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4B3EDA" w14:paraId="38E15084" w14:textId="77777777" w:rsidTr="00B20551">
        <w:trPr>
          <w:cantSplit/>
          <w:trHeight w:hRule="exact" w:val="851"/>
        </w:trPr>
        <w:tc>
          <w:tcPr>
            <w:tcW w:w="1276" w:type="dxa"/>
            <w:tcBorders>
              <w:bottom w:val="single" w:sz="4" w:space="0" w:color="auto"/>
            </w:tcBorders>
            <w:vAlign w:val="bottom"/>
          </w:tcPr>
          <w:p w14:paraId="00B24897" w14:textId="77777777" w:rsidR="009E6CB7" w:rsidRPr="004B3EDA" w:rsidRDefault="009E6CB7" w:rsidP="00B20551">
            <w:pPr>
              <w:spacing w:after="80"/>
            </w:pPr>
          </w:p>
        </w:tc>
        <w:tc>
          <w:tcPr>
            <w:tcW w:w="2268" w:type="dxa"/>
            <w:tcBorders>
              <w:bottom w:val="single" w:sz="4" w:space="0" w:color="auto"/>
            </w:tcBorders>
            <w:vAlign w:val="bottom"/>
          </w:tcPr>
          <w:p w14:paraId="52977C08" w14:textId="77777777" w:rsidR="009E6CB7" w:rsidRPr="004B3EDA" w:rsidRDefault="009E6CB7" w:rsidP="00B20551">
            <w:pPr>
              <w:spacing w:after="80" w:line="300" w:lineRule="exact"/>
              <w:rPr>
                <w:b/>
                <w:sz w:val="24"/>
                <w:szCs w:val="24"/>
              </w:rPr>
            </w:pPr>
            <w:r w:rsidRPr="004B3EDA">
              <w:rPr>
                <w:sz w:val="28"/>
                <w:szCs w:val="28"/>
              </w:rPr>
              <w:t>United Nations</w:t>
            </w:r>
          </w:p>
        </w:tc>
        <w:tc>
          <w:tcPr>
            <w:tcW w:w="6095" w:type="dxa"/>
            <w:gridSpan w:val="2"/>
            <w:tcBorders>
              <w:bottom w:val="single" w:sz="4" w:space="0" w:color="auto"/>
            </w:tcBorders>
            <w:vAlign w:val="bottom"/>
          </w:tcPr>
          <w:p w14:paraId="187E1B12" w14:textId="66198656" w:rsidR="009E6CB7" w:rsidRPr="004B3EDA" w:rsidRDefault="00855FF3" w:rsidP="00855FF3">
            <w:pPr>
              <w:jc w:val="right"/>
            </w:pPr>
            <w:r w:rsidRPr="004B3EDA">
              <w:rPr>
                <w:sz w:val="40"/>
              </w:rPr>
              <w:t>ECE</w:t>
            </w:r>
            <w:r w:rsidRPr="004B3EDA">
              <w:t>/TRANS/WP.29/GRSP/2025/30</w:t>
            </w:r>
          </w:p>
        </w:tc>
      </w:tr>
      <w:tr w:rsidR="009E6CB7" w:rsidRPr="004B3EDA" w14:paraId="2F99F376" w14:textId="77777777" w:rsidTr="00B20551">
        <w:trPr>
          <w:cantSplit/>
          <w:trHeight w:hRule="exact" w:val="2835"/>
        </w:trPr>
        <w:tc>
          <w:tcPr>
            <w:tcW w:w="1276" w:type="dxa"/>
            <w:tcBorders>
              <w:top w:val="single" w:sz="4" w:space="0" w:color="auto"/>
              <w:bottom w:val="single" w:sz="12" w:space="0" w:color="auto"/>
            </w:tcBorders>
          </w:tcPr>
          <w:p w14:paraId="36DA9CAA" w14:textId="77777777" w:rsidR="009E6CB7" w:rsidRPr="004B3EDA" w:rsidRDefault="00686A48" w:rsidP="00B20551">
            <w:pPr>
              <w:spacing w:before="120"/>
            </w:pPr>
            <w:r w:rsidRPr="004B3EDA">
              <w:rPr>
                <w:noProof/>
                <w:lang w:eastAsia="fr-CH"/>
              </w:rPr>
              <w:drawing>
                <wp:inline distT="0" distB="0" distL="0" distR="0" wp14:anchorId="50FE63B7" wp14:editId="4A4435E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BB8EEE2" w14:textId="77777777" w:rsidR="009E6CB7" w:rsidRPr="004B3EDA" w:rsidRDefault="009E6CB7" w:rsidP="00B20551">
            <w:pPr>
              <w:spacing w:before="120" w:line="420" w:lineRule="exact"/>
              <w:rPr>
                <w:sz w:val="40"/>
                <w:szCs w:val="40"/>
              </w:rPr>
            </w:pPr>
            <w:r w:rsidRPr="004B3EDA">
              <w:rPr>
                <w:b/>
                <w:sz w:val="40"/>
                <w:szCs w:val="40"/>
              </w:rPr>
              <w:t>Economic and Social Council</w:t>
            </w:r>
          </w:p>
        </w:tc>
        <w:tc>
          <w:tcPr>
            <w:tcW w:w="2835" w:type="dxa"/>
            <w:tcBorders>
              <w:top w:val="single" w:sz="4" w:space="0" w:color="auto"/>
              <w:bottom w:val="single" w:sz="12" w:space="0" w:color="auto"/>
            </w:tcBorders>
          </w:tcPr>
          <w:p w14:paraId="2A733164" w14:textId="77777777" w:rsidR="009E6CB7" w:rsidRPr="004B3EDA" w:rsidRDefault="00855FF3" w:rsidP="00855FF3">
            <w:pPr>
              <w:spacing w:before="240" w:line="240" w:lineRule="exact"/>
            </w:pPr>
            <w:r w:rsidRPr="004B3EDA">
              <w:t>Distr.: General</w:t>
            </w:r>
          </w:p>
          <w:p w14:paraId="206722E1" w14:textId="5636ECE4" w:rsidR="00855FF3" w:rsidRPr="004B3EDA" w:rsidRDefault="006163F8" w:rsidP="00855FF3">
            <w:pPr>
              <w:spacing w:line="240" w:lineRule="exact"/>
            </w:pPr>
            <w:r>
              <w:t>19 September 2025</w:t>
            </w:r>
          </w:p>
          <w:p w14:paraId="53F0003F" w14:textId="77777777" w:rsidR="00855FF3" w:rsidRPr="004B3EDA" w:rsidRDefault="00855FF3" w:rsidP="00855FF3">
            <w:pPr>
              <w:spacing w:line="240" w:lineRule="exact"/>
            </w:pPr>
          </w:p>
          <w:p w14:paraId="00B15F19" w14:textId="39465691" w:rsidR="00855FF3" w:rsidRPr="004B3EDA" w:rsidRDefault="00855FF3" w:rsidP="00855FF3">
            <w:pPr>
              <w:spacing w:line="240" w:lineRule="exact"/>
            </w:pPr>
            <w:r w:rsidRPr="004B3EDA">
              <w:t>Original: English</w:t>
            </w:r>
          </w:p>
        </w:tc>
      </w:tr>
    </w:tbl>
    <w:p w14:paraId="123DBEC9" w14:textId="77777777" w:rsidR="00C142F5" w:rsidRPr="004B3EDA" w:rsidRDefault="00C142F5" w:rsidP="00C142F5">
      <w:pPr>
        <w:spacing w:before="120"/>
        <w:rPr>
          <w:b/>
          <w:sz w:val="28"/>
          <w:szCs w:val="28"/>
        </w:rPr>
      </w:pPr>
      <w:r w:rsidRPr="004B3EDA">
        <w:rPr>
          <w:b/>
          <w:sz w:val="28"/>
          <w:szCs w:val="28"/>
        </w:rPr>
        <w:t>Economic Commission for Europe</w:t>
      </w:r>
    </w:p>
    <w:p w14:paraId="65CCE17C" w14:textId="77777777" w:rsidR="00C142F5" w:rsidRPr="004B3EDA" w:rsidRDefault="00C142F5" w:rsidP="00C142F5">
      <w:pPr>
        <w:spacing w:before="120"/>
        <w:rPr>
          <w:sz w:val="28"/>
          <w:szCs w:val="28"/>
        </w:rPr>
      </w:pPr>
      <w:r w:rsidRPr="004B3EDA">
        <w:rPr>
          <w:sz w:val="28"/>
          <w:szCs w:val="28"/>
        </w:rPr>
        <w:t>Inland Transport Committee</w:t>
      </w:r>
    </w:p>
    <w:p w14:paraId="7FF34249" w14:textId="77777777" w:rsidR="00C142F5" w:rsidRPr="004B3EDA" w:rsidRDefault="00C142F5" w:rsidP="00C142F5">
      <w:pPr>
        <w:spacing w:before="120"/>
        <w:rPr>
          <w:b/>
          <w:sz w:val="24"/>
          <w:szCs w:val="24"/>
        </w:rPr>
      </w:pPr>
      <w:r w:rsidRPr="004B3EDA">
        <w:rPr>
          <w:b/>
          <w:sz w:val="24"/>
          <w:szCs w:val="24"/>
        </w:rPr>
        <w:t>World Forum for Harmonization of Vehicle Regulations</w:t>
      </w:r>
    </w:p>
    <w:p w14:paraId="3242EE78" w14:textId="77777777" w:rsidR="00C142F5" w:rsidRPr="004B3EDA" w:rsidRDefault="00C142F5" w:rsidP="00C142F5">
      <w:pPr>
        <w:spacing w:before="120" w:after="120"/>
        <w:rPr>
          <w:b/>
          <w:bCs/>
        </w:rPr>
      </w:pPr>
      <w:r w:rsidRPr="004B3EDA">
        <w:rPr>
          <w:b/>
          <w:bCs/>
        </w:rPr>
        <w:t>Working Party on Passive Safety</w:t>
      </w:r>
    </w:p>
    <w:p w14:paraId="4CC3467D" w14:textId="77777777" w:rsidR="00C142F5" w:rsidRPr="004B3EDA" w:rsidRDefault="00C142F5" w:rsidP="00C142F5">
      <w:pPr>
        <w:rPr>
          <w:b/>
        </w:rPr>
      </w:pPr>
      <w:r w:rsidRPr="004B3EDA">
        <w:rPr>
          <w:b/>
        </w:rPr>
        <w:t xml:space="preserve">Seventy-eighth session </w:t>
      </w:r>
    </w:p>
    <w:p w14:paraId="7A73FB87" w14:textId="77777777" w:rsidR="00C142F5" w:rsidRPr="004B3EDA" w:rsidRDefault="00C142F5" w:rsidP="00C142F5">
      <w:pPr>
        <w:spacing w:line="240" w:lineRule="auto"/>
      </w:pPr>
      <w:r w:rsidRPr="004B3EDA">
        <w:t>Geneva, 1–4 December 2025</w:t>
      </w:r>
    </w:p>
    <w:p w14:paraId="4182E1C8" w14:textId="77777777" w:rsidR="00F522C6" w:rsidRPr="004B3EDA" w:rsidRDefault="00F522C6" w:rsidP="00F522C6">
      <w:pPr>
        <w:rPr>
          <w:rFonts w:asciiTheme="majorBidi" w:hAnsiTheme="majorBidi" w:cstheme="majorBidi"/>
        </w:rPr>
      </w:pPr>
      <w:r w:rsidRPr="004B3EDA">
        <w:rPr>
          <w:rFonts w:asciiTheme="majorBidi" w:hAnsiTheme="majorBidi" w:cstheme="majorBidi"/>
        </w:rPr>
        <w:t>Item 13 of the provisional agenda</w:t>
      </w:r>
    </w:p>
    <w:p w14:paraId="551C84EE" w14:textId="77777777" w:rsidR="00F522C6" w:rsidRPr="004B3EDA" w:rsidRDefault="00F522C6" w:rsidP="00F522C6">
      <w:r w:rsidRPr="004B3EDA">
        <w:rPr>
          <w:b/>
        </w:rPr>
        <w:t>UN Regulation No. 127 (Pedestrian safety)</w:t>
      </w:r>
    </w:p>
    <w:p w14:paraId="3709E6D6" w14:textId="6DE034DC" w:rsidR="00C142F5" w:rsidRPr="004B3EDA" w:rsidRDefault="00C142F5" w:rsidP="00C142F5">
      <w:pPr>
        <w:pStyle w:val="HChG"/>
      </w:pPr>
      <w:r w:rsidRPr="004B3EDA">
        <w:tab/>
      </w:r>
      <w:r w:rsidRPr="004B3EDA">
        <w:tab/>
        <w:t xml:space="preserve">Proposal for </w:t>
      </w:r>
      <w:r w:rsidR="00244E2E" w:rsidRPr="004B3EDA">
        <w:t xml:space="preserve">the 05 </w:t>
      </w:r>
      <w:r w:rsidR="00F522C6" w:rsidRPr="004B3EDA">
        <w:t>s</w:t>
      </w:r>
      <w:r w:rsidR="00244E2E" w:rsidRPr="004B3EDA">
        <w:t xml:space="preserve">eries of </w:t>
      </w:r>
      <w:r w:rsidR="00F522C6" w:rsidRPr="004B3EDA">
        <w:t>a</w:t>
      </w:r>
      <w:r w:rsidR="00244E2E" w:rsidRPr="004B3EDA">
        <w:t>mendments to UN Regulation No. 127 (Pedestrian safety)</w:t>
      </w:r>
    </w:p>
    <w:p w14:paraId="11E978FC" w14:textId="11A4A443" w:rsidR="00C142F5" w:rsidRPr="004B3EDA" w:rsidRDefault="00C142F5" w:rsidP="00C142F5">
      <w:pPr>
        <w:pStyle w:val="H1G"/>
        <w:rPr>
          <w:sz w:val="20"/>
        </w:rPr>
      </w:pPr>
      <w:r w:rsidRPr="004B3EDA">
        <w:tab/>
      </w:r>
      <w:r w:rsidRPr="004B3EDA">
        <w:tab/>
        <w:t xml:space="preserve">Submitted by </w:t>
      </w:r>
      <w:r w:rsidR="00572A03" w:rsidRPr="004B3EDA">
        <w:t xml:space="preserve">the </w:t>
      </w:r>
      <w:r w:rsidR="00572A03" w:rsidRPr="004B3EDA">
        <w:rPr>
          <w:spacing w:val="-4"/>
        </w:rPr>
        <w:t>experts from Germany and the Kingdom of the Netherlands</w:t>
      </w:r>
      <w:r w:rsidRPr="004B3EDA">
        <w:rPr>
          <w:spacing w:val="-4"/>
        </w:rPr>
        <w:t xml:space="preserve"> </w:t>
      </w:r>
      <w:r w:rsidRPr="004B3EDA">
        <w:rPr>
          <w:rStyle w:val="FootnoteReference"/>
          <w:sz w:val="20"/>
          <w:vertAlign w:val="baseline"/>
        </w:rPr>
        <w:footnoteReference w:customMarkFollows="1" w:id="2"/>
        <w:t>*</w:t>
      </w:r>
    </w:p>
    <w:p w14:paraId="44D31BD6" w14:textId="61BB9CA2" w:rsidR="00C142F5" w:rsidRPr="004B3EDA" w:rsidRDefault="00C142F5" w:rsidP="00C142F5">
      <w:pPr>
        <w:pStyle w:val="SingleTxtG"/>
      </w:pPr>
      <w:r w:rsidRPr="004B3EDA">
        <w:rPr>
          <w:rStyle w:val="FootnoteReference"/>
          <w:sz w:val="20"/>
          <w:vertAlign w:val="baseline"/>
        </w:rPr>
        <w:tab/>
        <w:t xml:space="preserve">The text reproduced below </w:t>
      </w:r>
      <w:r w:rsidR="00450B11" w:rsidRPr="004B3EDA">
        <w:t xml:space="preserve">was prepared by the expert from Germany and the Kingdom of the Netherlands and concerns the transposition of GTR-9 Amendment 3 (ECE/TRANS/WP.29/2024/77) on the technical requirements for Deployable Pedestrian Protection Systems into UN Regulation No. 127. The modifications to the current text of UN Regulation No. 127 are marked in </w:t>
      </w:r>
      <w:r w:rsidR="00450B11" w:rsidRPr="006163F8">
        <w:t xml:space="preserve">bold </w:t>
      </w:r>
      <w:r w:rsidR="00450B11" w:rsidRPr="004B3EDA">
        <w:t>for new and strikethrough for deleted characters.</w:t>
      </w:r>
    </w:p>
    <w:p w14:paraId="71DFB4BC" w14:textId="77777777" w:rsidR="00C142F5" w:rsidRPr="004B3EDA" w:rsidRDefault="00C142F5" w:rsidP="00C142F5">
      <w:r w:rsidRPr="004B3EDA">
        <w:br w:type="page"/>
      </w:r>
    </w:p>
    <w:p w14:paraId="2E2581E4" w14:textId="77777777" w:rsidR="00C142F5" w:rsidRPr="004B3EDA" w:rsidRDefault="00C142F5" w:rsidP="00C142F5">
      <w:pPr>
        <w:pStyle w:val="HChG"/>
      </w:pPr>
      <w:r w:rsidRPr="004B3EDA">
        <w:lastRenderedPageBreak/>
        <w:tab/>
        <w:t>I.</w:t>
      </w:r>
      <w:r w:rsidRPr="004B3EDA">
        <w:tab/>
        <w:t>Proposal</w:t>
      </w:r>
    </w:p>
    <w:p w14:paraId="55F71EA6" w14:textId="2AC4CCB2" w:rsidR="00F70154" w:rsidRPr="004B3EDA" w:rsidRDefault="00F70154" w:rsidP="00533803">
      <w:pPr>
        <w:pStyle w:val="SingleTxtG"/>
        <w:tabs>
          <w:tab w:val="clear" w:pos="1701"/>
          <w:tab w:val="clear" w:pos="2268"/>
          <w:tab w:val="clear" w:pos="2835"/>
        </w:tabs>
        <w:ind w:left="2268" w:hanging="1134"/>
        <w:rPr>
          <w:i/>
        </w:rPr>
      </w:pPr>
      <w:r w:rsidRPr="004B3EDA">
        <w:rPr>
          <w:i/>
        </w:rPr>
        <w:t>Contents</w:t>
      </w:r>
      <w:r w:rsidRPr="004B3EDA">
        <w:rPr>
          <w:iCs/>
        </w:rPr>
        <w:t xml:space="preserve">, </w:t>
      </w:r>
      <w:r w:rsidR="000C035D" w:rsidRPr="004B3EDA">
        <w:rPr>
          <w:iCs/>
        </w:rPr>
        <w:t>update.</w:t>
      </w:r>
    </w:p>
    <w:p w14:paraId="65A904ED" w14:textId="5AED9863" w:rsidR="00F70154" w:rsidRPr="004B3EDA" w:rsidRDefault="00F70154" w:rsidP="00533803">
      <w:pPr>
        <w:pStyle w:val="SingleTxtG"/>
        <w:tabs>
          <w:tab w:val="clear" w:pos="1701"/>
          <w:tab w:val="clear" w:pos="2268"/>
          <w:tab w:val="clear" w:pos="2835"/>
        </w:tabs>
        <w:ind w:left="2268" w:hanging="1134"/>
        <w:rPr>
          <w:iCs/>
        </w:rPr>
      </w:pPr>
      <w:r w:rsidRPr="004B3EDA">
        <w:rPr>
          <w:i/>
        </w:rPr>
        <w:t>Insert new paragraphs 0. to 0.1.5.,</w:t>
      </w:r>
      <w:r w:rsidRPr="004B3EDA">
        <w:rPr>
          <w:iCs/>
        </w:rPr>
        <w:t xml:space="preserve"> to read:</w:t>
      </w:r>
    </w:p>
    <w:p w14:paraId="4465DA3D" w14:textId="77777777" w:rsidR="00F70154" w:rsidRPr="004B3EDA" w:rsidRDefault="00F70154" w:rsidP="00533803">
      <w:pPr>
        <w:pStyle w:val="SingleTxtG"/>
        <w:tabs>
          <w:tab w:val="clear" w:pos="1701"/>
          <w:tab w:val="clear" w:pos="2268"/>
          <w:tab w:val="clear" w:pos="2835"/>
        </w:tabs>
        <w:ind w:left="2268" w:hanging="1134"/>
        <w:rPr>
          <w:b/>
          <w:bCs/>
          <w:iCs/>
          <w:sz w:val="28"/>
          <w:szCs w:val="28"/>
        </w:rPr>
      </w:pPr>
      <w:r w:rsidRPr="004B3EDA">
        <w:rPr>
          <w:iCs/>
          <w:sz w:val="28"/>
          <w:szCs w:val="28"/>
        </w:rPr>
        <w:t>“</w:t>
      </w:r>
      <w:r w:rsidRPr="004B3EDA">
        <w:rPr>
          <w:b/>
          <w:bCs/>
          <w:iCs/>
          <w:sz w:val="28"/>
          <w:szCs w:val="28"/>
        </w:rPr>
        <w:t>0.</w:t>
      </w:r>
      <w:r w:rsidRPr="004B3EDA">
        <w:rPr>
          <w:b/>
          <w:bCs/>
          <w:iCs/>
          <w:sz w:val="28"/>
          <w:szCs w:val="28"/>
        </w:rPr>
        <w:tab/>
      </w:r>
      <w:r w:rsidRPr="004B3EDA">
        <w:rPr>
          <w:b/>
          <w:bCs/>
          <w:iCs/>
          <w:sz w:val="28"/>
          <w:szCs w:val="28"/>
        </w:rPr>
        <w:tab/>
        <w:t>Introduction</w:t>
      </w:r>
    </w:p>
    <w:p w14:paraId="445742C3" w14:textId="77777777" w:rsidR="00F70154" w:rsidRPr="004B3EDA" w:rsidRDefault="00F70154" w:rsidP="00533803">
      <w:pPr>
        <w:pStyle w:val="SingleTxtG"/>
        <w:tabs>
          <w:tab w:val="clear" w:pos="1701"/>
          <w:tab w:val="clear" w:pos="2268"/>
          <w:tab w:val="clear" w:pos="2835"/>
        </w:tabs>
        <w:ind w:left="2268" w:hanging="1134"/>
      </w:pPr>
      <w:r w:rsidRPr="004B3EDA">
        <w:t xml:space="preserve">0.1. </w:t>
      </w:r>
      <w:r w:rsidRPr="004B3EDA">
        <w:tab/>
      </w:r>
      <w:r w:rsidRPr="004B3EDA">
        <w:tab/>
        <w:t xml:space="preserve">For the 05 series of amendments to UN Regulation No. 127 </w:t>
      </w:r>
    </w:p>
    <w:p w14:paraId="62A918BE" w14:textId="77777777" w:rsidR="00F70154" w:rsidRPr="004B3EDA" w:rsidRDefault="00F70154" w:rsidP="00533803">
      <w:pPr>
        <w:pStyle w:val="SingleTxtG"/>
        <w:tabs>
          <w:tab w:val="clear" w:pos="1701"/>
          <w:tab w:val="clear" w:pos="2268"/>
          <w:tab w:val="clear" w:pos="2835"/>
        </w:tabs>
        <w:ind w:left="2268" w:hanging="1134"/>
      </w:pPr>
      <w:r w:rsidRPr="004B3EDA">
        <w:t>0.1.1.</w:t>
      </w:r>
      <w:r w:rsidRPr="004B3EDA">
        <w:tab/>
      </w:r>
      <w:r w:rsidRPr="004B3EDA">
        <w:tab/>
        <w:t>It concerns the transposition of UN GTR No.9 Amendment 3 (ECE/TRANS/WP.29/2024/77) on the test procedure for Deployable Pedestrian Protection Systems and the procedure for the head impact time (HIT) determination simulation into UN Regulation No. 127.</w:t>
      </w:r>
    </w:p>
    <w:p w14:paraId="51068FE3" w14:textId="77777777" w:rsidR="00F70154" w:rsidRPr="004B3EDA" w:rsidRDefault="00F70154" w:rsidP="00533803">
      <w:pPr>
        <w:pStyle w:val="SingleTxtG"/>
        <w:tabs>
          <w:tab w:val="clear" w:pos="1701"/>
          <w:tab w:val="clear" w:pos="2268"/>
          <w:tab w:val="clear" w:pos="2835"/>
        </w:tabs>
        <w:ind w:left="2268" w:hanging="1134"/>
        <w:rPr>
          <w:lang w:eastAsia="ja-JP"/>
        </w:rPr>
      </w:pPr>
      <w:r w:rsidRPr="004B3EDA">
        <w:t>0.1.2.</w:t>
      </w:r>
      <w:r w:rsidRPr="004B3EDA">
        <w:tab/>
      </w:r>
      <w:r w:rsidRPr="004B3EDA">
        <w:tab/>
        <w:t xml:space="preserve">The intention of the 05 series of amendments is </w:t>
      </w:r>
      <w:r w:rsidRPr="004B3EDA">
        <w:rPr>
          <w:lang w:eastAsia="ja-JP"/>
        </w:rPr>
        <w:t>to provide</w:t>
      </w:r>
      <w:r w:rsidRPr="004B3EDA">
        <w:t xml:space="preserve"> test </w:t>
      </w:r>
      <w:r w:rsidRPr="004B3EDA">
        <w:rPr>
          <w:lang w:eastAsia="ja-JP"/>
        </w:rPr>
        <w:t>provisions</w:t>
      </w:r>
      <w:r w:rsidRPr="004B3EDA">
        <w:t xml:space="preserve"> for vehicles equipped with DPPS</w:t>
      </w:r>
      <w:r w:rsidRPr="004B3EDA">
        <w:rPr>
          <w:lang w:eastAsia="ja-JP"/>
        </w:rPr>
        <w:t>. Since those test procedures differ depending on the DPPS deployment status at the time of the head impact, for tests on vehicles equipped with DPPS, the determination of the pedestrian’s head impact time (HIT), as defined in chapter 2 of this Regulation, is an indispensable prerequisite. It is also necessary to ensure the pedestrian is properly detected as well as the safety of pedestrians in the cases where the DPPS is not deployed due to vehicle speeds below the deployment threshold during the accident.</w:t>
      </w:r>
    </w:p>
    <w:p w14:paraId="18591D2A" w14:textId="77777777" w:rsidR="00F70154" w:rsidRPr="004B3EDA" w:rsidRDefault="00F70154" w:rsidP="00533803">
      <w:pPr>
        <w:pStyle w:val="SingleTxtG"/>
        <w:tabs>
          <w:tab w:val="clear" w:pos="1701"/>
          <w:tab w:val="clear" w:pos="2268"/>
          <w:tab w:val="clear" w:pos="2835"/>
        </w:tabs>
        <w:ind w:left="2268" w:hanging="1134"/>
      </w:pPr>
      <w:r w:rsidRPr="004B3EDA">
        <w:t>0.1.3</w:t>
      </w:r>
      <w:r w:rsidRPr="004B3EDA">
        <w:tab/>
        <w:t>A general guideline for the assessment of DPPS is depicted in a flowchart in the Appendix to Annex 7 to this Regulation.</w:t>
      </w:r>
    </w:p>
    <w:p w14:paraId="4F157E1B" w14:textId="77777777" w:rsidR="00F70154" w:rsidRPr="004B3EDA" w:rsidRDefault="00F70154" w:rsidP="00533803">
      <w:pPr>
        <w:pStyle w:val="SingleTxtG"/>
        <w:tabs>
          <w:tab w:val="clear" w:pos="1701"/>
          <w:tab w:val="clear" w:pos="2268"/>
          <w:tab w:val="clear" w:pos="2835"/>
        </w:tabs>
        <w:ind w:left="2268" w:hanging="1134"/>
      </w:pPr>
      <w:r w:rsidRPr="004B3EDA">
        <w:t xml:space="preserve">0.1.4. </w:t>
      </w:r>
      <w:r w:rsidRPr="004B3EDA">
        <w:tab/>
      </w:r>
      <w:r w:rsidRPr="004B3EDA">
        <w:rPr>
          <w:lang w:eastAsia="ja-JP"/>
        </w:rPr>
        <w:t>Numerical simulations with Human Body Models (HBM) are employed in the</w:t>
      </w:r>
      <w:r w:rsidRPr="004B3EDA">
        <w:t xml:space="preserve"> </w:t>
      </w:r>
      <w:r w:rsidRPr="004B3EDA">
        <w:rPr>
          <w:lang w:eastAsia="ja-JP"/>
        </w:rPr>
        <w:t>procedure</w:t>
      </w:r>
      <w:r w:rsidRPr="004B3EDA">
        <w:t xml:space="preserve"> </w:t>
      </w:r>
      <w:r w:rsidRPr="004B3EDA">
        <w:rPr>
          <w:lang w:eastAsia="ja-JP"/>
        </w:rPr>
        <w:t>to estimate</w:t>
      </w:r>
      <w:r w:rsidRPr="004B3EDA">
        <w:t xml:space="preserve"> HIT as described in Annex 8 of this Regulation.</w:t>
      </w:r>
    </w:p>
    <w:p w14:paraId="69F9134D" w14:textId="77777777" w:rsidR="00F70154" w:rsidRPr="004B3EDA" w:rsidRDefault="00F70154" w:rsidP="00533803">
      <w:pPr>
        <w:pStyle w:val="SingleTxtG"/>
        <w:tabs>
          <w:tab w:val="clear" w:pos="1701"/>
          <w:tab w:val="clear" w:pos="2268"/>
          <w:tab w:val="clear" w:pos="2835"/>
        </w:tabs>
        <w:ind w:left="2268" w:hanging="1134"/>
        <w:rPr>
          <w:iCs/>
        </w:rPr>
      </w:pPr>
      <w:r w:rsidRPr="004B3EDA">
        <w:t xml:space="preserve">0.1.5. </w:t>
      </w:r>
      <w:r w:rsidRPr="004B3EDA">
        <w:tab/>
        <w:t>The information about HBMs is available in Addendum 5 of M.R.1 (ECE/TRANS/WP.29/1101).</w:t>
      </w:r>
      <w:r w:rsidRPr="004B3EDA">
        <w:rPr>
          <w:iCs/>
        </w:rPr>
        <w:t>”</w:t>
      </w:r>
    </w:p>
    <w:p w14:paraId="49641694" w14:textId="77777777" w:rsidR="00F70154" w:rsidRPr="004B3EDA" w:rsidRDefault="00F70154" w:rsidP="00533803">
      <w:pPr>
        <w:pStyle w:val="SingleTxtG"/>
        <w:tabs>
          <w:tab w:val="clear" w:pos="1701"/>
          <w:tab w:val="clear" w:pos="2268"/>
          <w:tab w:val="clear" w:pos="2835"/>
        </w:tabs>
        <w:ind w:left="2268" w:hanging="1134"/>
        <w:rPr>
          <w:rFonts w:eastAsia="MS Mincho"/>
        </w:rPr>
      </w:pPr>
      <w:r w:rsidRPr="004B3EDA">
        <w:rPr>
          <w:rFonts w:eastAsia="MS Mincho"/>
          <w:i/>
        </w:rPr>
        <w:t>Paragraph 2.</w:t>
      </w:r>
      <w:r w:rsidRPr="004B3EDA">
        <w:rPr>
          <w:rFonts w:eastAsia="MS Mincho"/>
          <w:i/>
          <w:iCs/>
        </w:rPr>
        <w:t xml:space="preserve">, </w:t>
      </w:r>
      <w:r w:rsidRPr="004B3EDA">
        <w:rPr>
          <w:rFonts w:eastAsia="MS Mincho"/>
        </w:rPr>
        <w:t>amend to read:</w:t>
      </w:r>
    </w:p>
    <w:p w14:paraId="1FC3115F" w14:textId="77777777" w:rsidR="00F70154" w:rsidRPr="004B3EDA" w:rsidRDefault="00F70154" w:rsidP="00533803">
      <w:pPr>
        <w:pStyle w:val="SingleTxtG"/>
        <w:tabs>
          <w:tab w:val="clear" w:pos="1701"/>
          <w:tab w:val="clear" w:pos="2268"/>
          <w:tab w:val="clear" w:pos="2835"/>
        </w:tabs>
        <w:ind w:left="2268" w:hanging="1134"/>
        <w:rPr>
          <w:b/>
          <w:bCs/>
          <w:sz w:val="28"/>
          <w:szCs w:val="28"/>
        </w:rPr>
      </w:pPr>
      <w:r w:rsidRPr="004B3EDA">
        <w:rPr>
          <w:rFonts w:eastAsia="MS Mincho"/>
          <w:color w:val="000000"/>
          <w:sz w:val="28"/>
          <w:szCs w:val="28"/>
        </w:rPr>
        <w:t>“</w:t>
      </w:r>
      <w:bookmarkStart w:id="0" w:name="_Toc406663753"/>
      <w:r w:rsidRPr="004B3EDA">
        <w:rPr>
          <w:b/>
          <w:bCs/>
          <w:sz w:val="28"/>
          <w:szCs w:val="28"/>
        </w:rPr>
        <w:t>2.</w:t>
      </w:r>
      <w:r w:rsidRPr="004B3EDA">
        <w:rPr>
          <w:b/>
          <w:bCs/>
          <w:sz w:val="28"/>
          <w:szCs w:val="28"/>
        </w:rPr>
        <w:tab/>
      </w:r>
      <w:r w:rsidRPr="004B3EDA">
        <w:rPr>
          <w:b/>
          <w:bCs/>
          <w:sz w:val="28"/>
          <w:szCs w:val="28"/>
        </w:rPr>
        <w:tab/>
        <w:t>Definitions</w:t>
      </w:r>
      <w:bookmarkEnd w:id="0"/>
    </w:p>
    <w:p w14:paraId="197E28AE" w14:textId="1382952C" w:rsidR="00F70154" w:rsidRPr="004B3EDA" w:rsidRDefault="00533803" w:rsidP="00533803">
      <w:pPr>
        <w:pStyle w:val="SingleTxtG"/>
        <w:tabs>
          <w:tab w:val="clear" w:pos="1701"/>
          <w:tab w:val="clear" w:pos="2268"/>
          <w:tab w:val="clear" w:pos="2835"/>
        </w:tabs>
        <w:ind w:left="2268" w:hanging="1134"/>
        <w:rPr>
          <w:noProof/>
        </w:rPr>
      </w:pPr>
      <w:r w:rsidRPr="004B3EDA">
        <w:rPr>
          <w:noProof/>
        </w:rPr>
        <w:tab/>
      </w:r>
      <w:r w:rsidR="00F70154" w:rsidRPr="004B3EDA">
        <w:rPr>
          <w:noProof/>
        </w:rPr>
        <w:t>When performing measurements as described in this Part, the vehicle should be positioned in its normal ride attitude.</w:t>
      </w:r>
    </w:p>
    <w:p w14:paraId="17EB5369" w14:textId="77B27014" w:rsidR="00F70154" w:rsidRPr="004B3EDA" w:rsidRDefault="00533803" w:rsidP="00533803">
      <w:pPr>
        <w:pStyle w:val="SingleTxtG"/>
        <w:tabs>
          <w:tab w:val="clear" w:pos="1701"/>
          <w:tab w:val="clear" w:pos="2268"/>
          <w:tab w:val="clear" w:pos="2835"/>
        </w:tabs>
        <w:ind w:left="2268" w:hanging="1134"/>
        <w:rPr>
          <w:b/>
          <w:bCs/>
          <w:noProof/>
        </w:rPr>
      </w:pPr>
      <w:r w:rsidRPr="004B3EDA">
        <w:rPr>
          <w:b/>
          <w:bCs/>
          <w:noProof/>
        </w:rPr>
        <w:tab/>
      </w:r>
      <w:r w:rsidR="00F70154" w:rsidRPr="004B3EDA">
        <w:rPr>
          <w:b/>
          <w:bCs/>
          <w:noProof/>
        </w:rPr>
        <w:t xml:space="preserve">In case of the vehicle equipped with a deployable pedestrian protection system (DPPS) as defined in paragraph 2.50., the measurements shall be taken with the system undeployed. </w:t>
      </w:r>
    </w:p>
    <w:p w14:paraId="39EB9F76" w14:textId="13A16DA9" w:rsidR="00F70154" w:rsidRPr="004B3EDA" w:rsidRDefault="00533803" w:rsidP="00533803">
      <w:pPr>
        <w:pStyle w:val="SingleTxtG"/>
        <w:tabs>
          <w:tab w:val="clear" w:pos="1701"/>
          <w:tab w:val="clear" w:pos="2268"/>
          <w:tab w:val="clear" w:pos="2835"/>
        </w:tabs>
        <w:ind w:left="2268" w:hanging="1134"/>
        <w:rPr>
          <w:rFonts w:eastAsia="MS Mincho"/>
        </w:rPr>
      </w:pPr>
      <w:r w:rsidRPr="004B3EDA">
        <w:rPr>
          <w:noProof/>
        </w:rPr>
        <w:tab/>
      </w:r>
      <w:r w:rsidR="00F70154" w:rsidRPr="004B3EDA">
        <w:rPr>
          <w:noProof/>
        </w:rPr>
        <w:t>If the vehicle is fitted with a badge, mascot….”</w:t>
      </w:r>
    </w:p>
    <w:p w14:paraId="0E1701D1" w14:textId="592342E6" w:rsidR="00F70154" w:rsidRPr="004B3EDA" w:rsidRDefault="00F70154" w:rsidP="00533803">
      <w:pPr>
        <w:pStyle w:val="SingleTxtG"/>
        <w:tabs>
          <w:tab w:val="clear" w:pos="1701"/>
          <w:tab w:val="clear" w:pos="2268"/>
          <w:tab w:val="clear" w:pos="2835"/>
        </w:tabs>
        <w:ind w:left="2268" w:hanging="1134"/>
      </w:pPr>
      <w:r w:rsidRPr="004B3EDA">
        <w:rPr>
          <w:i/>
          <w:iCs/>
        </w:rPr>
        <w:t>Paragraph 2.1.,</w:t>
      </w:r>
      <w:r w:rsidRPr="004B3EDA">
        <w:t xml:space="preserve"> delete footnotes </w:t>
      </w:r>
      <w:r w:rsidRPr="004B3EDA">
        <w:rPr>
          <w:vertAlign w:val="superscript"/>
        </w:rPr>
        <w:t>2</w:t>
      </w:r>
      <w:r w:rsidRPr="004B3EDA">
        <w:t xml:space="preserve"> and </w:t>
      </w:r>
      <w:r w:rsidRPr="004B3EDA">
        <w:rPr>
          <w:vertAlign w:val="superscript"/>
        </w:rPr>
        <w:t>3</w:t>
      </w:r>
      <w:r w:rsidR="008D6ADC" w:rsidRPr="004B3EDA">
        <w:t>.</w:t>
      </w:r>
    </w:p>
    <w:p w14:paraId="36004827" w14:textId="44B835BE" w:rsidR="00F70154" w:rsidRPr="004B3EDA" w:rsidRDefault="00F70154" w:rsidP="00533803">
      <w:pPr>
        <w:pStyle w:val="SingleTxtG"/>
        <w:tabs>
          <w:tab w:val="clear" w:pos="1701"/>
          <w:tab w:val="clear" w:pos="2268"/>
          <w:tab w:val="clear" w:pos="2835"/>
        </w:tabs>
        <w:ind w:left="2268" w:hanging="1134"/>
        <w:rPr>
          <w:rFonts w:eastAsia="MS Mincho"/>
        </w:rPr>
      </w:pPr>
      <w:r w:rsidRPr="004B3EDA">
        <w:rPr>
          <w:rFonts w:eastAsia="MS Mincho"/>
          <w:i/>
        </w:rPr>
        <w:t>Paragraph 2.31.</w:t>
      </w:r>
      <w:r w:rsidRPr="004B3EDA">
        <w:rPr>
          <w:rFonts w:eastAsia="MS Mincho"/>
          <w:i/>
          <w:iCs/>
        </w:rPr>
        <w:t xml:space="preserve">, </w:t>
      </w:r>
      <w:r w:rsidR="00241E95" w:rsidRPr="004B3EDA">
        <w:rPr>
          <w:rFonts w:eastAsia="MS Mincho"/>
        </w:rPr>
        <w:t>replace the reference to 2.27</w:t>
      </w:r>
      <w:r w:rsidR="00A164B5">
        <w:rPr>
          <w:rFonts w:eastAsia="MS Mincho"/>
        </w:rPr>
        <w:t>.</w:t>
      </w:r>
      <w:r w:rsidR="00241E95" w:rsidRPr="004B3EDA">
        <w:rPr>
          <w:rFonts w:eastAsia="MS Mincho"/>
        </w:rPr>
        <w:t xml:space="preserve"> by 2.29.</w:t>
      </w:r>
    </w:p>
    <w:p w14:paraId="23938AE2" w14:textId="4C005E36" w:rsidR="00F70154" w:rsidRPr="004B3EDA" w:rsidRDefault="00F70154" w:rsidP="00533803">
      <w:pPr>
        <w:pStyle w:val="SingleTxtG"/>
        <w:tabs>
          <w:tab w:val="clear" w:pos="1701"/>
          <w:tab w:val="clear" w:pos="2268"/>
          <w:tab w:val="clear" w:pos="2835"/>
        </w:tabs>
        <w:ind w:left="2268" w:hanging="1134"/>
      </w:pPr>
      <w:r w:rsidRPr="004B3EDA">
        <w:rPr>
          <w:i/>
          <w:iCs/>
        </w:rPr>
        <w:t>Paragraph 2.43.,</w:t>
      </w:r>
      <w:r w:rsidRPr="004B3EDA">
        <w:t xml:space="preserve"> delete footnote </w:t>
      </w:r>
      <w:r w:rsidRPr="004B3EDA">
        <w:rPr>
          <w:vertAlign w:val="superscript"/>
        </w:rPr>
        <w:t>5</w:t>
      </w:r>
      <w:r w:rsidR="00241E95" w:rsidRPr="004B3EDA">
        <w:t>.</w:t>
      </w:r>
    </w:p>
    <w:p w14:paraId="275C63EB" w14:textId="07F06071" w:rsidR="00F70154" w:rsidRPr="004B3EDA" w:rsidRDefault="00F70154" w:rsidP="00533803">
      <w:pPr>
        <w:pStyle w:val="SingleTxtG"/>
        <w:tabs>
          <w:tab w:val="clear" w:pos="1701"/>
          <w:tab w:val="clear" w:pos="2268"/>
          <w:tab w:val="clear" w:pos="2835"/>
        </w:tabs>
        <w:ind w:left="2268" w:hanging="1134"/>
      </w:pPr>
      <w:r w:rsidRPr="004B3EDA">
        <w:rPr>
          <w:i/>
          <w:iCs/>
        </w:rPr>
        <w:t>Paragraph 2.45.,</w:t>
      </w:r>
      <w:r w:rsidRPr="004B3EDA">
        <w:t xml:space="preserve"> delete footnote </w:t>
      </w:r>
      <w:r w:rsidRPr="004B3EDA">
        <w:rPr>
          <w:vertAlign w:val="superscript"/>
        </w:rPr>
        <w:t>6</w:t>
      </w:r>
      <w:r w:rsidR="008974A0" w:rsidRPr="004B3EDA">
        <w:t>.</w:t>
      </w:r>
    </w:p>
    <w:p w14:paraId="08EDF5FC" w14:textId="77777777" w:rsidR="00F70154" w:rsidRPr="004B3EDA" w:rsidRDefault="00F70154" w:rsidP="00533803">
      <w:pPr>
        <w:pStyle w:val="SingleTxtG"/>
        <w:tabs>
          <w:tab w:val="clear" w:pos="1701"/>
          <w:tab w:val="clear" w:pos="2268"/>
          <w:tab w:val="clear" w:pos="2835"/>
        </w:tabs>
        <w:ind w:left="2268" w:hanging="1134"/>
        <w:rPr>
          <w:bCs/>
        </w:rPr>
      </w:pPr>
      <w:r w:rsidRPr="004B3EDA">
        <w:rPr>
          <w:bCs/>
          <w:i/>
          <w:iCs/>
        </w:rPr>
        <w:t>Insert new paragraphs 2.50. to 2.61</w:t>
      </w:r>
      <w:r w:rsidRPr="004B3EDA">
        <w:rPr>
          <w:bCs/>
        </w:rPr>
        <w:t>., to read:</w:t>
      </w:r>
    </w:p>
    <w:p w14:paraId="2C028A9B" w14:textId="5E3423C7" w:rsidR="00F70154" w:rsidRPr="004B3EDA" w:rsidRDefault="00F70154" w:rsidP="00CA1BCE">
      <w:pPr>
        <w:pStyle w:val="SingleTxtG"/>
        <w:tabs>
          <w:tab w:val="clear" w:pos="1701"/>
          <w:tab w:val="clear" w:pos="2268"/>
          <w:tab w:val="clear" w:pos="2835"/>
        </w:tabs>
        <w:rPr>
          <w:bCs/>
        </w:rPr>
      </w:pPr>
      <w:r w:rsidRPr="004B3EDA">
        <w:rPr>
          <w:bCs/>
        </w:rPr>
        <w:t>“</w:t>
      </w:r>
      <w:r w:rsidR="007B3CC1" w:rsidRPr="004B3EDA">
        <w:rPr>
          <w:bCs/>
        </w:rPr>
        <w:t>The f</w:t>
      </w:r>
      <w:r w:rsidRPr="004B3EDA">
        <w:rPr>
          <w:bCs/>
        </w:rPr>
        <w:t xml:space="preserve">ollowing definitions are specifically related to </w:t>
      </w:r>
      <w:r w:rsidRPr="004B3EDA">
        <w:t>Deployable Pedestrian Protection System</w:t>
      </w:r>
      <w:r w:rsidR="00155C09" w:rsidRPr="004B3EDA">
        <w:t>s</w:t>
      </w:r>
      <w:r w:rsidRPr="004B3EDA">
        <w:t xml:space="preserve"> (DPPS):</w:t>
      </w:r>
    </w:p>
    <w:p w14:paraId="788C2FC7" w14:textId="77777777" w:rsidR="00F70154" w:rsidRPr="004B3EDA" w:rsidRDefault="00F70154" w:rsidP="00533803">
      <w:pPr>
        <w:pStyle w:val="SingleTxtG"/>
        <w:tabs>
          <w:tab w:val="clear" w:pos="1701"/>
          <w:tab w:val="clear" w:pos="2268"/>
          <w:tab w:val="clear" w:pos="2835"/>
        </w:tabs>
        <w:ind w:left="2268" w:hanging="1134"/>
      </w:pPr>
      <w:bookmarkStart w:id="1" w:name="_Hlk194496081"/>
      <w:r w:rsidRPr="004B3EDA">
        <w:t xml:space="preserve">2.50. </w:t>
      </w:r>
      <w:r w:rsidRPr="004B3EDA">
        <w:tab/>
      </w:r>
      <w:r w:rsidRPr="004B3EDA">
        <w:tab/>
      </w:r>
      <w:r w:rsidRPr="004B3EDA">
        <w:rPr>
          <w:i/>
          <w:iCs/>
        </w:rPr>
        <w:t>"Deployable Pedestrian Protection System (DPPS)"</w:t>
      </w:r>
      <w:r w:rsidRPr="004B3EDA">
        <w:t xml:space="preserve"> means a technical system, which is activated for head protection of a pedestrian in the event of a collision of the vehicle with a pedestrian. It comprises a deployment module, together with other related components required for its function, such as bonnet, sensors, or wiring, etc.</w:t>
      </w:r>
    </w:p>
    <w:p w14:paraId="3511CC78" w14:textId="77777777" w:rsidR="00F70154" w:rsidRPr="004B3EDA" w:rsidRDefault="00F70154" w:rsidP="00533803">
      <w:pPr>
        <w:pStyle w:val="SingleTxtG"/>
        <w:tabs>
          <w:tab w:val="clear" w:pos="1701"/>
          <w:tab w:val="clear" w:pos="2268"/>
          <w:tab w:val="clear" w:pos="2835"/>
        </w:tabs>
        <w:ind w:left="2268" w:hanging="1134"/>
      </w:pPr>
      <w:r w:rsidRPr="004B3EDA">
        <w:t>2.51.</w:t>
      </w:r>
      <w:r w:rsidRPr="004B3EDA">
        <w:tab/>
      </w:r>
      <w:r w:rsidRPr="004B3EDA">
        <w:tab/>
      </w:r>
      <w:r w:rsidRPr="004B3EDA">
        <w:rPr>
          <w:i/>
          <w:iCs/>
        </w:rPr>
        <w:t>"Deployment module"</w:t>
      </w:r>
      <w:r w:rsidRPr="004B3EDA">
        <w:t xml:space="preserve"> means a unit, comprising components, such as airbags, springs, or pyrotechnic actuators, etc., that are used to change the vehicle outer surface from a position of normal use in the vehicle to a deployed position.</w:t>
      </w:r>
    </w:p>
    <w:p w14:paraId="06DDF615" w14:textId="77777777" w:rsidR="00F70154" w:rsidRPr="004B3EDA" w:rsidRDefault="00F70154" w:rsidP="00533803">
      <w:pPr>
        <w:pStyle w:val="SingleTxtG"/>
        <w:tabs>
          <w:tab w:val="clear" w:pos="1701"/>
          <w:tab w:val="clear" w:pos="2268"/>
          <w:tab w:val="clear" w:pos="2835"/>
        </w:tabs>
        <w:ind w:left="2268" w:hanging="1134"/>
      </w:pPr>
      <w:r w:rsidRPr="004B3EDA">
        <w:lastRenderedPageBreak/>
        <w:t xml:space="preserve">2.51.1. </w:t>
      </w:r>
      <w:r w:rsidRPr="004B3EDA">
        <w:tab/>
      </w:r>
      <w:r w:rsidRPr="004B3EDA">
        <w:rPr>
          <w:i/>
          <w:iCs/>
        </w:rPr>
        <w:t>"Initiation of the deployment module"</w:t>
      </w:r>
      <w:r w:rsidRPr="004B3EDA">
        <w:t xml:space="preserve"> means, at the option of the manufacturer, either the moment when visible movement of the actuator is initially detected, or the moment when the triggering signal is sent from the electronic control unit to the deployment module.</w:t>
      </w:r>
    </w:p>
    <w:p w14:paraId="0C3638FB" w14:textId="77777777" w:rsidR="00F70154" w:rsidRPr="004B3EDA" w:rsidRDefault="00F70154" w:rsidP="00533803">
      <w:pPr>
        <w:pStyle w:val="SingleTxtG"/>
        <w:tabs>
          <w:tab w:val="clear" w:pos="1701"/>
          <w:tab w:val="clear" w:pos="2268"/>
          <w:tab w:val="clear" w:pos="2835"/>
        </w:tabs>
        <w:ind w:left="2268" w:hanging="1134"/>
      </w:pPr>
      <w:r w:rsidRPr="004B3EDA">
        <w:t>2.52.</w:t>
      </w:r>
      <w:r w:rsidRPr="004B3EDA">
        <w:tab/>
      </w:r>
      <w:r w:rsidRPr="004B3EDA">
        <w:tab/>
      </w:r>
      <w:r w:rsidRPr="004B3EDA">
        <w:rPr>
          <w:i/>
          <w:iCs/>
        </w:rPr>
        <w:t>"Deployment Time (DT)"</w:t>
      </w:r>
      <w:r w:rsidRPr="004B3EDA">
        <w:t xml:space="preserve"> means the duration from the initiation of the deployment module(s) until the DPPS reaches its maximum deployment height for the first time. Measurement shall be done on the outer surface of the DPPS, in the area above the lifting device(s).</w:t>
      </w:r>
    </w:p>
    <w:p w14:paraId="1734B540" w14:textId="77777777" w:rsidR="00F70154" w:rsidRPr="004B3EDA" w:rsidRDefault="00F70154" w:rsidP="00533803">
      <w:pPr>
        <w:pStyle w:val="SingleTxtG"/>
        <w:tabs>
          <w:tab w:val="clear" w:pos="1701"/>
          <w:tab w:val="clear" w:pos="2268"/>
          <w:tab w:val="clear" w:pos="2835"/>
        </w:tabs>
        <w:ind w:left="2268" w:hanging="1134"/>
      </w:pPr>
      <w:r w:rsidRPr="004B3EDA">
        <w:t>2.52.1.</w:t>
      </w:r>
      <w:r w:rsidRPr="004B3EDA">
        <w:tab/>
      </w:r>
      <w:r w:rsidRPr="004B3EDA">
        <w:tab/>
      </w:r>
      <w:r w:rsidRPr="004B3EDA">
        <w:rPr>
          <w:i/>
          <w:iCs/>
        </w:rPr>
        <w:t>"Deployed position"</w:t>
      </w:r>
      <w:r w:rsidRPr="004B3EDA">
        <w:t xml:space="preserve"> means the position of the vehicle outer surface equipped with a DPPS that can be maintained by the system after its activation, as shown in Figure 1 of Annex 7.</w:t>
      </w:r>
    </w:p>
    <w:p w14:paraId="5C1A1757" w14:textId="77777777" w:rsidR="00F70154" w:rsidRPr="004B3EDA" w:rsidRDefault="00F70154" w:rsidP="00533803">
      <w:pPr>
        <w:pStyle w:val="SingleTxtG"/>
        <w:tabs>
          <w:tab w:val="clear" w:pos="1701"/>
          <w:tab w:val="clear" w:pos="2268"/>
          <w:tab w:val="clear" w:pos="2835"/>
        </w:tabs>
        <w:ind w:left="2268" w:hanging="1134"/>
      </w:pPr>
      <w:r w:rsidRPr="004B3EDA">
        <w:t xml:space="preserve">2.52.2. </w:t>
      </w:r>
      <w:r w:rsidRPr="004B3EDA">
        <w:tab/>
      </w:r>
      <w:r w:rsidRPr="004B3EDA">
        <w:rPr>
          <w:i/>
          <w:iCs/>
        </w:rPr>
        <w:t>"Undeployed position"</w:t>
      </w:r>
      <w:r w:rsidRPr="004B3EDA">
        <w:t xml:space="preserve"> means the position of the vehicle outer surface equipped with a DPPS when the DPPS is not activated.</w:t>
      </w:r>
    </w:p>
    <w:p w14:paraId="6FFE3C32" w14:textId="37E8C02D" w:rsidR="00F70154" w:rsidRPr="004B3EDA" w:rsidRDefault="00F70154" w:rsidP="00533803">
      <w:pPr>
        <w:pStyle w:val="SingleTxtG"/>
        <w:tabs>
          <w:tab w:val="clear" w:pos="1701"/>
          <w:tab w:val="clear" w:pos="2268"/>
          <w:tab w:val="clear" w:pos="2835"/>
        </w:tabs>
        <w:ind w:left="2268" w:hanging="1134"/>
      </w:pPr>
      <w:r w:rsidRPr="004B3EDA">
        <w:t>2.53.</w:t>
      </w:r>
      <w:r w:rsidRPr="004B3EDA">
        <w:tab/>
      </w:r>
      <w:r w:rsidRPr="004B3EDA">
        <w:tab/>
      </w:r>
      <w:r w:rsidRPr="004B3EDA">
        <w:rPr>
          <w:i/>
          <w:iCs/>
        </w:rPr>
        <w:t>"Detection test area"</w:t>
      </w:r>
      <w:r w:rsidRPr="004B3EDA">
        <w:t xml:space="preserve"> is the area designated to detect a pedestrian in order to activate the deployable system. The width of the detection test area shall be the relevant vehicle width, minus a distance from each side of 12.5 per cent of the relevant vehicle width, but not more than 250mm from each side. The detection test area must not be smaller than the area inboard of the corners of bumper (</w:t>
      </w:r>
      <w:proofErr w:type="spellStart"/>
      <w:r w:rsidRPr="004B3EDA">
        <w:t>CoB</w:t>
      </w:r>
      <w:proofErr w:type="spellEnd"/>
      <w:r w:rsidRPr="004B3EDA">
        <w:t>) minus a distance of 42mm on each side, as measured horizontally and perpendicular to the longitudinal median plane of the vehicle.</w:t>
      </w:r>
      <w:r w:rsidRPr="004B3EDA">
        <w:rPr>
          <w:vertAlign w:val="superscript"/>
        </w:rPr>
        <w:t xml:space="preserve"> </w:t>
      </w:r>
      <w:r w:rsidRPr="004B3EDA">
        <w:t>(see Figure 18).</w:t>
      </w:r>
    </w:p>
    <w:p w14:paraId="075830F8" w14:textId="297EF187" w:rsidR="00F70154" w:rsidRPr="004B3EDA" w:rsidRDefault="00533803" w:rsidP="00533803">
      <w:pPr>
        <w:pStyle w:val="SingleTxtG"/>
        <w:tabs>
          <w:tab w:val="clear" w:pos="1701"/>
          <w:tab w:val="clear" w:pos="2268"/>
          <w:tab w:val="clear" w:pos="2835"/>
        </w:tabs>
        <w:ind w:left="2268" w:hanging="1134"/>
      </w:pPr>
      <w:r w:rsidRPr="004B3EDA">
        <w:tab/>
      </w:r>
      <w:r w:rsidR="00F70154" w:rsidRPr="004B3EDA">
        <w:t>At the choice of the manufacturer, a wider detection test area may be declared.</w:t>
      </w:r>
    </w:p>
    <w:p w14:paraId="4A6BEAB3" w14:textId="77777777" w:rsidR="00F70154" w:rsidRPr="004B3EDA" w:rsidRDefault="00F70154" w:rsidP="00F70154">
      <w:pPr>
        <w:spacing w:after="120"/>
        <w:ind w:left="2268" w:right="1134"/>
        <w:rPr>
          <w:b/>
          <w:bCs/>
        </w:rPr>
      </w:pPr>
      <w:r w:rsidRPr="004B3EDA">
        <w:rPr>
          <w:noProof/>
        </w:rPr>
        <mc:AlternateContent>
          <mc:Choice Requires="wpg">
            <w:drawing>
              <wp:anchor distT="0" distB="0" distL="114300" distR="114300" simplePos="0" relativeHeight="251658240" behindDoc="0" locked="0" layoutInCell="1" allowOverlap="1" wp14:anchorId="01036E55" wp14:editId="7BAC5172">
                <wp:simplePos x="0" y="0"/>
                <wp:positionH relativeFrom="column">
                  <wp:posOffset>961390</wp:posOffset>
                </wp:positionH>
                <wp:positionV relativeFrom="paragraph">
                  <wp:posOffset>368935</wp:posOffset>
                </wp:positionV>
                <wp:extent cx="4695825" cy="2792730"/>
                <wp:effectExtent l="0" t="0" r="0" b="64770"/>
                <wp:wrapNone/>
                <wp:docPr id="1028" name="Group 1028"/>
                <wp:cNvGraphicFramePr/>
                <a:graphic xmlns:a="http://schemas.openxmlformats.org/drawingml/2006/main">
                  <a:graphicData uri="http://schemas.microsoft.com/office/word/2010/wordprocessingGroup">
                    <wpg:wgp>
                      <wpg:cNvGrpSpPr/>
                      <wpg:grpSpPr>
                        <a:xfrm>
                          <a:off x="0" y="0"/>
                          <a:ext cx="4695825" cy="2792730"/>
                          <a:chOff x="0" y="0"/>
                          <a:chExt cx="10930051" cy="7449399"/>
                        </a:xfrm>
                      </wpg:grpSpPr>
                      <pic:pic xmlns:pic="http://schemas.openxmlformats.org/drawingml/2006/picture">
                        <pic:nvPicPr>
                          <pic:cNvPr id="1146" name="이미지"/>
                          <pic:cNvPicPr>
                            <a:picLocks/>
                          </pic:cNvPicPr>
                        </pic:nvPicPr>
                        <pic:blipFill>
                          <a:blip r:embed="rId12">
                            <a:extLst>
                              <a:ext uri="{28A0092B-C50C-407E-A947-70E740481C1C}">
                                <a14:useLocalDpi xmlns:a14="http://schemas.microsoft.com/office/drawing/2010/main" val="0"/>
                              </a:ext>
                            </a:extLst>
                          </a:blip>
                          <a:srcRect/>
                          <a:stretch>
                            <a:fillRect/>
                          </a:stretch>
                        </pic:blipFill>
                        <pic:spPr>
                          <a:xfrm>
                            <a:off x="1134476" y="357650"/>
                            <a:ext cx="3911600" cy="5232400"/>
                          </a:xfrm>
                          <a:prstGeom prst="rect">
                            <a:avLst/>
                          </a:prstGeom>
                        </pic:spPr>
                      </pic:pic>
                      <pic:pic xmlns:pic="http://schemas.openxmlformats.org/drawingml/2006/picture">
                        <pic:nvPicPr>
                          <pic:cNvPr id="1147" name="이미지"/>
                          <pic:cNvPicPr>
                            <a:picLocks/>
                          </pic:cNvPicPr>
                        </pic:nvPicPr>
                        <pic:blipFill>
                          <a:blip r:embed="rId13">
                            <a:extLst>
                              <a:ext uri="{28A0092B-C50C-407E-A947-70E740481C1C}">
                                <a14:useLocalDpi xmlns:a14="http://schemas.microsoft.com/office/drawing/2010/main" val="0"/>
                              </a:ext>
                            </a:extLst>
                          </a:blip>
                          <a:srcRect/>
                          <a:stretch>
                            <a:fillRect/>
                          </a:stretch>
                        </pic:blipFill>
                        <pic:spPr>
                          <a:xfrm>
                            <a:off x="6498288" y="357650"/>
                            <a:ext cx="3917152" cy="5232400"/>
                          </a:xfrm>
                          <a:prstGeom prst="rect">
                            <a:avLst/>
                          </a:prstGeom>
                        </pic:spPr>
                      </pic:pic>
                      <wps:wsp>
                        <wps:cNvPr id="1148" name="child 3"/>
                        <wps:cNvSpPr>
                          <a:spLocks/>
                        </wps:cNvSpPr>
                        <wps:spPr>
                          <a:xfrm>
                            <a:off x="1276143" y="2238443"/>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49" name="child 4"/>
                        <wps:cNvSpPr>
                          <a:spLocks/>
                        </wps:cNvSpPr>
                        <wps:spPr>
                          <a:xfrm>
                            <a:off x="4523764" y="2242500"/>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50" name="child 5"/>
                        <wps:cNvCnPr/>
                        <wps:spPr>
                          <a:xfrm>
                            <a:off x="1134476"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151" name="child 6"/>
                        <wps:cNvCnPr/>
                        <wps:spPr>
                          <a:xfrm>
                            <a:off x="1276143" y="2848043"/>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4" name="child 7"/>
                        <wps:cNvCnPr/>
                        <wps:spPr>
                          <a:xfrm flipH="1">
                            <a:off x="4852057" y="2835167"/>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5" name="child 8"/>
                        <wps:cNvCnPr/>
                        <wps:spPr>
                          <a:xfrm rot="18000000">
                            <a:off x="1543378"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6" name="child 9"/>
                        <wps:cNvCnPr/>
                        <wps:spPr>
                          <a:xfrm rot="3600000">
                            <a:off x="4608305"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7" name="child 10"/>
                        <wps:cNvCnPr/>
                        <wps:spPr>
                          <a:xfrm rot="18000000">
                            <a:off x="7199106"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9" name="child 11"/>
                        <wps:cNvCnPr/>
                        <wps:spPr>
                          <a:xfrm rot="3600000">
                            <a:off x="9722177"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30" name="child 12"/>
                        <wps:cNvCnPr/>
                        <wps:spPr>
                          <a:xfrm>
                            <a:off x="1569068" y="6760220"/>
                            <a:ext cx="2988000" cy="43394"/>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1" name="child 13"/>
                        <wps:cNvSpPr>
                          <a:spLocks/>
                        </wps:cNvSpPr>
                        <wps:spPr>
                          <a:xfrm>
                            <a:off x="1724913" y="6247123"/>
                            <a:ext cx="2832157" cy="612896"/>
                          </a:xfrm>
                          <a:prstGeom prst="rect">
                            <a:avLst/>
                          </a:prstGeom>
                          <a:noFill/>
                        </wps:spPr>
                        <wps:txbx>
                          <w:txbxContent>
                            <w:p w14:paraId="091F8FAF" w14:textId="77777777" w:rsidR="00F70154" w:rsidRDefault="00F70154" w:rsidP="00F70154">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2" name="child 14"/>
                        <wps:cNvCnPr/>
                        <wps:spPr>
                          <a:xfrm>
                            <a:off x="1569068" y="7255520"/>
                            <a:ext cx="2988000" cy="43394"/>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3" name="child 15"/>
                        <wps:cNvSpPr>
                          <a:spLocks/>
                        </wps:cNvSpPr>
                        <wps:spPr>
                          <a:xfrm>
                            <a:off x="1617189" y="6760221"/>
                            <a:ext cx="2939865" cy="571100"/>
                          </a:xfrm>
                          <a:prstGeom prst="rect">
                            <a:avLst/>
                          </a:prstGeom>
                          <a:noFill/>
                        </wps:spPr>
                        <wps:txbx>
                          <w:txbxContent>
                            <w:p w14:paraId="657932E1" w14:textId="77777777" w:rsidR="00F70154" w:rsidRDefault="00F70154" w:rsidP="00F70154">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4" name="child 16"/>
                        <wps:cNvCnPr/>
                        <wps:spPr>
                          <a:xfrm>
                            <a:off x="651274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035" name="child 17"/>
                        <wps:cNvCnPr/>
                        <wps:spPr>
                          <a:xfrm>
                            <a:off x="7257502" y="6785167"/>
                            <a:ext cx="2324463" cy="35372"/>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6" name="child 18"/>
                        <wps:cNvSpPr>
                          <a:spLocks/>
                        </wps:cNvSpPr>
                        <wps:spPr>
                          <a:xfrm>
                            <a:off x="6680069" y="6759580"/>
                            <a:ext cx="3550718" cy="571015"/>
                          </a:xfrm>
                          <a:prstGeom prst="rect">
                            <a:avLst/>
                          </a:prstGeom>
                          <a:noFill/>
                        </wps:spPr>
                        <wps:txbx>
                          <w:txbxContent>
                            <w:p w14:paraId="58C2AD25" w14:textId="77777777" w:rsidR="00F70154" w:rsidRDefault="00F70154" w:rsidP="00F70154">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7" name="child 19"/>
                        <wps:cNvSpPr>
                          <a:spLocks/>
                        </wps:cNvSpPr>
                        <wps:spPr>
                          <a:xfrm>
                            <a:off x="7000001" y="6301489"/>
                            <a:ext cx="2937558" cy="633330"/>
                          </a:xfrm>
                          <a:prstGeom prst="rect">
                            <a:avLst/>
                          </a:prstGeom>
                          <a:noFill/>
                        </wps:spPr>
                        <wps:txbx>
                          <w:txbxContent>
                            <w:p w14:paraId="28D8A785" w14:textId="77777777" w:rsidR="00F70154" w:rsidRDefault="00F70154" w:rsidP="00F70154">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8" name="child 20"/>
                        <wps:cNvCnPr/>
                        <wps:spPr>
                          <a:xfrm>
                            <a:off x="7172837" y="7255520"/>
                            <a:ext cx="2546247" cy="0"/>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9" name="child 21"/>
                        <wps:cNvCnPr/>
                        <wps:spPr>
                          <a:xfrm flipH="1">
                            <a:off x="1615370"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0" name="child 22"/>
                        <wps:cNvCnPr/>
                        <wps:spPr>
                          <a:xfrm>
                            <a:off x="4512794"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1" name="child 23"/>
                        <wps:cNvCnPr/>
                        <wps:spPr>
                          <a:xfrm>
                            <a:off x="7172837"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2" name="child 24"/>
                        <wps:cNvCnPr/>
                        <wps:spPr>
                          <a:xfrm>
                            <a:off x="9719084"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3" name="child 25"/>
                        <wps:cNvSpPr>
                          <a:spLocks/>
                        </wps:cNvSpPr>
                        <wps:spPr>
                          <a:xfrm>
                            <a:off x="3268862" y="4513012"/>
                            <a:ext cx="1777214" cy="775745"/>
                          </a:xfrm>
                          <a:prstGeom prst="rect">
                            <a:avLst/>
                          </a:prstGeom>
                          <a:noFill/>
                        </wps:spPr>
                        <wps:txbx>
                          <w:txbxContent>
                            <w:p w14:paraId="706DEA15" w14:textId="77777777" w:rsidR="00F70154" w:rsidRDefault="00F70154" w:rsidP="00F70154">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4" name="child 26"/>
                        <wps:cNvSpPr>
                          <a:spLocks/>
                        </wps:cNvSpPr>
                        <wps:spPr>
                          <a:xfrm>
                            <a:off x="8153620" y="4617690"/>
                            <a:ext cx="2077167" cy="730952"/>
                          </a:xfrm>
                          <a:prstGeom prst="rect">
                            <a:avLst/>
                          </a:prstGeom>
                          <a:noFill/>
                        </wps:spPr>
                        <wps:txbx>
                          <w:txbxContent>
                            <w:p w14:paraId="55B3FDDA" w14:textId="77777777" w:rsidR="00F70154" w:rsidRDefault="00F70154" w:rsidP="00F70154">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5" name="child 27"/>
                        <wps:cNvSpPr>
                          <a:spLocks/>
                        </wps:cNvSpPr>
                        <wps:spPr>
                          <a:xfrm>
                            <a:off x="1276129" y="4538569"/>
                            <a:ext cx="1650360" cy="750190"/>
                          </a:xfrm>
                          <a:prstGeom prst="rect">
                            <a:avLst/>
                          </a:prstGeom>
                          <a:noFill/>
                        </wps:spPr>
                        <wps:txbx>
                          <w:txbxContent>
                            <w:p w14:paraId="2CAF3296" w14:textId="77777777" w:rsidR="00F70154" w:rsidRDefault="00F70154" w:rsidP="00F70154">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6" name="child 28"/>
                        <wps:cNvSpPr>
                          <a:spLocks/>
                        </wps:cNvSpPr>
                        <wps:spPr>
                          <a:xfrm>
                            <a:off x="6877905" y="4609670"/>
                            <a:ext cx="1695981" cy="738972"/>
                          </a:xfrm>
                          <a:prstGeom prst="rect">
                            <a:avLst/>
                          </a:prstGeom>
                          <a:noFill/>
                        </wps:spPr>
                        <wps:txbx>
                          <w:txbxContent>
                            <w:p w14:paraId="71411027" w14:textId="77777777" w:rsidR="00F70154" w:rsidRDefault="00F70154" w:rsidP="00F70154">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7" name="child 29"/>
                        <wps:cNvSpPr>
                          <a:spLocks/>
                        </wps:cNvSpPr>
                        <wps:spPr>
                          <a:xfrm>
                            <a:off x="6644491" y="2236295"/>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8" name="child 30"/>
                        <wps:cNvSpPr>
                          <a:spLocks/>
                        </wps:cNvSpPr>
                        <wps:spPr>
                          <a:xfrm>
                            <a:off x="9892112" y="2240352"/>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9" name="child 31"/>
                        <wps:cNvCnPr/>
                        <wps:spPr>
                          <a:xfrm>
                            <a:off x="6644491" y="2845895"/>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0" name="child 32"/>
                        <wps:cNvCnPr/>
                        <wps:spPr>
                          <a:xfrm flipH="1">
                            <a:off x="10220405" y="2833019"/>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1" name="child 33"/>
                        <wps:cNvCnPr/>
                        <wps:spPr>
                          <a:xfrm>
                            <a:off x="3058189" y="5048830"/>
                            <a:ext cx="0" cy="1252659"/>
                          </a:xfrm>
                          <a:prstGeom prst="line">
                            <a:avLst/>
                          </a:prstGeom>
                          <a:ln w="15875">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052" name="child 34"/>
                        <wps:cNvSpPr>
                          <a:spLocks/>
                        </wps:cNvSpPr>
                        <wps:spPr>
                          <a:xfrm>
                            <a:off x="1347303" y="5392256"/>
                            <a:ext cx="3319642" cy="601768"/>
                          </a:xfrm>
                          <a:prstGeom prst="rect">
                            <a:avLst/>
                          </a:prstGeom>
                          <a:noFill/>
                        </wps:spPr>
                        <wps:txbx>
                          <w:txbxContent>
                            <w:p w14:paraId="1E17C23B" w14:textId="77777777" w:rsidR="00F70154" w:rsidRDefault="00F70154" w:rsidP="00F70154">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053" name="child 35"/>
                        <wps:cNvCnPr/>
                        <wps:spPr>
                          <a:xfrm>
                            <a:off x="1724900" y="6332614"/>
                            <a:ext cx="2662266" cy="11777"/>
                          </a:xfrm>
                          <a:prstGeom prst="line">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54" name="child 36"/>
                        <wps:cNvSpPr>
                          <a:spLocks/>
                        </wps:cNvSpPr>
                        <wps:spPr>
                          <a:xfrm>
                            <a:off x="1787009" y="5792946"/>
                            <a:ext cx="2769960" cy="642943"/>
                          </a:xfrm>
                          <a:prstGeom prst="rect">
                            <a:avLst/>
                          </a:prstGeom>
                          <a:noFill/>
                        </wps:spPr>
                        <wps:txbx>
                          <w:txbxContent>
                            <w:p w14:paraId="115CA269" w14:textId="77777777" w:rsidR="00F70154" w:rsidRDefault="00F70154" w:rsidP="00F70154">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055" name="child 37"/>
                        <wps:cNvCnPr/>
                        <wps:spPr>
                          <a:xfrm>
                            <a:off x="8426060" y="5048832"/>
                            <a:ext cx="0" cy="1253067"/>
                          </a:xfrm>
                          <a:prstGeom prst="line">
                            <a:avLst/>
                          </a:prstGeom>
                          <a:ln>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292327648" name="child 38"/>
                        <wps:cNvSpPr>
                          <a:spLocks/>
                        </wps:cNvSpPr>
                        <wps:spPr>
                          <a:xfrm>
                            <a:off x="6539866" y="5390107"/>
                            <a:ext cx="3521261" cy="603917"/>
                          </a:xfrm>
                          <a:prstGeom prst="rect">
                            <a:avLst/>
                          </a:prstGeom>
                          <a:noFill/>
                        </wps:spPr>
                        <wps:txbx>
                          <w:txbxContent>
                            <w:p w14:paraId="0F709423" w14:textId="77777777" w:rsidR="00F70154" w:rsidRDefault="00F70154" w:rsidP="00F70154">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292327649" name="child 39"/>
                        <wps:cNvCnPr/>
                        <wps:spPr>
                          <a:xfrm>
                            <a:off x="6644491" y="5869035"/>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0" name="child 40"/>
                        <wps:cNvSpPr>
                          <a:spLocks/>
                        </wps:cNvSpPr>
                        <wps:spPr>
                          <a:xfrm>
                            <a:off x="7492249" y="5813371"/>
                            <a:ext cx="2313146" cy="649617"/>
                          </a:xfrm>
                          <a:prstGeom prst="rect">
                            <a:avLst/>
                          </a:prstGeom>
                          <a:noFill/>
                        </wps:spPr>
                        <wps:txbx>
                          <w:txbxContent>
                            <w:p w14:paraId="436F6480" w14:textId="77777777" w:rsidR="00F70154" w:rsidRDefault="00F70154" w:rsidP="00F70154">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292327651" name="child 41"/>
                        <wps:cNvCnPr/>
                        <wps:spPr>
                          <a:xfrm>
                            <a:off x="7127429" y="6301898"/>
                            <a:ext cx="2678400" cy="33869"/>
                          </a:xfrm>
                          <a:prstGeom prst="line">
                            <a:avLst/>
                          </a:prstGeom>
                          <a:ln w="31750">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2" name="child 42"/>
                        <wps:cNvCnPr/>
                        <wps:spPr>
                          <a:xfrm>
                            <a:off x="1276143" y="5871182"/>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3" name="child 43"/>
                        <wps:cNvSpPr>
                          <a:spLocks/>
                        </wps:cNvSpPr>
                        <wps:spPr>
                          <a:xfrm>
                            <a:off x="0" y="8022"/>
                            <a:ext cx="5564128" cy="651572"/>
                          </a:xfrm>
                          <a:prstGeom prst="rect">
                            <a:avLst/>
                          </a:prstGeom>
                          <a:noFill/>
                        </wps:spPr>
                        <wps:txbx>
                          <w:txbxContent>
                            <w:p w14:paraId="7F732717" w14:textId="77777777" w:rsidR="00F70154" w:rsidRDefault="00F70154" w:rsidP="00F70154">
                              <w:pPr>
                                <w:spacing w:line="240" w:lineRule="exact"/>
                                <w:jc w:val="center"/>
                              </w:pPr>
                              <w:r>
                                <w:rPr>
                                  <w:rFonts w:ascii="Calibri" w:hAnsi="Calibri" w:cs="Arial"/>
                                  <w:b/>
                                  <w:color w:val="000000"/>
                                  <w:kern w:val="24"/>
                                  <w:sz w:val="22"/>
                                </w:rPr>
                                <w:t>CoB -42mm (l+r) &gt; 75% of RVW</w:t>
                              </w:r>
                            </w:p>
                          </w:txbxContent>
                        </wps:txbx>
                        <wps:bodyPr rot="0" vert="horz" wrap="square" lIns="91440" tIns="45720" rIns="91440" bIns="45720" anchor="t">
                          <a:noAutofit/>
                        </wps:bodyPr>
                      </wps:wsp>
                      <wps:wsp>
                        <wps:cNvPr id="1292327654" name="child 44"/>
                        <wps:cNvSpPr>
                          <a:spLocks/>
                        </wps:cNvSpPr>
                        <wps:spPr>
                          <a:xfrm>
                            <a:off x="5874251" y="0"/>
                            <a:ext cx="5055800" cy="651572"/>
                          </a:xfrm>
                          <a:prstGeom prst="rect">
                            <a:avLst/>
                          </a:prstGeom>
                          <a:noFill/>
                        </wps:spPr>
                        <wps:txbx>
                          <w:txbxContent>
                            <w:p w14:paraId="0BDDEF7F" w14:textId="77777777" w:rsidR="00F70154" w:rsidRDefault="00F70154" w:rsidP="00F70154">
                              <w:pPr>
                                <w:spacing w:line="240" w:lineRule="exact"/>
                                <w:jc w:val="center"/>
                              </w:pPr>
                              <w:r>
                                <w:rPr>
                                  <w:rFonts w:ascii="Calibri" w:hAnsi="Calibri" w:cs="Arial"/>
                                  <w:b/>
                                  <w:color w:val="000000"/>
                                  <w:kern w:val="24"/>
                                  <w:sz w:val="22"/>
                                </w:rPr>
                                <w:t>CoB -42mm (l+r) &lt; 75% of RVW</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01036E55" id="Group 1028" o:spid="_x0000_s1026" style="position:absolute;left:0;text-align:left;margin-left:75.7pt;margin-top:29.05pt;width:369.75pt;height:219.9pt;z-index:251658240" coordsize="109300,7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027" type="#_x0000_t75" style="position:absolute;left:11344;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">
                  <v:imagedata r:id="rId14" o:title=""/>
                  <o:lock v:ext="edit" aspectratio="f"/>
                </v:shape>
                <v:shape id="이미지" o:spid="_x0000_s1028" type="#_x0000_t75" style="position:absolute;left:64982;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">
                  <v:imagedata r:id="rId15" o:title=""/>
                  <o:lock v:ext="edit" aspectratio="f"/>
                </v:shape>
                <v:roundrect id="child 3" o:spid="_x0000_s1029" style="position:absolute;left:12761;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" filled="f" strokecolor="#243f60 [1604]" strokeweight="1.5pt">
                  <v:path arrowok="t"/>
                </v:roundrect>
                <v:roundrect id="_x0000_s1030" style="position:absolute;left:45237;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" filled="f" strokecolor="#243f60 [1604]" strokeweight="1.5pt">
                  <v:path arrowok="t"/>
                </v:roundrect>
                <v:line id="child 5" o:spid="_x0000_s1031" style="position:absolute;visibility:visible;mso-wrap-style:square" from="11344,28182" to="49679,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" strokecolor="#4579b8 [3044]" strokeweight="2.5pt">
                  <v:stroke dashstyle="dashDot"/>
                </v:line>
                <v:line id="child 6" o:spid="_x0000_s1032" style="position:absolute;visibility:visible;mso-wrap-style:square" from="12761,28480" to="12761,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" strokecolor="#4579b8 [3044]" strokeweight="2.5pt"/>
                <v:line id="child 7" o:spid="_x0000_s1033" style="position:absolute;flip:x;visibility:visible;mso-wrap-style:square" from="48520,28351" to="48624,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" strokecolor="#4579b8 [3044]" strokeweight="2.5pt"/>
                <v:line id="child 8" o:spid="_x0000_s1034" style="position:absolute;rotation:-60;visibility:visible;mso-wrap-style:square" from="15434,47831" to="15434,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" strokecolor="red" strokeweight="4pt"/>
                <v:line id="child 9" o:spid="_x0000_s1035" style="position:absolute;rotation:60;visibility:visible;mso-wrap-style:square" from="46083,47831" to="4608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" strokecolor="red" strokeweight="4pt"/>
                <v:line id="child 10" o:spid="_x0000_s1036" style="position:absolute;rotation:-60;visibility:visible;mso-wrap-style:square" from="71991,48509" to="71991,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" strokecolor="red" strokeweight="4pt"/>
                <v:line id="child 11" o:spid="_x0000_s1037" style="position:absolute;rotation:60;visibility:visible;mso-wrap-style:square" from="97222,48509" to="97222,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" strokecolor="red" strokeweight="4pt"/>
                <v:line id="child 12" o:spid="_x0000_s1038" style="position:absolute;visibility:visible;mso-wrap-style:square" from="15690,67602" to="45570,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" strokecolor="red" strokeweight="2.5pt">
                  <v:stroke startarrow="block" endarrow="block"/>
                </v:line>
                <v:rect id="child 13" o:spid="_x0000_s1039" style="position:absolute;left:17249;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4xAAAAN0AAAAPAAAAZHJzL2Rvd25yZXYueG1sRE9Na8JA&#10;EL0L/Q/LFLyIbmyh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K8ukHjEAAAA3QAAAA8A&#10;AAAAAAAAAAAAAAAABwIAAGRycy9kb3ducmV2LnhtbFBLBQYAAAAAAwADALcAAAD4AgAAAAA=&#10;" filled="f" stroked="f">
                  <v:textbox>
                    <w:txbxContent>
                      <w:p w14:paraId="091F8FAF" w14:textId="77777777" w:rsidR="00F70154" w:rsidRDefault="00F70154" w:rsidP="00F70154">
                        <w:pPr>
                          <w:spacing w:line="240" w:lineRule="exact"/>
                          <w:jc w:val="center"/>
                        </w:pPr>
                        <w:r>
                          <w:rPr>
                            <w:rFonts w:ascii="Calibri" w:hAnsi="Calibri" w:cs="Arial"/>
                            <w:b/>
                            <w:noProof/>
                            <w:color w:val="FF0000"/>
                            <w:kern w:val="24"/>
                          </w:rPr>
                          <w:t>CoB  -42mm (l+r)</w:t>
                        </w:r>
                      </w:p>
                    </w:txbxContent>
                  </v:textbox>
                </v:rect>
                <v:line id="child 14" o:spid="_x0000_s1040" style="position:absolute;visibility:visible;mso-wrap-style:square" from="15690,72555" to="45570,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" strokecolor="black [3200]" strokeweight="2.5pt">
                  <v:stroke startarrow="block" endarrow="block"/>
                </v:line>
                <v:rect id="child 15" o:spid="_x0000_s1041" style="position:absolute;left:16171;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uUxAAAAN0AAAAPAAAAZHJzL2Rvd25yZXYueG1sRE9Na8JA&#10;EL0X/A/LCL2UurFC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DCwq5TEAAAA3QAAAA8A&#10;AAAAAAAAAAAAAAAABwIAAGRycy9kb3ducmV2LnhtbFBLBQYAAAAAAwADALcAAAD4AgAAAAA=&#10;" filled="f" stroked="f">
                  <v:textbox>
                    <w:txbxContent>
                      <w:p w14:paraId="657932E1" w14:textId="77777777" w:rsidR="00F70154" w:rsidRDefault="00F70154" w:rsidP="00F70154">
                        <w:pPr>
                          <w:spacing w:line="240" w:lineRule="exact"/>
                          <w:jc w:val="center"/>
                        </w:pPr>
                        <w:r>
                          <w:rPr>
                            <w:rFonts w:ascii="Calibri" w:hAnsi="Calibri" w:cs="Arial"/>
                            <w:b/>
                            <w:color w:val="000000"/>
                            <w:kern w:val="24"/>
                          </w:rPr>
                          <w:t>Detection Test Area</w:t>
                        </w:r>
                      </w:p>
                    </w:txbxContent>
                  </v:textbox>
                </v:rect>
                <v:line id="child 16" o:spid="_x0000_s1042" style="position:absolute;visibility:visible;mso-wrap-style:square" from="65127,28697" to="103462,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" strokecolor="#4579b8 [3044]" strokeweight="2.5pt">
                  <v:stroke dashstyle="dashDot"/>
                </v:line>
                <v:line id="child 17" o:spid="_x0000_s1043" style="position:absolute;visibility:visible;mso-wrap-style:square" from="72575,67851" to="95819,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" strokecolor="red" strokeweight="2.5pt">
                  <v:stroke startarrow="block" endarrow="block"/>
                </v:line>
                <v:rect id="child 18" o:spid="_x0000_s1044" style="position:absolute;left:66800;top:67595;width:3550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MxAAAAN0AAAAPAAAAZHJzL2Rvd25yZXYueG1sRE9Na8JA&#10;EL0X/A/LCL2UurGC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CDHCAzEAAAA3QAAAA8A&#10;AAAAAAAAAAAAAAAABwIAAGRycy9kb3ducmV2LnhtbFBLBQYAAAAAAwADALcAAAD4AgAAAAA=&#10;" filled="f" stroked="f">
                  <v:textbox>
                    <w:txbxContent>
                      <w:p w14:paraId="58C2AD25" w14:textId="77777777" w:rsidR="00F70154" w:rsidRDefault="00F70154" w:rsidP="00F70154">
                        <w:pPr>
                          <w:spacing w:line="240" w:lineRule="exact"/>
                          <w:jc w:val="center"/>
                        </w:pPr>
                        <w:r>
                          <w:rPr>
                            <w:rFonts w:ascii="Calibri" w:hAnsi="Calibri" w:cs="Arial"/>
                            <w:b/>
                            <w:color w:val="000000"/>
                            <w:kern w:val="24"/>
                          </w:rPr>
                          <w:t>Detection Test Area</w:t>
                        </w:r>
                      </w:p>
                    </w:txbxContent>
                  </v:textbox>
                </v:rect>
                <v:rect id="child 19" o:spid="_x0000_s1045" style="position:absolute;left:70000;top:63014;width:29375;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14:paraId="28D8A785" w14:textId="77777777" w:rsidR="00F70154" w:rsidRDefault="00F70154" w:rsidP="00F70154">
                        <w:pPr>
                          <w:spacing w:line="240" w:lineRule="exact"/>
                          <w:jc w:val="center"/>
                        </w:pPr>
                        <w:r>
                          <w:rPr>
                            <w:rFonts w:ascii="Calibri" w:hAnsi="Calibri" w:cs="Arial"/>
                            <w:b/>
                            <w:noProof/>
                            <w:color w:val="FF0000"/>
                            <w:kern w:val="24"/>
                          </w:rPr>
                          <w:t>CoB -42mm (l+r)</w:t>
                        </w:r>
                      </w:p>
                    </w:txbxContent>
                  </v:textbox>
                </v:rect>
                <v:line id="child 20" o:spid="_x0000_s1046" style="position:absolute;visibility:visible;mso-wrap-style:square" from="71728,72555" to="97190,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" strokecolor="black [3200]" strokeweight="2.5pt">
                  <v:stroke startarrow="block" endarrow="block"/>
                </v:line>
                <v:line id="child 21" o:spid="_x0000_s1047" style="position:absolute;flip:x;visibility:visible;mso-wrap-style:square" from="16153,67602" to="16171,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" strokecolor="red" strokeweight="1.75pt">
                  <v:stroke dashstyle="3 1"/>
                </v:line>
                <v:line id="child 22" o:spid="_x0000_s1048" style="position:absolute;visibility:visible;mso-wrap-style:square" from="45127,67682" to="45127,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" strokecolor="red" strokeweight="1.75pt">
                  <v:stroke dashstyle="3 1"/>
                </v:line>
                <v:line id="child 23" o:spid="_x0000_s1049" style="position:absolute;visibility:visible;mso-wrap-style:square" from="71728,63018" to="71728,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" strokecolor="#00b050" strokeweight="1.75pt">
                  <v:stroke dashstyle="3 1"/>
                </v:line>
                <v:line id="child 24" o:spid="_x0000_s1050" style="position:absolute;visibility:visible;mso-wrap-style:square" from="97190,63259" to="97190,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" strokecolor="#00b050" strokeweight="1.75pt">
                  <v:stroke dashstyle="3 1"/>
                </v:line>
                <v:rect id="child 25" o:spid="_x0000_s1051" style="position:absolute;left:32688;top:45130;width:17772;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jpwwAAAN0AAAAPAAAAZHJzL2Rvd25yZXYueG1sRE9Na8JA&#10;EL0L/odlhF6Kbqwi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aLbY6cMAAADdAAAADwAA&#10;AAAAAAAAAAAAAAAHAgAAZHJzL2Rvd25yZXYueG1sUEsFBgAAAAADAAMAtwAAAPcCAAAAAA==&#10;" filled="f" stroked="f">
                  <v:textbox>
                    <w:txbxContent>
                      <w:p w14:paraId="706DEA15" w14:textId="77777777" w:rsidR="00F70154" w:rsidRDefault="00F70154" w:rsidP="00F70154">
                        <w:pPr>
                          <w:spacing w:line="240" w:lineRule="exact"/>
                          <w:jc w:val="center"/>
                        </w:pPr>
                        <w:r>
                          <w:rPr>
                            <w:rFonts w:ascii="Calibri" w:hAnsi="Calibri" w:cs="Arial"/>
                            <w:b/>
                            <w:color w:val="FF0000"/>
                            <w:kern w:val="24"/>
                            <w:sz w:val="28"/>
                          </w:rPr>
                          <w:t>CoB (l)</w:t>
                        </w:r>
                      </w:p>
                    </w:txbxContent>
                  </v:textbox>
                </v:rect>
                <v:rect id="child 26" o:spid="_x0000_s1052" style="position:absolute;left:81536;top:46176;width:20771;height: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55B3FDDA" w14:textId="77777777" w:rsidR="00F70154" w:rsidRDefault="00F70154" w:rsidP="00F70154">
                        <w:pPr>
                          <w:spacing w:line="240" w:lineRule="exact"/>
                          <w:jc w:val="center"/>
                        </w:pPr>
                        <w:r>
                          <w:rPr>
                            <w:rFonts w:ascii="Calibri" w:hAnsi="Calibri" w:cs="Arial"/>
                            <w:b/>
                            <w:color w:val="FF0000"/>
                            <w:kern w:val="24"/>
                            <w:sz w:val="28"/>
                          </w:rPr>
                          <w:t>CoB (l)</w:t>
                        </w:r>
                      </w:p>
                    </w:txbxContent>
                  </v:textbox>
                </v:rect>
                <v:rect id="child 27" o:spid="_x0000_s1053" style="position:absolute;left:12761;top:45385;width:16503;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GwwAAAN0AAAAPAAAAZHJzL2Rvd25yZXYueG1sRE9Na8JA&#10;EL0L/odlhF6Kbiwq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iBPlBsMAAADdAAAADwAA&#10;AAAAAAAAAAAAAAAHAgAAZHJzL2Rvd25yZXYueG1sUEsFBgAAAAADAAMAtwAAAPcCAAAAAA==&#10;" filled="f" stroked="f">
                  <v:textbox>
                    <w:txbxContent>
                      <w:p w14:paraId="2CAF3296" w14:textId="77777777" w:rsidR="00F70154" w:rsidRDefault="00F70154" w:rsidP="00F70154">
                        <w:pPr>
                          <w:spacing w:line="240" w:lineRule="exact"/>
                          <w:jc w:val="center"/>
                        </w:pPr>
                        <w:r>
                          <w:rPr>
                            <w:rFonts w:ascii="Calibri" w:hAnsi="Calibri" w:cs="Arial"/>
                            <w:b/>
                            <w:color w:val="FF0000"/>
                            <w:kern w:val="24"/>
                            <w:sz w:val="28"/>
                          </w:rPr>
                          <w:t>CoB (r)</w:t>
                        </w:r>
                      </w:p>
                    </w:txbxContent>
                  </v:textbox>
                </v:rect>
                <v:rect id="child 28" o:spid="_x0000_s1054" style="position:absolute;left:68779;top:46096;width:1695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txxAAAAN0AAAAPAAAAZHJzL2Rvd25yZXYueG1sRE9Na8JA&#10;EL0X/A/LCL2UurGI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HjBe3HEAAAA3QAAAA8A&#10;AAAAAAAAAAAAAAAABwIAAGRycy9kb3ducmV2LnhtbFBLBQYAAAAAAwADALcAAAD4AgAAAAA=&#10;" filled="f" stroked="f">
                  <v:textbox>
                    <w:txbxContent>
                      <w:p w14:paraId="71411027" w14:textId="77777777" w:rsidR="00F70154" w:rsidRDefault="00F70154" w:rsidP="00F70154">
                        <w:pPr>
                          <w:spacing w:line="240" w:lineRule="exact"/>
                          <w:jc w:val="center"/>
                        </w:pPr>
                        <w:r>
                          <w:rPr>
                            <w:rFonts w:ascii="Calibri" w:hAnsi="Calibri" w:cs="Arial"/>
                            <w:b/>
                            <w:color w:val="FF0000"/>
                            <w:kern w:val="24"/>
                            <w:sz w:val="28"/>
                          </w:rPr>
                          <w:t>CoB (r)</w:t>
                        </w:r>
                      </w:p>
                    </w:txbxContent>
                  </v:textbox>
                </v:rect>
                <v:roundrect id="child 29" o:spid="_x0000_s1055" style="position:absolute;left:66444;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" filled="f" strokecolor="#243f60 [1604]" strokeweight="1.5pt">
                  <v:path arrowok="t"/>
                </v:roundrect>
                <v:roundrect id="child 30" o:spid="_x0000_s1056" style="position:absolute;left:98921;top:22403;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" filled="f" strokecolor="#243f60 [1604]" strokeweight="1.5pt">
                  <v:path arrowok="t"/>
                </v:roundrect>
                <v:line id="child 31" o:spid="_x0000_s1057" style="position:absolute;visibility:visible;mso-wrap-style:square" from="66444,28458" to="66444,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" strokecolor="#4579b8 [3044]" strokeweight="2.5pt"/>
                <v:line id="child 32" o:spid="_x0000_s1058" style="position:absolute;flip:x;visibility:visible;mso-wrap-style:square" from="102204,28330" to="102307,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" strokecolor="#4579b8 [3044]" strokeweight="2.5pt"/>
                <v:line id="child 33" o:spid="_x0000_s1059" style="position:absolute;visibility:visible;mso-wrap-style:square" from="30581,50488" to="30581,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" strokecolor="black [3200]" strokeweight="1.25pt">
                  <v:stroke dashstyle="longDashDot"/>
                </v:line>
                <v:rect id="child 34" o:spid="_x0000_s1060" style="position:absolute;left:13473;top:53922;width:3319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" filled="f" stroked="f">
                  <v:textbox>
                    <w:txbxContent>
                      <w:p w14:paraId="1E17C23B" w14:textId="77777777" w:rsidR="00F70154" w:rsidRDefault="00F70154" w:rsidP="00F70154">
                        <w:pPr>
                          <w:spacing w:line="240" w:lineRule="exact"/>
                          <w:jc w:val="center"/>
                        </w:pPr>
                        <w:r>
                          <w:rPr>
                            <w:rFonts w:ascii="Calibri" w:hAnsi="Calibri" w:cs="Arial"/>
                            <w:b/>
                            <w:color w:val="0070C0"/>
                            <w:kern w:val="24"/>
                          </w:rPr>
                          <w:t>Relevant Vehicle Width (RVW)</w:t>
                        </w:r>
                      </w:p>
                    </w:txbxContent>
                  </v:textbox>
                </v:rect>
                <v:line id="child 35" o:spid="_x0000_s1061" style="position:absolute;visibility:visible;mso-wrap-style:square" from="17249,63326" to="43871,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" strokecolor="#00b050" strokeweight="2.25pt">
                  <v:stroke startarrow="block" endarrow="block"/>
                </v:line>
                <v:rect id="child 36" o:spid="_x0000_s1062" style="position:absolute;left:17870;top:57929;width:27699;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14:paraId="115CA269" w14:textId="77777777" w:rsidR="00F70154" w:rsidRDefault="00F70154" w:rsidP="00F70154">
                        <w:pPr>
                          <w:spacing w:line="240" w:lineRule="exact"/>
                          <w:jc w:val="center"/>
                        </w:pPr>
                        <w:r>
                          <w:rPr>
                            <w:rFonts w:ascii="Calibri" w:hAnsi="Calibri" w:cs="Arial"/>
                            <w:b/>
                            <w:color w:val="00B050"/>
                            <w:kern w:val="24"/>
                          </w:rPr>
                          <w:t>75%  of RVW</w:t>
                        </w:r>
                      </w:p>
                    </w:txbxContent>
                  </v:textbox>
                </v:rect>
                <v:line id="child 37" o:spid="_x0000_s1063" style="position:absolute;visibility:visible;mso-wrap-style:square" from="84260,50488" to="84260,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" strokecolor="black [3200]">
                  <v:stroke dashstyle="longDashDot"/>
                </v:line>
                <v:rect id="child 38" o:spid="_x0000_s1064" style="position:absolute;left:65398;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" filled="f" stroked="f">
                  <v:textbox>
                    <w:txbxContent>
                      <w:p w14:paraId="0F709423" w14:textId="77777777" w:rsidR="00F70154" w:rsidRDefault="00F70154" w:rsidP="00F70154">
                        <w:pPr>
                          <w:spacing w:line="240" w:lineRule="exact"/>
                          <w:jc w:val="center"/>
                        </w:pPr>
                        <w:r>
                          <w:rPr>
                            <w:rFonts w:ascii="Calibri" w:hAnsi="Calibri" w:cs="Arial"/>
                            <w:b/>
                            <w:color w:val="0070C0"/>
                            <w:kern w:val="24"/>
                          </w:rPr>
                          <w:t>Relevant Vehicle Width (RVW)</w:t>
                        </w:r>
                      </w:p>
                    </w:txbxContent>
                  </v:textbox>
                </v:rect>
                <v:line id="child 39" o:spid="_x0000_s1065" style="position:absolute;visibility:visible;mso-wrap-style:square" from="66444,58690" to="102138,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" strokecolor="#4579b8 [3044]" strokeweight="2.5pt">
                  <v:stroke startarrow="block" endarrow="block"/>
                </v:line>
                <v:rect id="child 40" o:spid="_x0000_s1066" style="position:absolute;left:74922;top:58133;width:2313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" filled="f" stroked="f">
                  <v:textbox>
                    <w:txbxContent>
                      <w:p w14:paraId="436F6480" w14:textId="77777777" w:rsidR="00F70154" w:rsidRDefault="00F70154" w:rsidP="00F70154">
                        <w:pPr>
                          <w:spacing w:line="240" w:lineRule="exact"/>
                          <w:jc w:val="center"/>
                        </w:pPr>
                        <w:r>
                          <w:rPr>
                            <w:rFonts w:ascii="Calibri" w:hAnsi="Calibri" w:cs="Arial"/>
                            <w:b/>
                            <w:color w:val="00B050"/>
                            <w:kern w:val="24"/>
                          </w:rPr>
                          <w:t>75%  of RVW</w:t>
                        </w:r>
                      </w:p>
                    </w:txbxContent>
                  </v:textbox>
                </v:rect>
                <v:line id="child 41" o:spid="_x0000_s1067" style="position:absolute;visibility:visible;mso-wrap-style:square" from="71274,63018" to="98058,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" strokecolor="#00b050" strokeweight="2.5pt">
                  <v:stroke startarrow="block" endarrow="block"/>
                </v:line>
                <v:line id="child 42" o:spid="_x0000_s1068" style="position:absolute;visibility:visible;mso-wrap-style:square" from="12761,58711" to="48455,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" strokecolor="#4579b8 [3044]" strokeweight="2.5pt">
                  <v:stroke startarrow="block" endarrow="block"/>
                </v:line>
                <v:rect id="child 43" o:spid="_x0000_s1069" style="position:absolute;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" filled="f" stroked="f">
                  <v:textbox>
                    <w:txbxContent>
                      <w:p w14:paraId="7F732717" w14:textId="77777777" w:rsidR="00F70154" w:rsidRDefault="00F70154" w:rsidP="00F70154">
                        <w:pPr>
                          <w:spacing w:line="240" w:lineRule="exact"/>
                          <w:jc w:val="center"/>
                        </w:pPr>
                        <w:r>
                          <w:rPr>
                            <w:rFonts w:ascii="Calibri" w:hAnsi="Calibri" w:cs="Arial"/>
                            <w:b/>
                            <w:color w:val="000000"/>
                            <w:kern w:val="24"/>
                            <w:sz w:val="22"/>
                          </w:rPr>
                          <w:t>CoB -42mm (l+r) &gt; 75% of RVW</w:t>
                        </w:r>
                      </w:p>
                    </w:txbxContent>
                  </v:textbox>
                </v:rect>
                <v:rect id="child 44" o:spid="_x0000_s1070" style="position:absolute;left:58742;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" filled="f" stroked="f">
                  <v:textbox>
                    <w:txbxContent>
                      <w:p w14:paraId="0BDDEF7F" w14:textId="77777777" w:rsidR="00F70154" w:rsidRDefault="00F70154" w:rsidP="00F70154">
                        <w:pPr>
                          <w:spacing w:line="240" w:lineRule="exact"/>
                          <w:jc w:val="center"/>
                        </w:pPr>
                        <w:r>
                          <w:rPr>
                            <w:rFonts w:ascii="Calibri" w:hAnsi="Calibri" w:cs="Arial"/>
                            <w:b/>
                            <w:color w:val="000000"/>
                            <w:kern w:val="24"/>
                            <w:sz w:val="22"/>
                          </w:rPr>
                          <w:t>CoB -42mm (l+r) &lt; 75% of RVW</w:t>
                        </w:r>
                      </w:p>
                    </w:txbxContent>
                  </v:textbox>
                </v:rect>
              </v:group>
            </w:pict>
          </mc:Fallback>
        </mc:AlternateContent>
      </w:r>
      <w:r w:rsidRPr="004B3EDA">
        <w:t>Figure 18</w:t>
      </w:r>
      <w:r w:rsidRPr="004B3EDA">
        <w:rPr>
          <w:b/>
          <w:bCs/>
        </w:rPr>
        <w:br/>
        <w:t>Determination of the Detection Test Area (see paragraph 2.53): examples</w:t>
      </w:r>
    </w:p>
    <w:p w14:paraId="2917A55A" w14:textId="77777777" w:rsidR="00F70154" w:rsidRPr="004B3EDA" w:rsidRDefault="00F70154" w:rsidP="00F70154">
      <w:pPr>
        <w:spacing w:after="120"/>
        <w:ind w:left="1134" w:right="1134"/>
        <w:rPr>
          <w:b/>
          <w:bCs/>
        </w:rPr>
      </w:pPr>
    </w:p>
    <w:p w14:paraId="0B2F3CC0" w14:textId="77777777" w:rsidR="00F70154" w:rsidRPr="004B3EDA" w:rsidRDefault="00F70154" w:rsidP="00F70154">
      <w:pPr>
        <w:spacing w:after="120"/>
        <w:ind w:left="1134" w:right="1134"/>
        <w:rPr>
          <w:b/>
          <w:bCs/>
        </w:rPr>
      </w:pPr>
    </w:p>
    <w:p w14:paraId="2E3A3711" w14:textId="77777777" w:rsidR="00F70154" w:rsidRPr="004B3EDA" w:rsidRDefault="00F70154" w:rsidP="00F70154">
      <w:pPr>
        <w:spacing w:after="120"/>
        <w:ind w:left="1134" w:right="1134"/>
      </w:pPr>
    </w:p>
    <w:p w14:paraId="0A5F4C30" w14:textId="77777777" w:rsidR="00F70154" w:rsidRPr="004B3EDA" w:rsidRDefault="00F70154" w:rsidP="00F70154">
      <w:pPr>
        <w:spacing w:after="120"/>
        <w:ind w:left="1134" w:right="1134"/>
      </w:pPr>
    </w:p>
    <w:p w14:paraId="04FA8C15" w14:textId="77777777" w:rsidR="00F70154" w:rsidRPr="004B3EDA" w:rsidRDefault="00F70154" w:rsidP="00F70154">
      <w:pPr>
        <w:spacing w:after="120"/>
        <w:ind w:left="1134" w:right="1134"/>
      </w:pPr>
    </w:p>
    <w:p w14:paraId="1ADCAF6A" w14:textId="77777777" w:rsidR="00F70154" w:rsidRPr="004B3EDA" w:rsidRDefault="00F70154" w:rsidP="00F70154">
      <w:pPr>
        <w:spacing w:after="120"/>
        <w:ind w:left="1134" w:right="1134"/>
      </w:pPr>
    </w:p>
    <w:p w14:paraId="1F422850" w14:textId="77777777" w:rsidR="00F70154" w:rsidRPr="004B3EDA" w:rsidRDefault="00F70154" w:rsidP="00F70154">
      <w:pPr>
        <w:spacing w:after="120"/>
        <w:ind w:left="1134" w:right="1134"/>
      </w:pPr>
    </w:p>
    <w:p w14:paraId="48113E62" w14:textId="77777777" w:rsidR="00F70154" w:rsidRPr="004B3EDA" w:rsidRDefault="00F70154" w:rsidP="00F70154">
      <w:pPr>
        <w:spacing w:line="240" w:lineRule="auto"/>
      </w:pPr>
      <w:bookmarkStart w:id="2" w:name="_Hlk194496603"/>
      <w:bookmarkEnd w:id="1"/>
    </w:p>
    <w:p w14:paraId="58930DB7" w14:textId="77777777" w:rsidR="00F70154" w:rsidRPr="004B3EDA" w:rsidRDefault="00F70154" w:rsidP="00F70154">
      <w:pPr>
        <w:spacing w:line="240" w:lineRule="auto"/>
      </w:pPr>
    </w:p>
    <w:p w14:paraId="1C8216B3" w14:textId="77777777" w:rsidR="00F70154" w:rsidRPr="004B3EDA" w:rsidRDefault="00F70154" w:rsidP="00F70154">
      <w:pPr>
        <w:spacing w:line="240" w:lineRule="auto"/>
      </w:pPr>
    </w:p>
    <w:p w14:paraId="45AD961C" w14:textId="77777777" w:rsidR="00F70154" w:rsidRPr="004B3EDA" w:rsidRDefault="00F70154" w:rsidP="00F70154">
      <w:pPr>
        <w:spacing w:line="240" w:lineRule="auto"/>
      </w:pPr>
    </w:p>
    <w:p w14:paraId="2F649C25" w14:textId="77777777" w:rsidR="00F70154" w:rsidRPr="004B3EDA" w:rsidRDefault="00F70154" w:rsidP="00F70154">
      <w:pPr>
        <w:spacing w:line="240" w:lineRule="auto"/>
      </w:pPr>
    </w:p>
    <w:p w14:paraId="41C70777" w14:textId="77777777" w:rsidR="00F70154" w:rsidRPr="004B3EDA" w:rsidRDefault="00F70154" w:rsidP="00F70154">
      <w:pPr>
        <w:spacing w:line="240" w:lineRule="auto"/>
      </w:pPr>
    </w:p>
    <w:p w14:paraId="0B7639C6" w14:textId="77777777" w:rsidR="00F70154" w:rsidRPr="004B3EDA" w:rsidRDefault="00F70154" w:rsidP="00F70154">
      <w:pPr>
        <w:spacing w:line="240" w:lineRule="auto"/>
      </w:pPr>
    </w:p>
    <w:p w14:paraId="519316BA" w14:textId="77777777" w:rsidR="00F70154" w:rsidRPr="004B3EDA" w:rsidRDefault="00F70154" w:rsidP="00F70154">
      <w:pPr>
        <w:spacing w:line="240" w:lineRule="auto"/>
      </w:pPr>
    </w:p>
    <w:p w14:paraId="12DBC772" w14:textId="77777777" w:rsidR="00F70154" w:rsidRPr="004B3EDA" w:rsidRDefault="00F70154" w:rsidP="00F70154">
      <w:pPr>
        <w:spacing w:line="240" w:lineRule="auto"/>
      </w:pPr>
    </w:p>
    <w:p w14:paraId="147F2D25" w14:textId="77777777" w:rsidR="00F70154" w:rsidRPr="004B3EDA" w:rsidRDefault="00F70154" w:rsidP="00F70154">
      <w:pPr>
        <w:spacing w:line="240" w:lineRule="auto"/>
      </w:pPr>
    </w:p>
    <w:p w14:paraId="6DF397EA" w14:textId="1DC3F551" w:rsidR="00F70154" w:rsidRPr="004B3EDA" w:rsidRDefault="00F70154" w:rsidP="00533803">
      <w:pPr>
        <w:pStyle w:val="SingleTxtG"/>
        <w:tabs>
          <w:tab w:val="clear" w:pos="1701"/>
          <w:tab w:val="clear" w:pos="2268"/>
          <w:tab w:val="clear" w:pos="2835"/>
        </w:tabs>
        <w:ind w:left="2268" w:hanging="1134"/>
      </w:pPr>
      <w:r w:rsidRPr="004B3EDA">
        <w:t>2.54.</w:t>
      </w:r>
      <w:r w:rsidRPr="004B3EDA">
        <w:tab/>
      </w:r>
      <w:r w:rsidR="00FC235C" w:rsidRPr="004B3EDA">
        <w:t xml:space="preserve">The </w:t>
      </w:r>
      <w:r w:rsidRPr="004B3EDA">
        <w:rPr>
          <w:i/>
          <w:iCs/>
        </w:rPr>
        <w:t>"pedestrian Head Impact Time (HIT)"</w:t>
      </w:r>
      <w:r w:rsidRPr="004B3EDA">
        <w:t xml:space="preserve"> is defined as the elapsed time subsequent to the time of first contact of the pedestrian surrogate (neglecting forearms and hands) with the vehicle outer surface and the time of first contact of its head with the vehicle outer surface.</w:t>
      </w:r>
    </w:p>
    <w:p w14:paraId="3517E40B" w14:textId="414341DD" w:rsidR="00F70154" w:rsidRPr="004B3EDA" w:rsidRDefault="007B3CC1" w:rsidP="00533803">
      <w:pPr>
        <w:pStyle w:val="SingleTxtG"/>
        <w:tabs>
          <w:tab w:val="clear" w:pos="1701"/>
          <w:tab w:val="clear" w:pos="2268"/>
          <w:tab w:val="clear" w:pos="2835"/>
        </w:tabs>
        <w:ind w:left="2268" w:hanging="1134"/>
      </w:pPr>
      <w:r w:rsidRPr="004B3EDA">
        <w:tab/>
      </w:r>
      <w:r w:rsidR="00F70154" w:rsidRPr="004B3EDA">
        <w:t>There are two kinds of HIT</w:t>
      </w:r>
      <w:r w:rsidRPr="004B3EDA">
        <w:t>s</w:t>
      </w:r>
      <w:r w:rsidR="00F70154" w:rsidRPr="004B3EDA">
        <w:t xml:space="preserve">: </w:t>
      </w:r>
    </w:p>
    <w:p w14:paraId="70945388" w14:textId="504CF718" w:rsidR="00F70154" w:rsidRPr="004B3EDA" w:rsidRDefault="00F70154" w:rsidP="00533803">
      <w:pPr>
        <w:pStyle w:val="SingleTxtG"/>
        <w:tabs>
          <w:tab w:val="clear" w:pos="1701"/>
          <w:tab w:val="clear" w:pos="2268"/>
          <w:tab w:val="clear" w:pos="2835"/>
        </w:tabs>
        <w:ind w:left="2268" w:hanging="1134"/>
      </w:pPr>
      <w:r w:rsidRPr="004B3EDA">
        <w:t>2.54.1.</w:t>
      </w:r>
      <w:r w:rsidRPr="004B3EDA">
        <w:tab/>
      </w:r>
      <w:r w:rsidRPr="004B3EDA">
        <w:tab/>
      </w:r>
      <w:r w:rsidR="0007414A" w:rsidRPr="004B3EDA">
        <w:rPr>
          <w:i/>
          <w:iCs/>
        </w:rPr>
        <w:t>"</w:t>
      </w:r>
      <w:proofErr w:type="spellStart"/>
      <w:r w:rsidRPr="004B3EDA">
        <w:rPr>
          <w:i/>
          <w:iCs/>
        </w:rPr>
        <w:t>HIT_d</w:t>
      </w:r>
      <w:proofErr w:type="spellEnd"/>
      <w:r w:rsidR="0007414A" w:rsidRPr="004B3EDA">
        <w:rPr>
          <w:i/>
          <w:iCs/>
        </w:rPr>
        <w:t>"</w:t>
      </w:r>
      <w:r w:rsidRPr="004B3EDA">
        <w:t xml:space="preserve">: to decide whether the physical head test on the deployable system can be done dynamically or statically. The </w:t>
      </w:r>
      <w:proofErr w:type="spellStart"/>
      <w:r w:rsidRPr="004B3EDA">
        <w:t>HIT_d</w:t>
      </w:r>
      <w:proofErr w:type="spellEnd"/>
      <w:r w:rsidRPr="004B3EDA">
        <w:t xml:space="preserve"> is determined with the deployed DPPS. </w:t>
      </w:r>
    </w:p>
    <w:p w14:paraId="05558AEF" w14:textId="20B1EB20" w:rsidR="00F70154" w:rsidRPr="004B3EDA" w:rsidRDefault="00F70154" w:rsidP="00533803">
      <w:pPr>
        <w:pStyle w:val="SingleTxtG"/>
        <w:tabs>
          <w:tab w:val="clear" w:pos="1701"/>
          <w:tab w:val="clear" w:pos="2268"/>
          <w:tab w:val="clear" w:pos="2835"/>
        </w:tabs>
        <w:ind w:left="2268" w:hanging="1134"/>
      </w:pPr>
      <w:r w:rsidRPr="004B3EDA">
        <w:t>2.54.2.</w:t>
      </w:r>
      <w:r w:rsidRPr="004B3EDA">
        <w:tab/>
      </w:r>
      <w:r w:rsidRPr="004B3EDA">
        <w:tab/>
      </w:r>
      <w:r w:rsidR="00403029" w:rsidRPr="004B3EDA">
        <w:rPr>
          <w:i/>
          <w:iCs/>
        </w:rPr>
        <w:t>"</w:t>
      </w:r>
      <w:r w:rsidRPr="004B3EDA">
        <w:rPr>
          <w:i/>
          <w:iCs/>
        </w:rPr>
        <w:t>HIT_s</w:t>
      </w:r>
      <w:r w:rsidR="0007414A" w:rsidRPr="004B3EDA">
        <w:rPr>
          <w:i/>
          <w:iCs/>
        </w:rPr>
        <w:t>"</w:t>
      </w:r>
      <w:r w:rsidRPr="004B3EDA">
        <w:t>: to synchronise the test rig for dynamic testing. The HIT_s is determined with the undeployed DPPS.</w:t>
      </w:r>
    </w:p>
    <w:p w14:paraId="3DBFB67C" w14:textId="4900F4B2" w:rsidR="00F70154" w:rsidRPr="004B3EDA" w:rsidRDefault="00F70154" w:rsidP="00533803">
      <w:pPr>
        <w:pStyle w:val="SingleTxtG"/>
        <w:tabs>
          <w:tab w:val="clear" w:pos="1701"/>
          <w:tab w:val="clear" w:pos="2268"/>
          <w:tab w:val="clear" w:pos="2835"/>
        </w:tabs>
        <w:ind w:left="2268" w:hanging="1134"/>
      </w:pPr>
      <w:bookmarkStart w:id="3" w:name="_Hlk94790048"/>
      <w:bookmarkStart w:id="4" w:name="_Hlk194496786"/>
      <w:bookmarkEnd w:id="2"/>
      <w:r w:rsidRPr="004B3EDA">
        <w:lastRenderedPageBreak/>
        <w:t>2.55.</w:t>
      </w:r>
      <w:r w:rsidRPr="004B3EDA">
        <w:tab/>
      </w:r>
      <w:r w:rsidRPr="004B3EDA">
        <w:tab/>
      </w:r>
      <w:r w:rsidRPr="004B3EDA">
        <w:rPr>
          <w:i/>
          <w:iCs/>
        </w:rPr>
        <w:t>"Outer surface"</w:t>
      </w:r>
      <w:r w:rsidRPr="004B3EDA">
        <w:t xml:space="preserve"> means those components of the vehicle, which may be contacted by the pedestrian in case of an accident. The outer surface may include the bumper, the bonnet, the fenders, but also external airbags or other components.</w:t>
      </w:r>
    </w:p>
    <w:p w14:paraId="7EC88DB5" w14:textId="77777777" w:rsidR="00F70154" w:rsidRPr="004B3EDA" w:rsidRDefault="00F70154" w:rsidP="00533803">
      <w:pPr>
        <w:pStyle w:val="SingleTxtG"/>
        <w:tabs>
          <w:tab w:val="clear" w:pos="1701"/>
          <w:tab w:val="clear" w:pos="2268"/>
          <w:tab w:val="clear" w:pos="2835"/>
        </w:tabs>
        <w:ind w:left="2268" w:hanging="1134"/>
      </w:pPr>
      <w:bookmarkStart w:id="5" w:name="_Hlk194496858"/>
      <w:bookmarkEnd w:id="3"/>
      <w:bookmarkEnd w:id="4"/>
      <w:r w:rsidRPr="004B3EDA">
        <w:t>2.56.</w:t>
      </w:r>
      <w:r w:rsidRPr="004B3EDA">
        <w:tab/>
      </w:r>
      <w:r w:rsidRPr="004B3EDA">
        <w:tab/>
      </w:r>
      <w:r w:rsidRPr="004B3EDA">
        <w:rPr>
          <w:i/>
          <w:iCs/>
        </w:rPr>
        <w:t>"Relevant Vehicle Width (RVW)"</w:t>
      </w:r>
      <w:r w:rsidRPr="004B3EDA">
        <w:t xml:space="preserve"> is the maximum width of the vehicle without devices for indirect vision, measured on or in front of a vertical transverse plane passing through the front axle of the vehicle.</w:t>
      </w:r>
    </w:p>
    <w:p w14:paraId="6EF150B6" w14:textId="77777777" w:rsidR="00F70154" w:rsidRPr="004B3EDA" w:rsidRDefault="00F70154" w:rsidP="00533803">
      <w:pPr>
        <w:pStyle w:val="SingleTxtG"/>
        <w:tabs>
          <w:tab w:val="clear" w:pos="1701"/>
          <w:tab w:val="clear" w:pos="2268"/>
          <w:tab w:val="clear" w:pos="2835"/>
        </w:tabs>
        <w:ind w:left="2268" w:hanging="1134"/>
      </w:pPr>
      <w:r w:rsidRPr="004B3EDA">
        <w:t>2.57.</w:t>
      </w:r>
      <w:r w:rsidRPr="004B3EDA">
        <w:tab/>
      </w:r>
      <w:r w:rsidRPr="004B3EDA">
        <w:tab/>
      </w:r>
      <w:r w:rsidRPr="004B3EDA">
        <w:rPr>
          <w:i/>
          <w:iCs/>
        </w:rPr>
        <w:t>"Sensing Time (ST)"</w:t>
      </w:r>
      <w:r w:rsidRPr="004B3EDA">
        <w:t xml:space="preserve"> means the duration from the time of the first contact of the flexible lower </w:t>
      </w:r>
      <w:proofErr w:type="spellStart"/>
      <w:r w:rsidRPr="004B3EDA">
        <w:t>legform</w:t>
      </w:r>
      <w:proofErr w:type="spellEnd"/>
      <w:r w:rsidRPr="004B3EDA">
        <w:t xml:space="preserve"> impactor (</w:t>
      </w:r>
      <w:proofErr w:type="spellStart"/>
      <w:r w:rsidRPr="004B3EDA">
        <w:t>FlexPLI</w:t>
      </w:r>
      <w:proofErr w:type="spellEnd"/>
      <w:r w:rsidRPr="004B3EDA">
        <w:t>) with the vehicle outer surface to the initiation of the deployment module.</w:t>
      </w:r>
    </w:p>
    <w:p w14:paraId="3AB24EFA" w14:textId="7151C771" w:rsidR="00F70154" w:rsidRPr="004B3EDA" w:rsidRDefault="00F70154" w:rsidP="00533803">
      <w:pPr>
        <w:pStyle w:val="SingleTxtG"/>
        <w:tabs>
          <w:tab w:val="clear" w:pos="1701"/>
          <w:tab w:val="clear" w:pos="2268"/>
          <w:tab w:val="clear" w:pos="2835"/>
        </w:tabs>
        <w:ind w:left="2268" w:hanging="1134"/>
      </w:pPr>
      <w:r w:rsidRPr="004B3EDA">
        <w:t>2.58.</w:t>
      </w:r>
      <w:r w:rsidRPr="004B3EDA">
        <w:tab/>
      </w:r>
      <w:r w:rsidRPr="004B3EDA">
        <w:tab/>
      </w:r>
      <w:r w:rsidRPr="004B3EDA">
        <w:rPr>
          <w:i/>
          <w:iCs/>
        </w:rPr>
        <w:t>"Sensors"</w:t>
      </w:r>
      <w:r w:rsidRPr="004B3EDA">
        <w:t xml:space="preserve"> are pedestrian contact sensors that detect a pedestrian contact with the front of the vehicle. These sensors include, but are not limited to, accelerometers, fibre optic sensors, pressure sensors, etc.</w:t>
      </w:r>
    </w:p>
    <w:bookmarkEnd w:id="5"/>
    <w:p w14:paraId="658CA635" w14:textId="77777777" w:rsidR="00F70154" w:rsidRPr="004B3EDA" w:rsidRDefault="00F70154" w:rsidP="00533803">
      <w:pPr>
        <w:pStyle w:val="SingleTxtG"/>
        <w:tabs>
          <w:tab w:val="clear" w:pos="1701"/>
          <w:tab w:val="clear" w:pos="2268"/>
          <w:tab w:val="clear" w:pos="2835"/>
        </w:tabs>
        <w:ind w:left="2268" w:hanging="1134"/>
      </w:pPr>
      <w:r w:rsidRPr="004B3EDA">
        <w:t>2.59.</w:t>
      </w:r>
      <w:r w:rsidRPr="004B3EDA">
        <w:tab/>
      </w:r>
      <w:r w:rsidRPr="004B3EDA">
        <w:tab/>
        <w:t xml:space="preserve">Testing of the DPPS: the </w:t>
      </w:r>
      <w:proofErr w:type="spellStart"/>
      <w:r w:rsidRPr="004B3EDA">
        <w:t>headform</w:t>
      </w:r>
      <w:proofErr w:type="spellEnd"/>
      <w:r w:rsidRPr="004B3EDA">
        <w:t xml:space="preserve"> impact tests on the DPPS can be performed in three ways: statically, dynamically or combined.</w:t>
      </w:r>
    </w:p>
    <w:p w14:paraId="5FD133D7" w14:textId="77777777" w:rsidR="00F70154" w:rsidRPr="004B3EDA" w:rsidRDefault="00F70154" w:rsidP="00533803">
      <w:pPr>
        <w:pStyle w:val="SingleTxtG"/>
        <w:tabs>
          <w:tab w:val="clear" w:pos="1701"/>
          <w:tab w:val="clear" w:pos="2268"/>
          <w:tab w:val="clear" w:pos="2835"/>
        </w:tabs>
        <w:ind w:left="2268" w:hanging="1134"/>
      </w:pPr>
      <w:r w:rsidRPr="004B3EDA">
        <w:t>2.59.1.</w:t>
      </w:r>
      <w:r w:rsidRPr="004B3EDA">
        <w:tab/>
      </w:r>
      <w:r w:rsidRPr="004B3EDA">
        <w:rPr>
          <w:i/>
          <w:iCs/>
        </w:rPr>
        <w:tab/>
        <w:t>"Static testing"</w:t>
      </w:r>
      <w:r w:rsidRPr="004B3EDA">
        <w:t xml:space="preserve"> means the launch of the </w:t>
      </w:r>
      <w:proofErr w:type="spellStart"/>
      <w:r w:rsidRPr="004B3EDA">
        <w:t>headform</w:t>
      </w:r>
      <w:proofErr w:type="spellEnd"/>
      <w:r w:rsidRPr="004B3EDA">
        <w:t xml:space="preserve"> on a DPPS being in the deployed position.</w:t>
      </w:r>
    </w:p>
    <w:p w14:paraId="77BEB138" w14:textId="77777777" w:rsidR="00F70154" w:rsidRPr="004B3EDA" w:rsidRDefault="00F70154" w:rsidP="00533803">
      <w:pPr>
        <w:pStyle w:val="SingleTxtG"/>
        <w:tabs>
          <w:tab w:val="clear" w:pos="1701"/>
          <w:tab w:val="clear" w:pos="2268"/>
          <w:tab w:val="clear" w:pos="2835"/>
        </w:tabs>
        <w:ind w:left="2268" w:hanging="1134"/>
      </w:pPr>
      <w:r w:rsidRPr="004B3EDA">
        <w:t>2.59.2.</w:t>
      </w:r>
      <w:r w:rsidRPr="004B3EDA">
        <w:tab/>
      </w:r>
      <w:r w:rsidRPr="004B3EDA">
        <w:tab/>
      </w:r>
      <w:r w:rsidRPr="004B3EDA">
        <w:rPr>
          <w:i/>
          <w:iCs/>
        </w:rPr>
        <w:t>"Dynamic testing"</w:t>
      </w:r>
      <w:r w:rsidRPr="004B3EDA">
        <w:t xml:space="preserve"> means the synchronised launch of the </w:t>
      </w:r>
      <w:proofErr w:type="spellStart"/>
      <w:r w:rsidRPr="004B3EDA">
        <w:t>headform</w:t>
      </w:r>
      <w:proofErr w:type="spellEnd"/>
      <w:r w:rsidRPr="004B3EDA">
        <w:t xml:space="preserve"> onto the deploying DPPS at the appropriate HIT_s.</w:t>
      </w:r>
    </w:p>
    <w:p w14:paraId="69A1A3AF" w14:textId="77777777" w:rsidR="00F70154" w:rsidRPr="004B3EDA" w:rsidRDefault="00F70154" w:rsidP="00533803">
      <w:pPr>
        <w:pStyle w:val="SingleTxtG"/>
        <w:tabs>
          <w:tab w:val="clear" w:pos="1701"/>
          <w:tab w:val="clear" w:pos="2268"/>
          <w:tab w:val="clear" w:pos="2835"/>
        </w:tabs>
        <w:ind w:left="2268" w:hanging="1134"/>
      </w:pPr>
      <w:r w:rsidRPr="004B3EDA">
        <w:t>2.59.3.</w:t>
      </w:r>
      <w:r w:rsidRPr="004B3EDA">
        <w:tab/>
      </w:r>
      <w:r w:rsidRPr="004B3EDA">
        <w:tab/>
      </w:r>
      <w:r w:rsidRPr="004B3EDA">
        <w:rPr>
          <w:i/>
          <w:iCs/>
        </w:rPr>
        <w:t>"Combined testing"</w:t>
      </w:r>
      <w:r w:rsidRPr="004B3EDA">
        <w:t xml:space="preserve"> means a mixed set of tests on a DPPS in which a given test is run either statically or dynamically.</w:t>
      </w:r>
    </w:p>
    <w:p w14:paraId="7911519A" w14:textId="77777777" w:rsidR="00F70154" w:rsidRPr="004B3EDA" w:rsidRDefault="00F70154" w:rsidP="00533803">
      <w:pPr>
        <w:pStyle w:val="SingleTxtG"/>
        <w:tabs>
          <w:tab w:val="clear" w:pos="1701"/>
          <w:tab w:val="clear" w:pos="2268"/>
          <w:tab w:val="clear" w:pos="2835"/>
        </w:tabs>
        <w:ind w:left="2268" w:hanging="1134"/>
      </w:pPr>
      <w:r w:rsidRPr="004B3EDA">
        <w:t>2.60.</w:t>
      </w:r>
      <w:r w:rsidRPr="004B3EDA">
        <w:tab/>
      </w:r>
      <w:r w:rsidRPr="004B3EDA">
        <w:rPr>
          <w:i/>
          <w:iCs/>
        </w:rPr>
        <w:tab/>
        <w:t>"Testing time"</w:t>
      </w:r>
      <w:r w:rsidRPr="004B3EDA">
        <w:t xml:space="preserve"> for static time constraint means the timeframe after the DPPS reaches its deployed position in which the </w:t>
      </w:r>
      <w:proofErr w:type="spellStart"/>
      <w:r w:rsidRPr="004B3EDA">
        <w:t>headform</w:t>
      </w:r>
      <w:proofErr w:type="spellEnd"/>
      <w:r w:rsidRPr="004B3EDA">
        <w:t xml:space="preserve"> test to the DPPS is to be performed (see Figure 3 of Annex 7.). </w:t>
      </w:r>
    </w:p>
    <w:p w14:paraId="287489C4" w14:textId="57429BB6" w:rsidR="00F70154" w:rsidRPr="004B3EDA" w:rsidRDefault="00F70154" w:rsidP="00533803">
      <w:pPr>
        <w:pStyle w:val="SingleTxtG"/>
        <w:tabs>
          <w:tab w:val="clear" w:pos="1701"/>
          <w:tab w:val="clear" w:pos="2268"/>
          <w:tab w:val="clear" w:pos="2835"/>
        </w:tabs>
        <w:ind w:left="2268" w:hanging="1134"/>
      </w:pPr>
      <w:r w:rsidRPr="004B3EDA">
        <w:t>2.61.</w:t>
      </w:r>
      <w:r w:rsidRPr="004B3EDA">
        <w:tab/>
      </w:r>
      <w:r w:rsidRPr="004B3EDA">
        <w:tab/>
      </w:r>
      <w:r w:rsidRPr="004B3EDA">
        <w:rPr>
          <w:i/>
          <w:iCs/>
        </w:rPr>
        <w:t>"Total Response Time (TRT)"</w:t>
      </w:r>
      <w:r w:rsidRPr="004B3EDA">
        <w:t xml:space="preserve"> means the duration from the time of first contact of the </w:t>
      </w:r>
      <w:proofErr w:type="spellStart"/>
      <w:r w:rsidRPr="004B3EDA">
        <w:t>FlexPLI</w:t>
      </w:r>
      <w:proofErr w:type="spellEnd"/>
      <w:r w:rsidRPr="004B3EDA">
        <w:t xml:space="preserve"> with the vehicle outer surface to the time the DPPS reaches its maximum deployment height for the first time. It is the sum of the ST and DT.</w:t>
      </w:r>
      <w:r w:rsidR="00403029" w:rsidRPr="004B3EDA">
        <w:t>”</w:t>
      </w:r>
    </w:p>
    <w:p w14:paraId="3FA852E1" w14:textId="77777777" w:rsidR="00F70154" w:rsidRPr="004B3EDA" w:rsidRDefault="00F70154" w:rsidP="00533803">
      <w:pPr>
        <w:pStyle w:val="SingleTxtG"/>
        <w:tabs>
          <w:tab w:val="clear" w:pos="1701"/>
          <w:tab w:val="clear" w:pos="2268"/>
          <w:tab w:val="clear" w:pos="2835"/>
        </w:tabs>
        <w:ind w:left="2268" w:hanging="1134"/>
      </w:pPr>
      <w:r w:rsidRPr="004B3EDA">
        <w:rPr>
          <w:i/>
          <w:iCs/>
        </w:rPr>
        <w:t>Paragraph 4.2.,</w:t>
      </w:r>
      <w:r w:rsidRPr="004B3EDA">
        <w:t xml:space="preserve"> amend to read:</w:t>
      </w:r>
    </w:p>
    <w:p w14:paraId="37804C71" w14:textId="77777777" w:rsidR="00F70154" w:rsidRPr="004B3EDA" w:rsidRDefault="00F70154" w:rsidP="00533803">
      <w:pPr>
        <w:pStyle w:val="SingleTxtG"/>
        <w:tabs>
          <w:tab w:val="clear" w:pos="1701"/>
          <w:tab w:val="clear" w:pos="2268"/>
          <w:tab w:val="clear" w:pos="2835"/>
        </w:tabs>
        <w:ind w:left="2268" w:hanging="1134"/>
        <w:rPr>
          <w:strike/>
        </w:rPr>
      </w:pPr>
      <w:r w:rsidRPr="004B3EDA">
        <w:t>“4.2.</w:t>
      </w:r>
      <w:r w:rsidRPr="004B3EDA">
        <w:tab/>
      </w:r>
      <w:r w:rsidRPr="004B3EDA">
        <w:tab/>
        <w:t xml:space="preserve">An approval number shall be assigned to each type approved in accordance with Schedule 4 of the Agreement (E/ECE/TRANS/505/Rev.3). </w:t>
      </w:r>
      <w:r w:rsidRPr="004B3EDA">
        <w:rPr>
          <w:strike/>
        </w:rPr>
        <w:t>Section 2 of the approval number shall be supplemented with a slash and one of the following characters as applicable:</w:t>
      </w:r>
    </w:p>
    <w:p w14:paraId="50016890" w14:textId="2C754258" w:rsidR="00F70154" w:rsidRPr="004B3EDA" w:rsidRDefault="00533803" w:rsidP="00533803">
      <w:pPr>
        <w:pStyle w:val="SingleTxtG"/>
        <w:tabs>
          <w:tab w:val="clear" w:pos="1701"/>
          <w:tab w:val="clear" w:pos="2268"/>
          <w:tab w:val="clear" w:pos="2835"/>
        </w:tabs>
        <w:ind w:left="2268" w:hanging="1134"/>
        <w:rPr>
          <w:strike/>
        </w:rPr>
      </w:pPr>
      <w:r w:rsidRPr="004B3EDA">
        <w:rPr>
          <w:strike/>
        </w:rPr>
        <w:tab/>
      </w:r>
      <w:r w:rsidR="00F70154" w:rsidRPr="004B3EDA">
        <w:rPr>
          <w:strike/>
        </w:rPr>
        <w:t>(a)</w:t>
      </w:r>
      <w:r w:rsidR="00F70154" w:rsidRPr="004B3EDA">
        <w:rPr>
          <w:strike/>
        </w:rPr>
        <w:tab/>
        <w:t xml:space="preserve">the </w:t>
      </w:r>
      <w:r w:rsidR="00F70154" w:rsidRPr="004B3EDA">
        <w:rPr>
          <w:strike/>
          <w:lang w:eastAsia="ja-JP"/>
        </w:rPr>
        <w:t xml:space="preserve">letter </w:t>
      </w:r>
      <w:r w:rsidR="00F70154" w:rsidRPr="004B3EDA">
        <w:rPr>
          <w:strike/>
        </w:rPr>
        <w:t>"</w:t>
      </w:r>
      <w:r w:rsidR="00F70154" w:rsidRPr="004B3EDA">
        <w:rPr>
          <w:strike/>
          <w:lang w:eastAsia="ja-JP"/>
        </w:rPr>
        <w:t>T</w:t>
      </w:r>
      <w:r w:rsidR="00F70154" w:rsidRPr="004B3EDA">
        <w:rPr>
          <w:strike/>
        </w:rPr>
        <w:t>"</w:t>
      </w:r>
      <w:r w:rsidR="00F70154" w:rsidRPr="004B3EDA">
        <w:rPr>
          <w:strike/>
          <w:lang w:eastAsia="ja-JP"/>
        </w:rPr>
        <w:t xml:space="preserve"> for vehicles approved using </w:t>
      </w:r>
      <w:r w:rsidR="00F70154" w:rsidRPr="004B3EDA">
        <w:rPr>
          <w:strike/>
        </w:rPr>
        <w:t>the specific provisions on WAD 2,100 boundary in accordance with paragraph 11.19; or</w:t>
      </w:r>
    </w:p>
    <w:p w14:paraId="61152A29" w14:textId="6C66526E" w:rsidR="00F70154" w:rsidRPr="004B3EDA" w:rsidRDefault="00533803" w:rsidP="00533803">
      <w:pPr>
        <w:pStyle w:val="SingleTxtG"/>
        <w:tabs>
          <w:tab w:val="clear" w:pos="1701"/>
          <w:tab w:val="clear" w:pos="2268"/>
          <w:tab w:val="clear" w:pos="2835"/>
        </w:tabs>
        <w:ind w:left="2268" w:hanging="1134"/>
        <w:rPr>
          <w:lang w:eastAsia="ja-JP"/>
        </w:rPr>
      </w:pPr>
      <w:r w:rsidRPr="004B3EDA">
        <w:rPr>
          <w:strike/>
        </w:rPr>
        <w:tab/>
      </w:r>
      <w:r w:rsidR="00F70154" w:rsidRPr="004B3EDA">
        <w:rPr>
          <w:strike/>
        </w:rPr>
        <w:t>(b)</w:t>
      </w:r>
      <w:r w:rsidR="00F70154" w:rsidRPr="004B3EDA">
        <w:rPr>
          <w:strike/>
        </w:rPr>
        <w:tab/>
        <w:t xml:space="preserve">the letter "E" for vehicles </w:t>
      </w:r>
      <w:r w:rsidR="00F70154" w:rsidRPr="004B3EDA">
        <w:rPr>
          <w:strike/>
          <w:lang w:eastAsia="ja-JP"/>
        </w:rPr>
        <w:t>approved with the extended WAD 2,500 boundary.</w:t>
      </w:r>
    </w:p>
    <w:p w14:paraId="03FF5C89" w14:textId="54D4379D" w:rsidR="00F70154" w:rsidRPr="004B3EDA" w:rsidRDefault="00533803" w:rsidP="00533803">
      <w:pPr>
        <w:pStyle w:val="SingleTxtG"/>
        <w:tabs>
          <w:tab w:val="clear" w:pos="1701"/>
          <w:tab w:val="clear" w:pos="2268"/>
          <w:tab w:val="clear" w:pos="2835"/>
        </w:tabs>
        <w:ind w:left="2268" w:hanging="1134"/>
        <w:rPr>
          <w:strike/>
          <w:lang w:eastAsia="ja-JP"/>
        </w:rPr>
      </w:pPr>
      <w:r w:rsidRPr="004B3EDA">
        <w:rPr>
          <w:strike/>
          <w:lang w:eastAsia="ja-JP"/>
        </w:rPr>
        <w:tab/>
      </w:r>
      <w:r w:rsidR="00F70154" w:rsidRPr="004B3EDA">
        <w:rPr>
          <w:strike/>
          <w:lang w:eastAsia="ja-JP"/>
        </w:rPr>
        <w:t>Example:</w:t>
      </w:r>
    </w:p>
    <w:p w14:paraId="768DADFC" w14:textId="3C70CE86" w:rsidR="00F70154" w:rsidRPr="004B3EDA" w:rsidRDefault="0065787F" w:rsidP="0065787F">
      <w:pPr>
        <w:pStyle w:val="SingleTxtG"/>
        <w:tabs>
          <w:tab w:val="clear" w:pos="1701"/>
          <w:tab w:val="clear" w:pos="2268"/>
          <w:tab w:val="clear" w:pos="2835"/>
        </w:tabs>
        <w:ind w:left="2268" w:hanging="1134"/>
        <w:rPr>
          <w:strike/>
        </w:rPr>
      </w:pPr>
      <w:r w:rsidRPr="004B3EDA">
        <w:rPr>
          <w:strike/>
        </w:rPr>
        <w:tab/>
      </w:r>
      <w:r w:rsidR="00F70154" w:rsidRPr="004B3EDA">
        <w:rPr>
          <w:strike/>
        </w:rPr>
        <w:t xml:space="preserve">Example of the first extension to the 2439th type approval issued by the United Kingdom of Great Britain and Northern Ireland for a vehicle approval according to UN Regulation No. </w:t>
      </w:r>
      <w:r w:rsidR="00F70154" w:rsidRPr="004B3EDA">
        <w:rPr>
          <w:strike/>
          <w:lang w:eastAsia="ja-JP"/>
        </w:rPr>
        <w:t>127</w:t>
      </w:r>
      <w:r w:rsidR="00F70154" w:rsidRPr="004B3EDA">
        <w:rPr>
          <w:strike/>
        </w:rPr>
        <w:t xml:space="preserve">, third series of amendments and its supplement 1, </w:t>
      </w:r>
      <w:r w:rsidR="00F70154" w:rsidRPr="004B3EDA">
        <w:rPr>
          <w:strike/>
          <w:lang w:eastAsia="ja-JP"/>
        </w:rPr>
        <w:t xml:space="preserve">using </w:t>
      </w:r>
      <w:r w:rsidR="00F70154" w:rsidRPr="004B3EDA">
        <w:rPr>
          <w:strike/>
        </w:rPr>
        <w:t>the specific provisions related to WAD 2,100 boundary;</w:t>
      </w:r>
    </w:p>
    <w:p w14:paraId="3458A1EC" w14:textId="696E02DD" w:rsidR="00F70154" w:rsidRPr="004B3EDA" w:rsidRDefault="0065787F" w:rsidP="0065787F">
      <w:pPr>
        <w:pStyle w:val="SingleTxtG"/>
        <w:tabs>
          <w:tab w:val="clear" w:pos="1701"/>
          <w:tab w:val="clear" w:pos="2268"/>
          <w:tab w:val="clear" w:pos="2835"/>
        </w:tabs>
        <w:ind w:left="2268" w:hanging="1134"/>
        <w:rPr>
          <w:strike/>
        </w:rPr>
      </w:pPr>
      <w:r w:rsidRPr="004B3EDA">
        <w:rPr>
          <w:strike/>
        </w:rPr>
        <w:tab/>
      </w:r>
      <w:r w:rsidR="00F70154" w:rsidRPr="004B3EDA">
        <w:rPr>
          <w:strike/>
        </w:rPr>
        <w:t>E11*127R03/01/T*2439*01."</w:t>
      </w:r>
    </w:p>
    <w:p w14:paraId="47489A80" w14:textId="72EA2CE8" w:rsidR="00F70154" w:rsidRPr="004B3EDA" w:rsidRDefault="00533803" w:rsidP="00533803">
      <w:pPr>
        <w:pStyle w:val="SingleTxtG"/>
        <w:tabs>
          <w:tab w:val="clear" w:pos="1701"/>
          <w:tab w:val="clear" w:pos="2268"/>
          <w:tab w:val="clear" w:pos="2835"/>
        </w:tabs>
        <w:ind w:left="2268" w:hanging="1134"/>
        <w:rPr>
          <w:strike/>
        </w:rPr>
      </w:pPr>
      <w:r w:rsidRPr="004B3EDA">
        <w:rPr>
          <w:strike/>
        </w:rPr>
        <w:tab/>
      </w:r>
      <w:r w:rsidR="00F70154" w:rsidRPr="004B3EDA">
        <w:rPr>
          <w:strike/>
        </w:rPr>
        <w:t>(c) the letter "F" for vehicles approved using the specific provisions related to BRRL in accordance with paragraphs 11.22. and 11.23.</w:t>
      </w:r>
    </w:p>
    <w:p w14:paraId="475BEA14" w14:textId="77D9A05E" w:rsidR="00F70154" w:rsidRPr="004B3EDA" w:rsidRDefault="00533803" w:rsidP="00533803">
      <w:pPr>
        <w:pStyle w:val="SingleTxtG"/>
        <w:tabs>
          <w:tab w:val="clear" w:pos="1701"/>
          <w:tab w:val="clear" w:pos="2268"/>
          <w:tab w:val="clear" w:pos="2835"/>
        </w:tabs>
        <w:ind w:left="2268" w:hanging="1134"/>
        <w:rPr>
          <w:strike/>
        </w:rPr>
      </w:pPr>
      <w:r w:rsidRPr="004B3EDA">
        <w:rPr>
          <w:strike/>
        </w:rPr>
        <w:tab/>
      </w:r>
      <w:r w:rsidR="00F70154" w:rsidRPr="004B3EDA">
        <w:rPr>
          <w:strike/>
        </w:rPr>
        <w:t xml:space="preserve">Example: </w:t>
      </w:r>
    </w:p>
    <w:p w14:paraId="2C2FE958" w14:textId="571C6849" w:rsidR="00F70154" w:rsidRPr="004B3EDA" w:rsidRDefault="00533803" w:rsidP="00533803">
      <w:pPr>
        <w:pStyle w:val="SingleTxtG"/>
        <w:tabs>
          <w:tab w:val="clear" w:pos="1701"/>
          <w:tab w:val="clear" w:pos="2268"/>
          <w:tab w:val="clear" w:pos="2835"/>
        </w:tabs>
        <w:ind w:left="2268" w:hanging="1134"/>
        <w:rPr>
          <w:strike/>
        </w:rPr>
      </w:pPr>
      <w:r w:rsidRPr="004B3EDA">
        <w:rPr>
          <w:strike/>
        </w:rPr>
        <w:tab/>
      </w:r>
      <w:r w:rsidR="00F70154" w:rsidRPr="004B3EDA">
        <w:rPr>
          <w:strike/>
        </w:rPr>
        <w:t xml:space="preserve">Example of the first extension to the 2439th type approval issued by the United Kingdom of Great Britain and Northern Ireland for a vehicle approval according to UN Regulation No. 127, fourth series of amendments and its supplement 1, using the specific provisions related to BRRL boundary; </w:t>
      </w:r>
    </w:p>
    <w:p w14:paraId="451793E9" w14:textId="3FE408C5" w:rsidR="00F70154" w:rsidRPr="004B3EDA" w:rsidRDefault="00037A04" w:rsidP="00533803">
      <w:pPr>
        <w:pStyle w:val="SingleTxtG"/>
        <w:tabs>
          <w:tab w:val="clear" w:pos="1701"/>
          <w:tab w:val="clear" w:pos="2268"/>
          <w:tab w:val="clear" w:pos="2835"/>
        </w:tabs>
        <w:ind w:left="2268" w:hanging="1134"/>
      </w:pPr>
      <w:r w:rsidRPr="004B3EDA">
        <w:rPr>
          <w:strike/>
        </w:rPr>
        <w:lastRenderedPageBreak/>
        <w:tab/>
      </w:r>
      <w:r w:rsidR="00F70154" w:rsidRPr="004B3EDA">
        <w:rPr>
          <w:strike/>
        </w:rPr>
        <w:t>E11*127R04/01/F*2439*01.</w:t>
      </w:r>
      <w:r w:rsidR="00F70154" w:rsidRPr="004B3EDA">
        <w:t>”</w:t>
      </w:r>
    </w:p>
    <w:p w14:paraId="642E21A7" w14:textId="77777777" w:rsidR="00F70154" w:rsidRPr="004B3EDA" w:rsidRDefault="00F70154" w:rsidP="00533803">
      <w:pPr>
        <w:pStyle w:val="SingleTxtG"/>
        <w:tabs>
          <w:tab w:val="clear" w:pos="1701"/>
          <w:tab w:val="clear" w:pos="2268"/>
          <w:tab w:val="clear" w:pos="2835"/>
        </w:tabs>
        <w:ind w:left="2268" w:hanging="1134"/>
      </w:pPr>
      <w:r w:rsidRPr="004B3EDA">
        <w:rPr>
          <w:i/>
          <w:iCs/>
        </w:rPr>
        <w:t>Paragraph 4.4.3.,</w:t>
      </w:r>
      <w:r w:rsidRPr="004B3EDA">
        <w:t xml:space="preserve"> shall be deleted.</w:t>
      </w:r>
    </w:p>
    <w:p w14:paraId="6DD14939" w14:textId="77777777" w:rsidR="00F70154" w:rsidRPr="004B3EDA" w:rsidRDefault="00F70154" w:rsidP="00533803">
      <w:pPr>
        <w:pStyle w:val="SingleTxtG"/>
        <w:tabs>
          <w:tab w:val="clear" w:pos="1701"/>
          <w:tab w:val="clear" w:pos="2268"/>
          <w:tab w:val="clear" w:pos="2835"/>
        </w:tabs>
        <w:ind w:left="2268" w:hanging="1134"/>
        <w:rPr>
          <w:iCs/>
        </w:rPr>
      </w:pPr>
      <w:r w:rsidRPr="004B3EDA">
        <w:rPr>
          <w:i/>
        </w:rPr>
        <w:t xml:space="preserve">Paragraphs 5.2. to 5.2.2., </w:t>
      </w:r>
      <w:r w:rsidRPr="004B3EDA">
        <w:rPr>
          <w:iCs/>
        </w:rPr>
        <w:t>amend to read:</w:t>
      </w:r>
    </w:p>
    <w:p w14:paraId="10F2FB3B" w14:textId="77777777" w:rsidR="00F70154" w:rsidRPr="004B3EDA" w:rsidRDefault="00F70154" w:rsidP="00533803">
      <w:pPr>
        <w:pStyle w:val="SingleTxtG"/>
        <w:tabs>
          <w:tab w:val="clear" w:pos="1701"/>
          <w:tab w:val="clear" w:pos="2268"/>
          <w:tab w:val="clear" w:pos="2835"/>
        </w:tabs>
        <w:ind w:left="2268" w:hanging="1134"/>
      </w:pPr>
      <w:r w:rsidRPr="004B3EDA">
        <w:t>“5.2.</w:t>
      </w:r>
      <w:r w:rsidRPr="004B3EDA">
        <w:tab/>
      </w:r>
      <w:proofErr w:type="spellStart"/>
      <w:r w:rsidRPr="004B3EDA">
        <w:t>Headform</w:t>
      </w:r>
      <w:proofErr w:type="spellEnd"/>
      <w:r w:rsidRPr="004B3EDA">
        <w:t xml:space="preserve"> tests</w:t>
      </w:r>
    </w:p>
    <w:p w14:paraId="549CD316" w14:textId="77777777" w:rsidR="00F70154" w:rsidRPr="004B3EDA" w:rsidRDefault="00F70154" w:rsidP="00533803">
      <w:pPr>
        <w:pStyle w:val="SingleTxtG"/>
        <w:tabs>
          <w:tab w:val="clear" w:pos="1701"/>
          <w:tab w:val="clear" w:pos="2268"/>
          <w:tab w:val="clear" w:pos="2835"/>
        </w:tabs>
        <w:ind w:left="2268" w:hanging="1134"/>
        <w:rPr>
          <w:b/>
          <w:bCs/>
          <w:color w:val="C00000"/>
        </w:rPr>
      </w:pPr>
      <w:r w:rsidRPr="004B3EDA">
        <w:tab/>
      </w:r>
      <w:r w:rsidRPr="004B3EDA">
        <w:rPr>
          <w:b/>
          <w:bCs/>
        </w:rPr>
        <w:t>When tested with DPPS activated, the test conditions and requirements in Annex 7 shall apply.</w:t>
      </w:r>
    </w:p>
    <w:p w14:paraId="1F5AC5DD" w14:textId="77777777" w:rsidR="00F70154" w:rsidRPr="004B3EDA" w:rsidRDefault="00F70154" w:rsidP="00533803">
      <w:pPr>
        <w:pStyle w:val="SingleTxtG"/>
        <w:tabs>
          <w:tab w:val="clear" w:pos="1701"/>
          <w:tab w:val="clear" w:pos="2268"/>
          <w:tab w:val="clear" w:pos="2835"/>
        </w:tabs>
        <w:ind w:left="2268" w:hanging="1134"/>
      </w:pPr>
      <w:r w:rsidRPr="004B3EDA">
        <w:t>5.2.1.</w:t>
      </w:r>
      <w:r w:rsidRPr="004B3EDA">
        <w:tab/>
        <w:t xml:space="preserve">Child and adult </w:t>
      </w:r>
      <w:proofErr w:type="spellStart"/>
      <w:r w:rsidRPr="004B3EDA">
        <w:t>headform</w:t>
      </w:r>
      <w:proofErr w:type="spellEnd"/>
      <w:r w:rsidRPr="004B3EDA">
        <w:t xml:space="preserve"> tests:</w:t>
      </w:r>
    </w:p>
    <w:p w14:paraId="78658513" w14:textId="43EB2073" w:rsidR="00F70154" w:rsidRPr="004B3EDA" w:rsidRDefault="00533803" w:rsidP="00533803">
      <w:pPr>
        <w:pStyle w:val="SingleTxtG"/>
        <w:tabs>
          <w:tab w:val="clear" w:pos="1701"/>
          <w:tab w:val="clear" w:pos="2268"/>
          <w:tab w:val="clear" w:pos="2835"/>
        </w:tabs>
        <w:ind w:left="2268" w:hanging="1134"/>
        <w:rPr>
          <w:bCs/>
        </w:rPr>
      </w:pPr>
      <w:r w:rsidRPr="004B3EDA">
        <w:tab/>
      </w:r>
      <w:r w:rsidR="00F70154" w:rsidRPr="004B3EDA">
        <w:t xml:space="preserve">When tested in accordance with Annex 5, paragraphs 3., 4., and 5., </w:t>
      </w:r>
      <w:r w:rsidR="00F70154" w:rsidRPr="004B3EDA">
        <w:rPr>
          <w:b/>
          <w:bCs/>
        </w:rPr>
        <w:t>and if applicable, Annex 7,</w:t>
      </w:r>
      <w:r w:rsidR="00F70154" w:rsidRPr="004B3EDA">
        <w:rPr>
          <w:color w:val="C00000"/>
        </w:rPr>
        <w:t xml:space="preserve"> </w:t>
      </w:r>
      <w:r w:rsidR="00F70154" w:rsidRPr="004B3EDA">
        <w:t xml:space="preserve">the HIC recorded shall not exceed 1,000 over two thirds of the combined bonnet top test area and the windscreen test area. Furthermore, the HIC recorded shall not exceed 1,000 over two-thirds of the bonnet top test area. The HIC for the remaining areas shall not exceed 1,700 for both </w:t>
      </w:r>
      <w:proofErr w:type="spellStart"/>
      <w:r w:rsidR="00F70154" w:rsidRPr="004B3EDA">
        <w:t>headforms</w:t>
      </w:r>
      <w:proofErr w:type="spellEnd"/>
      <w:r w:rsidR="00F70154" w:rsidRPr="004B3EDA">
        <w:t>. Measuring points located in the cowl monitoring area shall not be taken</w:t>
      </w:r>
      <w:r w:rsidR="00F70154" w:rsidRPr="004B3EDA">
        <w:rPr>
          <w:b/>
        </w:rPr>
        <w:t xml:space="preserve"> </w:t>
      </w:r>
      <w:r w:rsidR="00F70154" w:rsidRPr="004B3EDA">
        <w:rPr>
          <w:bCs/>
        </w:rPr>
        <w:t>into</w:t>
      </w:r>
      <w:r w:rsidR="00F70154" w:rsidRPr="004B3EDA">
        <w:rPr>
          <w:b/>
        </w:rPr>
        <w:t xml:space="preserve"> </w:t>
      </w:r>
      <w:r w:rsidR="00F70154" w:rsidRPr="004B3EDA">
        <w:rPr>
          <w:bCs/>
        </w:rPr>
        <w:t>consideration to assess the performance requirements stated in this paragraph. The respective test results are used for monitoring purposes only and do not contribute to the one-third and two-third area calculation.</w:t>
      </w:r>
    </w:p>
    <w:p w14:paraId="69AF2947" w14:textId="398C516C" w:rsidR="00F70154" w:rsidRPr="004B3EDA" w:rsidRDefault="00533803" w:rsidP="00533803">
      <w:pPr>
        <w:pStyle w:val="SingleTxtG"/>
        <w:tabs>
          <w:tab w:val="clear" w:pos="1701"/>
          <w:tab w:val="clear" w:pos="2268"/>
          <w:tab w:val="clear" w:pos="2835"/>
        </w:tabs>
        <w:ind w:left="2268" w:hanging="1134"/>
      </w:pPr>
      <w:r w:rsidRPr="004B3EDA">
        <w:tab/>
      </w:r>
      <w:r w:rsidR="00F70154" w:rsidRPr="004B3EDA">
        <w:t xml:space="preserve">In case there is only a child </w:t>
      </w:r>
      <w:proofErr w:type="spellStart"/>
      <w:r w:rsidR="00F70154" w:rsidRPr="004B3EDA">
        <w:t>headform</w:t>
      </w:r>
      <w:proofErr w:type="spellEnd"/>
      <w:r w:rsidR="00F70154" w:rsidRPr="004B3EDA">
        <w:t xml:space="preserve"> test area, the HIC recorded shall not exceed 1,000 over two thirds of the test area. For the remaining area the HIC shall not exceed 1,700.</w:t>
      </w:r>
    </w:p>
    <w:p w14:paraId="7FCF80E6" w14:textId="77777777" w:rsidR="00F70154" w:rsidRPr="004B3EDA" w:rsidRDefault="00F70154" w:rsidP="00533803">
      <w:pPr>
        <w:pStyle w:val="SingleTxtG"/>
        <w:tabs>
          <w:tab w:val="clear" w:pos="1701"/>
          <w:tab w:val="clear" w:pos="2268"/>
          <w:tab w:val="clear" w:pos="2835"/>
        </w:tabs>
        <w:ind w:left="2268" w:hanging="1134"/>
      </w:pPr>
      <w:r w:rsidRPr="004B3EDA">
        <w:t>5.2.2.</w:t>
      </w:r>
      <w:r w:rsidRPr="004B3EDA">
        <w:tab/>
        <w:t xml:space="preserve">Child </w:t>
      </w:r>
      <w:proofErr w:type="spellStart"/>
      <w:r w:rsidRPr="004B3EDA">
        <w:t>headform</w:t>
      </w:r>
      <w:proofErr w:type="spellEnd"/>
      <w:r w:rsidRPr="004B3EDA">
        <w:t xml:space="preserve"> impact</w:t>
      </w:r>
    </w:p>
    <w:p w14:paraId="5690FE46" w14:textId="55E47C95" w:rsidR="00F70154" w:rsidRPr="004B3EDA" w:rsidRDefault="00533803" w:rsidP="00533803">
      <w:pPr>
        <w:pStyle w:val="SingleTxtG"/>
        <w:tabs>
          <w:tab w:val="clear" w:pos="1701"/>
          <w:tab w:val="clear" w:pos="2268"/>
          <w:tab w:val="clear" w:pos="2835"/>
        </w:tabs>
        <w:ind w:left="2268" w:hanging="1134"/>
      </w:pPr>
      <w:r w:rsidRPr="004B3EDA">
        <w:tab/>
      </w:r>
      <w:r w:rsidR="00F70154" w:rsidRPr="004B3EDA">
        <w:t xml:space="preserve">When tested in accordance with Annex 5, paragraphs 3. and 4., </w:t>
      </w:r>
      <w:r w:rsidR="00F70154" w:rsidRPr="004B3EDA">
        <w:rPr>
          <w:b/>
          <w:bCs/>
        </w:rPr>
        <w:t>and if applicable Annex 7,</w:t>
      </w:r>
      <w:r w:rsidR="00F70154" w:rsidRPr="004B3EDA">
        <w:rPr>
          <w:color w:val="C00000"/>
        </w:rPr>
        <w:t xml:space="preserve"> </w:t>
      </w:r>
      <w:r w:rsidR="00F70154" w:rsidRPr="004B3EDA">
        <w:t xml:space="preserve">the HIC recorded shall not exceed 1,000 over a minimum of one half of the child </w:t>
      </w:r>
      <w:proofErr w:type="spellStart"/>
      <w:r w:rsidR="00F70154" w:rsidRPr="004B3EDA">
        <w:t>headform</w:t>
      </w:r>
      <w:proofErr w:type="spellEnd"/>
      <w:r w:rsidR="00F70154" w:rsidRPr="004B3EDA">
        <w:t xml:space="preserve"> test area. The HIC for the remaining areas shall not exceed 1,700.”</w:t>
      </w:r>
    </w:p>
    <w:p w14:paraId="10F3B7D0" w14:textId="4A5CD273" w:rsidR="00F70154" w:rsidRPr="004B3EDA" w:rsidRDefault="00F70154" w:rsidP="00392D43">
      <w:pPr>
        <w:pStyle w:val="SingleTxtG"/>
        <w:tabs>
          <w:tab w:val="clear" w:pos="1701"/>
          <w:tab w:val="clear" w:pos="2268"/>
          <w:tab w:val="clear" w:pos="2835"/>
        </w:tabs>
        <w:ind w:left="2268" w:hanging="1134"/>
      </w:pPr>
      <w:r w:rsidRPr="004B3EDA">
        <w:rPr>
          <w:i/>
          <w:iCs/>
        </w:rPr>
        <w:t xml:space="preserve">Paragraphs 11.1. to 11.25., </w:t>
      </w:r>
      <w:r w:rsidR="00392D43" w:rsidRPr="004B3EDA">
        <w:rPr>
          <w:i/>
          <w:iCs/>
        </w:rPr>
        <w:t>replace by</w:t>
      </w:r>
      <w:r w:rsidRPr="004B3EDA">
        <w:t>:</w:t>
      </w:r>
    </w:p>
    <w:p w14:paraId="70DF73A9" w14:textId="6470095E" w:rsidR="00F70154" w:rsidRPr="004B3EDA" w:rsidRDefault="0065787F" w:rsidP="00533803">
      <w:pPr>
        <w:pStyle w:val="SingleTxtG"/>
        <w:tabs>
          <w:tab w:val="clear" w:pos="1701"/>
          <w:tab w:val="clear" w:pos="2268"/>
          <w:tab w:val="clear" w:pos="2835"/>
        </w:tabs>
        <w:ind w:left="2268" w:hanging="1134"/>
      </w:pPr>
      <w:r w:rsidRPr="004B3EDA">
        <w:t>“</w:t>
      </w:r>
      <w:r w:rsidR="00F70154" w:rsidRPr="004B3EDA">
        <w:t xml:space="preserve">11.0. </w:t>
      </w:r>
      <w:r w:rsidR="00F70154" w:rsidRPr="004B3EDA">
        <w:tab/>
        <w:t xml:space="preserve">Permanent transitional provisions </w:t>
      </w:r>
    </w:p>
    <w:p w14:paraId="47651713" w14:textId="77777777" w:rsidR="00F70154" w:rsidRPr="004B3EDA" w:rsidRDefault="00F70154" w:rsidP="00533803">
      <w:pPr>
        <w:pStyle w:val="SingleTxtG"/>
        <w:tabs>
          <w:tab w:val="clear" w:pos="1701"/>
          <w:tab w:val="clear" w:pos="2268"/>
          <w:tab w:val="clear" w:pos="2835"/>
        </w:tabs>
        <w:ind w:left="2268" w:hanging="1134"/>
      </w:pPr>
      <w:r w:rsidRPr="004B3EDA">
        <w:t>11.0.1</w:t>
      </w:r>
      <w:r w:rsidRPr="004B3EDA">
        <w:tab/>
      </w:r>
      <w:r w:rsidRPr="004B3EDA">
        <w:tab/>
        <w:t>Contracting Parties applying this Regulation may grant type approvals according to any preceding series of amendments to this Regulation.</w:t>
      </w:r>
    </w:p>
    <w:p w14:paraId="0C331756" w14:textId="760B23F6" w:rsidR="00F70154" w:rsidRPr="004B3EDA" w:rsidRDefault="00F70154" w:rsidP="00533803">
      <w:pPr>
        <w:pStyle w:val="SingleTxtG"/>
        <w:tabs>
          <w:tab w:val="clear" w:pos="1701"/>
          <w:tab w:val="clear" w:pos="2268"/>
          <w:tab w:val="clear" w:pos="2835"/>
        </w:tabs>
        <w:ind w:left="2268" w:hanging="1134"/>
      </w:pPr>
      <w:r w:rsidRPr="004B3EDA">
        <w:t>11.0.2</w:t>
      </w:r>
      <w:r w:rsidRPr="004B3EDA">
        <w:tab/>
      </w:r>
      <w:r w:rsidRPr="004B3EDA">
        <w:tab/>
        <w:t>Contracting Parties applying this Regulation shall continue to grant extensions of existing approvals to any preceding series of amendments to this Regulation.</w:t>
      </w:r>
    </w:p>
    <w:p w14:paraId="1F12F325" w14:textId="4C67E49C" w:rsidR="00F70154" w:rsidRPr="004B3EDA" w:rsidRDefault="00F70154" w:rsidP="00533803">
      <w:pPr>
        <w:pStyle w:val="SingleTxtG"/>
        <w:tabs>
          <w:tab w:val="clear" w:pos="1701"/>
          <w:tab w:val="clear" w:pos="2268"/>
          <w:tab w:val="clear" w:pos="2835"/>
        </w:tabs>
        <w:ind w:left="2268" w:hanging="1134"/>
      </w:pPr>
      <w:r w:rsidRPr="004B3EDA">
        <w:t>11.1. to 11.25</w:t>
      </w:r>
      <w:r w:rsidR="006601A5">
        <w:t>.</w:t>
      </w:r>
      <w:r w:rsidRPr="004B3EDA">
        <w:t xml:space="preserve"> </w:t>
      </w:r>
      <w:r w:rsidRPr="004B3EDA">
        <w:tab/>
      </w:r>
      <w:r w:rsidRPr="004B3EDA">
        <w:rPr>
          <w:i/>
          <w:iCs/>
        </w:rPr>
        <w:t>(</w:t>
      </w:r>
      <w:r w:rsidR="0065787F" w:rsidRPr="004B3EDA">
        <w:rPr>
          <w:i/>
          <w:iCs/>
        </w:rPr>
        <w:t>deleted</w:t>
      </w:r>
      <w:r w:rsidRPr="004B3EDA">
        <w:rPr>
          <w:i/>
          <w:iCs/>
        </w:rPr>
        <w:t>)</w:t>
      </w:r>
      <w:r w:rsidR="0065787F" w:rsidRPr="004B3EDA">
        <w:t>”</w:t>
      </w:r>
    </w:p>
    <w:p w14:paraId="35068F0F" w14:textId="77777777" w:rsidR="00F70154" w:rsidRPr="004B3EDA" w:rsidRDefault="00F70154" w:rsidP="00533803">
      <w:pPr>
        <w:pStyle w:val="SingleTxtG"/>
        <w:tabs>
          <w:tab w:val="clear" w:pos="1701"/>
          <w:tab w:val="clear" w:pos="2268"/>
          <w:tab w:val="clear" w:pos="2835"/>
        </w:tabs>
        <w:ind w:left="2268" w:hanging="1134"/>
      </w:pPr>
      <w:r w:rsidRPr="004B3EDA">
        <w:rPr>
          <w:i/>
          <w:iCs/>
        </w:rPr>
        <w:t>Insert new paragraphs 11.26. to 11.29.</w:t>
      </w:r>
      <w:r w:rsidRPr="004B3EDA">
        <w:t>, to read:</w:t>
      </w:r>
    </w:p>
    <w:p w14:paraId="57AB0A44" w14:textId="11FDEFC8" w:rsidR="00F70154" w:rsidRPr="004B3EDA" w:rsidRDefault="00F70154" w:rsidP="00533803">
      <w:pPr>
        <w:pStyle w:val="SingleTxtG"/>
        <w:tabs>
          <w:tab w:val="clear" w:pos="1701"/>
          <w:tab w:val="clear" w:pos="2268"/>
          <w:tab w:val="clear" w:pos="2835"/>
        </w:tabs>
        <w:ind w:left="2268" w:hanging="1134"/>
      </w:pPr>
      <w:r w:rsidRPr="004B3EDA">
        <w:t xml:space="preserve">“Transitional provisions for the 05 </w:t>
      </w:r>
      <w:r w:rsidR="00533803" w:rsidRPr="004B3EDA">
        <w:t>s</w:t>
      </w:r>
      <w:r w:rsidRPr="004B3EDA">
        <w:t>eries</w:t>
      </w:r>
      <w:r w:rsidR="00533803" w:rsidRPr="004B3EDA">
        <w:t xml:space="preserve"> of amendments</w:t>
      </w:r>
      <w:r w:rsidRPr="004B3EDA">
        <w:t>:</w:t>
      </w:r>
    </w:p>
    <w:p w14:paraId="57B5A80C" w14:textId="77777777" w:rsidR="00F70154" w:rsidRPr="004B3EDA" w:rsidRDefault="00F70154" w:rsidP="00533803">
      <w:pPr>
        <w:pStyle w:val="SingleTxtG"/>
        <w:tabs>
          <w:tab w:val="clear" w:pos="1701"/>
          <w:tab w:val="clear" w:pos="2268"/>
          <w:tab w:val="clear" w:pos="2835"/>
        </w:tabs>
        <w:ind w:left="2268" w:hanging="1134"/>
      </w:pPr>
      <w:r w:rsidRPr="004B3EDA">
        <w:t>11.26.</w:t>
      </w:r>
      <w:r w:rsidRPr="004B3EDA">
        <w:tab/>
        <w:t>As from the official date of entry into force of the 05 series of amendments, no Contracting Party applying this Regulation shall refuse to grant or refuse to accept type-approvals under this Regulation as amended by the 05 series of amendments.</w:t>
      </w:r>
    </w:p>
    <w:p w14:paraId="6EFCA9ED" w14:textId="77777777" w:rsidR="00F70154" w:rsidRPr="004B3EDA" w:rsidRDefault="00F70154" w:rsidP="00533803">
      <w:pPr>
        <w:pStyle w:val="SingleTxtG"/>
        <w:tabs>
          <w:tab w:val="clear" w:pos="1701"/>
          <w:tab w:val="clear" w:pos="2268"/>
          <w:tab w:val="clear" w:pos="2835"/>
        </w:tabs>
        <w:ind w:left="2268" w:hanging="1134"/>
      </w:pPr>
      <w:r w:rsidRPr="004B3EDA">
        <w:t>11.27.</w:t>
      </w:r>
      <w:r w:rsidRPr="004B3EDA">
        <w:tab/>
      </w:r>
      <w:r w:rsidRPr="004B3EDA">
        <w:tab/>
        <w:t>As from 1 September [2031], Contracting Parties applying this Regulation shall not be obliged to accept type-approvals to any of the preceding series of amendments, first issued after 1 September [2031].</w:t>
      </w:r>
    </w:p>
    <w:p w14:paraId="6E0FD391" w14:textId="77777777" w:rsidR="00F70154" w:rsidRPr="004B3EDA" w:rsidRDefault="00F70154" w:rsidP="00533803">
      <w:pPr>
        <w:pStyle w:val="SingleTxtG"/>
        <w:tabs>
          <w:tab w:val="clear" w:pos="1701"/>
          <w:tab w:val="clear" w:pos="2268"/>
          <w:tab w:val="clear" w:pos="2835"/>
        </w:tabs>
        <w:ind w:left="2268" w:hanging="1134"/>
      </w:pPr>
      <w:r w:rsidRPr="004B3EDA">
        <w:t>11.28.</w:t>
      </w:r>
      <w:r w:rsidRPr="004B3EDA">
        <w:tab/>
      </w:r>
      <w:r w:rsidRPr="004B3EDA">
        <w:tab/>
        <w:t>Contracting Parties applying this Regulation shall continue to accept type approvals issued according to any of the preceding series of amendments to this Regulation, first issued before 1 September [2031], provided the transitional provisions in these respective previous series of amendments foresee this possibility.</w:t>
      </w:r>
    </w:p>
    <w:p w14:paraId="70346639" w14:textId="42F79B95" w:rsidR="00F70154" w:rsidRPr="004B3EDA" w:rsidRDefault="00F70154" w:rsidP="00533803">
      <w:pPr>
        <w:pStyle w:val="SingleTxtG"/>
        <w:tabs>
          <w:tab w:val="clear" w:pos="1701"/>
          <w:tab w:val="clear" w:pos="2268"/>
          <w:tab w:val="clear" w:pos="2835"/>
        </w:tabs>
        <w:ind w:left="2268" w:hanging="1134"/>
      </w:pPr>
      <w:r w:rsidRPr="004B3EDA">
        <w:t>11.29.</w:t>
      </w:r>
      <w:r w:rsidRPr="004B3EDA">
        <w:tab/>
      </w:r>
      <w:r w:rsidRPr="004B3EDA">
        <w:tab/>
        <w:t>Contracting Parties applying this Regulation shall continue to grant type approvals using the test proceedings related to atypical windscreen fracture behaviour (see Annex 5 paragraphs 4.8. and 5.8.) until 1 September [2033].</w:t>
      </w:r>
      <w:r w:rsidR="0065787F" w:rsidRPr="004B3EDA">
        <w:t>”</w:t>
      </w:r>
    </w:p>
    <w:p w14:paraId="030E6124" w14:textId="77777777" w:rsidR="00F70154" w:rsidRPr="004B3EDA" w:rsidRDefault="00F70154" w:rsidP="00D80680">
      <w:pPr>
        <w:keepNext/>
        <w:spacing w:after="120"/>
        <w:ind w:left="2268" w:right="1134" w:hanging="1134"/>
        <w:jc w:val="both"/>
        <w:rPr>
          <w:iCs/>
        </w:rPr>
      </w:pPr>
      <w:r w:rsidRPr="004B3EDA">
        <w:rPr>
          <w:i/>
        </w:rPr>
        <w:lastRenderedPageBreak/>
        <w:t xml:space="preserve">Annex 1, Part 1, paragraph 9.23.1., </w:t>
      </w:r>
      <w:r w:rsidRPr="004B3EDA">
        <w:rPr>
          <w:iCs/>
        </w:rPr>
        <w:t>amend to read:</w:t>
      </w:r>
    </w:p>
    <w:p w14:paraId="59B16284" w14:textId="77777777" w:rsidR="00F70154" w:rsidRPr="004B3EDA" w:rsidRDefault="00F70154" w:rsidP="00D80680">
      <w:pPr>
        <w:pStyle w:val="SingleTxtG"/>
        <w:tabs>
          <w:tab w:val="clear" w:pos="1701"/>
          <w:tab w:val="clear" w:pos="2268"/>
          <w:tab w:val="clear" w:pos="2835"/>
        </w:tabs>
        <w:ind w:left="2268" w:hanging="1134"/>
        <w:rPr>
          <w:bCs/>
        </w:rPr>
      </w:pPr>
      <w:r w:rsidRPr="004B3EDA">
        <w:t>“9.23.1.</w:t>
      </w:r>
      <w:r w:rsidRPr="004B3EDA">
        <w:tab/>
        <w:t xml:space="preserve">A </w:t>
      </w:r>
      <w:r w:rsidRPr="004B3EDA">
        <w:rPr>
          <w:bCs/>
        </w:rPr>
        <w:t xml:space="preserve">detailed description, including photographs and/or drawings, of the vehicle with respect to the structure, the dimensions, the relevant reference lines and the constituent materials of the frontal part of the vehicle (interior and exterior) shall be provided. This description shall include detail of any active protection system installed </w:t>
      </w:r>
      <w:r w:rsidRPr="004B3EDA">
        <w:rPr>
          <w:b/>
        </w:rPr>
        <w:t>(for DPPS, see Annex 7, paragraph 1.2.)</w:t>
      </w:r>
      <w:r w:rsidRPr="004B3EDA">
        <w:rPr>
          <w:bCs/>
        </w:rPr>
        <w:t xml:space="preserve"> and any system, which could change the vehicle height at the front axle while driving (e.g.</w:t>
      </w:r>
      <w:r w:rsidRPr="004B3EDA">
        <w:rPr>
          <w:b/>
        </w:rPr>
        <w:t xml:space="preserve"> </w:t>
      </w:r>
      <w:r w:rsidRPr="004B3EDA">
        <w:rPr>
          <w:bCs/>
        </w:rPr>
        <w:t>ARHSS).”</w:t>
      </w:r>
    </w:p>
    <w:p w14:paraId="4EC23574" w14:textId="70A5C777" w:rsidR="00F70154" w:rsidRPr="004B3EDA" w:rsidRDefault="00F70154" w:rsidP="00D80680">
      <w:pPr>
        <w:pStyle w:val="SingleTxtG"/>
        <w:tabs>
          <w:tab w:val="clear" w:pos="1701"/>
          <w:tab w:val="clear" w:pos="2268"/>
          <w:tab w:val="clear" w:pos="2835"/>
        </w:tabs>
        <w:ind w:left="2268" w:hanging="1134"/>
        <w:rPr>
          <w:iCs/>
        </w:rPr>
      </w:pPr>
      <w:r w:rsidRPr="004B3EDA">
        <w:rPr>
          <w:i/>
        </w:rPr>
        <w:t xml:space="preserve">Annex 1, Part 2, paragraph 16.1., </w:t>
      </w:r>
      <w:r w:rsidR="000E7051" w:rsidRPr="004B3EDA">
        <w:rPr>
          <w:iCs/>
        </w:rPr>
        <w:t>delete the text under the table</w:t>
      </w:r>
      <w:r w:rsidR="0014736E" w:rsidRPr="004B3EDA">
        <w:rPr>
          <w:iCs/>
        </w:rPr>
        <w:t>.</w:t>
      </w:r>
    </w:p>
    <w:p w14:paraId="4737FAA6" w14:textId="36907AB5" w:rsidR="00F70154" w:rsidRPr="004B3EDA" w:rsidRDefault="00F70154" w:rsidP="00D80680">
      <w:pPr>
        <w:pStyle w:val="SingleTxtG"/>
        <w:tabs>
          <w:tab w:val="clear" w:pos="1701"/>
          <w:tab w:val="clear" w:pos="2268"/>
          <w:tab w:val="clear" w:pos="2835"/>
        </w:tabs>
        <w:ind w:left="2268" w:hanging="1134"/>
      </w:pPr>
      <w:r w:rsidRPr="004B3EDA">
        <w:rPr>
          <w:i/>
        </w:rPr>
        <w:t>Annex 2</w:t>
      </w:r>
      <w:r w:rsidR="0014736E" w:rsidRPr="004B3EDA">
        <w:rPr>
          <w:i/>
        </w:rPr>
        <w:t>, text under the heading</w:t>
      </w:r>
      <w:r w:rsidRPr="004B3EDA">
        <w:rPr>
          <w:i/>
        </w:rPr>
        <w:t xml:space="preserve">, </w:t>
      </w:r>
      <w:r w:rsidRPr="004B3EDA">
        <w:t>amend to read:</w:t>
      </w:r>
    </w:p>
    <w:p w14:paraId="5653407A" w14:textId="7888E7CA" w:rsidR="00F70154" w:rsidRPr="004B3EDA" w:rsidRDefault="0014736E" w:rsidP="00F70154">
      <w:pPr>
        <w:spacing w:after="240"/>
        <w:ind w:left="2268" w:right="1134" w:hanging="1134"/>
        <w:jc w:val="both"/>
      </w:pPr>
      <w:r w:rsidRPr="004B3EDA">
        <w:t>“</w:t>
      </w:r>
      <w:r w:rsidR="00F70154" w:rsidRPr="004B3EDA">
        <w:t>(See paragraphs 4.4. to 4.4.</w:t>
      </w:r>
      <w:r w:rsidR="00F70154" w:rsidRPr="004B3EDA">
        <w:rPr>
          <w:strike/>
        </w:rPr>
        <w:t>3</w:t>
      </w:r>
      <w:r w:rsidR="00F70154" w:rsidRPr="004B3EDA">
        <w:rPr>
          <w:b/>
          <w:bCs/>
        </w:rPr>
        <w:t>2</w:t>
      </w:r>
      <w:r w:rsidR="00F70154" w:rsidRPr="004B3EDA">
        <w:t>. of this Regulation)</w:t>
      </w:r>
    </w:p>
    <w:p w14:paraId="52DD763D" w14:textId="77777777" w:rsidR="00F70154" w:rsidRPr="004B3EDA" w:rsidRDefault="00F70154" w:rsidP="00F70154">
      <w:pPr>
        <w:jc w:val="center"/>
        <w:rPr>
          <w:b/>
        </w:rPr>
      </w:pPr>
      <w:r w:rsidRPr="004B3EDA">
        <w:rPr>
          <w:noProof/>
        </w:rPr>
        <mc:AlternateContent>
          <mc:Choice Requires="wps">
            <w:drawing>
              <wp:anchor distT="0" distB="0" distL="114300" distR="114300" simplePos="0" relativeHeight="251658241" behindDoc="0" locked="0" layoutInCell="1" allowOverlap="1" wp14:anchorId="1CBD86D1" wp14:editId="2DE9BD71">
                <wp:simplePos x="0" y="0"/>
                <wp:positionH relativeFrom="column">
                  <wp:posOffset>2762250</wp:posOffset>
                </wp:positionH>
                <wp:positionV relativeFrom="paragraph">
                  <wp:posOffset>314325</wp:posOffset>
                </wp:positionV>
                <wp:extent cx="1737360" cy="419100"/>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5454" w14:textId="77777777" w:rsidR="00F70154" w:rsidRDefault="00F70154" w:rsidP="00F70154">
                            <w:pPr>
                              <w:ind w:left="-142" w:right="-154"/>
                              <w:rPr>
                                <w:sz w:val="32"/>
                              </w:rPr>
                            </w:pPr>
                            <w:r>
                              <w:rPr>
                                <w:sz w:val="32"/>
                              </w:rPr>
                              <w:t>127R – 05185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D86D1" id="_x0000_t202" coordsize="21600,21600" o:spt="202" path="m,l,21600r21600,l21600,xe">
                <v:stroke joinstyle="miter"/>
                <v:path gradientshapeok="t" o:connecttype="rect"/>
              </v:shapetype>
              <v:shape id="Text Box 62" o:spid="_x0000_s1071" type="#_x0000_t202" style="position:absolute;left:0;text-align:left;margin-left:217.5pt;margin-top:24.75pt;width:136.8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D59wEAANIDAAAOAAAAZHJzL2Uyb0RvYy54bWysU1Fv0zAQfkfiP1h+p2m6srK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" stroked="f">
                <v:textbox>
                  <w:txbxContent>
                    <w:p w14:paraId="296B5454" w14:textId="77777777" w:rsidR="00F70154" w:rsidRDefault="00F70154" w:rsidP="00F70154">
                      <w:pPr>
                        <w:ind w:left="-142" w:right="-154"/>
                        <w:rPr>
                          <w:sz w:val="32"/>
                        </w:rPr>
                      </w:pPr>
                      <w:r>
                        <w:rPr>
                          <w:sz w:val="32"/>
                        </w:rPr>
                        <w:t>127R – 05185</w:t>
                      </w:r>
                    </w:p>
                  </w:txbxContent>
                </v:textbox>
              </v:shape>
            </w:pict>
          </mc:Fallback>
        </mc:AlternateContent>
      </w:r>
      <w:r w:rsidRPr="004B3EDA">
        <w:rPr>
          <w:b/>
          <w:noProof/>
        </w:rPr>
        <w:drawing>
          <wp:inline distT="0" distB="0" distL="0" distR="0" wp14:anchorId="7B1576C2" wp14:editId="0179E119">
            <wp:extent cx="3924935" cy="923290"/>
            <wp:effectExtent l="0" t="0" r="0" b="0"/>
            <wp:docPr id="19" name="Picture 19" descr="Afbeelding met tekst, Lettertype, 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fbeelding met tekst, Lettertype, wit, diagram&#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935" cy="923290"/>
                    </a:xfrm>
                    <a:prstGeom prst="rect">
                      <a:avLst/>
                    </a:prstGeom>
                    <a:noFill/>
                    <a:ln>
                      <a:noFill/>
                    </a:ln>
                  </pic:spPr>
                </pic:pic>
              </a:graphicData>
            </a:graphic>
          </wp:inline>
        </w:drawing>
      </w:r>
    </w:p>
    <w:p w14:paraId="150DEDE9" w14:textId="77777777" w:rsidR="00F70154" w:rsidRPr="004B3EDA" w:rsidRDefault="00F70154" w:rsidP="00F70154">
      <w:pPr>
        <w:spacing w:after="120"/>
        <w:ind w:left="1134" w:right="2268"/>
        <w:jc w:val="right"/>
      </w:pPr>
      <w:r w:rsidRPr="004B3EDA">
        <w:t>a = 8 mm min</w:t>
      </w:r>
    </w:p>
    <w:p w14:paraId="526CBEC3" w14:textId="77777777" w:rsidR="00F70154" w:rsidRPr="004B3EDA" w:rsidRDefault="00F70154" w:rsidP="00F70154">
      <w:pPr>
        <w:spacing w:after="120"/>
        <w:ind w:left="1134" w:right="1134" w:firstLine="567"/>
        <w:jc w:val="both"/>
      </w:pPr>
      <w:r w:rsidRPr="004B3EDA">
        <w:t xml:space="preserve">The above approval mark affixed to a vehicle shows that the vehicle type concerned has been approved in Belgium (E 6) with regard to its pedestrian safety performance pursuant to UN Regulation No. 127. The first two digits of the approval number indicate that the approval was granted in accordance with the requirements of UN Regulation No. 127 as amended by the </w:t>
      </w:r>
      <w:r w:rsidRPr="004B3EDA">
        <w:rPr>
          <w:strike/>
        </w:rPr>
        <w:t>04</w:t>
      </w:r>
      <w:r w:rsidRPr="004B3EDA">
        <w:t xml:space="preserve"> </w:t>
      </w:r>
      <w:r w:rsidRPr="004B3EDA">
        <w:rPr>
          <w:b/>
          <w:bCs/>
        </w:rPr>
        <w:t>05</w:t>
      </w:r>
      <w:r w:rsidRPr="004B3EDA">
        <w:t xml:space="preserve"> series of amendments</w:t>
      </w:r>
      <w:r w:rsidRPr="004B3EDA">
        <w:rPr>
          <w:strike/>
        </w:rPr>
        <w:t xml:space="preserve">; the </w:t>
      </w:r>
      <w:r w:rsidRPr="004B3EDA">
        <w:rPr>
          <w:strike/>
          <w:lang w:eastAsia="ja-JP"/>
        </w:rPr>
        <w:t xml:space="preserve">letter </w:t>
      </w:r>
      <w:r w:rsidRPr="004B3EDA">
        <w:rPr>
          <w:strike/>
        </w:rPr>
        <w:t>"</w:t>
      </w:r>
      <w:r w:rsidRPr="004B3EDA">
        <w:rPr>
          <w:strike/>
          <w:lang w:eastAsia="ja-JP"/>
        </w:rPr>
        <w:t>T</w:t>
      </w:r>
      <w:r w:rsidRPr="004B3EDA">
        <w:rPr>
          <w:strike/>
        </w:rPr>
        <w:t>"</w:t>
      </w:r>
      <w:r w:rsidRPr="004B3EDA">
        <w:rPr>
          <w:strike/>
          <w:lang w:eastAsia="ja-JP"/>
        </w:rPr>
        <w:t xml:space="preserve"> indicates the approval was granted using </w:t>
      </w:r>
      <w:r w:rsidRPr="004B3EDA">
        <w:rPr>
          <w:strike/>
        </w:rPr>
        <w:t>the specific provisions on WAD 2,100 boundary in accordance with paragraph 11.19</w:t>
      </w:r>
      <w:r w:rsidRPr="004B3EDA">
        <w:t>.”</w:t>
      </w:r>
    </w:p>
    <w:p w14:paraId="7B91680F" w14:textId="77777777" w:rsidR="00F70154" w:rsidRPr="004B3EDA" w:rsidRDefault="00F70154" w:rsidP="00D80680">
      <w:pPr>
        <w:pStyle w:val="SingleTxtG"/>
        <w:tabs>
          <w:tab w:val="clear" w:pos="1701"/>
          <w:tab w:val="clear" w:pos="2268"/>
          <w:tab w:val="clear" w:pos="2835"/>
        </w:tabs>
        <w:ind w:left="2268" w:hanging="1134"/>
      </w:pPr>
      <w:r w:rsidRPr="004B3EDA">
        <w:rPr>
          <w:i/>
        </w:rPr>
        <w:t xml:space="preserve">Annex 3, paragraph 3.2., </w:t>
      </w:r>
      <w:r w:rsidRPr="004B3EDA">
        <w:t>amend to read:</w:t>
      </w:r>
    </w:p>
    <w:p w14:paraId="1451FBE4" w14:textId="77777777" w:rsidR="00F70154" w:rsidRPr="004B3EDA" w:rsidRDefault="00F70154" w:rsidP="00D80680">
      <w:pPr>
        <w:pStyle w:val="SingleTxtG"/>
        <w:tabs>
          <w:tab w:val="clear" w:pos="1701"/>
          <w:tab w:val="clear" w:pos="2268"/>
          <w:tab w:val="clear" w:pos="2835"/>
        </w:tabs>
        <w:ind w:left="2268" w:hanging="1134"/>
        <w:rPr>
          <w:strike/>
        </w:rPr>
      </w:pPr>
      <w:r w:rsidRPr="004B3EDA">
        <w:t>“3.2.</w:t>
      </w:r>
      <w:r w:rsidRPr="004B3EDA">
        <w:tab/>
        <w:t>All devices designed to protect vulnerable road users when impacted by the vehicle shall be correctly activated before and/or be active during the relevant test. It shall be the responsibility of the manufacturer to show that any devices will act as intended in a pedestrian impact.</w:t>
      </w:r>
    </w:p>
    <w:p w14:paraId="283917CC" w14:textId="5D9A2DA4" w:rsidR="00F70154" w:rsidRPr="004B3EDA" w:rsidRDefault="00C777A2" w:rsidP="00D80680">
      <w:pPr>
        <w:pStyle w:val="SingleTxtG"/>
        <w:tabs>
          <w:tab w:val="clear" w:pos="1701"/>
          <w:tab w:val="clear" w:pos="2268"/>
          <w:tab w:val="clear" w:pos="2835"/>
        </w:tabs>
        <w:ind w:left="2268" w:hanging="1134"/>
        <w:rPr>
          <w:b/>
          <w:bCs/>
        </w:rPr>
      </w:pPr>
      <w:r w:rsidRPr="004B3EDA">
        <w:rPr>
          <w:b/>
          <w:bCs/>
        </w:rPr>
        <w:tab/>
      </w:r>
      <w:r w:rsidR="00F70154" w:rsidRPr="004B3EDA">
        <w:rPr>
          <w:b/>
          <w:bCs/>
        </w:rPr>
        <w:t>When tested with DPPS activated, the vehicle shall be adjusted as specified in the test procedure defined in Annex 7.”</w:t>
      </w:r>
    </w:p>
    <w:p w14:paraId="42C33627" w14:textId="77777777" w:rsidR="00D80680" w:rsidRPr="004B3EDA" w:rsidRDefault="00F70154" w:rsidP="00D80680">
      <w:pPr>
        <w:pStyle w:val="SingleTxtG"/>
        <w:tabs>
          <w:tab w:val="clear" w:pos="1701"/>
          <w:tab w:val="clear" w:pos="2268"/>
          <w:tab w:val="clear" w:pos="2835"/>
        </w:tabs>
        <w:ind w:left="2268" w:hanging="1134"/>
        <w:rPr>
          <w:bCs/>
        </w:rPr>
      </w:pPr>
      <w:r w:rsidRPr="004B3EDA">
        <w:rPr>
          <w:i/>
          <w:iCs/>
        </w:rPr>
        <w:t>Insert new Annexes 7 and 8</w:t>
      </w:r>
      <w:r w:rsidRPr="004B3EDA">
        <w:rPr>
          <w:bCs/>
        </w:rPr>
        <w:t>, to read:</w:t>
      </w:r>
    </w:p>
    <w:p w14:paraId="1EB54A83" w14:textId="77777777" w:rsidR="00F70154" w:rsidRPr="004B3EDA" w:rsidRDefault="00F70154" w:rsidP="00F70154">
      <w:pPr>
        <w:spacing w:after="120"/>
        <w:ind w:right="2123"/>
        <w:jc w:val="both"/>
        <w:rPr>
          <w:rFonts w:eastAsia="MS Mincho"/>
          <w:sz w:val="28"/>
          <w:szCs w:val="28"/>
        </w:rPr>
      </w:pPr>
      <w:r w:rsidRPr="004B3EDA">
        <w:rPr>
          <w:rFonts w:eastAsia="Batang"/>
          <w:b/>
          <w:sz w:val="28"/>
          <w:szCs w:val="28"/>
        </w:rPr>
        <w:t>“Annex 7</w:t>
      </w:r>
    </w:p>
    <w:p w14:paraId="2BF8550A" w14:textId="77777777" w:rsidR="00F70154" w:rsidRPr="004B3EDA" w:rsidRDefault="00F70154" w:rsidP="00F70154">
      <w:pPr>
        <w:keepNext/>
        <w:keepLines/>
        <w:tabs>
          <w:tab w:val="right" w:pos="851"/>
        </w:tabs>
        <w:spacing w:before="360" w:after="240" w:line="300" w:lineRule="exact"/>
        <w:ind w:left="1134" w:right="1134" w:hanging="1134"/>
        <w:jc w:val="both"/>
        <w:rPr>
          <w:rFonts w:eastAsia="MS Mincho"/>
          <w:b/>
          <w:sz w:val="28"/>
        </w:rPr>
      </w:pPr>
      <w:r w:rsidRPr="004B3EDA">
        <w:rPr>
          <w:rFonts w:eastAsia="MS Mincho"/>
          <w:b/>
          <w:sz w:val="28"/>
        </w:rPr>
        <w:tab/>
      </w:r>
      <w:r w:rsidRPr="004B3EDA">
        <w:rPr>
          <w:rFonts w:eastAsia="MS Mincho"/>
          <w:b/>
          <w:sz w:val="28"/>
        </w:rPr>
        <w:tab/>
      </w:r>
      <w:bookmarkStart w:id="6" w:name="_Hlk205978983"/>
      <w:r w:rsidRPr="004B3EDA">
        <w:rPr>
          <w:rFonts w:eastAsia="MS Mincho"/>
          <w:b/>
          <w:sz w:val="28"/>
        </w:rPr>
        <w:t>Test Procedure for Deployable Pedestrian Protection Systems</w:t>
      </w:r>
      <w:bookmarkEnd w:id="6"/>
    </w:p>
    <w:p w14:paraId="70E3251D" w14:textId="494DD168" w:rsidR="00F70154" w:rsidRPr="004C0B1C" w:rsidRDefault="004B3EDA" w:rsidP="004B3EDA">
      <w:pPr>
        <w:pStyle w:val="SingleTxtG"/>
        <w:tabs>
          <w:tab w:val="clear" w:pos="1701"/>
          <w:tab w:val="clear" w:pos="2268"/>
          <w:tab w:val="clear" w:pos="2835"/>
        </w:tabs>
        <w:ind w:left="2268" w:hanging="1134"/>
        <w:rPr>
          <w:rFonts w:eastAsia="Batang"/>
          <w:b/>
          <w:sz w:val="24"/>
        </w:rPr>
      </w:pPr>
      <w:r w:rsidRPr="004C0B1C">
        <w:rPr>
          <w:b/>
          <w:sz w:val="24"/>
        </w:rPr>
        <w:t>1.</w:t>
      </w:r>
      <w:r w:rsidRPr="004C0B1C">
        <w:rPr>
          <w:b/>
          <w:sz w:val="24"/>
        </w:rPr>
        <w:tab/>
      </w:r>
      <w:r w:rsidR="00F70154" w:rsidRPr="004C0B1C">
        <w:rPr>
          <w:b/>
          <w:sz w:val="24"/>
        </w:rPr>
        <w:t>Prerequisites</w:t>
      </w:r>
    </w:p>
    <w:p w14:paraId="5513CA7C" w14:textId="25F2366E" w:rsidR="00F70154" w:rsidRPr="004B3EDA" w:rsidRDefault="004B3EDA" w:rsidP="004B3EDA">
      <w:pPr>
        <w:pStyle w:val="SingleTxtG"/>
        <w:tabs>
          <w:tab w:val="clear" w:pos="1701"/>
          <w:tab w:val="clear" w:pos="2268"/>
          <w:tab w:val="clear" w:pos="2835"/>
        </w:tabs>
        <w:ind w:left="2268" w:hanging="1134"/>
      </w:pPr>
      <w:r>
        <w:tab/>
      </w:r>
      <w:r w:rsidR="00F70154" w:rsidRPr="004B3EDA">
        <w:t xml:space="preserve">If all of the following prerequisites are met, the vehicle shall be tested with the DPPS activated as intended (as described below) for the entire </w:t>
      </w:r>
      <w:proofErr w:type="spellStart"/>
      <w:r w:rsidR="00F70154" w:rsidRPr="004B3EDA">
        <w:t>headform</w:t>
      </w:r>
      <w:proofErr w:type="spellEnd"/>
      <w:r w:rsidR="00F70154" w:rsidRPr="004B3EDA">
        <w:t xml:space="preserve"> test area.</w:t>
      </w:r>
    </w:p>
    <w:p w14:paraId="734BE81C" w14:textId="6A6453DD" w:rsidR="00F70154" w:rsidRPr="004B3EDA" w:rsidRDefault="004B3EDA" w:rsidP="004B3EDA">
      <w:pPr>
        <w:pStyle w:val="SingleTxtG"/>
        <w:tabs>
          <w:tab w:val="clear" w:pos="1701"/>
          <w:tab w:val="clear" w:pos="2268"/>
          <w:tab w:val="clear" w:pos="2835"/>
        </w:tabs>
        <w:ind w:left="2268" w:hanging="1134"/>
      </w:pPr>
      <w:r>
        <w:tab/>
      </w:r>
      <w:r w:rsidR="00F70154" w:rsidRPr="004B3EDA">
        <w:t xml:space="preserve">For DPPS to be assessed statically, dynamically or combined, it will be necessary for the vehicle manufacturer to identify detailed information highlighted in this Annex before any testing begins. The vehicle manufacturer shall identify all necessary information regarding detection of pedestrians and the deployment of the system. Based on the evidence identified, activation of the system in the </w:t>
      </w:r>
      <w:proofErr w:type="spellStart"/>
      <w:r w:rsidR="00F70154" w:rsidRPr="004B3EDA">
        <w:t>headform</w:t>
      </w:r>
      <w:proofErr w:type="spellEnd"/>
      <w:r w:rsidR="00F70154" w:rsidRPr="004B3EDA">
        <w:t xml:space="preserve"> test will be determined.</w:t>
      </w:r>
    </w:p>
    <w:p w14:paraId="42147E0C" w14:textId="55243DD1" w:rsidR="00F70154" w:rsidRPr="004B3EDA" w:rsidRDefault="004B3EDA" w:rsidP="004B3EDA">
      <w:pPr>
        <w:pStyle w:val="SingleTxtG"/>
        <w:tabs>
          <w:tab w:val="clear" w:pos="1701"/>
          <w:tab w:val="clear" w:pos="2268"/>
          <w:tab w:val="clear" w:pos="2835"/>
        </w:tabs>
        <w:ind w:left="2268" w:hanging="1134"/>
      </w:pPr>
      <w:r>
        <w:tab/>
      </w:r>
      <w:r w:rsidR="00F70154" w:rsidRPr="004B3EDA">
        <w:t xml:space="preserve">The principle of testing the DPPS is as follows: </w:t>
      </w:r>
    </w:p>
    <w:p w14:paraId="27346036" w14:textId="77777777" w:rsidR="00F70154" w:rsidRPr="004B3EDA" w:rsidRDefault="00F70154" w:rsidP="00F70154">
      <w:pPr>
        <w:spacing w:line="240" w:lineRule="auto"/>
      </w:pPr>
      <w:r w:rsidRPr="004B3EDA">
        <w:br w:type="page"/>
      </w:r>
    </w:p>
    <w:p w14:paraId="1F5BC6E5" w14:textId="77777777" w:rsidR="00F70154" w:rsidRPr="004B3EDA" w:rsidRDefault="00F70154" w:rsidP="00F70154">
      <w:pPr>
        <w:spacing w:after="120"/>
        <w:ind w:left="1134" w:right="1134"/>
        <w:rPr>
          <w:b/>
          <w:bCs/>
        </w:rPr>
      </w:pPr>
      <w:r w:rsidRPr="004B3EDA">
        <w:lastRenderedPageBreak/>
        <w:t>Figure 1</w:t>
      </w:r>
      <w:r w:rsidRPr="004B3EDA">
        <w:rPr>
          <w:b/>
          <w:bCs/>
        </w:rPr>
        <w:br/>
        <w:t>Deployment Time History Curve</w:t>
      </w:r>
    </w:p>
    <w:p w14:paraId="1EE9F96A" w14:textId="77777777" w:rsidR="00F70154" w:rsidRPr="004B3EDA" w:rsidRDefault="00F70154" w:rsidP="00F70154">
      <w:pPr>
        <w:spacing w:after="120"/>
        <w:ind w:left="2250" w:right="1134" w:hanging="1116"/>
        <w:jc w:val="center"/>
        <w:rPr>
          <w:b/>
          <w:bCs/>
        </w:rPr>
      </w:pPr>
      <w:r w:rsidRPr="004B3EDA">
        <w:rPr>
          <w:noProof/>
        </w:rPr>
        <mc:AlternateContent>
          <mc:Choice Requires="wpg">
            <w:drawing>
              <wp:inline distT="0" distB="0" distL="0" distR="0" wp14:anchorId="3BBD2FDC" wp14:editId="769840FD">
                <wp:extent cx="5757279" cy="3453130"/>
                <wp:effectExtent l="0" t="38100" r="53340" b="1397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279" cy="3453130"/>
                          <a:chOff x="-7767" y="0"/>
                          <a:chExt cx="64453" cy="34366"/>
                        </a:xfrm>
                      </wpg:grpSpPr>
                      <wpg:grpSp>
                        <wpg:cNvPr id="1112" name="group 1"/>
                        <wpg:cNvGrpSpPr>
                          <a:grpSpLocks/>
                        </wpg:cNvGrpSpPr>
                        <wpg:grpSpPr bwMode="auto">
                          <a:xfrm>
                            <a:off x="-7767" y="0"/>
                            <a:ext cx="64453" cy="32745"/>
                            <a:chOff x="-7768" y="0"/>
                            <a:chExt cx="64458" cy="32745"/>
                          </a:xfrm>
                        </wpg:grpSpPr>
                        <wps:wsp>
                          <wps:cNvPr id="1113" name="child 1"/>
                          <wps:cNvSpPr/>
                          <wps:spPr bwMode="auto">
                            <a:xfrm>
                              <a:off x="6400" y="30174"/>
                              <a:ext cx="1764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9608" w14:textId="77777777" w:rsidR="00F70154" w:rsidRDefault="00F70154" w:rsidP="00F70154">
                                <w:pPr>
                                  <w:pStyle w:val="NormalWeb"/>
                                  <w:rPr>
                                    <w:sz w:val="20"/>
                                    <w:szCs w:val="20"/>
                                  </w:rPr>
                                </w:pPr>
                                <w:r>
                                  <w:rPr>
                                    <w:rFonts w:ascii="Calibri" w:eastAsia="+mn-ea" w:hAnsi="Calibri" w:cs="+mn-cs"/>
                                    <w:b/>
                                    <w:bCs/>
                                    <w:color w:val="000000"/>
                                    <w:kern w:val="24"/>
                                    <w:sz w:val="20"/>
                                    <w:szCs w:val="20"/>
                                  </w:rPr>
                                  <w:t>Total Response Time</w:t>
                                </w:r>
                              </w:p>
                            </w:txbxContent>
                          </wps:txbx>
                          <wps:bodyPr/>
                        </wps:wsp>
                        <wpg:grpSp>
                          <wpg:cNvPr id="1114" name="group 2"/>
                          <wpg:cNvGrpSpPr>
                            <a:grpSpLocks/>
                          </wpg:cNvGrpSpPr>
                          <wpg:grpSpPr bwMode="auto">
                            <a:xfrm>
                              <a:off x="-7768" y="0"/>
                              <a:ext cx="64458" cy="32461"/>
                              <a:chOff x="-7768" y="0"/>
                              <a:chExt cx="64458" cy="32461"/>
                            </a:xfrm>
                          </wpg:grpSpPr>
                          <wps:wsp>
                            <wps:cNvPr id="1115" name="child 1"/>
                            <wps:cNvSpPr>
                              <a:spLocks noChangeArrowheads="1"/>
                            </wps:cNvSpPr>
                            <wps:spPr bwMode="auto">
                              <a:xfrm>
                                <a:off x="3036" y="26276"/>
                                <a:ext cx="8382"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9945" w14:textId="77777777" w:rsidR="00F70154" w:rsidRDefault="00F70154" w:rsidP="00F70154">
                                  <w:pPr>
                                    <w:pStyle w:val="NormalWeb"/>
                                    <w:rPr>
                                      <w:sz w:val="16"/>
                                      <w:szCs w:val="16"/>
                                    </w:rPr>
                                  </w:pPr>
                                  <w:r>
                                    <w:rPr>
                                      <w:rFonts w:ascii="Calibri" w:eastAsia="+mn-ea" w:hAnsi="Calibri" w:cs="+mn-cs"/>
                                      <w:b/>
                                      <w:bCs/>
                                      <w:color w:val="000000"/>
                                      <w:kern w:val="24"/>
                                      <w:sz w:val="16"/>
                                      <w:szCs w:val="16"/>
                                    </w:rPr>
                                    <w:t>Sensing Time</w:t>
                                  </w:r>
                                </w:p>
                              </w:txbxContent>
                            </wps:txbx>
                            <wps:bodyPr rot="0" vert="horz" wrap="square" lIns="91440" tIns="45720" rIns="91440" bIns="45720" anchor="t" anchorCtr="0" upright="1">
                              <a:noAutofit/>
                            </wps:bodyPr>
                          </wps:wsp>
                          <wpg:grpSp>
                            <wpg:cNvPr id="1116" name="group 2"/>
                            <wpg:cNvGrpSpPr>
                              <a:grpSpLocks/>
                            </wpg:cNvGrpSpPr>
                            <wpg:grpSpPr bwMode="auto">
                              <a:xfrm>
                                <a:off x="-7768" y="0"/>
                                <a:ext cx="64458" cy="32461"/>
                                <a:chOff x="-7768" y="0"/>
                                <a:chExt cx="64458" cy="32461"/>
                              </a:xfrm>
                            </wpg:grpSpPr>
                            <wps:wsp>
                              <wps:cNvPr id="1117" name="child 1"/>
                              <wps:cNvSpPr>
                                <a:spLocks noChangeArrowheads="1"/>
                              </wps:cNvSpPr>
                              <wps:spPr bwMode="auto">
                                <a:xfrm rot="16200000">
                                  <a:off x="-5183" y="160"/>
                                  <a:ext cx="5634" cy="1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1F99" w14:textId="77777777" w:rsidR="00F70154" w:rsidRDefault="00F70154" w:rsidP="00F70154">
                                    <w:pPr>
                                      <w:pStyle w:val="NormalWeb"/>
                                    </w:pPr>
                                    <w:r w:rsidRPr="00BA42AC">
                                      <w:rPr>
                                        <w:rFonts w:ascii="Calibri" w:eastAsia="+mn-ea" w:hAnsi="Calibri" w:cs="+mn-cs"/>
                                        <w:b/>
                                        <w:bCs/>
                                        <w:color w:val="000000"/>
                                        <w:kern w:val="24"/>
                                      </w:rPr>
                                      <w:t>Deployment Height</w:t>
                                    </w:r>
                                  </w:p>
                                </w:txbxContent>
                              </wps:txbx>
                              <wps:bodyPr rot="0" vert="horz" wrap="square" lIns="91440" tIns="45720" rIns="91440" bIns="45720" anchor="t" anchorCtr="0" upright="1">
                                <a:noAutofit/>
                              </wps:bodyPr>
                            </wps:wsp>
                            <wps:wsp>
                              <wps:cNvPr id="1118" name="Rectangle 75"/>
                              <wps:cNvSpPr>
                                <a:spLocks noChangeArrowheads="1"/>
                              </wps:cNvSpPr>
                              <wps:spPr bwMode="auto">
                                <a:xfrm>
                                  <a:off x="4573" y="2743"/>
                                  <a:ext cx="22726"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EC89" w14:textId="77777777" w:rsidR="00F70154" w:rsidRDefault="00F70154" w:rsidP="00F70154">
                                    <w:pPr>
                                      <w:pStyle w:val="NormalWeb"/>
                                      <w:rPr>
                                        <w:sz w:val="20"/>
                                        <w:szCs w:val="20"/>
                                      </w:rPr>
                                    </w:pPr>
                                    <w:r>
                                      <w:rPr>
                                        <w:rFonts w:ascii="Calibri" w:eastAsia="+mn-ea" w:hAnsi="Calibri" w:cs="+mn-cs"/>
                                        <w:b/>
                                        <w:bCs/>
                                        <w:color w:val="000000"/>
                                        <w:kern w:val="24"/>
                                        <w:sz w:val="20"/>
                                        <w:szCs w:val="20"/>
                                      </w:rPr>
                                      <w:t>Maximum Deployment Height</w:t>
                                    </w:r>
                                  </w:p>
                                </w:txbxContent>
                              </wps:txbx>
                              <wps:bodyPr rot="0" vert="horz" wrap="square" lIns="91440" tIns="45720" rIns="91440" bIns="45720" anchor="t" anchorCtr="0" upright="1">
                                <a:noAutofit/>
                              </wps:bodyPr>
                            </wps:wsp>
                            <wpg:grpSp>
                              <wpg:cNvPr id="1119" name="group 3"/>
                              <wpg:cNvGrpSpPr>
                                <a:grpSpLocks/>
                              </wpg:cNvGrpSpPr>
                              <wpg:grpSpPr bwMode="auto">
                                <a:xfrm>
                                  <a:off x="3811" y="0"/>
                                  <a:ext cx="52879" cy="32461"/>
                                  <a:chOff x="0" y="0"/>
                                  <a:chExt cx="52878" cy="32461"/>
                                </a:xfrm>
                              </wpg:grpSpPr>
                              <wps:wsp>
                                <wps:cNvPr id="1120" name="child 1"/>
                                <wps:cNvCnPr>
                                  <a:cxnSpLocks noChangeShapeType="1"/>
                                </wps:cNvCnPr>
                                <wps:spPr bwMode="auto">
                                  <a:xfrm>
                                    <a:off x="114" y="0"/>
                                    <a:ext cx="0" cy="26102"/>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21" name="AutoShape 78"/>
                                <wps:cNvCnPr>
                                  <a:cxnSpLocks noChangeShapeType="1"/>
                                </wps:cNvCnPr>
                                <wps:spPr bwMode="auto">
                                  <a:xfrm flipV="1">
                                    <a:off x="0" y="26403"/>
                                    <a:ext cx="52878" cy="2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2" name="AutoShape 79"/>
                                <wps:cNvSpPr>
                                  <a:spLocks/>
                                </wps:cNvSpPr>
                                <wps:spPr bwMode="auto">
                                  <a:xfrm>
                                    <a:off x="6057" y="5524"/>
                                    <a:ext cx="28714" cy="20450"/>
                                  </a:xfrm>
                                  <a:custGeom>
                                    <a:avLst/>
                                    <a:gdLst>
                                      <a:gd name="T0" fmla="*/ 0 w 5165558"/>
                                      <a:gd name="T1" fmla="*/ 3810965 h 3810965"/>
                                      <a:gd name="T2" fmla="*/ 287421 w 5165558"/>
                                      <a:gd name="T3" fmla="*/ 3642523 h 3810965"/>
                                      <a:gd name="T4" fmla="*/ 574842 w 5165558"/>
                                      <a:gd name="T5" fmla="*/ 3474081 h 3810965"/>
                                      <a:gd name="T6" fmla="*/ 802105 w 5165558"/>
                                      <a:gd name="T7" fmla="*/ 3185323 h 3810965"/>
                                      <a:gd name="T8" fmla="*/ 1029368 w 5165558"/>
                                      <a:gd name="T9" fmla="*/ 2896565 h 3810965"/>
                                      <a:gd name="T10" fmla="*/ 1227221 w 5165558"/>
                                      <a:gd name="T11" fmla="*/ 2442039 h 3810965"/>
                                      <a:gd name="T12" fmla="*/ 1363579 w 5165558"/>
                                      <a:gd name="T13" fmla="*/ 2078418 h 3810965"/>
                                      <a:gd name="T14" fmla="*/ 1499937 w 5165558"/>
                                      <a:gd name="T15" fmla="*/ 1714797 h 3810965"/>
                                      <a:gd name="T16" fmla="*/ 1534695 w 5165558"/>
                                      <a:gd name="T17" fmla="*/ 1289680 h 3810965"/>
                                      <a:gd name="T18" fmla="*/ 1620253 w 5165558"/>
                                      <a:gd name="T19" fmla="*/ 1003596 h 3810965"/>
                                      <a:gd name="T20" fmla="*/ 1705811 w 5165558"/>
                                      <a:gd name="T21" fmla="*/ 717512 h 3810965"/>
                                      <a:gd name="T22" fmla="*/ 1780674 w 5165558"/>
                                      <a:gd name="T23" fmla="*/ 516986 h 3810965"/>
                                      <a:gd name="T24" fmla="*/ 1876926 w 5165558"/>
                                      <a:gd name="T25" fmla="*/ 361912 h 3810965"/>
                                      <a:gd name="T26" fmla="*/ 1973179 w 5165558"/>
                                      <a:gd name="T27" fmla="*/ 206838 h 3810965"/>
                                      <a:gd name="T28" fmla="*/ 2080126 w 5165558"/>
                                      <a:gd name="T29" fmla="*/ 129301 h 3810965"/>
                                      <a:gd name="T30" fmla="*/ 2197768 w 5165558"/>
                                      <a:gd name="T31" fmla="*/ 73154 h 3810965"/>
                                      <a:gd name="T32" fmla="*/ 2315410 w 5165558"/>
                                      <a:gd name="T33" fmla="*/ 17007 h 3810965"/>
                                      <a:gd name="T34" fmla="*/ 2419684 w 5165558"/>
                                      <a:gd name="T35" fmla="*/ -31120 h 3810965"/>
                                      <a:gd name="T36" fmla="*/ 2582779 w 5165558"/>
                                      <a:gd name="T37" fmla="*/ 25028 h 3810965"/>
                                      <a:gd name="T38" fmla="*/ 2745874 w 5165558"/>
                                      <a:gd name="T39" fmla="*/ 81175 h 3810965"/>
                                      <a:gd name="T40" fmla="*/ 2983832 w 5165558"/>
                                      <a:gd name="T41" fmla="*/ 308439 h 3810965"/>
                                      <a:gd name="T42" fmla="*/ 3176337 w 5165558"/>
                                      <a:gd name="T43" fmla="*/ 410039 h 3810965"/>
                                      <a:gd name="T44" fmla="*/ 3368842 w 5165558"/>
                                      <a:gd name="T45" fmla="*/ 511639 h 3810965"/>
                                      <a:gd name="T46" fmla="*/ 3513222 w 5165558"/>
                                      <a:gd name="T47" fmla="*/ 642649 h 3810965"/>
                                      <a:gd name="T48" fmla="*/ 3737811 w 5165558"/>
                                      <a:gd name="T49" fmla="*/ 634628 h 3810965"/>
                                      <a:gd name="T50" fmla="*/ 3962401 w 5165558"/>
                                      <a:gd name="T51" fmla="*/ 626607 h 3810965"/>
                                      <a:gd name="T52" fmla="*/ 4285916 w 5165558"/>
                                      <a:gd name="T53" fmla="*/ 372607 h 3810965"/>
                                      <a:gd name="T54" fmla="*/ 4523874 w 5165558"/>
                                      <a:gd name="T55" fmla="*/ 361912 h 3810965"/>
                                      <a:gd name="T56" fmla="*/ 4761832 w 5165558"/>
                                      <a:gd name="T57" fmla="*/ 351217 h 3810965"/>
                                      <a:gd name="T58" fmla="*/ 4963695 w 5165558"/>
                                      <a:gd name="T59" fmla="*/ 460838 h 3810965"/>
                                      <a:gd name="T60" fmla="*/ 5165558 w 5165558"/>
                                      <a:gd name="T61" fmla="*/ 570460 h 3810965"/>
                                      <a:gd name="T62" fmla="*/ 0 w 5165558"/>
                                      <a:gd name="T63" fmla="*/ 0 h 3810965"/>
                                      <a:gd name="T64" fmla="*/ 5165558 w 5165558"/>
                                      <a:gd name="T65" fmla="*/ 3810965 h 3810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5165558" h="3810965">
                                        <a:moveTo>
                                          <a:pt x="0" y="3810965"/>
                                        </a:moveTo>
                                        <a:cubicBezTo>
                                          <a:pt x="287421" y="3642523"/>
                                          <a:pt x="574842" y="3474081"/>
                                          <a:pt x="802105" y="3185323"/>
                                        </a:cubicBezTo>
                                        <a:cubicBezTo>
                                          <a:pt x="1029368" y="2896565"/>
                                          <a:pt x="1227221" y="2442039"/>
                                          <a:pt x="1363579" y="2078418"/>
                                        </a:cubicBezTo>
                                        <a:cubicBezTo>
                                          <a:pt x="1499937" y="1714797"/>
                                          <a:pt x="1534695" y="1289680"/>
                                          <a:pt x="1620253" y="1003596"/>
                                        </a:cubicBezTo>
                                        <a:cubicBezTo>
                                          <a:pt x="1705811" y="717512"/>
                                          <a:pt x="1780674" y="516986"/>
                                          <a:pt x="1876926" y="361912"/>
                                        </a:cubicBezTo>
                                        <a:cubicBezTo>
                                          <a:pt x="1973179" y="206838"/>
                                          <a:pt x="2080126" y="129301"/>
                                          <a:pt x="2197768" y="73154"/>
                                        </a:cubicBezTo>
                                        <a:cubicBezTo>
                                          <a:pt x="2315410" y="17007"/>
                                          <a:pt x="2419684" y="-31120"/>
                                          <a:pt x="2582779" y="25028"/>
                                        </a:cubicBezTo>
                                        <a:cubicBezTo>
                                          <a:pt x="2745874" y="81175"/>
                                          <a:pt x="2983832" y="308439"/>
                                          <a:pt x="3176337" y="410039"/>
                                        </a:cubicBezTo>
                                        <a:cubicBezTo>
                                          <a:pt x="3368842" y="511639"/>
                                          <a:pt x="3513222" y="642649"/>
                                          <a:pt x="3737811" y="634628"/>
                                        </a:cubicBezTo>
                                        <a:cubicBezTo>
                                          <a:pt x="3962401" y="626607"/>
                                          <a:pt x="4285916" y="372607"/>
                                          <a:pt x="4523874" y="361912"/>
                                        </a:cubicBezTo>
                                        <a:cubicBezTo>
                                          <a:pt x="4761832" y="351217"/>
                                          <a:pt x="4963695" y="460838"/>
                                          <a:pt x="5165558" y="570460"/>
                                        </a:cubicBez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3" name="Line 80"/>
                                <wps:cNvCnPr>
                                  <a:cxnSpLocks noChangeShapeType="1"/>
                                </wps:cNvCnPr>
                                <wps:spPr bwMode="auto">
                                  <a:xfrm>
                                    <a:off x="19583" y="5715"/>
                                    <a:ext cx="0" cy="20449"/>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4" name="child 5"/>
                                <wps:cNvCnPr>
                                  <a:cxnSpLocks noChangeShapeType="1"/>
                                </wps:cNvCnPr>
                                <wps:spPr bwMode="auto">
                                  <a:xfrm>
                                    <a:off x="44500" y="8839"/>
                                    <a:ext cx="0" cy="17044"/>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5" name="child 6"/>
                                <wps:cNvCnPr>
                                  <a:cxnSpLocks noChangeShapeType="1"/>
                                </wps:cNvCnPr>
                                <wps:spPr bwMode="auto">
                                  <a:xfrm>
                                    <a:off x="76" y="5410"/>
                                    <a:ext cx="19459"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6" name="child 7"/>
                                <wps:cNvSpPr>
                                  <a:spLocks noChangeArrowheads="1"/>
                                </wps:cNvSpPr>
                                <wps:spPr bwMode="auto">
                                  <a:xfrm>
                                    <a:off x="44423" y="3962"/>
                                    <a:ext cx="8187" cy="4233"/>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E112A" w14:textId="77777777" w:rsidR="00F70154" w:rsidRDefault="00F70154" w:rsidP="00F70154">
                                      <w:pPr>
                                        <w:pStyle w:val="NormalWeb"/>
                                        <w:rPr>
                                          <w:sz w:val="20"/>
                                          <w:szCs w:val="20"/>
                                        </w:rPr>
                                      </w:pPr>
                                      <w:r>
                                        <w:rPr>
                                          <w:rFonts w:ascii="Calibri" w:eastAsia="+mn-ea" w:hAnsi="Calibri" w:cs="+mn-cs"/>
                                          <w:b/>
                                          <w:bCs/>
                                          <w:color w:val="000000"/>
                                          <w:kern w:val="24"/>
                                          <w:sz w:val="20"/>
                                          <w:szCs w:val="20"/>
                                        </w:rPr>
                                        <w:t>Deployed Position</w:t>
                                      </w:r>
                                    </w:p>
                                  </w:txbxContent>
                                </wps:txbx>
                                <wps:bodyPr rot="0" vert="horz" wrap="square" lIns="36000" tIns="0" rIns="36000" bIns="0" anchor="t" anchorCtr="0" upright="1">
                                  <a:noAutofit/>
                                </wps:bodyPr>
                              </wps:wsp>
                              <wps:wsp>
                                <wps:cNvPr id="1127" name="child 8"/>
                                <wps:cNvSpPr>
                                  <a:spLocks noChangeArrowheads="1"/>
                                </wps:cNvSpPr>
                                <wps:spPr bwMode="auto">
                                  <a:xfrm>
                                    <a:off x="41529" y="26822"/>
                                    <a:ext cx="7848"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3353" w14:textId="77777777" w:rsidR="00F70154" w:rsidRDefault="00F70154" w:rsidP="00F70154">
                                      <w:pPr>
                                        <w:pStyle w:val="NormalWeb"/>
                                        <w:rPr>
                                          <w:sz w:val="20"/>
                                          <w:szCs w:val="20"/>
                                        </w:rPr>
                                      </w:pPr>
                                      <w:r>
                                        <w:rPr>
                                          <w:rFonts w:ascii="Calibri" w:eastAsia="+mn-ea" w:hAnsi="Calibri" w:cs="+mn-cs"/>
                                          <w:b/>
                                          <w:bCs/>
                                          <w:color w:val="000000"/>
                                          <w:kern w:val="24"/>
                                          <w:sz w:val="20"/>
                                          <w:szCs w:val="20"/>
                                        </w:rPr>
                                        <w:t>System deployed</w:t>
                                      </w:r>
                                    </w:p>
                                  </w:txbxContent>
                                </wps:txbx>
                                <wps:bodyPr rot="0" vert="horz" wrap="square" lIns="91440" tIns="45720" rIns="91440" bIns="45720" anchor="t" anchorCtr="0" upright="1">
                                  <a:noAutofit/>
                                </wps:bodyPr>
                              </wps:wsp>
                              <wps:wsp>
                                <wps:cNvPr id="1128" name="child 9"/>
                                <wps:cNvCnPr>
                                  <a:cxnSpLocks noChangeShapeType="1"/>
                                </wps:cNvCnPr>
                                <wps:spPr bwMode="auto">
                                  <a:xfrm>
                                    <a:off x="152" y="32461"/>
                                    <a:ext cx="19499"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29" name="child 10"/>
                                <wps:cNvCnPr>
                                  <a:cxnSpLocks noChangeShapeType="1"/>
                                </wps:cNvCnPr>
                                <wps:spPr bwMode="auto">
                                  <a:xfrm>
                                    <a:off x="76" y="28360"/>
                                    <a:ext cx="6181"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130" name="Rectangle 87"/>
                              <wps:cNvSpPr>
                                <a:spLocks noChangeArrowheads="1"/>
                              </wps:cNvSpPr>
                              <wps:spPr bwMode="auto">
                                <a:xfrm>
                                  <a:off x="3648" y="23396"/>
                                  <a:ext cx="8198"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D791" w14:textId="77777777" w:rsidR="00F70154" w:rsidRDefault="00F70154" w:rsidP="00F70154">
                                    <w:pPr>
                                      <w:pStyle w:val="NormalWeb"/>
                                      <w:rPr>
                                        <w:sz w:val="16"/>
                                        <w:szCs w:val="16"/>
                                      </w:rPr>
                                    </w:pPr>
                                    <w:r>
                                      <w:rPr>
                                        <w:rFonts w:ascii="Calibri" w:eastAsia="+mn-ea" w:hAnsi="Calibri" w:cs="+mn-cs"/>
                                        <w:b/>
                                        <w:bCs/>
                                        <w:color w:val="000000"/>
                                        <w:kern w:val="24"/>
                                        <w:sz w:val="16"/>
                                        <w:szCs w:val="16"/>
                                      </w:rPr>
                                      <w:t>undeployed</w:t>
                                    </w:r>
                                  </w:p>
                                </w:txbxContent>
                              </wps:txbx>
                              <wps:bodyPr rot="0" vert="horz" wrap="square" lIns="91440" tIns="45720" rIns="91440" bIns="45720" anchor="t" anchorCtr="0" upright="1">
                                <a:noAutofit/>
                              </wps:bodyPr>
                            </wps:wsp>
                          </wpg:grpSp>
                          <wpg:grpSp>
                            <wpg:cNvPr id="1131" name="group 3"/>
                            <wpg:cNvGrpSpPr>
                              <a:grpSpLocks/>
                            </wpg:cNvGrpSpPr>
                            <wpg:grpSpPr bwMode="auto">
                              <a:xfrm>
                                <a:off x="10068" y="6096"/>
                                <a:ext cx="20031" cy="22782"/>
                                <a:chOff x="-1284" y="0"/>
                                <a:chExt cx="20030" cy="22782"/>
                              </a:xfrm>
                            </wpg:grpSpPr>
                            <wps:wsp>
                              <wps:cNvPr id="1132" name="child 1"/>
                              <wps:cNvSpPr>
                                <a:spLocks/>
                              </wps:cNvSpPr>
                              <wps:spPr bwMode="auto">
                                <a:xfrm>
                                  <a:off x="15316" y="0"/>
                                  <a:ext cx="3429" cy="3859"/>
                                </a:xfrm>
                                <a:prstGeom prst="rect">
                                  <a:avLst/>
                                </a:prstGeom>
                                <a:solidFill>
                                  <a:srgbClr val="FFFFFF"/>
                                </a:solidFill>
                                <a:ln w="9525">
                                  <a:solidFill>
                                    <a:srgbClr val="000000"/>
                                  </a:solidFill>
                                  <a:miter lim="800000"/>
                                  <a:headEnd/>
                                  <a:tailEnd/>
                                </a:ln>
                              </wps:spPr>
                              <wps:txbx>
                                <w:txbxContent>
                                  <w:p w14:paraId="585BB56C" w14:textId="77777777" w:rsidR="00F70154" w:rsidRDefault="00F70154" w:rsidP="00F70154">
                                    <w:pPr>
                                      <w:pStyle w:val="NormalWeb"/>
                                      <w:rPr>
                                        <w:sz w:val="40"/>
                                        <w:szCs w:val="40"/>
                                      </w:rPr>
                                    </w:pPr>
                                    <w:r>
                                      <w:rPr>
                                        <w:rFonts w:ascii="Calibri" w:eastAsia="+mn-ea" w:hAnsi="Calibri" w:cs="+mn-cs"/>
                                        <w:b/>
                                        <w:bCs/>
                                        <w:color w:val="000000"/>
                                        <w:kern w:val="24"/>
                                        <w:sz w:val="40"/>
                                        <w:szCs w:val="40"/>
                                      </w:rPr>
                                      <w:t>B</w:t>
                                    </w:r>
                                  </w:p>
                                </w:txbxContent>
                              </wps:txbx>
                              <wps:bodyPr rot="0" vert="horz" wrap="square" lIns="91440" tIns="45720" rIns="91440" bIns="45720" anchor="t" anchorCtr="0" upright="1">
                                <a:noAutofit/>
                              </wps:bodyPr>
                            </wps:wsp>
                            <wps:wsp>
                              <wps:cNvPr id="1133" name="Rectangle 90"/>
                              <wps:cNvSpPr>
                                <a:spLocks/>
                              </wps:cNvSpPr>
                              <wps:spPr bwMode="auto">
                                <a:xfrm>
                                  <a:off x="5486" y="4038"/>
                                  <a:ext cx="3429" cy="3821"/>
                                </a:xfrm>
                                <a:prstGeom prst="rect">
                                  <a:avLst/>
                                </a:prstGeom>
                                <a:solidFill>
                                  <a:srgbClr val="FFFFFF"/>
                                </a:solidFill>
                                <a:ln w="9525">
                                  <a:solidFill>
                                    <a:srgbClr val="000000"/>
                                  </a:solidFill>
                                  <a:miter lim="800000"/>
                                  <a:headEnd/>
                                  <a:tailEnd/>
                                </a:ln>
                              </wps:spPr>
                              <wps:txbx>
                                <w:txbxContent>
                                  <w:p w14:paraId="67894EF2" w14:textId="77777777" w:rsidR="00F70154" w:rsidRDefault="00F70154" w:rsidP="00F70154">
                                    <w:pPr>
                                      <w:pStyle w:val="NormalWeb"/>
                                      <w:rPr>
                                        <w:sz w:val="40"/>
                                        <w:szCs w:val="40"/>
                                      </w:rPr>
                                    </w:pPr>
                                    <w:r>
                                      <w:rPr>
                                        <w:rFonts w:ascii="Calibri" w:eastAsia="+mn-ea" w:hAnsi="Calibri" w:cs="+mn-cs"/>
                                        <w:b/>
                                        <w:bCs/>
                                        <w:color w:val="000000"/>
                                        <w:kern w:val="24"/>
                                        <w:sz w:val="40"/>
                                        <w:szCs w:val="40"/>
                                      </w:rPr>
                                      <w:t>A</w:t>
                                    </w:r>
                                  </w:p>
                                </w:txbxContent>
                              </wps:txbx>
                              <wps:bodyPr rot="0" vert="horz" wrap="square" lIns="91440" tIns="45720" rIns="91440" bIns="45720" anchor="t" anchorCtr="0" upright="1">
                                <a:noAutofit/>
                              </wps:bodyPr>
                            </wps:wsp>
                            <wps:wsp>
                              <wps:cNvPr id="1134" name="Rectangle 91"/>
                              <wps:cNvSpPr>
                                <a:spLocks noChangeArrowheads="1"/>
                              </wps:cNvSpPr>
                              <wps:spPr bwMode="auto">
                                <a:xfrm>
                                  <a:off x="-1284" y="20306"/>
                                  <a:ext cx="1521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4081" w14:textId="77777777" w:rsidR="00F70154" w:rsidRDefault="00F70154" w:rsidP="00F70154">
                                    <w:pPr>
                                      <w:pStyle w:val="NormalWeb"/>
                                      <w:rPr>
                                        <w:sz w:val="20"/>
                                        <w:szCs w:val="20"/>
                                      </w:rPr>
                                    </w:pPr>
                                    <w:r>
                                      <w:rPr>
                                        <w:rFonts w:ascii="Calibri" w:eastAsia="+mn-ea" w:hAnsi="Calibri" w:cs="+mn-cs"/>
                                        <w:b/>
                                        <w:bCs/>
                                        <w:color w:val="000000"/>
                                        <w:kern w:val="24"/>
                                        <w:sz w:val="20"/>
                                        <w:szCs w:val="20"/>
                                      </w:rPr>
                                      <w:t>Deployment Time</w:t>
                                    </w:r>
                                  </w:p>
                                </w:txbxContent>
                              </wps:txbx>
                              <wps:bodyPr rot="0" vert="horz" wrap="square" lIns="91440" tIns="45720" rIns="91440" bIns="45720" anchor="t" anchorCtr="0" upright="1">
                                <a:noAutofit/>
                              </wps:bodyPr>
                            </wps:wsp>
                          </wpg:grpSp>
                        </wpg:grpSp>
                      </wpg:grpSp>
                      <wpg:grpSp>
                        <wpg:cNvPr id="1135" name="group 2"/>
                        <wpg:cNvGrpSpPr>
                          <a:grpSpLocks/>
                        </wpg:cNvGrpSpPr>
                        <wpg:grpSpPr bwMode="auto">
                          <a:xfrm>
                            <a:off x="3810" y="5196"/>
                            <a:ext cx="52876" cy="29170"/>
                            <a:chOff x="0" y="-137"/>
                            <a:chExt cx="52876" cy="29170"/>
                          </a:xfrm>
                        </wpg:grpSpPr>
                        <wps:wsp>
                          <wps:cNvPr id="1136" name="child 1"/>
                          <wps:cNvSpPr>
                            <a:spLocks/>
                          </wps:cNvSpPr>
                          <wps:spPr bwMode="auto">
                            <a:xfrm>
                              <a:off x="34400" y="2919"/>
                              <a:ext cx="15553" cy="516"/>
                            </a:xfrm>
                            <a:custGeom>
                              <a:avLst/>
                              <a:gdLst>
                                <a:gd name="T0" fmla="*/ 0 w 2679031"/>
                                <a:gd name="T1" fmla="*/ 16093 h 128477"/>
                                <a:gd name="T2" fmla="*/ 224589 w 2679031"/>
                                <a:gd name="T3" fmla="*/ 128388 h 128477"/>
                                <a:gd name="T4" fmla="*/ 802105 w 2679031"/>
                                <a:gd name="T5" fmla="*/ 51 h 128477"/>
                                <a:gd name="T6" fmla="*/ 1347537 w 2679031"/>
                                <a:gd name="T7" fmla="*/ 112346 h 128477"/>
                                <a:gd name="T8" fmla="*/ 1652337 w 2679031"/>
                                <a:gd name="T9" fmla="*/ 80262 h 128477"/>
                                <a:gd name="T10" fmla="*/ 2630905 w 2679031"/>
                                <a:gd name="T11" fmla="*/ 80262 h 128477"/>
                                <a:gd name="T12" fmla="*/ 2646947 w 2679031"/>
                                <a:gd name="T13" fmla="*/ 80262 h 128477"/>
                                <a:gd name="T14" fmla="*/ 2646947 w 2679031"/>
                                <a:gd name="T15" fmla="*/ 80262 h 128477"/>
                                <a:gd name="T16" fmla="*/ 2679031 w 2679031"/>
                                <a:gd name="T17" fmla="*/ 80262 h 128477"/>
                                <a:gd name="T18" fmla="*/ 0 w 2679031"/>
                                <a:gd name="T19" fmla="*/ 0 h 128477"/>
                                <a:gd name="T20" fmla="*/ 2679031 w 2679031"/>
                                <a:gd name="T21" fmla="*/ 128477 h 128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79031" h="128477">
                                  <a:moveTo>
                                    <a:pt x="0" y="16093"/>
                                  </a:moveTo>
                                  <a:cubicBezTo>
                                    <a:pt x="45452" y="73577"/>
                                    <a:pt x="90905" y="131062"/>
                                    <a:pt x="224589" y="128388"/>
                                  </a:cubicBezTo>
                                  <a:cubicBezTo>
                                    <a:pt x="358273" y="125714"/>
                                    <a:pt x="614947" y="2725"/>
                                    <a:pt x="802105" y="51"/>
                                  </a:cubicBezTo>
                                  <a:cubicBezTo>
                                    <a:pt x="989263" y="-2623"/>
                                    <a:pt x="1205832" y="98977"/>
                                    <a:pt x="1347537" y="112346"/>
                                  </a:cubicBezTo>
                                  <a:cubicBezTo>
                                    <a:pt x="1489242" y="125715"/>
                                    <a:pt x="1438442" y="85609"/>
                                    <a:pt x="1652337" y="80262"/>
                                  </a:cubicBezTo>
                                  <a:cubicBezTo>
                                    <a:pt x="1866232" y="74915"/>
                                    <a:pt x="2630905" y="80262"/>
                                    <a:pt x="2630905" y="80262"/>
                                  </a:cubicBezTo>
                                  <a:lnTo>
                                    <a:pt x="2646947" y="80262"/>
                                  </a:lnTo>
                                  <a:lnTo>
                                    <a:pt x="2679031" y="80262"/>
                                  </a:ln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7" name="Rectangle 94"/>
                          <wps:cNvSpPr>
                            <a:spLocks noChangeArrowheads="1"/>
                          </wps:cNvSpPr>
                          <wps:spPr bwMode="auto">
                            <a:xfrm>
                              <a:off x="47205" y="20830"/>
                              <a:ext cx="5671"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B16F" w14:textId="77777777" w:rsidR="00F70154" w:rsidRDefault="00F70154" w:rsidP="00F70154">
                                <w:pPr>
                                  <w:pStyle w:val="NormalWeb"/>
                                </w:pPr>
                                <w:r>
                                  <w:rPr>
                                    <w:rFonts w:ascii="Calibri" w:eastAsia="+mn-ea" w:hAnsi="Calibri" w:cs="+mn-cs"/>
                                    <w:b/>
                                    <w:bCs/>
                                    <w:color w:val="000000"/>
                                    <w:kern w:val="24"/>
                                  </w:rPr>
                                  <w:t>Time</w:t>
                                </w:r>
                              </w:p>
                            </w:txbxContent>
                          </wps:txbx>
                          <wps:bodyPr rot="0" vert="horz" wrap="square" lIns="91440" tIns="45720" rIns="91440" bIns="45720" anchor="t" anchorCtr="0" upright="1">
                            <a:noAutofit/>
                          </wps:bodyPr>
                        </wps:wsp>
                        <wps:wsp>
                          <wps:cNvPr id="1138" name="Line 95"/>
                          <wps:cNvCnPr>
                            <a:cxnSpLocks noChangeShapeType="1"/>
                          </wps:cNvCnPr>
                          <wps:spPr bwMode="auto">
                            <a:xfrm>
                              <a:off x="76" y="20497"/>
                              <a:ext cx="5975"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40" name="Line 96"/>
                          <wps:cNvCnPr>
                            <a:cxnSpLocks noChangeShapeType="1"/>
                          </wps:cNvCnPr>
                          <wps:spPr bwMode="auto">
                            <a:xfrm>
                              <a:off x="0" y="21488"/>
                              <a:ext cx="76" cy="754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1" name="child 5"/>
                          <wps:cNvCnPr>
                            <a:cxnSpLocks noChangeShapeType="1"/>
                          </wps:cNvCnPr>
                          <wps:spPr bwMode="auto">
                            <a:xfrm flipH="1">
                              <a:off x="6172" y="20407"/>
                              <a:ext cx="42" cy="232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2" name="child 6"/>
                          <wps:cNvSpPr>
                            <a:spLocks/>
                          </wps:cNvSpPr>
                          <wps:spPr bwMode="auto">
                            <a:xfrm>
                              <a:off x="19050" y="-137"/>
                              <a:ext cx="730" cy="856"/>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3" name="child 7"/>
                          <wps:cNvCnPr>
                            <a:cxnSpLocks noChangeShapeType="1"/>
                          </wps:cNvCnPr>
                          <wps:spPr bwMode="auto">
                            <a:xfrm>
                              <a:off x="19507" y="20345"/>
                              <a:ext cx="0" cy="615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child 8"/>
                          <wps:cNvSpPr>
                            <a:spLocks/>
                          </wps:cNvSpPr>
                          <wps:spPr bwMode="auto">
                            <a:xfrm>
                              <a:off x="44119" y="2590"/>
                              <a:ext cx="733" cy="861"/>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5" name="child 9"/>
                          <wps:cNvCnPr>
                            <a:cxnSpLocks noChangeShapeType="1"/>
                          </wps:cNvCnPr>
                          <wps:spPr bwMode="auto">
                            <a:xfrm>
                              <a:off x="6172" y="23066"/>
                              <a:ext cx="13297" cy="97"/>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BBD2FDC" id="Group 1111" o:spid="_x0000_s1072" style="width:453.35pt;height:271.9pt;mso-position-horizontal-relative:char;mso-position-vertical-relative:line" coordorigin="-7767" coordsize="64453,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">
                <v:group id="group 1" o:spid="_x0000_s1073" style="position:absolute;left:-7767;width:64453;height:32745" coordorigin="-7768" coordsize="64458,3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child 1" o:spid="_x0000_s1074" style="position:absolute;left:6400;top:30174;width:176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hpxAAAAN0AAAAPAAAAZHJzL2Rvd25yZXYueG1sRE/basJA&#10;EH0v+A/LCH0puomF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A3k+GnEAAAA3QAAAA8A&#10;AAAAAAAAAAAAAAAABwIAAGRycy9kb3ducmV2LnhtbFBLBQYAAAAAAwADALcAAAD4AgAAAAA=&#10;" filled="f" stroked="f">
                    <v:textbox>
                      <w:txbxContent>
                        <w:p w14:paraId="22EE9608" w14:textId="77777777" w:rsidR="00F70154" w:rsidRDefault="00F70154" w:rsidP="00F70154">
                          <w:pPr>
                            <w:pStyle w:val="NormalWeb"/>
                            <w:rPr>
                              <w:sz w:val="20"/>
                              <w:szCs w:val="20"/>
                            </w:rPr>
                          </w:pPr>
                          <w:r>
                            <w:rPr>
                              <w:rFonts w:ascii="Calibri" w:eastAsia="+mn-ea" w:hAnsi="Calibri" w:cs="+mn-cs"/>
                              <w:b/>
                              <w:bCs/>
                              <w:color w:val="000000"/>
                              <w:kern w:val="24"/>
                              <w:sz w:val="20"/>
                              <w:szCs w:val="20"/>
                            </w:rPr>
                            <w:t>Total Response Time</w:t>
                          </w:r>
                        </w:p>
                      </w:txbxContent>
                    </v:textbox>
                  </v:rect>
                  <v:group id="group 2" o:spid="_x0000_s1075" style="position:absolute;left:-7768;width:64458;height:32461" coordorigin="-7768" coordsize="6445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child 1" o:spid="_x0000_s1076" style="position:absolute;left:3036;top:26276;width:838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WGxAAAAN0AAAAPAAAAZHJzL2Rvd25yZXYueG1sRE/basJA&#10;EH0v+A/LCH0puonQ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O1BxYbEAAAA3QAAAA8A&#10;AAAAAAAAAAAAAAAABwIAAGRycy9kb3ducmV2LnhtbFBLBQYAAAAAAwADALcAAAD4AgAAAAA=&#10;" filled="f" stroked="f">
                      <v:textbox>
                        <w:txbxContent>
                          <w:p w14:paraId="00939945" w14:textId="77777777" w:rsidR="00F70154" w:rsidRDefault="00F70154" w:rsidP="00F70154">
                            <w:pPr>
                              <w:pStyle w:val="NormalWeb"/>
                              <w:rPr>
                                <w:sz w:val="16"/>
                                <w:szCs w:val="16"/>
                              </w:rPr>
                            </w:pPr>
                            <w:r>
                              <w:rPr>
                                <w:rFonts w:ascii="Calibri" w:eastAsia="+mn-ea" w:hAnsi="Calibri" w:cs="+mn-cs"/>
                                <w:b/>
                                <w:bCs/>
                                <w:color w:val="000000"/>
                                <w:kern w:val="24"/>
                                <w:sz w:val="16"/>
                                <w:szCs w:val="16"/>
                              </w:rPr>
                              <w:t>Sensing Time</w:t>
                            </w:r>
                          </w:p>
                        </w:txbxContent>
                      </v:textbox>
                    </v:rect>
                    <v:group id="group 2" o:spid="_x0000_s1077" style="position:absolute;left:-7768;width:64458;height:32461" coordorigin="-7768" coordsize="6445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child 1" o:spid="_x0000_s1078" style="position:absolute;left:-5183;top:160;width:5634;height:10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" filled="f" stroked="f">
                        <v:textbox>
                          <w:txbxContent>
                            <w:p w14:paraId="71A91F99" w14:textId="77777777" w:rsidR="00F70154" w:rsidRDefault="00F70154" w:rsidP="00F70154">
                              <w:pPr>
                                <w:pStyle w:val="NormalWeb"/>
                              </w:pPr>
                              <w:r w:rsidRPr="00BA42AC">
                                <w:rPr>
                                  <w:rFonts w:ascii="Calibri" w:eastAsia="+mn-ea" w:hAnsi="Calibri" w:cs="+mn-cs"/>
                                  <w:b/>
                                  <w:bCs/>
                                  <w:color w:val="000000"/>
                                  <w:kern w:val="24"/>
                                </w:rPr>
                                <w:t>Deployment Height</w:t>
                              </w:r>
                            </w:p>
                          </w:txbxContent>
                        </v:textbox>
                      </v:rect>
                      <v:rect id="Rectangle 75" o:spid="_x0000_s1079" style="position:absolute;left:4573;top:2743;width:2272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" filled="f" stroked="f">
                        <v:textbox>
                          <w:txbxContent>
                            <w:p w14:paraId="0343EC89" w14:textId="77777777" w:rsidR="00F70154" w:rsidRDefault="00F70154" w:rsidP="00F70154">
                              <w:pPr>
                                <w:pStyle w:val="NormalWeb"/>
                                <w:rPr>
                                  <w:sz w:val="20"/>
                                  <w:szCs w:val="20"/>
                                </w:rPr>
                              </w:pPr>
                              <w:r>
                                <w:rPr>
                                  <w:rFonts w:ascii="Calibri" w:eastAsia="+mn-ea" w:hAnsi="Calibri" w:cs="+mn-cs"/>
                                  <w:b/>
                                  <w:bCs/>
                                  <w:color w:val="000000"/>
                                  <w:kern w:val="24"/>
                                  <w:sz w:val="20"/>
                                  <w:szCs w:val="20"/>
                                </w:rPr>
                                <w:t>Maximum Deployment Height</w:t>
                              </w:r>
                            </w:p>
                          </w:txbxContent>
                        </v:textbox>
                      </v:rect>
                      <v:group id="group 3" o:spid="_x0000_s1080" style="position:absolute;left:3811;width:52879;height:32461" coordsize="5287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type id="_x0000_t32" coordsize="21600,21600" o:spt="32" o:oned="t" path="m,l21600,21600e" filled="f">
                          <v:path arrowok="t" fillok="f" o:connecttype="none"/>
                          <o:lock v:ext="edit" shapetype="t"/>
                        </v:shapetype>
                        <v:shape id="child 1" o:spid="_x0000_s1081" type="#_x0000_t32" style="position:absolute;left:114;width:0;height:26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" strokeweight="3.5pt">
                          <v:stroke startarrow="block" joinstyle="miter"/>
                        </v:shape>
                        <v:shape id="AutoShape 78" o:spid="_x0000_s1082" type="#_x0000_t32" style="position:absolute;top:26403;width:5287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" strokeweight="3.5pt">
                          <v:stroke endarrow="block" joinstyle="miter"/>
                        </v:shape>
                        <v:shape id="AutoShape 79" o:spid="_x0000_s1083" style="position:absolute;left:6057;top:5524;width:28714;height:20450;visibility:visible;mso-wrap-style:square;v-text-anchor:middle" coordsize="5165558,38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" path="m,3810965c287421,3642523,574842,3474081,802105,3185323v227263,-288758,425116,-743284,561474,-1106905c1499937,1714797,1534695,1289680,1620253,1003596v85558,-286084,160421,-486610,256673,-641684c1973179,206838,2080126,129301,2197768,73154,2315410,17007,2419684,-31120,2582779,25028v163095,56147,401053,283411,593558,385011c3368842,511639,3513222,642649,3737811,634628v224590,-8021,548105,-262021,786063,-272716c4761832,351217,4963695,460838,5165558,570460e" filled="f" strokecolor="#2f528f" strokeweight="3.75pt">
                          <v:stroke joinstyle="miter"/>
                          <v:path arrowok="t" o:connecttype="custom" o:connectlocs="0,20450;1598,19546;3195,18642;4459,17093;5722,15543;6822,13104;7580,11153;8338,9202;8531,6921;9007,5385;9482,3850;9898,2774;10433,1942;10968,1110;11563,694;12217,393;12871,91;13450,-167;14357,134;15264,436;16586,1655;17656,2200;18727,2746;19529,3449;20778,3405;22026,3362;23824,1999;25147,1942;26470,1885;27592,2473;28714,3061" o:connectangles="0,0,0,0,0,0,0,0,0,0,0,0,0,0,0,0,0,0,0,0,0,0,0,0,0,0,0,0,0,0,0" textboxrect="0,0,5165558,3810965"/>
                        </v:shape>
                        <v:line id="Line 80" o:spid="_x0000_s1084" style="position:absolute;visibility:visible;mso-wrap-style:square" from="19583,5715" to="19583,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WwQAAAN0AAAAPAAAAZHJzL2Rvd25yZXYueG1sRE9Li8Iw&#10;EL4L/ocwwt401WV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GOLf9bBAAAA3QAAAA8AAAAA&#10;AAAAAAAAAAAABwIAAGRycy9kb3ducmV2LnhtbFBLBQYAAAAAAwADALcAAAD1AgAAAAA=&#10;" strokecolor="#7f7f7f" strokeweight="2pt">
                          <v:stroke dashstyle="dash" joinstyle="miter"/>
                        </v:line>
                        <v:line id="child 5" o:spid="_x0000_s1085" style="position:absolute;visibility:visible;mso-wrap-style:square" from="44500,8839" to="44500,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eiwQAAAN0AAAAPAAAAZHJzL2Rvd25yZXYueG1sRE9Li8Iw&#10;EL4L/ocwwt40VXZ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Oxi56LBAAAA3QAAAA8AAAAA&#10;AAAAAAAAAAAABwIAAGRycy9kb3ducmV2LnhtbFBLBQYAAAAAAwADALcAAAD1AgAAAAA=&#10;" strokecolor="#7f7f7f" strokeweight="2pt">
                          <v:stroke dashstyle="dash" joinstyle="miter"/>
                        </v:line>
                        <v:line id="child 6" o:spid="_x0000_s1086" style="position:absolute;visibility:visible;mso-wrap-style:square" from="76,5410" to="1953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" strokecolor="#7f7f7f" strokeweight="2pt">
                          <v:stroke dashstyle="dash" joinstyle="miter"/>
                        </v:line>
                        <v:rect id="child 7" o:spid="_x0000_s1087" style="position:absolute;left:44423;top:3962;width:81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" stroked="f">
                          <v:textbox inset="1mm,0,1mm,0">
                            <w:txbxContent>
                              <w:p w14:paraId="30CE112A" w14:textId="77777777" w:rsidR="00F70154" w:rsidRDefault="00F70154" w:rsidP="00F70154">
                                <w:pPr>
                                  <w:pStyle w:val="NormalWeb"/>
                                  <w:rPr>
                                    <w:sz w:val="20"/>
                                    <w:szCs w:val="20"/>
                                  </w:rPr>
                                </w:pPr>
                                <w:r>
                                  <w:rPr>
                                    <w:rFonts w:ascii="Calibri" w:eastAsia="+mn-ea" w:hAnsi="Calibri" w:cs="+mn-cs"/>
                                    <w:b/>
                                    <w:bCs/>
                                    <w:color w:val="000000"/>
                                    <w:kern w:val="24"/>
                                    <w:sz w:val="20"/>
                                    <w:szCs w:val="20"/>
                                  </w:rPr>
                                  <w:t>Deployed Position</w:t>
                                </w:r>
                              </w:p>
                            </w:txbxContent>
                          </v:textbox>
                        </v:rect>
                        <v:rect id="child 8" o:spid="_x0000_s1088" style="position:absolute;left:41529;top:26822;width:784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" filled="f" stroked="f">
                          <v:textbox>
                            <w:txbxContent>
                              <w:p w14:paraId="69B93353" w14:textId="77777777" w:rsidR="00F70154" w:rsidRDefault="00F70154" w:rsidP="00F70154">
                                <w:pPr>
                                  <w:pStyle w:val="NormalWeb"/>
                                  <w:rPr>
                                    <w:sz w:val="20"/>
                                    <w:szCs w:val="20"/>
                                  </w:rPr>
                                </w:pPr>
                                <w:r>
                                  <w:rPr>
                                    <w:rFonts w:ascii="Calibri" w:eastAsia="+mn-ea" w:hAnsi="Calibri" w:cs="+mn-cs"/>
                                    <w:b/>
                                    <w:bCs/>
                                    <w:color w:val="000000"/>
                                    <w:kern w:val="24"/>
                                    <w:sz w:val="20"/>
                                    <w:szCs w:val="20"/>
                                  </w:rPr>
                                  <w:t>System deployed</w:t>
                                </w:r>
                              </w:p>
                            </w:txbxContent>
                          </v:textbox>
                        </v:rect>
                        <v:shape id="child 9" o:spid="_x0000_s1089" type="#_x0000_t32" style="position:absolute;left:152;top:32461;width:19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" strokeweight=".5pt">
                          <v:stroke startarrow="block" endarrow="block" joinstyle="miter"/>
                        </v:shape>
                        <v:shape id="child 10" o:spid="_x0000_s1090" type="#_x0000_t32" style="position:absolute;left:76;top:28360;width:6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" strokeweight=".5pt">
                          <v:stroke startarrow="block" endarrow="block" joinstyle="miter"/>
                        </v:shape>
                      </v:group>
                      <v:rect id="Rectangle 87" o:spid="_x0000_s1091" style="position:absolute;left:3648;top:23396;width:81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p+xgAAAN0AAAAPAAAAZHJzL2Rvd25yZXYueG1sRI9Ba8JA&#10;EIXvQv/DMgUvUje2IC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toM6fsYAAADdAAAA&#10;DwAAAAAAAAAAAAAAAAAHAgAAZHJzL2Rvd25yZXYueG1sUEsFBgAAAAADAAMAtwAAAPoCAAAAAA==&#10;" filled="f" stroked="f">
                        <v:textbox>
                          <w:txbxContent>
                            <w:p w14:paraId="0092D791" w14:textId="77777777" w:rsidR="00F70154" w:rsidRDefault="00F70154" w:rsidP="00F70154">
                              <w:pPr>
                                <w:pStyle w:val="NormalWeb"/>
                                <w:rPr>
                                  <w:sz w:val="16"/>
                                  <w:szCs w:val="16"/>
                                </w:rPr>
                              </w:pPr>
                              <w:r>
                                <w:rPr>
                                  <w:rFonts w:ascii="Calibri" w:eastAsia="+mn-ea" w:hAnsi="Calibri" w:cs="+mn-cs"/>
                                  <w:b/>
                                  <w:bCs/>
                                  <w:color w:val="000000"/>
                                  <w:kern w:val="24"/>
                                  <w:sz w:val="16"/>
                                  <w:szCs w:val="16"/>
                                </w:rPr>
                                <w:t>undeployed</w:t>
                              </w:r>
                            </w:p>
                          </w:txbxContent>
                        </v:textbox>
                      </v:rect>
                    </v:group>
                    <v:group id="group 3" o:spid="_x0000_s1092" style="position:absolute;left:10068;top:6096;width:20031;height:22782" coordorigin="-1284" coordsize="20030,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child 1" o:spid="_x0000_s1093" style="position:absolute;left:15316;width:342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">
                        <v:path arrowok="t"/>
                        <v:textbox>
                          <w:txbxContent>
                            <w:p w14:paraId="585BB56C" w14:textId="77777777" w:rsidR="00F70154" w:rsidRDefault="00F70154" w:rsidP="00F70154">
                              <w:pPr>
                                <w:pStyle w:val="NormalWeb"/>
                                <w:rPr>
                                  <w:sz w:val="40"/>
                                  <w:szCs w:val="40"/>
                                </w:rPr>
                              </w:pPr>
                              <w:r>
                                <w:rPr>
                                  <w:rFonts w:ascii="Calibri" w:eastAsia="+mn-ea" w:hAnsi="Calibri" w:cs="+mn-cs"/>
                                  <w:b/>
                                  <w:bCs/>
                                  <w:color w:val="000000"/>
                                  <w:kern w:val="24"/>
                                  <w:sz w:val="40"/>
                                  <w:szCs w:val="40"/>
                                </w:rPr>
                                <w:t>B</w:t>
                              </w:r>
                            </w:p>
                          </w:txbxContent>
                        </v:textbox>
                      </v:rect>
                      <v:rect id="Rectangle 90" o:spid="_x0000_s1094" style="position:absolute;left:5486;top:4038;width:342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">
                        <v:path arrowok="t"/>
                        <v:textbox>
                          <w:txbxContent>
                            <w:p w14:paraId="67894EF2" w14:textId="77777777" w:rsidR="00F70154" w:rsidRDefault="00F70154" w:rsidP="00F70154">
                              <w:pPr>
                                <w:pStyle w:val="NormalWeb"/>
                                <w:rPr>
                                  <w:sz w:val="40"/>
                                  <w:szCs w:val="40"/>
                                </w:rPr>
                              </w:pPr>
                              <w:r>
                                <w:rPr>
                                  <w:rFonts w:ascii="Calibri" w:eastAsia="+mn-ea" w:hAnsi="Calibri" w:cs="+mn-cs"/>
                                  <w:b/>
                                  <w:bCs/>
                                  <w:color w:val="000000"/>
                                  <w:kern w:val="24"/>
                                  <w:sz w:val="40"/>
                                  <w:szCs w:val="40"/>
                                </w:rPr>
                                <w:t>A</w:t>
                              </w:r>
                            </w:p>
                          </w:txbxContent>
                        </v:textbox>
                      </v:rect>
                      <v:rect id="Rectangle 91" o:spid="_x0000_s1095" style="position:absolute;left:-1284;top:20306;width:152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x9xAAAAN0AAAAPAAAAZHJzL2Rvd25yZXYueG1sRE9Na8JA&#10;EL0X/A/LFHoR3ViL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Mm4PH3EAAAA3QAAAA8A&#10;AAAAAAAAAAAAAAAABwIAAGRycy9kb3ducmV2LnhtbFBLBQYAAAAAAwADALcAAAD4AgAAAAA=&#10;" filled="f" stroked="f">
                        <v:textbox>
                          <w:txbxContent>
                            <w:p w14:paraId="27A14081" w14:textId="77777777" w:rsidR="00F70154" w:rsidRDefault="00F70154" w:rsidP="00F70154">
                              <w:pPr>
                                <w:pStyle w:val="NormalWeb"/>
                                <w:rPr>
                                  <w:sz w:val="20"/>
                                  <w:szCs w:val="20"/>
                                </w:rPr>
                              </w:pPr>
                              <w:r>
                                <w:rPr>
                                  <w:rFonts w:ascii="Calibri" w:eastAsia="+mn-ea" w:hAnsi="Calibri" w:cs="+mn-cs"/>
                                  <w:b/>
                                  <w:bCs/>
                                  <w:color w:val="000000"/>
                                  <w:kern w:val="24"/>
                                  <w:sz w:val="20"/>
                                  <w:szCs w:val="20"/>
                                </w:rPr>
                                <w:t>Deployment Time</w:t>
                              </w:r>
                            </w:p>
                          </w:txbxContent>
                        </v:textbox>
                      </v:rect>
                    </v:group>
                  </v:group>
                </v:group>
                <v:group id="group 2" o:spid="_x0000_s1096" style="position:absolute;left:3810;top:5196;width:52876;height:29170" coordorigin=",-137" coordsize="52876,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child 1" o:spid="_x0000_s1097" style="position:absolute;left:34400;top:2919;width:15553;height:516;visibility:visible;mso-wrap-style:square;v-text-anchor:middle" coordsize="2679031,1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" path="m,16093c45452,73577,90905,131062,224589,128388,358273,125714,614947,2725,802105,51v187158,-2674,403727,98926,545432,112295c1489242,125715,1438442,85609,1652337,80262v213895,-5347,978568,,978568,l2646947,80262r32084,e" filled="f" strokecolor="#2f528f" strokeweight="3.75pt">
                    <v:stroke joinstyle="miter"/>
                    <v:path arrowok="t" o:connecttype="custom" o:connectlocs="0,65;1304,516;4657,0;7823,451;9593,322;15274,322;15367,322;15367,322;15553,322" o:connectangles="0,0,0,0,0,0,0,0,0" textboxrect="0,0,2679031,128477"/>
                  </v:shape>
                  <v:rect id="Rectangle 94" o:spid="_x0000_s1098" style="position:absolute;left:47205;top:20830;width:567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KxAAAAN0AAAAPAAAAZHJzL2Rvd25yZXYueG1sRE9Na8JA&#10;EL0X/A/LFHoR3Vih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DlqogrEAAAA3QAAAA8A&#10;AAAAAAAAAAAAAAAABwIAAGRycy9kb3ducmV2LnhtbFBLBQYAAAAAAwADALcAAAD4AgAAAAA=&#10;" filled="f" stroked="f">
                    <v:textbox>
                      <w:txbxContent>
                        <w:p w14:paraId="2254B16F" w14:textId="77777777" w:rsidR="00F70154" w:rsidRDefault="00F70154" w:rsidP="00F70154">
                          <w:pPr>
                            <w:pStyle w:val="NormalWeb"/>
                          </w:pPr>
                          <w:r>
                            <w:rPr>
                              <w:rFonts w:ascii="Calibri" w:eastAsia="+mn-ea" w:hAnsi="Calibri" w:cs="+mn-cs"/>
                              <w:b/>
                              <w:bCs/>
                              <w:color w:val="000000"/>
                              <w:kern w:val="24"/>
                            </w:rPr>
                            <w:t>Time</w:t>
                          </w:r>
                        </w:p>
                      </w:txbxContent>
                    </v:textbox>
                  </v:rect>
                  <v:line id="Line 95" o:spid="_x0000_s1099" style="position:absolute;visibility:visible;mso-wrap-style:square" from="76,20497" to="60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" strokecolor="#7f7f7f" strokeweight="2pt">
                    <v:stroke dashstyle="dash" joinstyle="miter"/>
                  </v:line>
                  <v:line id="Line 96" o:spid="_x0000_s1100" style="position:absolute;visibility:visible;mso-wrap-style:square" from="0,21488" to="76,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" strokeweight=".5pt">
                    <v:stroke joinstyle="miter"/>
                  </v:line>
                  <v:line id="child 5" o:spid="_x0000_s1101" style="position:absolute;flip:x;visibility:visible;mso-wrap-style:square" from="6172,20407" to="62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WSwgAAAN0AAAAPAAAAZHJzL2Rvd25yZXYueG1sRE/dasIw&#10;FL4XfIdwBO807Rh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AaR2WSwgAAAN0AAAAPAAAA&#10;AAAAAAAAAAAAAAcCAABkcnMvZG93bnJldi54bWxQSwUGAAAAAAMAAwC3AAAA9gIAAAAA&#10;" strokeweight=".5pt">
                    <v:stroke joinstyle="miter"/>
                  </v:line>
                  <v:oval id="child 6" o:spid="_x0000_s1102" style="position:absolute;left:19050;top:-137;width:730;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" fillcolor="#4472c4" strokecolor="#2f528f" strokeweight="1pt">
                    <v:stroke joinstyle="miter"/>
                    <v:path arrowok="t"/>
                  </v:oval>
                  <v:line id="child 7" o:spid="_x0000_s1103" style="position:absolute;visibility:visible;mso-wrap-style:square" from="19507,20345" to="19507,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" strokeweight=".5pt">
                    <v:stroke joinstyle="miter"/>
                  </v:line>
                  <v:oval id="child 8" o:spid="_x0000_s1104" style="position:absolute;left:44119;top:2590;width:733;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" fillcolor="#4472c4" strokecolor="#2f528f" strokeweight="1pt">
                    <v:stroke joinstyle="miter"/>
                    <v:path arrowok="t"/>
                  </v:oval>
                  <v:shape id="child 9" o:spid="_x0000_s1105" type="#_x0000_t32" style="position:absolute;left:6172;top:23066;width:13297;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" strokeweight=".5pt">
                    <v:stroke startarrow="block" endarrow="block" joinstyle="miter"/>
                  </v:shape>
                </v:group>
                <w10:anchorlock/>
              </v:group>
            </w:pict>
          </mc:Fallback>
        </mc:AlternateContent>
      </w:r>
    </w:p>
    <w:p w14:paraId="11121028" w14:textId="77777777" w:rsidR="00F70154" w:rsidRPr="004B3EDA" w:rsidRDefault="00F70154" w:rsidP="00911E15">
      <w:pPr>
        <w:pStyle w:val="SingleTxtG"/>
        <w:tabs>
          <w:tab w:val="clear" w:pos="1701"/>
          <w:tab w:val="clear" w:pos="2268"/>
          <w:tab w:val="clear" w:pos="2835"/>
        </w:tabs>
        <w:ind w:left="2835" w:hanging="567"/>
      </w:pPr>
      <w:r w:rsidRPr="004B3EDA">
        <w:t>(a)</w:t>
      </w:r>
      <w:r w:rsidRPr="004B3EDA">
        <w:tab/>
        <w:t xml:space="preserve">In case of </w:t>
      </w:r>
      <w:proofErr w:type="spellStart"/>
      <w:r w:rsidRPr="004B3EDA">
        <w:t>HIT_d</w:t>
      </w:r>
      <w:proofErr w:type="spellEnd"/>
      <w:r w:rsidRPr="004B3EDA">
        <w:t xml:space="preserve"> &lt; TRT, the </w:t>
      </w:r>
      <w:proofErr w:type="spellStart"/>
      <w:r w:rsidRPr="004B3EDA">
        <w:t>headform</w:t>
      </w:r>
      <w:proofErr w:type="spellEnd"/>
      <w:r w:rsidRPr="004B3EDA">
        <w:t xml:space="preserve"> test shall be performed dynamically; </w:t>
      </w:r>
    </w:p>
    <w:p w14:paraId="7D028E4B" w14:textId="77777777" w:rsidR="00F70154" w:rsidRPr="004B3EDA" w:rsidRDefault="00F70154" w:rsidP="00911E15">
      <w:pPr>
        <w:pStyle w:val="SingleTxtG"/>
        <w:tabs>
          <w:tab w:val="clear" w:pos="1701"/>
          <w:tab w:val="clear" w:pos="2268"/>
          <w:tab w:val="clear" w:pos="2835"/>
        </w:tabs>
        <w:ind w:left="2835" w:hanging="567"/>
      </w:pPr>
      <w:r w:rsidRPr="004B3EDA">
        <w:t>(b)</w:t>
      </w:r>
      <w:r w:rsidRPr="004B3EDA">
        <w:tab/>
        <w:t xml:space="preserve">In case of </w:t>
      </w:r>
      <w:proofErr w:type="spellStart"/>
      <w:r w:rsidRPr="004B3EDA">
        <w:t>HIT_d</w:t>
      </w:r>
      <w:proofErr w:type="spellEnd"/>
      <w:r w:rsidRPr="004B3EDA">
        <w:t xml:space="preserve"> ≥ TRT, the </w:t>
      </w:r>
      <w:proofErr w:type="spellStart"/>
      <w:r w:rsidRPr="004B3EDA">
        <w:t>headform</w:t>
      </w:r>
      <w:proofErr w:type="spellEnd"/>
      <w:r w:rsidRPr="004B3EDA">
        <w:t xml:space="preserve"> test may be performed either statically at a height no more than the deployed position or dynamically.</w:t>
      </w:r>
    </w:p>
    <w:p w14:paraId="6619C330" w14:textId="77777777" w:rsidR="00F70154" w:rsidRPr="004B3EDA" w:rsidRDefault="00F70154" w:rsidP="003A5786">
      <w:pPr>
        <w:pStyle w:val="SingleTxtG"/>
        <w:tabs>
          <w:tab w:val="clear" w:pos="1701"/>
          <w:tab w:val="clear" w:pos="2268"/>
          <w:tab w:val="clear" w:pos="2835"/>
        </w:tabs>
        <w:ind w:left="2268" w:hanging="1134"/>
      </w:pPr>
      <w:r w:rsidRPr="004B3EDA">
        <w:t>1.1.</w:t>
      </w:r>
      <w:r w:rsidRPr="004B3EDA">
        <w:tab/>
        <w:t xml:space="preserve">If any of the prerequisites from paragraphs. 1.2 to 1.7. are not met, the vehicle shall be tested with the DPPS in the undeployed position. </w:t>
      </w:r>
    </w:p>
    <w:p w14:paraId="0561F0AB" w14:textId="77777777" w:rsidR="00F70154" w:rsidRPr="004B3EDA" w:rsidRDefault="00F70154" w:rsidP="003A5786">
      <w:pPr>
        <w:pStyle w:val="SingleTxtG"/>
        <w:tabs>
          <w:tab w:val="clear" w:pos="1701"/>
          <w:tab w:val="clear" w:pos="2268"/>
          <w:tab w:val="clear" w:pos="2835"/>
        </w:tabs>
        <w:ind w:left="2268" w:hanging="1134"/>
      </w:pPr>
      <w:r w:rsidRPr="004B3EDA">
        <w:t>1.2.</w:t>
      </w:r>
      <w:r w:rsidRPr="004B3EDA">
        <w:tab/>
        <w:t>System specification:</w:t>
      </w:r>
    </w:p>
    <w:p w14:paraId="195A76A3" w14:textId="43DED22B" w:rsidR="00F70154" w:rsidRPr="004B3EDA" w:rsidRDefault="00911E15" w:rsidP="003A5786">
      <w:pPr>
        <w:pStyle w:val="SingleTxtG"/>
        <w:tabs>
          <w:tab w:val="clear" w:pos="1701"/>
          <w:tab w:val="clear" w:pos="2268"/>
          <w:tab w:val="clear" w:pos="2835"/>
        </w:tabs>
        <w:ind w:left="2268" w:hanging="1134"/>
      </w:pPr>
      <w:r>
        <w:tab/>
      </w:r>
      <w:r w:rsidR="00F70154" w:rsidRPr="004B3EDA">
        <w:t>A technical description of the DPPS components shall be identified by the manufacturer. This shall be accompanied by the following information:</w:t>
      </w:r>
    </w:p>
    <w:p w14:paraId="3E860CA1" w14:textId="77777777" w:rsidR="00F70154" w:rsidRPr="004B3EDA" w:rsidRDefault="00F70154" w:rsidP="003A5786">
      <w:pPr>
        <w:pStyle w:val="SingleTxtG"/>
        <w:tabs>
          <w:tab w:val="clear" w:pos="1701"/>
          <w:tab w:val="clear" w:pos="2268"/>
          <w:tab w:val="clear" w:pos="2835"/>
        </w:tabs>
        <w:ind w:left="2268" w:hanging="1134"/>
      </w:pPr>
      <w:r w:rsidRPr="004B3EDA">
        <w:t>1.2.1.</w:t>
      </w:r>
      <w:r w:rsidRPr="004B3EDA">
        <w:tab/>
        <w:t xml:space="preserve">For the sensing system: </w:t>
      </w:r>
    </w:p>
    <w:p w14:paraId="379F45EB" w14:textId="77777777" w:rsidR="00F70154" w:rsidRPr="004B3EDA" w:rsidRDefault="00F70154" w:rsidP="00911E15">
      <w:pPr>
        <w:pStyle w:val="SingleTxtG"/>
        <w:tabs>
          <w:tab w:val="clear" w:pos="1701"/>
          <w:tab w:val="clear" w:pos="2268"/>
          <w:tab w:val="clear" w:pos="2835"/>
        </w:tabs>
        <w:ind w:left="2835" w:hanging="567"/>
      </w:pPr>
      <w:r w:rsidRPr="004B3EDA">
        <w:t>(a)</w:t>
      </w:r>
      <w:r w:rsidRPr="004B3EDA">
        <w:tab/>
        <w:t>Sensor type (e.g. pressure, optical, acceleration, etc.);</w:t>
      </w:r>
    </w:p>
    <w:p w14:paraId="744A2282" w14:textId="77777777" w:rsidR="00F70154" w:rsidRPr="004B3EDA" w:rsidRDefault="00F70154" w:rsidP="00911E15">
      <w:pPr>
        <w:pStyle w:val="SingleTxtG"/>
        <w:tabs>
          <w:tab w:val="clear" w:pos="1701"/>
          <w:tab w:val="clear" w:pos="2268"/>
          <w:tab w:val="clear" w:pos="2835"/>
        </w:tabs>
        <w:ind w:left="2835" w:hanging="567"/>
      </w:pPr>
      <w:r w:rsidRPr="004B3EDA">
        <w:t>(b)</w:t>
      </w:r>
      <w:r w:rsidRPr="004B3EDA">
        <w:tab/>
        <w:t>Sensor locations;</w:t>
      </w:r>
    </w:p>
    <w:p w14:paraId="5B1AC2C5" w14:textId="77777777" w:rsidR="00F70154" w:rsidRPr="004B3EDA" w:rsidRDefault="00F70154" w:rsidP="00911E15">
      <w:pPr>
        <w:pStyle w:val="SingleTxtG"/>
        <w:tabs>
          <w:tab w:val="clear" w:pos="1701"/>
          <w:tab w:val="clear" w:pos="2268"/>
          <w:tab w:val="clear" w:pos="2835"/>
        </w:tabs>
        <w:ind w:left="2835" w:hanging="567"/>
      </w:pPr>
      <w:r w:rsidRPr="004B3EDA">
        <w:t>(c)</w:t>
      </w:r>
      <w:r w:rsidRPr="004B3EDA">
        <w:tab/>
        <w:t>Operation process (including the lower deployment threshold speed of the DPPS).</w:t>
      </w:r>
    </w:p>
    <w:p w14:paraId="2CAEEEFC" w14:textId="77777777" w:rsidR="00F70154" w:rsidRPr="004B3EDA" w:rsidRDefault="00F70154" w:rsidP="003A5786">
      <w:pPr>
        <w:pStyle w:val="SingleTxtG"/>
        <w:tabs>
          <w:tab w:val="clear" w:pos="1701"/>
          <w:tab w:val="clear" w:pos="2268"/>
          <w:tab w:val="clear" w:pos="2835"/>
        </w:tabs>
        <w:ind w:left="2268" w:hanging="1134"/>
      </w:pPr>
      <w:r w:rsidRPr="004B3EDA">
        <w:t>1.2.2.</w:t>
      </w:r>
      <w:r w:rsidRPr="004B3EDA">
        <w:tab/>
        <w:t xml:space="preserve">Deployment information: </w:t>
      </w:r>
    </w:p>
    <w:p w14:paraId="4E131735" w14:textId="77777777" w:rsidR="00F70154" w:rsidRPr="004B3EDA" w:rsidRDefault="00F70154" w:rsidP="00911E15">
      <w:pPr>
        <w:pStyle w:val="SingleTxtG"/>
        <w:tabs>
          <w:tab w:val="clear" w:pos="1701"/>
          <w:tab w:val="clear" w:pos="2268"/>
          <w:tab w:val="clear" w:pos="2835"/>
        </w:tabs>
        <w:ind w:left="2835" w:hanging="567"/>
      </w:pPr>
      <w:r w:rsidRPr="004B3EDA">
        <w:t>(a)</w:t>
      </w:r>
      <w:r w:rsidRPr="004B3EDA">
        <w:tab/>
        <w:t>Technology of the DPPS (airbag, active bonnet, etc.);</w:t>
      </w:r>
    </w:p>
    <w:p w14:paraId="4D6E280A" w14:textId="77777777" w:rsidR="00F70154" w:rsidRPr="004B3EDA" w:rsidRDefault="00F70154" w:rsidP="00911E15">
      <w:pPr>
        <w:pStyle w:val="SingleTxtG"/>
        <w:tabs>
          <w:tab w:val="clear" w:pos="1701"/>
          <w:tab w:val="clear" w:pos="2268"/>
          <w:tab w:val="clear" w:pos="2835"/>
        </w:tabs>
        <w:ind w:left="2835" w:hanging="567"/>
      </w:pPr>
      <w:r w:rsidRPr="004B3EDA">
        <w:t>(b)</w:t>
      </w:r>
      <w:r w:rsidRPr="004B3EDA">
        <w:tab/>
        <w:t>Mechanism explanation;</w:t>
      </w:r>
    </w:p>
    <w:p w14:paraId="1602F508" w14:textId="77777777" w:rsidR="00F70154" w:rsidRPr="004B3EDA" w:rsidRDefault="00F70154" w:rsidP="00911E15">
      <w:pPr>
        <w:pStyle w:val="SingleTxtG"/>
        <w:tabs>
          <w:tab w:val="clear" w:pos="1701"/>
          <w:tab w:val="clear" w:pos="2268"/>
          <w:tab w:val="clear" w:pos="2835"/>
        </w:tabs>
        <w:ind w:left="2835" w:hanging="567"/>
      </w:pPr>
      <w:r w:rsidRPr="004B3EDA">
        <w:t>(c)</w:t>
      </w:r>
      <w:r w:rsidRPr="004B3EDA">
        <w:tab/>
        <w:t>Component description (lifting system (e.g. actuator), hinge, latch, etc.);</w:t>
      </w:r>
    </w:p>
    <w:p w14:paraId="0A7EEEE1" w14:textId="77777777" w:rsidR="00F70154" w:rsidRPr="004B3EDA" w:rsidRDefault="00F70154" w:rsidP="00911E15">
      <w:pPr>
        <w:pStyle w:val="SingleTxtG"/>
        <w:tabs>
          <w:tab w:val="clear" w:pos="1701"/>
          <w:tab w:val="clear" w:pos="2268"/>
          <w:tab w:val="clear" w:pos="2835"/>
        </w:tabs>
        <w:ind w:left="2835" w:hanging="567"/>
      </w:pPr>
      <w:r w:rsidRPr="004B3EDA">
        <w:t>(d)</w:t>
      </w:r>
      <w:r w:rsidRPr="004B3EDA">
        <w:tab/>
        <w:t>Deployed position information (not required for dynamic testing);</w:t>
      </w:r>
    </w:p>
    <w:p w14:paraId="429EDF57" w14:textId="77777777" w:rsidR="00F70154" w:rsidRPr="004B3EDA" w:rsidRDefault="00F70154" w:rsidP="00911E15">
      <w:pPr>
        <w:pStyle w:val="SingleTxtG"/>
        <w:tabs>
          <w:tab w:val="clear" w:pos="1701"/>
          <w:tab w:val="clear" w:pos="2268"/>
          <w:tab w:val="clear" w:pos="2835"/>
        </w:tabs>
        <w:ind w:left="2835" w:hanging="567"/>
      </w:pPr>
      <w:r w:rsidRPr="004B3EDA">
        <w:t>(e)</w:t>
      </w:r>
      <w:r w:rsidRPr="004B3EDA">
        <w:tab/>
        <w:t>TRT (ST and DT separately) information (for dynamic testing: ST only);</w:t>
      </w:r>
    </w:p>
    <w:p w14:paraId="63EAEFE2" w14:textId="77777777" w:rsidR="00F70154" w:rsidRPr="004B3EDA" w:rsidRDefault="00F70154" w:rsidP="00911E15">
      <w:pPr>
        <w:pStyle w:val="SingleTxtG"/>
        <w:tabs>
          <w:tab w:val="clear" w:pos="1701"/>
          <w:tab w:val="clear" w:pos="2268"/>
          <w:tab w:val="clear" w:pos="2835"/>
        </w:tabs>
        <w:ind w:left="2835" w:hanging="567"/>
      </w:pPr>
      <w:r w:rsidRPr="004B3EDA">
        <w:t>(f)</w:t>
      </w:r>
      <w:r w:rsidRPr="004B3EDA">
        <w:tab/>
        <w:t>Evolution of system stability (e.g. pressure or force versus time diagram) (static testing, only).</w:t>
      </w:r>
    </w:p>
    <w:p w14:paraId="4701A4CA" w14:textId="77777777" w:rsidR="00F70154" w:rsidRPr="004B3EDA" w:rsidRDefault="00F70154" w:rsidP="003A5786">
      <w:pPr>
        <w:pStyle w:val="SingleTxtG"/>
        <w:tabs>
          <w:tab w:val="clear" w:pos="1701"/>
          <w:tab w:val="clear" w:pos="2268"/>
          <w:tab w:val="clear" w:pos="2835"/>
        </w:tabs>
        <w:ind w:left="2268" w:hanging="1134"/>
      </w:pPr>
      <w:r w:rsidRPr="004B3EDA">
        <w:lastRenderedPageBreak/>
        <w:t>1.3.</w:t>
      </w:r>
      <w:r w:rsidRPr="004B3EDA">
        <w:tab/>
        <w:t xml:space="preserve">The marking of the </w:t>
      </w:r>
      <w:proofErr w:type="spellStart"/>
      <w:r w:rsidRPr="004B3EDA">
        <w:t>headform</w:t>
      </w:r>
      <w:proofErr w:type="spellEnd"/>
      <w:r w:rsidRPr="004B3EDA">
        <w:t xml:space="preserve"> test areas of the DPPS shall always be done in undeployed position, for static, dynamic or combined testing. </w:t>
      </w:r>
    </w:p>
    <w:p w14:paraId="251BC49B" w14:textId="77777777" w:rsidR="00F70154" w:rsidRPr="004B3EDA" w:rsidRDefault="00F70154" w:rsidP="003A5786">
      <w:pPr>
        <w:pStyle w:val="SingleTxtG"/>
        <w:tabs>
          <w:tab w:val="clear" w:pos="1701"/>
          <w:tab w:val="clear" w:pos="2268"/>
          <w:tab w:val="clear" w:pos="2835"/>
        </w:tabs>
        <w:ind w:left="2268" w:hanging="1134"/>
      </w:pPr>
      <w:r w:rsidRPr="004B3EDA">
        <w:t>1.4.</w:t>
      </w:r>
      <w:r w:rsidRPr="004B3EDA">
        <w:tab/>
      </w:r>
      <w:proofErr w:type="spellStart"/>
      <w:r w:rsidRPr="004B3EDA">
        <w:t>Headform</w:t>
      </w:r>
      <w:proofErr w:type="spellEnd"/>
      <w:r w:rsidRPr="004B3EDA">
        <w:t xml:space="preserve"> test for protection below the lower deployment threshold speed of the DPPS.</w:t>
      </w:r>
    </w:p>
    <w:p w14:paraId="35524560" w14:textId="77777777" w:rsidR="00F70154" w:rsidRPr="004B3EDA" w:rsidRDefault="00F70154" w:rsidP="003A5786">
      <w:pPr>
        <w:pStyle w:val="SingleTxtG"/>
        <w:tabs>
          <w:tab w:val="clear" w:pos="1701"/>
          <w:tab w:val="clear" w:pos="2268"/>
          <w:tab w:val="clear" w:pos="2835"/>
        </w:tabs>
        <w:ind w:left="2268" w:hanging="1134"/>
      </w:pPr>
      <w:r w:rsidRPr="004B3EDA">
        <w:t>1.4.1.</w:t>
      </w:r>
      <w:r w:rsidRPr="004B3EDA">
        <w:tab/>
        <w:t>The vehicle outer surface shall remain in undeployed position.</w:t>
      </w:r>
    </w:p>
    <w:p w14:paraId="303C5043" w14:textId="77777777" w:rsidR="00F70154" w:rsidRPr="004B3EDA" w:rsidRDefault="00F70154" w:rsidP="00911E15">
      <w:pPr>
        <w:pStyle w:val="SingleTxtG"/>
        <w:tabs>
          <w:tab w:val="clear" w:pos="1701"/>
          <w:tab w:val="clear" w:pos="2268"/>
          <w:tab w:val="clear" w:pos="2835"/>
        </w:tabs>
        <w:ind w:left="2268" w:hanging="1134"/>
      </w:pPr>
      <w:r w:rsidRPr="004B3EDA">
        <w:t>1.4.2.</w:t>
      </w:r>
      <w:r w:rsidRPr="004B3EDA">
        <w:tab/>
        <w:t xml:space="preserve">The test procedures specified in Annex 5, paragraphs 3., 4., and 5., shall apply, but only to the bonnet top test area with the impact speed specified at 0.9 times the lower deployment threshold speed. The allocation of the HIC1700 and HIC1000 zones is only related to the bonnet top test area and may differ from those at nominal velocity (9.7 m/s) </w:t>
      </w:r>
      <w:proofErr w:type="spellStart"/>
      <w:r w:rsidRPr="004B3EDA">
        <w:t>headform</w:t>
      </w:r>
      <w:proofErr w:type="spellEnd"/>
      <w:r w:rsidRPr="004B3EDA">
        <w:t xml:space="preserve"> impact tests according to Annex 5 paragraph 3.4 on the bonnet top test area. </w:t>
      </w:r>
    </w:p>
    <w:p w14:paraId="14DFF2C2" w14:textId="38F2520D" w:rsidR="00F70154" w:rsidRPr="004B3EDA" w:rsidRDefault="00911E15" w:rsidP="00911E15">
      <w:pPr>
        <w:pStyle w:val="SingleTxtG"/>
        <w:tabs>
          <w:tab w:val="clear" w:pos="1701"/>
          <w:tab w:val="clear" w:pos="2268"/>
          <w:tab w:val="clear" w:pos="2835"/>
        </w:tabs>
        <w:ind w:left="2268" w:hanging="1134"/>
      </w:pPr>
      <w:r>
        <w:tab/>
      </w:r>
      <w:r w:rsidR="00F70154" w:rsidRPr="004B3EDA">
        <w:t>However, in the case where the line 82.5 mm forward of the BRRL is not on the bonnet, then the rear of the bonnet top test area at Lower Threshold shall be defined using the rear physical edge of the bonnet as BRRL.</w:t>
      </w:r>
    </w:p>
    <w:p w14:paraId="6E70BCD6" w14:textId="77777777" w:rsidR="00F70154" w:rsidRPr="004B3EDA" w:rsidRDefault="00F70154" w:rsidP="00911E15">
      <w:pPr>
        <w:pStyle w:val="SingleTxtG"/>
        <w:tabs>
          <w:tab w:val="clear" w:pos="1701"/>
          <w:tab w:val="clear" w:pos="2268"/>
          <w:tab w:val="clear" w:pos="2835"/>
        </w:tabs>
        <w:ind w:left="2268" w:hanging="1134"/>
      </w:pPr>
      <w:r w:rsidRPr="004B3EDA">
        <w:t>1.4.3.</w:t>
      </w:r>
      <w:r w:rsidRPr="004B3EDA">
        <w:tab/>
        <w:t>The HIC shall comply with paragraph 5.2 of the Regulation but only related to the bonnet top test area. A minimum of three tests shall be performed.</w:t>
      </w:r>
    </w:p>
    <w:p w14:paraId="76095F11" w14:textId="77777777" w:rsidR="00F70154" w:rsidRPr="004B3EDA" w:rsidRDefault="00F70154" w:rsidP="00911E15">
      <w:pPr>
        <w:pStyle w:val="SingleTxtG"/>
        <w:tabs>
          <w:tab w:val="clear" w:pos="1701"/>
          <w:tab w:val="clear" w:pos="2268"/>
          <w:tab w:val="clear" w:pos="2835"/>
        </w:tabs>
        <w:ind w:left="2268" w:hanging="1134"/>
      </w:pPr>
      <w:r w:rsidRPr="004B3EDA">
        <w:t>1.5.</w:t>
      </w:r>
      <w:r w:rsidRPr="004B3EDA">
        <w:tab/>
        <w:t>HBM shall be qualified according to Addendum 5 of Mutual Resolution No. 1 (M.R.1). HIT information shall be documented according to Annex 8 of this Regulation.</w:t>
      </w:r>
      <w:r w:rsidRPr="00911E15">
        <w:t xml:space="preserve"> </w:t>
      </w:r>
    </w:p>
    <w:p w14:paraId="6090FCCB" w14:textId="77777777" w:rsidR="00F70154" w:rsidRPr="004B3EDA" w:rsidRDefault="00F70154" w:rsidP="00911E15">
      <w:pPr>
        <w:pStyle w:val="SingleTxtG"/>
        <w:tabs>
          <w:tab w:val="clear" w:pos="1701"/>
          <w:tab w:val="clear" w:pos="2268"/>
          <w:tab w:val="clear" w:pos="2835"/>
        </w:tabs>
        <w:ind w:left="2268" w:hanging="1134"/>
      </w:pPr>
      <w:r w:rsidRPr="004B3EDA">
        <w:t>1.6.</w:t>
      </w:r>
      <w:r w:rsidRPr="004B3EDA">
        <w:tab/>
        <w:t>Verification of the prerequisites for deployed static tests: Deployed Position, Maximum Deployment Height, ST and DT as illustrated in the deployment time history curve (see Figure 1 of this Annex).</w:t>
      </w:r>
    </w:p>
    <w:p w14:paraId="353EEE0F" w14:textId="6B0F3ED4" w:rsidR="00F70154" w:rsidRPr="004B3EDA" w:rsidRDefault="00911E15" w:rsidP="00911E15">
      <w:pPr>
        <w:pStyle w:val="SingleTxtG"/>
        <w:tabs>
          <w:tab w:val="clear" w:pos="1701"/>
          <w:tab w:val="clear" w:pos="2268"/>
          <w:tab w:val="clear" w:pos="2835"/>
        </w:tabs>
        <w:ind w:left="2268" w:hanging="1134"/>
      </w:pPr>
      <w:r>
        <w:tab/>
      </w:r>
      <w:r w:rsidR="00F70154" w:rsidRPr="004B3EDA">
        <w:t>The values specified by the manufacturer shall be verified by using appropriate tracking means, such as high-speed videos, accelerometer, or laser at the reference points as indicated by the manufacturer (on the lifting devices). The tolerance for the ST is -5</w:t>
      </w:r>
      <w:r w:rsidR="004C75D8">
        <w:t xml:space="preserve"> </w:t>
      </w:r>
      <w:proofErr w:type="spellStart"/>
      <w:r w:rsidR="00F70154" w:rsidRPr="004B3EDA">
        <w:t>ms</w:t>
      </w:r>
      <w:proofErr w:type="spellEnd"/>
      <w:r w:rsidR="00F70154" w:rsidRPr="004B3EDA">
        <w:t>/+3</w:t>
      </w:r>
      <w:r w:rsidR="004C75D8">
        <w:t xml:space="preserve"> </w:t>
      </w:r>
      <w:proofErr w:type="spellStart"/>
      <w:r w:rsidR="00F70154" w:rsidRPr="004B3EDA">
        <w:t>ms</w:t>
      </w:r>
      <w:proofErr w:type="spellEnd"/>
      <w:r w:rsidR="00F70154" w:rsidRPr="004B3EDA">
        <w:t xml:space="preserve"> on the specified value, whereas the other tolerances are ±20 percent on the specified values respectively. If a measured value is within the defined tolerances, the values specified by the manufacturer shall be used. Otherwise, the measured values shall be used.</w:t>
      </w:r>
    </w:p>
    <w:p w14:paraId="4A3F8805" w14:textId="77777777" w:rsidR="00F70154" w:rsidRPr="004B3EDA" w:rsidRDefault="00F70154" w:rsidP="00911E15">
      <w:pPr>
        <w:pStyle w:val="SingleTxtG"/>
        <w:tabs>
          <w:tab w:val="clear" w:pos="1701"/>
          <w:tab w:val="clear" w:pos="2268"/>
          <w:tab w:val="clear" w:pos="2835"/>
        </w:tabs>
        <w:ind w:left="2268" w:hanging="1134"/>
      </w:pPr>
      <w:r w:rsidRPr="004B3EDA">
        <w:t>1.7.</w:t>
      </w:r>
      <w:r w:rsidRPr="004B3EDA">
        <w:tab/>
        <w:t xml:space="preserve">Sensing System Verification </w:t>
      </w:r>
    </w:p>
    <w:p w14:paraId="0252081A" w14:textId="63DB9CB0" w:rsidR="00F70154" w:rsidRPr="004B3EDA" w:rsidRDefault="00F70154" w:rsidP="00911E15">
      <w:pPr>
        <w:pStyle w:val="SingleTxtG"/>
        <w:tabs>
          <w:tab w:val="clear" w:pos="1701"/>
          <w:tab w:val="clear" w:pos="2268"/>
          <w:tab w:val="clear" w:pos="2835"/>
        </w:tabs>
        <w:ind w:left="2268" w:hanging="1134"/>
      </w:pPr>
      <w:r w:rsidRPr="004B3EDA">
        <w:t xml:space="preserve">1.7.0. </w:t>
      </w:r>
      <w:r w:rsidRPr="004B3EDA">
        <w:tab/>
      </w:r>
      <w:bookmarkStart w:id="7" w:name="_Hlk207627048"/>
      <w:r w:rsidRPr="004B3EDA">
        <w:t>The detection test area, as defined in paragraph 2.53</w:t>
      </w:r>
      <w:r w:rsidR="00972743">
        <w:t>.</w:t>
      </w:r>
      <w:r w:rsidRPr="004B3EDA">
        <w:t xml:space="preserve"> of this Regulation, will be subdivided into three thirds of identical width, whereas one third is the geometrical trace between the left and right end of the detection test area, measured with a flexible tape </w:t>
      </w:r>
      <w:r w:rsidRPr="004B3EDA">
        <w:rPr>
          <w:u w:val="single"/>
        </w:rPr>
        <w:t xml:space="preserve">held tautly and horizontally at the height of the UBRL at vehicle centreline and </w:t>
      </w:r>
      <w:r w:rsidRPr="004B3EDA">
        <w:t xml:space="preserve">following the outer contour of the bumper , equally divided by three. </w:t>
      </w:r>
      <w:bookmarkEnd w:id="7"/>
      <w:r w:rsidRPr="004B3EDA">
        <w:t>See Figure 2 below.</w:t>
      </w:r>
      <w:r w:rsidRPr="004B3EDA">
        <w:rPr>
          <w:rStyle w:val="CommentReference"/>
        </w:rPr>
        <w:t xml:space="preserve"> </w:t>
      </w:r>
    </w:p>
    <w:p w14:paraId="200D9095" w14:textId="6135331E" w:rsidR="00F70154" w:rsidRPr="004B3EDA" w:rsidRDefault="00F70154" w:rsidP="00F70154">
      <w:pPr>
        <w:spacing w:after="120"/>
        <w:ind w:left="2268" w:right="-4"/>
        <w:rPr>
          <w:b/>
          <w:bCs/>
        </w:rPr>
      </w:pPr>
      <w:r w:rsidRPr="004B3EDA">
        <w:t>Figure 2</w:t>
      </w:r>
      <w:r w:rsidRPr="004B3EDA">
        <w:br/>
      </w:r>
      <w:r w:rsidRPr="004B3EDA">
        <w:rPr>
          <w:b/>
          <w:bCs/>
        </w:rPr>
        <w:t>Scheme of the detection test area subdivision</w:t>
      </w:r>
    </w:p>
    <w:p w14:paraId="43707461" w14:textId="25B4B7FA" w:rsidR="00F70154" w:rsidRPr="004B3EDA" w:rsidRDefault="007B1444" w:rsidP="007B1444">
      <w:pPr>
        <w:spacing w:after="120"/>
        <w:ind w:left="2268" w:right="1134" w:hanging="1134"/>
        <w:jc w:val="both"/>
        <w:rPr>
          <w:noProof/>
          <w:highlight w:val="yellow"/>
          <w:lang w:eastAsia="ja-JP"/>
        </w:rPr>
      </w:pPr>
      <w:r w:rsidRPr="004B3EDA">
        <w:rPr>
          <w:noProof/>
          <w:lang w:eastAsia="ja-JP"/>
        </w:rPr>
        <w:tab/>
      </w:r>
      <w:r w:rsidRPr="004B3EDA">
        <w:rPr>
          <w:noProof/>
        </w:rPr>
        <mc:AlternateContent>
          <mc:Choice Requires="wpg">
            <w:drawing>
              <wp:inline distT="0" distB="0" distL="0" distR="0" wp14:anchorId="5C119A7D" wp14:editId="2A608262">
                <wp:extent cx="2327275" cy="2289810"/>
                <wp:effectExtent l="0" t="0" r="0" b="15240"/>
                <wp:docPr id="566994106"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1178287255" name="Picture 208" descr="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584917707"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63D79ED3" w14:textId="77777777" w:rsidR="007B1444" w:rsidRPr="00191033" w:rsidRDefault="007B1444" w:rsidP="007B1444">
                              <w:pPr>
                                <w:rPr>
                                  <w:lang w:val="fr-FR"/>
                                </w:rPr>
                              </w:pPr>
                              <w:r>
                                <w:t>Detection Test Area</w:t>
                              </w:r>
                            </w:p>
                          </w:txbxContent>
                        </wps:txbx>
                        <wps:bodyPr rot="0" vert="horz" wrap="square" lIns="91440" tIns="45720" rIns="91440" bIns="45720" anchor="t" anchorCtr="0">
                          <a:noAutofit/>
                        </wps:bodyPr>
                      </wps:wsp>
                      <wps:wsp>
                        <wps:cNvPr id="1744167317" name="Zone de texte 2"/>
                        <wps:cNvSpPr txBox="1">
                          <a:spLocks noChangeArrowheads="1"/>
                        </wps:cNvSpPr>
                        <wps:spPr bwMode="auto">
                          <a:xfrm>
                            <a:off x="537210" y="1720215"/>
                            <a:ext cx="205740" cy="171450"/>
                          </a:xfrm>
                          <a:prstGeom prst="rect">
                            <a:avLst/>
                          </a:prstGeom>
                          <a:solidFill>
                            <a:srgbClr val="FFFFFF"/>
                          </a:solidFill>
                          <a:ln w="9525">
                            <a:solidFill>
                              <a:sysClr val="window" lastClr="FFFFFF">
                                <a:lumMod val="85000"/>
                              </a:sysClr>
                            </a:solidFill>
                            <a:miter lim="800000"/>
                            <a:headEnd/>
                            <a:tailEnd/>
                          </a:ln>
                        </wps:spPr>
                        <wps:txbx>
                          <w:txbxContent>
                            <w:p w14:paraId="61F4F0EC" w14:textId="77777777" w:rsidR="007B1444" w:rsidRPr="00191033" w:rsidRDefault="007B1444" w:rsidP="007B1444">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796591649" name="Zone de texte 2"/>
                        <wps:cNvSpPr txBox="1">
                          <a:spLocks noChangeArrowheads="1"/>
                        </wps:cNvSpPr>
                        <wps:spPr bwMode="auto">
                          <a:xfrm>
                            <a:off x="1068705" y="1720215"/>
                            <a:ext cx="205740" cy="171450"/>
                          </a:xfrm>
                          <a:prstGeom prst="rect">
                            <a:avLst/>
                          </a:prstGeom>
                          <a:solidFill>
                            <a:srgbClr val="FFFFFF"/>
                          </a:solidFill>
                          <a:ln w="9525">
                            <a:solidFill>
                              <a:sysClr val="window" lastClr="FFFFFF">
                                <a:lumMod val="85000"/>
                              </a:sysClr>
                            </a:solidFill>
                            <a:miter lim="800000"/>
                            <a:headEnd/>
                            <a:tailEnd/>
                          </a:ln>
                        </wps:spPr>
                        <wps:txbx>
                          <w:txbxContent>
                            <w:p w14:paraId="0CCB79A2" w14:textId="77777777" w:rsidR="007B1444" w:rsidRPr="00191033" w:rsidRDefault="007B1444" w:rsidP="007B1444">
                              <w:pPr>
                                <w:rPr>
                                  <w:b/>
                                  <w:bCs/>
                                  <w:color w:val="00B0F0"/>
                                  <w:lang w:val="fr-FR"/>
                                </w:rPr>
                              </w:pPr>
                              <w:r>
                                <w:rPr>
                                  <w:b/>
                                  <w:bCs/>
                                  <w:color w:val="00B0F0"/>
                                </w:rPr>
                                <w:t>B</w:t>
                              </w:r>
                            </w:p>
                          </w:txbxContent>
                        </wps:txbx>
                        <wps:bodyPr rot="0" vert="horz" wrap="square" lIns="46800" tIns="0" rIns="36000" bIns="0" anchor="t" anchorCtr="0">
                          <a:noAutofit/>
                        </wps:bodyPr>
                      </wps:wsp>
                      <wps:wsp>
                        <wps:cNvPr id="1628026238" name="Zone de texte 2"/>
                        <wps:cNvSpPr txBox="1">
                          <a:spLocks noChangeArrowheads="1"/>
                        </wps:cNvSpPr>
                        <wps:spPr bwMode="auto">
                          <a:xfrm>
                            <a:off x="1651635" y="1714500"/>
                            <a:ext cx="205740" cy="171450"/>
                          </a:xfrm>
                          <a:prstGeom prst="rect">
                            <a:avLst/>
                          </a:prstGeom>
                          <a:solidFill>
                            <a:srgbClr val="FFFFFF"/>
                          </a:solidFill>
                          <a:ln w="9525">
                            <a:solidFill>
                              <a:sysClr val="window" lastClr="FFFFFF">
                                <a:lumMod val="85000"/>
                              </a:sysClr>
                            </a:solidFill>
                            <a:miter lim="800000"/>
                            <a:headEnd/>
                            <a:tailEnd/>
                          </a:ln>
                        </wps:spPr>
                        <wps:txbx>
                          <w:txbxContent>
                            <w:p w14:paraId="750604E7" w14:textId="77777777" w:rsidR="007B1444" w:rsidRPr="00191033" w:rsidRDefault="007B1444" w:rsidP="007B1444">
                              <w:pPr>
                                <w:rPr>
                                  <w:b/>
                                  <w:bCs/>
                                  <w:color w:val="00B0F0"/>
                                  <w:lang w:val="fr-FR"/>
                                </w:rPr>
                              </w:pPr>
                              <w:r>
                                <w:rPr>
                                  <w:b/>
                                  <w:bCs/>
                                  <w:color w:val="00B0F0"/>
                                </w:rPr>
                                <w:t>C</w:t>
                              </w:r>
                            </w:p>
                          </w:txbxContent>
                        </wps:txbx>
                        <wps:bodyPr rot="0" vert="horz" wrap="square" lIns="46800" tIns="0" rIns="36000" bIns="0" anchor="t" anchorCtr="0">
                          <a:noAutofit/>
                        </wps:bodyPr>
                      </wps:wsp>
                    </wpg:wgp>
                  </a:graphicData>
                </a:graphic>
              </wp:inline>
            </w:drawing>
          </mc:Choice>
          <mc:Fallback>
            <w:pict>
              <v:group w14:anchorId="5C119A7D" id="Groupe 140" o:spid="_x0000_s1106" style="width:183.25pt;height:180.3pt;mso-position-horizontal-relative:char;mso-position-vertical-relative:line"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">
                <v:shape id="Picture 208" o:spid="_x0000_s1107"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">
                  <v:imagedata r:id="rId18" o:title="Diagram&#10;&#10;Description automatically generated"/>
                </v:shape>
                <v:shape id="Zone de texte 2" o:spid="_x0000_s1108"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">
                  <v:textbox>
                    <w:txbxContent>
                      <w:p w14:paraId="63D79ED3" w14:textId="77777777" w:rsidR="007B1444" w:rsidRPr="00191033" w:rsidRDefault="007B1444" w:rsidP="007B1444">
                        <w:pPr>
                          <w:rPr>
                            <w:lang w:val="fr-FR"/>
                          </w:rPr>
                        </w:pPr>
                        <w:r>
                          <w:t>Detection Test Area</w:t>
                        </w:r>
                      </w:p>
                    </w:txbxContent>
                  </v:textbox>
                </v:shape>
                <v:shape id="Zone de texte 2" o:spid="_x0000_s1109"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" strokecolor="#d9d9d9">
                  <v:textbox inset="1.3mm,0,1mm,0">
                    <w:txbxContent>
                      <w:p w14:paraId="61F4F0EC" w14:textId="77777777" w:rsidR="007B1444" w:rsidRPr="00191033" w:rsidRDefault="007B1444" w:rsidP="007B1444">
                        <w:pPr>
                          <w:rPr>
                            <w:b/>
                            <w:bCs/>
                            <w:color w:val="00B0F0"/>
                            <w:lang w:val="fr-FR"/>
                          </w:rPr>
                        </w:pPr>
                        <w:r w:rsidRPr="00191033">
                          <w:rPr>
                            <w:b/>
                            <w:bCs/>
                            <w:color w:val="00B0F0"/>
                          </w:rPr>
                          <w:t>A</w:t>
                        </w:r>
                      </w:p>
                    </w:txbxContent>
                  </v:textbox>
                </v:shape>
                <v:shape id="Zone de texte 2" o:spid="_x0000_s1110"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" strokecolor="#d9d9d9">
                  <v:textbox inset="1.3mm,0,1mm,0">
                    <w:txbxContent>
                      <w:p w14:paraId="0CCB79A2" w14:textId="77777777" w:rsidR="007B1444" w:rsidRPr="00191033" w:rsidRDefault="007B1444" w:rsidP="007B1444">
                        <w:pPr>
                          <w:rPr>
                            <w:b/>
                            <w:bCs/>
                            <w:color w:val="00B0F0"/>
                            <w:lang w:val="fr-FR"/>
                          </w:rPr>
                        </w:pPr>
                        <w:r>
                          <w:rPr>
                            <w:b/>
                            <w:bCs/>
                            <w:color w:val="00B0F0"/>
                          </w:rPr>
                          <w:t>B</w:t>
                        </w:r>
                      </w:p>
                    </w:txbxContent>
                  </v:textbox>
                </v:shape>
                <v:shape id="Zone de texte 2" o:spid="_x0000_s1111"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" strokecolor="#d9d9d9">
                  <v:textbox inset="1.3mm,0,1mm,0">
                    <w:txbxContent>
                      <w:p w14:paraId="750604E7" w14:textId="77777777" w:rsidR="007B1444" w:rsidRPr="00191033" w:rsidRDefault="007B1444" w:rsidP="007B1444">
                        <w:pPr>
                          <w:rPr>
                            <w:b/>
                            <w:bCs/>
                            <w:color w:val="00B0F0"/>
                            <w:lang w:val="fr-FR"/>
                          </w:rPr>
                        </w:pPr>
                        <w:r>
                          <w:rPr>
                            <w:b/>
                            <w:bCs/>
                            <w:color w:val="00B0F0"/>
                          </w:rPr>
                          <w:t>C</w:t>
                        </w:r>
                      </w:p>
                    </w:txbxContent>
                  </v:textbox>
                </v:shape>
                <w10:anchorlock/>
              </v:group>
            </w:pict>
          </mc:Fallback>
        </mc:AlternateContent>
      </w:r>
    </w:p>
    <w:p w14:paraId="48E300E7" w14:textId="334BE215" w:rsidR="00F70154" w:rsidRPr="004B3EDA" w:rsidRDefault="00911E15" w:rsidP="00911E15">
      <w:pPr>
        <w:pStyle w:val="SingleTxtG"/>
        <w:tabs>
          <w:tab w:val="clear" w:pos="1701"/>
          <w:tab w:val="clear" w:pos="2268"/>
          <w:tab w:val="clear" w:pos="2835"/>
        </w:tabs>
        <w:ind w:left="2268" w:hanging="1134"/>
      </w:pPr>
      <w:r>
        <w:lastRenderedPageBreak/>
        <w:tab/>
      </w:r>
      <w:r w:rsidR="00F70154" w:rsidRPr="004B3EDA">
        <w:t>In case of ARHSS, sensing system verification shall be done at normal ride attitude.</w:t>
      </w:r>
    </w:p>
    <w:p w14:paraId="47A67FB3" w14:textId="77777777" w:rsidR="00F70154" w:rsidRPr="004B3EDA" w:rsidRDefault="00F70154" w:rsidP="00911E15">
      <w:pPr>
        <w:pStyle w:val="SingleTxtG"/>
        <w:tabs>
          <w:tab w:val="clear" w:pos="1701"/>
          <w:tab w:val="clear" w:pos="2268"/>
          <w:tab w:val="clear" w:pos="2835"/>
        </w:tabs>
        <w:ind w:left="2268" w:hanging="1134"/>
      </w:pPr>
      <w:r w:rsidRPr="004B3EDA">
        <w:t>1.7.1.</w:t>
      </w:r>
      <w:r w:rsidRPr="004B3EDA">
        <w:tab/>
        <w:t>The vehicle manufacturer shall specify the lowest speed of activation (lower deployment velocity threshold) of the DPPS.</w:t>
      </w:r>
    </w:p>
    <w:p w14:paraId="597DD170" w14:textId="77777777" w:rsidR="00F70154" w:rsidRPr="004B3EDA" w:rsidRDefault="00F70154" w:rsidP="00911E15">
      <w:pPr>
        <w:pStyle w:val="SingleTxtG"/>
        <w:tabs>
          <w:tab w:val="clear" w:pos="1701"/>
          <w:tab w:val="clear" w:pos="2268"/>
          <w:tab w:val="clear" w:pos="2835"/>
        </w:tabs>
        <w:ind w:left="2268" w:hanging="1134"/>
      </w:pPr>
      <w:r w:rsidRPr="004B3EDA">
        <w:t>1.7.1.1.</w:t>
      </w:r>
      <w:r w:rsidRPr="004B3EDA">
        <w:tab/>
        <w:t xml:space="preserve">For the system deployment verification, sensor activation tests with the </w:t>
      </w:r>
      <w:proofErr w:type="spellStart"/>
      <w:r w:rsidRPr="004B3EDA">
        <w:t>FlexPLI</w:t>
      </w:r>
      <w:proofErr w:type="spellEnd"/>
      <w:r w:rsidRPr="004B3EDA">
        <w:t>, as specified in Annex 4 paragraph 1. of this Regulation, shall be performed within the detection test area at the DPPS lower deployment velocity threshold.</w:t>
      </w:r>
    </w:p>
    <w:p w14:paraId="4AD8A69B" w14:textId="77777777" w:rsidR="00F70154" w:rsidRPr="004B3EDA" w:rsidRDefault="00F70154" w:rsidP="00911E15">
      <w:pPr>
        <w:pStyle w:val="SingleTxtG"/>
        <w:tabs>
          <w:tab w:val="clear" w:pos="1701"/>
          <w:tab w:val="clear" w:pos="2268"/>
          <w:tab w:val="clear" w:pos="2835"/>
        </w:tabs>
        <w:ind w:left="2268" w:hanging="1134"/>
      </w:pPr>
      <w:r w:rsidRPr="00911E15">
        <w:tab/>
      </w:r>
      <w:r w:rsidRPr="004B3EDA">
        <w:t xml:space="preserve">A minimum of one test per third (A, B and C) shall be performed, maintaining a minimum distance of 50 mm to adjacent tests. Upon request of the manufacturer, additional tests outboard either side of the detection test area may be performed to provide for possible future extensions (e.g. aerodynamic attachments) enlarging the detection test area . </w:t>
      </w:r>
    </w:p>
    <w:p w14:paraId="747C57E1" w14:textId="77777777" w:rsidR="00F70154" w:rsidRPr="004B3EDA" w:rsidRDefault="00F70154" w:rsidP="00911E15">
      <w:pPr>
        <w:pStyle w:val="SingleTxtG"/>
        <w:tabs>
          <w:tab w:val="clear" w:pos="1701"/>
          <w:tab w:val="clear" w:pos="2268"/>
          <w:tab w:val="clear" w:pos="2835"/>
        </w:tabs>
        <w:ind w:left="2268" w:hanging="1134"/>
      </w:pPr>
      <w:r w:rsidRPr="004B3EDA">
        <w:t>1.7.2.</w:t>
      </w:r>
      <w:r w:rsidRPr="004B3EDA">
        <w:tab/>
        <w:t xml:space="preserve">A test with the </w:t>
      </w:r>
      <w:proofErr w:type="spellStart"/>
      <w:r w:rsidRPr="004B3EDA">
        <w:t>FlexPLI</w:t>
      </w:r>
      <w:proofErr w:type="spellEnd"/>
      <w:r w:rsidRPr="004B3EDA">
        <w:t xml:space="preserve"> shall be performed at nominal velocity (11.1 m/s) at vehicle centreline (Y0).</w:t>
      </w:r>
      <w:r w:rsidRPr="00911E15">
        <w:t xml:space="preserve"> </w:t>
      </w:r>
    </w:p>
    <w:p w14:paraId="61444F31" w14:textId="77777777" w:rsidR="00F70154" w:rsidRPr="004B3EDA" w:rsidRDefault="00F70154" w:rsidP="00911E15">
      <w:pPr>
        <w:pStyle w:val="SingleTxtG"/>
        <w:tabs>
          <w:tab w:val="clear" w:pos="1701"/>
          <w:tab w:val="clear" w:pos="2268"/>
          <w:tab w:val="clear" w:pos="2835"/>
        </w:tabs>
        <w:ind w:left="2268" w:hanging="1134"/>
      </w:pPr>
      <w:r w:rsidRPr="004B3EDA">
        <w:rPr>
          <w:noProof/>
        </w:rPr>
        <mc:AlternateContent>
          <mc:Choice Requires="wps">
            <w:drawing>
              <wp:anchor distT="0" distB="0" distL="114300" distR="114300" simplePos="0" relativeHeight="251658243" behindDoc="0" locked="0" layoutInCell="1" allowOverlap="1" wp14:anchorId="27E35231" wp14:editId="56D4FB0A">
                <wp:simplePos x="0" y="0"/>
                <wp:positionH relativeFrom="column">
                  <wp:posOffset>-1590675</wp:posOffset>
                </wp:positionH>
                <wp:positionV relativeFrom="paragraph">
                  <wp:posOffset>-60168790</wp:posOffset>
                </wp:positionV>
                <wp:extent cx="2079625" cy="470535"/>
                <wp:effectExtent l="4445" t="0" r="20320" b="2032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79625" cy="47053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14:paraId="607459F2" w14:textId="77777777" w:rsidR="00F70154" w:rsidRDefault="00F70154" w:rsidP="00F70154">
                            <w:pPr>
                              <w:pStyle w:val="NormalWeb"/>
                              <w:jc w:val="center"/>
                            </w:pPr>
                            <w:r w:rsidRPr="00911D2D">
                              <w:rPr>
                                <w:rFonts w:ascii="Calibri" w:hAnsi="Calibri" w:cs="Arial"/>
                                <w:b/>
                                <w:bCs/>
                                <w:color w:val="000000"/>
                                <w:kern w:val="24"/>
                              </w:rPr>
                              <w:t xml:space="preserve">             Test Assessment</w:t>
                            </w:r>
                          </w:p>
                        </w:txbxContent>
                      </wps:txbx>
                      <wps:bodyPr rot="0" vertOverflow="clip" horzOverflow="clip" vert="horz"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7E35231" id="Rectangle 1110" o:spid="_x0000_s1112" style="position:absolute;left:0;text-align:left;margin-left:-125.25pt;margin-top:-4737.7pt;width:163.75pt;height:37.0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" fillcolor="#d9d9d9" strokecolor="windowText" strokeweight="2pt">
                <v:path arrowok="t"/>
                <v:textbox>
                  <w:txbxContent>
                    <w:p w14:paraId="607459F2" w14:textId="77777777" w:rsidR="00F70154" w:rsidRDefault="00F70154" w:rsidP="00F70154">
                      <w:pPr>
                        <w:pStyle w:val="NormalWeb"/>
                        <w:jc w:val="center"/>
                      </w:pPr>
                      <w:r w:rsidRPr="00911D2D">
                        <w:rPr>
                          <w:rFonts w:ascii="Calibri" w:hAnsi="Calibri" w:cs="Arial"/>
                          <w:b/>
                          <w:bCs/>
                          <w:color w:val="000000"/>
                          <w:kern w:val="24"/>
                        </w:rPr>
                        <w:t xml:space="preserve">             Test Assessment</w:t>
                      </w:r>
                    </w:p>
                  </w:txbxContent>
                </v:textbox>
              </v:rect>
            </w:pict>
          </mc:Fallback>
        </mc:AlternateContent>
      </w:r>
      <w:r w:rsidRPr="004B3EDA">
        <w:t>1.7.3.</w:t>
      </w:r>
      <w:r w:rsidRPr="004B3EDA">
        <w:tab/>
        <w:t xml:space="preserve">Where a test is performed within the tolerances as specified in paragraph 3 of this Annex, but below the lower deployment velocity threshold or outside the detection test area and the system does not deploy, the test must be repeated. </w:t>
      </w:r>
    </w:p>
    <w:p w14:paraId="149EFFC4" w14:textId="77777777" w:rsidR="00F70154" w:rsidRPr="004B3EDA" w:rsidRDefault="00F70154" w:rsidP="00911E15">
      <w:pPr>
        <w:pStyle w:val="SingleTxtG"/>
        <w:tabs>
          <w:tab w:val="clear" w:pos="1701"/>
          <w:tab w:val="clear" w:pos="2268"/>
          <w:tab w:val="clear" w:pos="2835"/>
        </w:tabs>
        <w:ind w:left="2268" w:hanging="1134"/>
      </w:pPr>
      <w:r w:rsidRPr="004B3EDA">
        <w:t>1.7.4.</w:t>
      </w:r>
      <w:r w:rsidRPr="004B3EDA">
        <w:tab/>
        <w:t xml:space="preserve">If the system is not activated during any of the verification tests, all </w:t>
      </w:r>
      <w:proofErr w:type="spellStart"/>
      <w:r w:rsidRPr="004B3EDA">
        <w:t>headform</w:t>
      </w:r>
      <w:proofErr w:type="spellEnd"/>
      <w:r w:rsidRPr="004B3EDA">
        <w:t xml:space="preserve"> tests shall be conducted in undeployed position according to Annex 5, paragraphs 3., 4., and 5. of this Regulation.</w:t>
      </w:r>
    </w:p>
    <w:p w14:paraId="32C6CA6F" w14:textId="77777777" w:rsidR="00F70154" w:rsidRPr="004B3EDA" w:rsidRDefault="00F70154" w:rsidP="00911E15">
      <w:pPr>
        <w:pStyle w:val="SingleTxtG"/>
        <w:tabs>
          <w:tab w:val="clear" w:pos="1701"/>
          <w:tab w:val="clear" w:pos="2268"/>
          <w:tab w:val="clear" w:pos="2835"/>
        </w:tabs>
        <w:ind w:left="2268" w:hanging="1134"/>
      </w:pPr>
      <w:r w:rsidRPr="004B3EDA">
        <w:t>1.7.5.</w:t>
      </w:r>
      <w:r w:rsidRPr="004B3EDA">
        <w:tab/>
        <w:t>For tests with stationary vehicle: the vehicle shall be set to the normal running condition as specified by the manufacturer for a vehicle speed corresponding to the particular use case.</w:t>
      </w:r>
    </w:p>
    <w:p w14:paraId="0F50E210" w14:textId="77777777" w:rsidR="00F70154" w:rsidRPr="004B3EDA" w:rsidRDefault="00F70154" w:rsidP="00F70154">
      <w:pPr>
        <w:keepNext/>
        <w:keepLines/>
        <w:tabs>
          <w:tab w:val="right" w:pos="851"/>
        </w:tabs>
        <w:spacing w:before="360" w:after="240" w:line="270" w:lineRule="exact"/>
        <w:ind w:left="2268" w:right="1134" w:hanging="1134"/>
        <w:rPr>
          <w:b/>
          <w:sz w:val="24"/>
        </w:rPr>
      </w:pPr>
      <w:r w:rsidRPr="004B3EDA">
        <w:rPr>
          <w:b/>
          <w:sz w:val="24"/>
        </w:rPr>
        <w:t>2.</w:t>
      </w:r>
      <w:r w:rsidRPr="004B3EDA">
        <w:rPr>
          <w:b/>
          <w:sz w:val="24"/>
        </w:rPr>
        <w:tab/>
        <w:t>Verification of the Total Response Time and /or Sensing Time at Nominal Velocity</w:t>
      </w:r>
    </w:p>
    <w:p w14:paraId="2CFD3C35" w14:textId="77777777" w:rsidR="00F70154" w:rsidRPr="004B3EDA" w:rsidRDefault="00F70154" w:rsidP="00911E15">
      <w:pPr>
        <w:pStyle w:val="SingleTxtG"/>
        <w:tabs>
          <w:tab w:val="clear" w:pos="1701"/>
          <w:tab w:val="clear" w:pos="2268"/>
          <w:tab w:val="clear" w:pos="2835"/>
        </w:tabs>
        <w:ind w:left="2268" w:hanging="1134"/>
      </w:pPr>
      <w:r w:rsidRPr="004B3EDA">
        <w:t>2.1.</w:t>
      </w:r>
      <w:r w:rsidRPr="004B3EDA">
        <w:tab/>
        <w:t xml:space="preserve">TRT shall be confirmed by using the </w:t>
      </w:r>
      <w:proofErr w:type="spellStart"/>
      <w:r w:rsidRPr="004B3EDA">
        <w:t>FlexPLI</w:t>
      </w:r>
      <w:proofErr w:type="spellEnd"/>
      <w:r w:rsidRPr="004B3EDA">
        <w:t xml:space="preserve"> at the vehicle speed at 11.1 m/s and at the vehicle centreline (Y0). </w:t>
      </w:r>
    </w:p>
    <w:p w14:paraId="09FB802B" w14:textId="77777777" w:rsidR="00F70154" w:rsidRPr="004B3EDA" w:rsidRDefault="00F70154" w:rsidP="00911E15">
      <w:pPr>
        <w:pStyle w:val="SingleTxtG"/>
        <w:tabs>
          <w:tab w:val="clear" w:pos="1701"/>
          <w:tab w:val="clear" w:pos="2268"/>
          <w:tab w:val="clear" w:pos="2835"/>
        </w:tabs>
        <w:ind w:left="2268" w:hanging="1134"/>
      </w:pPr>
      <w:r w:rsidRPr="004B3EDA">
        <w:t>2.2.</w:t>
      </w:r>
      <w:r w:rsidRPr="004B3EDA">
        <w:tab/>
        <w:t xml:space="preserve">ST is measured either independently, or during a TRT measurement test, at the vehicle speed as specified in this Regulation and at the vehicle centreline (Y0). </w:t>
      </w:r>
    </w:p>
    <w:p w14:paraId="1070ACF8" w14:textId="60860B04" w:rsidR="00F70154" w:rsidRPr="004B3EDA" w:rsidRDefault="00F70154" w:rsidP="00911E15">
      <w:pPr>
        <w:pStyle w:val="SingleTxtG"/>
        <w:tabs>
          <w:tab w:val="clear" w:pos="1701"/>
          <w:tab w:val="clear" w:pos="2268"/>
          <w:tab w:val="clear" w:pos="2835"/>
        </w:tabs>
        <w:ind w:left="2268" w:hanging="1134"/>
      </w:pPr>
      <w:r w:rsidRPr="004B3EDA">
        <w:t xml:space="preserve">2.2.1. </w:t>
      </w:r>
      <w:r w:rsidRPr="004B3EDA">
        <w:tab/>
        <w:t>If the measured ST is within a tolerance of -5</w:t>
      </w:r>
      <w:r w:rsidR="00911E15">
        <w:t xml:space="preserve"> </w:t>
      </w:r>
      <w:proofErr w:type="spellStart"/>
      <w:r w:rsidRPr="004B3EDA">
        <w:t>ms</w:t>
      </w:r>
      <w:proofErr w:type="spellEnd"/>
      <w:r w:rsidRPr="004B3EDA">
        <w:t>/+3</w:t>
      </w:r>
      <w:r w:rsidR="00911E15">
        <w:t xml:space="preserve"> </w:t>
      </w:r>
      <w:proofErr w:type="spellStart"/>
      <w:r w:rsidRPr="004B3EDA">
        <w:t>ms</w:t>
      </w:r>
      <w:proofErr w:type="spellEnd"/>
      <w:r w:rsidRPr="004B3EDA">
        <w:t>, the value specified by the manufacturer shall be used. Otherwise, the measured value shall be used for the test. For dynamic testing, only ST shall be verified.</w:t>
      </w:r>
    </w:p>
    <w:p w14:paraId="4DA8542D" w14:textId="77777777" w:rsidR="00F70154" w:rsidRPr="004B3EDA" w:rsidRDefault="00F70154" w:rsidP="00911E15">
      <w:pPr>
        <w:pStyle w:val="SingleTxtG"/>
        <w:tabs>
          <w:tab w:val="clear" w:pos="1701"/>
          <w:tab w:val="clear" w:pos="2268"/>
          <w:tab w:val="clear" w:pos="2835"/>
        </w:tabs>
        <w:ind w:left="2268" w:hanging="1134"/>
      </w:pPr>
      <w:r w:rsidRPr="004B3EDA">
        <w:t>2.2.2.</w:t>
      </w:r>
      <w:r w:rsidRPr="004B3EDA">
        <w:tab/>
        <w:t>For tests with stationary vehicle: the vehicle shall be set to the normal running condition as specified by the manufacturer.</w:t>
      </w:r>
    </w:p>
    <w:p w14:paraId="4DB21106" w14:textId="77777777" w:rsidR="00F70154" w:rsidRPr="004B3EDA" w:rsidRDefault="00F70154" w:rsidP="00F70154">
      <w:pPr>
        <w:keepNext/>
        <w:keepLines/>
        <w:tabs>
          <w:tab w:val="right" w:pos="851"/>
        </w:tabs>
        <w:spacing w:before="360" w:after="240" w:line="270" w:lineRule="exact"/>
        <w:ind w:left="2268" w:right="1134" w:hanging="1134"/>
        <w:rPr>
          <w:b/>
          <w:sz w:val="24"/>
        </w:rPr>
      </w:pPr>
      <w:r w:rsidRPr="004B3EDA">
        <w:rPr>
          <w:b/>
          <w:sz w:val="24"/>
        </w:rPr>
        <w:t>3.</w:t>
      </w:r>
      <w:r w:rsidRPr="004B3EDA">
        <w:rPr>
          <w:b/>
          <w:sz w:val="24"/>
        </w:rPr>
        <w:tab/>
        <w:t xml:space="preserve">Tolerances </w:t>
      </w:r>
    </w:p>
    <w:p w14:paraId="4343E261" w14:textId="43F44D23" w:rsidR="00F70154" w:rsidRPr="004B3EDA" w:rsidRDefault="00D804AB" w:rsidP="00D804AB">
      <w:pPr>
        <w:pStyle w:val="SingleTxtG"/>
        <w:tabs>
          <w:tab w:val="clear" w:pos="1701"/>
          <w:tab w:val="clear" w:pos="2268"/>
          <w:tab w:val="clear" w:pos="2835"/>
        </w:tabs>
        <w:ind w:left="2268" w:hanging="1134"/>
      </w:pPr>
      <w:r>
        <w:tab/>
      </w:r>
      <w:r w:rsidR="00F70154" w:rsidRPr="004B3EDA">
        <w:t>For verification tests of paragraphs 1.7</w:t>
      </w:r>
      <w:r w:rsidR="00342A1B">
        <w:t>.</w:t>
      </w:r>
      <w:r w:rsidR="00F70154" w:rsidRPr="004B3EDA">
        <w:t xml:space="preserve"> and 2</w:t>
      </w:r>
      <w:r w:rsidR="00342A1B">
        <w:t>.</w:t>
      </w:r>
      <w:r w:rsidR="00F70154" w:rsidRPr="004B3EDA">
        <w:t xml:space="preserve"> of Annex 7 with the </w:t>
      </w:r>
      <w:proofErr w:type="spellStart"/>
      <w:r w:rsidR="00F70154" w:rsidRPr="004B3EDA">
        <w:t>FlexPLI</w:t>
      </w:r>
      <w:proofErr w:type="spellEnd"/>
      <w:r w:rsidR="00F70154" w:rsidRPr="004B3EDA">
        <w:t>, the following tolerances shall apply:</w:t>
      </w:r>
    </w:p>
    <w:p w14:paraId="1E507CDB" w14:textId="77777777" w:rsidR="00F70154" w:rsidRPr="004B3EDA" w:rsidRDefault="00F70154" w:rsidP="00D804AB">
      <w:pPr>
        <w:pStyle w:val="SingleTxtG"/>
        <w:tabs>
          <w:tab w:val="clear" w:pos="1701"/>
          <w:tab w:val="clear" w:pos="2268"/>
          <w:tab w:val="clear" w:pos="2835"/>
        </w:tabs>
        <w:ind w:left="2268" w:hanging="1134"/>
      </w:pPr>
      <w:r w:rsidRPr="004B3EDA">
        <w:t>3.1.</w:t>
      </w:r>
      <w:r w:rsidRPr="004B3EDA">
        <w:tab/>
        <w:t xml:space="preserve">For tests with a moving vehicle impacting the stationary impactor: </w:t>
      </w:r>
      <w:r w:rsidRPr="004B3EDA">
        <w:br/>
        <w:t>Target speed: ±0.6 m/s: impact accuracy: ±50 mm.</w:t>
      </w:r>
    </w:p>
    <w:p w14:paraId="10D29A54" w14:textId="77777777" w:rsidR="00F70154" w:rsidRPr="004B3EDA" w:rsidRDefault="00F70154" w:rsidP="00D804AB">
      <w:pPr>
        <w:pStyle w:val="SingleTxtG"/>
        <w:tabs>
          <w:tab w:val="clear" w:pos="1701"/>
          <w:tab w:val="clear" w:pos="2268"/>
          <w:tab w:val="clear" w:pos="2835"/>
        </w:tabs>
        <w:ind w:left="2268" w:hanging="1134"/>
      </w:pPr>
      <w:r w:rsidRPr="004B3EDA">
        <w:t>3.2.</w:t>
      </w:r>
      <w:r w:rsidRPr="004B3EDA">
        <w:tab/>
        <w:t>For tests with a propulsion system propelling the impactor against the stationary vehicle:</w:t>
      </w:r>
    </w:p>
    <w:p w14:paraId="7A7747E7" w14:textId="7933E471" w:rsidR="00F70154" w:rsidRPr="004B3EDA" w:rsidRDefault="00D804AB" w:rsidP="00D804AB">
      <w:pPr>
        <w:pStyle w:val="SingleTxtG"/>
        <w:tabs>
          <w:tab w:val="clear" w:pos="1701"/>
          <w:tab w:val="clear" w:pos="2268"/>
          <w:tab w:val="clear" w:pos="2835"/>
        </w:tabs>
        <w:ind w:left="2268" w:hanging="1134"/>
      </w:pPr>
      <w:r>
        <w:tab/>
      </w:r>
      <w:r w:rsidR="00F70154" w:rsidRPr="004B3EDA">
        <w:t>Target speed, impact accuracy, angle tolerances are those of the performance tests, as in paragraph 1. of Annex 5 of this Regulation.</w:t>
      </w:r>
    </w:p>
    <w:p w14:paraId="4D0E5C62" w14:textId="77777777" w:rsidR="00F70154" w:rsidRPr="004B3EDA" w:rsidRDefault="00F70154" w:rsidP="00F70154">
      <w:pPr>
        <w:keepNext/>
        <w:keepLines/>
        <w:tabs>
          <w:tab w:val="right" w:pos="851"/>
        </w:tabs>
        <w:spacing w:before="360" w:after="240" w:line="270" w:lineRule="exact"/>
        <w:ind w:left="2268" w:right="1134" w:hanging="1134"/>
        <w:rPr>
          <w:b/>
          <w:sz w:val="24"/>
        </w:rPr>
      </w:pPr>
      <w:r w:rsidRPr="004B3EDA">
        <w:rPr>
          <w:b/>
          <w:sz w:val="24"/>
        </w:rPr>
        <w:lastRenderedPageBreak/>
        <w:t>4.</w:t>
      </w:r>
      <w:r w:rsidRPr="004B3EDA">
        <w:rPr>
          <w:b/>
          <w:sz w:val="24"/>
        </w:rPr>
        <w:tab/>
      </w:r>
      <w:proofErr w:type="spellStart"/>
      <w:r w:rsidRPr="004B3EDA">
        <w:rPr>
          <w:b/>
          <w:sz w:val="24"/>
        </w:rPr>
        <w:t>Headform</w:t>
      </w:r>
      <w:proofErr w:type="spellEnd"/>
      <w:r w:rsidRPr="004B3EDA">
        <w:rPr>
          <w:b/>
          <w:sz w:val="24"/>
        </w:rPr>
        <w:t xml:space="preserve"> Test Procedure at Nominal Velocity (9.7m/s)</w:t>
      </w:r>
    </w:p>
    <w:p w14:paraId="3AFAF1FF" w14:textId="4B333211" w:rsidR="00F70154" w:rsidRPr="004B3EDA" w:rsidRDefault="00D804AB" w:rsidP="00D804AB">
      <w:pPr>
        <w:pStyle w:val="SingleTxtG"/>
        <w:tabs>
          <w:tab w:val="clear" w:pos="1701"/>
          <w:tab w:val="clear" w:pos="2268"/>
          <w:tab w:val="clear" w:pos="2835"/>
        </w:tabs>
        <w:ind w:left="2268" w:hanging="1134"/>
      </w:pPr>
      <w:r>
        <w:tab/>
      </w:r>
      <w:r w:rsidR="00F70154" w:rsidRPr="004B3EDA">
        <w:t>The selection of impact points and the allocation of the HIC1700 and HIC1000 zones shall always be based on and related to the test area with undeployed DPPS.</w:t>
      </w:r>
    </w:p>
    <w:p w14:paraId="482287AC" w14:textId="77777777" w:rsidR="00F70154" w:rsidRPr="004B3EDA" w:rsidRDefault="00F70154" w:rsidP="00D804AB">
      <w:pPr>
        <w:pStyle w:val="SingleTxtG"/>
        <w:tabs>
          <w:tab w:val="clear" w:pos="1701"/>
          <w:tab w:val="clear" w:pos="2268"/>
          <w:tab w:val="clear" w:pos="2835"/>
        </w:tabs>
        <w:ind w:left="2268" w:hanging="1134"/>
      </w:pPr>
      <w:r w:rsidRPr="004B3EDA">
        <w:t>4.1.</w:t>
      </w:r>
      <w:r w:rsidRPr="004B3EDA">
        <w:tab/>
        <w:t>Static test option:</w:t>
      </w:r>
    </w:p>
    <w:p w14:paraId="6FBBA8A0" w14:textId="59BB5713" w:rsidR="00F70154" w:rsidRPr="004B3EDA" w:rsidRDefault="00D804AB" w:rsidP="00D804AB">
      <w:pPr>
        <w:pStyle w:val="SingleTxtG"/>
        <w:tabs>
          <w:tab w:val="clear" w:pos="1701"/>
          <w:tab w:val="clear" w:pos="2268"/>
          <w:tab w:val="clear" w:pos="2835"/>
        </w:tabs>
        <w:ind w:left="2268" w:hanging="1134"/>
      </w:pPr>
      <w:r>
        <w:tab/>
      </w:r>
      <w:r w:rsidR="00F70154" w:rsidRPr="004B3EDA">
        <w:t xml:space="preserve">If the vehicle manufacturer opts for the static test procedure, the following conditions shall be fulfilled. If so, the </w:t>
      </w:r>
      <w:proofErr w:type="spellStart"/>
      <w:r w:rsidR="00F70154" w:rsidRPr="004B3EDA">
        <w:t>headform</w:t>
      </w:r>
      <w:proofErr w:type="spellEnd"/>
      <w:r w:rsidR="00F70154" w:rsidRPr="004B3EDA">
        <w:t xml:space="preserve"> tests on the </w:t>
      </w:r>
      <w:proofErr w:type="spellStart"/>
      <w:r w:rsidR="00F70154" w:rsidRPr="004B3EDA">
        <w:t>headform</w:t>
      </w:r>
      <w:proofErr w:type="spellEnd"/>
      <w:r w:rsidR="00F70154" w:rsidRPr="004B3EDA">
        <w:t xml:space="preserve"> test area shall be performed statically. </w:t>
      </w:r>
    </w:p>
    <w:p w14:paraId="0D40E57C" w14:textId="03086233" w:rsidR="00F70154" w:rsidRPr="004B3EDA" w:rsidRDefault="00D804AB" w:rsidP="00D804AB">
      <w:pPr>
        <w:pStyle w:val="SingleTxtG"/>
        <w:tabs>
          <w:tab w:val="clear" w:pos="1701"/>
          <w:tab w:val="clear" w:pos="2268"/>
          <w:tab w:val="clear" w:pos="2835"/>
        </w:tabs>
        <w:ind w:left="2268" w:hanging="1134"/>
      </w:pPr>
      <w:r>
        <w:tab/>
      </w:r>
      <w:r w:rsidR="00F70154" w:rsidRPr="004B3EDA">
        <w:t xml:space="preserve">If any of the following conditions are not met, the </w:t>
      </w:r>
      <w:proofErr w:type="spellStart"/>
      <w:r w:rsidR="00F70154" w:rsidRPr="004B3EDA">
        <w:t>headform</w:t>
      </w:r>
      <w:proofErr w:type="spellEnd"/>
      <w:r w:rsidR="00F70154" w:rsidRPr="004B3EDA">
        <w:t xml:space="preserve"> tests on the </w:t>
      </w:r>
      <w:proofErr w:type="spellStart"/>
      <w:r w:rsidR="00F70154" w:rsidRPr="004B3EDA">
        <w:t>headform</w:t>
      </w:r>
      <w:proofErr w:type="spellEnd"/>
      <w:r w:rsidR="00F70154" w:rsidRPr="004B3EDA">
        <w:t xml:space="preserve"> test area shall be performed dynamically. </w:t>
      </w:r>
    </w:p>
    <w:p w14:paraId="0DB07422" w14:textId="77777777" w:rsidR="00F70154" w:rsidRPr="00D804AB" w:rsidRDefault="00F70154" w:rsidP="00D804AB">
      <w:pPr>
        <w:pStyle w:val="SingleTxtG"/>
        <w:tabs>
          <w:tab w:val="clear" w:pos="1701"/>
          <w:tab w:val="clear" w:pos="2268"/>
          <w:tab w:val="clear" w:pos="2835"/>
        </w:tabs>
        <w:ind w:left="2268" w:hanging="1134"/>
      </w:pPr>
      <w:r w:rsidRPr="00D804AB">
        <w:t>4.1.1.</w:t>
      </w:r>
      <w:r w:rsidRPr="00D804AB">
        <w:tab/>
        <w:t xml:space="preserve">Where the vehicle manufacturer has demonstrated by numerical simulations on the deployed DPPS, that </w:t>
      </w:r>
      <w:proofErr w:type="spellStart"/>
      <w:r w:rsidRPr="00D804AB">
        <w:t>HIT_d</w:t>
      </w:r>
      <w:proofErr w:type="spellEnd"/>
      <w:r w:rsidRPr="00D804AB">
        <w:t xml:space="preserve"> ≥ TRT for the smallest selected pedestrian stature, as defined in Annex  8, then all tests may be performed statically.</w:t>
      </w:r>
    </w:p>
    <w:p w14:paraId="4563E4AA" w14:textId="77777777" w:rsidR="00F70154" w:rsidRPr="004B3EDA" w:rsidRDefault="00F70154" w:rsidP="00D804AB">
      <w:pPr>
        <w:pStyle w:val="SingleTxtG"/>
        <w:tabs>
          <w:tab w:val="clear" w:pos="1701"/>
          <w:tab w:val="clear" w:pos="2268"/>
          <w:tab w:val="clear" w:pos="2835"/>
        </w:tabs>
        <w:ind w:left="2268" w:hanging="1134"/>
      </w:pPr>
      <w:r w:rsidRPr="004B3EDA">
        <w:t>4.1.2.</w:t>
      </w:r>
      <w:r w:rsidRPr="004B3EDA">
        <w:tab/>
        <w:t xml:space="preserve">The vehicle outer surface shall represent the deployed position (see Figure 1, B section) within the specified tolerances, while the resisting force is considered: </w:t>
      </w:r>
    </w:p>
    <w:p w14:paraId="24481CF6" w14:textId="77777777" w:rsidR="00F70154" w:rsidRPr="004B3EDA" w:rsidRDefault="00F70154" w:rsidP="00D804AB">
      <w:pPr>
        <w:pStyle w:val="SingleTxtG"/>
        <w:tabs>
          <w:tab w:val="clear" w:pos="1701"/>
          <w:tab w:val="clear" w:pos="2268"/>
          <w:tab w:val="clear" w:pos="2835"/>
        </w:tabs>
        <w:ind w:left="2268" w:hanging="1134"/>
      </w:pPr>
      <w:r w:rsidRPr="004B3EDA">
        <w:t xml:space="preserve">4.1.2.1. </w:t>
      </w:r>
      <w:r w:rsidRPr="004B3EDA">
        <w:tab/>
        <w:t xml:space="preserve">Static time constraint condition, linked to the resisting force: </w:t>
      </w:r>
    </w:p>
    <w:p w14:paraId="7D8BBC9D" w14:textId="5CB3FCDC" w:rsidR="00F70154" w:rsidRPr="004B3EDA" w:rsidRDefault="00D804AB" w:rsidP="00D804AB">
      <w:pPr>
        <w:pStyle w:val="SingleTxtG"/>
        <w:tabs>
          <w:tab w:val="clear" w:pos="1701"/>
          <w:tab w:val="clear" w:pos="2268"/>
          <w:tab w:val="clear" w:pos="2835"/>
        </w:tabs>
        <w:ind w:left="2268" w:hanging="1134"/>
      </w:pPr>
      <w:r>
        <w:tab/>
      </w:r>
      <w:r w:rsidR="00F70154" w:rsidRPr="004B3EDA">
        <w:t xml:space="preserve">When there is a constraint on time for the stability of the system and </w:t>
      </w:r>
      <w:proofErr w:type="spellStart"/>
      <w:r w:rsidR="00F70154" w:rsidRPr="004B3EDA">
        <w:t>HIT_d</w:t>
      </w:r>
      <w:proofErr w:type="spellEnd"/>
      <w:r w:rsidR="00F70154" w:rsidRPr="004B3EDA">
        <w:t xml:space="preserve"> ≥</w:t>
      </w:r>
      <w:r w:rsidR="00601C14">
        <w:t xml:space="preserve"> </w:t>
      </w:r>
      <w:r w:rsidR="00F70154" w:rsidRPr="004B3EDA">
        <w:t xml:space="preserve">TRT, the launching time of the </w:t>
      </w:r>
      <w:proofErr w:type="spellStart"/>
      <w:r w:rsidR="00F70154" w:rsidRPr="004B3EDA">
        <w:t>headform</w:t>
      </w:r>
      <w:proofErr w:type="spellEnd"/>
      <w:r w:rsidR="00F70154" w:rsidRPr="004B3EDA">
        <w:t xml:space="preserve"> impactor shall ensure that the system remains stable (tolerance ±10 per cent of corresponding resisting force), as identified by the manufacturer (prerequisite in paragraph 1.2. of Annex 7).</w:t>
      </w:r>
    </w:p>
    <w:p w14:paraId="74CFDC87" w14:textId="4C2C40F3" w:rsidR="00F70154" w:rsidRPr="004B3EDA" w:rsidRDefault="00D804AB" w:rsidP="00D804AB">
      <w:pPr>
        <w:pStyle w:val="SingleTxtG"/>
        <w:tabs>
          <w:tab w:val="clear" w:pos="1701"/>
          <w:tab w:val="clear" w:pos="2268"/>
          <w:tab w:val="clear" w:pos="2835"/>
        </w:tabs>
        <w:ind w:left="2268" w:hanging="1134"/>
      </w:pPr>
      <w:r>
        <w:tab/>
      </w:r>
      <w:r w:rsidR="00F70154" w:rsidRPr="004B3EDA">
        <w:t xml:space="preserve">Based on the evolution of system stability (see Figure 3), a decision can be made on how to perform the test. During the static tests it shall be ensured that the resisting force of the DPPS is equivalent to the actual situation at HIT. </w:t>
      </w:r>
    </w:p>
    <w:p w14:paraId="654C0CDE" w14:textId="77777777" w:rsidR="00F70154" w:rsidRPr="004B3EDA" w:rsidRDefault="00F70154" w:rsidP="00D804AB">
      <w:pPr>
        <w:ind w:left="2268"/>
        <w:rPr>
          <w:b/>
          <w:bCs/>
          <w:kern w:val="24"/>
        </w:rPr>
      </w:pPr>
      <w:r w:rsidRPr="004B3EDA">
        <w:rPr>
          <w:noProof/>
        </w:rPr>
        <mc:AlternateContent>
          <mc:Choice Requires="wpg">
            <w:drawing>
              <wp:anchor distT="0" distB="0" distL="114300" distR="114300" simplePos="0" relativeHeight="251658242" behindDoc="1" locked="0" layoutInCell="1" allowOverlap="0" wp14:anchorId="43AF9549" wp14:editId="41FEE584">
                <wp:simplePos x="0" y="0"/>
                <wp:positionH relativeFrom="page">
                  <wp:posOffset>828580</wp:posOffset>
                </wp:positionH>
                <wp:positionV relativeFrom="paragraph">
                  <wp:posOffset>463730</wp:posOffset>
                </wp:positionV>
                <wp:extent cx="5634000" cy="2836800"/>
                <wp:effectExtent l="0" t="0" r="0" b="59055"/>
                <wp:wrapTopAndBottom/>
                <wp:docPr id="1108" name="Group 1108"/>
                <wp:cNvGraphicFramePr/>
                <a:graphic xmlns:a="http://schemas.openxmlformats.org/drawingml/2006/main">
                  <a:graphicData uri="http://schemas.microsoft.com/office/word/2010/wordprocessingGroup">
                    <wpg:wgp>
                      <wpg:cNvGrpSpPr/>
                      <wpg:grpSpPr>
                        <a:xfrm>
                          <a:off x="0" y="0"/>
                          <a:ext cx="5634000" cy="2836800"/>
                          <a:chOff x="0" y="0"/>
                          <a:chExt cx="12789482" cy="5911297"/>
                        </a:xfrm>
                      </wpg:grpSpPr>
                      <wps:wsp>
                        <wps:cNvPr id="28627383" name="child 1"/>
                        <wps:cNvSpPr>
                          <a:spLocks/>
                        </wps:cNvSpPr>
                        <wps:spPr>
                          <a:xfrm>
                            <a:off x="1860826" y="493123"/>
                            <a:ext cx="1726502" cy="498836"/>
                          </a:xfrm>
                          <a:prstGeom prst="rect">
                            <a:avLst/>
                          </a:prstGeom>
                          <a:noFill/>
                          <a:ln>
                            <a:solidFill>
                              <a:srgbClr val="000000"/>
                            </a:solidFill>
                          </a:ln>
                        </wps:spPr>
                        <wps:txbx>
                          <w:txbxContent>
                            <w:p w14:paraId="53744D33"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HIT_d&lt;TRT</w:t>
                              </w:r>
                            </w:p>
                          </w:txbxContent>
                        </wps:txbx>
                        <wps:bodyPr rot="0" vert="horz" wrap="square" lIns="91440" tIns="45720" rIns="91440" bIns="45720" anchor="t">
                          <a:noAutofit/>
                        </wps:bodyPr>
                      </wps:wsp>
                      <wps:wsp>
                        <wps:cNvPr id="28627384" name="child 2"/>
                        <wps:cNvCnPr/>
                        <wps:spPr>
                          <a:xfrm flipH="1">
                            <a:off x="3888124" y="547729"/>
                            <a:ext cx="15649" cy="5363568"/>
                          </a:xfrm>
                          <a:prstGeom prst="line">
                            <a:avLst/>
                          </a:prstGeom>
                          <a:noFill/>
                          <a:ln w="57150">
                            <a:solidFill>
                              <a:srgbClr val="FFC000"/>
                            </a:solidFill>
                            <a:miter lim="800000"/>
                          </a:ln>
                        </wps:spPr>
                        <wps:bodyPr/>
                      </wps:wsp>
                      <wps:wsp>
                        <wps:cNvPr id="28627385" name="child 3"/>
                        <wps:cNvSpPr>
                          <a:spLocks/>
                        </wps:cNvSpPr>
                        <wps:spPr>
                          <a:xfrm>
                            <a:off x="3398614" y="0"/>
                            <a:ext cx="1083101" cy="461665"/>
                          </a:xfrm>
                          <a:prstGeom prst="rect">
                            <a:avLst/>
                          </a:prstGeom>
                          <a:noFill/>
                        </wps:spPr>
                        <wps:txbx>
                          <w:txbxContent>
                            <w:p w14:paraId="544A2D39" w14:textId="77777777" w:rsidR="00F70154" w:rsidRPr="00911D2D" w:rsidRDefault="00F70154" w:rsidP="00F70154">
                              <w:pPr>
                                <w:jc w:val="center"/>
                                <w:rPr>
                                  <w:rFonts w:ascii="Calibri" w:hAnsi="Calibri" w:cs="Arial"/>
                                  <w:b/>
                                  <w:bCs/>
                                  <w:color w:val="FFC000"/>
                                  <w:kern w:val="24"/>
                                </w:rPr>
                              </w:pPr>
                              <w:r w:rsidRPr="00911D2D">
                                <w:rPr>
                                  <w:rFonts w:ascii="Calibri" w:hAnsi="Calibri" w:cs="Arial"/>
                                  <w:b/>
                                  <w:bCs/>
                                  <w:color w:val="FFC000"/>
                                  <w:kern w:val="24"/>
                                </w:rPr>
                                <w:t>TRT</w:t>
                              </w:r>
                            </w:p>
                          </w:txbxContent>
                        </wps:txbx>
                        <wps:bodyPr rot="0" vert="horz" wrap="square" lIns="91440" tIns="45720" rIns="91440" bIns="45720" anchor="t">
                          <a:noAutofit/>
                        </wps:bodyPr>
                      </wps:wsp>
                      <wps:wsp>
                        <wps:cNvPr id="28627386" name="child 4"/>
                        <wps:cNvCnPr/>
                        <wps:spPr>
                          <a:xfrm flipH="1">
                            <a:off x="8967091" y="2581245"/>
                            <a:ext cx="1" cy="1473958"/>
                          </a:xfrm>
                          <a:prstGeom prst="line">
                            <a:avLst/>
                          </a:prstGeom>
                          <a:noFill/>
                          <a:ln w="6350">
                            <a:solidFill>
                              <a:srgbClr val="5B9BD5"/>
                            </a:solidFill>
                            <a:miter lim="800000"/>
                          </a:ln>
                        </wps:spPr>
                        <wps:bodyPr/>
                      </wps:wsp>
                      <wps:wsp>
                        <wps:cNvPr id="28627387" name="child 5"/>
                        <wps:cNvSpPr>
                          <a:spLocks/>
                        </wps:cNvSpPr>
                        <wps:spPr>
                          <a:xfrm>
                            <a:off x="5282557" y="499261"/>
                            <a:ext cx="6182731" cy="588364"/>
                          </a:xfrm>
                          <a:prstGeom prst="rect">
                            <a:avLst/>
                          </a:prstGeom>
                          <a:noFill/>
                          <a:ln>
                            <a:solidFill>
                              <a:srgbClr val="000000"/>
                            </a:solidFill>
                          </a:ln>
                        </wps:spPr>
                        <wps:txbx>
                          <w:txbxContent>
                            <w:p w14:paraId="237D524D"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OR HIT_d </w:t>
                              </w:r>
                              <w:r w:rsidRPr="00911D2D">
                                <w:rPr>
                                  <w:rFonts w:ascii="Calibri" w:hAnsi="Calibri" w:cs="Calibri"/>
                                  <w:b/>
                                  <w:bCs/>
                                  <w:color w:val="000000"/>
                                  <w:kern w:val="24"/>
                                </w:rPr>
                                <w:t xml:space="preserve">≥ </w:t>
                              </w:r>
                              <w:r w:rsidRPr="00911D2D">
                                <w:rPr>
                                  <w:rFonts w:ascii="Calibri" w:hAnsi="Calibri" w:cs="Arial"/>
                                  <w:b/>
                                  <w:bCs/>
                                  <w:color w:val="000000"/>
                                  <w:kern w:val="24"/>
                                </w:rPr>
                                <w:t xml:space="preserve">TRT without stable position of DPPS </w:t>
                              </w:r>
                            </w:p>
                          </w:txbxContent>
                        </wps:txbx>
                        <wps:bodyPr rot="0" vert="horz" wrap="square" lIns="91440" tIns="45720" rIns="91440" bIns="45720" anchor="t">
                          <a:noAutofit/>
                        </wps:bodyPr>
                      </wps:wsp>
                      <wps:wsp>
                        <wps:cNvPr id="28627388" name="child 6"/>
                        <wps:cNvSpPr>
                          <a:spLocks/>
                        </wps:cNvSpPr>
                        <wps:spPr>
                          <a:xfrm>
                            <a:off x="6640568" y="4443774"/>
                            <a:ext cx="3421415" cy="596041"/>
                          </a:xfrm>
                          <a:prstGeom prst="rect">
                            <a:avLst/>
                          </a:prstGeom>
                          <a:noFill/>
                        </wps:spPr>
                        <wps:txbx>
                          <w:txbxContent>
                            <w:p w14:paraId="1EA72468"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stable</w:t>
                              </w:r>
                            </w:p>
                          </w:txbxContent>
                        </wps:txbx>
                        <wps:bodyPr rot="0" vert="horz" wrap="square" lIns="91440" tIns="45720" rIns="91440" bIns="45720" anchor="t">
                          <a:noAutofit/>
                        </wps:bodyPr>
                      </wps:wsp>
                      <wps:wsp>
                        <wps:cNvPr id="28627389" name="child 7"/>
                        <wps:cNvSpPr>
                          <a:spLocks/>
                        </wps:cNvSpPr>
                        <wps:spPr>
                          <a:xfrm>
                            <a:off x="239693" y="1038218"/>
                            <a:ext cx="1695943" cy="644519"/>
                          </a:xfrm>
                          <a:prstGeom prst="rect">
                            <a:avLst/>
                          </a:prstGeom>
                          <a:noFill/>
                          <a:ln>
                            <a:solidFill>
                              <a:srgbClr val="000000"/>
                            </a:solidFill>
                          </a:ln>
                        </wps:spPr>
                        <wps:txbx>
                          <w:txbxContent>
                            <w:p w14:paraId="7BF3C846"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Dynamic</w:t>
                              </w:r>
                            </w:p>
                          </w:txbxContent>
                        </wps:txbx>
                        <wps:bodyPr rot="0" vert="horz" wrap="square" lIns="91440" tIns="45720" rIns="91440" bIns="45720" anchor="t">
                          <a:noAutofit/>
                        </wps:bodyPr>
                      </wps:wsp>
                      <wps:wsp>
                        <wps:cNvPr id="28627390" name="child 8"/>
                        <wps:cNvSpPr>
                          <a:spLocks/>
                        </wps:cNvSpPr>
                        <wps:spPr>
                          <a:xfrm>
                            <a:off x="0" y="2929563"/>
                            <a:ext cx="1937766" cy="1158339"/>
                          </a:xfrm>
                          <a:prstGeom prst="rect">
                            <a:avLst/>
                          </a:prstGeom>
                          <a:noFill/>
                          <a:ln>
                            <a:solidFill>
                              <a:srgbClr val="000000"/>
                            </a:solidFill>
                          </a:ln>
                        </wps:spPr>
                        <wps:txbx>
                          <w:txbxContent>
                            <w:p w14:paraId="70DED11D"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Static time constraint</w:t>
                              </w:r>
                            </w:p>
                          </w:txbxContent>
                        </wps:txbx>
                        <wps:bodyPr rot="0" vert="horz" wrap="square" lIns="91440" tIns="45720" rIns="91440" bIns="45720" anchor="t">
                          <a:noAutofit/>
                        </wps:bodyPr>
                      </wps:wsp>
                      <wps:wsp>
                        <wps:cNvPr id="28627391" name="child 9"/>
                        <wps:cNvSpPr>
                          <a:spLocks/>
                        </wps:cNvSpPr>
                        <wps:spPr>
                          <a:xfrm>
                            <a:off x="9096686" y="2395167"/>
                            <a:ext cx="3326525" cy="780828"/>
                          </a:xfrm>
                          <a:prstGeom prst="rect">
                            <a:avLst/>
                          </a:prstGeom>
                          <a:noFill/>
                        </wps:spPr>
                        <wps:txbx>
                          <w:txbxContent>
                            <w:p w14:paraId="126ECDDB"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airbag…) unstable</w:t>
                              </w:r>
                            </w:p>
                          </w:txbxContent>
                        </wps:txbx>
                        <wps:bodyPr rot="0" vert="horz" wrap="square" lIns="91440" tIns="45720" rIns="91440" bIns="45720" anchor="t">
                          <a:noAutofit/>
                        </wps:bodyPr>
                      </wps:wsp>
                      <wps:wsp>
                        <wps:cNvPr id="1088" name="child 10"/>
                        <wps:cNvSpPr>
                          <a:spLocks/>
                        </wps:cNvSpPr>
                        <wps:spPr>
                          <a:xfrm>
                            <a:off x="5223919" y="2527005"/>
                            <a:ext cx="3393965" cy="554369"/>
                          </a:xfrm>
                          <a:prstGeom prst="rect">
                            <a:avLst/>
                          </a:prstGeom>
                          <a:noFill/>
                        </wps:spPr>
                        <wps:txbx>
                          <w:txbxContent>
                            <w:p w14:paraId="75C19008"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airbag…) stable</w:t>
                              </w:r>
                            </w:p>
                          </w:txbxContent>
                        </wps:txbx>
                        <wps:bodyPr rot="0" vert="horz" wrap="square" lIns="91440" tIns="45720" rIns="91440" bIns="45720" anchor="t">
                          <a:noAutofit/>
                        </wps:bodyPr>
                      </wps:wsp>
                      <wpg:grpSp>
                        <wpg:cNvPr id="1089" name="group 11"/>
                        <wpg:cNvGrpSpPr>
                          <a:grpSpLocks/>
                        </wpg:cNvGrpSpPr>
                        <wpg:grpSpPr>
                          <a:xfrm>
                            <a:off x="1937736" y="1180386"/>
                            <a:ext cx="10851746" cy="592009"/>
                            <a:chOff x="1937736" y="1180386"/>
                            <a:chExt cx="10851746" cy="592009"/>
                          </a:xfrm>
                        </wpg:grpSpPr>
                        <wps:wsp>
                          <wps:cNvPr id="1107" name="child 1"/>
                          <wps:cNvCnPr/>
                          <wps:spPr>
                            <a:xfrm flipV="1">
                              <a:off x="1937736" y="1355927"/>
                              <a:ext cx="9447048" cy="20145"/>
                            </a:xfrm>
                            <a:prstGeom prst="straightConnector1">
                              <a:avLst/>
                            </a:prstGeom>
                            <a:noFill/>
                            <a:ln w="38100">
                              <a:solidFill>
                                <a:srgbClr val="5B9BD5"/>
                              </a:solidFill>
                              <a:miter lim="800000"/>
                              <a:tailEnd type="triangle" w="med" len="med"/>
                            </a:ln>
                          </wps:spPr>
                          <wps:bodyPr/>
                        </wps:wsp>
                        <wps:wsp>
                          <wps:cNvPr id="1109" name="child 2"/>
                          <wps:cNvSpPr>
                            <a:spLocks/>
                          </wps:cNvSpPr>
                          <wps:spPr>
                            <a:xfrm>
                              <a:off x="11557861" y="1180386"/>
                              <a:ext cx="1231621" cy="592009"/>
                            </a:xfrm>
                            <a:prstGeom prst="rect">
                              <a:avLst/>
                            </a:prstGeom>
                            <a:noFill/>
                          </wps:spPr>
                          <wps:txbx>
                            <w:txbxContent>
                              <w:p w14:paraId="58716B32"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g:grpSp>
                        <wpg:cNvPr id="1090" name="group 12"/>
                        <wpg:cNvGrpSpPr>
                          <a:grpSpLocks/>
                        </wpg:cNvGrpSpPr>
                        <wpg:grpSpPr>
                          <a:xfrm>
                            <a:off x="1937736" y="3354892"/>
                            <a:ext cx="10851025" cy="560473"/>
                            <a:chOff x="1937736" y="3354892"/>
                            <a:chExt cx="10851025" cy="560473"/>
                          </a:xfrm>
                        </wpg:grpSpPr>
                        <wps:wsp>
                          <wps:cNvPr id="1105" name="child 1"/>
                          <wps:cNvCnPr/>
                          <wps:spPr>
                            <a:xfrm flipV="1">
                              <a:off x="1937736" y="3530431"/>
                              <a:ext cx="9447048" cy="20145"/>
                            </a:xfrm>
                            <a:prstGeom prst="straightConnector1">
                              <a:avLst/>
                            </a:prstGeom>
                            <a:noFill/>
                            <a:ln w="38100">
                              <a:solidFill>
                                <a:srgbClr val="5B9BD5"/>
                              </a:solidFill>
                              <a:miter lim="800000"/>
                              <a:tailEnd type="triangle" w="med" len="med"/>
                            </a:ln>
                          </wps:spPr>
                          <wps:bodyPr/>
                        </wps:wsp>
                        <wps:wsp>
                          <wps:cNvPr id="1106" name="child 2"/>
                          <wps:cNvSpPr>
                            <a:spLocks/>
                          </wps:cNvSpPr>
                          <wps:spPr>
                            <a:xfrm>
                              <a:off x="11558863" y="3354892"/>
                              <a:ext cx="1229898" cy="560473"/>
                            </a:xfrm>
                            <a:prstGeom prst="rect">
                              <a:avLst/>
                            </a:prstGeom>
                            <a:noFill/>
                          </wps:spPr>
                          <wps:txbx>
                            <w:txbxContent>
                              <w:p w14:paraId="787E93AE"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g:grpSp>
                        <wpg:cNvPr id="1091" name="group 13"/>
                        <wpg:cNvGrpSpPr>
                          <a:grpSpLocks/>
                        </wpg:cNvGrpSpPr>
                        <wpg:grpSpPr>
                          <a:xfrm>
                            <a:off x="1935638" y="5167425"/>
                            <a:ext cx="10778166" cy="570521"/>
                            <a:chOff x="1935638" y="5167425"/>
                            <a:chExt cx="10778166" cy="570521"/>
                          </a:xfrm>
                        </wpg:grpSpPr>
                        <wps:wsp>
                          <wps:cNvPr id="1103" name="child 1"/>
                          <wps:cNvCnPr/>
                          <wps:spPr>
                            <a:xfrm flipV="1">
                              <a:off x="1935638" y="5342964"/>
                              <a:ext cx="9447048" cy="20145"/>
                            </a:xfrm>
                            <a:prstGeom prst="straightConnector1">
                              <a:avLst/>
                            </a:prstGeom>
                            <a:noFill/>
                            <a:ln w="38100">
                              <a:solidFill>
                                <a:srgbClr val="5B9BD5"/>
                              </a:solidFill>
                              <a:miter lim="800000"/>
                              <a:tailEnd type="triangle" w="med" len="med"/>
                            </a:ln>
                          </wps:spPr>
                          <wps:bodyPr/>
                        </wps:wsp>
                        <wps:wsp>
                          <wps:cNvPr id="1104" name="child 2"/>
                          <wps:cNvSpPr>
                            <a:spLocks/>
                          </wps:cNvSpPr>
                          <wps:spPr>
                            <a:xfrm>
                              <a:off x="11556768" y="5167425"/>
                              <a:ext cx="1157036" cy="570521"/>
                            </a:xfrm>
                            <a:prstGeom prst="rect">
                              <a:avLst/>
                            </a:prstGeom>
                            <a:noFill/>
                          </wps:spPr>
                          <wps:txbx>
                            <w:txbxContent>
                              <w:p w14:paraId="7D4E859A"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s:wsp>
                        <wps:cNvPr id="1092" name="child 14"/>
                        <wps:cNvSpPr>
                          <a:spLocks/>
                        </wps:cNvSpPr>
                        <wps:spPr>
                          <a:xfrm>
                            <a:off x="4093817" y="2896735"/>
                            <a:ext cx="4757883" cy="577670"/>
                          </a:xfrm>
                          <a:prstGeom prst="leftRightArrow">
                            <a:avLst>
                              <a:gd name="adj1" fmla="val 50000"/>
                              <a:gd name="adj2" fmla="val 50000"/>
                            </a:avLst>
                          </a:prstGeom>
                          <a:solidFill>
                            <a:srgbClr val="FF0000"/>
                          </a:solidFill>
                          <a:ln w="12700">
                            <a:solidFill>
                              <a:srgbClr val="FF0000"/>
                            </a:solidFill>
                            <a:miter lim="800000"/>
                          </a:ln>
                        </wps:spPr>
                        <wps:txbx>
                          <w:txbxContent>
                            <w:p w14:paraId="68844E8C" w14:textId="77777777" w:rsidR="00F70154" w:rsidRPr="00911D2D" w:rsidRDefault="00F70154" w:rsidP="00F70154">
                              <w:pPr>
                                <w:jc w:val="center"/>
                                <w:rPr>
                                  <w:rFonts w:ascii="Calibri" w:hAnsi="Calibri" w:cs="Arial"/>
                                  <w:b/>
                                  <w:bCs/>
                                  <w:color w:val="4F81BD"/>
                                  <w:kern w:val="24"/>
                                </w:rPr>
                              </w:pPr>
                              <w:r w:rsidRPr="00911D2D">
                                <w:rPr>
                                  <w:rFonts w:ascii="Calibri" w:hAnsi="Calibri" w:cs="Arial"/>
                                  <w:b/>
                                  <w:bCs/>
                                  <w:color w:val="4F81BD"/>
                                  <w:kern w:val="24"/>
                                </w:rPr>
                                <w:t>Testing time</w:t>
                              </w:r>
                            </w:p>
                          </w:txbxContent>
                        </wps:txbx>
                        <wps:bodyPr rot="0" vert="horz" wrap="square" lIns="72000" tIns="0" rIns="72000" bIns="0" anchor="ctr">
                          <a:noAutofit/>
                        </wps:bodyPr>
                      </wps:wsp>
                      <wps:wsp>
                        <wps:cNvPr id="1093" name="child 15"/>
                        <wps:cNvSpPr>
                          <a:spLocks/>
                        </wps:cNvSpPr>
                        <wps:spPr>
                          <a:xfrm>
                            <a:off x="4098294" y="4794516"/>
                            <a:ext cx="5501816" cy="508271"/>
                          </a:xfrm>
                          <a:custGeom>
                            <a:avLst/>
                            <a:gdLst>
                              <a:gd name="fm0" fmla="*/ 0 w 7873321"/>
                              <a:gd name="fm1" fmla="*/ 186795 h 373589"/>
                              <a:gd name="fm2" fmla="*/ 186795 w 7873321"/>
                              <a:gd name="fm3" fmla="*/ 0 h 373589"/>
                              <a:gd name="fm4" fmla="*/ 186795 w 7873321"/>
                              <a:gd name="fm5" fmla="*/ 93397 h 373589"/>
                              <a:gd name="fm6" fmla="*/ 7686527 w 7873321"/>
                              <a:gd name="fm7" fmla="*/ 93397 h 373589"/>
                              <a:gd name="fm8" fmla="*/ 7686527 w 7873321"/>
                              <a:gd name="fm9" fmla="*/ 0 h 373589"/>
                              <a:gd name="fm10" fmla="*/ 7873321 w 7873321"/>
                              <a:gd name="fm11" fmla="*/ 186795 h 373589"/>
                              <a:gd name="fm12" fmla="*/ 7686527 w 7873321"/>
                              <a:gd name="fm13" fmla="*/ 373589 h 373589"/>
                              <a:gd name="fm14" fmla="*/ 7686527 w 7873321"/>
                              <a:gd name="fm15" fmla="*/ 280192 h 373589"/>
                              <a:gd name="fm16" fmla="*/ 186795 w 7873321"/>
                              <a:gd name="fm17" fmla="*/ 280192 h 373589"/>
                              <a:gd name="fm18" fmla="*/ 186795 w 7873321"/>
                              <a:gd name="fm19" fmla="*/ 373589 h 373589"/>
                              <a:gd name="fm20" fmla="*/ 0 w 7873321"/>
                              <a:gd name="fm21" fmla="*/ 186795 h 373589"/>
                              <a:gd name="fm22" fmla="*/ 0 w 7686527"/>
                              <a:gd name="fm23" fmla="*/ 186795 h 373589"/>
                              <a:gd name="fm24" fmla="*/ 186795 w 7686527"/>
                              <a:gd name="fm25" fmla="*/ 0 h 373589"/>
                              <a:gd name="fm26" fmla="*/ 186795 w 7686527"/>
                              <a:gd name="fm27" fmla="*/ 93397 h 373589"/>
                              <a:gd name="fm28" fmla="*/ 7686527 w 7686527"/>
                              <a:gd name="fm29" fmla="*/ 93397 h 373589"/>
                              <a:gd name="fm30" fmla="*/ 7686527 w 7686527"/>
                              <a:gd name="fm31" fmla="*/ 0 h 373589"/>
                              <a:gd name="fm32" fmla="*/ 7686527 w 7686527"/>
                              <a:gd name="fm33" fmla="*/ 373589 h 373589"/>
                              <a:gd name="fm34" fmla="*/ 7686527 w 7686527"/>
                              <a:gd name="fm35" fmla="*/ 280192 h 373589"/>
                              <a:gd name="fm36" fmla="*/ 186795 w 7686527"/>
                              <a:gd name="fm37" fmla="*/ 280192 h 373589"/>
                              <a:gd name="fm38" fmla="*/ 186795 w 7686527"/>
                              <a:gd name="fm39" fmla="*/ 373589 h 373589"/>
                              <a:gd name="fm40" fmla="*/ 0 w 7686527"/>
                              <a:gd name="fm41" fmla="*/ 186795 h 373589"/>
                              <a:gd name="fm42" fmla="*/ 0 w 7686527"/>
                              <a:gd name="fm43" fmla="*/ 186795 h 373589"/>
                              <a:gd name="fm44" fmla="*/ 186795 w 7686527"/>
                              <a:gd name="fm45" fmla="*/ 0 h 373589"/>
                              <a:gd name="fm46" fmla="*/ 186795 w 7686527"/>
                              <a:gd name="fm47" fmla="*/ 93397 h 373589"/>
                              <a:gd name="fm48" fmla="*/ 7686527 w 7686527"/>
                              <a:gd name="fm49" fmla="*/ 93397 h 373589"/>
                              <a:gd name="fm50" fmla="*/ 7686527 w 7686527"/>
                              <a:gd name="fm51" fmla="*/ 373589 h 373589"/>
                              <a:gd name="fm52" fmla="*/ 7686527 w 7686527"/>
                              <a:gd name="fm53" fmla="*/ 280192 h 373589"/>
                              <a:gd name="fm54" fmla="*/ 186795 w 7686527"/>
                              <a:gd name="fm55" fmla="*/ 280192 h 373589"/>
                              <a:gd name="fm56" fmla="*/ 186795 w 7686527"/>
                              <a:gd name="fm57" fmla="*/ 373589 h 373589"/>
                              <a:gd name="fm58" fmla="*/ 0 w 7686527"/>
                              <a:gd name="fm59" fmla="*/ 186795 h 373589"/>
                              <a:gd name="fm60" fmla="*/ 0 w 7686527"/>
                              <a:gd name="fm61" fmla="*/ 186795 h 373589"/>
                              <a:gd name="fm62" fmla="*/ 186795 w 7686527"/>
                              <a:gd name="fm63" fmla="*/ 0 h 373589"/>
                              <a:gd name="fm64" fmla="*/ 186795 w 7686527"/>
                              <a:gd name="fm65" fmla="*/ 93397 h 373589"/>
                              <a:gd name="fm66" fmla="*/ 7686527 w 7686527"/>
                              <a:gd name="fm67" fmla="*/ 93397 h 373589"/>
                              <a:gd name="fm68" fmla="*/ 7686527 w 7686527"/>
                              <a:gd name="fm69" fmla="*/ 280192 h 373589"/>
                              <a:gd name="fm70" fmla="*/ 186795 w 7686527"/>
                              <a:gd name="fm71" fmla="*/ 280192 h 373589"/>
                              <a:gd name="fm72" fmla="*/ 186795 w 7686527"/>
                              <a:gd name="fm73" fmla="*/ 373589 h 373589"/>
                              <a:gd name="fm74" fmla="*/ 0 w 7686527"/>
                              <a:gd name="fm75" fmla="*/ 186795 h 373589"/>
                            </a:gdLst>
                            <a:ahLst/>
                            <a:cxnLst/>
                            <a:rect l="0" t="0" r="0" b="0"/>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a:solidFill>
                              <a:srgbClr val="FF0000"/>
                            </a:solidFill>
                            <a:miter lim="800000"/>
                          </a:ln>
                        </wps:spPr>
                        <wps:txbx>
                          <w:txbxContent>
                            <w:p w14:paraId="6D1E72A7" w14:textId="77777777" w:rsidR="00F70154" w:rsidRPr="00911D2D" w:rsidRDefault="00F70154" w:rsidP="00F70154">
                              <w:pPr>
                                <w:jc w:val="center"/>
                                <w:rPr>
                                  <w:rFonts w:ascii="Calibri" w:hAnsi="Calibri" w:cs="Arial"/>
                                  <w:color w:val="000000"/>
                                  <w:kern w:val="24"/>
                                </w:rPr>
                              </w:pPr>
                              <w:r w:rsidRPr="00911D2D">
                                <w:rPr>
                                  <w:rFonts w:ascii="Calibri" w:hAnsi="Calibri" w:cs="Arial"/>
                                  <w:color w:val="000000"/>
                                  <w:kern w:val="24"/>
                                </w:rPr>
                                <w:tab/>
                              </w:r>
                              <w:r w:rsidRPr="00911D2D">
                                <w:rPr>
                                  <w:rFonts w:ascii="Calibri" w:hAnsi="Calibri" w:cs="Arial"/>
                                  <w:color w:val="000000"/>
                                  <w:kern w:val="24"/>
                                </w:rPr>
                                <w:tab/>
                                <w:t>Timespan for the testt</w:t>
                              </w:r>
                            </w:p>
                          </w:txbxContent>
                        </wps:txbx>
                        <wps:bodyPr rot="0" vert="horz" wrap="square" lIns="91440" tIns="45720" rIns="91440" bIns="45720" anchor="ctr">
                          <a:noAutofit/>
                        </wps:bodyPr>
                      </wps:wsp>
                      <wps:wsp>
                        <wps:cNvPr id="1094" name="child 16"/>
                        <wps:cNvSpPr>
                          <a:spLocks/>
                        </wps:cNvSpPr>
                        <wps:spPr>
                          <a:xfrm>
                            <a:off x="7012312" y="997964"/>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s:wsp>
                        <wps:cNvPr id="1095" name="child 17"/>
                        <wps:cNvSpPr>
                          <a:spLocks/>
                        </wps:cNvSpPr>
                        <wps:spPr>
                          <a:xfrm>
                            <a:off x="1937766" y="2709987"/>
                            <a:ext cx="1865468" cy="466006"/>
                          </a:xfrm>
                          <a:prstGeom prst="rect">
                            <a:avLst/>
                          </a:prstGeom>
                          <a:noFill/>
                          <a:ln>
                            <a:solidFill>
                              <a:srgbClr val="FFFFFF">
                                <a:lumMod val="64999"/>
                              </a:srgbClr>
                            </a:solidFill>
                          </a:ln>
                        </wps:spPr>
                        <wps:txbx>
                          <w:txbxContent>
                            <w:p w14:paraId="4E257886" w14:textId="77777777" w:rsidR="00F70154" w:rsidRPr="00911D2D" w:rsidRDefault="00F70154" w:rsidP="00F70154">
                              <w:pPr>
                                <w:rPr>
                                  <w:rFonts w:ascii="Calibri" w:hAnsi="Calibri" w:cs="Arial"/>
                                  <w:color w:val="A6A6A6"/>
                                  <w:kern w:val="24"/>
                                </w:rPr>
                              </w:pPr>
                              <w:r w:rsidRPr="00911D2D">
                                <w:rPr>
                                  <w:rFonts w:ascii="Calibri" w:hAnsi="Calibri" w:cs="Arial"/>
                                  <w:color w:val="A6A6A6"/>
                                  <w:kern w:val="24"/>
                                </w:rPr>
                                <w:t>HIT</w:t>
                              </w:r>
                              <w:r w:rsidRPr="00911D2D">
                                <w:rPr>
                                  <w:rFonts w:ascii="Calibri" w:hAnsi="Calibri" w:cs="Arial"/>
                                  <w:b/>
                                  <w:bCs/>
                                  <w:color w:val="BFBFBF"/>
                                  <w:kern w:val="24"/>
                                </w:rPr>
                                <w:t>_d</w:t>
                              </w:r>
                              <w:r w:rsidRPr="00911D2D">
                                <w:rPr>
                                  <w:rFonts w:ascii="Calibri" w:hAnsi="Calibri" w:cs="Arial"/>
                                  <w:b/>
                                  <w:bCs/>
                                  <w:color w:val="000000"/>
                                  <w:kern w:val="24"/>
                                </w:rPr>
                                <w:t xml:space="preserve"> </w:t>
                              </w:r>
                              <w:r w:rsidRPr="00911D2D">
                                <w:rPr>
                                  <w:rFonts w:ascii="Calibri" w:hAnsi="Calibri" w:cs="Arial"/>
                                  <w:color w:val="A6A6A6"/>
                                  <w:kern w:val="24"/>
                                </w:rPr>
                                <w:t>&lt;TRT</w:t>
                              </w:r>
                            </w:p>
                          </w:txbxContent>
                        </wps:txbx>
                        <wps:bodyPr rot="0" vert="horz" wrap="square" lIns="91440" tIns="45720" rIns="91440" bIns="45720" anchor="t">
                          <a:noAutofit/>
                        </wps:bodyPr>
                      </wps:wsp>
                      <wps:wsp>
                        <wps:cNvPr id="1096" name="child 18"/>
                        <wps:cNvSpPr>
                          <a:spLocks/>
                        </wps:cNvSpPr>
                        <wps:spPr>
                          <a:xfrm>
                            <a:off x="329308" y="5086038"/>
                            <a:ext cx="1606311" cy="650656"/>
                          </a:xfrm>
                          <a:prstGeom prst="rect">
                            <a:avLst/>
                          </a:prstGeom>
                          <a:noFill/>
                          <a:ln>
                            <a:solidFill>
                              <a:srgbClr val="000000"/>
                            </a:solidFill>
                          </a:ln>
                        </wps:spPr>
                        <wps:txbx>
                          <w:txbxContent>
                            <w:p w14:paraId="68C17337"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Static</w:t>
                              </w:r>
                            </w:p>
                          </w:txbxContent>
                        </wps:txbx>
                        <wps:bodyPr rot="0" vert="horz" wrap="square" lIns="91440" tIns="45720" rIns="91440" bIns="45720" anchor="t">
                          <a:noAutofit/>
                        </wps:bodyPr>
                      </wps:wsp>
                      <wps:wsp>
                        <wps:cNvPr id="1097" name="child 19"/>
                        <wps:cNvSpPr>
                          <a:spLocks/>
                        </wps:cNvSpPr>
                        <wps:spPr>
                          <a:xfrm>
                            <a:off x="2028478" y="4570185"/>
                            <a:ext cx="1774757" cy="515856"/>
                          </a:xfrm>
                          <a:prstGeom prst="rect">
                            <a:avLst/>
                          </a:prstGeom>
                          <a:noFill/>
                          <a:ln>
                            <a:solidFill>
                              <a:srgbClr val="FFFFFF">
                                <a:lumMod val="64999"/>
                              </a:srgbClr>
                            </a:solidFill>
                          </a:ln>
                        </wps:spPr>
                        <wps:txbx>
                          <w:txbxContent>
                            <w:p w14:paraId="765C9E2B" w14:textId="77777777" w:rsidR="00F70154" w:rsidRPr="00911D2D" w:rsidRDefault="00F70154" w:rsidP="00F70154">
                              <w:pPr>
                                <w:rPr>
                                  <w:rFonts w:ascii="Calibri" w:hAnsi="Calibri" w:cs="Arial"/>
                                  <w:color w:val="A6A6A6"/>
                                  <w:kern w:val="24"/>
                                </w:rPr>
                              </w:pPr>
                              <w:r w:rsidRPr="00911D2D">
                                <w:rPr>
                                  <w:rFonts w:ascii="Calibri" w:hAnsi="Calibri" w:cs="Arial"/>
                                  <w:color w:val="A6A6A6"/>
                                  <w:kern w:val="24"/>
                                </w:rPr>
                                <w:t>HIT</w:t>
                              </w:r>
                              <w:r w:rsidRPr="00911D2D">
                                <w:rPr>
                                  <w:rFonts w:ascii="Calibri" w:hAnsi="Calibri" w:cs="Arial"/>
                                  <w:b/>
                                  <w:bCs/>
                                  <w:color w:val="BFBFBF"/>
                                  <w:kern w:val="24"/>
                                </w:rPr>
                                <w:t>_d</w:t>
                              </w:r>
                              <w:r w:rsidRPr="00911D2D">
                                <w:rPr>
                                  <w:rFonts w:ascii="Calibri" w:hAnsi="Calibri" w:cs="Arial"/>
                                  <w:b/>
                                  <w:bCs/>
                                  <w:color w:val="000000"/>
                                  <w:kern w:val="24"/>
                                </w:rPr>
                                <w:t xml:space="preserve"> </w:t>
                              </w:r>
                              <w:r w:rsidRPr="00911D2D">
                                <w:rPr>
                                  <w:rFonts w:ascii="Calibri" w:hAnsi="Calibri" w:cs="Arial"/>
                                  <w:color w:val="A6A6A6"/>
                                  <w:kern w:val="24"/>
                                </w:rPr>
                                <w:t>&lt;TRT</w:t>
                              </w:r>
                            </w:p>
                          </w:txbxContent>
                        </wps:txbx>
                        <wps:bodyPr rot="0" vert="horz" wrap="square" lIns="91440" tIns="45720" rIns="91440" bIns="45720" anchor="t">
                          <a:noAutofit/>
                        </wps:bodyPr>
                      </wps:wsp>
                      <wps:wsp>
                        <wps:cNvPr id="1098" name="child 20"/>
                        <wps:cNvSpPr>
                          <a:spLocks/>
                        </wps:cNvSpPr>
                        <wps:spPr>
                          <a:xfrm>
                            <a:off x="7190437" y="1971865"/>
                            <a:ext cx="2047770" cy="594355"/>
                          </a:xfrm>
                          <a:prstGeom prst="rect">
                            <a:avLst/>
                          </a:prstGeom>
                          <a:noFill/>
                          <a:ln>
                            <a:solidFill>
                              <a:srgbClr val="000000"/>
                            </a:solidFill>
                          </a:ln>
                        </wps:spPr>
                        <wps:txbx>
                          <w:txbxContent>
                            <w:p w14:paraId="034143EC"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HIT_d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wps:txbx>
                        <wps:bodyPr rot="0" vert="horz" wrap="square" lIns="91440" tIns="45720" rIns="91440" bIns="45720" anchor="t">
                          <a:noAutofit/>
                        </wps:bodyPr>
                      </wps:wsp>
                      <wps:wsp>
                        <wps:cNvPr id="1099" name="child 21"/>
                        <wps:cNvSpPr>
                          <a:spLocks/>
                        </wps:cNvSpPr>
                        <wps:spPr>
                          <a:xfrm>
                            <a:off x="7229029" y="3915364"/>
                            <a:ext cx="2111726" cy="528410"/>
                          </a:xfrm>
                          <a:prstGeom prst="rect">
                            <a:avLst/>
                          </a:prstGeom>
                          <a:noFill/>
                          <a:ln>
                            <a:solidFill>
                              <a:srgbClr val="000000"/>
                            </a:solidFill>
                          </a:ln>
                        </wps:spPr>
                        <wps:txbx>
                          <w:txbxContent>
                            <w:p w14:paraId="55C8E82E"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HIT_d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wps:txbx>
                        <wps:bodyPr rot="0" vert="horz" wrap="square" lIns="91440" tIns="45720" rIns="91440" bIns="45720" anchor="t">
                          <a:noAutofit/>
                        </wps:bodyPr>
                      </wps:wsp>
                      <wps:wsp>
                        <wps:cNvPr id="1100" name="child 22"/>
                        <wps:cNvCnPr/>
                        <wps:spPr>
                          <a:xfrm flipV="1">
                            <a:off x="9790457" y="5033985"/>
                            <a:ext cx="1438443" cy="3"/>
                          </a:xfrm>
                          <a:prstGeom prst="line">
                            <a:avLst/>
                          </a:prstGeom>
                          <a:noFill/>
                          <a:ln w="142875">
                            <a:solidFill>
                              <a:srgbClr val="FF0000"/>
                            </a:solidFill>
                            <a:prstDash val="sysDot"/>
                            <a:miter lim="800000"/>
                          </a:ln>
                        </wps:spPr>
                        <wps:bodyPr/>
                      </wps:wsp>
                      <wps:wsp>
                        <wps:cNvPr id="1101" name="child 23"/>
                        <wps:cNvSpPr>
                          <a:spLocks/>
                        </wps:cNvSpPr>
                        <wps:spPr>
                          <a:xfrm>
                            <a:off x="9567223" y="3081375"/>
                            <a:ext cx="945673" cy="823142"/>
                          </a:xfrm>
                          <a:prstGeom prst="noSmoking">
                            <a:avLst>
                              <a:gd name="adj" fmla="val 18750"/>
                            </a:avLst>
                          </a:prstGeom>
                          <a:solidFill>
                            <a:srgbClr val="FF0000"/>
                          </a:solidFill>
                          <a:ln w="12700">
                            <a:solidFill>
                              <a:srgbClr val="FF0000"/>
                            </a:solidFill>
                            <a:miter lim="800000"/>
                          </a:ln>
                        </wps:spPr>
                        <wps:bodyPr rot="0" vert="horz" wrap="square" lIns="91440" tIns="45720" rIns="91440" bIns="45720" anchor="ctr">
                          <a:noAutofit/>
                        </wps:bodyPr>
                      </wps:wsp>
                      <wps:wsp>
                        <wps:cNvPr id="1102" name="child 24"/>
                        <wps:cNvSpPr>
                          <a:spLocks/>
                        </wps:cNvSpPr>
                        <wps:spPr>
                          <a:xfrm>
                            <a:off x="2302884" y="1038218"/>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43AF9549" id="Group 1108" o:spid="_x0000_s1113" style="position:absolute;left:0;text-align:left;margin-left:65.25pt;margin-top:36.5pt;width:443.6pt;height:223.35pt;z-index:-251658238;mso-position-horizontal-relative:page;mso-position-vertical-relative:text;mso-width-relative:margin;mso-height-relative:margin" coordsize="127894,5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" o:allowoverlap="f">
                <v:rect id="child 1" o:spid="_x0000_s1114" style="position:absolute;left:18608;top:4931;width:1726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" filled="f">
                  <v:path arrowok="t"/>
                  <v:textbox>
                    <w:txbxContent>
                      <w:p w14:paraId="53744D33"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HIT_d&lt;TRT</w:t>
                        </w:r>
                      </w:p>
                    </w:txbxContent>
                  </v:textbox>
                </v:rect>
                <v:line id="child 2" o:spid="_x0000_s1115" style="position:absolute;flip:x;visibility:visible;mso-wrap-style:square" from="38881,5477" to="39037,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" strokecolor="#ffc000" strokeweight="4.5pt">
                  <v:stroke joinstyle="miter"/>
                </v:line>
                <v:rect id="child 3" o:spid="_x0000_s1116" style="position:absolute;left:33986;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" filled="f" stroked="f">
                  <v:textbox>
                    <w:txbxContent>
                      <w:p w14:paraId="544A2D39" w14:textId="77777777" w:rsidR="00F70154" w:rsidRPr="00911D2D" w:rsidRDefault="00F70154" w:rsidP="00F70154">
                        <w:pPr>
                          <w:jc w:val="center"/>
                          <w:rPr>
                            <w:rFonts w:ascii="Calibri" w:hAnsi="Calibri" w:cs="Arial"/>
                            <w:b/>
                            <w:bCs/>
                            <w:color w:val="FFC000"/>
                            <w:kern w:val="24"/>
                          </w:rPr>
                        </w:pPr>
                        <w:r w:rsidRPr="00911D2D">
                          <w:rPr>
                            <w:rFonts w:ascii="Calibri" w:hAnsi="Calibri" w:cs="Arial"/>
                            <w:b/>
                            <w:bCs/>
                            <w:color w:val="FFC000"/>
                            <w:kern w:val="24"/>
                          </w:rPr>
                          <w:t>TRT</w:t>
                        </w:r>
                      </w:p>
                    </w:txbxContent>
                  </v:textbox>
                </v:rect>
                <v:line id="_x0000_s1117" style="position:absolute;flip:x;visibility:visible;mso-wrap-style:square" from="89670,25812" to="89670,4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" strokecolor="#5b9bd5" strokeweight=".5pt">
                  <v:stroke joinstyle="miter"/>
                </v:line>
                <v:rect id="child 5" o:spid="_x0000_s1118" style="position:absolute;left:52825;top:4992;width:61827;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" filled="f">
                  <v:path arrowok="t"/>
                  <v:textbox>
                    <w:txbxContent>
                      <w:p w14:paraId="237D524D"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OR HIT_d </w:t>
                        </w:r>
                        <w:r w:rsidRPr="00911D2D">
                          <w:rPr>
                            <w:rFonts w:ascii="Calibri" w:hAnsi="Calibri" w:cs="Calibri"/>
                            <w:b/>
                            <w:bCs/>
                            <w:color w:val="000000"/>
                            <w:kern w:val="24"/>
                          </w:rPr>
                          <w:t xml:space="preserve">≥ </w:t>
                        </w:r>
                        <w:r w:rsidRPr="00911D2D">
                          <w:rPr>
                            <w:rFonts w:ascii="Calibri" w:hAnsi="Calibri" w:cs="Arial"/>
                            <w:b/>
                            <w:bCs/>
                            <w:color w:val="000000"/>
                            <w:kern w:val="24"/>
                          </w:rPr>
                          <w:t xml:space="preserve">TRT without stable position of DPPS </w:t>
                        </w:r>
                      </w:p>
                    </w:txbxContent>
                  </v:textbox>
                </v:rect>
                <v:rect id="child 6" o:spid="_x0000_s1119" style="position:absolute;left:66405;top:44437;width:34214;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" filled="f" stroked="f">
                  <v:textbox>
                    <w:txbxContent>
                      <w:p w14:paraId="1EA72468"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stable</w:t>
                        </w:r>
                      </w:p>
                    </w:txbxContent>
                  </v:textbox>
                </v:rect>
                <v:rect id="child 7" o:spid="_x0000_s1120" style="position:absolute;left:2396;top:10382;width:16960;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" filled="f">
                  <v:path arrowok="t"/>
                  <v:textbox>
                    <w:txbxContent>
                      <w:p w14:paraId="7BF3C846"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Dynamic</w:t>
                        </w:r>
                      </w:p>
                    </w:txbxContent>
                  </v:textbox>
                </v:rect>
                <v:rect id="child 8" o:spid="_x0000_s1121" style="position:absolute;top:29295;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" filled="f">
                  <v:path arrowok="t"/>
                  <v:textbox>
                    <w:txbxContent>
                      <w:p w14:paraId="70DED11D"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Static time constraint</w:t>
                        </w:r>
                      </w:p>
                    </w:txbxContent>
                  </v:textbox>
                </v:rect>
                <v:rect id="child 9" o:spid="_x0000_s1122" style="position:absolute;left:90966;top:23951;width:33266;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" filled="f" stroked="f">
                  <v:textbox>
                    <w:txbxContent>
                      <w:p w14:paraId="126ECDDB"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airbag…) unstable</w:t>
                        </w:r>
                      </w:p>
                    </w:txbxContent>
                  </v:textbox>
                </v:rect>
                <v:rect id="child 10" o:spid="_x0000_s1123" style="position:absolute;left:52239;top:25270;width:33939;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" filled="f" stroked="f">
                  <v:textbox>
                    <w:txbxContent>
                      <w:p w14:paraId="75C19008" w14:textId="77777777" w:rsidR="00F70154" w:rsidRPr="00911D2D" w:rsidRDefault="00F70154" w:rsidP="00F70154">
                        <w:pPr>
                          <w:rPr>
                            <w:rFonts w:ascii="Calibri" w:hAnsi="Calibri" w:cs="Arial"/>
                            <w:color w:val="000000"/>
                            <w:kern w:val="24"/>
                          </w:rPr>
                        </w:pPr>
                        <w:r w:rsidRPr="00911D2D">
                          <w:rPr>
                            <w:rFonts w:ascii="Calibri" w:hAnsi="Calibri" w:cs="Arial"/>
                            <w:color w:val="000000"/>
                            <w:kern w:val="24"/>
                          </w:rPr>
                          <w:t>DPPS (bonnet, airbag…) stable</w:t>
                        </w:r>
                      </w:p>
                    </w:txbxContent>
                  </v:textbox>
                </v:rect>
                <v:group id="group 11" o:spid="_x0000_s1124" style="position:absolute;left:19377;top:11803;width:108517;height:5920" coordorigin="19377,11803"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child 1" o:spid="_x0000_s1125" type="#_x0000_t32" style="position:absolute;left:19377;top:13559;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" strokecolor="#5b9bd5" strokeweight="3pt">
                    <v:stroke endarrow="block" joinstyle="miter"/>
                  </v:shape>
                  <v:rect id="child 2" o:spid="_x0000_s1126" style="position:absolute;left:115578;top:11803;width:12316;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58716B32"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v:textbox>
                  </v:rect>
                </v:group>
                <v:group id="group 12" o:spid="_x0000_s1127" style="position:absolute;left:19377;top:33548;width:108510;height:5605" coordorigin="19377,33548"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child 1" o:spid="_x0000_s1128" type="#_x0000_t32" style="position:absolute;left:19377;top:35304;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QUxAAAAN0AAAAPAAAAZHJzL2Rvd25yZXYueG1sRE/fa8Iw&#10;EH4f7H8IJ/imSQcO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G5rVBTEAAAA3QAAAA8A&#10;AAAAAAAAAAAAAAAABwIAAGRycy9kb3ducmV2LnhtbFBLBQYAAAAAAwADALcAAAD4AgAAAAA=&#10;" strokecolor="#5b9bd5" strokeweight="3pt">
                    <v:stroke endarrow="block" joinstyle="miter"/>
                  </v:shape>
                  <v:rect id="child 2" o:spid="_x0000_s1129" style="position:absolute;left:115588;top:33548;width:12299;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" filled="f" stroked="f">
                    <v:textbox>
                      <w:txbxContent>
                        <w:p w14:paraId="787E93AE"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v:textbox>
                  </v:rect>
                </v:group>
                <v:group id="group 13" o:spid="_x0000_s1130" style="position:absolute;left:19356;top:51674;width:107782;height:5705" coordorigin="19356,51674"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child 1" o:spid="_x0000_s1131" type="#_x0000_t32" style="position:absolute;left:19356;top:53429;width:94470;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7xAAAAN0AAAAPAAAAZHJzL2Rvd25yZXYueG1sRE/fa8Iw&#10;EH4f7H8IJ/imSScM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I7OafvEAAAA3QAAAA8A&#10;AAAAAAAAAAAAAAAABwIAAGRycy9kb3ducmV2LnhtbFBLBQYAAAAAAwADALcAAAD4AgAAAAA=&#10;" strokecolor="#5b9bd5" strokeweight="3pt">
                    <v:stroke endarrow="block" joinstyle="miter"/>
                  </v:shape>
                  <v:rect id="child 2" o:spid="_x0000_s1132" style="position:absolute;left:115567;top:51674;width:11571;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" filled="f" stroked="f">
                    <v:textbox>
                      <w:txbxContent>
                        <w:p w14:paraId="7D4E859A" w14:textId="77777777" w:rsidR="00F70154" w:rsidRPr="00911D2D" w:rsidRDefault="00F70154" w:rsidP="00F70154">
                          <w:pPr>
                            <w:rPr>
                              <w:rFonts w:ascii="Calibri" w:hAnsi="Calibri" w:cs="Arial"/>
                              <w:color w:val="0070C0"/>
                              <w:kern w:val="24"/>
                            </w:rPr>
                          </w:pPr>
                          <w:r w:rsidRPr="00911D2D">
                            <w:rPr>
                              <w:rFonts w:ascii="Calibri" w:hAnsi="Calibri" w:cs="Arial"/>
                              <w:color w:val="0070C0"/>
                              <w:kern w:val="24"/>
                            </w:rPr>
                            <w:t>time</w:t>
                          </w:r>
                        </w:p>
                      </w:txbxContent>
                    </v:textbox>
                  </v: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child 14" o:spid="_x0000_s1133" type="#_x0000_t69" style="position:absolute;left:40938;top:28967;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" adj="1311" fillcolor="red" strokecolor="red" strokeweight="1pt">
                  <v:path arrowok="t"/>
                  <v:textbox inset="2mm,0,2mm,0">
                    <w:txbxContent>
                      <w:p w14:paraId="68844E8C" w14:textId="77777777" w:rsidR="00F70154" w:rsidRPr="00911D2D" w:rsidRDefault="00F70154" w:rsidP="00F70154">
                        <w:pPr>
                          <w:jc w:val="center"/>
                          <w:rPr>
                            <w:rFonts w:ascii="Calibri" w:hAnsi="Calibri" w:cs="Arial"/>
                            <w:b/>
                            <w:bCs/>
                            <w:color w:val="4F81BD"/>
                            <w:kern w:val="24"/>
                          </w:rPr>
                        </w:pPr>
                        <w:r w:rsidRPr="00911D2D">
                          <w:rPr>
                            <w:rFonts w:ascii="Calibri" w:hAnsi="Calibri" w:cs="Arial"/>
                            <w:b/>
                            <w:bCs/>
                            <w:color w:val="4F81BD"/>
                            <w:kern w:val="24"/>
                          </w:rPr>
                          <w:t>Testing time</w:t>
                        </w:r>
                      </w:p>
                    </w:txbxContent>
                  </v:textbox>
                </v:shape>
                <v:shape id="child 15" o:spid="_x0000_s1134" style="position:absolute;left:40982;top:47945;width:55019;height:5082;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" adj="-11796480,,5400" path="m,186795l186795,r,93397l7686527,93397r,186795l186795,280192r,93397l,186795xe" fillcolor="red" strokecolor="red" strokeweight="1pt">
                  <v:stroke joinstyle="miter"/>
                  <v:formulas/>
                  <v:path arrowok="t" o:connecttype="custom" textboxrect="0,0,7686527,373589"/>
                  <v:textbox>
                    <w:txbxContent>
                      <w:p w14:paraId="6D1E72A7" w14:textId="77777777" w:rsidR="00F70154" w:rsidRPr="00911D2D" w:rsidRDefault="00F70154" w:rsidP="00F70154">
                        <w:pPr>
                          <w:jc w:val="center"/>
                          <w:rPr>
                            <w:rFonts w:ascii="Calibri" w:hAnsi="Calibri" w:cs="Arial"/>
                            <w:color w:val="000000"/>
                            <w:kern w:val="24"/>
                          </w:rPr>
                        </w:pPr>
                        <w:r w:rsidRPr="00911D2D">
                          <w:rPr>
                            <w:rFonts w:ascii="Calibri" w:hAnsi="Calibri" w:cs="Arial"/>
                            <w:color w:val="000000"/>
                            <w:kern w:val="24"/>
                          </w:rPr>
                          <w:tab/>
                        </w:r>
                        <w:r w:rsidRPr="00911D2D">
                          <w:rPr>
                            <w:rFonts w:ascii="Calibri" w:hAnsi="Calibri" w:cs="Arial"/>
                            <w:color w:val="000000"/>
                            <w:kern w:val="24"/>
                          </w:rPr>
                          <w:tab/>
                          <w:t>Timespan for the testt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hild 16" o:spid="_x0000_s1135" type="#_x0000_t71" style="position:absolute;left:70123;top:9979;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" fillcolor="red" strokecolor="red" strokeweight="1pt">
                  <v:path arrowok="t"/>
                </v:shape>
                <v:rect id="child 17" o:spid="_x0000_s1136" style="position:absolute;left:19377;top:27099;width:18655;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" filled="f" strokecolor="#a6a6a6">
                  <v:path arrowok="t"/>
                  <v:textbox>
                    <w:txbxContent>
                      <w:p w14:paraId="4E257886" w14:textId="77777777" w:rsidR="00F70154" w:rsidRPr="00911D2D" w:rsidRDefault="00F70154" w:rsidP="00F70154">
                        <w:pPr>
                          <w:rPr>
                            <w:rFonts w:ascii="Calibri" w:hAnsi="Calibri" w:cs="Arial"/>
                            <w:color w:val="A6A6A6"/>
                            <w:kern w:val="24"/>
                          </w:rPr>
                        </w:pPr>
                        <w:r w:rsidRPr="00911D2D">
                          <w:rPr>
                            <w:rFonts w:ascii="Calibri" w:hAnsi="Calibri" w:cs="Arial"/>
                            <w:color w:val="A6A6A6"/>
                            <w:kern w:val="24"/>
                          </w:rPr>
                          <w:t>HIT</w:t>
                        </w:r>
                        <w:r w:rsidRPr="00911D2D">
                          <w:rPr>
                            <w:rFonts w:ascii="Calibri" w:hAnsi="Calibri" w:cs="Arial"/>
                            <w:b/>
                            <w:bCs/>
                            <w:color w:val="BFBFBF"/>
                            <w:kern w:val="24"/>
                          </w:rPr>
                          <w:t>_d</w:t>
                        </w:r>
                        <w:r w:rsidRPr="00911D2D">
                          <w:rPr>
                            <w:rFonts w:ascii="Calibri" w:hAnsi="Calibri" w:cs="Arial"/>
                            <w:b/>
                            <w:bCs/>
                            <w:color w:val="000000"/>
                            <w:kern w:val="24"/>
                          </w:rPr>
                          <w:t xml:space="preserve"> </w:t>
                        </w:r>
                        <w:r w:rsidRPr="00911D2D">
                          <w:rPr>
                            <w:rFonts w:ascii="Calibri" w:hAnsi="Calibri" w:cs="Arial"/>
                            <w:color w:val="A6A6A6"/>
                            <w:kern w:val="24"/>
                          </w:rPr>
                          <w:t>&lt;TRT</w:t>
                        </w:r>
                      </w:p>
                    </w:txbxContent>
                  </v:textbox>
                </v:rect>
                <v:rect id="child 18" o:spid="_x0000_s1137" style="position:absolute;left:3293;top:50860;width:16063;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" filled="f">
                  <v:path arrowok="t"/>
                  <v:textbox>
                    <w:txbxContent>
                      <w:p w14:paraId="68C17337"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Static</w:t>
                        </w:r>
                      </w:p>
                    </w:txbxContent>
                  </v:textbox>
                </v:rect>
                <v:rect id="child 19" o:spid="_x0000_s1138" style="position:absolute;left:20284;top:45701;width:1774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" filled="f" strokecolor="#a6a6a6">
                  <v:path arrowok="t"/>
                  <v:textbox>
                    <w:txbxContent>
                      <w:p w14:paraId="765C9E2B" w14:textId="77777777" w:rsidR="00F70154" w:rsidRPr="00911D2D" w:rsidRDefault="00F70154" w:rsidP="00F70154">
                        <w:pPr>
                          <w:rPr>
                            <w:rFonts w:ascii="Calibri" w:hAnsi="Calibri" w:cs="Arial"/>
                            <w:color w:val="A6A6A6"/>
                            <w:kern w:val="24"/>
                          </w:rPr>
                        </w:pPr>
                        <w:r w:rsidRPr="00911D2D">
                          <w:rPr>
                            <w:rFonts w:ascii="Calibri" w:hAnsi="Calibri" w:cs="Arial"/>
                            <w:color w:val="A6A6A6"/>
                            <w:kern w:val="24"/>
                          </w:rPr>
                          <w:t>HIT</w:t>
                        </w:r>
                        <w:r w:rsidRPr="00911D2D">
                          <w:rPr>
                            <w:rFonts w:ascii="Calibri" w:hAnsi="Calibri" w:cs="Arial"/>
                            <w:b/>
                            <w:bCs/>
                            <w:color w:val="BFBFBF"/>
                            <w:kern w:val="24"/>
                          </w:rPr>
                          <w:t>_d</w:t>
                        </w:r>
                        <w:r w:rsidRPr="00911D2D">
                          <w:rPr>
                            <w:rFonts w:ascii="Calibri" w:hAnsi="Calibri" w:cs="Arial"/>
                            <w:b/>
                            <w:bCs/>
                            <w:color w:val="000000"/>
                            <w:kern w:val="24"/>
                          </w:rPr>
                          <w:t xml:space="preserve"> </w:t>
                        </w:r>
                        <w:r w:rsidRPr="00911D2D">
                          <w:rPr>
                            <w:rFonts w:ascii="Calibri" w:hAnsi="Calibri" w:cs="Arial"/>
                            <w:color w:val="A6A6A6"/>
                            <w:kern w:val="24"/>
                          </w:rPr>
                          <w:t>&lt;TRT</w:t>
                        </w:r>
                      </w:p>
                    </w:txbxContent>
                  </v:textbox>
                </v:rect>
                <v:rect id="child 20" o:spid="_x0000_s1139" style="position:absolute;left:71904;top:19718;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" filled="f">
                  <v:path arrowok="t"/>
                  <v:textbox>
                    <w:txbxContent>
                      <w:p w14:paraId="034143EC"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HIT_d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v:textbox>
                </v:rect>
                <v:rect id="child 21" o:spid="_x0000_s1140" style="position:absolute;left:72290;top:39153;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" filled="f">
                  <v:path arrowok="t"/>
                  <v:textbox>
                    <w:txbxContent>
                      <w:p w14:paraId="55C8E82E" w14:textId="77777777" w:rsidR="00F70154" w:rsidRPr="00911D2D" w:rsidRDefault="00F70154" w:rsidP="00F70154">
                        <w:pPr>
                          <w:rPr>
                            <w:rFonts w:ascii="Calibri" w:hAnsi="Calibri" w:cs="Arial"/>
                            <w:b/>
                            <w:bCs/>
                            <w:color w:val="000000"/>
                            <w:kern w:val="24"/>
                          </w:rPr>
                        </w:pPr>
                        <w:r w:rsidRPr="00911D2D">
                          <w:rPr>
                            <w:rFonts w:ascii="Calibri" w:hAnsi="Calibri" w:cs="Arial"/>
                            <w:b/>
                            <w:bCs/>
                            <w:color w:val="000000"/>
                            <w:kern w:val="24"/>
                          </w:rPr>
                          <w:t xml:space="preserve">HIT_d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v:textbox>
                </v:rect>
                <v:line id="child 22" o:spid="_x0000_s1141" style="position:absolute;flip:y;visibility:visible;mso-wrap-style:square" from="97904,50339" to="112289,5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child 23" o:spid="_x0000_s1142" type="#_x0000_t57" style="position:absolute;left:95672;top:30813;width:9456;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" adj="3525" fillcolor="red" strokecolor="red" strokeweight="1pt">
                  <v:path arrowok="t"/>
                </v:shape>
                <v:shape id="child 24" o:spid="_x0000_s1143" type="#_x0000_t71" style="position:absolute;left:23028;top:10382;width:10035;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" fillcolor="red" strokecolor="red" strokeweight="1pt">
                  <v:path arrowok="t"/>
                </v:shape>
                <w10:wrap type="topAndBottom" anchorx="page"/>
              </v:group>
            </w:pict>
          </mc:Fallback>
        </mc:AlternateContent>
      </w:r>
      <w:r w:rsidRPr="004B3EDA">
        <w:rPr>
          <w:kern w:val="24"/>
        </w:rPr>
        <w:t>Figure 3</w:t>
      </w:r>
      <w:r w:rsidRPr="004B3EDA">
        <w:rPr>
          <w:b/>
          <w:bCs/>
          <w:kern w:val="24"/>
        </w:rPr>
        <w:br/>
        <w:t>Timeline for dynamic, static time constraint and static testing representing real life conditions</w:t>
      </w:r>
    </w:p>
    <w:p w14:paraId="31969B28" w14:textId="77777777" w:rsidR="00F70154" w:rsidRPr="004B3EDA" w:rsidRDefault="00F70154" w:rsidP="00F70154">
      <w:pPr>
        <w:ind w:left="1134"/>
        <w:rPr>
          <w:b/>
          <w:bCs/>
          <w:kern w:val="24"/>
        </w:rPr>
      </w:pPr>
    </w:p>
    <w:p w14:paraId="79CB26B1" w14:textId="77777777" w:rsidR="00F70154" w:rsidRPr="004B3EDA" w:rsidRDefault="00F70154" w:rsidP="00F70154">
      <w:pPr>
        <w:ind w:left="1134"/>
        <w:rPr>
          <w:b/>
          <w:bCs/>
          <w:kern w:val="24"/>
        </w:rPr>
      </w:pPr>
    </w:p>
    <w:p w14:paraId="01985A5A" w14:textId="77777777" w:rsidR="00F70154" w:rsidRPr="004B3EDA" w:rsidRDefault="00F70154" w:rsidP="00D804AB">
      <w:pPr>
        <w:pStyle w:val="SingleTxtG"/>
        <w:tabs>
          <w:tab w:val="clear" w:pos="1701"/>
          <w:tab w:val="clear" w:pos="2268"/>
          <w:tab w:val="clear" w:pos="2835"/>
        </w:tabs>
        <w:ind w:left="2268" w:hanging="1134"/>
      </w:pPr>
      <w:r w:rsidRPr="004B3EDA">
        <w:t>4.1.2.2.</w:t>
      </w:r>
      <w:r w:rsidRPr="004B3EDA">
        <w:tab/>
        <w:t>Appropriate means (e.g. actuator surrogates) may be used to ensure that the corresponding resisting force of the DPPS is reached.</w:t>
      </w:r>
    </w:p>
    <w:p w14:paraId="4CCEE086" w14:textId="77777777" w:rsidR="00F70154" w:rsidRPr="004B3EDA" w:rsidRDefault="00F70154" w:rsidP="00D804AB">
      <w:pPr>
        <w:pStyle w:val="SingleTxtG"/>
        <w:tabs>
          <w:tab w:val="clear" w:pos="1701"/>
          <w:tab w:val="clear" w:pos="2268"/>
          <w:tab w:val="clear" w:pos="2835"/>
        </w:tabs>
        <w:ind w:left="2268" w:hanging="1134"/>
      </w:pPr>
      <w:r w:rsidRPr="004B3EDA">
        <w:t>4.1.3.</w:t>
      </w:r>
      <w:r w:rsidRPr="004B3EDA">
        <w:tab/>
        <w:t>The test procedures specified in Annex 5, paragraphs 3., 4., and 5. shall apply.</w:t>
      </w:r>
    </w:p>
    <w:p w14:paraId="37884681" w14:textId="77777777" w:rsidR="00F70154" w:rsidRPr="004B3EDA" w:rsidRDefault="00F70154" w:rsidP="00D804AB">
      <w:pPr>
        <w:pStyle w:val="SingleTxtG"/>
        <w:tabs>
          <w:tab w:val="clear" w:pos="1701"/>
          <w:tab w:val="clear" w:pos="2268"/>
          <w:tab w:val="clear" w:pos="2835"/>
        </w:tabs>
        <w:ind w:left="2268" w:hanging="1134"/>
      </w:pPr>
      <w:r w:rsidRPr="004B3EDA">
        <w:t xml:space="preserve">4.1.4. </w:t>
      </w:r>
      <w:r w:rsidRPr="004B3EDA">
        <w:tab/>
        <w:t>Test accuracy at impact location</w:t>
      </w:r>
    </w:p>
    <w:p w14:paraId="02058F4B" w14:textId="77777777" w:rsidR="00F70154" w:rsidRPr="004B3EDA" w:rsidRDefault="00F70154" w:rsidP="00D804AB">
      <w:pPr>
        <w:pStyle w:val="SingleTxtG"/>
        <w:tabs>
          <w:tab w:val="clear" w:pos="1701"/>
          <w:tab w:val="clear" w:pos="2268"/>
          <w:tab w:val="clear" w:pos="2835"/>
        </w:tabs>
        <w:ind w:left="2268" w:hanging="1134"/>
      </w:pPr>
      <w:r w:rsidRPr="004B3EDA">
        <w:lastRenderedPageBreak/>
        <w:t xml:space="preserve">4.1.4.1. </w:t>
      </w:r>
      <w:r w:rsidRPr="004B3EDA">
        <w:tab/>
        <w:t xml:space="preserve">Prior to conducting the static tests at 9.7 m/s, one </w:t>
      </w:r>
      <w:proofErr w:type="spellStart"/>
      <w:r w:rsidRPr="004B3EDA">
        <w:t>headform</w:t>
      </w:r>
      <w:proofErr w:type="spellEnd"/>
      <w:r w:rsidRPr="004B3EDA">
        <w:t xml:space="preserve"> test at the discretion of the test laboratory may be conducted on the undeployed DPPS to confirm that impact velocity and impact location are within tolerances.</w:t>
      </w:r>
    </w:p>
    <w:p w14:paraId="2A56EE37" w14:textId="77777777" w:rsidR="00F70154" w:rsidRPr="004B3EDA" w:rsidRDefault="00F70154" w:rsidP="00D804AB">
      <w:pPr>
        <w:pStyle w:val="SingleTxtG"/>
        <w:tabs>
          <w:tab w:val="clear" w:pos="1701"/>
          <w:tab w:val="clear" w:pos="2268"/>
          <w:tab w:val="clear" w:pos="2835"/>
        </w:tabs>
        <w:ind w:left="2268" w:hanging="1134"/>
      </w:pPr>
      <w:r w:rsidRPr="004B3EDA">
        <w:t xml:space="preserve">4.1.4.2. </w:t>
      </w:r>
      <w:r w:rsidRPr="004B3EDA">
        <w:tab/>
      </w:r>
      <w:r w:rsidRPr="004B3EDA">
        <w:tab/>
        <w:t>If the tolerances for impact speed and location are met during the test on the undeployed DPPS, there is no requirement to prove that these tolerances are still met during the static tests, provided that test inputs remain the same.</w:t>
      </w:r>
    </w:p>
    <w:p w14:paraId="63FD6FC6" w14:textId="77777777" w:rsidR="00F70154" w:rsidRPr="004B3EDA" w:rsidRDefault="00F70154" w:rsidP="00D804AB">
      <w:pPr>
        <w:pStyle w:val="SingleTxtG"/>
        <w:tabs>
          <w:tab w:val="clear" w:pos="1701"/>
          <w:tab w:val="clear" w:pos="2268"/>
          <w:tab w:val="clear" w:pos="2835"/>
        </w:tabs>
        <w:ind w:left="2268" w:hanging="1134"/>
      </w:pPr>
      <w:r w:rsidRPr="004B3EDA">
        <w:t>4.1.4.3.</w:t>
      </w:r>
      <w:r w:rsidRPr="004B3EDA">
        <w:tab/>
        <w:t>Alternative methods to demonstrate the test accuracy may also be accepted.</w:t>
      </w:r>
    </w:p>
    <w:p w14:paraId="0CB5EDD4" w14:textId="77777777" w:rsidR="00F70154" w:rsidRPr="004B3EDA" w:rsidRDefault="00F70154" w:rsidP="00D804AB">
      <w:pPr>
        <w:pStyle w:val="SingleTxtG"/>
        <w:tabs>
          <w:tab w:val="clear" w:pos="1701"/>
          <w:tab w:val="clear" w:pos="2268"/>
          <w:tab w:val="clear" w:pos="2835"/>
        </w:tabs>
        <w:ind w:left="2268" w:hanging="1134"/>
      </w:pPr>
      <w:r w:rsidRPr="004B3EDA">
        <w:t>4.2.</w:t>
      </w:r>
      <w:r w:rsidRPr="004B3EDA">
        <w:tab/>
        <w:t>Dynamic test option</w:t>
      </w:r>
    </w:p>
    <w:p w14:paraId="3A718AE6" w14:textId="77777777" w:rsidR="00F70154" w:rsidRPr="004B3EDA" w:rsidRDefault="00F70154" w:rsidP="00D804AB">
      <w:pPr>
        <w:pStyle w:val="SingleTxtG"/>
        <w:tabs>
          <w:tab w:val="clear" w:pos="1701"/>
          <w:tab w:val="clear" w:pos="2268"/>
          <w:tab w:val="clear" w:pos="2835"/>
        </w:tabs>
        <w:ind w:left="2268" w:hanging="1134"/>
      </w:pPr>
      <w:r w:rsidRPr="004B3EDA">
        <w:t>4.2.1.</w:t>
      </w:r>
      <w:r w:rsidRPr="004B3EDA">
        <w:tab/>
        <w:t xml:space="preserve">The dynamic verification of a DPPS is based on a </w:t>
      </w:r>
      <w:proofErr w:type="spellStart"/>
      <w:r w:rsidRPr="004B3EDA">
        <w:t>headform</w:t>
      </w:r>
      <w:proofErr w:type="spellEnd"/>
      <w:r w:rsidRPr="004B3EDA">
        <w:t xml:space="preserve"> test performed on the DPPS, where the </w:t>
      </w:r>
      <w:proofErr w:type="spellStart"/>
      <w:r w:rsidRPr="004B3EDA">
        <w:t>headform</w:t>
      </w:r>
      <w:proofErr w:type="spellEnd"/>
      <w:r w:rsidRPr="004B3EDA">
        <w:t xml:space="preserve"> launch device and DPPS deployment are synchronised to achieve the correct HIT_s.</w:t>
      </w:r>
    </w:p>
    <w:p w14:paraId="30EA6BD4" w14:textId="383C6E6C" w:rsidR="00F70154" w:rsidRPr="004B3EDA" w:rsidRDefault="00D804AB" w:rsidP="00D804AB">
      <w:pPr>
        <w:pStyle w:val="SingleTxtG"/>
        <w:tabs>
          <w:tab w:val="clear" w:pos="1701"/>
          <w:tab w:val="clear" w:pos="2268"/>
          <w:tab w:val="clear" w:pos="2835"/>
        </w:tabs>
        <w:ind w:left="2268" w:hanging="1134"/>
      </w:pPr>
      <w:r>
        <w:tab/>
      </w:r>
      <w:r w:rsidR="00F70154" w:rsidRPr="004B3EDA">
        <w:t>The following steps are conducted:</w:t>
      </w:r>
    </w:p>
    <w:p w14:paraId="2C37686D" w14:textId="77777777" w:rsidR="00F70154" w:rsidRPr="004B3EDA" w:rsidRDefault="00F70154" w:rsidP="00D804AB">
      <w:pPr>
        <w:pStyle w:val="SingleTxtG"/>
        <w:tabs>
          <w:tab w:val="clear" w:pos="1701"/>
          <w:tab w:val="clear" w:pos="2268"/>
          <w:tab w:val="clear" w:pos="2835"/>
        </w:tabs>
        <w:ind w:left="2268" w:hanging="1134"/>
      </w:pPr>
      <w:r w:rsidRPr="004B3EDA">
        <w:t xml:space="preserve">4.2.1.1. </w:t>
      </w:r>
      <w:r w:rsidRPr="004B3EDA">
        <w:tab/>
        <w:t>Test accuracy at impact location</w:t>
      </w:r>
    </w:p>
    <w:p w14:paraId="64ADF137" w14:textId="40680F70" w:rsidR="00F70154" w:rsidRPr="004B3EDA" w:rsidRDefault="00D804AB" w:rsidP="00D804AB">
      <w:pPr>
        <w:pStyle w:val="SingleTxtG"/>
        <w:tabs>
          <w:tab w:val="clear" w:pos="1701"/>
          <w:tab w:val="clear" w:pos="2268"/>
          <w:tab w:val="clear" w:pos="2835"/>
        </w:tabs>
        <w:ind w:left="2268" w:hanging="1134"/>
      </w:pPr>
      <w:r>
        <w:tab/>
      </w:r>
      <w:r w:rsidR="00F70154" w:rsidRPr="004B3EDA">
        <w:t>Prior to conducting the dynamic tests at 9.7</w:t>
      </w:r>
      <w:r>
        <w:t xml:space="preserve"> </w:t>
      </w:r>
      <w:r w:rsidR="00F70154" w:rsidRPr="004B3EDA">
        <w:t xml:space="preserve">m/s, one </w:t>
      </w:r>
      <w:proofErr w:type="spellStart"/>
      <w:r w:rsidR="00F70154" w:rsidRPr="004B3EDA">
        <w:t>headform</w:t>
      </w:r>
      <w:proofErr w:type="spellEnd"/>
      <w:r w:rsidR="00F70154" w:rsidRPr="004B3EDA">
        <w:t xml:space="preserve"> test at the discretion of the test laboratory shall be conducted on the undeployed DPPS to confirm that impact velocity and impact location are within tolerances.</w:t>
      </w:r>
    </w:p>
    <w:p w14:paraId="000BC019" w14:textId="63AB5EFE" w:rsidR="00F70154" w:rsidRPr="004B3EDA" w:rsidRDefault="00D804AB" w:rsidP="00D804AB">
      <w:pPr>
        <w:pStyle w:val="SingleTxtG"/>
        <w:tabs>
          <w:tab w:val="clear" w:pos="1701"/>
          <w:tab w:val="clear" w:pos="2268"/>
          <w:tab w:val="clear" w:pos="2835"/>
        </w:tabs>
        <w:ind w:left="2268" w:hanging="1134"/>
      </w:pPr>
      <w:r>
        <w:tab/>
      </w:r>
      <w:r w:rsidR="00F70154" w:rsidRPr="004B3EDA">
        <w:t>If the tolerances for impact speed and location are met during the undeployed test, there is no requirement to meet these tolerances during dynamic tests, provided test inputs remain the same.</w:t>
      </w:r>
    </w:p>
    <w:p w14:paraId="5DD52EE3" w14:textId="77777777" w:rsidR="00F70154" w:rsidRPr="004B3EDA" w:rsidRDefault="00F70154" w:rsidP="00D804AB">
      <w:pPr>
        <w:pStyle w:val="SingleTxtG"/>
        <w:tabs>
          <w:tab w:val="clear" w:pos="1701"/>
          <w:tab w:val="clear" w:pos="2268"/>
          <w:tab w:val="clear" w:pos="2835"/>
        </w:tabs>
        <w:ind w:left="2268" w:hanging="1134"/>
      </w:pPr>
      <w:r w:rsidRPr="004B3EDA">
        <w:t>4.2.1.2.</w:t>
      </w:r>
      <w:r w:rsidRPr="004B3EDA">
        <w:tab/>
        <w:t>To enable dynamic testing to be conducted, HIT_s and ST are required inputs, which shall be established by the following:</w:t>
      </w:r>
    </w:p>
    <w:p w14:paraId="56748FF5" w14:textId="77777777" w:rsidR="00F70154" w:rsidRPr="004B3EDA" w:rsidRDefault="00F70154" w:rsidP="00911E15">
      <w:pPr>
        <w:pStyle w:val="SingleTxtG"/>
        <w:tabs>
          <w:tab w:val="clear" w:pos="1701"/>
          <w:tab w:val="clear" w:pos="2268"/>
          <w:tab w:val="clear" w:pos="2835"/>
        </w:tabs>
        <w:ind w:left="2835" w:hanging="567"/>
      </w:pPr>
      <w:r w:rsidRPr="004B3EDA">
        <w:t>(a)</w:t>
      </w:r>
      <w:r w:rsidRPr="004B3EDA">
        <w:tab/>
        <w:t xml:space="preserve">HIT_s (see Figure 4 hereafter, obtained from Annex </w:t>
      </w:r>
      <w:r w:rsidRPr="004B3EDA">
        <w:rPr>
          <w:lang w:eastAsia="ko-KR"/>
        </w:rPr>
        <w:t>8</w:t>
      </w:r>
      <w:r w:rsidRPr="004B3EDA">
        <w:t xml:space="preserve">, Figure 3). </w:t>
      </w:r>
    </w:p>
    <w:p w14:paraId="50C39B25" w14:textId="77777777" w:rsidR="00F70154" w:rsidRPr="004B3EDA" w:rsidRDefault="00F70154" w:rsidP="00F70154">
      <w:pPr>
        <w:spacing w:after="120"/>
        <w:ind w:left="2277" w:right="-4" w:hanging="9"/>
        <w:rPr>
          <w:b/>
          <w:bCs/>
        </w:rPr>
      </w:pPr>
      <w:r w:rsidRPr="004B3EDA">
        <w:t>Figure 4</w:t>
      </w:r>
      <w:r w:rsidRPr="004B3EDA">
        <w:rPr>
          <w:b/>
          <w:bCs/>
        </w:rPr>
        <w:br/>
        <w:t>Head Impact Time(s for synchronisation) versus Wrap Around Distance</w:t>
      </w:r>
      <w:r w:rsidRPr="004B3EDA">
        <w:rPr>
          <w:b/>
          <w:bCs/>
        </w:rPr>
        <w:br/>
        <w:t>(HIT_s vs WAD)</w:t>
      </w:r>
    </w:p>
    <w:p w14:paraId="7B23BEEB" w14:textId="06B793F2" w:rsidR="00F70154" w:rsidRPr="004B3EDA" w:rsidRDefault="00601C14" w:rsidP="00F70154">
      <w:pPr>
        <w:spacing w:after="120"/>
        <w:ind w:left="3393" w:right="-4" w:hanging="9"/>
        <w:rPr>
          <w:b/>
          <w:bCs/>
        </w:rPr>
      </w:pPr>
      <w:r w:rsidRPr="004B3EDA">
        <w:rPr>
          <w:noProof/>
        </w:rPr>
        <mc:AlternateContent>
          <mc:Choice Requires="wpg">
            <w:drawing>
              <wp:anchor distT="0" distB="0" distL="114300" distR="114300" simplePos="0" relativeHeight="251658244" behindDoc="0" locked="0" layoutInCell="1" allowOverlap="0" wp14:anchorId="6AB7C42E" wp14:editId="50B85DF6">
                <wp:simplePos x="0" y="0"/>
                <wp:positionH relativeFrom="column">
                  <wp:posOffset>1945015</wp:posOffset>
                </wp:positionH>
                <wp:positionV relativeFrom="page">
                  <wp:posOffset>5724255</wp:posOffset>
                </wp:positionV>
                <wp:extent cx="3167380" cy="2426335"/>
                <wp:effectExtent l="57150" t="38100" r="90170" b="0"/>
                <wp:wrapNone/>
                <wp:docPr id="1139" name="Group 1139"/>
                <wp:cNvGraphicFramePr/>
                <a:graphic xmlns:a="http://schemas.openxmlformats.org/drawingml/2006/main">
                  <a:graphicData uri="http://schemas.microsoft.com/office/word/2010/wordprocessingGroup">
                    <wpg:wgp>
                      <wpg:cNvGrpSpPr/>
                      <wpg:grpSpPr>
                        <a:xfrm>
                          <a:off x="0" y="0"/>
                          <a:ext cx="3167380" cy="2426335"/>
                          <a:chOff x="0" y="0"/>
                          <a:chExt cx="9021437" cy="5555732"/>
                        </a:xfrm>
                      </wpg:grpSpPr>
                      <wps:wsp>
                        <wps:cNvPr id="28627371" name="child 1"/>
                        <wps:cNvCnPr/>
                        <wps:spPr>
                          <a:xfrm>
                            <a:off x="16042" y="0"/>
                            <a:ext cx="0" cy="4864443"/>
                          </a:xfrm>
                          <a:prstGeom prst="straightConnector1">
                            <a:avLst/>
                          </a:prstGeom>
                          <a:noFill/>
                          <a:ln w="44450">
                            <a:solidFill>
                              <a:srgbClr val="000000"/>
                            </a:solidFill>
                            <a:miter lim="800000"/>
                            <a:headEnd type="triangle" w="med" len="med"/>
                          </a:ln>
                        </wps:spPr>
                        <wps:bodyPr/>
                      </wps:wsp>
                      <wps:wsp>
                        <wps:cNvPr id="28627372" name="child 2"/>
                        <wps:cNvCnPr/>
                        <wps:spPr>
                          <a:xfrm>
                            <a:off x="0" y="4864444"/>
                            <a:ext cx="9021437" cy="12358"/>
                          </a:xfrm>
                          <a:prstGeom prst="straightConnector1">
                            <a:avLst/>
                          </a:prstGeom>
                          <a:noFill/>
                          <a:ln w="44450">
                            <a:solidFill>
                              <a:srgbClr val="000000"/>
                            </a:solidFill>
                            <a:miter lim="800000"/>
                            <a:tailEnd type="triangle" w="med" len="med"/>
                          </a:ln>
                        </wps:spPr>
                        <wps:bodyPr/>
                      </wps:wsp>
                      <wps:wsp>
                        <wps:cNvPr id="28627373" name="child 3"/>
                        <wps:cNvSpPr>
                          <a:spLocks/>
                        </wps:cNvSpPr>
                        <wps:spPr>
                          <a:xfrm>
                            <a:off x="5926307" y="4875545"/>
                            <a:ext cx="2707675" cy="680187"/>
                          </a:xfrm>
                          <a:prstGeom prst="rect">
                            <a:avLst/>
                          </a:prstGeom>
                          <a:noFill/>
                        </wps:spPr>
                        <wps:txbx>
                          <w:txbxContent>
                            <w:p w14:paraId="28FD7910"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 xml:space="preserve">WAD </w:t>
                              </w:r>
                              <w:r w:rsidRPr="00911D2D">
                                <w:rPr>
                                  <w:rFonts w:ascii="Calibri" w:hAnsi="Calibri" w:cs="Arial"/>
                                  <w:b/>
                                  <w:bCs/>
                                  <w:color w:val="000000"/>
                                  <w:kern w:val="24"/>
                                  <w:sz w:val="22"/>
                                  <w:szCs w:val="22"/>
                                  <w:lang w:eastAsia="ko-KR"/>
                                </w:rPr>
                                <w:t>(</w:t>
                              </w:r>
                              <w:r w:rsidRPr="00911D2D">
                                <w:rPr>
                                  <w:rFonts w:ascii="Calibri" w:hAnsi="Calibri" w:cs="Arial"/>
                                  <w:b/>
                                  <w:bCs/>
                                  <w:color w:val="000000"/>
                                  <w:kern w:val="24"/>
                                  <w:sz w:val="22"/>
                                  <w:szCs w:val="22"/>
                                </w:rPr>
                                <w:t>mm</w:t>
                              </w:r>
                              <w:r w:rsidRPr="00911D2D">
                                <w:rPr>
                                  <w:rFonts w:ascii="Calibri" w:hAnsi="Calibri" w:cs="Arial"/>
                                  <w:b/>
                                  <w:bCs/>
                                  <w:color w:val="000000"/>
                                  <w:kern w:val="24"/>
                                  <w:sz w:val="22"/>
                                  <w:szCs w:val="22"/>
                                  <w:lang w:eastAsia="ko-KR"/>
                                </w:rPr>
                                <w:t>)</w:t>
                              </w:r>
                            </w:p>
                          </w:txbxContent>
                        </wps:txbx>
                        <wps:bodyPr rot="0" vert="horz" wrap="square" lIns="91440" tIns="45720" rIns="91440" bIns="45720" anchor="t">
                          <a:noAutofit/>
                        </wps:bodyPr>
                      </wps:wsp>
                      <wps:wsp>
                        <wps:cNvPr id="28627374" name="child 4"/>
                        <wps:cNvSpPr>
                          <a:spLocks/>
                        </wps:cNvSpPr>
                        <wps:spPr>
                          <a:xfrm>
                            <a:off x="6701111" y="1358996"/>
                            <a:ext cx="1932873" cy="722561"/>
                          </a:xfrm>
                          <a:prstGeom prst="rect">
                            <a:avLst/>
                          </a:prstGeom>
                          <a:noFill/>
                        </wps:spPr>
                        <wps:txbx>
                          <w:txbxContent>
                            <w:p w14:paraId="4AD302CE"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AM95</w:t>
                              </w:r>
                            </w:p>
                          </w:txbxContent>
                        </wps:txbx>
                        <wps:bodyPr rot="0" vert="horz" wrap="square" lIns="91440" tIns="45720" rIns="91440" bIns="45720" anchor="t">
                          <a:noAutofit/>
                        </wps:bodyPr>
                      </wps:wsp>
                      <wps:wsp>
                        <wps:cNvPr id="28627375" name="child 5"/>
                        <wps:cNvSpPr>
                          <a:spLocks/>
                        </wps:cNvSpPr>
                        <wps:spPr>
                          <a:xfrm>
                            <a:off x="7008191" y="1156300"/>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6" name="child 6"/>
                        <wps:cNvSpPr>
                          <a:spLocks/>
                        </wps:cNvSpPr>
                        <wps:spPr>
                          <a:xfrm>
                            <a:off x="4089777" y="254490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7" name="child 7"/>
                        <wps:cNvSpPr>
                          <a:spLocks/>
                        </wps:cNvSpPr>
                        <wps:spPr>
                          <a:xfrm>
                            <a:off x="2612137" y="366718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8" name="child 8"/>
                        <wps:cNvSpPr>
                          <a:spLocks/>
                        </wps:cNvSpPr>
                        <wps:spPr>
                          <a:xfrm>
                            <a:off x="5484535" y="1600377"/>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9" name="child 9"/>
                        <wps:cNvSpPr>
                          <a:spLocks/>
                        </wps:cNvSpPr>
                        <wps:spPr>
                          <a:xfrm>
                            <a:off x="4782152" y="865782"/>
                            <a:ext cx="1708221" cy="668209"/>
                          </a:xfrm>
                          <a:prstGeom prst="rect">
                            <a:avLst/>
                          </a:prstGeom>
                          <a:noFill/>
                        </wps:spPr>
                        <wps:txbx>
                          <w:txbxContent>
                            <w:p w14:paraId="7F9010B8"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AM50</w:t>
                              </w:r>
                            </w:p>
                          </w:txbxContent>
                        </wps:txbx>
                        <wps:bodyPr rot="0" vert="horz" wrap="square" lIns="91440" tIns="45720" rIns="91440" bIns="45720" anchor="t">
                          <a:noAutofit/>
                        </wps:bodyPr>
                      </wps:wsp>
                      <wps:wsp>
                        <wps:cNvPr id="28627380" name="child 10"/>
                        <wps:cNvSpPr>
                          <a:spLocks/>
                        </wps:cNvSpPr>
                        <wps:spPr>
                          <a:xfrm>
                            <a:off x="3348560" y="1872788"/>
                            <a:ext cx="1666562" cy="634779"/>
                          </a:xfrm>
                          <a:prstGeom prst="rect">
                            <a:avLst/>
                          </a:prstGeom>
                          <a:noFill/>
                        </wps:spPr>
                        <wps:txbx>
                          <w:txbxContent>
                            <w:p w14:paraId="73D2465C"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AF05</w:t>
                              </w:r>
                            </w:p>
                          </w:txbxContent>
                        </wps:txbx>
                        <wps:bodyPr rot="0" vert="horz" wrap="square" lIns="91440" tIns="45720" rIns="91440" bIns="45720" anchor="t">
                          <a:noAutofit/>
                        </wps:bodyPr>
                      </wps:wsp>
                      <wps:wsp>
                        <wps:cNvPr id="28627381" name="child 11"/>
                        <wps:cNvSpPr>
                          <a:spLocks/>
                        </wps:cNvSpPr>
                        <wps:spPr>
                          <a:xfrm>
                            <a:off x="2305517" y="3847967"/>
                            <a:ext cx="1403767" cy="566897"/>
                          </a:xfrm>
                          <a:prstGeom prst="rect">
                            <a:avLst/>
                          </a:prstGeom>
                          <a:noFill/>
                        </wps:spPr>
                        <wps:txbx>
                          <w:txbxContent>
                            <w:p w14:paraId="550CABD7"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6YO</w:t>
                              </w:r>
                            </w:p>
                          </w:txbxContent>
                        </wps:txbx>
                        <wps:bodyPr rot="0" vert="horz" wrap="square" lIns="91440" tIns="45720" rIns="91440" bIns="45720" anchor="t">
                          <a:noAutofit/>
                        </wps:bodyPr>
                      </wps:wsp>
                      <wps:wsp>
                        <wps:cNvPr id="28627382" name="child 12"/>
                        <wps:cNvCnPr/>
                        <wps:spPr>
                          <a:xfrm flipV="1">
                            <a:off x="2101082" y="866273"/>
                            <a:ext cx="5360882" cy="3047999"/>
                          </a:xfrm>
                          <a:prstGeom prst="line">
                            <a:avLst/>
                          </a:prstGeom>
                          <a:noFill/>
                          <a:ln w="47625">
                            <a:solidFill>
                              <a:srgbClr val="4472C4"/>
                            </a:solidFill>
                            <a:miter lim="800000"/>
                          </a:ln>
                        </wps:spPr>
                        <wps:bodyPr/>
                      </wps:wsp>
                    </wpg:wgp>
                  </a:graphicData>
                </a:graphic>
                <wp14:sizeRelH relativeFrom="page">
                  <wp14:pctWidth>0</wp14:pctWidth>
                </wp14:sizeRelH>
                <wp14:sizeRelV relativeFrom="page">
                  <wp14:pctHeight>0</wp14:pctHeight>
                </wp14:sizeRelV>
              </wp:anchor>
            </w:drawing>
          </mc:Choice>
          <mc:Fallback>
            <w:pict>
              <v:group w14:anchorId="6AB7C42E" id="Group 1139" o:spid="_x0000_s1144" style="position:absolute;left:0;text-align:left;margin-left:153.15pt;margin-top:450.75pt;width:249.4pt;height:191.05pt;z-index:251658244;mso-position-horizontal-relative:text;mso-position-vertical-relative:page"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" o:allowoverlap="f">
                <v:shape id="child 1" o:spid="_x0000_s1145" type="#_x0000_t32" style="position:absolute;left:160;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" strokeweight="3.5pt">
                  <v:stroke startarrow="block" joinstyle="miter"/>
                </v:shape>
                <v:shape id="child 2" o:spid="_x0000_s1146" type="#_x0000_t32" style="position:absolute;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" strokeweight="3.5pt">
                  <v:stroke endarrow="block" joinstyle="miter"/>
                </v:shape>
                <v:rect id="child 3" o:spid="_x0000_s1147" style="position:absolute;left:59263;top:48755;width:2707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" filled="f" stroked="f">
                  <v:textbox>
                    <w:txbxContent>
                      <w:p w14:paraId="28FD7910" w14:textId="77777777" w:rsidR="00F70154" w:rsidRPr="00911D2D" w:rsidRDefault="00F70154" w:rsidP="00F70154">
                        <w:pPr>
                          <w:rPr>
                            <w:rFonts w:ascii="Calibri" w:hAnsi="Calibri" w:cs="Arial"/>
                            <w:b/>
                            <w:bCs/>
                            <w:color w:val="000000"/>
                            <w:kern w:val="24"/>
                            <w:sz w:val="22"/>
                            <w:szCs w:val="22"/>
                          </w:rPr>
                        </w:pPr>
                        <w:r w:rsidRPr="00911D2D">
                          <w:rPr>
                            <w:rFonts w:ascii="Calibri" w:hAnsi="Calibri" w:cs="Arial"/>
                            <w:b/>
                            <w:bCs/>
                            <w:color w:val="000000"/>
                            <w:kern w:val="24"/>
                            <w:sz w:val="22"/>
                            <w:szCs w:val="22"/>
                          </w:rPr>
                          <w:t xml:space="preserve">WAD </w:t>
                        </w:r>
                        <w:r w:rsidRPr="00911D2D">
                          <w:rPr>
                            <w:rFonts w:ascii="Calibri" w:hAnsi="Calibri" w:cs="Arial"/>
                            <w:b/>
                            <w:bCs/>
                            <w:color w:val="000000"/>
                            <w:kern w:val="24"/>
                            <w:sz w:val="22"/>
                            <w:szCs w:val="22"/>
                            <w:lang w:eastAsia="ko-KR"/>
                          </w:rPr>
                          <w:t>(</w:t>
                        </w:r>
                        <w:r w:rsidRPr="00911D2D">
                          <w:rPr>
                            <w:rFonts w:ascii="Calibri" w:hAnsi="Calibri" w:cs="Arial"/>
                            <w:b/>
                            <w:bCs/>
                            <w:color w:val="000000"/>
                            <w:kern w:val="24"/>
                            <w:sz w:val="22"/>
                            <w:szCs w:val="22"/>
                          </w:rPr>
                          <w:t>mm</w:t>
                        </w:r>
                        <w:r w:rsidRPr="00911D2D">
                          <w:rPr>
                            <w:rFonts w:ascii="Calibri" w:hAnsi="Calibri" w:cs="Arial"/>
                            <w:b/>
                            <w:bCs/>
                            <w:color w:val="000000"/>
                            <w:kern w:val="24"/>
                            <w:sz w:val="22"/>
                            <w:szCs w:val="22"/>
                            <w:lang w:eastAsia="ko-KR"/>
                          </w:rPr>
                          <w:t>)</w:t>
                        </w:r>
                      </w:p>
                    </w:txbxContent>
                  </v:textbox>
                </v:rect>
                <v:rect id="_x0000_s1148" style="position:absolute;left:67011;top:13589;width:1932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" filled="f" stroked="f">
                  <v:textbox>
                    <w:txbxContent>
                      <w:p w14:paraId="4AD302CE"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AM95</w:t>
                        </w:r>
                      </w:p>
                    </w:txbxContent>
                  </v:textbox>
                </v:rect>
                <v:oval id="child 5" o:spid="_x0000_s1149" style="position:absolute;left:70081;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" fillcolor="#4472c4" strokecolor="#2f528f" strokeweight="1pt">
                  <v:stroke joinstyle="miter"/>
                  <v:path arrowok="t"/>
                </v:oval>
                <v:oval id="child 6" o:spid="_x0000_s1150" style="position:absolute;left:40897;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" fillcolor="#4472c4" strokecolor="#2f528f" strokeweight="1pt">
                  <v:stroke joinstyle="miter"/>
                  <v:path arrowok="t"/>
                </v:oval>
                <v:oval id="child 7" o:spid="_x0000_s1151" style="position:absolute;left:26121;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" fillcolor="#4472c4" strokecolor="#2f528f" strokeweight="1pt">
                  <v:stroke joinstyle="miter"/>
                  <v:path arrowok="t"/>
                </v:oval>
                <v:oval id="child 8" o:spid="_x0000_s1152" style="position:absolute;left:54845;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" fillcolor="#4472c4" strokecolor="#2f528f" strokeweight="1pt">
                  <v:stroke joinstyle="miter"/>
                  <v:path arrowok="t"/>
                </v:oval>
                <v:rect id="child 9" o:spid="_x0000_s1153" style="position:absolute;left:47821;top:8657;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" filled="f" stroked="f">
                  <v:textbox>
                    <w:txbxContent>
                      <w:p w14:paraId="7F9010B8"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AM50</w:t>
                        </w:r>
                      </w:p>
                    </w:txbxContent>
                  </v:textbox>
                </v:rect>
                <v:rect id="child 10" o:spid="_x0000_s1154" style="position:absolute;left:33485;top:18727;width:16666;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" filled="f" stroked="f">
                  <v:textbox>
                    <w:txbxContent>
                      <w:p w14:paraId="73D2465C"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AF05</w:t>
                        </w:r>
                      </w:p>
                    </w:txbxContent>
                  </v:textbox>
                </v:rect>
                <v:rect id="child 11" o:spid="_x0000_s1155" style="position:absolute;left:23055;top:38479;width:14037;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" filled="f" stroked="f">
                  <v:textbox>
                    <w:txbxContent>
                      <w:p w14:paraId="550CABD7" w14:textId="77777777" w:rsidR="00F70154" w:rsidRPr="00911D2D" w:rsidRDefault="00F70154" w:rsidP="00F70154">
                        <w:pPr>
                          <w:rPr>
                            <w:rFonts w:ascii="Calibri" w:hAnsi="Calibri" w:cs="Arial"/>
                            <w:b/>
                            <w:bCs/>
                            <w:color w:val="000000"/>
                            <w:kern w:val="24"/>
                            <w:lang w:val="de-DE"/>
                          </w:rPr>
                        </w:pPr>
                        <w:r w:rsidRPr="00911D2D">
                          <w:rPr>
                            <w:rFonts w:ascii="Calibri" w:hAnsi="Calibri" w:cs="Arial"/>
                            <w:b/>
                            <w:bCs/>
                            <w:color w:val="000000"/>
                            <w:kern w:val="24"/>
                            <w:lang w:val="de-DE"/>
                          </w:rPr>
                          <w:t>6YO</w:t>
                        </w:r>
                      </w:p>
                    </w:txbxContent>
                  </v:textbox>
                </v:rect>
                <v:line id="child 12" o:spid="_x0000_s1156" style="position:absolute;flip:y;visibility:visible;mso-wrap-style:square" from="21010,8662" to="74619,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" strokecolor="#4472c4" strokeweight="3.75pt">
                  <v:stroke joinstyle="miter"/>
                </v:line>
                <w10:wrap anchory="page"/>
              </v:group>
            </w:pict>
          </mc:Fallback>
        </mc:AlternateContent>
      </w:r>
    </w:p>
    <w:p w14:paraId="25602D77" w14:textId="42DBD643" w:rsidR="00F70154" w:rsidRPr="004B3EDA" w:rsidRDefault="00F70154" w:rsidP="00F70154">
      <w:pPr>
        <w:spacing w:after="120"/>
        <w:ind w:left="4023" w:right="1134" w:hanging="630"/>
        <w:jc w:val="both"/>
        <w:rPr>
          <w:b/>
          <w:bCs/>
        </w:rPr>
      </w:pPr>
      <w:r w:rsidRPr="004B3EDA">
        <w:rPr>
          <w:noProof/>
        </w:rPr>
        <mc:AlternateContent>
          <mc:Choice Requires="wps">
            <w:drawing>
              <wp:anchor distT="0" distB="0" distL="114300" distR="114300" simplePos="0" relativeHeight="251658245" behindDoc="0" locked="0" layoutInCell="1" allowOverlap="1" wp14:anchorId="139B4496" wp14:editId="46A2DA07">
                <wp:simplePos x="0" y="0"/>
                <wp:positionH relativeFrom="column">
                  <wp:posOffset>1287780</wp:posOffset>
                </wp:positionH>
                <wp:positionV relativeFrom="paragraph">
                  <wp:posOffset>114300</wp:posOffset>
                </wp:positionV>
                <wp:extent cx="816610" cy="333375"/>
                <wp:effectExtent l="0" t="0" r="0" b="0"/>
                <wp:wrapNone/>
                <wp:docPr id="28627370" name="Rectangle 28627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15975" cy="333375"/>
                        </a:xfrm>
                        <a:prstGeom prst="rect">
                          <a:avLst/>
                        </a:prstGeom>
                        <a:noFill/>
                      </wps:spPr>
                      <wps:txbx>
                        <w:txbxContent>
                          <w:p w14:paraId="624D19D1" w14:textId="77777777" w:rsidR="00F70154" w:rsidRDefault="00F70154" w:rsidP="00F70154">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wps:txbx>
                      <wps:bodyPr rot="0" vertOverflow="clip" horzOverflow="clip"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39B4496" id="Rectangle 28627370" o:spid="_x0000_s1157" style="position:absolute;left:0;text-align:left;margin-left:101.4pt;margin-top:9pt;width:64.3pt;height:26.2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" filled="f" stroked="f">
                <v:textbox>
                  <w:txbxContent>
                    <w:p w14:paraId="624D19D1" w14:textId="77777777" w:rsidR="00F70154" w:rsidRDefault="00F70154" w:rsidP="00F70154">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v:textbox>
              </v:rect>
            </w:pict>
          </mc:Fallback>
        </mc:AlternateContent>
      </w:r>
    </w:p>
    <w:p w14:paraId="75BCFDE0" w14:textId="75170E5F" w:rsidR="00F70154" w:rsidRPr="004B3EDA" w:rsidRDefault="00F70154" w:rsidP="00F70154">
      <w:pPr>
        <w:spacing w:after="120"/>
        <w:ind w:left="4023" w:right="1134" w:hanging="630"/>
        <w:jc w:val="both"/>
        <w:rPr>
          <w:b/>
          <w:bCs/>
        </w:rPr>
      </w:pPr>
    </w:p>
    <w:p w14:paraId="6E647DCC" w14:textId="77777777" w:rsidR="00F70154" w:rsidRPr="004B3EDA" w:rsidRDefault="00F70154" w:rsidP="00F70154">
      <w:pPr>
        <w:spacing w:after="120"/>
        <w:ind w:left="4023" w:right="1134" w:hanging="630"/>
        <w:jc w:val="both"/>
        <w:rPr>
          <w:b/>
          <w:bCs/>
        </w:rPr>
      </w:pPr>
    </w:p>
    <w:p w14:paraId="203AEC07" w14:textId="77777777" w:rsidR="00F70154" w:rsidRPr="004B3EDA" w:rsidRDefault="00F70154" w:rsidP="00F70154">
      <w:pPr>
        <w:spacing w:after="120"/>
        <w:ind w:left="4023" w:right="1134" w:hanging="630"/>
        <w:jc w:val="both"/>
        <w:rPr>
          <w:b/>
          <w:bCs/>
        </w:rPr>
      </w:pPr>
    </w:p>
    <w:p w14:paraId="0F7D9832" w14:textId="77777777" w:rsidR="00F70154" w:rsidRPr="004B3EDA" w:rsidRDefault="00F70154" w:rsidP="00F70154">
      <w:pPr>
        <w:spacing w:after="120"/>
        <w:ind w:left="4023" w:right="1134" w:hanging="630"/>
        <w:jc w:val="both"/>
        <w:rPr>
          <w:b/>
          <w:bCs/>
        </w:rPr>
      </w:pPr>
    </w:p>
    <w:p w14:paraId="60446CDC" w14:textId="77777777" w:rsidR="00F70154" w:rsidRPr="004B3EDA" w:rsidRDefault="00F70154" w:rsidP="00F70154">
      <w:pPr>
        <w:spacing w:after="120"/>
        <w:ind w:left="4023" w:right="1134" w:hanging="630"/>
        <w:jc w:val="both"/>
        <w:rPr>
          <w:b/>
          <w:bCs/>
        </w:rPr>
      </w:pPr>
    </w:p>
    <w:p w14:paraId="3C1124B1" w14:textId="77777777" w:rsidR="00F70154" w:rsidRPr="004B3EDA" w:rsidRDefault="00F70154" w:rsidP="00F70154">
      <w:pPr>
        <w:spacing w:after="120"/>
        <w:ind w:left="4023" w:right="1134" w:hanging="630"/>
        <w:jc w:val="both"/>
        <w:rPr>
          <w:b/>
          <w:bCs/>
        </w:rPr>
      </w:pPr>
    </w:p>
    <w:p w14:paraId="78B95BEF" w14:textId="77777777" w:rsidR="00F70154" w:rsidRPr="004B3EDA" w:rsidRDefault="00F70154" w:rsidP="00F70154">
      <w:pPr>
        <w:spacing w:after="120"/>
        <w:ind w:left="3456" w:right="1134" w:hanging="630"/>
        <w:jc w:val="both"/>
        <w:rPr>
          <w:b/>
          <w:bCs/>
        </w:rPr>
      </w:pPr>
    </w:p>
    <w:p w14:paraId="7A08E485" w14:textId="77777777" w:rsidR="00F70154" w:rsidRPr="004B3EDA" w:rsidRDefault="00F70154" w:rsidP="00F70154">
      <w:pPr>
        <w:spacing w:after="120"/>
        <w:ind w:left="2889" w:right="1134" w:hanging="630"/>
        <w:jc w:val="both"/>
        <w:rPr>
          <w:b/>
          <w:bCs/>
        </w:rPr>
      </w:pPr>
    </w:p>
    <w:p w14:paraId="4233B688" w14:textId="77777777" w:rsidR="00F70154" w:rsidRPr="004B3EDA" w:rsidRDefault="00F70154" w:rsidP="00F70154">
      <w:pPr>
        <w:spacing w:after="120"/>
        <w:ind w:left="2880" w:right="1134" w:hanging="630"/>
        <w:jc w:val="both"/>
        <w:rPr>
          <w:b/>
          <w:bCs/>
        </w:rPr>
      </w:pPr>
    </w:p>
    <w:p w14:paraId="54EE4EC1" w14:textId="77777777" w:rsidR="00F70154" w:rsidRPr="004B3EDA" w:rsidRDefault="00F70154" w:rsidP="00F70154">
      <w:pPr>
        <w:spacing w:after="120"/>
        <w:ind w:left="2880" w:right="1134" w:hanging="630"/>
        <w:jc w:val="both"/>
        <w:rPr>
          <w:b/>
          <w:bCs/>
        </w:rPr>
      </w:pPr>
    </w:p>
    <w:p w14:paraId="555029AA" w14:textId="77777777" w:rsidR="00F70154" w:rsidRPr="004B3EDA" w:rsidRDefault="00F70154" w:rsidP="00911E15">
      <w:pPr>
        <w:pStyle w:val="SingleTxtG"/>
        <w:tabs>
          <w:tab w:val="clear" w:pos="1701"/>
          <w:tab w:val="clear" w:pos="2268"/>
          <w:tab w:val="clear" w:pos="2835"/>
        </w:tabs>
        <w:ind w:left="2835" w:hanging="567"/>
      </w:pPr>
      <w:r w:rsidRPr="004B3EDA">
        <w:t>(b)</w:t>
      </w:r>
      <w:r w:rsidRPr="004B3EDA">
        <w:tab/>
        <w:t>ST is determined from the manufacturer prerequisite or sensor verification test, carried out at the vehicle centreline (Y0).</w:t>
      </w:r>
    </w:p>
    <w:p w14:paraId="7F5B39A4" w14:textId="77777777" w:rsidR="00F70154" w:rsidRPr="004B3EDA" w:rsidRDefault="00F70154" w:rsidP="00D804AB">
      <w:pPr>
        <w:pStyle w:val="SingleTxtG"/>
        <w:tabs>
          <w:tab w:val="clear" w:pos="1701"/>
          <w:tab w:val="clear" w:pos="2268"/>
          <w:tab w:val="clear" w:pos="2835"/>
        </w:tabs>
        <w:ind w:left="2268" w:hanging="1134"/>
      </w:pPr>
      <w:r w:rsidRPr="004B3EDA">
        <w:t>4.2.1.3.</w:t>
      </w:r>
      <w:r w:rsidRPr="004B3EDA">
        <w:tab/>
        <w:t>Fire Delay</w:t>
      </w:r>
    </w:p>
    <w:p w14:paraId="11983FFD" w14:textId="77777777" w:rsidR="003C6A53" w:rsidRDefault="00F70154" w:rsidP="00D804AB">
      <w:pPr>
        <w:pStyle w:val="SingleTxtG"/>
        <w:tabs>
          <w:tab w:val="clear" w:pos="1701"/>
          <w:tab w:val="clear" w:pos="2268"/>
          <w:tab w:val="clear" w:pos="2835"/>
        </w:tabs>
        <w:ind w:left="2268" w:hanging="1134"/>
      </w:pPr>
      <w:r w:rsidRPr="004B3EDA">
        <w:tab/>
        <w:t>The test facility shall ensure that the head impact occurs at the correct time relative to the deployment of the DPPS, taking into account the HIT_s for the corresponding WAD of the head impact point from Figure 4 and ST, as shown in the example in Figure 5 (a) below.</w:t>
      </w:r>
    </w:p>
    <w:p w14:paraId="7253BD87" w14:textId="731CE594" w:rsidR="003C6A53" w:rsidRDefault="003C6A53" w:rsidP="00E41F8D">
      <w:pPr>
        <w:pStyle w:val="SingleTxtG"/>
        <w:tabs>
          <w:tab w:val="clear" w:pos="1701"/>
          <w:tab w:val="clear" w:pos="2268"/>
          <w:tab w:val="clear" w:pos="2835"/>
        </w:tabs>
        <w:ind w:left="2268" w:hanging="1134"/>
      </w:pPr>
      <w:r>
        <w:lastRenderedPageBreak/>
        <w:tab/>
      </w:r>
      <w:r w:rsidR="00F70154" w:rsidRPr="00E41F8D">
        <w:rPr>
          <w:i/>
          <w:iCs/>
        </w:rPr>
        <w:t>"Fire Delay"</w:t>
      </w:r>
      <w:r w:rsidR="00F70154" w:rsidRPr="004B3EDA">
        <w:t xml:space="preserve"> is the elapsing time between the initiation of the </w:t>
      </w:r>
      <w:proofErr w:type="spellStart"/>
      <w:r w:rsidR="00F70154" w:rsidRPr="004B3EDA">
        <w:t>headform</w:t>
      </w:r>
      <w:proofErr w:type="spellEnd"/>
      <w:r w:rsidR="00F70154" w:rsidRPr="004B3EDA">
        <w:t xml:space="preserve"> launch and the initiation of the DPPS deployment module.</w:t>
      </w:r>
      <w:r w:rsidR="00E41F8D">
        <w:t xml:space="preserve"> </w:t>
      </w:r>
      <w:r w:rsidR="00F70154" w:rsidRPr="004B3EDA">
        <w:t>It is determined according to the equation:</w:t>
      </w:r>
    </w:p>
    <w:p w14:paraId="1A2D1457" w14:textId="43FF9202" w:rsidR="003C6A53" w:rsidRDefault="00F70154" w:rsidP="00755B51">
      <w:pPr>
        <w:pStyle w:val="SingleTxtG"/>
        <w:tabs>
          <w:tab w:val="clear" w:pos="1701"/>
          <w:tab w:val="clear" w:pos="2268"/>
          <w:tab w:val="clear" w:pos="2835"/>
        </w:tabs>
        <w:ind w:left="2268"/>
        <w:jc w:val="center"/>
      </w:pPr>
      <w:r w:rsidRPr="004B3EDA">
        <w:t xml:space="preserve">Fire Delay = Launching Duration </w:t>
      </w:r>
      <w:proofErr w:type="spellStart"/>
      <w:r w:rsidRPr="004B3EDA">
        <w:t>Headform</w:t>
      </w:r>
      <w:proofErr w:type="spellEnd"/>
      <w:r w:rsidRPr="004B3EDA">
        <w:t xml:space="preserve"> Impactor – (HIT_s – ST).</w:t>
      </w:r>
    </w:p>
    <w:p w14:paraId="69BF5571" w14:textId="36A07043" w:rsidR="00F70154" w:rsidRPr="004B3EDA" w:rsidRDefault="003C6A53" w:rsidP="00D804AB">
      <w:pPr>
        <w:pStyle w:val="SingleTxtG"/>
        <w:tabs>
          <w:tab w:val="clear" w:pos="1701"/>
          <w:tab w:val="clear" w:pos="2268"/>
          <w:tab w:val="clear" w:pos="2835"/>
        </w:tabs>
        <w:ind w:left="2268" w:hanging="1134"/>
      </w:pPr>
      <w:r>
        <w:tab/>
      </w:r>
      <w:r w:rsidR="00F70154" w:rsidRPr="004B3EDA">
        <w:t xml:space="preserve">The </w:t>
      </w:r>
      <w:r w:rsidR="00F70154" w:rsidRPr="00E41F8D">
        <w:rPr>
          <w:i/>
          <w:iCs/>
        </w:rPr>
        <w:t xml:space="preserve">"Launching Duration </w:t>
      </w:r>
      <w:proofErr w:type="spellStart"/>
      <w:r w:rsidR="00F70154" w:rsidRPr="00E41F8D">
        <w:rPr>
          <w:i/>
          <w:iCs/>
        </w:rPr>
        <w:t>Headform</w:t>
      </w:r>
      <w:proofErr w:type="spellEnd"/>
      <w:r w:rsidR="00F70154" w:rsidRPr="00E41F8D">
        <w:rPr>
          <w:i/>
          <w:iCs/>
        </w:rPr>
        <w:t xml:space="preserve"> Impactor"</w:t>
      </w:r>
      <w:r w:rsidR="00F70154" w:rsidRPr="004B3EDA">
        <w:t xml:space="preserve"> is rig-specific and is the time period between launching of the </w:t>
      </w:r>
      <w:proofErr w:type="spellStart"/>
      <w:r w:rsidR="00F70154" w:rsidRPr="004B3EDA">
        <w:t>headform</w:t>
      </w:r>
      <w:proofErr w:type="spellEnd"/>
      <w:r w:rsidR="00F70154" w:rsidRPr="004B3EDA">
        <w:t xml:space="preserve"> impactor and the theoretical time of head impact on the undeployed DPPS. Due to the DPPS deployment during testing, the actual launching duration of the </w:t>
      </w:r>
      <w:proofErr w:type="spellStart"/>
      <w:r w:rsidR="00F70154" w:rsidRPr="004B3EDA">
        <w:t>headform</w:t>
      </w:r>
      <w:proofErr w:type="spellEnd"/>
      <w:r w:rsidR="00F70154" w:rsidRPr="004B3EDA">
        <w:t xml:space="preserve"> impactor is expected to differ from the calculated launching duration </w:t>
      </w:r>
      <w:proofErr w:type="spellStart"/>
      <w:r w:rsidR="00F70154" w:rsidRPr="004B3EDA">
        <w:t>headform</w:t>
      </w:r>
      <w:proofErr w:type="spellEnd"/>
      <w:r w:rsidR="00F70154" w:rsidRPr="004B3EDA">
        <w:t xml:space="preserve"> impactor (time difference: see example in Figure 5 (b)).</w:t>
      </w:r>
    </w:p>
    <w:p w14:paraId="21C1953B" w14:textId="77777777" w:rsidR="00755B51" w:rsidRDefault="00F70154" w:rsidP="00755B51">
      <w:pPr>
        <w:spacing w:before="240"/>
        <w:ind w:left="2268"/>
        <w:contextualSpacing/>
      </w:pPr>
      <w:r w:rsidRPr="004B3EDA">
        <w:t>Figure 5 (a)</w:t>
      </w:r>
    </w:p>
    <w:p w14:paraId="1774416E" w14:textId="1A86B055" w:rsidR="00F70154" w:rsidRPr="004B3EDA" w:rsidRDefault="00F70154" w:rsidP="00755B51">
      <w:pPr>
        <w:ind w:left="2268"/>
        <w:rPr>
          <w:b/>
          <w:bCs/>
        </w:rPr>
      </w:pPr>
      <w:r w:rsidRPr="004B3EDA">
        <w:rPr>
          <w:b/>
          <w:bCs/>
        </w:rPr>
        <w:t>Synchronization of Test Rig and DPPS Deployment (Example).</w:t>
      </w:r>
    </w:p>
    <w:p w14:paraId="61FED9EC" w14:textId="77777777" w:rsidR="00F70154" w:rsidRPr="004B3EDA" w:rsidRDefault="00F70154" w:rsidP="00F70154">
      <w:pPr>
        <w:rPr>
          <w:b/>
          <w:bCs/>
        </w:rPr>
      </w:pPr>
    </w:p>
    <w:p w14:paraId="08FB1F16" w14:textId="77777777" w:rsidR="00F70154" w:rsidRPr="004B3EDA" w:rsidRDefault="00F70154" w:rsidP="00F70154">
      <w:pPr>
        <w:rPr>
          <w:b/>
          <w:bCs/>
        </w:rPr>
      </w:pPr>
      <w:r w:rsidRPr="004B3EDA">
        <w:rPr>
          <w:noProof/>
        </w:rPr>
        <mc:AlternateContent>
          <mc:Choice Requires="wpg">
            <w:drawing>
              <wp:anchor distT="0" distB="0" distL="114300" distR="114300" simplePos="0" relativeHeight="251658250" behindDoc="0" locked="0" layoutInCell="1" allowOverlap="0" wp14:anchorId="70930679" wp14:editId="536C382E">
                <wp:simplePos x="0" y="0"/>
                <wp:positionH relativeFrom="column">
                  <wp:posOffset>534422</wp:posOffset>
                </wp:positionH>
                <wp:positionV relativeFrom="paragraph">
                  <wp:posOffset>5034</wp:posOffset>
                </wp:positionV>
                <wp:extent cx="5618402" cy="2934335"/>
                <wp:effectExtent l="0" t="0" r="0" b="0"/>
                <wp:wrapNone/>
                <wp:docPr id="1163482260" name="Group 28627363"/>
                <wp:cNvGraphicFramePr/>
                <a:graphic xmlns:a="http://schemas.openxmlformats.org/drawingml/2006/main">
                  <a:graphicData uri="http://schemas.microsoft.com/office/word/2010/wordprocessingGroup">
                    <wpg:wgp>
                      <wpg:cNvGrpSpPr/>
                      <wpg:grpSpPr>
                        <a:xfrm>
                          <a:off x="0" y="0"/>
                          <a:ext cx="5618402" cy="2934335"/>
                          <a:chOff x="969754" y="0"/>
                          <a:chExt cx="10104446" cy="4913534"/>
                        </a:xfrm>
                      </wpg:grpSpPr>
                      <wps:wsp>
                        <wps:cNvPr id="879171196" name="Pfeil: nach rechts 27"/>
                        <wps:cNvSpPr/>
                        <wps:spPr>
                          <a:xfrm>
                            <a:off x="7188869" y="3281994"/>
                            <a:ext cx="1831900" cy="252317"/>
                          </a:xfrm>
                          <a:prstGeom prst="rightArrow">
                            <a:avLst>
                              <a:gd name="adj1" fmla="val 50000"/>
                              <a:gd name="adj2" fmla="val 84227"/>
                            </a:avLst>
                          </a:prstGeom>
                          <a:pattFill prst="dkHorz">
                            <a:fgClr>
                              <a:srgbClr val="92D050"/>
                            </a:fgClr>
                            <a:bgClr>
                              <a:schemeClr val="bg1"/>
                            </a:bgClr>
                          </a:patt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354695066" name="Pfeil: nach rechts 28"/>
                        <wps:cNvSpPr/>
                        <wps:spPr>
                          <a:xfrm>
                            <a:off x="3021987" y="727807"/>
                            <a:ext cx="6011785"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1745154141" name="Textfeld 2"/>
                        <wps:cNvSpPr txBox="1">
                          <a:spLocks noChangeArrowheads="1"/>
                        </wps:cNvSpPr>
                        <wps:spPr bwMode="auto">
                          <a:xfrm>
                            <a:off x="2477532" y="1118"/>
                            <a:ext cx="1223567" cy="572677"/>
                          </a:xfrm>
                          <a:prstGeom prst="rect">
                            <a:avLst/>
                          </a:prstGeom>
                          <a:noFill/>
                          <a:ln w="9525">
                            <a:noFill/>
                            <a:miter lim="800000"/>
                            <a:headEnd/>
                            <a:tailEnd/>
                          </a:ln>
                        </wps:spPr>
                        <wps:txbx>
                          <w:txbxContent>
                            <w:p w14:paraId="4ACEC2C7"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wps:txbx>
                        <wps:bodyPr rot="0" vert="horz" wrap="square" lIns="91439" tIns="45719" rIns="91439" bIns="45719" anchor="b" anchorCtr="0">
                          <a:noAutofit/>
                        </wps:bodyPr>
                      </wps:wsp>
                      <wps:wsp>
                        <wps:cNvPr id="1468598071" name="Textfeld 2"/>
                        <wps:cNvSpPr txBox="1">
                          <a:spLocks noChangeArrowheads="1"/>
                        </wps:cNvSpPr>
                        <wps:spPr bwMode="auto">
                          <a:xfrm>
                            <a:off x="4101297" y="96712"/>
                            <a:ext cx="2077775" cy="518783"/>
                          </a:xfrm>
                          <a:prstGeom prst="rect">
                            <a:avLst/>
                          </a:prstGeom>
                          <a:noFill/>
                          <a:ln w="9525">
                            <a:noFill/>
                            <a:miter lim="800000"/>
                            <a:headEnd/>
                            <a:tailEnd/>
                          </a:ln>
                        </wps:spPr>
                        <wps:txbx>
                          <w:txbxContent>
                            <w:p w14:paraId="7045C587"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wps:txbx>
                        <wps:bodyPr rot="0" vert="horz" wrap="square" lIns="91439" tIns="45719" rIns="91439" bIns="45719" anchor="b" anchorCtr="0">
                          <a:noAutofit/>
                        </wps:bodyPr>
                      </wps:wsp>
                      <wps:wsp>
                        <wps:cNvPr id="922441846" name="Gerader Verbinder 31"/>
                        <wps:cNvCnPr/>
                        <wps:spPr>
                          <a:xfrm>
                            <a:off x="3034990" y="599190"/>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454239" name="Textfeld 2"/>
                        <wps:cNvSpPr txBox="1">
                          <a:spLocks noChangeArrowheads="1"/>
                        </wps:cNvSpPr>
                        <wps:spPr bwMode="auto">
                          <a:xfrm>
                            <a:off x="8007527" y="0"/>
                            <a:ext cx="1812678" cy="552793"/>
                          </a:xfrm>
                          <a:prstGeom prst="rect">
                            <a:avLst/>
                          </a:prstGeom>
                          <a:noFill/>
                          <a:ln w="9525">
                            <a:noFill/>
                            <a:miter lim="800000"/>
                            <a:headEnd/>
                            <a:tailEnd/>
                          </a:ln>
                        </wps:spPr>
                        <wps:txbx>
                          <w:txbxContent>
                            <w:p w14:paraId="07013736"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wps:txbx>
                        <wps:bodyPr rot="0" vert="horz" wrap="square" lIns="91439" tIns="45719" rIns="91439" bIns="45719" anchor="b" anchorCtr="0">
                          <a:noAutofit/>
                        </wps:bodyPr>
                      </wps:wsp>
                      <wps:wsp>
                        <wps:cNvPr id="1736548809" name="Gerader Verbinder 34"/>
                        <wps:cNvCnPr/>
                        <wps:spPr>
                          <a:xfrm>
                            <a:off x="9069533" y="573795"/>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391572" name="Pfeil: nach rechts 35"/>
                        <wps:cNvSpPr/>
                        <wps:spPr>
                          <a:xfrm>
                            <a:off x="2635939" y="3281994"/>
                            <a:ext cx="4803252"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302861632" name="Textfeld 2"/>
                        <wps:cNvSpPr txBox="1">
                          <a:spLocks noChangeArrowheads="1"/>
                        </wps:cNvSpPr>
                        <wps:spPr bwMode="auto">
                          <a:xfrm>
                            <a:off x="2044976" y="2498596"/>
                            <a:ext cx="1656123" cy="524600"/>
                          </a:xfrm>
                          <a:prstGeom prst="rect">
                            <a:avLst/>
                          </a:prstGeom>
                          <a:noFill/>
                          <a:ln w="9525">
                            <a:noFill/>
                            <a:miter lim="800000"/>
                            <a:headEnd/>
                            <a:tailEnd/>
                          </a:ln>
                        </wps:spPr>
                        <wps:txbx>
                          <w:txbxContent>
                            <w:p w14:paraId="73E55431"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wps:txbx>
                        <wps:bodyPr rot="0" vert="horz" wrap="square" lIns="91439" tIns="45719" rIns="91439" bIns="45719" anchor="t" anchorCtr="0">
                          <a:noAutofit/>
                        </wps:bodyPr>
                      </wps:wsp>
                      <wps:wsp>
                        <wps:cNvPr id="1786554970" name="Gerader Verbinder 37"/>
                        <wps:cNvCnPr/>
                        <wps:spPr>
                          <a:xfrm>
                            <a:off x="2635938" y="3111598"/>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39500" name="Textfeld 2"/>
                        <wps:cNvSpPr txBox="1">
                          <a:spLocks noChangeArrowheads="1"/>
                        </wps:cNvSpPr>
                        <wps:spPr bwMode="auto">
                          <a:xfrm>
                            <a:off x="6918670" y="2591307"/>
                            <a:ext cx="1122361" cy="610314"/>
                          </a:xfrm>
                          <a:prstGeom prst="rect">
                            <a:avLst/>
                          </a:prstGeom>
                          <a:noFill/>
                          <a:ln w="9525">
                            <a:noFill/>
                            <a:miter lim="800000"/>
                            <a:headEnd/>
                            <a:tailEnd/>
                          </a:ln>
                        </wps:spPr>
                        <wps:txbx>
                          <w:txbxContent>
                            <w:p w14:paraId="710F7E9F"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wps:txbx>
                        <wps:bodyPr rot="0" vert="horz" wrap="square" lIns="91439" tIns="45719" rIns="91439" bIns="45719" anchor="t" anchorCtr="0">
                          <a:noAutofit/>
                        </wps:bodyPr>
                      </wps:wsp>
                      <wps:wsp>
                        <wps:cNvPr id="464928722" name="Gerader Verbinder 41"/>
                        <wps:cNvCnPr/>
                        <wps:spPr>
                          <a:xfrm>
                            <a:off x="9064656" y="3085383"/>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75838" name="Textfeld 2"/>
                        <wps:cNvSpPr txBox="1">
                          <a:spLocks noChangeArrowheads="1"/>
                        </wps:cNvSpPr>
                        <wps:spPr bwMode="auto">
                          <a:xfrm>
                            <a:off x="8096932" y="2576067"/>
                            <a:ext cx="2252329" cy="610315"/>
                          </a:xfrm>
                          <a:prstGeom prst="rect">
                            <a:avLst/>
                          </a:prstGeom>
                          <a:noFill/>
                          <a:ln w="9525">
                            <a:noFill/>
                            <a:miter lim="800000"/>
                            <a:headEnd/>
                            <a:tailEnd/>
                          </a:ln>
                        </wps:spPr>
                        <wps:txbx>
                          <w:txbxContent>
                            <w:p w14:paraId="248A9C46"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wps:txbx>
                        <wps:bodyPr rot="0" vert="horz" wrap="square" lIns="91439" tIns="45719" rIns="91439" bIns="45719" anchor="t" anchorCtr="0">
                          <a:noAutofit/>
                        </wps:bodyPr>
                      </wps:wsp>
                      <wps:wsp>
                        <wps:cNvPr id="1159152053" name="Gerader Verbinder 43"/>
                        <wps:cNvCnPr/>
                        <wps:spPr>
                          <a:xfrm>
                            <a:off x="7478202" y="3113236"/>
                            <a:ext cx="0" cy="603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661237" name="Gerade Verbindung mit Pfeil 52"/>
                        <wps:cNvCnPr>
                          <a:cxnSpLocks/>
                        </wps:cNvCnPr>
                        <wps:spPr>
                          <a:xfrm>
                            <a:off x="2642441" y="3644992"/>
                            <a:ext cx="2016390"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04643401" name="Gerade Verbindung mit Pfeil 45"/>
                        <wps:cNvCnPr/>
                        <wps:spPr>
                          <a:xfrm flipV="1">
                            <a:off x="3046369" y="1180011"/>
                            <a:ext cx="161246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1923885" name="Textfeld 2"/>
                        <wps:cNvSpPr txBox="1">
                          <a:spLocks noChangeArrowheads="1"/>
                        </wps:cNvSpPr>
                        <wps:spPr bwMode="auto">
                          <a:xfrm>
                            <a:off x="3261442" y="1027028"/>
                            <a:ext cx="1210593" cy="500313"/>
                          </a:xfrm>
                          <a:prstGeom prst="rect">
                            <a:avLst/>
                          </a:prstGeom>
                          <a:solidFill>
                            <a:schemeClr val="bg1"/>
                          </a:solidFill>
                          <a:ln w="9525">
                            <a:noFill/>
                            <a:miter lim="800000"/>
                            <a:headEnd/>
                            <a:tailEnd/>
                          </a:ln>
                        </wps:spPr>
                        <wps:txbx>
                          <w:txbxContent>
                            <w:p w14:paraId="4E23FD4C" w14:textId="77777777" w:rsidR="00F70154" w:rsidRDefault="00F70154" w:rsidP="00F70154">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wps:txbx>
                        <wps:bodyPr rot="0" vert="horz" wrap="square" lIns="91439" tIns="45719" rIns="91439" bIns="45719" anchor="t" anchorCtr="0">
                          <a:noAutofit/>
                        </wps:bodyPr>
                      </wps:wsp>
                      <wps:wsp>
                        <wps:cNvPr id="915794290" name="Textfeld 2"/>
                        <wps:cNvSpPr txBox="1">
                          <a:spLocks noChangeArrowheads="1"/>
                        </wps:cNvSpPr>
                        <wps:spPr bwMode="auto">
                          <a:xfrm>
                            <a:off x="3046370" y="3497319"/>
                            <a:ext cx="1145516" cy="434238"/>
                          </a:xfrm>
                          <a:prstGeom prst="rect">
                            <a:avLst/>
                          </a:prstGeom>
                          <a:solidFill>
                            <a:schemeClr val="bg1"/>
                          </a:solidFill>
                          <a:ln w="9525">
                            <a:noFill/>
                            <a:miter lim="800000"/>
                            <a:headEnd/>
                            <a:tailEnd/>
                          </a:ln>
                        </wps:spPr>
                        <wps:txbx>
                          <w:txbxContent>
                            <w:p w14:paraId="3BBCD32C"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wps:txbx>
                        <wps:bodyPr rot="0" vert="horz" wrap="square" lIns="91439" tIns="45719" rIns="91439" bIns="45719" anchor="t" anchorCtr="0">
                          <a:noAutofit/>
                        </wps:bodyPr>
                      </wps:wsp>
                      <wps:wsp>
                        <wps:cNvPr id="170165778" name="Gerade Verbindung mit Pfeil 48"/>
                        <wps:cNvCnPr/>
                        <wps:spPr>
                          <a:xfrm flipV="1">
                            <a:off x="3040680" y="1535238"/>
                            <a:ext cx="598984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7384699" name="Gerade Verbindung mit Pfeil 50"/>
                        <wps:cNvCnPr/>
                        <wps:spPr>
                          <a:xfrm flipV="1">
                            <a:off x="2642442" y="4083836"/>
                            <a:ext cx="6390518"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51609024" name="Textfeld 2"/>
                        <wps:cNvSpPr txBox="1">
                          <a:spLocks noChangeArrowheads="1"/>
                        </wps:cNvSpPr>
                        <wps:spPr bwMode="auto">
                          <a:xfrm>
                            <a:off x="4773022" y="3871340"/>
                            <a:ext cx="2666169" cy="327689"/>
                          </a:xfrm>
                          <a:prstGeom prst="rect">
                            <a:avLst/>
                          </a:prstGeom>
                          <a:solidFill>
                            <a:schemeClr val="bg1"/>
                          </a:solidFill>
                          <a:ln w="9525">
                            <a:noFill/>
                            <a:miter lim="800000"/>
                            <a:headEnd/>
                            <a:tailEnd/>
                          </a:ln>
                        </wps:spPr>
                        <wps:txbx>
                          <w:txbxContent>
                            <w:p w14:paraId="10B1E0D4"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wps:txbx>
                        <wps:bodyPr rot="0" vert="horz" wrap="square" lIns="91439" tIns="45719" rIns="91439" bIns="45719" anchor="t" anchorCtr="0">
                          <a:noAutofit/>
                        </wps:bodyPr>
                      </wps:wsp>
                      <wps:wsp>
                        <wps:cNvPr id="1207000564" name="Textfeld 55"/>
                        <wps:cNvSpPr txBox="1"/>
                        <wps:spPr>
                          <a:xfrm>
                            <a:off x="969754" y="615495"/>
                            <a:ext cx="8869804" cy="792871"/>
                          </a:xfrm>
                          <a:prstGeom prst="rect">
                            <a:avLst/>
                          </a:prstGeom>
                          <a:noFill/>
                        </wps:spPr>
                        <wps:txbx>
                          <w:txbxContent>
                            <w:p w14:paraId="20BBBB7C" w14:textId="77777777" w:rsidR="00F70154" w:rsidRPr="00A72B0C" w:rsidRDefault="00F70154" w:rsidP="00F70154">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HBM simulation:</w:t>
                              </w:r>
                            </w:p>
                          </w:txbxContent>
                        </wps:txbx>
                        <wps:bodyPr wrap="square" rtlCol="0">
                          <a:noAutofit/>
                        </wps:bodyPr>
                      </wps:wsp>
                      <wps:wsp>
                        <wps:cNvPr id="280944803" name="Textfeld 56"/>
                        <wps:cNvSpPr txBox="1"/>
                        <wps:spPr>
                          <a:xfrm>
                            <a:off x="1065509" y="3110331"/>
                            <a:ext cx="9069369" cy="800954"/>
                          </a:xfrm>
                          <a:prstGeom prst="rect">
                            <a:avLst/>
                          </a:prstGeom>
                          <a:noFill/>
                        </wps:spPr>
                        <wps:txbx>
                          <w:txbxContent>
                            <w:p w14:paraId="6D690CEA" w14:textId="77777777" w:rsidR="00F70154" w:rsidRPr="00A72B0C" w:rsidRDefault="00F70154" w:rsidP="00F70154">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dynamic test:</w:t>
                              </w:r>
                            </w:p>
                          </w:txbxContent>
                        </wps:txbx>
                        <wps:bodyPr wrap="square" rtlCol="0">
                          <a:noAutofit/>
                        </wps:bodyPr>
                      </wps:wsp>
                      <wps:wsp>
                        <wps:cNvPr id="1011550790" name="Textfeld 2"/>
                        <wps:cNvSpPr txBox="1">
                          <a:spLocks noChangeArrowheads="1"/>
                        </wps:cNvSpPr>
                        <wps:spPr bwMode="auto">
                          <a:xfrm>
                            <a:off x="5527173" y="1180011"/>
                            <a:ext cx="1073464" cy="406287"/>
                          </a:xfrm>
                          <a:prstGeom prst="rect">
                            <a:avLst/>
                          </a:prstGeom>
                          <a:noFill/>
                          <a:ln w="9525">
                            <a:noFill/>
                            <a:miter lim="800000"/>
                            <a:headEnd/>
                            <a:tailEnd/>
                          </a:ln>
                        </wps:spPr>
                        <wps:txbx>
                          <w:txbxContent>
                            <w:p w14:paraId="077E8155"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wps:txbx>
                        <wps:bodyPr rot="0" vert="horz" wrap="square" lIns="91439" tIns="45719" rIns="91439" bIns="45719" anchor="t" anchorCtr="0">
                          <a:noAutofit/>
                        </wps:bodyPr>
                      </wps:wsp>
                      <wps:wsp>
                        <wps:cNvPr id="989320327" name="Textfeld 2"/>
                        <wps:cNvSpPr txBox="1">
                          <a:spLocks noChangeArrowheads="1"/>
                        </wps:cNvSpPr>
                        <wps:spPr bwMode="auto">
                          <a:xfrm>
                            <a:off x="4119541" y="2498622"/>
                            <a:ext cx="1866280" cy="586762"/>
                          </a:xfrm>
                          <a:prstGeom prst="rect">
                            <a:avLst/>
                          </a:prstGeom>
                          <a:noFill/>
                          <a:ln w="9525">
                            <a:noFill/>
                            <a:miter lim="800000"/>
                            <a:headEnd/>
                            <a:tailEnd/>
                          </a:ln>
                        </wps:spPr>
                        <wps:txbx>
                          <w:txbxContent>
                            <w:p w14:paraId="4254590A"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wps:txbx>
                        <wps:bodyPr rot="0" vert="horz" wrap="square" lIns="91439" tIns="45719" rIns="91439" bIns="45719" anchor="t" anchorCtr="0">
                          <a:noAutofit/>
                        </wps:bodyPr>
                      </wps:wsp>
                      <wps:wsp>
                        <wps:cNvPr id="9516613" name="Gerader Verbinder 32"/>
                        <wps:cNvCnPr>
                          <a:cxnSpLocks/>
                        </wps:cNvCnPr>
                        <wps:spPr>
                          <a:xfrm>
                            <a:off x="4672142" y="599189"/>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953360" name="Gerader Verbinder 38"/>
                        <wps:cNvCnPr>
                          <a:cxnSpLocks/>
                        </wps:cNvCnPr>
                        <wps:spPr>
                          <a:xfrm>
                            <a:off x="4672142" y="3111598"/>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375029" name="Textfeld 81"/>
                        <wps:cNvSpPr txBox="1"/>
                        <wps:spPr>
                          <a:xfrm>
                            <a:off x="1333650" y="4319550"/>
                            <a:ext cx="9740550" cy="593984"/>
                          </a:xfrm>
                          <a:prstGeom prst="rect">
                            <a:avLst/>
                          </a:prstGeom>
                          <a:noFill/>
                        </wps:spPr>
                        <wps:txbx>
                          <w:txbxContent>
                            <w:p w14:paraId="5054F6D2" w14:textId="77777777" w:rsidR="00F70154" w:rsidRPr="00A72B0C" w:rsidRDefault="00F70154" w:rsidP="00F70154">
                              <w:pPr>
                                <w:rPr>
                                  <w:rFonts w:asciiTheme="minorHAnsi" w:hAnsi="Calibri" w:cstheme="minorBidi"/>
                                  <w:color w:val="000000" w:themeColor="text1"/>
                                  <w:kern w:val="24"/>
                                  <w:sz w:val="24"/>
                                  <w:szCs w:val="24"/>
                                </w:rPr>
                              </w:pPr>
                              <w:r w:rsidRPr="00A72B0C">
                                <w:rPr>
                                  <w:rFonts w:asciiTheme="minorHAnsi" w:hAnsi="Calibri" w:cstheme="minorBidi"/>
                                  <w:color w:val="000000" w:themeColor="text1"/>
                                  <w:kern w:val="24"/>
                                  <w:sz w:val="24"/>
                                  <w:szCs w:val="24"/>
                                </w:rPr>
                                <w:t xml:space="preserve">        Fire delay = Launching duration headform impactor - (HIT_s - ST)</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70930679" id="Group 28627363" o:spid="_x0000_s1158" style="position:absolute;margin-left:42.1pt;margin-top:.4pt;width:442.4pt;height:231.05pt;z-index:251658250;mso-position-horizontal-relative:text;mso-position-vertical-relative:text;mso-height-relative:margin" coordorigin="9697" coordsize="101044,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" o:allowoverlap="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 o:spid="_x0000_s1159" type="#_x0000_t13" style="position:absolute;left:71888;top:32819;width:18319;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" adj="19094" fillcolor="#92d050" strokecolor="#3f3151 [1607]" strokeweight="2pt">
                  <v:fill r:id="rId19" o:title="" color2="white [3212]" type="pattern"/>
                  <v:textbox inset="2.53997mm,1.27mm,2.53997mm,1.27mm"/>
                </v:shape>
                <v:shape id="Pfeil: nach rechts 28" o:spid="_x0000_s1160" type="#_x0000_t13" style="position:absolute;left:30219;top:7278;width:60118;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" adj="20836" fillcolor="#ffc000" strokecolor="#3f3151 [1607]" strokeweight="2pt">
                  <v:textbox inset="2.53997mm,1.27mm,2.53997mm,1.27mm"/>
                </v:shape>
                <v:shape id="Textfeld 2" o:spid="_x0000_s1161" type="#_x0000_t202" style="position:absolute;left:24775;top:11;width:12235;height:5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" filled="f" stroked="f">
                  <v:textbox inset="2.53997mm,1.27mm,2.53997mm,1.27mm">
                    <w:txbxContent>
                      <w:p w14:paraId="4ACEC2C7"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v:textbox>
                </v:shape>
                <v:shape id="Textfeld 2" o:spid="_x0000_s1162" type="#_x0000_t202" style="position:absolute;left:41012;top:967;width:20778;height:5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" filled="f" stroked="f">
                  <v:textbox inset="2.53997mm,1.27mm,2.53997mm,1.27mm">
                    <w:txbxContent>
                      <w:p w14:paraId="7045C587"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v:textbox>
                </v:shape>
                <v:line id="Gerader Verbinder 31" o:spid="_x0000_s1163" style="position:absolute;visibility:visible;mso-wrap-style:square" from="30349,5991" to="30349,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" strokecolor="black [3213]" strokeweight="3pt"/>
                <v:shape id="Textfeld 2" o:spid="_x0000_s1164" type="#_x0000_t202" style="position:absolute;left:80075;width:18127;height:55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" filled="f" stroked="f">
                  <v:textbox inset="2.53997mm,1.27mm,2.53997mm,1.27mm">
                    <w:txbxContent>
                      <w:p w14:paraId="07013736"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v:textbox>
                </v:shape>
                <v:line id="Gerader Verbinder 34" o:spid="_x0000_s1165" style="position:absolute;visibility:visible;mso-wrap-style:square" from="90695,5737" to="90695,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" strokecolor="black [3213]" strokeweight="3pt"/>
                <v:shape id="Pfeil: nach rechts 35" o:spid="_x0000_s1166" type="#_x0000_t13" style="position:absolute;left:26359;top:32819;width:4803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" adj="20644" fillcolor="#ffc000" strokecolor="#3f3151 [1607]" strokeweight="2pt">
                  <v:textbox inset="1.2097mm,.60483mm,1.2097mm,.60483mm"/>
                </v:shape>
                <v:shape id="Textfeld 2" o:spid="_x0000_s1167" type="#_x0000_t202" style="position:absolute;left:20449;top:24985;width:16561;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" filled="f" stroked="f">
                  <v:textbox inset="2.53997mm,1.27mm,2.53997mm,1.27mm">
                    <w:txbxContent>
                      <w:p w14:paraId="73E55431"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v:textbox>
                </v:shape>
                <v:line id="Gerader Verbinder 37" o:spid="_x0000_s1168" style="position:absolute;visibility:visible;mso-wrap-style:square" from="26359,31115" to="26359,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" strokecolor="black [3213]" strokeweight="3pt"/>
                <v:shape id="Textfeld 2" o:spid="_x0000_s1169" type="#_x0000_t202" style="position:absolute;left:69186;top:25913;width:11224;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" filled="f" stroked="f">
                  <v:textbox inset="2.53997mm,1.27mm,2.53997mm,1.27mm">
                    <w:txbxContent>
                      <w:p w14:paraId="710F7E9F"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v:textbox>
                </v:shape>
                <v:line id="Gerader Verbinder 41" o:spid="_x0000_s1170" style="position:absolute;visibility:visible;mso-wrap-style:square" from="90646,30853" to="90646,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" strokecolor="black [3213]" strokeweight="3pt"/>
                <v:shape id="Textfeld 2" o:spid="_x0000_s1171" type="#_x0000_t202" style="position:absolute;left:80969;top:25760;width:225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" filled="f" stroked="f">
                  <v:textbox inset="2.53997mm,1.27mm,2.53997mm,1.27mm">
                    <w:txbxContent>
                      <w:p w14:paraId="248A9C46"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v:textbox>
                </v:shape>
                <v:line id="Gerader Verbinder 43" o:spid="_x0000_s1172" style="position:absolute;visibility:visible;mso-wrap-style:square" from="74782,31132" to="74782,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" strokecolor="black [3213]" strokeweight="3pt"/>
                <v:shape id="Gerade Verbindung mit Pfeil 52" o:spid="_x0000_s1173" type="#_x0000_t32" style="position:absolute;left:26424;top:36449;width:20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" strokecolor="#0070c0">
                  <v:stroke startarrow="block" endarrow="block"/>
                  <o:lock v:ext="edit" shapetype="f"/>
                </v:shape>
                <v:shape id="Gerade Verbindung mit Pfeil 45" o:spid="_x0000_s1174" type="#_x0000_t32" style="position:absolute;left:30463;top:11800;width:161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" strokecolor="#0070c0">
                  <v:stroke startarrow="block" endarrow="block"/>
                </v:shape>
                <v:shape id="Textfeld 2" o:spid="_x0000_s1175" type="#_x0000_t202" style="position:absolute;left:32614;top:10270;width:1210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" fillcolor="white [3212]" stroked="f">
                  <v:textbox inset="2.53997mm,1.27mm,2.53997mm,1.27mm">
                    <w:txbxContent>
                      <w:p w14:paraId="4E23FD4C" w14:textId="77777777" w:rsidR="00F70154" w:rsidRDefault="00F70154" w:rsidP="00F70154">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v:textbox>
                </v:shape>
                <v:shape id="Textfeld 2" o:spid="_x0000_s1176" type="#_x0000_t202" style="position:absolute;left:30463;top:34973;width:11455;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" fillcolor="white [3212]" stroked="f">
                  <v:textbox inset="2.53997mm,1.27mm,2.53997mm,1.27mm">
                    <w:txbxContent>
                      <w:p w14:paraId="3BBCD32C"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v:textbox>
                </v:shape>
                <v:shape id="Gerade Verbindung mit Pfeil 48" o:spid="_x0000_s1177" type="#_x0000_t32" style="position:absolute;left:30406;top:15352;width:5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" strokecolor="#0070c0">
                  <v:stroke startarrow="block" endarrow="block"/>
                </v:shape>
                <v:shape id="Gerade Verbindung mit Pfeil 50" o:spid="_x0000_s1178" type="#_x0000_t32" style="position:absolute;left:26424;top:40838;width:6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" strokecolor="#0070c0">
                  <v:stroke startarrow="block" endarrow="block"/>
                </v:shape>
                <v:shape id="Textfeld 2" o:spid="_x0000_s1179" type="#_x0000_t202" style="position:absolute;left:47730;top:38713;width:266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" fillcolor="white [3212]" stroked="f">
                  <v:textbox inset="2.53997mm,1.27mm,2.53997mm,1.27mm">
                    <w:txbxContent>
                      <w:p w14:paraId="10B1E0D4"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v:textbox>
                </v:shape>
                <v:shape id="Textfeld 55" o:spid="_x0000_s1180" type="#_x0000_t202" style="position:absolute;left:9697;top:6154;width:88698;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" filled="f" stroked="f">
                  <v:textbox>
                    <w:txbxContent>
                      <w:p w14:paraId="20BBBB7C" w14:textId="77777777" w:rsidR="00F70154" w:rsidRPr="00A72B0C" w:rsidRDefault="00F70154" w:rsidP="00F70154">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HBM simulation:</w:t>
                        </w:r>
                      </w:p>
                    </w:txbxContent>
                  </v:textbox>
                </v:shape>
                <v:shape id="Textfeld 56" o:spid="_x0000_s1181" type="#_x0000_t202" style="position:absolute;left:10655;top:31103;width:90693;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" filled="f" stroked="f">
                  <v:textbox>
                    <w:txbxContent>
                      <w:p w14:paraId="6D690CEA" w14:textId="77777777" w:rsidR="00F70154" w:rsidRPr="00A72B0C" w:rsidRDefault="00F70154" w:rsidP="00F70154">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dynamic test:</w:t>
                        </w:r>
                      </w:p>
                    </w:txbxContent>
                  </v:textbox>
                </v:shape>
                <v:shape id="Textfeld 2" o:spid="_x0000_s1182" type="#_x0000_t202" style="position:absolute;left:55271;top:11800;width:1073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" filled="f" stroked="f">
                  <v:textbox inset="2.53997mm,1.27mm,2.53997mm,1.27mm">
                    <w:txbxContent>
                      <w:p w14:paraId="077E8155" w14:textId="77777777" w:rsidR="00F70154" w:rsidRDefault="00F70154" w:rsidP="00F70154">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v:textbox>
                </v:shape>
                <v:shape id="Textfeld 2" o:spid="_x0000_s1183" type="#_x0000_t202" style="position:absolute;left:41195;top:24986;width:1866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" filled="f" stroked="f">
                  <v:textbox inset="2.53997mm,1.27mm,2.53997mm,1.27mm">
                    <w:txbxContent>
                      <w:p w14:paraId="4254590A" w14:textId="77777777" w:rsidR="00F70154" w:rsidRDefault="00F70154" w:rsidP="00F70154">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v:textbox>
                </v:shape>
                <v:line id="Gerader Verbinder 32" o:spid="_x0000_s1184" style="position:absolute;visibility:visible;mso-wrap-style:square" from="46721,5991" to="4672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" strokecolor="black [3213]" strokeweight="3pt">
                  <o:lock v:ext="edit" shapetype="f"/>
                </v:line>
                <v:line id="Gerader Verbinder 38" o:spid="_x0000_s1185" style="position:absolute;visibility:visible;mso-wrap-style:square" from="46721,31115" to="46721,3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" strokecolor="black [3213]" strokeweight="3pt">
                  <o:lock v:ext="edit" shapetype="f"/>
                </v:line>
                <v:shape id="Textfeld 81" o:spid="_x0000_s1186" type="#_x0000_t202" style="position:absolute;left:13336;top:43195;width:97406;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" filled="f" stroked="f">
                  <v:textbox>
                    <w:txbxContent>
                      <w:p w14:paraId="5054F6D2" w14:textId="77777777" w:rsidR="00F70154" w:rsidRPr="00A72B0C" w:rsidRDefault="00F70154" w:rsidP="00F70154">
                        <w:pPr>
                          <w:rPr>
                            <w:rFonts w:asciiTheme="minorHAnsi" w:hAnsi="Calibri" w:cstheme="minorBidi"/>
                            <w:color w:val="000000" w:themeColor="text1"/>
                            <w:kern w:val="24"/>
                            <w:sz w:val="24"/>
                            <w:szCs w:val="24"/>
                          </w:rPr>
                        </w:pPr>
                        <w:r w:rsidRPr="00A72B0C">
                          <w:rPr>
                            <w:rFonts w:asciiTheme="minorHAnsi" w:hAnsi="Calibri" w:cstheme="minorBidi"/>
                            <w:color w:val="000000" w:themeColor="text1"/>
                            <w:kern w:val="24"/>
                            <w:sz w:val="24"/>
                            <w:szCs w:val="24"/>
                          </w:rPr>
                          <w:t xml:space="preserve">        Fire delay = Launching duration headform impactor - (HIT_s - ST)</w:t>
                        </w:r>
                      </w:p>
                    </w:txbxContent>
                  </v:textbox>
                </v:shape>
              </v:group>
            </w:pict>
          </mc:Fallback>
        </mc:AlternateContent>
      </w:r>
    </w:p>
    <w:p w14:paraId="24E43522" w14:textId="77777777" w:rsidR="00F70154" w:rsidRPr="004B3EDA" w:rsidRDefault="00F70154" w:rsidP="00F70154">
      <w:pPr>
        <w:rPr>
          <w:b/>
          <w:bCs/>
        </w:rPr>
      </w:pPr>
    </w:p>
    <w:p w14:paraId="61D71E49" w14:textId="77777777" w:rsidR="00F70154" w:rsidRPr="004B3EDA" w:rsidRDefault="00F70154" w:rsidP="00F70154">
      <w:pPr>
        <w:rPr>
          <w:b/>
          <w:bCs/>
        </w:rPr>
      </w:pPr>
    </w:p>
    <w:p w14:paraId="14B1B48F" w14:textId="77777777" w:rsidR="00F70154" w:rsidRPr="004B3EDA" w:rsidRDefault="00F70154" w:rsidP="00F70154">
      <w:pPr>
        <w:rPr>
          <w:b/>
          <w:bCs/>
        </w:rPr>
      </w:pPr>
    </w:p>
    <w:p w14:paraId="006883DB" w14:textId="77777777" w:rsidR="00F70154" w:rsidRPr="004B3EDA" w:rsidRDefault="00F70154" w:rsidP="00F70154">
      <w:pPr>
        <w:rPr>
          <w:b/>
          <w:bCs/>
        </w:rPr>
      </w:pPr>
    </w:p>
    <w:p w14:paraId="44971AFC" w14:textId="77777777" w:rsidR="00F70154" w:rsidRPr="004B3EDA" w:rsidRDefault="00F70154" w:rsidP="00F70154">
      <w:pPr>
        <w:rPr>
          <w:b/>
          <w:bCs/>
        </w:rPr>
      </w:pPr>
    </w:p>
    <w:p w14:paraId="73F318C0" w14:textId="77777777" w:rsidR="00F70154" w:rsidRPr="004B3EDA" w:rsidRDefault="00F70154" w:rsidP="00F70154">
      <w:pPr>
        <w:rPr>
          <w:b/>
          <w:bCs/>
        </w:rPr>
      </w:pPr>
    </w:p>
    <w:p w14:paraId="500978DB" w14:textId="77777777" w:rsidR="00F70154" w:rsidRPr="004B3EDA" w:rsidRDefault="00F70154" w:rsidP="00F70154">
      <w:pPr>
        <w:rPr>
          <w:b/>
          <w:bCs/>
        </w:rPr>
      </w:pPr>
    </w:p>
    <w:p w14:paraId="166E542F" w14:textId="77777777" w:rsidR="00F70154" w:rsidRPr="004B3EDA" w:rsidRDefault="00F70154" w:rsidP="00F70154">
      <w:pPr>
        <w:rPr>
          <w:b/>
          <w:bCs/>
        </w:rPr>
      </w:pPr>
    </w:p>
    <w:p w14:paraId="21A054C2" w14:textId="77777777" w:rsidR="00F70154" w:rsidRPr="004B3EDA" w:rsidRDefault="00F70154" w:rsidP="00F70154">
      <w:pPr>
        <w:rPr>
          <w:b/>
          <w:bCs/>
        </w:rPr>
      </w:pPr>
    </w:p>
    <w:p w14:paraId="1EE06D78" w14:textId="77777777" w:rsidR="00F70154" w:rsidRPr="004B3EDA" w:rsidRDefault="00F70154" w:rsidP="00F70154">
      <w:pPr>
        <w:rPr>
          <w:b/>
          <w:bCs/>
        </w:rPr>
      </w:pPr>
    </w:p>
    <w:p w14:paraId="22D46A04" w14:textId="77777777" w:rsidR="00F70154" w:rsidRPr="004B3EDA" w:rsidRDefault="00F70154" w:rsidP="00F70154">
      <w:pPr>
        <w:rPr>
          <w:b/>
          <w:bCs/>
        </w:rPr>
      </w:pPr>
    </w:p>
    <w:p w14:paraId="49F3D1A0" w14:textId="77777777" w:rsidR="00F70154" w:rsidRPr="004B3EDA" w:rsidRDefault="00F70154" w:rsidP="00F70154">
      <w:pPr>
        <w:rPr>
          <w:b/>
          <w:bCs/>
        </w:rPr>
      </w:pPr>
    </w:p>
    <w:p w14:paraId="29BDCD7B" w14:textId="77777777" w:rsidR="00F70154" w:rsidRPr="004B3EDA" w:rsidRDefault="00F70154" w:rsidP="00F70154">
      <w:pPr>
        <w:rPr>
          <w:b/>
          <w:bCs/>
        </w:rPr>
      </w:pPr>
    </w:p>
    <w:p w14:paraId="71809FCD" w14:textId="77777777" w:rsidR="00F70154" w:rsidRPr="004B3EDA" w:rsidRDefault="00F70154" w:rsidP="00F70154">
      <w:pPr>
        <w:rPr>
          <w:b/>
          <w:bCs/>
        </w:rPr>
      </w:pPr>
    </w:p>
    <w:p w14:paraId="6E7F7D8C" w14:textId="77777777" w:rsidR="00F70154" w:rsidRPr="004B3EDA" w:rsidRDefault="00F70154" w:rsidP="00F70154">
      <w:pPr>
        <w:rPr>
          <w:b/>
          <w:bCs/>
        </w:rPr>
      </w:pPr>
    </w:p>
    <w:p w14:paraId="2C004A4A" w14:textId="77777777" w:rsidR="00F70154" w:rsidRPr="004B3EDA" w:rsidRDefault="00F70154" w:rsidP="00F70154">
      <w:pPr>
        <w:rPr>
          <w:b/>
          <w:bCs/>
        </w:rPr>
      </w:pPr>
    </w:p>
    <w:p w14:paraId="222EB80D" w14:textId="77777777" w:rsidR="00F70154" w:rsidRPr="004B3EDA" w:rsidRDefault="00F70154" w:rsidP="00F70154">
      <w:pPr>
        <w:rPr>
          <w:b/>
          <w:bCs/>
        </w:rPr>
      </w:pPr>
    </w:p>
    <w:p w14:paraId="755782EA" w14:textId="77777777" w:rsidR="00F70154" w:rsidRPr="004B3EDA" w:rsidRDefault="00F70154" w:rsidP="00F70154">
      <w:pPr>
        <w:rPr>
          <w:b/>
          <w:bCs/>
        </w:rPr>
      </w:pPr>
    </w:p>
    <w:p w14:paraId="3946540D" w14:textId="77777777" w:rsidR="00F70154" w:rsidRPr="004B3EDA" w:rsidRDefault="00F70154" w:rsidP="00F70154">
      <w:pPr>
        <w:rPr>
          <w:b/>
          <w:bCs/>
        </w:rPr>
      </w:pPr>
    </w:p>
    <w:p w14:paraId="5A13591A" w14:textId="4E0804FE" w:rsidR="00F70154" w:rsidRPr="004B3EDA" w:rsidRDefault="00F70154" w:rsidP="00F70154">
      <w:pPr>
        <w:spacing w:line="240" w:lineRule="auto"/>
      </w:pPr>
    </w:p>
    <w:p w14:paraId="334E273E" w14:textId="77777777" w:rsidR="00F70154" w:rsidRPr="004B3EDA" w:rsidRDefault="00F70154" w:rsidP="00755B51">
      <w:pPr>
        <w:pStyle w:val="SingleTxtG"/>
        <w:keepNext/>
        <w:spacing w:after="0"/>
        <w:ind w:left="2268" w:right="1140"/>
      </w:pPr>
      <w:r w:rsidRPr="004B3EDA">
        <w:lastRenderedPageBreak/>
        <w:t>Figure 5 (b)</w:t>
      </w:r>
    </w:p>
    <w:p w14:paraId="58444579" w14:textId="77777777" w:rsidR="00F70154" w:rsidRPr="004B3EDA" w:rsidRDefault="00F70154" w:rsidP="00755B51">
      <w:pPr>
        <w:pStyle w:val="SingleTxtG"/>
        <w:keepNext/>
        <w:spacing w:after="0"/>
        <w:ind w:left="2268" w:right="1140"/>
        <w:rPr>
          <w:b/>
          <w:bCs/>
        </w:rPr>
      </w:pPr>
      <w:r w:rsidRPr="004B3EDA">
        <w:rPr>
          <w:b/>
          <w:bCs/>
        </w:rPr>
        <w:t xml:space="preserve">Effect of DPPS Deployment on Launching Duration </w:t>
      </w:r>
      <w:proofErr w:type="spellStart"/>
      <w:r w:rsidRPr="004B3EDA">
        <w:rPr>
          <w:b/>
          <w:bCs/>
        </w:rPr>
        <w:t>Headform</w:t>
      </w:r>
      <w:proofErr w:type="spellEnd"/>
      <w:r w:rsidRPr="004B3EDA">
        <w:rPr>
          <w:b/>
          <w:bCs/>
        </w:rPr>
        <w:t xml:space="preserve"> Impactor (Example).</w:t>
      </w:r>
    </w:p>
    <w:p w14:paraId="4E2A0587" w14:textId="77777777" w:rsidR="00F70154" w:rsidRPr="004B3EDA" w:rsidRDefault="00F70154" w:rsidP="00F70154">
      <w:pPr>
        <w:ind w:left="2268"/>
      </w:pPr>
      <w:r w:rsidRPr="004B3EDA">
        <w:rPr>
          <w:noProof/>
        </w:rPr>
        <mc:AlternateContent>
          <mc:Choice Requires="wpg">
            <w:drawing>
              <wp:inline distT="0" distB="0" distL="0" distR="0" wp14:anchorId="79B43006" wp14:editId="10A344ED">
                <wp:extent cx="3808730" cy="3207385"/>
                <wp:effectExtent l="0" t="0" r="0" b="69215"/>
                <wp:docPr id="1662196592" name="Group 1292327657"/>
                <wp:cNvGraphicFramePr/>
                <a:graphic xmlns:a="http://schemas.openxmlformats.org/drawingml/2006/main">
                  <a:graphicData uri="http://schemas.microsoft.com/office/word/2010/wordprocessingGroup">
                    <wpg:wgp>
                      <wpg:cNvGrpSpPr/>
                      <wpg:grpSpPr>
                        <a:xfrm>
                          <a:off x="0" y="0"/>
                          <a:ext cx="3808730" cy="3207385"/>
                          <a:chOff x="0" y="0"/>
                          <a:chExt cx="10312948" cy="9209345"/>
                        </a:xfrm>
                      </wpg:grpSpPr>
                      <wps:wsp>
                        <wps:cNvPr id="960972378" name="Textfeld 33"/>
                        <wps:cNvSpPr txBox="1"/>
                        <wps:spPr>
                          <a:xfrm>
                            <a:off x="932201" y="7140074"/>
                            <a:ext cx="1613449" cy="805818"/>
                          </a:xfrm>
                          <a:prstGeom prst="rect">
                            <a:avLst/>
                          </a:prstGeom>
                          <a:solidFill>
                            <a:schemeClr val="bg1"/>
                          </a:solidFill>
                        </wps:spPr>
                        <wps:txbx>
                          <w:txbxContent>
                            <w:p w14:paraId="645A3748" w14:textId="77777777" w:rsidR="00F70154" w:rsidRDefault="00F70154" w:rsidP="00F70154">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871500526"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58261105"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487538540"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08200892"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036097111" name="Textfeld 38"/>
                        <wps:cNvSpPr txBox="1"/>
                        <wps:spPr>
                          <a:xfrm rot="16200000">
                            <a:off x="-398794" y="398794"/>
                            <a:ext cx="1547029" cy="749441"/>
                          </a:xfrm>
                          <a:prstGeom prst="rect">
                            <a:avLst/>
                          </a:prstGeom>
                          <a:noFill/>
                        </wps:spPr>
                        <wps:txbx>
                          <w:txbxContent>
                            <w:p w14:paraId="6365AE91"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480116957" name="Textfeld 39"/>
                        <wps:cNvSpPr txBox="1"/>
                        <wps:spPr>
                          <a:xfrm>
                            <a:off x="8527883" y="7318373"/>
                            <a:ext cx="1315425" cy="755800"/>
                          </a:xfrm>
                          <a:prstGeom prst="rect">
                            <a:avLst/>
                          </a:prstGeom>
                          <a:noFill/>
                        </wps:spPr>
                        <wps:txbx>
                          <w:txbxContent>
                            <w:p w14:paraId="081EEE2E"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wps:txbx>
                        <wps:bodyPr wrap="square" rtlCol="0">
                          <a:noAutofit/>
                        </wps:bodyPr>
                      </wps:wsp>
                      <wps:wsp>
                        <wps:cNvPr id="384694977"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15812091"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2136106143" name="Textfeld 43"/>
                        <wps:cNvSpPr txBox="1"/>
                        <wps:spPr>
                          <a:xfrm>
                            <a:off x="7420574" y="6476054"/>
                            <a:ext cx="2892374" cy="755800"/>
                          </a:xfrm>
                          <a:prstGeom prst="rect">
                            <a:avLst/>
                          </a:prstGeom>
                          <a:noFill/>
                        </wps:spPr>
                        <wps:txbx>
                          <w:txbxContent>
                            <w:p w14:paraId="20B2E545" w14:textId="77777777" w:rsidR="00F70154" w:rsidRDefault="00F70154" w:rsidP="00F70154">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631266167" name="Textfeld 45"/>
                        <wps:cNvSpPr txBox="1"/>
                        <wps:spPr>
                          <a:xfrm rot="3000000">
                            <a:off x="1738636" y="3404669"/>
                            <a:ext cx="3216088" cy="749441"/>
                          </a:xfrm>
                          <a:prstGeom prst="rect">
                            <a:avLst/>
                          </a:prstGeom>
                          <a:noFill/>
                        </wps:spPr>
                        <wps:txbx>
                          <w:txbxContent>
                            <w:p w14:paraId="79018F79"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wps:txbx>
                        <wps:bodyPr wrap="square" rtlCol="0">
                          <a:noAutofit/>
                        </wps:bodyPr>
                      </wps:wsp>
                      <wps:wsp>
                        <wps:cNvPr id="419252887" name="Textfeld 47"/>
                        <wps:cNvSpPr txBox="1"/>
                        <wps:spPr>
                          <a:xfrm>
                            <a:off x="4742506" y="5753047"/>
                            <a:ext cx="1953759" cy="774754"/>
                          </a:xfrm>
                          <a:prstGeom prst="rect">
                            <a:avLst/>
                          </a:prstGeom>
                          <a:noFill/>
                        </wps:spPr>
                        <wps:txbx>
                          <w:txbxContent>
                            <w:p w14:paraId="6FBBC64F" w14:textId="77777777" w:rsidR="00F70154" w:rsidRDefault="00F70154" w:rsidP="00F70154">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430060626" name="Textfeld 48"/>
                        <wps:cNvSpPr txBox="1"/>
                        <wps:spPr>
                          <a:xfrm>
                            <a:off x="1131082" y="1055780"/>
                            <a:ext cx="1590992" cy="654156"/>
                          </a:xfrm>
                          <a:prstGeom prst="rect">
                            <a:avLst/>
                          </a:prstGeom>
                          <a:solidFill>
                            <a:schemeClr val="bg1"/>
                          </a:solidFill>
                        </wps:spPr>
                        <wps:txbx>
                          <w:txbxContent>
                            <w:p w14:paraId="374B1277" w14:textId="77777777" w:rsidR="00F70154" w:rsidRDefault="00F70154" w:rsidP="00F70154">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936158532" name="Textfeld 49"/>
                        <wps:cNvSpPr txBox="1"/>
                        <wps:spPr>
                          <a:xfrm>
                            <a:off x="2354879" y="6290368"/>
                            <a:ext cx="1772116" cy="755800"/>
                          </a:xfrm>
                          <a:prstGeom prst="rect">
                            <a:avLst/>
                          </a:prstGeom>
                          <a:noFill/>
                        </wps:spPr>
                        <wps:txbx>
                          <w:txbxContent>
                            <w:p w14:paraId="43A184CB" w14:textId="77777777" w:rsidR="00F70154" w:rsidRDefault="00F70154" w:rsidP="00F70154">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034625609"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561069784" name="Textfeld 51"/>
                        <wps:cNvSpPr txBox="1"/>
                        <wps:spPr>
                          <a:xfrm>
                            <a:off x="1065489" y="8435304"/>
                            <a:ext cx="4352223" cy="755800"/>
                          </a:xfrm>
                          <a:prstGeom prst="rect">
                            <a:avLst/>
                          </a:prstGeom>
                          <a:solidFill>
                            <a:schemeClr val="bg1"/>
                          </a:solidFill>
                        </wps:spPr>
                        <wps:txbx>
                          <w:txbxContent>
                            <w:p w14:paraId="3B74D49F" w14:textId="77777777" w:rsidR="00F70154" w:rsidRDefault="00F70154" w:rsidP="00F70154">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wps:txbx>
                        <wps:bodyPr wrap="square" rtlCol="0">
                          <a:noAutofit/>
                        </wps:bodyPr>
                      </wps:wsp>
                      <wps:wsp>
                        <wps:cNvPr id="754792592"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92452970"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11802802" name="Textfeld 54"/>
                        <wps:cNvSpPr txBox="1"/>
                        <wps:spPr>
                          <a:xfrm rot="21075281">
                            <a:off x="7481911" y="5932779"/>
                            <a:ext cx="2617189" cy="755800"/>
                          </a:xfrm>
                          <a:prstGeom prst="rect">
                            <a:avLst/>
                          </a:prstGeom>
                          <a:noFill/>
                        </wps:spPr>
                        <wps:txbx>
                          <w:txbxContent>
                            <w:p w14:paraId="01E7EF34" w14:textId="77777777" w:rsidR="00F70154" w:rsidRDefault="00F70154" w:rsidP="00F70154">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70582898"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642264941"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800667124"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05955678"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85414096"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324134185"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999589457" name="Textfeld 65"/>
                        <wps:cNvSpPr txBox="1"/>
                        <wps:spPr>
                          <a:xfrm rot="16200000">
                            <a:off x="4702782" y="7777808"/>
                            <a:ext cx="1684804" cy="749440"/>
                          </a:xfrm>
                          <a:prstGeom prst="rect">
                            <a:avLst/>
                          </a:prstGeom>
                          <a:noFill/>
                        </wps:spPr>
                        <wps:txbx>
                          <w:txbxContent>
                            <w:p w14:paraId="063EC6CE" w14:textId="77777777" w:rsidR="00F70154" w:rsidRDefault="00F70154" w:rsidP="00F70154">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p>
                          </w:txbxContent>
                        </wps:txbx>
                        <wps:bodyPr wrap="square" lIns="0" rIns="0" rtlCol="0">
                          <a:noAutofit/>
                        </wps:bodyPr>
                      </wps:wsp>
                    </wpg:wgp>
                  </a:graphicData>
                </a:graphic>
              </wp:inline>
            </w:drawing>
          </mc:Choice>
          <mc:Fallback>
            <w:pict>
              <v:group w14:anchorId="79B43006" id="Group 1292327657" o:spid="_x0000_s1187" style="width:299.9pt;height:252.55pt;mso-position-horizontal-relative:char;mso-position-vertical-relative:line"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">
                <v:shape id="Textfeld 33" o:spid="_x0000_s1188"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" fillcolor="white [3212]" stroked="f">
                  <v:textbox>
                    <w:txbxContent>
                      <w:p w14:paraId="645A3748" w14:textId="77777777" w:rsidR="00F70154" w:rsidRDefault="00F70154" w:rsidP="00F70154">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189"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" strokecolor="black [3213]" strokeweight="2pt">
                  <v:stroke startarrow="block" startarrowwidth="wide" startarrowlength="long"/>
                  <o:lock v:ext="edit" shapetype="f"/>
                </v:shape>
                <v:line id="Gerader Verbinder 35" o:spid="_x0000_s1190"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" strokecolor="black [3213]" strokeweight="2pt">
                  <v:stroke startarrowwidth="wide" startarrowlength="long"/>
                  <o:lock v:ext="edit" shapetype="f"/>
                </v:line>
                <v:line id="Gerader Verbinder 36" o:spid="_x0000_s1191"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" strokecolor="#0070c0" strokeweight="5.5pt">
                  <o:lock v:ext="edit" shapetype="f"/>
                </v:line>
                <v:shape id="Gerade Verbindung mit Pfeil 37" o:spid="_x0000_s1192"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" strokecolor="black [3213]" strokeweight="2pt">
                  <v:stroke startarrow="block" startarrowwidth="wide" startarrowlength="long"/>
                </v:shape>
                <v:shape id="Textfeld 38" o:spid="_x0000_s1193"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" filled="f" stroked="f">
                  <v:textbox>
                    <w:txbxContent>
                      <w:p w14:paraId="6365AE91"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194"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" filled="f" stroked="f">
                  <v:textbox>
                    <w:txbxContent>
                      <w:p w14:paraId="081EEE2E"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v:textbox>
                </v:shape>
                <v:line id="Gerader Verbinder 40" o:spid="_x0000_s1195"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" strokecolor="#0070c0" strokeweight="2pt">
                  <o:lock v:ext="edit" shapetype="f"/>
                </v:line>
                <v:line id="Gerader Verbinder 41" o:spid="_x0000_s1196"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" strokecolor="black [3213]" strokeweight="2pt">
                  <v:stroke startarrowwidth="wide" startarrowlength="long"/>
                  <o:lock v:ext="edit" shapetype="f"/>
                </v:line>
                <v:shape id="Textfeld 43" o:spid="_x0000_s1197"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" filled="f" stroked="f">
                  <v:textbox>
                    <w:txbxContent>
                      <w:p w14:paraId="20B2E545" w14:textId="77777777" w:rsidR="00F70154" w:rsidRDefault="00F70154" w:rsidP="00F70154">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198"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" filled="f" stroked="f">
                  <v:textbox>
                    <w:txbxContent>
                      <w:p w14:paraId="79018F79" w14:textId="77777777" w:rsidR="00F70154" w:rsidRDefault="00F70154" w:rsidP="00F70154">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v:textbox>
                </v:shape>
                <v:shape id="Textfeld 47" o:spid="_x0000_s1199"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" filled="f" stroked="f">
                  <v:textbox>
                    <w:txbxContent>
                      <w:p w14:paraId="6FBBC64F" w14:textId="77777777" w:rsidR="00F70154" w:rsidRDefault="00F70154" w:rsidP="00F70154">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200"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" fillcolor="white [3212]" stroked="f">
                  <v:textbox>
                    <w:txbxContent>
                      <w:p w14:paraId="374B1277" w14:textId="77777777" w:rsidR="00F70154" w:rsidRDefault="00F70154" w:rsidP="00F70154">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201"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" filled="f" stroked="f">
                  <v:textbox>
                    <w:txbxContent>
                      <w:p w14:paraId="43A184CB" w14:textId="77777777" w:rsidR="00F70154" w:rsidRDefault="00F70154" w:rsidP="00F70154">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50" o:spid="_x0000_s1202"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" fillcolor="#0070c0" strokecolor="#002060" strokeweight="2pt">
                  <v:textbox inset="1.2097mm,.60483mm,1.2097mm,.60483mm"/>
                </v:shape>
                <v:shape id="Textfeld 51" o:spid="_x0000_s1203"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" fillcolor="white [3212]" stroked="f">
                  <v:textbox>
                    <w:txbxContent>
                      <w:p w14:paraId="3B74D49F" w14:textId="77777777" w:rsidR="00F70154" w:rsidRDefault="00F70154" w:rsidP="00F70154">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v:textbox>
                </v:shape>
                <v:line id="Gerader Verbinder 52" o:spid="_x0000_s1204"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" strokecolor="#00b050" strokeweight="5.5pt">
                  <o:lock v:ext="edit" shapetype="f"/>
                </v:line>
                <v:line id="Gerader Verbinder 53" o:spid="_x0000_s1205"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" strokecolor="#4579b8 [3044]" strokeweight="2pt">
                  <o:lock v:ext="edit" shapetype="f"/>
                </v:line>
                <v:shape id="Textfeld 54" o:spid="_x0000_s1206"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" filled="f" stroked="f">
                  <v:textbox>
                    <w:txbxContent>
                      <w:p w14:paraId="01E7EF34" w14:textId="77777777" w:rsidR="00F70154" w:rsidRDefault="00F70154" w:rsidP="00F70154">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207"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" strokecolor="black [3213]" strokeweight="2pt">
                  <v:stroke dashstyle="3 1" startarrowwidth="wide" startarrowlength="long"/>
                  <o:lock v:ext="edit" shapetype="f"/>
                </v:line>
                <v:line id="Gerader Verbinder 58" o:spid="_x0000_s1208"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" strokecolor="black [3213]" strokeweight="2pt">
                  <v:stroke startarrowwidth="wide" startarrowlength="long"/>
                  <o:lock v:ext="edit" shapetype="f"/>
                </v:line>
                <v:shape id="Gerade Verbindung mit Pfeil 60" o:spid="_x0000_s1209"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" strokecolor="black [3040]">
                  <v:stroke startarrow="block" endarrow="block"/>
                </v:shape>
                <v:shape id="Gerade Verbindung mit Pfeil 61" o:spid="_x0000_s1210"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" strokecolor="black [3040]">
                  <v:stroke startarrow="block" endarrow="block"/>
                  <o:lock v:ext="edit" shapetype="f"/>
                </v:shape>
                <v:shape id="Explosion: 14 Zacken 62" o:spid="_x0000_s1211"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" fillcolor="#0070c0" strokecolor="#002060" strokeweight="2pt">
                  <v:textbox inset="1.2097mm,.60483mm,1.2097mm,.60483mm"/>
                </v:shape>
                <v:shape id="Explosion: 14 Zacken 64" o:spid="_x0000_s1212"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" fillcolor="#c00000" strokecolor="#002060" strokeweight="2pt">
                  <v:textbox inset="1.2097mm,.60483mm,1.2097mm,.60483mm"/>
                </v:shape>
                <v:shape id="Textfeld 65" o:spid="_x0000_s1213"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" filled="f" stroked="f">
                  <v:textbox inset="0,,0">
                    <w:txbxContent>
                      <w:p w14:paraId="063EC6CE" w14:textId="77777777" w:rsidR="00F70154" w:rsidRDefault="00F70154" w:rsidP="00F70154">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p>
                    </w:txbxContent>
                  </v:textbox>
                </v:shape>
                <w10:anchorlock/>
              </v:group>
            </w:pict>
          </mc:Fallback>
        </mc:AlternateContent>
      </w:r>
    </w:p>
    <w:p w14:paraId="6E1BF879" w14:textId="77777777" w:rsidR="004B3EDA" w:rsidRDefault="004B3EDA" w:rsidP="004B3EDA">
      <w:pPr>
        <w:pStyle w:val="SingleTxtG"/>
        <w:tabs>
          <w:tab w:val="clear" w:pos="1701"/>
          <w:tab w:val="clear" w:pos="2268"/>
          <w:tab w:val="clear" w:pos="2835"/>
        </w:tabs>
        <w:ind w:left="2268" w:hanging="1134"/>
      </w:pPr>
    </w:p>
    <w:p w14:paraId="3D22EC54" w14:textId="105D809E" w:rsidR="00F70154" w:rsidRPr="004B3EDA" w:rsidRDefault="00F70154" w:rsidP="004B3EDA">
      <w:pPr>
        <w:pStyle w:val="SingleTxtG"/>
        <w:tabs>
          <w:tab w:val="clear" w:pos="1701"/>
          <w:tab w:val="clear" w:pos="2268"/>
          <w:tab w:val="clear" w:pos="2835"/>
        </w:tabs>
        <w:ind w:left="2268" w:hanging="1134"/>
      </w:pPr>
      <w:r w:rsidRPr="004B3EDA">
        <w:t>4.3.</w:t>
      </w:r>
      <w:r w:rsidRPr="004B3EDA">
        <w:tab/>
      </w:r>
      <w:r w:rsidRPr="004B3EDA">
        <w:tab/>
        <w:t>"Combined" test option:</w:t>
      </w:r>
    </w:p>
    <w:p w14:paraId="7FD115A6" w14:textId="42183A4F" w:rsidR="00F70154" w:rsidRPr="004B3EDA" w:rsidRDefault="004B3EDA" w:rsidP="004B3EDA">
      <w:pPr>
        <w:pStyle w:val="SingleTxtG"/>
        <w:tabs>
          <w:tab w:val="clear" w:pos="1701"/>
          <w:tab w:val="clear" w:pos="2268"/>
          <w:tab w:val="clear" w:pos="2835"/>
        </w:tabs>
        <w:ind w:left="2268" w:hanging="1134"/>
      </w:pPr>
      <w:r>
        <w:tab/>
      </w:r>
      <w:r w:rsidR="00F70154" w:rsidRPr="004B3EDA">
        <w:t xml:space="preserve">Combined static and dynamic tests may apply, at manufacturer’s choice. </w:t>
      </w:r>
    </w:p>
    <w:p w14:paraId="133877EB" w14:textId="604B1E8E" w:rsidR="00F70154" w:rsidRPr="004B3EDA" w:rsidRDefault="004B3EDA" w:rsidP="004B3EDA">
      <w:pPr>
        <w:pStyle w:val="SingleTxtG"/>
        <w:tabs>
          <w:tab w:val="clear" w:pos="1701"/>
          <w:tab w:val="clear" w:pos="2268"/>
          <w:tab w:val="clear" w:pos="2835"/>
        </w:tabs>
        <w:ind w:left="2268" w:hanging="1134"/>
      </w:pPr>
      <w:r>
        <w:tab/>
      </w:r>
      <w:r w:rsidR="00F70154" w:rsidRPr="004B3EDA">
        <w:t xml:space="preserve">If the </w:t>
      </w:r>
      <w:proofErr w:type="spellStart"/>
      <w:r w:rsidR="00F70154" w:rsidRPr="004B3EDA">
        <w:t>headform</w:t>
      </w:r>
      <w:proofErr w:type="spellEnd"/>
      <w:r w:rsidR="00F70154" w:rsidRPr="004B3EDA">
        <w:t xml:space="preserve"> test area consists of sections where the </w:t>
      </w:r>
      <w:proofErr w:type="spellStart"/>
      <w:r w:rsidR="00F70154" w:rsidRPr="004B3EDA">
        <w:t>HIT_d</w:t>
      </w:r>
      <w:proofErr w:type="spellEnd"/>
      <w:r w:rsidR="00F70154" w:rsidRPr="004B3EDA">
        <w:t xml:space="preserve"> at the corresponding impact point is less than TRT (</w:t>
      </w:r>
      <w:proofErr w:type="spellStart"/>
      <w:r w:rsidR="00F70154" w:rsidRPr="004B3EDA">
        <w:t>HIT_d</w:t>
      </w:r>
      <w:proofErr w:type="spellEnd"/>
      <w:r w:rsidR="00F70154" w:rsidRPr="004B3EDA">
        <w:t xml:space="preserve"> &lt;</w:t>
      </w:r>
      <w:r w:rsidR="00184955">
        <w:t xml:space="preserve"> </w:t>
      </w:r>
      <w:r w:rsidR="00F70154" w:rsidRPr="004B3EDA">
        <w:t xml:space="preserve">TRT) , as in the A section in Figure 1, and sections where the </w:t>
      </w:r>
      <w:proofErr w:type="spellStart"/>
      <w:r w:rsidR="00F70154" w:rsidRPr="004B3EDA">
        <w:t>HIT_d</w:t>
      </w:r>
      <w:proofErr w:type="spellEnd"/>
      <w:r w:rsidR="00F70154" w:rsidRPr="004B3EDA">
        <w:t xml:space="preserve"> at the corresponding impact point is greater than or equal to TRT (</w:t>
      </w:r>
      <w:proofErr w:type="spellStart"/>
      <w:r w:rsidR="00F70154" w:rsidRPr="004B3EDA">
        <w:t>HIT_d</w:t>
      </w:r>
      <w:proofErr w:type="spellEnd"/>
      <w:r w:rsidR="00F70154" w:rsidRPr="004B3EDA">
        <w:t xml:space="preserve"> ≥</w:t>
      </w:r>
      <w:r w:rsidR="00184955">
        <w:t xml:space="preserve"> </w:t>
      </w:r>
      <w:r w:rsidR="00F70154" w:rsidRPr="004B3EDA">
        <w:t>TRT, as in the B section in Figure 1, then all test points forward of the corresponding WAD (</w:t>
      </w:r>
      <w:proofErr w:type="spellStart"/>
      <w:r w:rsidR="00F70154" w:rsidRPr="004B3EDA">
        <w:t>HIT_d</w:t>
      </w:r>
      <w:proofErr w:type="spellEnd"/>
      <w:r w:rsidR="00F70154" w:rsidRPr="004B3EDA">
        <w:t xml:space="preserve"> &lt; TRT) shall be tested dynamically. The remaining section of the </w:t>
      </w:r>
      <w:proofErr w:type="spellStart"/>
      <w:r w:rsidR="00F70154" w:rsidRPr="004B3EDA">
        <w:t>headform</w:t>
      </w:r>
      <w:proofErr w:type="spellEnd"/>
      <w:r w:rsidR="00F70154" w:rsidRPr="004B3EDA">
        <w:t xml:space="preserve"> test area may be tested statically (see Figure 6 below, obtained from Annex 8, Figure 2). </w:t>
      </w:r>
    </w:p>
    <w:p w14:paraId="247D84C4" w14:textId="4211DE96" w:rsidR="004B3EDA" w:rsidRDefault="00F70154" w:rsidP="004B3EDA">
      <w:pPr>
        <w:pStyle w:val="SingleTxtG"/>
        <w:spacing w:after="0"/>
        <w:ind w:left="2268" w:right="1138"/>
      </w:pPr>
      <w:r w:rsidRPr="004B3EDA">
        <w:t>Figure 6</w:t>
      </w:r>
    </w:p>
    <w:p w14:paraId="2B9B23D0" w14:textId="7E5B1B22" w:rsidR="00F70154" w:rsidRPr="004B3EDA" w:rsidRDefault="00F70154" w:rsidP="004B3EDA">
      <w:pPr>
        <w:pStyle w:val="SingleTxtG"/>
        <w:spacing w:after="0"/>
        <w:ind w:left="2268" w:right="1138"/>
        <w:rPr>
          <w:b/>
          <w:bCs/>
        </w:rPr>
      </w:pPr>
      <w:r w:rsidRPr="004B3EDA">
        <w:rPr>
          <w:b/>
          <w:bCs/>
        </w:rPr>
        <w:t xml:space="preserve">Scheme of </w:t>
      </w:r>
      <w:proofErr w:type="spellStart"/>
      <w:r w:rsidRPr="004B3EDA">
        <w:rPr>
          <w:b/>
          <w:bCs/>
        </w:rPr>
        <w:t>HIT_d</w:t>
      </w:r>
      <w:proofErr w:type="spellEnd"/>
      <w:r w:rsidRPr="004B3EDA">
        <w:rPr>
          <w:b/>
          <w:bCs/>
        </w:rPr>
        <w:t xml:space="preserve"> vs WAD for Combined Testing</w:t>
      </w:r>
    </w:p>
    <w:p w14:paraId="79B9A339" w14:textId="77777777" w:rsidR="00F70154" w:rsidRPr="004B3EDA" w:rsidRDefault="00F70154" w:rsidP="00F70154">
      <w:pPr>
        <w:spacing w:after="120"/>
        <w:ind w:left="2268" w:right="1134" w:hanging="141"/>
        <w:jc w:val="both"/>
        <w:rPr>
          <w:sz w:val="23"/>
          <w:szCs w:val="23"/>
          <w:lang w:eastAsia="de-DE"/>
        </w:rPr>
      </w:pPr>
      <w:r w:rsidRPr="004B3EDA">
        <w:rPr>
          <w:noProof/>
        </w:rPr>
        <mc:AlternateContent>
          <mc:Choice Requires="wpg">
            <w:drawing>
              <wp:inline distT="0" distB="0" distL="0" distR="0" wp14:anchorId="6297FD8E" wp14:editId="7BE71908">
                <wp:extent cx="4541520" cy="2538095"/>
                <wp:effectExtent l="0" t="0" r="0" b="0"/>
                <wp:docPr id="1155" name="Group 1155"/>
                <wp:cNvGraphicFramePr/>
                <a:graphic xmlns:a="http://schemas.openxmlformats.org/drawingml/2006/main">
                  <a:graphicData uri="http://schemas.microsoft.com/office/word/2010/wordprocessingGroup">
                    <wpg:wgp>
                      <wpg:cNvGrpSpPr/>
                      <wpg:grpSpPr>
                        <a:xfrm>
                          <a:off x="0" y="0"/>
                          <a:ext cx="4541520" cy="2538095"/>
                          <a:chOff x="-1" y="0"/>
                          <a:chExt cx="11040866" cy="5879435"/>
                        </a:xfrm>
                      </wpg:grpSpPr>
                      <wps:wsp>
                        <wps:cNvPr id="248261471" name="child 1"/>
                        <wps:cNvCnPr/>
                        <wps:spPr>
                          <a:xfrm>
                            <a:off x="637274" y="229470"/>
                            <a:ext cx="0" cy="4864443"/>
                          </a:xfrm>
                          <a:prstGeom prst="straightConnector1">
                            <a:avLst/>
                          </a:prstGeom>
                          <a:noFill/>
                          <a:ln w="44450" cap="flat" cmpd="sng" algn="ctr">
                            <a:solidFill>
                              <a:sysClr val="windowText" lastClr="000000"/>
                            </a:solidFill>
                            <a:prstDash val="solid"/>
                            <a:headEnd type="triangle" w="med" len="med"/>
                          </a:ln>
                          <a:effectLst/>
                        </wps:spPr>
                        <wps:bodyPr/>
                      </wps:wsp>
                      <wps:wsp>
                        <wps:cNvPr id="1152" name="child 2"/>
                        <wps:cNvCnPr/>
                        <wps:spPr>
                          <a:xfrm>
                            <a:off x="621232" y="5093914"/>
                            <a:ext cx="9021437" cy="12358"/>
                          </a:xfrm>
                          <a:prstGeom prst="straightConnector1">
                            <a:avLst/>
                          </a:prstGeom>
                          <a:noFill/>
                          <a:ln w="44450" cap="flat" cmpd="sng" algn="ctr">
                            <a:solidFill>
                              <a:sysClr val="windowText" lastClr="000000"/>
                            </a:solidFill>
                            <a:prstDash val="solid"/>
                            <a:tailEnd type="triangle" w="med" len="med"/>
                          </a:ln>
                          <a:effectLst/>
                        </wps:spPr>
                        <wps:bodyPr/>
                      </wps:wsp>
                      <wps:wsp>
                        <wps:cNvPr id="1153" name="child 3"/>
                        <wps:cNvSpPr>
                          <a:spLocks/>
                        </wps:cNvSpPr>
                        <wps:spPr>
                          <a:xfrm>
                            <a:off x="6949388" y="5300425"/>
                            <a:ext cx="3697795" cy="579010"/>
                          </a:xfrm>
                          <a:prstGeom prst="rect">
                            <a:avLst/>
                          </a:prstGeom>
                          <a:noFill/>
                        </wps:spPr>
                        <wps:txbx>
                          <w:txbxContent>
                            <w:p w14:paraId="684D2E8C" w14:textId="77777777" w:rsidR="00F70154" w:rsidRPr="00911D2D" w:rsidRDefault="00F70154" w:rsidP="00F70154">
                              <w:pPr>
                                <w:rPr>
                                  <w:rFonts w:ascii="Calibri" w:hAnsi="Calibri" w:cs="Arial"/>
                                  <w:b/>
                                  <w:bCs/>
                                  <w:color w:val="000000"/>
                                  <w:kern w:val="24"/>
                                  <w:sz w:val="24"/>
                                  <w:szCs w:val="24"/>
                                  <w:lang w:val="de-DE"/>
                                </w:rPr>
                              </w:pPr>
                              <w:r w:rsidRPr="00911D2D">
                                <w:rPr>
                                  <w:rFonts w:ascii="Calibri" w:hAnsi="Calibri" w:cs="Arial"/>
                                  <w:b/>
                                  <w:bCs/>
                                  <w:color w:val="000000"/>
                                  <w:kern w:val="24"/>
                                  <w:lang w:val="de-DE"/>
                                </w:rPr>
                                <w:t xml:space="preserve">WAD </w:t>
                              </w:r>
                              <w:r w:rsidRPr="00911D2D">
                                <w:rPr>
                                  <w:rFonts w:ascii="Calibri" w:hAnsi="Calibri" w:cs="Arial"/>
                                  <w:b/>
                                  <w:bCs/>
                                  <w:color w:val="000000"/>
                                  <w:kern w:val="24"/>
                                  <w:lang w:val="de-DE" w:eastAsia="ko-KR"/>
                                </w:rPr>
                                <w:t>(</w:t>
                              </w:r>
                              <w:r w:rsidRPr="00911D2D">
                                <w:rPr>
                                  <w:rFonts w:ascii="Calibri" w:hAnsi="Calibri" w:cs="Arial"/>
                                  <w:b/>
                                  <w:bCs/>
                                  <w:color w:val="000000"/>
                                  <w:kern w:val="24"/>
                                  <w:lang w:val="de-DE"/>
                                </w:rPr>
                                <w:t>mm</w:t>
                              </w:r>
                              <w:r w:rsidRPr="00911D2D">
                                <w:rPr>
                                  <w:rFonts w:ascii="Calibri" w:hAnsi="Calibri" w:cs="Arial"/>
                                  <w:b/>
                                  <w:bCs/>
                                  <w:color w:val="000000"/>
                                  <w:kern w:val="24"/>
                                  <w:lang w:val="de-DE" w:eastAsia="ko-KR"/>
                                </w:rPr>
                                <w:t>)</w:t>
                              </w:r>
                            </w:p>
                          </w:txbxContent>
                        </wps:txbx>
                        <wps:bodyPr rot="0" vert="horz" wrap="square" lIns="91440" tIns="45720" rIns="91440" bIns="45720" anchor="t">
                          <a:noAutofit/>
                        </wps:bodyPr>
                      </wps:wsp>
                      <wps:wsp>
                        <wps:cNvPr id="1154" name="child 4"/>
                        <wps:cNvSpPr>
                          <a:spLocks/>
                        </wps:cNvSpPr>
                        <wps:spPr>
                          <a:xfrm rot="16200000">
                            <a:off x="-693782" y="693781"/>
                            <a:ext cx="1990269" cy="602707"/>
                          </a:xfrm>
                          <a:prstGeom prst="rect">
                            <a:avLst/>
                          </a:prstGeom>
                          <a:noFill/>
                        </wps:spPr>
                        <wps:txbx>
                          <w:txbxContent>
                            <w:p w14:paraId="2FDA2B49" w14:textId="77777777" w:rsidR="00F70154" w:rsidRPr="00911D2D" w:rsidRDefault="00F70154" w:rsidP="00F70154">
                              <w:pPr>
                                <w:rPr>
                                  <w:rFonts w:ascii="Calibri" w:hAnsi="Calibri" w:cs="Arial"/>
                                  <w:b/>
                                  <w:bCs/>
                                  <w:color w:val="000000"/>
                                  <w:kern w:val="24"/>
                                  <w:sz w:val="24"/>
                                  <w:szCs w:val="24"/>
                                </w:rPr>
                              </w:pPr>
                              <w:r w:rsidRPr="00911D2D">
                                <w:rPr>
                                  <w:rFonts w:ascii="Calibri" w:hAnsi="Calibri" w:cs="Arial"/>
                                  <w:b/>
                                  <w:bCs/>
                                  <w:color w:val="000000"/>
                                  <w:kern w:val="24"/>
                                </w:rPr>
                                <w:t xml:space="preserve">HIT_d </w:t>
                              </w:r>
                              <w:r w:rsidRPr="00911D2D">
                                <w:rPr>
                                  <w:rFonts w:ascii="Calibri" w:hAnsi="Calibri" w:cs="Arial"/>
                                  <w:b/>
                                  <w:bCs/>
                                  <w:color w:val="000000"/>
                                  <w:kern w:val="24"/>
                                  <w:lang w:eastAsia="ko-KR"/>
                                </w:rPr>
                                <w:t>(</w:t>
                              </w:r>
                              <w:r w:rsidRPr="00911D2D">
                                <w:rPr>
                                  <w:rFonts w:ascii="Calibri" w:hAnsi="Calibri" w:cs="Arial"/>
                                  <w:b/>
                                  <w:bCs/>
                                  <w:color w:val="000000"/>
                                  <w:kern w:val="24"/>
                                </w:rPr>
                                <w:t>ms</w:t>
                              </w:r>
                              <w:r w:rsidRPr="00911D2D">
                                <w:rPr>
                                  <w:rFonts w:ascii="Calibri" w:hAnsi="Calibri" w:cs="Arial"/>
                                  <w:b/>
                                  <w:bCs/>
                                  <w:color w:val="000000"/>
                                  <w:kern w:val="24"/>
                                  <w:lang w:eastAsia="ko-KR"/>
                                </w:rPr>
                                <w:t>)</w:t>
                              </w:r>
                            </w:p>
                          </w:txbxContent>
                        </wps:txbx>
                        <wps:bodyPr rot="0" vert="horz" wrap="square" lIns="91440" tIns="45720" rIns="91440" bIns="45720" anchor="t">
                          <a:noAutofit/>
                        </wps:bodyPr>
                      </wps:wsp>
                      <wps:wsp>
                        <wps:cNvPr id="1156" name="child 5"/>
                        <wps:cNvCnPr/>
                        <wps:spPr>
                          <a:xfrm>
                            <a:off x="4646841" y="3049986"/>
                            <a:ext cx="0" cy="2056286"/>
                          </a:xfrm>
                          <a:prstGeom prst="line">
                            <a:avLst/>
                          </a:prstGeom>
                          <a:noFill/>
                          <a:ln w="25400" cap="flat" cmpd="sng" algn="ctr">
                            <a:solidFill>
                              <a:sysClr val="window" lastClr="FFFFFF">
                                <a:lumMod val="50000"/>
                              </a:sysClr>
                            </a:solidFill>
                            <a:prstDash val="dash"/>
                          </a:ln>
                          <a:effectLst/>
                        </wps:spPr>
                        <wps:bodyPr/>
                      </wps:wsp>
                      <wps:wsp>
                        <wps:cNvPr id="1157" name="child 6"/>
                        <wps:cNvCnPr/>
                        <wps:spPr>
                          <a:xfrm flipV="1">
                            <a:off x="637274" y="3101008"/>
                            <a:ext cx="8405912" cy="1"/>
                          </a:xfrm>
                          <a:prstGeom prst="line">
                            <a:avLst/>
                          </a:prstGeom>
                          <a:noFill/>
                          <a:ln w="25400" cap="flat" cmpd="sng" algn="ctr">
                            <a:solidFill>
                              <a:sysClr val="window" lastClr="FFFFFF">
                                <a:lumMod val="50000"/>
                              </a:sysClr>
                            </a:solidFill>
                            <a:prstDash val="dash"/>
                          </a:ln>
                          <a:effectLst/>
                        </wps:spPr>
                        <wps:bodyPr/>
                      </wps:wsp>
                      <wps:wsp>
                        <wps:cNvPr id="1158" name="child 7"/>
                        <wps:cNvSpPr>
                          <a:spLocks/>
                        </wps:cNvSpPr>
                        <wps:spPr>
                          <a:xfrm>
                            <a:off x="7322821" y="1588354"/>
                            <a:ext cx="1332764" cy="598995"/>
                          </a:xfrm>
                          <a:prstGeom prst="rect">
                            <a:avLst/>
                          </a:prstGeom>
                          <a:noFill/>
                        </wps:spPr>
                        <wps:txbx>
                          <w:txbxContent>
                            <w:p w14:paraId="2F47F3D3"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AM95</w:t>
                              </w:r>
                            </w:p>
                          </w:txbxContent>
                        </wps:txbx>
                        <wps:bodyPr rot="0" vert="horz" wrap="square" lIns="91440" tIns="45720" rIns="91440" bIns="45720" anchor="t">
                          <a:noAutofit/>
                        </wps:bodyPr>
                      </wps:wsp>
                      <wps:wsp>
                        <wps:cNvPr id="1159" name="child 8"/>
                        <wps:cNvSpPr>
                          <a:spLocks/>
                        </wps:cNvSpPr>
                        <wps:spPr>
                          <a:xfrm>
                            <a:off x="7629423" y="1385770"/>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0" name="child 9"/>
                        <wps:cNvSpPr>
                          <a:spLocks/>
                        </wps:cNvSpPr>
                        <wps:spPr>
                          <a:xfrm>
                            <a:off x="4711009" y="2774376"/>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1" name="child 10"/>
                        <wps:cNvSpPr>
                          <a:spLocks/>
                        </wps:cNvSpPr>
                        <wps:spPr>
                          <a:xfrm>
                            <a:off x="3233369" y="3896657"/>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2" name="child 11"/>
                        <wps:cNvCnPr/>
                        <wps:spPr>
                          <a:xfrm flipV="1">
                            <a:off x="3207495" y="1388759"/>
                            <a:ext cx="4450062" cy="2526287"/>
                          </a:xfrm>
                          <a:prstGeom prst="line">
                            <a:avLst/>
                          </a:prstGeom>
                          <a:noFill/>
                          <a:ln w="47625" cap="flat" cmpd="sng" algn="ctr">
                            <a:solidFill>
                              <a:srgbClr val="4F81BD">
                                <a:shade val="95000"/>
                                <a:satMod val="105000"/>
                              </a:srgbClr>
                            </a:solidFill>
                            <a:prstDash val="solid"/>
                          </a:ln>
                          <a:effectLst/>
                        </wps:spPr>
                        <wps:bodyPr/>
                      </wps:wsp>
                      <wps:wsp>
                        <wps:cNvPr id="1163" name="child 12"/>
                        <wps:cNvSpPr>
                          <a:spLocks/>
                        </wps:cNvSpPr>
                        <wps:spPr>
                          <a:xfrm>
                            <a:off x="6105767" y="1829847"/>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4" name="child 13"/>
                        <wps:cNvSpPr>
                          <a:spLocks/>
                        </wps:cNvSpPr>
                        <wps:spPr>
                          <a:xfrm>
                            <a:off x="5541292" y="1196471"/>
                            <a:ext cx="1550288" cy="538888"/>
                          </a:xfrm>
                          <a:prstGeom prst="rect">
                            <a:avLst/>
                          </a:prstGeom>
                          <a:noFill/>
                        </wps:spPr>
                        <wps:txbx>
                          <w:txbxContent>
                            <w:p w14:paraId="1EBCD94B"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AM50</w:t>
                              </w:r>
                            </w:p>
                          </w:txbxContent>
                        </wps:txbx>
                        <wps:bodyPr rot="0" vert="horz" wrap="square" lIns="91440" tIns="45720" rIns="91440" bIns="45720" anchor="t">
                          <a:noAutofit/>
                        </wps:bodyPr>
                      </wps:wsp>
                      <wps:wsp>
                        <wps:cNvPr id="1165" name="child 14"/>
                        <wps:cNvSpPr>
                          <a:spLocks/>
                        </wps:cNvSpPr>
                        <wps:spPr>
                          <a:xfrm>
                            <a:off x="4122036" y="2187350"/>
                            <a:ext cx="1218768" cy="521506"/>
                          </a:xfrm>
                          <a:prstGeom prst="rect">
                            <a:avLst/>
                          </a:prstGeom>
                          <a:noFill/>
                        </wps:spPr>
                        <wps:txbx>
                          <w:txbxContent>
                            <w:p w14:paraId="77FB8499"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AF05</w:t>
                              </w:r>
                            </w:p>
                          </w:txbxContent>
                        </wps:txbx>
                        <wps:bodyPr rot="0" vert="horz" wrap="square" lIns="91440" tIns="45720" rIns="91440" bIns="45720" anchor="t">
                          <a:noAutofit/>
                        </wps:bodyPr>
                      </wps:wsp>
                      <wps:wsp>
                        <wps:cNvPr id="1166" name="child 15"/>
                        <wps:cNvSpPr>
                          <a:spLocks/>
                        </wps:cNvSpPr>
                        <wps:spPr>
                          <a:xfrm>
                            <a:off x="2926655" y="4076652"/>
                            <a:ext cx="1195024" cy="533701"/>
                          </a:xfrm>
                          <a:prstGeom prst="rect">
                            <a:avLst/>
                          </a:prstGeom>
                          <a:noFill/>
                        </wps:spPr>
                        <wps:txbx>
                          <w:txbxContent>
                            <w:p w14:paraId="2B5504CA"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6YO</w:t>
                              </w:r>
                            </w:p>
                          </w:txbxContent>
                        </wps:txbx>
                        <wps:bodyPr rot="0" vert="horz" wrap="square" lIns="91440" tIns="45720" rIns="91440" bIns="45720" anchor="t">
                          <a:noAutofit/>
                        </wps:bodyPr>
                      </wps:wsp>
                      <wps:wsp>
                        <wps:cNvPr id="1167" name="child 16"/>
                        <wps:cNvSpPr>
                          <a:spLocks/>
                        </wps:cNvSpPr>
                        <wps:spPr>
                          <a:xfrm>
                            <a:off x="9041610" y="2774047"/>
                            <a:ext cx="1999255" cy="685656"/>
                          </a:xfrm>
                          <a:prstGeom prst="rect">
                            <a:avLst/>
                          </a:prstGeom>
                          <a:noFill/>
                        </wps:spPr>
                        <wps:txbx>
                          <w:txbxContent>
                            <w:p w14:paraId="21FA5254"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TRT</w:t>
                              </w:r>
                            </w:p>
                          </w:txbxContent>
                        </wps:txbx>
                        <wps:bodyPr rot="0" vert="horz" wrap="square" lIns="91440" tIns="45720" rIns="91440" bIns="45720" anchor="t">
                          <a:noAutofit/>
                        </wps:bodyPr>
                      </wps:wsp>
                      <wps:wsp>
                        <wps:cNvPr id="1168" name="child 17"/>
                        <wps:cNvSpPr>
                          <a:spLocks/>
                        </wps:cNvSpPr>
                        <wps:spPr>
                          <a:xfrm>
                            <a:off x="1241954" y="3687328"/>
                            <a:ext cx="2404762" cy="1136261"/>
                          </a:xfrm>
                          <a:prstGeom prst="rect">
                            <a:avLst/>
                          </a:prstGeom>
                          <a:noFill/>
                        </wps:spPr>
                        <wps:txbx>
                          <w:txbxContent>
                            <w:p w14:paraId="5E35C9FA" w14:textId="77777777" w:rsidR="00F70154" w:rsidRPr="00911D2D" w:rsidRDefault="00F70154" w:rsidP="00F70154">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DYNAMIC TESTS</w:t>
                              </w:r>
                            </w:p>
                          </w:txbxContent>
                        </wps:txbx>
                        <wps:bodyPr rot="0" vert="horz" wrap="square" lIns="91440" tIns="45720" rIns="91440" bIns="45720" anchor="t">
                          <a:noAutofit/>
                        </wps:bodyPr>
                      </wps:wsp>
                      <wps:wsp>
                        <wps:cNvPr id="1169" name="child 18"/>
                        <wps:cNvSpPr>
                          <a:spLocks/>
                        </wps:cNvSpPr>
                        <wps:spPr>
                          <a:xfrm>
                            <a:off x="5340343" y="3678859"/>
                            <a:ext cx="3314780" cy="1047372"/>
                          </a:xfrm>
                          <a:prstGeom prst="rect">
                            <a:avLst/>
                          </a:prstGeom>
                          <a:noFill/>
                        </wps:spPr>
                        <wps:txbx>
                          <w:txbxContent>
                            <w:p w14:paraId="1DCC8DF1" w14:textId="77777777" w:rsidR="00F70154" w:rsidRPr="00911D2D" w:rsidRDefault="00F70154" w:rsidP="00F70154">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QUALIFIES FOR STATIC TESTS</w:t>
                              </w:r>
                            </w:p>
                          </w:txbxContent>
                        </wps:txbx>
                        <wps:bodyPr rot="0" vert="horz" wrap="square" lIns="91440" tIns="45720" rIns="91440" bIns="45720" anchor="t">
                          <a:noAutofit/>
                        </wps:bodyPr>
                      </wps:wsp>
                    </wpg:wgp>
                  </a:graphicData>
                </a:graphic>
              </wp:inline>
            </w:drawing>
          </mc:Choice>
          <mc:Fallback>
            <w:pict>
              <v:group w14:anchorId="6297FD8E" id="Group 1155" o:spid="_x0000_s1214" style="width:357.6pt;height:199.85pt;mso-position-horizontal-relative:char;mso-position-vertical-relative:line" coordorigin=""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">
                <v:shape id="child 1" o:spid="_x0000_s1215" type="#_x0000_t32" style="position:absolute;left:6372;top:2294;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" strokecolor="windowText" strokeweight="3.5pt">
                  <v:stroke startarrow="block"/>
                </v:shape>
                <v:shape id="child 2" o:spid="_x0000_s1216" type="#_x0000_t32" style="position:absolute;left:6212;top:50939;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" strokecolor="windowText" strokeweight="3.5pt">
                  <v:stroke endarrow="block"/>
                </v:shape>
                <v:rect id="child 3" o:spid="_x0000_s1217" style="position:absolute;left:69493;top:53004;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684D2E8C" w14:textId="77777777" w:rsidR="00F70154" w:rsidRPr="00911D2D" w:rsidRDefault="00F70154" w:rsidP="00F70154">
                        <w:pPr>
                          <w:rPr>
                            <w:rFonts w:ascii="Calibri" w:hAnsi="Calibri" w:cs="Arial"/>
                            <w:b/>
                            <w:bCs/>
                            <w:color w:val="000000"/>
                            <w:kern w:val="24"/>
                            <w:sz w:val="24"/>
                            <w:szCs w:val="24"/>
                            <w:lang w:val="de-DE"/>
                          </w:rPr>
                        </w:pPr>
                        <w:r w:rsidRPr="00911D2D">
                          <w:rPr>
                            <w:rFonts w:ascii="Calibri" w:hAnsi="Calibri" w:cs="Arial"/>
                            <w:b/>
                            <w:bCs/>
                            <w:color w:val="000000"/>
                            <w:kern w:val="24"/>
                            <w:lang w:val="de-DE"/>
                          </w:rPr>
                          <w:t xml:space="preserve">WAD </w:t>
                        </w:r>
                        <w:r w:rsidRPr="00911D2D">
                          <w:rPr>
                            <w:rFonts w:ascii="Calibri" w:hAnsi="Calibri" w:cs="Arial"/>
                            <w:b/>
                            <w:bCs/>
                            <w:color w:val="000000"/>
                            <w:kern w:val="24"/>
                            <w:lang w:val="de-DE" w:eastAsia="ko-KR"/>
                          </w:rPr>
                          <w:t>(</w:t>
                        </w:r>
                        <w:r w:rsidRPr="00911D2D">
                          <w:rPr>
                            <w:rFonts w:ascii="Calibri" w:hAnsi="Calibri" w:cs="Arial"/>
                            <w:b/>
                            <w:bCs/>
                            <w:color w:val="000000"/>
                            <w:kern w:val="24"/>
                            <w:lang w:val="de-DE"/>
                          </w:rPr>
                          <w:t>mm</w:t>
                        </w:r>
                        <w:r w:rsidRPr="00911D2D">
                          <w:rPr>
                            <w:rFonts w:ascii="Calibri" w:hAnsi="Calibri" w:cs="Arial"/>
                            <w:b/>
                            <w:bCs/>
                            <w:color w:val="000000"/>
                            <w:kern w:val="24"/>
                            <w:lang w:val="de-DE" w:eastAsia="ko-KR"/>
                          </w:rPr>
                          <w:t>)</w:t>
                        </w:r>
                      </w:p>
                    </w:txbxContent>
                  </v:textbox>
                </v:rect>
                <v:rect id="_x0000_s1218" style="position:absolute;left:-6937;top:6937;width:19902;height:60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" filled="f" stroked="f">
                  <v:textbox>
                    <w:txbxContent>
                      <w:p w14:paraId="2FDA2B49" w14:textId="77777777" w:rsidR="00F70154" w:rsidRPr="00911D2D" w:rsidRDefault="00F70154" w:rsidP="00F70154">
                        <w:pPr>
                          <w:rPr>
                            <w:rFonts w:ascii="Calibri" w:hAnsi="Calibri" w:cs="Arial"/>
                            <w:b/>
                            <w:bCs/>
                            <w:color w:val="000000"/>
                            <w:kern w:val="24"/>
                            <w:sz w:val="24"/>
                            <w:szCs w:val="24"/>
                          </w:rPr>
                        </w:pPr>
                        <w:r w:rsidRPr="00911D2D">
                          <w:rPr>
                            <w:rFonts w:ascii="Calibri" w:hAnsi="Calibri" w:cs="Arial"/>
                            <w:b/>
                            <w:bCs/>
                            <w:color w:val="000000"/>
                            <w:kern w:val="24"/>
                          </w:rPr>
                          <w:t xml:space="preserve">HIT_d </w:t>
                        </w:r>
                        <w:r w:rsidRPr="00911D2D">
                          <w:rPr>
                            <w:rFonts w:ascii="Calibri" w:hAnsi="Calibri" w:cs="Arial"/>
                            <w:b/>
                            <w:bCs/>
                            <w:color w:val="000000"/>
                            <w:kern w:val="24"/>
                            <w:lang w:eastAsia="ko-KR"/>
                          </w:rPr>
                          <w:t>(</w:t>
                        </w:r>
                        <w:r w:rsidRPr="00911D2D">
                          <w:rPr>
                            <w:rFonts w:ascii="Calibri" w:hAnsi="Calibri" w:cs="Arial"/>
                            <w:b/>
                            <w:bCs/>
                            <w:color w:val="000000"/>
                            <w:kern w:val="24"/>
                          </w:rPr>
                          <w:t>ms</w:t>
                        </w:r>
                        <w:r w:rsidRPr="00911D2D">
                          <w:rPr>
                            <w:rFonts w:ascii="Calibri" w:hAnsi="Calibri" w:cs="Arial"/>
                            <w:b/>
                            <w:bCs/>
                            <w:color w:val="000000"/>
                            <w:kern w:val="24"/>
                            <w:lang w:eastAsia="ko-KR"/>
                          </w:rPr>
                          <w:t>)</w:t>
                        </w:r>
                      </w:p>
                    </w:txbxContent>
                  </v:textbox>
                </v:rect>
                <v:line id="child 5" o:spid="_x0000_s1219" style="position:absolute;visibility:visible;mso-wrap-style:square" from="46468,30499" to="46468,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" strokecolor="#7f7f7f" strokeweight="2pt">
                  <v:stroke dashstyle="dash"/>
                </v:line>
                <v:line id="child 6" o:spid="_x0000_s1220" style="position:absolute;flip:y;visibility:visible;mso-wrap-style:square" from="6372,31010" to="9043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" strokecolor="#7f7f7f" strokeweight="2pt">
                  <v:stroke dashstyle="dash"/>
                </v:line>
                <v:rect id="child 7" o:spid="_x0000_s1221" style="position:absolute;left:73228;top:15883;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YxgAAAN0AAAAPAAAAZHJzL2Rvd25yZXYueG1sRI9Ba8JA&#10;EIXvQv/DMgUvUjcWK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lSrT2MYAAADdAAAA&#10;DwAAAAAAAAAAAAAAAAAHAgAAZHJzL2Rvd25yZXYueG1sUEsFBgAAAAADAAMAtwAAAPoCAAAAAA==&#10;" filled="f" stroked="f">
                  <v:textbox>
                    <w:txbxContent>
                      <w:p w14:paraId="2F47F3D3"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AM95</w:t>
                        </w:r>
                      </w:p>
                    </w:txbxContent>
                  </v:textbox>
                </v:rect>
                <v:oval id="child 8" o:spid="_x0000_s1222" style="position:absolute;left:76294;top:13857;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" fillcolor="#4f81bd" strokecolor="#385d8a" strokeweight="2pt">
                  <v:path arrowok="t"/>
                </v:oval>
                <v:oval id="child 9" o:spid="_x0000_s1223" style="position:absolute;left:47110;top:2774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" fillcolor="#4f81bd" strokecolor="#385d8a" strokeweight="2pt">
                  <v:path arrowok="t"/>
                </v:oval>
                <v:oval id="child 10" o:spid="_x0000_s1224" style="position:absolute;left:32333;top:3896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" fillcolor="#4f81bd" strokecolor="#385d8a" strokeweight="2pt">
                  <v:path arrowok="t"/>
                </v:oval>
                <v:line id="child 11" o:spid="_x0000_s1225" style="position:absolute;flip:y;visibility:visible;mso-wrap-style:square" from="32074,13887" to="76575,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" strokecolor="#4a7ebb" strokeweight="3.75pt"/>
                <v:oval id="child 12" o:spid="_x0000_s1226" style="position:absolute;left:61057;top:18298;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" fillcolor="#4f81bd" strokecolor="#385d8a" strokeweight="2pt">
                  <v:path arrowok="t"/>
                </v:oval>
                <v:rect id="child 13" o:spid="_x0000_s1227" style="position:absolute;left:55412;top:11964;width:15503;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NgxAAAAN0AAAAPAAAAZHJzL2Rvd25yZXYueG1sRE/basJA&#10;EH0v+A/LCL6UulFE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NoLE2DEAAAA3QAAAA8A&#10;AAAAAAAAAAAAAAAABwIAAGRycy9kb3ducmV2LnhtbFBLBQYAAAAAAwADALcAAAD4AgAAAAA=&#10;" filled="f" stroked="f">
                  <v:textbox>
                    <w:txbxContent>
                      <w:p w14:paraId="1EBCD94B"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AM50</w:t>
                        </w:r>
                      </w:p>
                    </w:txbxContent>
                  </v:textbox>
                </v:rect>
                <v:rect id="child 14" o:spid="_x0000_s1228" style="position:absolute;left:41220;top:21873;width:1218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b7xAAAAN0AAAAPAAAAZHJzL2Rvd25yZXYueG1sRE/basJA&#10;EH0v+A/LCL6UulFQ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LVHtvvEAAAA3QAAAA8A&#10;AAAAAAAAAAAAAAAABwIAAGRycy9kb3ducmV2LnhtbFBLBQYAAAAAAwADALcAAAD4AgAAAAA=&#10;" filled="f" stroked="f">
                  <v:textbox>
                    <w:txbxContent>
                      <w:p w14:paraId="77FB8499"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AF05</w:t>
                        </w:r>
                      </w:p>
                    </w:txbxContent>
                  </v:textbox>
                </v:rect>
                <v:rect id="child 15" o:spid="_x0000_s1229" style="position:absolute;left:29266;top:40766;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" filled="f" stroked="f">
                  <v:textbox>
                    <w:txbxContent>
                      <w:p w14:paraId="2B5504CA"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6YO</w:t>
                        </w:r>
                      </w:p>
                    </w:txbxContent>
                  </v:textbox>
                </v:rect>
                <v:rect id="child 16" o:spid="_x0000_s1230" style="position:absolute;left:90416;top:27740;width:1999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" filled="f" stroked="f">
                  <v:textbox>
                    <w:txbxContent>
                      <w:p w14:paraId="21FA5254" w14:textId="77777777" w:rsidR="00F70154" w:rsidRPr="00911D2D" w:rsidRDefault="00F70154" w:rsidP="00F70154">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TRT</w:t>
                        </w:r>
                      </w:p>
                    </w:txbxContent>
                  </v:textbox>
                </v:rect>
                <v:rect id="child 17" o:spid="_x0000_s1231" style="position:absolute;left:12419;top:36873;width:24048;height:1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" filled="f" stroked="f">
                  <v:textbox>
                    <w:txbxContent>
                      <w:p w14:paraId="5E35C9FA" w14:textId="77777777" w:rsidR="00F70154" w:rsidRPr="00911D2D" w:rsidRDefault="00F70154" w:rsidP="00F70154">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DYNAMIC TESTS</w:t>
                        </w:r>
                      </w:p>
                    </w:txbxContent>
                  </v:textbox>
                </v:rect>
                <v:rect id="child 18" o:spid="_x0000_s1232" style="position:absolute;left:53403;top:36788;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" filled="f" stroked="f">
                  <v:textbox>
                    <w:txbxContent>
                      <w:p w14:paraId="1DCC8DF1" w14:textId="77777777" w:rsidR="00F70154" w:rsidRPr="00911D2D" w:rsidRDefault="00F70154" w:rsidP="00F70154">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QUALIFIES FOR STATIC TESTS</w:t>
                        </w:r>
                      </w:p>
                    </w:txbxContent>
                  </v:textbox>
                </v:rect>
                <w10:anchorlock/>
              </v:group>
            </w:pict>
          </mc:Fallback>
        </mc:AlternateContent>
      </w:r>
    </w:p>
    <w:p w14:paraId="61B7B88B" w14:textId="77777777" w:rsidR="00F70154" w:rsidRPr="004B3EDA" w:rsidRDefault="00F70154" w:rsidP="00F70154"/>
    <w:p w14:paraId="602F89A1" w14:textId="77777777" w:rsidR="00F70154" w:rsidRPr="004B3EDA" w:rsidRDefault="00F70154" w:rsidP="00F70154"/>
    <w:p w14:paraId="1ABFDD3A" w14:textId="77777777" w:rsidR="00F70154" w:rsidRPr="004B3EDA" w:rsidRDefault="00F70154" w:rsidP="00F70154">
      <w:pPr>
        <w:spacing w:line="240" w:lineRule="auto"/>
        <w:rPr>
          <w:lang w:eastAsia="ko-KR"/>
        </w:rPr>
      </w:pPr>
      <w:r w:rsidRPr="004B3EDA">
        <w:rPr>
          <w:lang w:eastAsia="ko-KR"/>
        </w:rPr>
        <w:br w:type="page"/>
      </w:r>
      <w:r w:rsidRPr="004B3EDA">
        <w:rPr>
          <w:b/>
          <w:sz w:val="28"/>
        </w:rPr>
        <w:lastRenderedPageBreak/>
        <w:t xml:space="preserve">Annex 7 - Appendix </w:t>
      </w:r>
    </w:p>
    <w:p w14:paraId="4D96B796" w14:textId="77777777" w:rsidR="00F70154" w:rsidRPr="004B3EDA" w:rsidRDefault="00F70154" w:rsidP="00F70154">
      <w:pPr>
        <w:keepNext/>
        <w:keepLines/>
        <w:tabs>
          <w:tab w:val="right" w:pos="851"/>
        </w:tabs>
        <w:spacing w:before="360" w:after="240" w:line="300" w:lineRule="exact"/>
        <w:ind w:left="1134" w:right="1134" w:hanging="1134"/>
        <w:rPr>
          <w:rFonts w:eastAsia="MS Mincho"/>
          <w:b/>
          <w:sz w:val="28"/>
        </w:rPr>
      </w:pPr>
      <w:r w:rsidRPr="004B3EDA">
        <w:rPr>
          <w:rFonts w:eastAsia="MS Mincho"/>
          <w:b/>
          <w:sz w:val="28"/>
        </w:rPr>
        <w:tab/>
      </w:r>
      <w:r w:rsidRPr="004B3EDA">
        <w:rPr>
          <w:rFonts w:eastAsia="MS Mincho"/>
          <w:b/>
          <w:sz w:val="28"/>
        </w:rPr>
        <w:tab/>
      </w:r>
      <w:r w:rsidRPr="004B3EDA">
        <w:rPr>
          <w:rFonts w:eastAsia="MS Mincho"/>
          <w:b/>
          <w:sz w:val="28"/>
        </w:rPr>
        <w:tab/>
        <w:t>Flowchart DPPS Assessment Guideline</w:t>
      </w:r>
    </w:p>
    <w:p w14:paraId="2A0DD434" w14:textId="77777777" w:rsidR="00F70154" w:rsidRPr="004B3EDA" w:rsidRDefault="00F70154" w:rsidP="00F70154">
      <w:pPr>
        <w:spacing w:line="240" w:lineRule="auto"/>
        <w:ind w:left="1134"/>
        <w:rPr>
          <w:b/>
          <w:sz w:val="28"/>
        </w:rPr>
      </w:pPr>
      <w:r w:rsidRPr="004B3EDA">
        <w:rPr>
          <w:b/>
          <w:noProof/>
          <w:sz w:val="28"/>
        </w:rPr>
        <w:drawing>
          <wp:inline distT="0" distB="0" distL="0" distR="0" wp14:anchorId="6BB8500C" wp14:editId="18E3DE36">
            <wp:extent cx="4705350" cy="8160108"/>
            <wp:effectExtent l="0" t="0" r="0" b="0"/>
            <wp:docPr id="657813046" name="Afbeelding 1" descr="Afbeelding met tekst, schermopname, zwart-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3046" name="Afbeelding 1" descr="Afbeelding met tekst, schermopname, zwart-wit, diagram&#10;&#10;Door AI gegenereerde inhoud is mogelijk onjuist."/>
                    <pic:cNvPicPr/>
                  </pic:nvPicPr>
                  <pic:blipFill rotWithShape="1">
                    <a:blip r:embed="rId20">
                      <a:extLst>
                        <a:ext uri="{28A0092B-C50C-407E-A947-70E740481C1C}">
                          <a14:useLocalDpi xmlns:a14="http://schemas.microsoft.com/office/drawing/2010/main" val="0"/>
                        </a:ext>
                      </a:extLst>
                    </a:blip>
                    <a:srcRect b="2511"/>
                    <a:stretch>
                      <a:fillRect/>
                    </a:stretch>
                  </pic:blipFill>
                  <pic:spPr bwMode="auto">
                    <a:xfrm>
                      <a:off x="0" y="0"/>
                      <a:ext cx="4732019" cy="8206357"/>
                    </a:xfrm>
                    <a:prstGeom prst="rect">
                      <a:avLst/>
                    </a:prstGeom>
                    <a:ln>
                      <a:noFill/>
                    </a:ln>
                    <a:extLst>
                      <a:ext uri="{53640926-AAD7-44D8-BBD7-CCE9431645EC}">
                        <a14:shadowObscured xmlns:a14="http://schemas.microsoft.com/office/drawing/2010/main"/>
                      </a:ext>
                    </a:extLst>
                  </pic:spPr>
                </pic:pic>
              </a:graphicData>
            </a:graphic>
          </wp:inline>
        </w:drawing>
      </w:r>
    </w:p>
    <w:p w14:paraId="6F929924" w14:textId="77777777" w:rsidR="00F70154" w:rsidRPr="004B3EDA" w:rsidRDefault="00F70154" w:rsidP="00F70154">
      <w:pPr>
        <w:pStyle w:val="HChG"/>
        <w:ind w:left="0" w:firstLine="0"/>
      </w:pPr>
      <w:r w:rsidRPr="004B3EDA">
        <w:lastRenderedPageBreak/>
        <w:t xml:space="preserve">Annex </w:t>
      </w:r>
      <w:r w:rsidRPr="004B3EDA">
        <w:rPr>
          <w:lang w:eastAsia="ko-KR"/>
        </w:rPr>
        <w:t>8</w:t>
      </w:r>
    </w:p>
    <w:p w14:paraId="6609FA81" w14:textId="4240726D" w:rsidR="00F70154" w:rsidRPr="004B3EDA" w:rsidRDefault="00F70154" w:rsidP="00F70154">
      <w:pPr>
        <w:pStyle w:val="HChG"/>
      </w:pPr>
      <w:r w:rsidRPr="004B3EDA">
        <w:tab/>
      </w:r>
      <w:r w:rsidRPr="004B3EDA">
        <w:tab/>
        <w:t xml:space="preserve">Head Impact Time (HIT)- Determination </w:t>
      </w:r>
      <w:r w:rsidR="00EE4E7A" w:rsidRPr="004B3EDA">
        <w:t>s</w:t>
      </w:r>
      <w:r w:rsidRPr="004B3EDA">
        <w:t>imulation</w:t>
      </w:r>
    </w:p>
    <w:p w14:paraId="27DC0D97" w14:textId="2797E02B" w:rsidR="00F70154" w:rsidRPr="004C0B1C" w:rsidRDefault="007F79FB" w:rsidP="007F79FB">
      <w:pPr>
        <w:pStyle w:val="SingleTxtG"/>
        <w:tabs>
          <w:tab w:val="clear" w:pos="1701"/>
          <w:tab w:val="clear" w:pos="2268"/>
          <w:tab w:val="clear" w:pos="2835"/>
        </w:tabs>
        <w:ind w:left="2268" w:hanging="1134"/>
        <w:rPr>
          <w:b/>
          <w:bCs/>
          <w:sz w:val="24"/>
          <w:szCs w:val="24"/>
        </w:rPr>
      </w:pPr>
      <w:r w:rsidRPr="004C0B1C">
        <w:rPr>
          <w:b/>
          <w:bCs/>
          <w:sz w:val="24"/>
          <w:szCs w:val="24"/>
        </w:rPr>
        <w:t>1.</w:t>
      </w:r>
      <w:r w:rsidRPr="004C0B1C">
        <w:rPr>
          <w:b/>
          <w:bCs/>
          <w:sz w:val="24"/>
          <w:szCs w:val="24"/>
        </w:rPr>
        <w:tab/>
      </w:r>
      <w:r w:rsidR="00F70154" w:rsidRPr="004C0B1C">
        <w:rPr>
          <w:b/>
          <w:bCs/>
          <w:sz w:val="24"/>
          <w:szCs w:val="24"/>
        </w:rPr>
        <w:t>Introduction</w:t>
      </w:r>
    </w:p>
    <w:p w14:paraId="400234D2" w14:textId="087FA7DE" w:rsidR="00F70154" w:rsidRPr="004B3EDA" w:rsidRDefault="007F79FB" w:rsidP="007F79FB">
      <w:pPr>
        <w:pStyle w:val="SingleTxtG"/>
        <w:tabs>
          <w:tab w:val="clear" w:pos="1701"/>
          <w:tab w:val="clear" w:pos="2268"/>
          <w:tab w:val="clear" w:pos="2835"/>
        </w:tabs>
        <w:ind w:left="2268" w:hanging="1134"/>
      </w:pPr>
      <w:r w:rsidRPr="004B3EDA">
        <w:t>1.1.</w:t>
      </w:r>
      <w:r w:rsidRPr="004B3EDA">
        <w:tab/>
      </w:r>
      <w:r w:rsidR="00F70154" w:rsidRPr="004B3EDA">
        <w:t>An HIT-Determination simulation is a computer simulation for determination of HIT over WAD in the DPPS vehicle model for deriving the test conditions for the assessment of deployable systems as specified in the Annex 7.</w:t>
      </w:r>
    </w:p>
    <w:p w14:paraId="2FB12366" w14:textId="4707EE00" w:rsidR="00F70154" w:rsidRPr="004B3EDA" w:rsidRDefault="0076507F" w:rsidP="00F70154">
      <w:pPr>
        <w:ind w:left="2268"/>
        <w:rPr>
          <w:lang w:eastAsia="en-GB"/>
        </w:rPr>
      </w:pPr>
      <w:r w:rsidRPr="004B3EDA">
        <w:rPr>
          <w:noProof/>
        </w:rPr>
        <mc:AlternateContent>
          <mc:Choice Requires="wps">
            <w:drawing>
              <wp:anchor distT="0" distB="0" distL="114300" distR="114300" simplePos="0" relativeHeight="251658249" behindDoc="0" locked="0" layoutInCell="1" allowOverlap="1" wp14:anchorId="187658C4" wp14:editId="44B8598C">
                <wp:simplePos x="0" y="0"/>
                <wp:positionH relativeFrom="column">
                  <wp:posOffset>2351244</wp:posOffset>
                </wp:positionH>
                <wp:positionV relativeFrom="paragraph">
                  <wp:posOffset>1277620</wp:posOffset>
                </wp:positionV>
                <wp:extent cx="1473200" cy="598170"/>
                <wp:effectExtent l="0" t="0" r="12700" b="11430"/>
                <wp:wrapNone/>
                <wp:docPr id="1139044459" name="Diamond 11390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98170"/>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FECE5" w14:textId="77777777" w:rsidR="00F70154" w:rsidRDefault="00F70154" w:rsidP="00F70154">
                            <w:pPr>
                              <w:pStyle w:val="NormalWeb"/>
                              <w:spacing w:before="80"/>
                              <w:jc w:val="center"/>
                              <w:rPr>
                                <w:sz w:val="14"/>
                                <w:szCs w:val="14"/>
                              </w:rPr>
                            </w:pPr>
                            <w:r>
                              <w:rPr>
                                <w:color w:val="000000"/>
                                <w:kern w:val="24"/>
                                <w:sz w:val="14"/>
                                <w:szCs w:val="14"/>
                                <w:lang w:val="en-US"/>
                              </w:rPr>
                              <w:t>Pass requirements</w:t>
                            </w:r>
                          </w:p>
                        </w:txbxContent>
                      </wps:txbx>
                      <wps:bodyPr rot="0" vertOverflow="clip" horzOverflow="clip" vert="horz" wrap="square" lIns="0" tIns="0" rIns="0" bIns="108000" anchor="t">
                        <a:noAutofit/>
                      </wps:bodyPr>
                    </wps:wsp>
                  </a:graphicData>
                </a:graphic>
                <wp14:sizeRelH relativeFrom="margin">
                  <wp14:pctWidth>0</wp14:pctWidth>
                </wp14:sizeRelH>
                <wp14:sizeRelV relativeFrom="margin">
                  <wp14:pctHeight>0</wp14:pctHeight>
                </wp14:sizeRelV>
              </wp:anchor>
            </w:drawing>
          </mc:Choice>
          <mc:Fallback>
            <w:pict>
              <v:shapetype w14:anchorId="187658C4" id="_x0000_t4" coordsize="21600,21600" o:spt="4" path="m10800,l,10800,10800,21600,21600,10800xe">
                <v:stroke joinstyle="miter"/>
                <v:path gradientshapeok="t" o:connecttype="rect" textboxrect="5400,5400,16200,16200"/>
              </v:shapetype>
              <v:shape id="Diamond 1139044459" o:spid="_x0000_s1233" type="#_x0000_t4" style="position:absolute;left:0;text-align:left;margin-left:185.15pt;margin-top:100.6pt;width:116pt;height:4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" fillcolor="#f2f2f2 [3041]" strokecolor="black [3200]" strokeweight="1pt">
                <v:path arrowok="t"/>
                <v:textbox inset="0,0,0,3mm">
                  <w:txbxContent>
                    <w:p w14:paraId="4D4FECE5" w14:textId="77777777" w:rsidR="00F70154" w:rsidRDefault="00F70154" w:rsidP="00F70154">
                      <w:pPr>
                        <w:pStyle w:val="NormalWeb"/>
                        <w:spacing w:before="80"/>
                        <w:jc w:val="center"/>
                        <w:rPr>
                          <w:sz w:val="14"/>
                          <w:szCs w:val="14"/>
                        </w:rPr>
                      </w:pPr>
                      <w:r>
                        <w:rPr>
                          <w:color w:val="000000"/>
                          <w:kern w:val="24"/>
                          <w:sz w:val="14"/>
                          <w:szCs w:val="14"/>
                          <w:lang w:val="en-US"/>
                        </w:rPr>
                        <w:t>Pass requirements</w:t>
                      </w:r>
                    </w:p>
                  </w:txbxContent>
                </v:textbox>
              </v:shape>
            </w:pict>
          </mc:Fallback>
        </mc:AlternateContent>
      </w:r>
      <w:r w:rsidR="00F70154" w:rsidRPr="004B3EDA">
        <w:rPr>
          <w:noProof/>
          <w:lang w:eastAsia="ko-KR"/>
        </w:rPr>
        <mc:AlternateContent>
          <mc:Choice Requires="wpg">
            <w:drawing>
              <wp:inline distT="0" distB="0" distL="0" distR="0" wp14:anchorId="78D08F36" wp14:editId="16424EDE">
                <wp:extent cx="4667250" cy="6229350"/>
                <wp:effectExtent l="19050" t="0" r="19050" b="19050"/>
                <wp:docPr id="1139044469" name="shape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0" cy="6229350"/>
                          <a:chOff x="0" y="0"/>
                          <a:chExt cx="5169683" cy="6400800"/>
                        </a:xfrm>
                      </wpg:grpSpPr>
                      <wps:wsp>
                        <wps:cNvPr id="1139044470" name="child 1"/>
                        <wps:cNvSpPr>
                          <a:spLocks/>
                        </wps:cNvSpPr>
                        <wps:spPr>
                          <a:xfrm>
                            <a:off x="810750" y="472440"/>
                            <a:ext cx="2282047" cy="616172"/>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E7E6" w14:textId="77777777" w:rsidR="00F70154" w:rsidRPr="00155CF3" w:rsidRDefault="00F70154" w:rsidP="00F70154">
                              <w:pPr>
                                <w:pStyle w:val="NormalWeb"/>
                                <w:spacing w:before="80"/>
                                <w:jc w:val="center"/>
                                <w:rPr>
                                  <w:color w:val="000000"/>
                                  <w:kern w:val="24"/>
                                  <w:sz w:val="22"/>
                                  <w:szCs w:val="22"/>
                                  <w:lang w:val="fr-FR"/>
                                </w:rPr>
                              </w:pPr>
                              <w:r w:rsidRPr="00155CF3">
                                <w:rPr>
                                  <w:color w:val="000000"/>
                                  <w:kern w:val="24"/>
                                  <w:sz w:val="22"/>
                                  <w:szCs w:val="22"/>
                                  <w:lang w:val="fr-FR"/>
                                </w:rPr>
                                <w:t>HBM qualification simulation</w:t>
                              </w:r>
                            </w:p>
                            <w:p w14:paraId="66905AD0" w14:textId="77777777" w:rsidR="00F70154" w:rsidRPr="00155CF3" w:rsidRDefault="00F70154" w:rsidP="00F70154">
                              <w:pPr>
                                <w:pStyle w:val="NormalWeb"/>
                                <w:spacing w:before="80"/>
                                <w:jc w:val="center"/>
                                <w:rPr>
                                  <w:color w:val="000000"/>
                                  <w:kern w:val="24"/>
                                  <w:sz w:val="16"/>
                                  <w:szCs w:val="16"/>
                                  <w:lang w:val="fr-FR"/>
                                </w:rPr>
                              </w:pPr>
                              <w:r w:rsidRPr="00155CF3">
                                <w:rPr>
                                  <w:color w:val="000000"/>
                                  <w:kern w:val="24"/>
                                  <w:sz w:val="16"/>
                                  <w:szCs w:val="16"/>
                                  <w:lang w:val="fr-FR"/>
                                </w:rPr>
                                <w:t>Documentation (M.R.1-Section 3)</w:t>
                              </w:r>
                            </w:p>
                          </w:txbxContent>
                        </wps:txbx>
                        <wps:bodyPr rot="0" vert="horz" wrap="square" lIns="72000" tIns="72000" rIns="72000" bIns="72000" anchor="t">
                          <a:noAutofit/>
                        </wps:bodyPr>
                      </wps:wsp>
                      <wps:wsp>
                        <wps:cNvPr id="1139044471" name="child 2"/>
                        <wps:cNvCnPr/>
                        <wps:spPr>
                          <a:xfrm flipH="1">
                            <a:off x="1802926" y="1088613"/>
                            <a:ext cx="3079" cy="20156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2" name="child 3"/>
                        <wps:cNvCnPr/>
                        <wps:spPr>
                          <a:xfrm>
                            <a:off x="1545717" y="5657072"/>
                            <a:ext cx="1" cy="342788"/>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3" name="child 4"/>
                        <wps:cNvCnPr/>
                        <wps:spPr>
                          <a:xfrm flipH="1">
                            <a:off x="1799610" y="1955143"/>
                            <a:ext cx="3316" cy="20177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4" name="child 6"/>
                        <wps:cNvSpPr>
                          <a:spLocks/>
                        </wps:cNvSpPr>
                        <wps:spPr>
                          <a:xfrm>
                            <a:off x="3911969" y="6013400"/>
                            <a:ext cx="1257714" cy="387400"/>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178C9" w14:textId="77777777" w:rsidR="00F70154" w:rsidRDefault="00F70154" w:rsidP="00F70154">
                              <w:pPr>
                                <w:pStyle w:val="NormalWeb"/>
                                <w:jc w:val="center"/>
                              </w:pPr>
                              <w:r>
                                <w:rPr>
                                  <w:bCs/>
                                  <w:color w:val="FFFFFF"/>
                                  <w:kern w:val="24"/>
                                  <w:sz w:val="22"/>
                                  <w:szCs w:val="22"/>
                                  <w:lang w:val="en-US"/>
                                </w:rPr>
                                <w:t>Test without DPPS activation</w:t>
                              </w:r>
                            </w:p>
                          </w:txbxContent>
                        </wps:txbx>
                        <wps:bodyPr rot="0" vert="horz" wrap="square" lIns="72000" tIns="0" rIns="72000" bIns="72000" anchor="t">
                          <a:noAutofit/>
                        </wps:bodyPr>
                      </wps:wsp>
                      <wps:wsp>
                        <wps:cNvPr id="1139044475" name="child 7"/>
                        <wps:cNvSpPr>
                          <a:spLocks/>
                        </wps:cNvSpPr>
                        <wps:spPr>
                          <a:xfrm>
                            <a:off x="2803701" y="1415355"/>
                            <a:ext cx="282575" cy="211455"/>
                          </a:xfrm>
                          <a:prstGeom prst="rect">
                            <a:avLst/>
                          </a:prstGeom>
                          <a:noFill/>
                        </wps:spPr>
                        <wps:txbx>
                          <w:txbxContent>
                            <w:p w14:paraId="1E97CFF8" w14:textId="77777777" w:rsidR="00F70154" w:rsidRDefault="00F70154" w:rsidP="00F70154">
                              <w:pPr>
                                <w:pStyle w:val="NormalWeb"/>
                                <w:spacing w:before="80"/>
                              </w:pPr>
                              <w:r>
                                <w:rPr>
                                  <w:color w:val="000000"/>
                                  <w:kern w:val="24"/>
                                  <w:sz w:val="22"/>
                                  <w:szCs w:val="22"/>
                                  <w:lang w:val="en-US"/>
                                </w:rPr>
                                <w:t>No</w:t>
                              </w:r>
                            </w:p>
                          </w:txbxContent>
                        </wps:txbx>
                        <wps:bodyPr rot="0" vert="horz" wrap="square" lIns="0" tIns="0" rIns="0" bIns="0" anchor="t">
                          <a:noAutofit/>
                        </wps:bodyPr>
                      </wps:wsp>
                      <wps:wsp>
                        <wps:cNvPr id="1139044476" name="child 8"/>
                        <wps:cNvSpPr>
                          <a:spLocks/>
                        </wps:cNvSpPr>
                        <wps:spPr>
                          <a:xfrm>
                            <a:off x="1529827" y="1873712"/>
                            <a:ext cx="264795" cy="211455"/>
                          </a:xfrm>
                          <a:prstGeom prst="rect">
                            <a:avLst/>
                          </a:prstGeom>
                          <a:noFill/>
                        </wps:spPr>
                        <wps:txbx>
                          <w:txbxContent>
                            <w:p w14:paraId="705CBCD1" w14:textId="77777777" w:rsidR="00F70154" w:rsidRDefault="00F70154" w:rsidP="00F70154">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139044477" name="child 9"/>
                        <wps:cNvSpPr>
                          <a:spLocks/>
                        </wps:cNvSpPr>
                        <wps:spPr>
                          <a:xfrm>
                            <a:off x="1249301" y="3303123"/>
                            <a:ext cx="1955409" cy="485125"/>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6A02" w14:textId="77777777" w:rsidR="00F70154" w:rsidRDefault="00F70154" w:rsidP="00F70154">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139044478" name="child 10"/>
                        <wps:cNvCnPr/>
                        <wps:spPr>
                          <a:xfrm>
                            <a:off x="2107456" y="4286249"/>
                            <a:ext cx="3534" cy="219076"/>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9" name="child 11"/>
                        <wps:cNvCnPr/>
                        <wps:spPr>
                          <a:xfrm flipH="1">
                            <a:off x="2117642" y="5002686"/>
                            <a:ext cx="2872" cy="192629"/>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0" name="child 12"/>
                        <wps:cNvSpPr>
                          <a:spLocks/>
                        </wps:cNvSpPr>
                        <wps:spPr>
                          <a:xfrm>
                            <a:off x="1423022" y="4478810"/>
                            <a:ext cx="1380679" cy="523875"/>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3EBAF" w14:textId="77777777" w:rsidR="00F70154" w:rsidRPr="008E079D" w:rsidRDefault="00F70154" w:rsidP="00F70154">
                              <w:pPr>
                                <w:pStyle w:val="NormalWeb"/>
                                <w:jc w:val="center"/>
                                <w:rPr>
                                  <w:color w:val="000000"/>
                                  <w:sz w:val="16"/>
                                  <w:szCs w:val="16"/>
                                </w:rPr>
                              </w:pPr>
                              <w:r w:rsidRPr="008E079D">
                                <w:rPr>
                                  <w:color w:val="000000"/>
                                  <w:kern w:val="24"/>
                                  <w:sz w:val="16"/>
                                  <w:szCs w:val="16"/>
                                  <w:lang w:val="en-US"/>
                                </w:rPr>
                                <w:t>HIT_d ˃ TRT</w:t>
                              </w:r>
                            </w:p>
                          </w:txbxContent>
                        </wps:txbx>
                        <wps:bodyPr rot="0" vert="horz" wrap="square" lIns="0" tIns="0" rIns="0" bIns="0" anchor="t">
                          <a:noAutofit/>
                        </wps:bodyPr>
                      </wps:wsp>
                      <wps:wsp>
                        <wps:cNvPr id="1292327681" name="child 13"/>
                        <wps:cNvSpPr>
                          <a:spLocks/>
                        </wps:cNvSpPr>
                        <wps:spPr>
                          <a:xfrm>
                            <a:off x="1859529" y="5002686"/>
                            <a:ext cx="260350" cy="160655"/>
                          </a:xfrm>
                          <a:prstGeom prst="rect">
                            <a:avLst/>
                          </a:prstGeom>
                          <a:noFill/>
                        </wps:spPr>
                        <wps:txbx>
                          <w:txbxContent>
                            <w:p w14:paraId="41480485" w14:textId="77777777" w:rsidR="00F70154" w:rsidRDefault="00F70154" w:rsidP="00F70154">
                              <w:pPr>
                                <w:pStyle w:val="NormalWeb"/>
                                <w:rPr>
                                  <w:sz w:val="10"/>
                                </w:rPr>
                              </w:pPr>
                              <w:r>
                                <w:rPr>
                                  <w:color w:val="000000"/>
                                  <w:kern w:val="24"/>
                                  <w:sz w:val="22"/>
                                  <w:szCs w:val="48"/>
                                  <w:lang w:val="en-US"/>
                                </w:rPr>
                                <w:t>No</w:t>
                              </w:r>
                            </w:p>
                          </w:txbxContent>
                        </wps:txbx>
                        <wps:bodyPr rot="0" vert="horz" wrap="square" lIns="0" tIns="0" rIns="0" bIns="0" anchor="t">
                          <a:noAutofit/>
                        </wps:bodyPr>
                      </wps:wsp>
                      <wps:wsp>
                        <wps:cNvPr id="1292327682" name="child 14"/>
                        <wps:cNvSpPr>
                          <a:spLocks/>
                        </wps:cNvSpPr>
                        <wps:spPr>
                          <a:xfrm>
                            <a:off x="2842674" y="4511804"/>
                            <a:ext cx="291465" cy="211455"/>
                          </a:xfrm>
                          <a:prstGeom prst="rect">
                            <a:avLst/>
                          </a:prstGeom>
                          <a:noFill/>
                        </wps:spPr>
                        <wps:txbx>
                          <w:txbxContent>
                            <w:p w14:paraId="3E162617" w14:textId="77777777" w:rsidR="00F70154" w:rsidRDefault="00F70154" w:rsidP="00F70154">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292327683" name="child 15"/>
                        <wps:cNvSpPr>
                          <a:spLocks/>
                        </wps:cNvSpPr>
                        <wps:spPr>
                          <a:xfrm>
                            <a:off x="839323" y="5195315"/>
                            <a:ext cx="2356641" cy="504841"/>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9520F" w14:textId="77777777" w:rsidR="00F70154" w:rsidRDefault="00F70154" w:rsidP="00F70154">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292327684" name="child 16"/>
                        <wps:cNvCnPr/>
                        <wps:spPr>
                          <a:xfrm>
                            <a:off x="2676188" y="4767263"/>
                            <a:ext cx="847625" cy="18398"/>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85" name="child 17"/>
                        <wps:cNvCnPr/>
                        <wps:spPr>
                          <a:xfrm>
                            <a:off x="3515370" y="4785660"/>
                            <a:ext cx="8543" cy="1214200"/>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6" name="child 18"/>
                        <wps:cNvCnPr/>
                        <wps:spPr>
                          <a:xfrm>
                            <a:off x="4123719" y="1630773"/>
                            <a:ext cx="1" cy="4369087"/>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7" name="child 19"/>
                        <wps:cNvSpPr>
                          <a:spLocks/>
                        </wps:cNvSpPr>
                        <wps:spPr>
                          <a:xfrm>
                            <a:off x="589854" y="6009209"/>
                            <a:ext cx="1427667" cy="38206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07336" w14:textId="77777777" w:rsidR="00F70154" w:rsidRDefault="00F70154" w:rsidP="00F70154">
                              <w:pPr>
                                <w:pStyle w:val="NormalWeb"/>
                                <w:jc w:val="center"/>
                              </w:pPr>
                              <w:r>
                                <w:rPr>
                                  <w:bCs/>
                                  <w:color w:val="FFFFFF"/>
                                  <w:kern w:val="24"/>
                                  <w:sz w:val="22"/>
                                  <w:szCs w:val="22"/>
                                  <w:lang w:val="en-US"/>
                                </w:rPr>
                                <w:t>HIT_s/WAD graph for dynamic test</w:t>
                              </w:r>
                            </w:p>
                          </w:txbxContent>
                        </wps:txbx>
                        <wps:bodyPr rot="0" vert="horz" wrap="square" lIns="72000" tIns="0" rIns="72000" bIns="72000" anchor="t">
                          <a:noAutofit/>
                        </wps:bodyPr>
                      </wps:wsp>
                      <wps:wsp>
                        <wps:cNvPr id="1292327688" name="child 20"/>
                        <wps:cNvSpPr>
                          <a:spLocks/>
                        </wps:cNvSpPr>
                        <wps:spPr>
                          <a:xfrm>
                            <a:off x="2524715" y="6004445"/>
                            <a:ext cx="1113633" cy="386829"/>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2DD3B" w14:textId="77777777" w:rsidR="00F70154" w:rsidRDefault="00F70154" w:rsidP="00F70154">
                              <w:pPr>
                                <w:pStyle w:val="NormalWeb"/>
                                <w:jc w:val="center"/>
                              </w:pPr>
                              <w:r>
                                <w:rPr>
                                  <w:bCs/>
                                  <w:color w:val="FFFFFF"/>
                                  <w:kern w:val="24"/>
                                  <w:sz w:val="22"/>
                                  <w:szCs w:val="22"/>
                                  <w:lang w:val="en-US"/>
                                </w:rPr>
                                <w:t>Qualifies for static test</w:t>
                              </w:r>
                            </w:p>
                          </w:txbxContent>
                        </wps:txbx>
                        <wps:bodyPr rot="0" vert="horz" wrap="square" lIns="72000" tIns="0" rIns="72000" bIns="72000" anchor="t">
                          <a:noAutofit/>
                        </wps:bodyPr>
                      </wps:wsp>
                      <wps:wsp>
                        <wps:cNvPr id="1292327689" name="child 21"/>
                        <wps:cNvSpPr>
                          <a:spLocks/>
                        </wps:cNvSpPr>
                        <wps:spPr>
                          <a:xfrm rot="16200000">
                            <a:off x="-683668" y="943491"/>
                            <a:ext cx="1746250" cy="226060"/>
                          </a:xfrm>
                          <a:prstGeom prst="rect">
                            <a:avLst/>
                          </a:prstGeom>
                          <a:noFill/>
                        </wps:spPr>
                        <wps:txbx>
                          <w:txbxContent>
                            <w:p w14:paraId="2485FEBD" w14:textId="77777777" w:rsidR="00F70154" w:rsidRDefault="00F70154" w:rsidP="00F70154">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wps:txbx>
                        <wps:bodyPr rot="0" vert="horz" wrap="square" lIns="0" tIns="0" rIns="0" bIns="0" anchor="t">
                          <a:noAutofit/>
                        </wps:bodyPr>
                      </wps:wsp>
                      <wps:wsp>
                        <wps:cNvPr id="1292327690" name="child 22"/>
                        <wps:cNvSpPr>
                          <a:spLocks/>
                        </wps:cNvSpPr>
                        <wps:spPr>
                          <a:xfrm rot="16200000">
                            <a:off x="-242575" y="3164347"/>
                            <a:ext cx="871855" cy="255270"/>
                          </a:xfrm>
                          <a:prstGeom prst="rect">
                            <a:avLst/>
                          </a:prstGeom>
                          <a:noFill/>
                        </wps:spPr>
                        <wps:txbx>
                          <w:txbxContent>
                            <w:p w14:paraId="2C4BB048" w14:textId="77777777" w:rsidR="00F70154" w:rsidRPr="00D039B7" w:rsidRDefault="00F70154" w:rsidP="00F70154">
                              <w:pPr>
                                <w:pStyle w:val="NormalWeb"/>
                                <w:spacing w:before="80"/>
                                <w:rPr>
                                  <w:sz w:val="20"/>
                                  <w:szCs w:val="20"/>
                                </w:rPr>
                              </w:pPr>
                              <w:r w:rsidRPr="00D039B7">
                                <w:rPr>
                                  <w:kern w:val="24"/>
                                  <w:sz w:val="28"/>
                                  <w:szCs w:val="28"/>
                                  <w:lang w:val="en-US"/>
                                </w:rPr>
                                <w:t>Annex 8</w:t>
                              </w:r>
                            </w:p>
                          </w:txbxContent>
                        </wps:txbx>
                        <wps:bodyPr rot="0" vert="horz" wrap="square" lIns="0" tIns="0" rIns="0" bIns="0" anchor="t">
                          <a:noAutofit/>
                        </wps:bodyPr>
                      </wps:wsp>
                      <wps:wsp>
                        <wps:cNvPr id="1292327691" name="child 23"/>
                        <wps:cNvCnPr/>
                        <wps:spPr>
                          <a:xfrm>
                            <a:off x="1799610" y="2725868"/>
                            <a:ext cx="0" cy="57725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2" name="child 24"/>
                        <wps:cNvSpPr>
                          <a:spLocks/>
                        </wps:cNvSpPr>
                        <wps:spPr>
                          <a:xfrm>
                            <a:off x="1272371" y="2127249"/>
                            <a:ext cx="1083371" cy="692151"/>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761BE" w14:textId="77777777" w:rsidR="00F70154" w:rsidRPr="00F44005" w:rsidRDefault="00F70154" w:rsidP="00F70154">
                              <w:pPr>
                                <w:pStyle w:val="NormalWeb"/>
                                <w:spacing w:before="80"/>
                                <w:jc w:val="center"/>
                                <w:rPr>
                                  <w:sz w:val="16"/>
                                  <w:szCs w:val="16"/>
                                </w:rPr>
                              </w:pPr>
                              <w:r w:rsidRPr="00F44005">
                                <w:rPr>
                                  <w:color w:val="000000"/>
                                  <w:kern w:val="24"/>
                                  <w:sz w:val="16"/>
                                  <w:szCs w:val="16"/>
                                  <w:lang w:val="en-US"/>
                                </w:rPr>
                                <w:t>Static test required testted</w:t>
                              </w:r>
                            </w:p>
                          </w:txbxContent>
                        </wps:txbx>
                        <wps:bodyPr rot="0" vert="horz" wrap="square" lIns="0" tIns="0" rIns="0" bIns="108000" anchor="t">
                          <a:noAutofit/>
                        </wps:bodyPr>
                      </wps:wsp>
                      <wps:wsp>
                        <wps:cNvPr id="1292327693" name="child 25"/>
                        <wps:cNvSpPr>
                          <a:spLocks/>
                        </wps:cNvSpPr>
                        <wps:spPr>
                          <a:xfrm>
                            <a:off x="1107615" y="2248274"/>
                            <a:ext cx="548640" cy="211455"/>
                          </a:xfrm>
                          <a:prstGeom prst="rect">
                            <a:avLst/>
                          </a:prstGeom>
                          <a:noFill/>
                        </wps:spPr>
                        <wps:txbx>
                          <w:txbxContent>
                            <w:p w14:paraId="0C482881" w14:textId="77777777" w:rsidR="00F70154" w:rsidRDefault="00F70154" w:rsidP="00F70154">
                              <w:pPr>
                                <w:pStyle w:val="NormalWeb"/>
                                <w:spacing w:before="80"/>
                              </w:pPr>
                              <w:r>
                                <w:rPr>
                                  <w:color w:val="000000"/>
                                  <w:kern w:val="24"/>
                                  <w:sz w:val="22"/>
                                  <w:szCs w:val="22"/>
                                  <w:lang w:val="en-US"/>
                                </w:rPr>
                                <w:t>No*</w:t>
                              </w:r>
                            </w:p>
                          </w:txbxContent>
                        </wps:txbx>
                        <wps:bodyPr rot="0" vert="horz" wrap="square" lIns="0" tIns="0" rIns="0" bIns="0" anchor="t">
                          <a:noAutofit/>
                        </wps:bodyPr>
                      </wps:wsp>
                      <wps:wsp>
                        <wps:cNvPr id="1292327694" name="child 26"/>
                        <wps:cNvSpPr>
                          <a:spLocks/>
                        </wps:cNvSpPr>
                        <wps:spPr>
                          <a:xfrm>
                            <a:off x="1414468" y="2675191"/>
                            <a:ext cx="548640" cy="211455"/>
                          </a:xfrm>
                          <a:prstGeom prst="rect">
                            <a:avLst/>
                          </a:prstGeom>
                          <a:noFill/>
                        </wps:spPr>
                        <wps:txbx>
                          <w:txbxContent>
                            <w:p w14:paraId="7BA00E4E" w14:textId="77777777" w:rsidR="00F70154" w:rsidRDefault="00F70154" w:rsidP="00F70154">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292327695" name="child 27"/>
                        <wps:cNvCnPr/>
                        <wps:spPr>
                          <a:xfrm flipH="1">
                            <a:off x="1065402" y="2441393"/>
                            <a:ext cx="8722" cy="273610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6" name="child 28"/>
                        <wps:cNvCnPr/>
                        <wps:spPr>
                          <a:xfrm>
                            <a:off x="1074124" y="2441393"/>
                            <a:ext cx="198607" cy="0"/>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97" name="child 29"/>
                        <wps:cNvSpPr>
                          <a:spLocks/>
                        </wps:cNvSpPr>
                        <wps:spPr>
                          <a:xfrm>
                            <a:off x="8722" y="0"/>
                            <a:ext cx="3846576" cy="2054078"/>
                          </a:xfrm>
                          <a:prstGeom prst="rect">
                            <a:avLst/>
                          </a:prstGeom>
                          <a:noFill/>
                          <a:ln w="6350">
                            <a:solidFill>
                              <a:schemeClr val="dk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8" name="child 30"/>
                        <wps:cNvSpPr>
                          <a:spLocks/>
                        </wps:cNvSpPr>
                        <wps:spPr>
                          <a:xfrm>
                            <a:off x="0" y="2879504"/>
                            <a:ext cx="3846576" cy="2911426"/>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9" name="child 31"/>
                        <wps:cNvSpPr>
                          <a:spLocks/>
                        </wps:cNvSpPr>
                        <wps:spPr>
                          <a:xfrm>
                            <a:off x="2220555" y="2695455"/>
                            <a:ext cx="1072515" cy="203200"/>
                          </a:xfrm>
                          <a:prstGeom prst="rect">
                            <a:avLst/>
                          </a:prstGeom>
                          <a:noFill/>
                        </wps:spPr>
                        <wps:txbx>
                          <w:txbxContent>
                            <w:p w14:paraId="49CD32CB" w14:textId="77777777" w:rsidR="00F70154" w:rsidRDefault="00F70154" w:rsidP="00F70154">
                              <w:pPr>
                                <w:pStyle w:val="NormalWeb"/>
                                <w:spacing w:before="80"/>
                              </w:pPr>
                              <w:r>
                                <w:rPr>
                                  <w:color w:val="000000"/>
                                  <w:kern w:val="24"/>
                                  <w:sz w:val="14"/>
                                  <w:szCs w:val="14"/>
                                  <w:lang w:val="en-US"/>
                                </w:rPr>
                                <w:t>* For example: airbag</w:t>
                              </w:r>
                            </w:p>
                          </w:txbxContent>
                        </wps:txbx>
                        <wps:bodyPr rot="0" vert="horz" wrap="square" lIns="0" tIns="0" rIns="0" bIns="0" anchor="t">
                          <a:noAutofit/>
                        </wps:bodyPr>
                      </wps:wsp>
                      <wps:wsp>
                        <wps:cNvPr id="1292327700" name="child 32"/>
                        <wps:cNvCnPr/>
                        <wps:spPr>
                          <a:xfrm>
                            <a:off x="2497144" y="1622661"/>
                            <a:ext cx="1639965" cy="8112"/>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701" name="child 33"/>
                        <wps:cNvSpPr>
                          <a:spLocks/>
                        </wps:cNvSpPr>
                        <wps:spPr>
                          <a:xfrm>
                            <a:off x="3280129" y="418921"/>
                            <a:ext cx="45720" cy="507984"/>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2" name="child 34"/>
                        <wps:cNvSpPr>
                          <a:spLocks/>
                        </wps:cNvSpPr>
                        <wps:spPr>
                          <a:xfrm>
                            <a:off x="3104878" y="828574"/>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3" name="child 35"/>
                        <wps:cNvSpPr>
                          <a:spLocks/>
                        </wps:cNvSpPr>
                        <wps:spPr>
                          <a:xfrm>
                            <a:off x="578492" y="437633"/>
                            <a:ext cx="45719" cy="5002168"/>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4" name="child 36"/>
                        <wps:cNvSpPr>
                          <a:spLocks/>
                        </wps:cNvSpPr>
                        <wps:spPr>
                          <a:xfrm rot="10800000">
                            <a:off x="587216" y="826669"/>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5" name="child 37"/>
                        <wps:cNvSpPr>
                          <a:spLocks/>
                        </wps:cNvSpPr>
                        <wps:spPr>
                          <a:xfrm rot="10800000">
                            <a:off x="589871" y="3470027"/>
                            <a:ext cx="659430" cy="151315"/>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6" name="child 38"/>
                        <wps:cNvSpPr>
                          <a:spLocks/>
                        </wps:cNvSpPr>
                        <wps:spPr>
                          <a:xfrm rot="10800000">
                            <a:off x="578493" y="5343802"/>
                            <a:ext cx="260854"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7" name="child 39"/>
                        <wps:cNvSpPr>
                          <a:spLocks/>
                        </wps:cNvSpPr>
                        <wps:spPr>
                          <a:xfrm>
                            <a:off x="3422533" y="3227432"/>
                            <a:ext cx="45719" cy="2212369"/>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8" name="child 40"/>
                        <wps:cNvSpPr>
                          <a:spLocks/>
                        </wps:cNvSpPr>
                        <wps:spPr>
                          <a:xfrm>
                            <a:off x="3211558" y="3471075"/>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9" name="child 41"/>
                        <wps:cNvSpPr>
                          <a:spLocks/>
                        </wps:cNvSpPr>
                        <wps:spPr>
                          <a:xfrm>
                            <a:off x="3202910" y="5340002"/>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10" name="child 42"/>
                        <wps:cNvSpPr>
                          <a:spLocks/>
                        </wps:cNvSpPr>
                        <wps:spPr>
                          <a:xfrm>
                            <a:off x="2544699" y="116952"/>
                            <a:ext cx="1102667"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26E7C" w14:textId="77777777" w:rsidR="00F70154" w:rsidRDefault="00F70154" w:rsidP="00F70154">
                              <w:pPr>
                                <w:pStyle w:val="NormalWeb"/>
                                <w:jc w:val="center"/>
                              </w:pPr>
                              <w:r>
                                <w:rPr>
                                  <w:color w:val="000000"/>
                                  <w:kern w:val="24"/>
                                  <w:sz w:val="22"/>
                                  <w:szCs w:val="22"/>
                                  <w:lang w:val="en-US"/>
                                </w:rPr>
                                <w:t>GV Model</w:t>
                              </w:r>
                            </w:p>
                          </w:txbxContent>
                        </wps:txbx>
                        <wps:bodyPr rot="0" vert="horz" wrap="square" lIns="72000" tIns="36000" rIns="72000" bIns="72000" anchor="t">
                          <a:noAutofit/>
                        </wps:bodyPr>
                      </wps:wsp>
                      <wps:wsp>
                        <wps:cNvPr id="1292327711" name="child 43"/>
                        <wps:cNvSpPr>
                          <a:spLocks/>
                        </wps:cNvSpPr>
                        <wps:spPr>
                          <a:xfrm>
                            <a:off x="327526" y="115423"/>
                            <a:ext cx="1263234"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D03B0" w14:textId="77777777" w:rsidR="00F70154" w:rsidRDefault="00F70154" w:rsidP="00F70154">
                              <w:pPr>
                                <w:pStyle w:val="NormalWeb"/>
                                <w:jc w:val="center"/>
                              </w:pPr>
                              <w:r>
                                <w:rPr>
                                  <w:color w:val="000000"/>
                                  <w:kern w:val="24"/>
                                  <w:sz w:val="22"/>
                                  <w:szCs w:val="22"/>
                                  <w:lang w:val="en-US"/>
                                </w:rPr>
                                <w:t>HBM</w:t>
                              </w:r>
                            </w:p>
                          </w:txbxContent>
                        </wps:txbx>
                        <wps:bodyPr rot="0" vert="horz" wrap="square" lIns="72000" tIns="36000" rIns="72000" bIns="72000" anchor="t">
                          <a:noAutofit/>
                        </wps:bodyPr>
                      </wps:wsp>
                      <wps:wsp>
                        <wps:cNvPr id="1292327712" name="child 44"/>
                        <wps:cNvSpPr>
                          <a:spLocks/>
                        </wps:cNvSpPr>
                        <wps:spPr>
                          <a:xfrm>
                            <a:off x="2544700" y="2937949"/>
                            <a:ext cx="1102668" cy="289484"/>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E01AD" w14:textId="77777777" w:rsidR="00F70154" w:rsidRDefault="00F70154" w:rsidP="00F70154">
                              <w:pPr>
                                <w:pStyle w:val="NormalWeb"/>
                                <w:jc w:val="center"/>
                              </w:pPr>
                              <w:r>
                                <w:rPr>
                                  <w:color w:val="000000"/>
                                  <w:kern w:val="24"/>
                                  <w:sz w:val="22"/>
                                  <w:szCs w:val="22"/>
                                  <w:lang w:val="en-US"/>
                                </w:rPr>
                                <w:t>Vehicle model</w:t>
                              </w:r>
                            </w:p>
                          </w:txbxContent>
                        </wps:txbx>
                        <wps:bodyPr rot="0" vert="horz" wrap="square" lIns="72000" tIns="36000" rIns="72000" bIns="72000" anchor="t">
                          <a:noAutofit/>
                        </wps:bodyPr>
                      </wps:wsp>
                      <wps:wsp>
                        <wps:cNvPr id="1292327713" name="child 45"/>
                        <wps:cNvSpPr>
                          <a:spLocks/>
                        </wps:cNvSpPr>
                        <wps:spPr>
                          <a:xfrm>
                            <a:off x="1362075" y="4053264"/>
                            <a:ext cx="1490762" cy="23298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511FF" w14:textId="77777777" w:rsidR="00F70154" w:rsidRDefault="00F70154" w:rsidP="00F70154">
                              <w:pPr>
                                <w:pStyle w:val="NormalWeb"/>
                                <w:jc w:val="center"/>
                              </w:pPr>
                              <w:r>
                                <w:rPr>
                                  <w:bCs/>
                                  <w:color w:val="FFFFFF"/>
                                  <w:kern w:val="24"/>
                                  <w:sz w:val="22"/>
                                  <w:szCs w:val="22"/>
                                  <w:lang w:val="en-US"/>
                                </w:rPr>
                                <w:t xml:space="preserve">HIT_d/WAD graph </w:t>
                              </w:r>
                            </w:p>
                          </w:txbxContent>
                        </wps:txbx>
                        <wps:bodyPr rot="0" vert="horz" wrap="square" lIns="72000" tIns="0" rIns="72000" bIns="72000" anchor="t">
                          <a:noAutofit/>
                        </wps:bodyPr>
                      </wps:wsp>
                      <wps:wsp>
                        <wps:cNvPr id="1292327714" name="child 46"/>
                        <wps:cNvCnPr/>
                        <wps:spPr>
                          <a:xfrm>
                            <a:off x="2142266" y="3800591"/>
                            <a:ext cx="0" cy="252674"/>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g:wgp>
                  </a:graphicData>
                </a:graphic>
              </wp:inline>
            </w:drawing>
          </mc:Choice>
          <mc:Fallback>
            <w:pict>
              <v:group w14:anchorId="78D08F36" id="shape1175" o:spid="_x0000_s1234" style="width:367.5pt;height:490.5pt;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">
                <v:rect id="child 1" o:spid="_x0000_s1235" style="position:absolute;left:8107;top:4724;width:22820;height: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" fillcolor="#f2f2f2 [3041]" strokecolor="black [3200]" strokeweight="1pt">
                  <v:path arrowok="t"/>
                  <v:textbox inset="2mm,2mm,2mm,2mm">
                    <w:txbxContent>
                      <w:p w14:paraId="599FE7E6" w14:textId="77777777" w:rsidR="00F70154" w:rsidRPr="00155CF3" w:rsidRDefault="00F70154" w:rsidP="00F70154">
                        <w:pPr>
                          <w:pStyle w:val="NormalWeb"/>
                          <w:spacing w:before="80"/>
                          <w:jc w:val="center"/>
                          <w:rPr>
                            <w:color w:val="000000"/>
                            <w:kern w:val="24"/>
                            <w:sz w:val="22"/>
                            <w:szCs w:val="22"/>
                            <w:lang w:val="fr-FR"/>
                          </w:rPr>
                        </w:pPr>
                        <w:r w:rsidRPr="00155CF3">
                          <w:rPr>
                            <w:color w:val="000000"/>
                            <w:kern w:val="24"/>
                            <w:sz w:val="22"/>
                            <w:szCs w:val="22"/>
                            <w:lang w:val="fr-FR"/>
                          </w:rPr>
                          <w:t>HBM qualification simulation</w:t>
                        </w:r>
                      </w:p>
                      <w:p w14:paraId="66905AD0" w14:textId="77777777" w:rsidR="00F70154" w:rsidRPr="00155CF3" w:rsidRDefault="00F70154" w:rsidP="00F70154">
                        <w:pPr>
                          <w:pStyle w:val="NormalWeb"/>
                          <w:spacing w:before="80"/>
                          <w:jc w:val="center"/>
                          <w:rPr>
                            <w:color w:val="000000"/>
                            <w:kern w:val="24"/>
                            <w:sz w:val="16"/>
                            <w:szCs w:val="16"/>
                            <w:lang w:val="fr-FR"/>
                          </w:rPr>
                        </w:pPr>
                        <w:r w:rsidRPr="00155CF3">
                          <w:rPr>
                            <w:color w:val="000000"/>
                            <w:kern w:val="24"/>
                            <w:sz w:val="16"/>
                            <w:szCs w:val="16"/>
                            <w:lang w:val="fr-FR"/>
                          </w:rPr>
                          <w:t>Documentation (M.R.1-Section 3)</w:t>
                        </w:r>
                      </w:p>
                    </w:txbxContent>
                  </v:textbox>
                </v:rect>
                <v:shape id="child 2" o:spid="_x0000_s1236"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" strokecolor="black [3200]" strokeweight="1pt">
                  <v:stroke endarrow="block"/>
                </v:shape>
                <v:shape id="child 3" o:spid="_x0000_s1237"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" strokecolor="black [3200]" strokeweight="1pt">
                  <v:stroke endarrow="block"/>
                </v:shape>
                <v:shape id="_x0000_s1238"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" strokecolor="black [3200]" strokeweight="1pt">
                  <v:stroke endarrow="block"/>
                </v:shape>
                <v:rect id="child 6" o:spid="_x0000_s1239"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" fillcolor="black [3200]" strokecolor="black [3200]" strokeweight="1pt">
                  <v:path arrowok="t"/>
                  <v:textbox inset="2mm,0,2mm,2mm">
                    <w:txbxContent>
                      <w:p w14:paraId="45B178C9" w14:textId="77777777" w:rsidR="00F70154" w:rsidRDefault="00F70154" w:rsidP="00F70154">
                        <w:pPr>
                          <w:pStyle w:val="NormalWeb"/>
                          <w:jc w:val="center"/>
                        </w:pPr>
                        <w:r>
                          <w:rPr>
                            <w:bCs/>
                            <w:color w:val="FFFFFF"/>
                            <w:kern w:val="24"/>
                            <w:sz w:val="22"/>
                            <w:szCs w:val="22"/>
                            <w:lang w:val="en-US"/>
                          </w:rPr>
                          <w:t>Test without DPPS activation</w:t>
                        </w:r>
                      </w:p>
                    </w:txbxContent>
                  </v:textbox>
                </v:rect>
                <v:rect id="child 7" o:spid="_x0000_s1240" style="position:absolute;left:28037;top:14153;width:282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" filled="f" stroked="f">
                  <v:textbox inset="0,0,0,0">
                    <w:txbxContent>
                      <w:p w14:paraId="1E97CFF8" w14:textId="77777777" w:rsidR="00F70154" w:rsidRDefault="00F70154" w:rsidP="00F70154">
                        <w:pPr>
                          <w:pStyle w:val="NormalWeb"/>
                          <w:spacing w:before="80"/>
                        </w:pPr>
                        <w:r>
                          <w:rPr>
                            <w:color w:val="000000"/>
                            <w:kern w:val="24"/>
                            <w:sz w:val="22"/>
                            <w:szCs w:val="22"/>
                            <w:lang w:val="en-US"/>
                          </w:rPr>
                          <w:t>No</w:t>
                        </w:r>
                      </w:p>
                    </w:txbxContent>
                  </v:textbox>
                </v:rect>
                <v:rect id="child 8" o:spid="_x0000_s1241" style="position:absolute;left:15298;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" filled="f" stroked="f">
                  <v:textbox inset="0,0,0,0">
                    <w:txbxContent>
                      <w:p w14:paraId="705CBCD1" w14:textId="77777777" w:rsidR="00F70154" w:rsidRDefault="00F70154" w:rsidP="00F70154">
                        <w:pPr>
                          <w:pStyle w:val="NormalWeb"/>
                          <w:spacing w:before="80"/>
                        </w:pPr>
                        <w:r>
                          <w:rPr>
                            <w:color w:val="000000"/>
                            <w:kern w:val="24"/>
                            <w:sz w:val="22"/>
                            <w:szCs w:val="22"/>
                            <w:lang w:val="en-US"/>
                          </w:rPr>
                          <w:t>Yes</w:t>
                        </w:r>
                      </w:p>
                    </w:txbxContent>
                  </v:textbox>
                </v:rect>
                <v:rect id="child 9" o:spid="_x0000_s1242"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" fillcolor="#f2f2f2 [3041]" strokecolor="black [3200]" strokeweight="1pt">
                  <v:path arrowok="t"/>
                  <v:textbox inset="2mm,1mm,2mm,2mm">
                    <w:txbxContent>
                      <w:p w14:paraId="7F276A02" w14:textId="77777777" w:rsidR="00F70154" w:rsidRDefault="00F70154" w:rsidP="00F70154">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shape id="child 10" o:spid="_x0000_s1243"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" strokecolor="black [3200]" strokeweight="1pt">
                  <v:stroke endarrow="block"/>
                </v:shape>
                <v:shape id="child 11" o:spid="_x0000_s1244"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" strokecolor="black [3200]" strokeweight="1pt">
                  <v:stroke endarrow="block"/>
                </v:shape>
                <v:shape id="child 12" o:spid="_x0000_s1245" type="#_x0000_t4" style="position:absolute;left:14230;top:44788;width:138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" fillcolor="#f2f2f2 [3041]" strokecolor="black [3200]" strokeweight="1pt">
                  <v:path arrowok="t"/>
                  <v:textbox inset="0,0,0,0">
                    <w:txbxContent>
                      <w:p w14:paraId="6E13EBAF" w14:textId="77777777" w:rsidR="00F70154" w:rsidRPr="008E079D" w:rsidRDefault="00F70154" w:rsidP="00F70154">
                        <w:pPr>
                          <w:pStyle w:val="NormalWeb"/>
                          <w:jc w:val="center"/>
                          <w:rPr>
                            <w:color w:val="000000"/>
                            <w:sz w:val="16"/>
                            <w:szCs w:val="16"/>
                          </w:rPr>
                        </w:pPr>
                        <w:r w:rsidRPr="008E079D">
                          <w:rPr>
                            <w:color w:val="000000"/>
                            <w:kern w:val="24"/>
                            <w:sz w:val="16"/>
                            <w:szCs w:val="16"/>
                            <w:lang w:val="en-US"/>
                          </w:rPr>
                          <w:t>HIT_d ˃ TRT</w:t>
                        </w:r>
                      </w:p>
                    </w:txbxContent>
                  </v:textbox>
                </v:shape>
                <v:rect id="child 13" o:spid="_x0000_s1246" style="position:absolute;left:18595;top:50026;width:26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" filled="f" stroked="f">
                  <v:textbox inset="0,0,0,0">
                    <w:txbxContent>
                      <w:p w14:paraId="41480485" w14:textId="77777777" w:rsidR="00F70154" w:rsidRDefault="00F70154" w:rsidP="00F70154">
                        <w:pPr>
                          <w:pStyle w:val="NormalWeb"/>
                          <w:rPr>
                            <w:sz w:val="10"/>
                          </w:rPr>
                        </w:pPr>
                        <w:r>
                          <w:rPr>
                            <w:color w:val="000000"/>
                            <w:kern w:val="24"/>
                            <w:sz w:val="22"/>
                            <w:szCs w:val="48"/>
                            <w:lang w:val="en-US"/>
                          </w:rPr>
                          <w:t>No</w:t>
                        </w:r>
                      </w:p>
                    </w:txbxContent>
                  </v:textbox>
                </v:rect>
                <v:rect id="child 14" o:spid="_x0000_s1247" style="position:absolute;left:28426;top:45118;width:291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" filled="f" stroked="f">
                  <v:textbox inset="0,0,0,0">
                    <w:txbxContent>
                      <w:p w14:paraId="3E162617" w14:textId="77777777" w:rsidR="00F70154" w:rsidRDefault="00F70154" w:rsidP="00F70154">
                        <w:pPr>
                          <w:pStyle w:val="NormalWeb"/>
                          <w:spacing w:before="80"/>
                        </w:pPr>
                        <w:r>
                          <w:rPr>
                            <w:color w:val="000000"/>
                            <w:kern w:val="24"/>
                            <w:sz w:val="22"/>
                            <w:szCs w:val="22"/>
                            <w:lang w:val="en-US"/>
                          </w:rPr>
                          <w:t>Yes</w:t>
                        </w:r>
                      </w:p>
                    </w:txbxContent>
                  </v:textbox>
                </v:rect>
                <v:rect id="child 15" o:spid="_x0000_s1248"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" fillcolor="#f2f2f2 [3041]" strokecolor="black [3200]" strokeweight="1pt">
                  <v:path arrowok="t"/>
                  <v:textbox inset="2mm,1mm,2mm,2mm">
                    <w:txbxContent>
                      <w:p w14:paraId="4C89520F" w14:textId="77777777" w:rsidR="00F70154" w:rsidRDefault="00F70154" w:rsidP="00F70154">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line id="child 16" o:spid="_x0000_s1249"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" strokecolor="black [3200]" strokeweight="1pt"/>
                <v:shape id="child 17" o:spid="_x0000_s1250"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" strokecolor="black [3200]" strokeweight="1pt">
                  <v:stroke endarrow="block"/>
                </v:shape>
                <v:shape id="child 18" o:spid="_x0000_s1251"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" strokecolor="black [3200]" strokeweight="1pt">
                  <v:stroke endarrow="block"/>
                </v:shape>
                <v:rect id="child 19" o:spid="_x0000_s1252"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" fillcolor="black [3200]" strokecolor="black [3200]" strokeweight="1pt">
                  <v:path arrowok="t"/>
                  <v:textbox inset="2mm,0,2mm,2mm">
                    <w:txbxContent>
                      <w:p w14:paraId="52F07336" w14:textId="77777777" w:rsidR="00F70154" w:rsidRDefault="00F70154" w:rsidP="00F70154">
                        <w:pPr>
                          <w:pStyle w:val="NormalWeb"/>
                          <w:jc w:val="center"/>
                        </w:pPr>
                        <w:r>
                          <w:rPr>
                            <w:bCs/>
                            <w:color w:val="FFFFFF"/>
                            <w:kern w:val="24"/>
                            <w:sz w:val="22"/>
                            <w:szCs w:val="22"/>
                            <w:lang w:val="en-US"/>
                          </w:rPr>
                          <w:t>HIT_s/WAD graph for dynamic test</w:t>
                        </w:r>
                      </w:p>
                    </w:txbxContent>
                  </v:textbox>
                </v:rect>
                <v:rect id="child 20" o:spid="_x0000_s1253"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" fillcolor="black [3200]" strokecolor="black [3200]" strokeweight="1pt">
                  <v:path arrowok="t"/>
                  <v:textbox inset="2mm,0,2mm,2mm">
                    <w:txbxContent>
                      <w:p w14:paraId="0002DD3B" w14:textId="77777777" w:rsidR="00F70154" w:rsidRDefault="00F70154" w:rsidP="00F70154">
                        <w:pPr>
                          <w:pStyle w:val="NormalWeb"/>
                          <w:jc w:val="center"/>
                        </w:pPr>
                        <w:r>
                          <w:rPr>
                            <w:bCs/>
                            <w:color w:val="FFFFFF"/>
                            <w:kern w:val="24"/>
                            <w:sz w:val="22"/>
                            <w:szCs w:val="22"/>
                            <w:lang w:val="en-US"/>
                          </w:rPr>
                          <w:t>Qualifies for static test</w:t>
                        </w:r>
                      </w:p>
                    </w:txbxContent>
                  </v:textbox>
                </v:rect>
                <v:rect id="child 21" o:spid="_x0000_s1254" style="position:absolute;left:-6838;top:9435;width:17463;height:2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" filled="f" stroked="f">
                  <v:textbox inset="0,0,0,0">
                    <w:txbxContent>
                      <w:p w14:paraId="2485FEBD" w14:textId="77777777" w:rsidR="00F70154" w:rsidRDefault="00F70154" w:rsidP="00F70154">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v:textbox>
                </v:rect>
                <v:rect id="child 22" o:spid="_x0000_s1255" style="position:absolute;left:-2427;top:31644;width:8719;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" filled="f" stroked="f">
                  <v:textbox inset="0,0,0,0">
                    <w:txbxContent>
                      <w:p w14:paraId="2C4BB048" w14:textId="77777777" w:rsidR="00F70154" w:rsidRPr="00D039B7" w:rsidRDefault="00F70154" w:rsidP="00F70154">
                        <w:pPr>
                          <w:pStyle w:val="NormalWeb"/>
                          <w:spacing w:before="80"/>
                          <w:rPr>
                            <w:sz w:val="20"/>
                            <w:szCs w:val="20"/>
                          </w:rPr>
                        </w:pPr>
                        <w:r w:rsidRPr="00D039B7">
                          <w:rPr>
                            <w:kern w:val="24"/>
                            <w:sz w:val="28"/>
                            <w:szCs w:val="28"/>
                            <w:lang w:val="en-US"/>
                          </w:rPr>
                          <w:t>Annex 8</w:t>
                        </w:r>
                      </w:p>
                    </w:txbxContent>
                  </v:textbox>
                </v:rect>
                <v:shape id="child 23" o:spid="_x0000_s1256"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" strokecolor="black [3200]" strokeweight="1pt">
                  <v:stroke endarrow="block"/>
                </v:shape>
                <v:shape id="child 24" o:spid="_x0000_s1257" type="#_x0000_t4" style="position:absolute;left:12723;top:21272;width:1083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" fillcolor="#f2f2f2 [3041]" strokecolor="black [3200]" strokeweight="1pt">
                  <v:path arrowok="t"/>
                  <v:textbox inset="0,0,0,3mm">
                    <w:txbxContent>
                      <w:p w14:paraId="68F761BE" w14:textId="77777777" w:rsidR="00F70154" w:rsidRPr="00F44005" w:rsidRDefault="00F70154" w:rsidP="00F70154">
                        <w:pPr>
                          <w:pStyle w:val="NormalWeb"/>
                          <w:spacing w:before="80"/>
                          <w:jc w:val="center"/>
                          <w:rPr>
                            <w:sz w:val="16"/>
                            <w:szCs w:val="16"/>
                          </w:rPr>
                        </w:pPr>
                        <w:r w:rsidRPr="00F44005">
                          <w:rPr>
                            <w:color w:val="000000"/>
                            <w:kern w:val="24"/>
                            <w:sz w:val="16"/>
                            <w:szCs w:val="16"/>
                            <w:lang w:val="en-US"/>
                          </w:rPr>
                          <w:t>Static test required testted</w:t>
                        </w:r>
                      </w:p>
                    </w:txbxContent>
                  </v:textbox>
                </v:shape>
                <v:rect id="child 25" o:spid="_x0000_s1258" style="position:absolute;left:11076;top:22482;width:548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" filled="f" stroked="f">
                  <v:textbox inset="0,0,0,0">
                    <w:txbxContent>
                      <w:p w14:paraId="0C482881" w14:textId="77777777" w:rsidR="00F70154" w:rsidRDefault="00F70154" w:rsidP="00F70154">
                        <w:pPr>
                          <w:pStyle w:val="NormalWeb"/>
                          <w:spacing w:before="80"/>
                        </w:pPr>
                        <w:r>
                          <w:rPr>
                            <w:color w:val="000000"/>
                            <w:kern w:val="24"/>
                            <w:sz w:val="22"/>
                            <w:szCs w:val="22"/>
                            <w:lang w:val="en-US"/>
                          </w:rPr>
                          <w:t>No*</w:t>
                        </w:r>
                      </w:p>
                    </w:txbxContent>
                  </v:textbox>
                </v:rect>
                <v:rect id="child 26" o:spid="_x0000_s1259" style="position:absolute;left:14144;top:26751;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" filled="f" stroked="f">
                  <v:textbox inset="0,0,0,0">
                    <w:txbxContent>
                      <w:p w14:paraId="7BA00E4E" w14:textId="77777777" w:rsidR="00F70154" w:rsidRDefault="00F70154" w:rsidP="00F70154">
                        <w:pPr>
                          <w:pStyle w:val="NormalWeb"/>
                          <w:spacing w:before="80"/>
                        </w:pPr>
                        <w:r>
                          <w:rPr>
                            <w:color w:val="000000"/>
                            <w:kern w:val="24"/>
                            <w:sz w:val="22"/>
                            <w:szCs w:val="22"/>
                            <w:lang w:val="en-US"/>
                          </w:rPr>
                          <w:t>Yes</w:t>
                        </w:r>
                      </w:p>
                    </w:txbxContent>
                  </v:textbox>
                </v:rect>
                <v:shape id="child 27" o:spid="_x0000_s1260"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" strokecolor="black [3200]" strokeweight="1pt">
                  <v:stroke endarrow="block"/>
                </v:shape>
                <v:line id="child 28" o:spid="_x0000_s1261"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" strokecolor="black [3200]" strokeweight="1pt"/>
                <v:rect id="child 29" o:spid="_x0000_s1262"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" filled="f" strokecolor="black [3200]" strokeweight=".5pt">
                  <v:stroke dashstyle="dash"/>
                  <v:path arrowok="t"/>
                  <v:textbox inset="2mm,2mm,2mm,2mm"/>
                </v:rect>
                <v:rect id="child 30" o:spid="_x0000_s1263"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" filled="f" strokecolor="red" strokeweight="2.25pt">
                  <v:stroke dashstyle="dash"/>
                  <v:path arrowok="t"/>
                  <v:textbox inset="2mm,2mm,2mm,2mm"/>
                </v:rect>
                <v:rect id="child 31" o:spid="_x0000_s1264" style="position:absolute;left:22205;top:26954;width:1072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" filled="f" stroked="f">
                  <v:textbox inset="0,0,0,0">
                    <w:txbxContent>
                      <w:p w14:paraId="49CD32CB" w14:textId="77777777" w:rsidR="00F70154" w:rsidRDefault="00F70154" w:rsidP="00F70154">
                        <w:pPr>
                          <w:pStyle w:val="NormalWeb"/>
                          <w:spacing w:before="80"/>
                        </w:pPr>
                        <w:r>
                          <w:rPr>
                            <w:color w:val="000000"/>
                            <w:kern w:val="24"/>
                            <w:sz w:val="14"/>
                            <w:szCs w:val="14"/>
                            <w:lang w:val="en-US"/>
                          </w:rPr>
                          <w:t>* For example: airbag</w:t>
                        </w:r>
                      </w:p>
                    </w:txbxContent>
                  </v:textbox>
                </v:rect>
                <v:line id="child 32" o:spid="_x0000_s1265"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" strokecolor="black [3200]" strokeweight="1pt"/>
                <v:rect id="child 33" o:spid="_x0000_s1266"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" fillcolor="#bfbfbf [2401]"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child 34" o:spid="_x0000_s1267"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" adj="7999,7304" fillcolor="#bfbfbf [2401]" stroked="f" strokeweight=".5pt">
                  <v:textbox inset="2mm,2mm,2mm,2mm"/>
                </v:shape>
                <v:rect id="child 35" o:spid="_x0000_s1268"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" fillcolor="#bfbfbf [2401]" stroked="f" strokeweight=".5pt">
                  <v:textbox inset="2mm,2mm,2mm,2mm"/>
                </v:rect>
                <v:shape id="child 36" o:spid="_x0000_s1269"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" adj="7999,7304" fillcolor="#bfbfbf [2401]" stroked="f" strokeweight=".5pt">
                  <v:textbox inset="2mm,2mm,2mm,2mm"/>
                </v:shape>
                <v:shape id="child 37" o:spid="_x0000_s1270"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" adj="2680,7304" fillcolor="#bfbfbf [2401]" stroked="f" strokeweight=".5pt">
                  <v:textbox inset="2mm,2mm,2mm,2mm"/>
                </v:shape>
                <v:shape id="child 38" o:spid="_x0000_s1271"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" adj="6776,7304" fillcolor="#bfbfbf [2401]" stroked="f" strokeweight=".5pt">
                  <v:textbox inset="2mm,2mm,2mm,2mm"/>
                </v:shape>
                <v:rect id="child 39" o:spid="_x0000_s1272"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" fillcolor="#bfbfbf [2401]" stroked="f" strokeweight=".5pt">
                  <v:textbox inset="2mm,2mm,2mm,2mm"/>
                </v:rect>
                <v:shape id="child 40" o:spid="_x0000_s1273"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" adj="7999,7304" fillcolor="#bfbfbf [2401]" stroked="f" strokeweight=".5pt">
                  <v:textbox inset="2mm,2mm,2mm,2mm"/>
                </v:shape>
                <v:shape id="child 41" o:spid="_x0000_s1274"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" adj="7999,7304" fillcolor="#bfbfbf [2401]" stroked="f" strokeweight=".5pt">
                  <v:textbox inset="2mm,2mm,2mm,2mm"/>
                </v:shape>
                <v:roundrect id="child 42" o:spid="_x0000_s1275"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" fillcolor="#dbe5f1 [660]" stroked="f" strokeweight="1.5pt">
                  <v:textbox inset="2mm,1mm,2mm,2mm">
                    <w:txbxContent>
                      <w:p w14:paraId="25926E7C" w14:textId="77777777" w:rsidR="00F70154" w:rsidRDefault="00F70154" w:rsidP="00F70154">
                        <w:pPr>
                          <w:pStyle w:val="NormalWeb"/>
                          <w:jc w:val="center"/>
                        </w:pPr>
                        <w:r>
                          <w:rPr>
                            <w:color w:val="000000"/>
                            <w:kern w:val="24"/>
                            <w:sz w:val="22"/>
                            <w:szCs w:val="22"/>
                            <w:lang w:val="en-US"/>
                          </w:rPr>
                          <w:t>GV Model</w:t>
                        </w:r>
                      </w:p>
                    </w:txbxContent>
                  </v:textbox>
                </v:roundrect>
                <v:roundrect id="child 43" o:spid="_x0000_s1276"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" fillcolor="#dbe5f1 [660]" stroked="f" strokeweight="1.5pt">
                  <v:textbox inset="2mm,1mm,2mm,2mm">
                    <w:txbxContent>
                      <w:p w14:paraId="481D03B0" w14:textId="77777777" w:rsidR="00F70154" w:rsidRDefault="00F70154" w:rsidP="00F70154">
                        <w:pPr>
                          <w:pStyle w:val="NormalWeb"/>
                          <w:jc w:val="center"/>
                        </w:pPr>
                        <w:r>
                          <w:rPr>
                            <w:color w:val="000000"/>
                            <w:kern w:val="24"/>
                            <w:sz w:val="22"/>
                            <w:szCs w:val="22"/>
                            <w:lang w:val="en-US"/>
                          </w:rPr>
                          <w:t>HBM</w:t>
                        </w:r>
                      </w:p>
                    </w:txbxContent>
                  </v:textbox>
                </v:roundrect>
                <v:roundrect id="child 44" o:spid="_x0000_s1277"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" fillcolor="#dbe5f1 [660]" stroked="f" strokeweight="1.5pt">
                  <v:textbox inset="2mm,1mm,2mm,2mm">
                    <w:txbxContent>
                      <w:p w14:paraId="10AE01AD" w14:textId="77777777" w:rsidR="00F70154" w:rsidRDefault="00F70154" w:rsidP="00F70154">
                        <w:pPr>
                          <w:pStyle w:val="NormalWeb"/>
                          <w:jc w:val="center"/>
                        </w:pPr>
                        <w:r>
                          <w:rPr>
                            <w:color w:val="000000"/>
                            <w:kern w:val="24"/>
                            <w:sz w:val="22"/>
                            <w:szCs w:val="22"/>
                            <w:lang w:val="en-US"/>
                          </w:rPr>
                          <w:t>Vehicle model</w:t>
                        </w:r>
                      </w:p>
                    </w:txbxContent>
                  </v:textbox>
                </v:roundrect>
                <v:rect id="child 45" o:spid="_x0000_s1278"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" fillcolor="black [3200]" strokecolor="black [3200]" strokeweight="1pt">
                  <v:path arrowok="t"/>
                  <v:textbox inset="2mm,0,2mm,2mm">
                    <w:txbxContent>
                      <w:p w14:paraId="046511FF" w14:textId="77777777" w:rsidR="00F70154" w:rsidRDefault="00F70154" w:rsidP="00F70154">
                        <w:pPr>
                          <w:pStyle w:val="NormalWeb"/>
                          <w:jc w:val="center"/>
                        </w:pPr>
                        <w:r>
                          <w:rPr>
                            <w:bCs/>
                            <w:color w:val="FFFFFF"/>
                            <w:kern w:val="24"/>
                            <w:sz w:val="22"/>
                            <w:szCs w:val="22"/>
                            <w:lang w:val="en-US"/>
                          </w:rPr>
                          <w:t xml:space="preserve">HIT_d/WAD graph </w:t>
                        </w:r>
                      </w:p>
                    </w:txbxContent>
                  </v:textbox>
                </v:rect>
                <v:shape id="child 46" o:spid="_x0000_s1279"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" strokecolor="black [3200]" strokeweight="1pt">
                  <v:stroke endarrow="block"/>
                </v:shape>
                <w10:anchorlock/>
              </v:group>
            </w:pict>
          </mc:Fallback>
        </mc:AlternateContent>
      </w:r>
      <w:r w:rsidR="00F70154" w:rsidRPr="004B3EDA">
        <w:rPr>
          <w:b/>
          <w:bCs/>
          <w:highlight w:val="magenta"/>
        </w:rPr>
        <w:br w:type="page"/>
      </w:r>
    </w:p>
    <w:p w14:paraId="39A7C1FE" w14:textId="77777777" w:rsidR="00F70154" w:rsidRPr="004B3EDA" w:rsidRDefault="00F70154" w:rsidP="007F79FB">
      <w:pPr>
        <w:pStyle w:val="SingleTxtG"/>
        <w:tabs>
          <w:tab w:val="clear" w:pos="1701"/>
          <w:tab w:val="clear" w:pos="2268"/>
          <w:tab w:val="clear" w:pos="2835"/>
        </w:tabs>
        <w:ind w:left="2268" w:hanging="1134"/>
      </w:pPr>
      <w:r w:rsidRPr="004B3EDA">
        <w:lastRenderedPageBreak/>
        <w:t>1.2.</w:t>
      </w:r>
      <w:r w:rsidRPr="004B3EDA">
        <w:tab/>
        <w:t>Definitions</w:t>
      </w:r>
    </w:p>
    <w:p w14:paraId="73CA011E" w14:textId="5745484B" w:rsidR="00F70154" w:rsidRPr="004B3EDA" w:rsidRDefault="007F79FB" w:rsidP="007F79FB">
      <w:pPr>
        <w:pStyle w:val="SingleTxtG"/>
        <w:tabs>
          <w:tab w:val="clear" w:pos="1701"/>
          <w:tab w:val="clear" w:pos="2268"/>
          <w:tab w:val="clear" w:pos="2835"/>
        </w:tabs>
        <w:ind w:left="2268" w:hanging="1134"/>
      </w:pPr>
      <w:r w:rsidRPr="004B3EDA">
        <w:tab/>
      </w:r>
      <w:r w:rsidR="00F70154" w:rsidRPr="004B3EDA">
        <w:t>For the purposes of this annex:</w:t>
      </w:r>
    </w:p>
    <w:p w14:paraId="2799BF8E" w14:textId="77777777" w:rsidR="00F70154" w:rsidRPr="004B3EDA" w:rsidRDefault="00F70154" w:rsidP="007F79FB">
      <w:pPr>
        <w:pStyle w:val="SingleTxtG"/>
        <w:tabs>
          <w:tab w:val="clear" w:pos="1701"/>
          <w:tab w:val="clear" w:pos="2268"/>
          <w:tab w:val="clear" w:pos="2835"/>
        </w:tabs>
        <w:ind w:left="2268" w:hanging="1134"/>
      </w:pPr>
      <w:r w:rsidRPr="004B3EDA">
        <w:t>1.2.1.</w:t>
      </w:r>
      <w:r w:rsidRPr="004B3EDA">
        <w:tab/>
      </w:r>
      <w:r w:rsidRPr="00771E9B">
        <w:rPr>
          <w:i/>
          <w:iCs/>
        </w:rPr>
        <w:t>"Generic Vehicle (GV) Models"</w:t>
      </w:r>
      <w:r w:rsidRPr="004B3EDA">
        <w:t xml:space="preserve">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5056748A" w14:textId="4318E843" w:rsidR="00F70154" w:rsidRPr="004B3EDA" w:rsidRDefault="00F70154" w:rsidP="007F79FB">
      <w:pPr>
        <w:pStyle w:val="SingleTxtG"/>
        <w:tabs>
          <w:tab w:val="clear" w:pos="1701"/>
          <w:tab w:val="clear" w:pos="2268"/>
          <w:tab w:val="clear" w:pos="2835"/>
        </w:tabs>
        <w:ind w:left="2268" w:hanging="1134"/>
      </w:pPr>
      <w:r w:rsidRPr="004B3EDA">
        <w:t>1.2.2.</w:t>
      </w:r>
      <w:r w:rsidRPr="004B3EDA">
        <w:tab/>
      </w:r>
      <w:r w:rsidRPr="00771E9B">
        <w:rPr>
          <w:i/>
          <w:iCs/>
        </w:rPr>
        <w:t>"Human Body Model (HBM)</w:t>
      </w:r>
      <w:r w:rsidR="00771E9B" w:rsidRPr="00771E9B">
        <w:rPr>
          <w:i/>
          <w:iCs/>
        </w:rPr>
        <w:t>"</w:t>
      </w:r>
      <w:r w:rsidRPr="004B3EDA">
        <w:t xml:space="preserve"> is understood as a virtual geometric and mechanical representation of the human body, which takes the human anatomy into consideration. The procedure described in this Annex refers to HBMs used for the simulation of pedestrian impacts. Pedestrian models which are required for GTR No. 9 shall be selected from the following statures, a six-year-old (6YO), 5th percentile female (AF05), 50th percentile male (AM50) and 95th percentile male (AM95).</w:t>
      </w:r>
    </w:p>
    <w:p w14:paraId="1FC1B6B0" w14:textId="77777777" w:rsidR="00F70154" w:rsidRPr="004B3EDA" w:rsidRDefault="00F70154" w:rsidP="007F79FB">
      <w:pPr>
        <w:pStyle w:val="SingleTxtG"/>
        <w:tabs>
          <w:tab w:val="clear" w:pos="1701"/>
          <w:tab w:val="clear" w:pos="2268"/>
          <w:tab w:val="clear" w:pos="2835"/>
        </w:tabs>
        <w:ind w:left="2268" w:hanging="1134"/>
      </w:pPr>
      <w:r w:rsidRPr="004B3EDA">
        <w:t>1.2.3.</w:t>
      </w:r>
      <w:r w:rsidRPr="004B3EDA">
        <w:tab/>
      </w:r>
      <w:r w:rsidRPr="00771E9B">
        <w:rPr>
          <w:i/>
          <w:iCs/>
        </w:rPr>
        <w:t>"HBM qualification simulation"</w:t>
      </w:r>
      <w:r w:rsidRPr="004B3EDA">
        <w:t>: A computer simulation (HBM vs. GV Model) providing evidence that the specific HBM simulation is comparable with reference simulations and shows consistent results – in particular referring to HIT and WAD. The reference simulations are based on models which have been validated by comparing their simulation response with PMHS tests. Another purpose is to make sure that models give comparable results with varying hardware or software environments when applied for a specific purpose.</w:t>
      </w:r>
    </w:p>
    <w:p w14:paraId="658A4EA2" w14:textId="77777777" w:rsidR="00F70154" w:rsidRPr="004B3EDA" w:rsidRDefault="00F70154" w:rsidP="007F79FB">
      <w:pPr>
        <w:pStyle w:val="SingleTxtG"/>
        <w:tabs>
          <w:tab w:val="clear" w:pos="1701"/>
          <w:tab w:val="clear" w:pos="2268"/>
          <w:tab w:val="clear" w:pos="2835"/>
        </w:tabs>
        <w:ind w:left="2268" w:hanging="1134"/>
      </w:pPr>
      <w:r w:rsidRPr="004B3EDA">
        <w:t>1.3.</w:t>
      </w:r>
      <w:r w:rsidRPr="004B3EDA">
        <w:tab/>
        <w:t>General Requirements</w:t>
      </w:r>
    </w:p>
    <w:p w14:paraId="05F78EBF" w14:textId="20895002" w:rsidR="00F70154" w:rsidRPr="004B3EDA" w:rsidRDefault="007F79FB" w:rsidP="007F79FB">
      <w:pPr>
        <w:pStyle w:val="SingleTxtG"/>
        <w:tabs>
          <w:tab w:val="clear" w:pos="1701"/>
          <w:tab w:val="clear" w:pos="2268"/>
          <w:tab w:val="clear" w:pos="2835"/>
        </w:tabs>
        <w:ind w:left="2268" w:hanging="1134"/>
        <w:rPr>
          <w:lang w:eastAsia="ko-KR"/>
        </w:rPr>
      </w:pPr>
      <w:r w:rsidRPr="004B3EDA">
        <w:t>1.3.1.</w:t>
      </w:r>
      <w:r w:rsidRPr="004B3EDA">
        <w:tab/>
      </w:r>
      <w:r w:rsidR="00F70154" w:rsidRPr="004B3EDA">
        <w:t xml:space="preserve">It shall be ensured that the HBMs used in this Annex comply with all requirements within </w:t>
      </w:r>
      <w:r w:rsidR="00F70154" w:rsidRPr="004B3EDA">
        <w:rPr>
          <w:lang w:eastAsia="ko-KR"/>
        </w:rPr>
        <w:t>Addendum 5 of Mutual Resolution No.1 (M.R.1). The qualification results shall be</w:t>
      </w:r>
      <w:r w:rsidR="00F70154" w:rsidRPr="004B3EDA">
        <w:t xml:space="preserve"> documented as specified in </w:t>
      </w:r>
      <w:r w:rsidR="00F70154" w:rsidRPr="004B3EDA">
        <w:rPr>
          <w:lang w:eastAsia="ko-KR"/>
        </w:rPr>
        <w:t>Addendum 5 of M.R.1.</w:t>
      </w:r>
    </w:p>
    <w:p w14:paraId="052BEC77" w14:textId="0F97585D" w:rsidR="00F70154" w:rsidRPr="004B3EDA" w:rsidRDefault="007F79FB" w:rsidP="007F79FB">
      <w:pPr>
        <w:pStyle w:val="SingleTxtG"/>
        <w:tabs>
          <w:tab w:val="clear" w:pos="1701"/>
          <w:tab w:val="clear" w:pos="2268"/>
          <w:tab w:val="clear" w:pos="2835"/>
        </w:tabs>
        <w:ind w:left="2268" w:hanging="1134"/>
        <w:rPr>
          <w:lang w:eastAsia="ko-KR"/>
        </w:rPr>
      </w:pPr>
      <w:r w:rsidRPr="004B3EDA">
        <w:t>1.3.2.</w:t>
      </w:r>
      <w:r w:rsidRPr="004B3EDA">
        <w:tab/>
      </w:r>
      <w:r w:rsidR="00F70154" w:rsidRPr="004B3EDA">
        <w:t>Only those HBM statures selected according to paragraph 2.2. of this Annex shall be qualified.</w:t>
      </w:r>
    </w:p>
    <w:p w14:paraId="011B31C1" w14:textId="6C6846B0" w:rsidR="00F70154" w:rsidRPr="004B3EDA" w:rsidRDefault="007F79FB" w:rsidP="007F79FB">
      <w:pPr>
        <w:pStyle w:val="SingleTxtG"/>
        <w:tabs>
          <w:tab w:val="clear" w:pos="1701"/>
          <w:tab w:val="clear" w:pos="2268"/>
          <w:tab w:val="clear" w:pos="2835"/>
        </w:tabs>
        <w:ind w:left="2268" w:hanging="1134"/>
        <w:rPr>
          <w:lang w:eastAsia="ko-KR"/>
        </w:rPr>
      </w:pPr>
      <w:r w:rsidRPr="004B3EDA">
        <w:t>1.3.3.</w:t>
      </w:r>
      <w:r w:rsidRPr="004B3EDA">
        <w:tab/>
      </w:r>
      <w:r w:rsidR="00F70154" w:rsidRPr="004B3EDA">
        <w:t>The pedestrian HBM that is qualified is the very same model as used for HIT determination simulations. This applies to:</w:t>
      </w:r>
    </w:p>
    <w:p w14:paraId="0B506626" w14:textId="527BD0D4" w:rsidR="00F70154" w:rsidRPr="004B3EDA" w:rsidRDefault="009868F0" w:rsidP="007F79FB">
      <w:pPr>
        <w:pStyle w:val="SingleTxtG"/>
        <w:tabs>
          <w:tab w:val="clear" w:pos="1701"/>
          <w:tab w:val="clear" w:pos="2268"/>
          <w:tab w:val="clear" w:pos="2835"/>
        </w:tabs>
        <w:ind w:left="2835" w:hanging="567"/>
      </w:pPr>
      <w:r w:rsidRPr="004B3EDA">
        <w:t>(a)</w:t>
      </w:r>
      <w:r w:rsidRPr="004B3EDA">
        <w:tab/>
      </w:r>
      <w:r w:rsidR="00F70154" w:rsidRPr="004B3EDA">
        <w:t>Version of the HBM;</w:t>
      </w:r>
    </w:p>
    <w:p w14:paraId="266B79A7" w14:textId="02B21CFF" w:rsidR="00F70154" w:rsidRPr="004B3EDA" w:rsidRDefault="009868F0" w:rsidP="007F79FB">
      <w:pPr>
        <w:pStyle w:val="SingleTxtG"/>
        <w:tabs>
          <w:tab w:val="clear" w:pos="1701"/>
          <w:tab w:val="clear" w:pos="2268"/>
          <w:tab w:val="clear" w:pos="2835"/>
        </w:tabs>
        <w:ind w:left="2835" w:hanging="567"/>
      </w:pPr>
      <w:r w:rsidRPr="004B3EDA">
        <w:t>(b)</w:t>
      </w:r>
      <w:r w:rsidRPr="004B3EDA">
        <w:tab/>
      </w:r>
      <w:r w:rsidR="00F70154" w:rsidRPr="004B3EDA">
        <w:t>Node-Position of every single node of the HBM;</w:t>
      </w:r>
    </w:p>
    <w:p w14:paraId="0426C357" w14:textId="012D108F" w:rsidR="00F70154" w:rsidRPr="004B3EDA" w:rsidRDefault="009868F0" w:rsidP="007F79FB">
      <w:pPr>
        <w:pStyle w:val="SingleTxtG"/>
        <w:tabs>
          <w:tab w:val="clear" w:pos="1701"/>
          <w:tab w:val="clear" w:pos="2268"/>
          <w:tab w:val="clear" w:pos="2835"/>
        </w:tabs>
        <w:ind w:left="2835" w:hanging="567"/>
      </w:pPr>
      <w:r w:rsidRPr="004B3EDA">
        <w:t>(c)</w:t>
      </w:r>
      <w:r w:rsidRPr="004B3EDA">
        <w:tab/>
      </w:r>
      <w:r w:rsidR="00F70154" w:rsidRPr="004B3EDA">
        <w:t>Identical material cards (including fracture mode), contact cards, control cards and constraints;</w:t>
      </w:r>
    </w:p>
    <w:p w14:paraId="5E209D42" w14:textId="3A7B30D7" w:rsidR="00F70154" w:rsidRPr="004B3EDA" w:rsidRDefault="009868F0" w:rsidP="009868F0">
      <w:pPr>
        <w:pStyle w:val="SingleTxtG"/>
        <w:tabs>
          <w:tab w:val="clear" w:pos="1701"/>
          <w:tab w:val="clear" w:pos="2268"/>
          <w:tab w:val="clear" w:pos="2835"/>
        </w:tabs>
        <w:ind w:left="2268" w:hanging="1134"/>
      </w:pPr>
      <w:r w:rsidRPr="004B3EDA">
        <w:tab/>
      </w:r>
      <w:r w:rsidR="00F70154" w:rsidRPr="004B3EDA">
        <w:t>If available:</w:t>
      </w:r>
    </w:p>
    <w:p w14:paraId="243DDB76" w14:textId="6746CE99" w:rsidR="00F70154" w:rsidRPr="004B3EDA" w:rsidRDefault="00E41843" w:rsidP="007F79FB">
      <w:pPr>
        <w:pStyle w:val="SingleTxtG"/>
        <w:tabs>
          <w:tab w:val="clear" w:pos="1701"/>
          <w:tab w:val="clear" w:pos="2268"/>
          <w:tab w:val="clear" w:pos="2835"/>
        </w:tabs>
        <w:ind w:left="2835" w:hanging="567"/>
      </w:pPr>
      <w:r w:rsidRPr="004B3EDA">
        <w:t>(d)</w:t>
      </w:r>
      <w:r w:rsidRPr="004B3EDA">
        <w:tab/>
        <w:t>I</w:t>
      </w:r>
      <w:r w:rsidR="00F70154" w:rsidRPr="004B3EDA">
        <w:t>dentical initial element stresses/strains;</w:t>
      </w:r>
    </w:p>
    <w:p w14:paraId="7418FE01" w14:textId="2C0F129D" w:rsidR="00F70154" w:rsidRPr="004B3EDA" w:rsidRDefault="00E41843" w:rsidP="007F79FB">
      <w:pPr>
        <w:pStyle w:val="SingleTxtG"/>
        <w:tabs>
          <w:tab w:val="clear" w:pos="1701"/>
          <w:tab w:val="clear" w:pos="2268"/>
          <w:tab w:val="clear" w:pos="2835"/>
        </w:tabs>
        <w:ind w:left="2835" w:hanging="567"/>
      </w:pPr>
      <w:r w:rsidRPr="004B3EDA">
        <w:t>(e)</w:t>
      </w:r>
      <w:r w:rsidRPr="004B3EDA">
        <w:tab/>
        <w:t>I</w:t>
      </w:r>
      <w:r w:rsidR="00F70154" w:rsidRPr="004B3EDA">
        <w:t>dentical initial contact penetrations/contact forces.</w:t>
      </w:r>
    </w:p>
    <w:p w14:paraId="7DD558C8" w14:textId="0C528482" w:rsidR="00F70154" w:rsidRPr="004B3EDA" w:rsidRDefault="007F79FB" w:rsidP="007F79FB">
      <w:pPr>
        <w:pStyle w:val="SingleTxtG"/>
        <w:tabs>
          <w:tab w:val="clear" w:pos="1701"/>
          <w:tab w:val="clear" w:pos="2268"/>
          <w:tab w:val="clear" w:pos="2835"/>
        </w:tabs>
        <w:ind w:left="2268" w:hanging="1134"/>
        <w:rPr>
          <w:lang w:eastAsia="ko-KR"/>
        </w:rPr>
      </w:pPr>
      <w:r w:rsidRPr="004B3EDA">
        <w:t>1.3.4.</w:t>
      </w:r>
      <w:r w:rsidRPr="004B3EDA">
        <w:tab/>
      </w:r>
      <w:r w:rsidR="00F70154" w:rsidRPr="004B3EDA">
        <w:t>Furthermore, all simulations (qualification and HIT determination) shall be performed with consistent settings. This applies to:</w:t>
      </w:r>
      <w:r w:rsidRPr="004B3EDA">
        <w:tab/>
      </w:r>
    </w:p>
    <w:p w14:paraId="7CBBEA90" w14:textId="38D01FB1" w:rsidR="00F70154" w:rsidRPr="004B3EDA" w:rsidRDefault="00E41843" w:rsidP="007F79FB">
      <w:pPr>
        <w:pStyle w:val="SingleTxtG"/>
        <w:tabs>
          <w:tab w:val="clear" w:pos="1701"/>
          <w:tab w:val="clear" w:pos="2268"/>
          <w:tab w:val="clear" w:pos="2835"/>
        </w:tabs>
        <w:ind w:left="2835" w:hanging="567"/>
      </w:pPr>
      <w:r w:rsidRPr="004B3EDA">
        <w:t>(a)</w:t>
      </w:r>
      <w:r w:rsidRPr="004B3EDA">
        <w:tab/>
      </w:r>
      <w:r w:rsidR="00F70154" w:rsidRPr="004B3EDA">
        <w:t>Solver-Version and type (e.g. processing type, precision, parallelisation);</w:t>
      </w:r>
    </w:p>
    <w:p w14:paraId="50228488" w14:textId="0DE7FBE1" w:rsidR="00F70154" w:rsidRPr="004B3EDA" w:rsidRDefault="00E41843" w:rsidP="007F79FB">
      <w:pPr>
        <w:pStyle w:val="SingleTxtG"/>
        <w:tabs>
          <w:tab w:val="clear" w:pos="1701"/>
          <w:tab w:val="clear" w:pos="2268"/>
          <w:tab w:val="clear" w:pos="2835"/>
        </w:tabs>
        <w:ind w:left="2835" w:hanging="567"/>
      </w:pPr>
      <w:r w:rsidRPr="004B3EDA">
        <w:t>(b)</w:t>
      </w:r>
      <w:r w:rsidRPr="004B3EDA">
        <w:tab/>
      </w:r>
      <w:r w:rsidR="00F70154" w:rsidRPr="004B3EDA">
        <w:t>The time-step used for simulations;</w:t>
      </w:r>
    </w:p>
    <w:p w14:paraId="574336BD" w14:textId="3A63F847" w:rsidR="00F70154" w:rsidRPr="004B3EDA" w:rsidRDefault="00E41843" w:rsidP="007F79FB">
      <w:pPr>
        <w:pStyle w:val="SingleTxtG"/>
        <w:tabs>
          <w:tab w:val="clear" w:pos="1701"/>
          <w:tab w:val="clear" w:pos="2268"/>
          <w:tab w:val="clear" w:pos="2835"/>
        </w:tabs>
        <w:ind w:left="2835" w:hanging="567"/>
      </w:pPr>
      <w:r w:rsidRPr="004B3EDA">
        <w:t>(c)</w:t>
      </w:r>
      <w:r w:rsidRPr="004B3EDA">
        <w:tab/>
      </w:r>
      <w:r w:rsidR="00F70154" w:rsidRPr="004B3EDA">
        <w:t>Time-step settings (relating to initial and dynamic mass scaling);</w:t>
      </w:r>
    </w:p>
    <w:p w14:paraId="4897C8A0" w14:textId="3EA8D761" w:rsidR="00F70154" w:rsidRPr="004B3EDA" w:rsidRDefault="00E41843" w:rsidP="007F79FB">
      <w:pPr>
        <w:pStyle w:val="SingleTxtG"/>
        <w:tabs>
          <w:tab w:val="clear" w:pos="1701"/>
          <w:tab w:val="clear" w:pos="2268"/>
          <w:tab w:val="clear" w:pos="2835"/>
        </w:tabs>
        <w:ind w:left="2835" w:hanging="567"/>
      </w:pPr>
      <w:r w:rsidRPr="004B3EDA">
        <w:t>(d)</w:t>
      </w:r>
      <w:r w:rsidRPr="004B3EDA">
        <w:tab/>
      </w:r>
      <w:r w:rsidR="00F70154" w:rsidRPr="004B3EDA">
        <w:t>Contact settings (between HBM and Vehicle);</w:t>
      </w:r>
    </w:p>
    <w:p w14:paraId="01F88569" w14:textId="737B54A4" w:rsidR="00F70154" w:rsidRPr="004B3EDA" w:rsidRDefault="00E41843" w:rsidP="007F79FB">
      <w:pPr>
        <w:pStyle w:val="SingleTxtG"/>
        <w:tabs>
          <w:tab w:val="clear" w:pos="1701"/>
          <w:tab w:val="clear" w:pos="2268"/>
          <w:tab w:val="clear" w:pos="2835"/>
        </w:tabs>
        <w:ind w:left="2835" w:hanging="567"/>
      </w:pPr>
      <w:r w:rsidRPr="004B3EDA">
        <w:lastRenderedPageBreak/>
        <w:t>(e)</w:t>
      </w:r>
      <w:r w:rsidRPr="004B3EDA">
        <w:tab/>
      </w:r>
      <w:r w:rsidR="00F70154" w:rsidRPr="004B3EDA">
        <w:t>Control settings which are affecting the pedestrian model.</w:t>
      </w:r>
    </w:p>
    <w:p w14:paraId="3622B41C" w14:textId="18321EC9" w:rsidR="00F70154" w:rsidRPr="004C0B1C" w:rsidRDefault="00E41843" w:rsidP="00E41843">
      <w:pPr>
        <w:pStyle w:val="SingleTxtG"/>
        <w:tabs>
          <w:tab w:val="clear" w:pos="1701"/>
          <w:tab w:val="clear" w:pos="2268"/>
          <w:tab w:val="clear" w:pos="2835"/>
        </w:tabs>
        <w:ind w:left="2268" w:hanging="1134"/>
        <w:rPr>
          <w:b/>
          <w:bCs/>
          <w:sz w:val="24"/>
          <w:szCs w:val="24"/>
        </w:rPr>
      </w:pPr>
      <w:r w:rsidRPr="004C0B1C">
        <w:rPr>
          <w:b/>
          <w:bCs/>
          <w:sz w:val="24"/>
          <w:szCs w:val="24"/>
        </w:rPr>
        <w:t>2.</w:t>
      </w:r>
      <w:r w:rsidRPr="004C0B1C">
        <w:rPr>
          <w:b/>
          <w:bCs/>
          <w:sz w:val="24"/>
          <w:szCs w:val="24"/>
        </w:rPr>
        <w:tab/>
      </w:r>
      <w:r w:rsidR="00F70154" w:rsidRPr="004C0B1C">
        <w:rPr>
          <w:b/>
          <w:bCs/>
          <w:sz w:val="24"/>
          <w:szCs w:val="24"/>
        </w:rPr>
        <w:t xml:space="preserve">Procedure </w:t>
      </w:r>
    </w:p>
    <w:p w14:paraId="6C645B08" w14:textId="77777777" w:rsidR="00F70154" w:rsidRPr="004B3EDA" w:rsidRDefault="00F70154" w:rsidP="00E41843">
      <w:pPr>
        <w:pStyle w:val="SingleTxtG"/>
        <w:tabs>
          <w:tab w:val="clear" w:pos="1701"/>
          <w:tab w:val="clear" w:pos="2268"/>
          <w:tab w:val="clear" w:pos="2835"/>
        </w:tabs>
        <w:ind w:left="2268" w:hanging="1134"/>
      </w:pPr>
      <w:r w:rsidRPr="004B3EDA">
        <w:t>2.1.</w:t>
      </w:r>
      <w:r w:rsidRPr="004B3EDA">
        <w:tab/>
        <w:t>Impact Simulations</w:t>
      </w:r>
    </w:p>
    <w:p w14:paraId="61052FF9" w14:textId="681FE00E" w:rsidR="00F70154" w:rsidRPr="004B3EDA" w:rsidRDefault="00E41843" w:rsidP="00E41843">
      <w:pPr>
        <w:pStyle w:val="SingleTxtG"/>
        <w:tabs>
          <w:tab w:val="clear" w:pos="1701"/>
          <w:tab w:val="clear" w:pos="2268"/>
          <w:tab w:val="clear" w:pos="2835"/>
        </w:tabs>
        <w:ind w:left="2268" w:hanging="1134"/>
      </w:pPr>
      <w:bookmarkStart w:id="8" w:name="_Hlk118274797"/>
      <w:r w:rsidRPr="004B3EDA">
        <w:tab/>
      </w:r>
      <w:r w:rsidR="00F70154" w:rsidRPr="004B3EDA">
        <w:t xml:space="preserve">Pedestrian models shall be selected from the following statures, a six-year-old (6YO), 5th percentile female (AF05), 50th percentile male (AM50) and 95th percentile male (AM95). </w:t>
      </w:r>
      <w:bookmarkEnd w:id="8"/>
      <w:r w:rsidR="00F70154" w:rsidRPr="004B3EDA">
        <w:t xml:space="preserve">The pedestrian position and stance to be used in the model is defined in </w:t>
      </w:r>
      <w:r w:rsidR="00F70154" w:rsidRPr="004B3EDA">
        <w:rPr>
          <w:lang w:eastAsia="ko-KR"/>
        </w:rPr>
        <w:t>Addendum 5 of M.R.1</w:t>
      </w:r>
      <w:r w:rsidR="00F70154" w:rsidRPr="004B3EDA">
        <w:t>. The pedestrian model has to be positioned, such that the head centre of gravity (</w:t>
      </w:r>
      <w:proofErr w:type="spellStart"/>
      <w:r w:rsidR="00F70154" w:rsidRPr="004B3EDA">
        <w:t>CoG</w:t>
      </w:r>
      <w:proofErr w:type="spellEnd"/>
      <w:r w:rsidR="00F70154" w:rsidRPr="004B3EDA">
        <w:t xml:space="preserve">) is aligned with the vehicle centreline. </w:t>
      </w:r>
    </w:p>
    <w:p w14:paraId="1F0E5D38" w14:textId="29E36A9B"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The vehicle model has to be positioned in the setup such that the vehicle ground level is aligned with the ground level used in the qualification simulations.</w:t>
      </w:r>
    </w:p>
    <w:p w14:paraId="051AE731" w14:textId="147D76E8"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 xml:space="preserve">As described in </w:t>
      </w:r>
      <w:r w:rsidR="00F70154" w:rsidRPr="004B3EDA">
        <w:rPr>
          <w:lang w:eastAsia="ko-KR"/>
        </w:rPr>
        <w:t>Addendum 5 of M.R.1</w:t>
      </w:r>
      <w:r w:rsidR="00F70154" w:rsidRPr="004B3EDA">
        <w:t>, the HBM shall be exposed to a vertical acceleration field constituting the gravitational loading.</w:t>
      </w:r>
    </w:p>
    <w:p w14:paraId="7423FEF7" w14:textId="2C475768"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 xml:space="preserve">A local vehicle coordinate system has to be initially aligned with the global coordinate system defined in </w:t>
      </w:r>
      <w:r w:rsidR="00F70154" w:rsidRPr="004B3EDA">
        <w:rPr>
          <w:lang w:eastAsia="ko-KR"/>
        </w:rPr>
        <w:t>Addendum 5 of M.R.1</w:t>
      </w:r>
      <w:r w:rsidR="00F70154" w:rsidRPr="004B3EDA">
        <w:t xml:space="preserve"> and shall be connected to the vehicle model </w:t>
      </w:r>
      <w:proofErr w:type="spellStart"/>
      <w:r w:rsidR="00F70154" w:rsidRPr="004B3EDA">
        <w:t>CoG</w:t>
      </w:r>
      <w:proofErr w:type="spellEnd"/>
      <w:r w:rsidR="00F70154" w:rsidRPr="004B3EDA">
        <w:t>.</w:t>
      </w:r>
    </w:p>
    <w:p w14:paraId="23F94477" w14:textId="47F1024E"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The initial speed of the vehicle model has to be prescribed and is 40 km/h for all simulations. The y and z motion of the car has to be constrained and the motion in x-direction must not be constrained.</w:t>
      </w:r>
    </w:p>
    <w:p w14:paraId="2CC45117" w14:textId="77777777" w:rsidR="00F70154" w:rsidRPr="004B3EDA" w:rsidRDefault="00F70154" w:rsidP="00E41843">
      <w:pPr>
        <w:pStyle w:val="SingleTxtG"/>
        <w:tabs>
          <w:tab w:val="clear" w:pos="1701"/>
          <w:tab w:val="clear" w:pos="2268"/>
          <w:tab w:val="clear" w:pos="2835"/>
        </w:tabs>
        <w:ind w:left="2268" w:hanging="1134"/>
      </w:pPr>
      <w:r w:rsidRPr="004B3EDA">
        <w:t>2.2.</w:t>
      </w:r>
      <w:r w:rsidRPr="004B3EDA">
        <w:tab/>
        <w:t>Selection of HBMs</w:t>
      </w:r>
    </w:p>
    <w:p w14:paraId="02679A41" w14:textId="03F235CB"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The selected HBMs (needed to draw the WAD/HIT-line in the evaluation) are those HBMs where the head hits the DPPS properly, which is when:</w:t>
      </w:r>
    </w:p>
    <w:p w14:paraId="5B955A3F" w14:textId="78631E03" w:rsidR="00F70154" w:rsidRPr="004B3EDA" w:rsidRDefault="00E41843" w:rsidP="00E41843">
      <w:pPr>
        <w:pStyle w:val="SingleTxtG"/>
        <w:tabs>
          <w:tab w:val="clear" w:pos="1701"/>
          <w:tab w:val="clear" w:pos="2268"/>
          <w:tab w:val="clear" w:pos="2835"/>
        </w:tabs>
        <w:ind w:left="2835" w:hanging="567"/>
      </w:pPr>
      <w:r w:rsidRPr="004B3EDA">
        <w:t>(a)</w:t>
      </w:r>
      <w:r w:rsidRPr="004B3EDA">
        <w:tab/>
      </w:r>
      <w:r w:rsidR="00F70154" w:rsidRPr="004B3EDA">
        <w:t>there is a contact between the head and DPPS.</w:t>
      </w:r>
    </w:p>
    <w:p w14:paraId="0BB40A4B" w14:textId="5B8A6A61" w:rsidR="00F70154" w:rsidRPr="004B3EDA" w:rsidRDefault="00E41843" w:rsidP="00E41843">
      <w:pPr>
        <w:pStyle w:val="SingleTxtG"/>
        <w:tabs>
          <w:tab w:val="clear" w:pos="1701"/>
          <w:tab w:val="clear" w:pos="2268"/>
          <w:tab w:val="clear" w:pos="2835"/>
        </w:tabs>
        <w:ind w:left="2835" w:hanging="567"/>
      </w:pPr>
      <w:r w:rsidRPr="004B3EDA">
        <w:t>(b)</w:t>
      </w:r>
      <w:r w:rsidRPr="004B3EDA">
        <w:tab/>
      </w:r>
      <w:r w:rsidR="00F70154" w:rsidRPr="004B3EDA">
        <w:t xml:space="preserve">at time of this contact the x-coordinate of the </w:t>
      </w:r>
      <w:proofErr w:type="spellStart"/>
      <w:r w:rsidR="00F70154" w:rsidRPr="004B3EDA">
        <w:t>CoG</w:t>
      </w:r>
      <w:proofErr w:type="spellEnd"/>
      <w:r w:rsidR="00F70154" w:rsidRPr="004B3EDA">
        <w:t xml:space="preserve"> of the head is between the smallest and largest x-coordinate of the DPPS at y=0.</w:t>
      </w:r>
    </w:p>
    <w:p w14:paraId="14FB9CD7" w14:textId="7E065CD9"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Simulations with the next tallest HBM shall also be performed, but only to prove that this HBM does not hit the DPPS properly.</w:t>
      </w:r>
    </w:p>
    <w:p w14:paraId="13BCA36C" w14:textId="5524E233"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If only one HBM hits the DPPS properly, the next tallest HBM shall also belong to the selected HBMs.</w:t>
      </w:r>
    </w:p>
    <w:p w14:paraId="0431198D" w14:textId="77777777" w:rsidR="00F70154" w:rsidRPr="004B3EDA" w:rsidRDefault="00F70154" w:rsidP="00F70154">
      <w:pPr>
        <w:pStyle w:val="SingleTxtG"/>
        <w:spacing w:after="0"/>
        <w:ind w:left="2268" w:right="1138"/>
      </w:pPr>
      <w:r w:rsidRPr="004B3EDA">
        <w:t>Figure 1</w:t>
      </w:r>
    </w:p>
    <w:p w14:paraId="6AADEEA4" w14:textId="77777777" w:rsidR="00F70154" w:rsidRPr="004B3EDA" w:rsidRDefault="00F70154" w:rsidP="00F70154">
      <w:pPr>
        <w:pStyle w:val="SingleTxtG"/>
        <w:ind w:left="2268"/>
        <w:rPr>
          <w:b/>
          <w:bCs/>
        </w:rPr>
      </w:pPr>
      <w:r w:rsidRPr="004B3EDA">
        <w:rPr>
          <w:b/>
          <w:bCs/>
        </w:rPr>
        <w:t xml:space="preserve">Example (where the </w:t>
      </w:r>
      <w:proofErr w:type="spellStart"/>
      <w:r w:rsidRPr="004B3EDA">
        <w:rPr>
          <w:b/>
          <w:bCs/>
        </w:rPr>
        <w:t>CoG</w:t>
      </w:r>
      <w:proofErr w:type="spellEnd"/>
      <w:r w:rsidRPr="004B3EDA">
        <w:rPr>
          <w:b/>
          <w:bCs/>
        </w:rPr>
        <w:t xml:space="preserve"> of the head lies behind the DPPS at time of contact. This HBM does not hit the DPPS properly (only contact with chin of HBM))</w:t>
      </w:r>
    </w:p>
    <w:p w14:paraId="479E7E33" w14:textId="77777777" w:rsidR="00F70154" w:rsidRPr="004B3EDA" w:rsidRDefault="00F70154" w:rsidP="00F70154">
      <w:pPr>
        <w:pStyle w:val="SingleTxtG"/>
        <w:tabs>
          <w:tab w:val="clear" w:pos="2268"/>
          <w:tab w:val="left" w:pos="2250"/>
        </w:tabs>
        <w:ind w:left="2250"/>
        <w:rPr>
          <w:b/>
          <w:bCs/>
        </w:rPr>
      </w:pPr>
      <w:r w:rsidRPr="004B3EDA">
        <w:rPr>
          <w:noProof/>
        </w:rPr>
        <mc:AlternateContent>
          <mc:Choice Requires="wps">
            <w:drawing>
              <wp:anchor distT="0" distB="0" distL="114300" distR="114300" simplePos="0" relativeHeight="251658248" behindDoc="0" locked="0" layoutInCell="1" allowOverlap="1" wp14:anchorId="77965D7F" wp14:editId="5E8DC280">
                <wp:simplePos x="0" y="0"/>
                <wp:positionH relativeFrom="column">
                  <wp:posOffset>4533900</wp:posOffset>
                </wp:positionH>
                <wp:positionV relativeFrom="paragraph">
                  <wp:posOffset>1097915</wp:posOffset>
                </wp:positionV>
                <wp:extent cx="1316355" cy="272415"/>
                <wp:effectExtent l="0" t="0" r="0" b="0"/>
                <wp:wrapNone/>
                <wp:docPr id="248261444" name="Rectangle 24826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66700"/>
                        </a:xfrm>
                        <a:prstGeom prst="rect">
                          <a:avLst/>
                        </a:prstGeom>
                        <a:solidFill>
                          <a:schemeClr val="bg1">
                            <a:lumMod val="95000"/>
                          </a:schemeClr>
                        </a:solidFill>
                      </wps:spPr>
                      <wps:txbx>
                        <w:txbxContent>
                          <w:p w14:paraId="435E3D49" w14:textId="77777777" w:rsidR="00F70154" w:rsidRDefault="00F70154" w:rsidP="00F70154">
                            <w:pPr>
                              <w:pStyle w:val="NormalWeb"/>
                              <w:rPr>
                                <w:color w:val="0070C0"/>
                              </w:rPr>
                            </w:pPr>
                            <w:r>
                              <w:rPr>
                                <w:color w:val="0070C0"/>
                                <w:kern w:val="24"/>
                                <w:lang w:val="de-DE"/>
                              </w:rPr>
                              <w:t>Bonnet rear edge</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77965D7F" id="Rectangle 248261444" o:spid="_x0000_s1280" style="position:absolute;left:0;text-align:left;margin-left:357pt;margin-top:86.45pt;width:103.65pt;height:2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" fillcolor="#f2f2f2 [3052]" stroked="f">
                <v:textbox style="mso-fit-shape-to-text:t">
                  <w:txbxContent>
                    <w:p w14:paraId="435E3D49" w14:textId="77777777" w:rsidR="00F70154" w:rsidRDefault="00F70154" w:rsidP="00F70154">
                      <w:pPr>
                        <w:pStyle w:val="NormalWeb"/>
                        <w:rPr>
                          <w:color w:val="0070C0"/>
                        </w:rPr>
                      </w:pPr>
                      <w:r>
                        <w:rPr>
                          <w:color w:val="0070C0"/>
                          <w:kern w:val="24"/>
                          <w:lang w:val="de-DE"/>
                        </w:rPr>
                        <w:t>Bonnet rear edge</w:t>
                      </w:r>
                    </w:p>
                  </w:txbxContent>
                </v:textbox>
              </v:rect>
            </w:pict>
          </mc:Fallback>
        </mc:AlternateContent>
      </w:r>
      <w:r w:rsidRPr="004B3EDA">
        <w:rPr>
          <w:noProof/>
        </w:rPr>
        <mc:AlternateContent>
          <mc:Choice Requires="wps">
            <w:drawing>
              <wp:anchor distT="0" distB="0" distL="114300" distR="114300" simplePos="0" relativeHeight="251658247" behindDoc="0" locked="0" layoutInCell="1" allowOverlap="1" wp14:anchorId="7F6BA1F5" wp14:editId="5F311EB3">
                <wp:simplePos x="0" y="0"/>
                <wp:positionH relativeFrom="column">
                  <wp:posOffset>1683385</wp:posOffset>
                </wp:positionH>
                <wp:positionV relativeFrom="paragraph">
                  <wp:posOffset>59055</wp:posOffset>
                </wp:positionV>
                <wp:extent cx="921385" cy="272415"/>
                <wp:effectExtent l="0" t="0" r="0" b="0"/>
                <wp:wrapNone/>
                <wp:docPr id="248261443" name="Rectangle 24826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266700"/>
                        </a:xfrm>
                        <a:prstGeom prst="rect">
                          <a:avLst/>
                        </a:prstGeom>
                        <a:solidFill>
                          <a:schemeClr val="bg1">
                            <a:lumMod val="85000"/>
                          </a:schemeClr>
                        </a:solidFill>
                      </wps:spPr>
                      <wps:txbx>
                        <w:txbxContent>
                          <w:p w14:paraId="77E9C943" w14:textId="77777777" w:rsidR="00F70154" w:rsidRDefault="00F70154" w:rsidP="00F70154">
                            <w:pPr>
                              <w:pStyle w:val="NormalWeb"/>
                              <w:rPr>
                                <w:color w:val="0070C0"/>
                              </w:rPr>
                            </w:pPr>
                            <w:r>
                              <w:rPr>
                                <w:color w:val="0070C0"/>
                                <w:kern w:val="24"/>
                              </w:rPr>
                              <w:t>Windscreen</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7F6BA1F5" id="Rectangle 248261443" o:spid="_x0000_s1281" style="position:absolute;left:0;text-align:left;margin-left:132.55pt;margin-top:4.65pt;width:72.55pt;height:2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" fillcolor="#d8d8d8 [2732]" stroked="f">
                <v:textbox style="mso-fit-shape-to-text:t">
                  <w:txbxContent>
                    <w:p w14:paraId="77E9C943" w14:textId="77777777" w:rsidR="00F70154" w:rsidRDefault="00F70154" w:rsidP="00F70154">
                      <w:pPr>
                        <w:pStyle w:val="NormalWeb"/>
                        <w:rPr>
                          <w:color w:val="0070C0"/>
                        </w:rPr>
                      </w:pPr>
                      <w:r>
                        <w:rPr>
                          <w:color w:val="0070C0"/>
                          <w:kern w:val="24"/>
                        </w:rPr>
                        <w:t>Windscreen</w:t>
                      </w:r>
                    </w:p>
                  </w:txbxContent>
                </v:textbox>
              </v:rect>
            </w:pict>
          </mc:Fallback>
        </mc:AlternateContent>
      </w:r>
      <w:r w:rsidRPr="004B3EDA">
        <w:rPr>
          <w:noProof/>
        </w:rPr>
        <mc:AlternateContent>
          <mc:Choice Requires="wps">
            <w:drawing>
              <wp:anchor distT="0" distB="0" distL="114300" distR="114300" simplePos="0" relativeHeight="251658246" behindDoc="0" locked="0" layoutInCell="1" allowOverlap="1" wp14:anchorId="7A73AC0A" wp14:editId="429BF4DE">
                <wp:simplePos x="0" y="0"/>
                <wp:positionH relativeFrom="column">
                  <wp:posOffset>3713480</wp:posOffset>
                </wp:positionH>
                <wp:positionV relativeFrom="paragraph">
                  <wp:posOffset>1451610</wp:posOffset>
                </wp:positionV>
                <wp:extent cx="768985" cy="272415"/>
                <wp:effectExtent l="0" t="0" r="0" b="0"/>
                <wp:wrapNone/>
                <wp:docPr id="248261442" name="Rectangle 24826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66700"/>
                        </a:xfrm>
                        <a:prstGeom prst="rect">
                          <a:avLst/>
                        </a:prstGeom>
                        <a:solidFill>
                          <a:schemeClr val="accent1">
                            <a:lumMod val="20000"/>
                            <a:lumOff val="80000"/>
                          </a:schemeClr>
                        </a:solidFill>
                      </wps:spPr>
                      <wps:txbx>
                        <w:txbxContent>
                          <w:p w14:paraId="11470368" w14:textId="77777777" w:rsidR="00F70154" w:rsidRDefault="00F70154" w:rsidP="00F70154">
                            <w:pPr>
                              <w:pStyle w:val="NormalWeb"/>
                              <w:rPr>
                                <w:color w:val="0070C0"/>
                              </w:rPr>
                            </w:pPr>
                            <w:r>
                              <w:rPr>
                                <w:color w:val="0070C0"/>
                                <w:kern w:val="24"/>
                                <w:lang w:val="de-DE"/>
                              </w:rPr>
                              <w:t>Bonnet</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7A73AC0A" id="Rectangle 248261442" o:spid="_x0000_s1282" style="position:absolute;left:0;text-align:left;margin-left:292.4pt;margin-top:114.3pt;width:60.55pt;height:2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" fillcolor="#dbe5f1 [660]" stroked="f">
                <v:textbox style="mso-fit-shape-to-text:t">
                  <w:txbxContent>
                    <w:p w14:paraId="11470368" w14:textId="77777777" w:rsidR="00F70154" w:rsidRDefault="00F70154" w:rsidP="00F70154">
                      <w:pPr>
                        <w:pStyle w:val="NormalWeb"/>
                        <w:rPr>
                          <w:color w:val="0070C0"/>
                        </w:rPr>
                      </w:pPr>
                      <w:r>
                        <w:rPr>
                          <w:color w:val="0070C0"/>
                          <w:kern w:val="24"/>
                          <w:lang w:val="de-DE"/>
                        </w:rPr>
                        <w:t>Bonnet</w:t>
                      </w:r>
                    </w:p>
                  </w:txbxContent>
                </v:textbox>
              </v:rect>
            </w:pict>
          </mc:Fallback>
        </mc:AlternateContent>
      </w:r>
      <w:r w:rsidRPr="004B3EDA">
        <w:rPr>
          <w:b/>
          <w:bCs/>
          <w:noProof/>
          <w:lang w:eastAsia="ko-KR"/>
        </w:rPr>
        <w:drawing>
          <wp:inline distT="0" distB="0" distL="0" distR="0" wp14:anchorId="740DBE97" wp14:editId="4E558DCE">
            <wp:extent cx="4190365" cy="1935480"/>
            <wp:effectExtent l="0" t="0" r="635" b="7620"/>
            <wp:docPr id="1658210379" name="Picture 3" descr="Afbeelding met tekst, clipar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0379" name="Picture 3" descr="Afbeelding met tekst, clipart, tekenfilm&#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365" cy="1935480"/>
                    </a:xfrm>
                    <a:prstGeom prst="rect">
                      <a:avLst/>
                    </a:prstGeom>
                    <a:noFill/>
                    <a:ln>
                      <a:noFill/>
                    </a:ln>
                  </pic:spPr>
                </pic:pic>
              </a:graphicData>
            </a:graphic>
          </wp:inline>
        </w:drawing>
      </w:r>
    </w:p>
    <w:p w14:paraId="265C517B" w14:textId="77777777" w:rsidR="00F70154" w:rsidRPr="004B3EDA" w:rsidRDefault="00F70154" w:rsidP="00E41843">
      <w:pPr>
        <w:pStyle w:val="SingleTxtG"/>
        <w:tabs>
          <w:tab w:val="clear" w:pos="1701"/>
          <w:tab w:val="clear" w:pos="2268"/>
          <w:tab w:val="clear" w:pos="2835"/>
        </w:tabs>
        <w:ind w:left="2268" w:hanging="1134"/>
      </w:pPr>
      <w:r w:rsidRPr="004B3EDA">
        <w:t>2.3.</w:t>
      </w:r>
      <w:r w:rsidRPr="004B3EDA">
        <w:tab/>
        <w:t>Output Requirements</w:t>
      </w:r>
    </w:p>
    <w:p w14:paraId="3EAEA530" w14:textId="26405262" w:rsidR="00F70154" w:rsidRPr="004B3EDA" w:rsidRDefault="00E41843" w:rsidP="00E41843">
      <w:pPr>
        <w:pStyle w:val="SingleTxtG"/>
        <w:tabs>
          <w:tab w:val="clear" w:pos="1701"/>
          <w:tab w:val="clear" w:pos="2268"/>
          <w:tab w:val="clear" w:pos="2835"/>
        </w:tabs>
        <w:ind w:left="2268" w:hanging="1134"/>
      </w:pPr>
      <w:r w:rsidRPr="004B3EDA">
        <w:tab/>
      </w:r>
      <w:r w:rsidR="00F70154" w:rsidRPr="004B3EDA">
        <w:t>It shall be confirmed that the following outputs have been generated from each simulation, time history curves of:</w:t>
      </w:r>
    </w:p>
    <w:p w14:paraId="4D04038B" w14:textId="0A635966" w:rsidR="00F70154" w:rsidRPr="004B3EDA" w:rsidRDefault="00E41843" w:rsidP="00E41843">
      <w:pPr>
        <w:pStyle w:val="SingleTxtG"/>
        <w:tabs>
          <w:tab w:val="clear" w:pos="1701"/>
          <w:tab w:val="clear" w:pos="2268"/>
          <w:tab w:val="clear" w:pos="2835"/>
        </w:tabs>
        <w:ind w:left="2835" w:hanging="567"/>
      </w:pPr>
      <w:r w:rsidRPr="004B3EDA">
        <w:t>(a)</w:t>
      </w:r>
      <w:r w:rsidRPr="004B3EDA">
        <w:tab/>
      </w:r>
      <w:r w:rsidR="00F70154" w:rsidRPr="004B3EDA">
        <w:t>x and z coordinate of HC and AC in the global coordinate system;</w:t>
      </w:r>
    </w:p>
    <w:p w14:paraId="2E08D4EC" w14:textId="50CEFA35" w:rsidR="00F70154" w:rsidRPr="004B3EDA" w:rsidRDefault="00E41843" w:rsidP="00E41843">
      <w:pPr>
        <w:pStyle w:val="SingleTxtG"/>
        <w:tabs>
          <w:tab w:val="clear" w:pos="1701"/>
          <w:tab w:val="clear" w:pos="2268"/>
          <w:tab w:val="clear" w:pos="2835"/>
        </w:tabs>
        <w:ind w:left="2835" w:hanging="567"/>
      </w:pPr>
      <w:r w:rsidRPr="004B3EDA">
        <w:lastRenderedPageBreak/>
        <w:t>(b)</w:t>
      </w:r>
      <w:r w:rsidRPr="004B3EDA">
        <w:tab/>
      </w:r>
      <w:r w:rsidR="00F70154" w:rsidRPr="004B3EDA">
        <w:t xml:space="preserve">x displacement of vehicle </w:t>
      </w:r>
      <w:proofErr w:type="spellStart"/>
      <w:r w:rsidR="00F70154" w:rsidRPr="004B3EDA">
        <w:t>CoG</w:t>
      </w:r>
      <w:proofErr w:type="spellEnd"/>
      <w:r w:rsidR="00F70154" w:rsidRPr="004B3EDA">
        <w:t xml:space="preserve"> in the global coordinate system;</w:t>
      </w:r>
    </w:p>
    <w:p w14:paraId="23DD2B04" w14:textId="7844DF32" w:rsidR="00F70154" w:rsidRPr="004B3EDA" w:rsidRDefault="00CE4D95" w:rsidP="00E41843">
      <w:pPr>
        <w:pStyle w:val="SingleTxtG"/>
        <w:tabs>
          <w:tab w:val="clear" w:pos="1701"/>
          <w:tab w:val="clear" w:pos="2268"/>
          <w:tab w:val="clear" w:pos="2835"/>
        </w:tabs>
        <w:ind w:left="2835" w:hanging="567"/>
      </w:pPr>
      <w:r w:rsidRPr="004B3EDA">
        <w:t>(c)</w:t>
      </w:r>
      <w:r w:rsidRPr="004B3EDA">
        <w:tab/>
      </w:r>
      <w:r w:rsidR="00F70154" w:rsidRPr="004B3EDA">
        <w:t>Resultant acceleration of HC;</w:t>
      </w:r>
    </w:p>
    <w:p w14:paraId="76C804A7" w14:textId="70D1AFF6" w:rsidR="00F70154" w:rsidRPr="004B3EDA" w:rsidRDefault="00CE4D95" w:rsidP="00E41843">
      <w:pPr>
        <w:pStyle w:val="SingleTxtG"/>
        <w:tabs>
          <w:tab w:val="clear" w:pos="1701"/>
          <w:tab w:val="clear" w:pos="2268"/>
          <w:tab w:val="clear" w:pos="2835"/>
        </w:tabs>
        <w:ind w:left="2835" w:hanging="567"/>
      </w:pPr>
      <w:r w:rsidRPr="004B3EDA">
        <w:t>(d)</w:t>
      </w:r>
      <w:r w:rsidRPr="004B3EDA">
        <w:tab/>
      </w:r>
      <w:r w:rsidR="00F70154" w:rsidRPr="004B3EDA">
        <w:t>Contact forces (between vehicle and HBM without upper extremities,</w:t>
      </w:r>
      <w:r w:rsidRPr="004B3EDA">
        <w:t xml:space="preserve"> </w:t>
      </w:r>
      <w:r w:rsidR="00F70154" w:rsidRPr="004B3EDA">
        <w:t>vehicle and HBM head and total contact force);</w:t>
      </w:r>
    </w:p>
    <w:p w14:paraId="72677074" w14:textId="4A824FBE" w:rsidR="00F70154" w:rsidRPr="004B3EDA" w:rsidRDefault="00CE4D95" w:rsidP="00E41843">
      <w:pPr>
        <w:pStyle w:val="SingleTxtG"/>
        <w:tabs>
          <w:tab w:val="clear" w:pos="1701"/>
          <w:tab w:val="clear" w:pos="2268"/>
          <w:tab w:val="clear" w:pos="2835"/>
        </w:tabs>
        <w:ind w:left="2835" w:hanging="567"/>
      </w:pPr>
      <w:r w:rsidRPr="004B3EDA">
        <w:t>(e)</w:t>
      </w:r>
      <w:r w:rsidRPr="004B3EDA">
        <w:tab/>
      </w:r>
      <w:r w:rsidR="00F70154" w:rsidRPr="004B3EDA">
        <w:t>Total hourglass and internal energies of the total setup;</w:t>
      </w:r>
    </w:p>
    <w:p w14:paraId="055200AA" w14:textId="4DD8C5D7" w:rsidR="00F70154" w:rsidRPr="004B3EDA" w:rsidRDefault="00CE4D95" w:rsidP="00E41843">
      <w:pPr>
        <w:pStyle w:val="SingleTxtG"/>
        <w:tabs>
          <w:tab w:val="clear" w:pos="1701"/>
          <w:tab w:val="clear" w:pos="2268"/>
          <w:tab w:val="clear" w:pos="2835"/>
        </w:tabs>
        <w:ind w:left="2835" w:hanging="567"/>
      </w:pPr>
      <w:r w:rsidRPr="004B3EDA">
        <w:t>(f)</w:t>
      </w:r>
      <w:r w:rsidRPr="004B3EDA">
        <w:tab/>
      </w:r>
      <w:r w:rsidR="00F70154" w:rsidRPr="004B3EDA">
        <w:t>Mass increase.</w:t>
      </w:r>
    </w:p>
    <w:p w14:paraId="35F02A3D" w14:textId="102A966F" w:rsidR="00F70154" w:rsidRPr="004B3EDA" w:rsidRDefault="00CE4D95" w:rsidP="00E41843">
      <w:pPr>
        <w:pStyle w:val="SingleTxtG"/>
        <w:tabs>
          <w:tab w:val="clear" w:pos="1701"/>
          <w:tab w:val="clear" w:pos="2268"/>
          <w:tab w:val="clear" w:pos="2835"/>
        </w:tabs>
        <w:ind w:left="2268" w:hanging="1134"/>
      </w:pPr>
      <w:r w:rsidRPr="004B3EDA">
        <w:tab/>
      </w:r>
      <w:r w:rsidR="00F70154" w:rsidRPr="004B3EDA">
        <w:t>All shall be plotted every 0.1ms or less.</w:t>
      </w:r>
    </w:p>
    <w:p w14:paraId="59912DA4" w14:textId="4CD9E52F" w:rsidR="00F70154" w:rsidRPr="004B3EDA" w:rsidRDefault="00CE4D95" w:rsidP="00E41843">
      <w:pPr>
        <w:pStyle w:val="SingleTxtG"/>
        <w:tabs>
          <w:tab w:val="clear" w:pos="1701"/>
          <w:tab w:val="clear" w:pos="2268"/>
          <w:tab w:val="clear" w:pos="2835"/>
        </w:tabs>
        <w:ind w:left="2268" w:hanging="1134"/>
      </w:pPr>
      <w:r w:rsidRPr="004B3EDA">
        <w:tab/>
      </w:r>
      <w:r w:rsidR="00F70154" w:rsidRPr="004B3EDA">
        <w:t>Furthermore, animations of the simulations shall be generated with an output interval of 1ms.</w:t>
      </w:r>
    </w:p>
    <w:p w14:paraId="3190D15C" w14:textId="77777777" w:rsidR="00F70154" w:rsidRPr="004B3EDA" w:rsidRDefault="00F70154" w:rsidP="00E41843">
      <w:pPr>
        <w:pStyle w:val="SingleTxtG"/>
        <w:tabs>
          <w:tab w:val="clear" w:pos="1701"/>
          <w:tab w:val="clear" w:pos="2268"/>
          <w:tab w:val="clear" w:pos="2835"/>
        </w:tabs>
        <w:ind w:left="2268" w:hanging="1134"/>
      </w:pPr>
      <w:r w:rsidRPr="004B3EDA">
        <w:t>2.4.</w:t>
      </w:r>
      <w:r w:rsidRPr="004B3EDA">
        <w:tab/>
      </w:r>
      <w:r w:rsidRPr="004B3EDA">
        <w:tab/>
        <w:t>Quality Checks</w:t>
      </w:r>
    </w:p>
    <w:p w14:paraId="1BBC75AA" w14:textId="5E3A1324" w:rsidR="00F70154" w:rsidRPr="004B3EDA" w:rsidRDefault="00CE4D95" w:rsidP="00E41843">
      <w:pPr>
        <w:pStyle w:val="SingleTxtG"/>
        <w:tabs>
          <w:tab w:val="clear" w:pos="1701"/>
          <w:tab w:val="clear" w:pos="2268"/>
          <w:tab w:val="clear" w:pos="2835"/>
        </w:tabs>
        <w:ind w:left="2268" w:hanging="1134"/>
      </w:pPr>
      <w:r w:rsidRPr="004B3EDA">
        <w:tab/>
      </w:r>
      <w:r w:rsidR="00F70154" w:rsidRPr="004B3EDA">
        <w:t>The following Quality Checks shall be performed:</w:t>
      </w:r>
    </w:p>
    <w:p w14:paraId="27FAB9ED" w14:textId="19923816" w:rsidR="00F70154" w:rsidRPr="004B3EDA" w:rsidRDefault="00CE4D95" w:rsidP="00E41843">
      <w:pPr>
        <w:pStyle w:val="SingleTxtG"/>
        <w:tabs>
          <w:tab w:val="clear" w:pos="1701"/>
          <w:tab w:val="clear" w:pos="2268"/>
          <w:tab w:val="clear" w:pos="2835"/>
        </w:tabs>
        <w:ind w:left="2835" w:hanging="567"/>
      </w:pPr>
      <w:r w:rsidRPr="004B3EDA">
        <w:t>(a)</w:t>
      </w:r>
      <w:r w:rsidRPr="004B3EDA">
        <w:tab/>
      </w:r>
      <w:r w:rsidR="00F70154" w:rsidRPr="004B3EDA">
        <w:t>Contact force (between HBM and vehicle) is zero at simulation start;</w:t>
      </w:r>
    </w:p>
    <w:p w14:paraId="58BB714B" w14:textId="21FCC612" w:rsidR="00F70154" w:rsidRPr="004B3EDA" w:rsidRDefault="00CE4D95" w:rsidP="00E41843">
      <w:pPr>
        <w:pStyle w:val="SingleTxtG"/>
        <w:tabs>
          <w:tab w:val="clear" w:pos="1701"/>
          <w:tab w:val="clear" w:pos="2268"/>
          <w:tab w:val="clear" w:pos="2835"/>
        </w:tabs>
        <w:ind w:left="2835" w:hanging="567"/>
      </w:pPr>
      <w:r w:rsidRPr="004B3EDA">
        <w:t>(b)</w:t>
      </w:r>
      <w:r w:rsidRPr="004B3EDA">
        <w:tab/>
      </w:r>
      <w:r w:rsidR="00F70154" w:rsidRPr="004B3EDA">
        <w:t>Total energy remains constant within a 15 per cent tolerance;</w:t>
      </w:r>
    </w:p>
    <w:p w14:paraId="29F62CEE" w14:textId="34565C1B" w:rsidR="00F70154" w:rsidRPr="004B3EDA" w:rsidRDefault="00CE4D95" w:rsidP="00E41843">
      <w:pPr>
        <w:pStyle w:val="SingleTxtG"/>
        <w:tabs>
          <w:tab w:val="clear" w:pos="1701"/>
          <w:tab w:val="clear" w:pos="2268"/>
          <w:tab w:val="clear" w:pos="2835"/>
        </w:tabs>
        <w:ind w:left="2835" w:hanging="567"/>
      </w:pPr>
      <w:r w:rsidRPr="004B3EDA">
        <w:t>(c)</w:t>
      </w:r>
      <w:r w:rsidRPr="004B3EDA">
        <w:tab/>
      </w:r>
      <w:r w:rsidR="00F70154" w:rsidRPr="004B3EDA">
        <w:t>Hourglass energy ≤ 10 per cent of the total energy;</w:t>
      </w:r>
    </w:p>
    <w:p w14:paraId="64266267" w14:textId="55F698E5" w:rsidR="00F70154" w:rsidRPr="004B3EDA" w:rsidRDefault="00CE4D95" w:rsidP="00E41843">
      <w:pPr>
        <w:pStyle w:val="SingleTxtG"/>
        <w:tabs>
          <w:tab w:val="clear" w:pos="1701"/>
          <w:tab w:val="clear" w:pos="2268"/>
          <w:tab w:val="clear" w:pos="2835"/>
        </w:tabs>
        <w:ind w:left="2835" w:hanging="567"/>
      </w:pPr>
      <w:r w:rsidRPr="004B3EDA">
        <w:t>(d)</w:t>
      </w:r>
      <w:r w:rsidRPr="004B3EDA">
        <w:tab/>
      </w:r>
      <w:r w:rsidR="00F70154" w:rsidRPr="004B3EDA">
        <w:t>Artificial mass increase is less than 3 per cent.</w:t>
      </w:r>
    </w:p>
    <w:p w14:paraId="2F99EF3F" w14:textId="791AB721" w:rsidR="00F70154" w:rsidRPr="004B3EDA" w:rsidRDefault="00F56A16" w:rsidP="00CE4D95">
      <w:pPr>
        <w:pStyle w:val="SingleTxtG"/>
        <w:tabs>
          <w:tab w:val="clear" w:pos="1701"/>
          <w:tab w:val="clear" w:pos="2268"/>
          <w:tab w:val="clear" w:pos="2835"/>
        </w:tabs>
        <w:ind w:left="2268" w:hanging="1134"/>
      </w:pPr>
      <w:r w:rsidRPr="004B3EDA">
        <w:t>2.5.</w:t>
      </w:r>
      <w:r w:rsidRPr="004B3EDA">
        <w:tab/>
      </w:r>
      <w:r w:rsidR="00F70154" w:rsidRPr="004B3EDA">
        <w:t>Calculation of Head Impact Time</w:t>
      </w:r>
    </w:p>
    <w:p w14:paraId="3F7C17F5" w14:textId="10F075D0" w:rsidR="00F70154" w:rsidRPr="004B3EDA" w:rsidRDefault="00F56A16" w:rsidP="00CE4D95">
      <w:pPr>
        <w:pStyle w:val="SingleTxtG"/>
        <w:tabs>
          <w:tab w:val="clear" w:pos="1701"/>
          <w:tab w:val="clear" w:pos="2268"/>
          <w:tab w:val="clear" w:pos="2835"/>
        </w:tabs>
        <w:ind w:left="2268" w:hanging="1134"/>
      </w:pPr>
      <w:r w:rsidRPr="004B3EDA">
        <w:tab/>
      </w:r>
      <w:r w:rsidR="00F70154" w:rsidRPr="004B3EDA">
        <w:t>Time of first contact is defined as the first time where the contact force is not zero anymore.</w:t>
      </w:r>
    </w:p>
    <w:p w14:paraId="16AFE434" w14:textId="73E453BF" w:rsidR="00F70154" w:rsidRPr="004B3EDA" w:rsidRDefault="00F56A16" w:rsidP="00CE4D95">
      <w:pPr>
        <w:pStyle w:val="SingleTxtG"/>
        <w:tabs>
          <w:tab w:val="clear" w:pos="1701"/>
          <w:tab w:val="clear" w:pos="2268"/>
          <w:tab w:val="clear" w:pos="2835"/>
        </w:tabs>
        <w:ind w:left="2268" w:hanging="1134"/>
      </w:pPr>
      <w:r w:rsidRPr="004B3EDA">
        <w:tab/>
      </w:r>
      <w:r w:rsidR="00F70154" w:rsidRPr="004B3EDA">
        <w:t>The Head Impact Time (HIT) is defined as the elapsed time subsequent to the time of first contact of the HBM (neglecting forearms and hands) with the vehicle outer surface and the time of first contact of its head with the vehicle outer surface.</w:t>
      </w:r>
    </w:p>
    <w:p w14:paraId="74D25C54" w14:textId="196DC684" w:rsidR="00F70154" w:rsidRPr="004B3EDA" w:rsidRDefault="00F56A16" w:rsidP="00CE4D95">
      <w:pPr>
        <w:pStyle w:val="SingleTxtG"/>
        <w:tabs>
          <w:tab w:val="clear" w:pos="1701"/>
          <w:tab w:val="clear" w:pos="2268"/>
          <w:tab w:val="clear" w:pos="2835"/>
        </w:tabs>
        <w:ind w:left="2268" w:hanging="1134"/>
      </w:pPr>
      <w:r w:rsidRPr="004B3EDA">
        <w:tab/>
      </w:r>
      <w:r w:rsidR="00F70154" w:rsidRPr="004B3EDA">
        <w:t>If this method is for any reason not applicable, an appropriate alternative method may be applied and shall be reported.</w:t>
      </w:r>
    </w:p>
    <w:p w14:paraId="452D009F" w14:textId="77777777" w:rsidR="00F70154" w:rsidRPr="004B3EDA" w:rsidRDefault="00F70154" w:rsidP="00CE4D95">
      <w:pPr>
        <w:pStyle w:val="SingleTxtG"/>
        <w:tabs>
          <w:tab w:val="clear" w:pos="1701"/>
          <w:tab w:val="clear" w:pos="2268"/>
          <w:tab w:val="clear" w:pos="2835"/>
        </w:tabs>
        <w:ind w:left="2268" w:hanging="1134"/>
      </w:pPr>
      <w:r w:rsidRPr="004B3EDA">
        <w:t>2.6.</w:t>
      </w:r>
      <w:r w:rsidRPr="004B3EDA">
        <w:tab/>
      </w:r>
      <w:r w:rsidRPr="004B3EDA">
        <w:tab/>
        <w:t>Determination of WAD corresponding to HIT</w:t>
      </w:r>
    </w:p>
    <w:p w14:paraId="6A7DA236" w14:textId="236580CF" w:rsidR="00F70154" w:rsidRPr="004B3EDA" w:rsidRDefault="00F56A16" w:rsidP="00CE4D95">
      <w:pPr>
        <w:pStyle w:val="SingleTxtG"/>
        <w:tabs>
          <w:tab w:val="clear" w:pos="1701"/>
          <w:tab w:val="clear" w:pos="2268"/>
          <w:tab w:val="clear" w:pos="2835"/>
        </w:tabs>
        <w:ind w:left="2268" w:hanging="1134"/>
      </w:pPr>
      <w:r w:rsidRPr="004B3EDA">
        <w:tab/>
      </w:r>
      <w:r w:rsidR="00F70154" w:rsidRPr="004B3EDA">
        <w:t xml:space="preserve">For the determination of the WAD, a point on the surface of the vehicle is necessary. This point is defined as follows (all coordinates relative to the local vehicle coordinate system): </w:t>
      </w:r>
    </w:p>
    <w:p w14:paraId="49C3AD68" w14:textId="697E7FE4" w:rsidR="00F70154" w:rsidRPr="004B3EDA" w:rsidRDefault="00CE4D95" w:rsidP="00CE4D95">
      <w:pPr>
        <w:pStyle w:val="SingleTxtG"/>
        <w:tabs>
          <w:tab w:val="clear" w:pos="1701"/>
          <w:tab w:val="clear" w:pos="2268"/>
          <w:tab w:val="clear" w:pos="2835"/>
        </w:tabs>
        <w:ind w:left="2268" w:hanging="1134"/>
        <w:rPr>
          <w:iCs/>
        </w:rPr>
      </w:pPr>
      <w:r w:rsidRPr="004B3EDA">
        <w:tab/>
      </w:r>
      <w:r w:rsidR="00F70154" w:rsidRPr="004B3EDA">
        <w:t xml:space="preserve">At </w:t>
      </w:r>
      <w:r w:rsidR="00501237" w:rsidRPr="004B3EDA">
        <w:t xml:space="preserve">the </w:t>
      </w:r>
      <w:r w:rsidR="00F70154" w:rsidRPr="004B3EDA">
        <w:t>time of first head contact with the DPPS the point</w:t>
      </w:r>
      <w:r w:rsidRPr="004B3EDA">
        <w:t xml:space="preserve"> </w:t>
      </w:r>
      <w:r w:rsidR="00F70154" w:rsidRPr="004B3EDA">
        <w:t>(</w:t>
      </w:r>
      <m:oMath>
        <m:sSub>
          <m:sSubPr>
            <m:ctrlPr>
              <w:rPr>
                <w:rFonts w:ascii="Cambria Math" w:hAnsi="Cambria Math"/>
                <w:i/>
                <w:iCs/>
              </w:rPr>
            </m:ctrlPr>
          </m:sSubPr>
          <m:e>
            <m:r>
              <w:rPr>
                <w:rFonts w:ascii="Cambria Math" w:hAnsi="Cambria Math"/>
              </w:rPr>
              <m:t>x</m:t>
            </m:r>
          </m:e>
          <m:sub>
            <m:r>
              <w:rPr>
                <w:rFonts w:ascii="Cambria Math" w:hAnsi="Cambria Math"/>
              </w:rPr>
              <m:t>head</m:t>
            </m:r>
          </m:sub>
        </m:sSub>
      </m:oMath>
      <w:r w:rsidR="00F70154" w:rsidRPr="004B3EDA">
        <w:rPr>
          <w:iCs/>
        </w:rPr>
        <w:t xml:space="preserve">, 0, </w:t>
      </w:r>
      <m:oMath>
        <m:sSub>
          <m:sSubPr>
            <m:ctrlPr>
              <w:rPr>
                <w:rFonts w:ascii="Cambria Math" w:hAnsi="Cambria Math"/>
                <w:i/>
                <w:iCs/>
              </w:rPr>
            </m:ctrlPr>
          </m:sSubPr>
          <m:e>
            <m:r>
              <w:rPr>
                <w:rFonts w:ascii="Cambria Math" w:hAnsi="Cambria Math"/>
              </w:rPr>
              <m:t>z</m:t>
            </m:r>
          </m:e>
          <m:sub>
            <m:r>
              <w:rPr>
                <w:rFonts w:ascii="Cambria Math" w:hAnsi="Cambria Math"/>
              </w:rPr>
              <m:t>head</m:t>
            </m:r>
          </m:sub>
        </m:sSub>
      </m:oMath>
      <w:r w:rsidR="00F70154" w:rsidRPr="004B3EDA">
        <w:rPr>
          <w:iCs/>
        </w:rPr>
        <w:t>)</w:t>
      </w:r>
      <w:r w:rsidR="00501237" w:rsidRPr="004B3EDA">
        <w:rPr>
          <w:iCs/>
        </w:rPr>
        <w:t>, where:</w:t>
      </w:r>
    </w:p>
    <w:p w14:paraId="228AFF36" w14:textId="59735C38" w:rsidR="00F70154" w:rsidRPr="004B3EDA" w:rsidRDefault="00501237" w:rsidP="00501237">
      <w:pPr>
        <w:pStyle w:val="SingleTxtG"/>
        <w:tabs>
          <w:tab w:val="clear" w:pos="1701"/>
          <w:tab w:val="clear" w:pos="2268"/>
          <w:tab w:val="clear" w:pos="2835"/>
        </w:tabs>
        <w:ind w:left="2835" w:hanging="567"/>
      </w:pPr>
      <w:r w:rsidRPr="004B3EDA">
        <w:tab/>
      </w:r>
      <m:oMath>
        <m:sSub>
          <m:sSubPr>
            <m:ctrlPr>
              <w:rPr>
                <w:rFonts w:ascii="Cambria Math" w:hAnsi="Cambria Math"/>
                <w:i/>
              </w:rPr>
            </m:ctrlPr>
          </m:sSubPr>
          <m:e>
            <m:r>
              <w:rPr>
                <w:rFonts w:ascii="Cambria Math" w:hAnsi="Cambria Math"/>
              </w:rPr>
              <m:t>x</m:t>
            </m:r>
          </m:e>
          <m:sub>
            <m:r>
              <w:rPr>
                <w:rFonts w:ascii="Cambria Math" w:hAnsi="Cambria Math"/>
              </w:rPr>
              <m:t>head</m:t>
            </m:r>
          </m:sub>
        </m:sSub>
      </m:oMath>
      <w:r w:rsidR="00F70154" w:rsidRPr="004B3EDA">
        <w:t xml:space="preserve"> is the x-coordinate; and </w:t>
      </w:r>
    </w:p>
    <w:p w14:paraId="496D74B0" w14:textId="0C7D6BC3" w:rsidR="00F70154" w:rsidRPr="004B3EDA" w:rsidRDefault="00501237" w:rsidP="00501237">
      <w:pPr>
        <w:pStyle w:val="SingleTxtG"/>
        <w:tabs>
          <w:tab w:val="clear" w:pos="1701"/>
          <w:tab w:val="clear" w:pos="2268"/>
          <w:tab w:val="clear" w:pos="2835"/>
        </w:tabs>
        <w:ind w:left="2835" w:hanging="567"/>
      </w:pPr>
      <w:r w:rsidRPr="004B3EDA">
        <w:tab/>
      </w:r>
      <m:oMath>
        <m:sSub>
          <m:sSubPr>
            <m:ctrlPr>
              <w:rPr>
                <w:rFonts w:ascii="Cambria Math" w:hAnsi="Cambria Math"/>
                <w:i/>
              </w:rPr>
            </m:ctrlPr>
          </m:sSubPr>
          <m:e>
            <m:r>
              <w:rPr>
                <w:rFonts w:ascii="Cambria Math" w:hAnsi="Cambria Math"/>
              </w:rPr>
              <m:t>z</m:t>
            </m:r>
          </m:e>
          <m:sub>
            <m:r>
              <w:rPr>
                <w:rFonts w:ascii="Cambria Math" w:hAnsi="Cambria Math"/>
              </w:rPr>
              <m:t>head</m:t>
            </m:r>
          </m:sub>
        </m:sSub>
      </m:oMath>
      <w:r w:rsidR="00F70154" w:rsidRPr="004B3EDA">
        <w:t xml:space="preserve"> is the z-coordinate of the CoG of the head</w:t>
      </w:r>
      <w:r w:rsidR="00F56A16" w:rsidRPr="004B3EDA">
        <w:t>,</w:t>
      </w:r>
    </w:p>
    <w:p w14:paraId="07225504" w14:textId="096E3F9E" w:rsidR="00F70154" w:rsidRPr="004B3EDA" w:rsidRDefault="00F56A16" w:rsidP="00F56A16">
      <w:pPr>
        <w:pStyle w:val="SingleTxtG"/>
        <w:tabs>
          <w:tab w:val="clear" w:pos="1701"/>
          <w:tab w:val="clear" w:pos="2268"/>
          <w:tab w:val="clear" w:pos="2835"/>
        </w:tabs>
        <w:ind w:left="2268" w:hanging="1134"/>
      </w:pPr>
      <w:r w:rsidRPr="004B3EDA">
        <w:tab/>
      </w:r>
      <w:r w:rsidR="00F70154" w:rsidRPr="004B3EDA">
        <w:t>will be projected orthogonally onto the surface of the undeployed vehicle. (If there are multiple projection points take the one with the highest x value.)</w:t>
      </w:r>
    </w:p>
    <w:p w14:paraId="4B241C18" w14:textId="658B3FE7" w:rsidR="00F70154" w:rsidRPr="004B3EDA" w:rsidRDefault="00F56A16" w:rsidP="00F56A16">
      <w:pPr>
        <w:pStyle w:val="SingleTxtG"/>
        <w:tabs>
          <w:tab w:val="clear" w:pos="1701"/>
          <w:tab w:val="clear" w:pos="2268"/>
          <w:tab w:val="clear" w:pos="2835"/>
        </w:tabs>
        <w:ind w:left="2268" w:hanging="1134"/>
      </w:pPr>
      <w:r w:rsidRPr="004B3EDA">
        <w:tab/>
      </w:r>
      <w:r w:rsidR="00F70154" w:rsidRPr="004B3EDA">
        <w:t>Compute the WAD for this point rounded the nearest full millimetre.</w:t>
      </w:r>
    </w:p>
    <w:p w14:paraId="4356B3EA" w14:textId="458A9698" w:rsidR="00F70154" w:rsidRPr="004C0B1C" w:rsidRDefault="00F56A16" w:rsidP="00F56A16">
      <w:pPr>
        <w:pStyle w:val="SingleTxtG"/>
        <w:tabs>
          <w:tab w:val="clear" w:pos="1701"/>
          <w:tab w:val="clear" w:pos="2268"/>
          <w:tab w:val="clear" w:pos="2835"/>
        </w:tabs>
        <w:ind w:left="2268" w:hanging="1134"/>
        <w:rPr>
          <w:b/>
          <w:bCs/>
          <w:sz w:val="24"/>
          <w:szCs w:val="24"/>
        </w:rPr>
      </w:pPr>
      <w:r w:rsidRPr="004C0B1C">
        <w:rPr>
          <w:b/>
          <w:bCs/>
          <w:sz w:val="24"/>
          <w:szCs w:val="24"/>
        </w:rPr>
        <w:t>3.</w:t>
      </w:r>
      <w:r w:rsidRPr="004C0B1C">
        <w:rPr>
          <w:b/>
          <w:bCs/>
          <w:sz w:val="24"/>
          <w:szCs w:val="24"/>
        </w:rPr>
        <w:tab/>
      </w:r>
      <w:r w:rsidR="00F70154" w:rsidRPr="004C0B1C">
        <w:rPr>
          <w:b/>
          <w:bCs/>
          <w:sz w:val="24"/>
          <w:szCs w:val="24"/>
        </w:rPr>
        <w:t>Documentation</w:t>
      </w:r>
    </w:p>
    <w:p w14:paraId="7040E0C3" w14:textId="77777777" w:rsidR="00F70154" w:rsidRPr="004B3EDA" w:rsidRDefault="00F70154" w:rsidP="00F56A16">
      <w:pPr>
        <w:pStyle w:val="SingleTxtG"/>
        <w:tabs>
          <w:tab w:val="clear" w:pos="1701"/>
          <w:tab w:val="clear" w:pos="2268"/>
          <w:tab w:val="clear" w:pos="2835"/>
        </w:tabs>
        <w:ind w:left="2268" w:hanging="1134"/>
      </w:pPr>
      <w:r w:rsidRPr="004B3EDA">
        <w:t>3.1.</w:t>
      </w:r>
      <w:r w:rsidRPr="004B3EDA">
        <w:tab/>
      </w:r>
      <w:r w:rsidRPr="004B3EDA">
        <w:tab/>
        <w:t>General</w:t>
      </w:r>
    </w:p>
    <w:p w14:paraId="03FB80FF" w14:textId="2A1F60E7" w:rsidR="00F70154" w:rsidRPr="004B3EDA" w:rsidRDefault="00F56A16" w:rsidP="00F56A16">
      <w:pPr>
        <w:pStyle w:val="SingleTxtG"/>
        <w:tabs>
          <w:tab w:val="clear" w:pos="1701"/>
          <w:tab w:val="clear" w:pos="2268"/>
          <w:tab w:val="clear" w:pos="2835"/>
        </w:tabs>
        <w:ind w:left="2268" w:hanging="1134"/>
      </w:pPr>
      <w:r w:rsidRPr="004B3EDA">
        <w:tab/>
      </w:r>
      <w:r w:rsidR="00F70154" w:rsidRPr="004B3EDA">
        <w:t>The following information shall be documented:</w:t>
      </w:r>
    </w:p>
    <w:p w14:paraId="62905654" w14:textId="2A367157" w:rsidR="00F70154" w:rsidRPr="004B3EDA" w:rsidRDefault="00F56A16" w:rsidP="00F56A16">
      <w:pPr>
        <w:pStyle w:val="SingleTxtG"/>
        <w:tabs>
          <w:tab w:val="clear" w:pos="1701"/>
          <w:tab w:val="clear" w:pos="2268"/>
          <w:tab w:val="clear" w:pos="2835"/>
        </w:tabs>
        <w:ind w:left="2835" w:hanging="567"/>
      </w:pPr>
      <w:r w:rsidRPr="004B3EDA">
        <w:t>(a)</w:t>
      </w:r>
      <w:r w:rsidRPr="004B3EDA">
        <w:tab/>
      </w:r>
      <w:r w:rsidR="00F70154" w:rsidRPr="004B3EDA">
        <w:t>Date of report;</w:t>
      </w:r>
    </w:p>
    <w:p w14:paraId="564CCE59" w14:textId="62D7E090" w:rsidR="00F70154" w:rsidRPr="004B3EDA" w:rsidRDefault="00F56A16" w:rsidP="00F56A16">
      <w:pPr>
        <w:pStyle w:val="SingleTxtG"/>
        <w:tabs>
          <w:tab w:val="clear" w:pos="1701"/>
          <w:tab w:val="clear" w:pos="2268"/>
          <w:tab w:val="clear" w:pos="2835"/>
        </w:tabs>
        <w:ind w:left="2835" w:hanging="567"/>
      </w:pPr>
      <w:r w:rsidRPr="004B3EDA">
        <w:t>(b)</w:t>
      </w:r>
      <w:r w:rsidRPr="004B3EDA">
        <w:tab/>
      </w:r>
      <w:r w:rsidR="00F70154" w:rsidRPr="004B3EDA">
        <w:t>Name of car manufacturer;</w:t>
      </w:r>
    </w:p>
    <w:p w14:paraId="5B951382" w14:textId="5BA0D925" w:rsidR="00F70154" w:rsidRPr="004B3EDA" w:rsidRDefault="00F56A16" w:rsidP="00F56A16">
      <w:pPr>
        <w:pStyle w:val="SingleTxtG"/>
        <w:tabs>
          <w:tab w:val="clear" w:pos="1701"/>
          <w:tab w:val="clear" w:pos="2268"/>
          <w:tab w:val="clear" w:pos="2835"/>
        </w:tabs>
        <w:ind w:left="2835" w:hanging="567"/>
      </w:pPr>
      <w:r w:rsidRPr="004B3EDA">
        <w:t>(c)</w:t>
      </w:r>
      <w:r w:rsidRPr="004B3EDA">
        <w:tab/>
      </w:r>
      <w:r w:rsidR="00F70154" w:rsidRPr="004B3EDA">
        <w:t>Type and release version of software (FE-software package name, revision and version);</w:t>
      </w:r>
    </w:p>
    <w:p w14:paraId="011A40A4" w14:textId="72A71210" w:rsidR="00F70154" w:rsidRPr="004B3EDA" w:rsidRDefault="00F56A16" w:rsidP="00F56A16">
      <w:pPr>
        <w:pStyle w:val="SingleTxtG"/>
        <w:tabs>
          <w:tab w:val="clear" w:pos="1701"/>
          <w:tab w:val="clear" w:pos="2268"/>
          <w:tab w:val="clear" w:pos="2835"/>
        </w:tabs>
        <w:ind w:left="2835" w:hanging="567"/>
      </w:pPr>
      <w:r w:rsidRPr="004B3EDA">
        <w:t>(d)</w:t>
      </w:r>
      <w:r w:rsidRPr="004B3EDA">
        <w:tab/>
      </w:r>
      <w:r w:rsidR="00F70154" w:rsidRPr="004B3EDA">
        <w:t>Name and version of the HBM;</w:t>
      </w:r>
    </w:p>
    <w:p w14:paraId="672E81F5" w14:textId="3894B661" w:rsidR="00F70154" w:rsidRPr="004B3EDA" w:rsidRDefault="00F56A16" w:rsidP="00F56A16">
      <w:pPr>
        <w:pStyle w:val="SingleTxtG"/>
        <w:tabs>
          <w:tab w:val="clear" w:pos="1701"/>
          <w:tab w:val="clear" w:pos="2268"/>
          <w:tab w:val="clear" w:pos="2835"/>
        </w:tabs>
        <w:ind w:left="2835" w:hanging="567"/>
      </w:pPr>
      <w:r w:rsidRPr="004B3EDA">
        <w:lastRenderedPageBreak/>
        <w:t>(e)</w:t>
      </w:r>
      <w:r w:rsidRPr="004B3EDA">
        <w:tab/>
      </w:r>
      <w:r w:rsidR="00F70154" w:rsidRPr="004B3EDA">
        <w:t>Specification of car.</w:t>
      </w:r>
    </w:p>
    <w:p w14:paraId="7E3C7E8D" w14:textId="3C258BB8" w:rsidR="00F70154" w:rsidRPr="004B3EDA" w:rsidRDefault="00F56A16" w:rsidP="00F56A16">
      <w:pPr>
        <w:pStyle w:val="SingleTxtG"/>
        <w:tabs>
          <w:tab w:val="clear" w:pos="1701"/>
          <w:tab w:val="clear" w:pos="2268"/>
          <w:tab w:val="clear" w:pos="2835"/>
        </w:tabs>
        <w:ind w:left="2268" w:hanging="1134"/>
      </w:pPr>
      <w:r w:rsidRPr="004B3EDA">
        <w:tab/>
      </w:r>
      <w:r w:rsidR="00F70154" w:rsidRPr="004B3EDA">
        <w:t xml:space="preserve">Images showing the front view and side view of the pedestrian, at t0 and at the time of head impact shall be added to the report. </w:t>
      </w:r>
    </w:p>
    <w:p w14:paraId="4D954D73" w14:textId="62896042" w:rsidR="00F70154" w:rsidRPr="004B3EDA" w:rsidRDefault="00F70154" w:rsidP="00F56A16">
      <w:pPr>
        <w:pStyle w:val="SingleTxtG"/>
        <w:tabs>
          <w:tab w:val="clear" w:pos="1701"/>
          <w:tab w:val="clear" w:pos="2268"/>
          <w:tab w:val="clear" w:pos="2835"/>
        </w:tabs>
        <w:ind w:left="2268" w:hanging="1134"/>
      </w:pPr>
      <w:r w:rsidRPr="004B3EDA">
        <w:t>3.2.</w:t>
      </w:r>
      <w:r w:rsidRPr="004B3EDA">
        <w:tab/>
        <w:t>Consistency with qualification simulations</w:t>
      </w:r>
    </w:p>
    <w:p w14:paraId="73C9071F" w14:textId="57244FFB" w:rsidR="00F70154" w:rsidRPr="004B3EDA" w:rsidRDefault="00EA310B" w:rsidP="00F56A16">
      <w:pPr>
        <w:pStyle w:val="SingleTxtG"/>
        <w:tabs>
          <w:tab w:val="clear" w:pos="1701"/>
          <w:tab w:val="clear" w:pos="2268"/>
          <w:tab w:val="clear" w:pos="2835"/>
        </w:tabs>
        <w:ind w:left="2268" w:hanging="1134"/>
      </w:pPr>
      <w:r w:rsidRPr="004B3EDA">
        <w:tab/>
      </w:r>
      <w:r w:rsidR="00F70154" w:rsidRPr="004B3EDA">
        <w:t>For all simulations Table 1 shall be filled in.</w:t>
      </w:r>
    </w:p>
    <w:p w14:paraId="02232202" w14:textId="77777777" w:rsidR="00F70154" w:rsidRPr="004B3EDA" w:rsidRDefault="00F70154" w:rsidP="006D0B14">
      <w:pPr>
        <w:pStyle w:val="SingleTxtG"/>
        <w:keepNext/>
        <w:tabs>
          <w:tab w:val="clear" w:pos="1701"/>
          <w:tab w:val="clear" w:pos="2268"/>
        </w:tabs>
        <w:jc w:val="left"/>
        <w:rPr>
          <w:b/>
          <w:bCs/>
          <w:iCs/>
        </w:rPr>
      </w:pPr>
      <w:r w:rsidRPr="004B3EDA">
        <w:t>Table 1</w:t>
      </w:r>
      <w:r w:rsidRPr="004B3EDA">
        <w:br/>
      </w:r>
      <w:r w:rsidRPr="004B3EDA">
        <w:rPr>
          <w:b/>
          <w:bCs/>
          <w:iCs/>
        </w:rPr>
        <w:t>Check of consistency between qualification and HIT determination simulations</w:t>
      </w:r>
    </w:p>
    <w:tbl>
      <w:tblPr>
        <w:tblStyle w:val="TableGrid"/>
        <w:tblW w:w="737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9"/>
        <w:gridCol w:w="3181"/>
      </w:tblGrid>
      <w:tr w:rsidR="004B3EDA" w:rsidRPr="004B3EDA" w14:paraId="44D39993" w14:textId="77777777" w:rsidTr="004B3EDA">
        <w:trPr>
          <w:tblHeader/>
        </w:trPr>
        <w:tc>
          <w:tcPr>
            <w:tcW w:w="4189" w:type="dxa"/>
            <w:tcBorders>
              <w:top w:val="single" w:sz="4" w:space="0" w:color="auto"/>
              <w:bottom w:val="single" w:sz="12" w:space="0" w:color="auto"/>
            </w:tcBorders>
            <w:vAlign w:val="bottom"/>
            <w:hideMark/>
          </w:tcPr>
          <w:p w14:paraId="18DC5004" w14:textId="577BC264" w:rsidR="00F70154" w:rsidRPr="004B3EDA" w:rsidRDefault="004B3EDA" w:rsidP="004B3EDA">
            <w:pPr>
              <w:spacing w:before="80" w:after="80" w:line="200" w:lineRule="exact"/>
              <w:ind w:right="113"/>
              <w:rPr>
                <w:i/>
                <w:sz w:val="16"/>
              </w:rPr>
            </w:pPr>
            <w:r w:rsidRPr="004B3EDA">
              <w:rPr>
                <w:i/>
                <w:sz w:val="16"/>
              </w:rPr>
              <w:t>Check-list</w:t>
            </w:r>
            <w:r w:rsidR="00F70154" w:rsidRPr="004B3EDA">
              <w:rPr>
                <w:i/>
                <w:sz w:val="16"/>
              </w:rPr>
              <w:t xml:space="preserve"> for simulation settings</w:t>
            </w:r>
          </w:p>
        </w:tc>
        <w:tc>
          <w:tcPr>
            <w:tcW w:w="3181" w:type="dxa"/>
            <w:tcBorders>
              <w:top w:val="single" w:sz="4" w:space="0" w:color="auto"/>
              <w:bottom w:val="single" w:sz="12" w:space="0" w:color="auto"/>
            </w:tcBorders>
            <w:vAlign w:val="bottom"/>
            <w:hideMark/>
          </w:tcPr>
          <w:p w14:paraId="56F66027" w14:textId="77777777" w:rsidR="00F70154" w:rsidRPr="004B3EDA" w:rsidRDefault="00F70154" w:rsidP="004B3EDA">
            <w:pPr>
              <w:spacing w:before="80" w:after="80" w:line="200" w:lineRule="exact"/>
              <w:ind w:right="113"/>
              <w:rPr>
                <w:i/>
                <w:sz w:val="16"/>
              </w:rPr>
            </w:pPr>
            <w:r w:rsidRPr="004B3EDA">
              <w:rPr>
                <w:i/>
                <w:sz w:val="16"/>
              </w:rPr>
              <w:t>Consistent between qualification and HIT determination simulations:</w:t>
            </w:r>
          </w:p>
        </w:tc>
      </w:tr>
      <w:tr w:rsidR="004B3EDA" w:rsidRPr="004B3EDA" w14:paraId="098A2798" w14:textId="77777777" w:rsidTr="004B3EDA">
        <w:trPr>
          <w:trHeight w:hRule="exact" w:val="113"/>
          <w:tblHeader/>
        </w:trPr>
        <w:tc>
          <w:tcPr>
            <w:tcW w:w="4189" w:type="dxa"/>
            <w:tcBorders>
              <w:top w:val="single" w:sz="12" w:space="0" w:color="auto"/>
            </w:tcBorders>
          </w:tcPr>
          <w:p w14:paraId="1F365D77" w14:textId="77777777" w:rsidR="004B3EDA" w:rsidRPr="004B3EDA" w:rsidRDefault="004B3EDA" w:rsidP="004B3EDA">
            <w:pPr>
              <w:spacing w:before="40" w:after="120"/>
              <w:ind w:right="113"/>
            </w:pPr>
          </w:p>
        </w:tc>
        <w:tc>
          <w:tcPr>
            <w:tcW w:w="3181" w:type="dxa"/>
            <w:tcBorders>
              <w:top w:val="single" w:sz="12" w:space="0" w:color="auto"/>
            </w:tcBorders>
          </w:tcPr>
          <w:p w14:paraId="03AC717B" w14:textId="77777777" w:rsidR="004B3EDA" w:rsidRPr="004B3EDA" w:rsidRDefault="004B3EDA" w:rsidP="004B3EDA">
            <w:pPr>
              <w:spacing w:before="40" w:after="120"/>
              <w:ind w:right="113"/>
            </w:pPr>
          </w:p>
        </w:tc>
      </w:tr>
      <w:tr w:rsidR="00F70154" w:rsidRPr="004B3EDA" w14:paraId="4D57BA1E" w14:textId="77777777" w:rsidTr="004B3EDA">
        <w:tc>
          <w:tcPr>
            <w:tcW w:w="4189" w:type="dxa"/>
            <w:hideMark/>
          </w:tcPr>
          <w:p w14:paraId="7F824898" w14:textId="77777777" w:rsidR="00F70154" w:rsidRPr="004B3EDA" w:rsidRDefault="00F70154" w:rsidP="004B3EDA">
            <w:pPr>
              <w:spacing w:before="40" w:after="120"/>
              <w:ind w:right="113"/>
            </w:pPr>
            <w:r w:rsidRPr="004B3EDA">
              <w:t>Identical HBM</w:t>
            </w:r>
          </w:p>
        </w:tc>
        <w:tc>
          <w:tcPr>
            <w:tcW w:w="3181" w:type="dxa"/>
            <w:hideMark/>
          </w:tcPr>
          <w:p w14:paraId="4427FE68" w14:textId="77777777" w:rsidR="00F70154" w:rsidRPr="004B3EDA" w:rsidRDefault="00F70154" w:rsidP="004B3EDA">
            <w:pPr>
              <w:spacing w:before="40" w:after="120"/>
              <w:ind w:right="113"/>
            </w:pPr>
            <w:r w:rsidRPr="004B3EDA">
              <w:t>Y/N</w:t>
            </w:r>
          </w:p>
        </w:tc>
      </w:tr>
      <w:tr w:rsidR="00F70154" w:rsidRPr="004B3EDA" w14:paraId="4AB7CBDF" w14:textId="77777777" w:rsidTr="004B3EDA">
        <w:tc>
          <w:tcPr>
            <w:tcW w:w="4189" w:type="dxa"/>
            <w:hideMark/>
          </w:tcPr>
          <w:p w14:paraId="398BDEAD" w14:textId="77777777" w:rsidR="00F70154" w:rsidRPr="004B3EDA" w:rsidRDefault="00F70154" w:rsidP="004B3EDA">
            <w:pPr>
              <w:spacing w:before="40" w:after="120"/>
              <w:ind w:right="113"/>
            </w:pPr>
            <w:r w:rsidRPr="004B3EDA">
              <w:t>Solver Version</w:t>
            </w:r>
          </w:p>
        </w:tc>
        <w:tc>
          <w:tcPr>
            <w:tcW w:w="3181" w:type="dxa"/>
            <w:hideMark/>
          </w:tcPr>
          <w:p w14:paraId="45EA5B27" w14:textId="77777777" w:rsidR="00F70154" w:rsidRPr="004B3EDA" w:rsidRDefault="00F70154" w:rsidP="004B3EDA">
            <w:pPr>
              <w:spacing w:before="40" w:after="120"/>
              <w:ind w:right="113"/>
            </w:pPr>
            <w:r w:rsidRPr="004B3EDA">
              <w:t>Y/N</w:t>
            </w:r>
          </w:p>
        </w:tc>
      </w:tr>
      <w:tr w:rsidR="00F70154" w:rsidRPr="004B3EDA" w14:paraId="656CFE0A" w14:textId="77777777" w:rsidTr="004B3EDA">
        <w:tc>
          <w:tcPr>
            <w:tcW w:w="4189" w:type="dxa"/>
            <w:hideMark/>
          </w:tcPr>
          <w:p w14:paraId="081508A6" w14:textId="77777777" w:rsidR="00F70154" w:rsidRPr="004B3EDA" w:rsidRDefault="00F70154" w:rsidP="004B3EDA">
            <w:pPr>
              <w:spacing w:before="40" w:after="120"/>
              <w:ind w:right="113"/>
            </w:pPr>
            <w:r w:rsidRPr="004B3EDA">
              <w:t>Timestep</w:t>
            </w:r>
          </w:p>
        </w:tc>
        <w:tc>
          <w:tcPr>
            <w:tcW w:w="3181" w:type="dxa"/>
            <w:hideMark/>
          </w:tcPr>
          <w:p w14:paraId="29F98B98" w14:textId="77777777" w:rsidR="00F70154" w:rsidRPr="004B3EDA" w:rsidRDefault="00F70154" w:rsidP="004B3EDA">
            <w:pPr>
              <w:spacing w:before="40" w:after="120"/>
              <w:ind w:right="113"/>
            </w:pPr>
            <w:r w:rsidRPr="004B3EDA">
              <w:t>Y/N</w:t>
            </w:r>
          </w:p>
        </w:tc>
      </w:tr>
      <w:tr w:rsidR="00F70154" w:rsidRPr="004B3EDA" w14:paraId="596157D6" w14:textId="77777777" w:rsidTr="004B3EDA">
        <w:tc>
          <w:tcPr>
            <w:tcW w:w="4189" w:type="dxa"/>
            <w:tcBorders>
              <w:bottom w:val="single" w:sz="12" w:space="0" w:color="auto"/>
            </w:tcBorders>
            <w:hideMark/>
          </w:tcPr>
          <w:p w14:paraId="215AABD6" w14:textId="77777777" w:rsidR="00F70154" w:rsidRPr="004B3EDA" w:rsidRDefault="00F70154" w:rsidP="004B3EDA">
            <w:pPr>
              <w:spacing w:before="40" w:after="120"/>
              <w:ind w:right="113"/>
            </w:pPr>
            <w:r w:rsidRPr="004B3EDA">
              <w:t>All other control settings</w:t>
            </w:r>
          </w:p>
        </w:tc>
        <w:tc>
          <w:tcPr>
            <w:tcW w:w="3181" w:type="dxa"/>
            <w:tcBorders>
              <w:bottom w:val="single" w:sz="12" w:space="0" w:color="auto"/>
            </w:tcBorders>
            <w:hideMark/>
          </w:tcPr>
          <w:p w14:paraId="2E7F014B" w14:textId="77777777" w:rsidR="00F70154" w:rsidRPr="004B3EDA" w:rsidRDefault="00F70154" w:rsidP="004B3EDA">
            <w:pPr>
              <w:spacing w:before="40" w:after="120"/>
              <w:ind w:right="113"/>
            </w:pPr>
            <w:r w:rsidRPr="004B3EDA">
              <w:t>Y/N</w:t>
            </w:r>
          </w:p>
        </w:tc>
      </w:tr>
    </w:tbl>
    <w:p w14:paraId="0673926C" w14:textId="77777777" w:rsidR="00F70154" w:rsidRPr="004B3EDA" w:rsidRDefault="00F70154" w:rsidP="00F70154">
      <w:pPr>
        <w:pStyle w:val="SingleTxtG"/>
        <w:ind w:left="2268"/>
      </w:pPr>
    </w:p>
    <w:p w14:paraId="1AC4FF5F" w14:textId="63FFE048" w:rsidR="00F70154" w:rsidRPr="004B3EDA" w:rsidRDefault="00F70154" w:rsidP="00EA310B">
      <w:pPr>
        <w:pStyle w:val="SingleTxtG"/>
        <w:tabs>
          <w:tab w:val="clear" w:pos="1701"/>
          <w:tab w:val="clear" w:pos="2268"/>
          <w:tab w:val="clear" w:pos="2835"/>
        </w:tabs>
        <w:ind w:left="2268" w:hanging="1134"/>
      </w:pPr>
      <w:r w:rsidRPr="004B3EDA">
        <w:t>3.3.</w:t>
      </w:r>
      <w:r w:rsidRPr="004B3EDA">
        <w:tab/>
      </w:r>
      <w:r w:rsidRPr="004B3EDA">
        <w:tab/>
        <w:t xml:space="preserve">Quality </w:t>
      </w:r>
      <w:r w:rsidR="004B3EDA">
        <w:t>c</w:t>
      </w:r>
      <w:r w:rsidRPr="004B3EDA">
        <w:t>hecks</w:t>
      </w:r>
    </w:p>
    <w:p w14:paraId="12859397" w14:textId="6A4C0B90" w:rsidR="00F70154" w:rsidRPr="004B3EDA" w:rsidRDefault="004B3EDA" w:rsidP="00EA310B">
      <w:pPr>
        <w:pStyle w:val="SingleTxtG"/>
        <w:tabs>
          <w:tab w:val="clear" w:pos="1701"/>
          <w:tab w:val="clear" w:pos="2268"/>
          <w:tab w:val="clear" w:pos="2835"/>
        </w:tabs>
        <w:ind w:left="2268" w:hanging="1134"/>
      </w:pPr>
      <w:r>
        <w:tab/>
      </w:r>
      <w:r w:rsidR="00F70154" w:rsidRPr="004B3EDA">
        <w:t>For all simulations Table 2 shall be filled in.</w:t>
      </w:r>
    </w:p>
    <w:p w14:paraId="297BC48D" w14:textId="77777777" w:rsidR="00F70154" w:rsidRPr="004B3EDA" w:rsidRDefault="00F70154" w:rsidP="006D0B14">
      <w:pPr>
        <w:pStyle w:val="SingleTxtG"/>
        <w:keepNext/>
        <w:tabs>
          <w:tab w:val="clear" w:pos="1701"/>
          <w:tab w:val="clear" w:pos="2268"/>
        </w:tabs>
        <w:jc w:val="left"/>
        <w:rPr>
          <w:b/>
          <w:bCs/>
        </w:rPr>
      </w:pPr>
      <w:r w:rsidRPr="004B3EDA">
        <w:t>Table 2</w:t>
      </w:r>
      <w:r w:rsidRPr="004B3EDA">
        <w:br/>
      </w:r>
      <w:r w:rsidRPr="004B3EDA">
        <w:rPr>
          <w:b/>
          <w:bCs/>
        </w:rPr>
        <w:t>Quality Checks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7"/>
        <w:gridCol w:w="965"/>
        <w:gridCol w:w="1106"/>
        <w:gridCol w:w="1372"/>
      </w:tblGrid>
      <w:tr w:rsidR="004B3EDA" w:rsidRPr="004B3EDA" w14:paraId="5462F430" w14:textId="77777777" w:rsidTr="004B3EDA">
        <w:trPr>
          <w:tblHeader/>
        </w:trPr>
        <w:tc>
          <w:tcPr>
            <w:tcW w:w="3925" w:type="dxa"/>
            <w:tcBorders>
              <w:top w:val="single" w:sz="4" w:space="0" w:color="auto"/>
              <w:bottom w:val="single" w:sz="12" w:space="0" w:color="auto"/>
            </w:tcBorders>
            <w:vAlign w:val="bottom"/>
            <w:hideMark/>
          </w:tcPr>
          <w:p w14:paraId="0C300DA6"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Verification evaluation criteria</w:t>
            </w:r>
          </w:p>
        </w:tc>
        <w:tc>
          <w:tcPr>
            <w:tcW w:w="964" w:type="dxa"/>
            <w:tcBorders>
              <w:top w:val="single" w:sz="4" w:space="0" w:color="auto"/>
              <w:bottom w:val="single" w:sz="12" w:space="0" w:color="auto"/>
            </w:tcBorders>
            <w:vAlign w:val="bottom"/>
            <w:hideMark/>
          </w:tcPr>
          <w:p w14:paraId="2A88442A"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Allowed</w:t>
            </w:r>
          </w:p>
        </w:tc>
        <w:tc>
          <w:tcPr>
            <w:tcW w:w="1105" w:type="dxa"/>
            <w:tcBorders>
              <w:top w:val="single" w:sz="4" w:space="0" w:color="auto"/>
              <w:bottom w:val="single" w:sz="12" w:space="0" w:color="auto"/>
            </w:tcBorders>
            <w:vAlign w:val="bottom"/>
            <w:hideMark/>
          </w:tcPr>
          <w:p w14:paraId="48ABD533"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Observed</w:t>
            </w:r>
          </w:p>
        </w:tc>
        <w:tc>
          <w:tcPr>
            <w:tcW w:w="1371" w:type="dxa"/>
            <w:tcBorders>
              <w:top w:val="single" w:sz="4" w:space="0" w:color="auto"/>
              <w:bottom w:val="single" w:sz="12" w:space="0" w:color="auto"/>
            </w:tcBorders>
            <w:vAlign w:val="bottom"/>
            <w:hideMark/>
          </w:tcPr>
          <w:p w14:paraId="031EEC7C"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Pass:</w:t>
            </w:r>
          </w:p>
        </w:tc>
      </w:tr>
      <w:tr w:rsidR="004B3EDA" w:rsidRPr="004B3EDA" w14:paraId="46270886" w14:textId="77777777" w:rsidTr="004B3EDA">
        <w:trPr>
          <w:trHeight w:hRule="exact" w:val="113"/>
          <w:tblHeader/>
        </w:trPr>
        <w:tc>
          <w:tcPr>
            <w:tcW w:w="3925" w:type="dxa"/>
            <w:tcBorders>
              <w:top w:val="single" w:sz="12" w:space="0" w:color="auto"/>
            </w:tcBorders>
          </w:tcPr>
          <w:p w14:paraId="7B933D2A" w14:textId="77777777" w:rsidR="004B3EDA" w:rsidRPr="004B3EDA" w:rsidRDefault="004B3EDA" w:rsidP="004B3EDA">
            <w:pPr>
              <w:spacing w:before="40" w:after="120"/>
              <w:ind w:right="113"/>
              <w:rPr>
                <w:rFonts w:eastAsia="Batang"/>
              </w:rPr>
            </w:pPr>
          </w:p>
        </w:tc>
        <w:tc>
          <w:tcPr>
            <w:tcW w:w="964" w:type="dxa"/>
            <w:tcBorders>
              <w:top w:val="single" w:sz="12" w:space="0" w:color="auto"/>
            </w:tcBorders>
          </w:tcPr>
          <w:p w14:paraId="5A9E5F41" w14:textId="77777777" w:rsidR="004B3EDA" w:rsidRPr="004B3EDA" w:rsidRDefault="004B3EDA" w:rsidP="004B3EDA">
            <w:pPr>
              <w:spacing w:before="40" w:after="120"/>
              <w:ind w:right="113"/>
              <w:rPr>
                <w:rFonts w:eastAsia="Batang"/>
              </w:rPr>
            </w:pPr>
          </w:p>
        </w:tc>
        <w:tc>
          <w:tcPr>
            <w:tcW w:w="1105" w:type="dxa"/>
            <w:tcBorders>
              <w:top w:val="single" w:sz="12" w:space="0" w:color="auto"/>
            </w:tcBorders>
          </w:tcPr>
          <w:p w14:paraId="08B92924" w14:textId="77777777" w:rsidR="004B3EDA" w:rsidRPr="004B3EDA" w:rsidRDefault="004B3EDA" w:rsidP="004B3EDA">
            <w:pPr>
              <w:spacing w:before="40" w:after="120"/>
              <w:ind w:right="113"/>
              <w:rPr>
                <w:rFonts w:eastAsia="Batang"/>
              </w:rPr>
            </w:pPr>
          </w:p>
        </w:tc>
        <w:tc>
          <w:tcPr>
            <w:tcW w:w="1371" w:type="dxa"/>
            <w:tcBorders>
              <w:top w:val="single" w:sz="12" w:space="0" w:color="auto"/>
            </w:tcBorders>
          </w:tcPr>
          <w:p w14:paraId="426C0C77" w14:textId="77777777" w:rsidR="004B3EDA" w:rsidRPr="004B3EDA" w:rsidRDefault="004B3EDA" w:rsidP="004B3EDA">
            <w:pPr>
              <w:spacing w:before="40" w:after="120"/>
              <w:ind w:right="113"/>
              <w:rPr>
                <w:rFonts w:eastAsia="Batang"/>
              </w:rPr>
            </w:pPr>
          </w:p>
        </w:tc>
      </w:tr>
      <w:tr w:rsidR="004B3EDA" w:rsidRPr="004B3EDA" w14:paraId="7769957C" w14:textId="77777777" w:rsidTr="004B3EDA">
        <w:tc>
          <w:tcPr>
            <w:tcW w:w="3925" w:type="dxa"/>
            <w:hideMark/>
          </w:tcPr>
          <w:p w14:paraId="733EB68B" w14:textId="77777777" w:rsidR="00F70154" w:rsidRPr="004B3EDA" w:rsidRDefault="00F70154" w:rsidP="004B3EDA">
            <w:pPr>
              <w:spacing w:before="40" w:after="120"/>
              <w:ind w:right="113"/>
              <w:rPr>
                <w:rFonts w:eastAsia="Batang"/>
              </w:rPr>
            </w:pPr>
            <w:r w:rsidRPr="004B3EDA">
              <w:t>Coefficient of friction between Vehicle and HBM</w:t>
            </w:r>
          </w:p>
        </w:tc>
        <w:tc>
          <w:tcPr>
            <w:tcW w:w="964" w:type="dxa"/>
            <w:hideMark/>
          </w:tcPr>
          <w:p w14:paraId="47EDF2EC" w14:textId="77777777" w:rsidR="00F70154" w:rsidRPr="004B3EDA" w:rsidRDefault="00F70154" w:rsidP="004B3EDA">
            <w:pPr>
              <w:spacing w:before="40" w:after="120"/>
              <w:ind w:right="113"/>
            </w:pPr>
            <w:r w:rsidRPr="004B3EDA">
              <w:t>0.3</w:t>
            </w:r>
          </w:p>
        </w:tc>
        <w:tc>
          <w:tcPr>
            <w:tcW w:w="1105" w:type="dxa"/>
          </w:tcPr>
          <w:p w14:paraId="0E8D2E77" w14:textId="77777777" w:rsidR="00F70154" w:rsidRPr="004B3EDA" w:rsidRDefault="00F70154" w:rsidP="004B3EDA">
            <w:pPr>
              <w:spacing w:before="40" w:after="120"/>
              <w:ind w:right="113"/>
            </w:pPr>
          </w:p>
        </w:tc>
        <w:tc>
          <w:tcPr>
            <w:tcW w:w="1371" w:type="dxa"/>
            <w:hideMark/>
          </w:tcPr>
          <w:p w14:paraId="593C3FD4" w14:textId="77777777" w:rsidR="00F70154" w:rsidRPr="004B3EDA" w:rsidRDefault="00F70154" w:rsidP="004B3EDA">
            <w:pPr>
              <w:spacing w:before="40" w:after="120"/>
              <w:ind w:right="113"/>
            </w:pPr>
            <w:r w:rsidRPr="004B3EDA">
              <w:t>Y/N</w:t>
            </w:r>
          </w:p>
        </w:tc>
      </w:tr>
      <w:tr w:rsidR="004B3EDA" w:rsidRPr="004B3EDA" w14:paraId="5BE8913D" w14:textId="77777777" w:rsidTr="004B3EDA">
        <w:tc>
          <w:tcPr>
            <w:tcW w:w="3925" w:type="dxa"/>
            <w:hideMark/>
          </w:tcPr>
          <w:p w14:paraId="28989E59" w14:textId="77777777" w:rsidR="00F70154" w:rsidRPr="004B3EDA" w:rsidRDefault="00F70154" w:rsidP="004B3EDA">
            <w:pPr>
              <w:spacing w:before="40" w:after="120"/>
              <w:ind w:right="113"/>
            </w:pPr>
            <w:r w:rsidRPr="004B3EDA">
              <w:t>Head centre of gravity is positioned at vehicle centreline</w:t>
            </w:r>
          </w:p>
        </w:tc>
        <w:tc>
          <w:tcPr>
            <w:tcW w:w="964" w:type="dxa"/>
            <w:hideMark/>
          </w:tcPr>
          <w:p w14:paraId="01FF902E" w14:textId="26FD7F4C" w:rsidR="00F70154" w:rsidRPr="004B3EDA" w:rsidRDefault="00F70154" w:rsidP="004B3EDA">
            <w:pPr>
              <w:spacing w:before="40" w:after="120"/>
              <w:ind w:right="113"/>
            </w:pPr>
            <w:r w:rsidRPr="004B3EDA">
              <w:t>Y</w:t>
            </w:r>
            <w:r w:rsidR="004B3EDA" w:rsidRPr="004B3EDA">
              <w:t xml:space="preserve"> </w:t>
            </w:r>
            <w:r w:rsidRPr="004B3EDA">
              <w:t>=</w:t>
            </w:r>
            <w:r w:rsidR="004B3EDA" w:rsidRPr="004B3EDA">
              <w:t xml:space="preserve"> </w:t>
            </w:r>
            <w:r w:rsidRPr="004B3EDA">
              <w:t>0 mm</w:t>
            </w:r>
          </w:p>
        </w:tc>
        <w:tc>
          <w:tcPr>
            <w:tcW w:w="1105" w:type="dxa"/>
          </w:tcPr>
          <w:p w14:paraId="444AF201" w14:textId="77777777" w:rsidR="00F70154" w:rsidRPr="004B3EDA" w:rsidRDefault="00F70154" w:rsidP="004B3EDA">
            <w:pPr>
              <w:spacing w:before="40" w:after="120"/>
              <w:ind w:right="113"/>
            </w:pPr>
          </w:p>
        </w:tc>
        <w:tc>
          <w:tcPr>
            <w:tcW w:w="1371" w:type="dxa"/>
            <w:hideMark/>
          </w:tcPr>
          <w:p w14:paraId="0A32DA2C" w14:textId="77777777" w:rsidR="00F70154" w:rsidRPr="004B3EDA" w:rsidRDefault="00F70154" w:rsidP="004B3EDA">
            <w:pPr>
              <w:spacing w:before="40" w:after="120"/>
              <w:ind w:right="113"/>
            </w:pPr>
            <w:r w:rsidRPr="004B3EDA">
              <w:t>Y/N</w:t>
            </w:r>
          </w:p>
        </w:tc>
      </w:tr>
      <w:tr w:rsidR="004B3EDA" w:rsidRPr="004B3EDA" w14:paraId="1563C28D" w14:textId="77777777" w:rsidTr="004B3EDA">
        <w:tc>
          <w:tcPr>
            <w:tcW w:w="3925" w:type="dxa"/>
            <w:hideMark/>
          </w:tcPr>
          <w:p w14:paraId="0418C767" w14:textId="77777777" w:rsidR="00F70154" w:rsidRPr="004B3EDA" w:rsidRDefault="00F70154" w:rsidP="004B3EDA">
            <w:pPr>
              <w:spacing w:before="40" w:after="120"/>
              <w:ind w:right="113"/>
            </w:pPr>
            <w:r w:rsidRPr="004B3EDA">
              <w:t>Contact force between HBM and vehicle at simulation start</w:t>
            </w:r>
          </w:p>
        </w:tc>
        <w:tc>
          <w:tcPr>
            <w:tcW w:w="964" w:type="dxa"/>
            <w:hideMark/>
          </w:tcPr>
          <w:p w14:paraId="45A65FA8" w14:textId="77777777" w:rsidR="00F70154" w:rsidRPr="004B3EDA" w:rsidRDefault="00F70154" w:rsidP="004B3EDA">
            <w:pPr>
              <w:spacing w:before="40" w:after="120"/>
              <w:ind w:right="113"/>
            </w:pPr>
            <w:r w:rsidRPr="004B3EDA">
              <w:t>0</w:t>
            </w:r>
          </w:p>
        </w:tc>
        <w:tc>
          <w:tcPr>
            <w:tcW w:w="1105" w:type="dxa"/>
          </w:tcPr>
          <w:p w14:paraId="1AB09470" w14:textId="77777777" w:rsidR="00F70154" w:rsidRPr="004B3EDA" w:rsidRDefault="00F70154" w:rsidP="004B3EDA">
            <w:pPr>
              <w:spacing w:before="40" w:after="120"/>
              <w:ind w:right="113"/>
            </w:pPr>
          </w:p>
        </w:tc>
        <w:tc>
          <w:tcPr>
            <w:tcW w:w="1371" w:type="dxa"/>
            <w:hideMark/>
          </w:tcPr>
          <w:p w14:paraId="033B4F74" w14:textId="77777777" w:rsidR="00F70154" w:rsidRPr="004B3EDA" w:rsidRDefault="00F70154" w:rsidP="004B3EDA">
            <w:pPr>
              <w:spacing w:before="40" w:after="120"/>
              <w:ind w:right="113"/>
            </w:pPr>
            <w:r w:rsidRPr="004B3EDA">
              <w:t>Y/N</w:t>
            </w:r>
          </w:p>
        </w:tc>
      </w:tr>
      <w:tr w:rsidR="004B3EDA" w:rsidRPr="004B3EDA" w14:paraId="779DBA2D" w14:textId="77777777" w:rsidTr="004B3EDA">
        <w:tc>
          <w:tcPr>
            <w:tcW w:w="3925" w:type="dxa"/>
            <w:hideMark/>
          </w:tcPr>
          <w:p w14:paraId="2F2B518D" w14:textId="77777777" w:rsidR="00F70154" w:rsidRPr="004B3EDA" w:rsidRDefault="00F70154" w:rsidP="004B3EDA">
            <w:pPr>
              <w:spacing w:before="40" w:after="120"/>
              <w:ind w:right="113"/>
            </w:pPr>
            <w:r w:rsidRPr="004B3EDA">
              <w:t>Change in total energy throughout simulation</w:t>
            </w:r>
          </w:p>
        </w:tc>
        <w:tc>
          <w:tcPr>
            <w:tcW w:w="964" w:type="dxa"/>
            <w:hideMark/>
          </w:tcPr>
          <w:p w14:paraId="2BE44CCA" w14:textId="7E3A37C0" w:rsidR="00F70154" w:rsidRPr="004B3EDA" w:rsidRDefault="00F70154" w:rsidP="004B3EDA">
            <w:pPr>
              <w:spacing w:before="40" w:after="120"/>
              <w:ind w:right="113"/>
            </w:pPr>
            <w:r w:rsidRPr="004B3EDA">
              <w:t>≤</w:t>
            </w:r>
            <w:r w:rsidR="004B3EDA" w:rsidRPr="004B3EDA">
              <w:t xml:space="preserve"> </w:t>
            </w:r>
            <w:r w:rsidRPr="004B3EDA">
              <w:t>15</w:t>
            </w:r>
            <w:r w:rsidR="004B3EDA" w:rsidRPr="004B3EDA">
              <w:t xml:space="preserve"> </w:t>
            </w:r>
            <w:r w:rsidRPr="004B3EDA">
              <w:t>%</w:t>
            </w:r>
          </w:p>
        </w:tc>
        <w:tc>
          <w:tcPr>
            <w:tcW w:w="1105" w:type="dxa"/>
          </w:tcPr>
          <w:p w14:paraId="7062AE8E" w14:textId="77777777" w:rsidR="00F70154" w:rsidRPr="004B3EDA" w:rsidRDefault="00F70154" w:rsidP="004B3EDA">
            <w:pPr>
              <w:spacing w:before="40" w:after="120"/>
              <w:ind w:right="113"/>
            </w:pPr>
          </w:p>
        </w:tc>
        <w:tc>
          <w:tcPr>
            <w:tcW w:w="1371" w:type="dxa"/>
            <w:hideMark/>
          </w:tcPr>
          <w:p w14:paraId="14CF813D" w14:textId="77777777" w:rsidR="00F70154" w:rsidRPr="004B3EDA" w:rsidRDefault="00F70154" w:rsidP="004B3EDA">
            <w:pPr>
              <w:spacing w:before="40" w:after="120"/>
              <w:ind w:right="113"/>
            </w:pPr>
            <w:r w:rsidRPr="004B3EDA">
              <w:t>Y/N</w:t>
            </w:r>
          </w:p>
        </w:tc>
      </w:tr>
      <w:tr w:rsidR="004B3EDA" w:rsidRPr="004B3EDA" w14:paraId="70A3A4DF" w14:textId="77777777" w:rsidTr="004B3EDA">
        <w:tc>
          <w:tcPr>
            <w:tcW w:w="3925" w:type="dxa"/>
            <w:hideMark/>
          </w:tcPr>
          <w:p w14:paraId="78FC5950" w14:textId="77777777" w:rsidR="00F70154" w:rsidRPr="004B3EDA" w:rsidRDefault="00F70154" w:rsidP="004B3EDA">
            <w:pPr>
              <w:spacing w:before="40" w:after="120"/>
              <w:ind w:right="113"/>
            </w:pPr>
            <w:r w:rsidRPr="004B3EDA">
              <w:t>Amount of hourglass energy relative to total energy</w:t>
            </w:r>
          </w:p>
        </w:tc>
        <w:tc>
          <w:tcPr>
            <w:tcW w:w="964" w:type="dxa"/>
            <w:hideMark/>
          </w:tcPr>
          <w:p w14:paraId="03FB53C4" w14:textId="764989D9" w:rsidR="00F70154" w:rsidRPr="004B3EDA" w:rsidRDefault="00F70154" w:rsidP="004B3EDA">
            <w:pPr>
              <w:spacing w:before="40" w:after="120"/>
              <w:ind w:right="113"/>
            </w:pPr>
            <w:r w:rsidRPr="004B3EDA">
              <w:t>≤</w:t>
            </w:r>
            <w:r w:rsidR="004B3EDA" w:rsidRPr="004B3EDA">
              <w:t xml:space="preserve"> </w:t>
            </w:r>
            <w:r w:rsidRPr="004B3EDA">
              <w:t>10</w:t>
            </w:r>
            <w:r w:rsidR="004B3EDA" w:rsidRPr="004B3EDA">
              <w:t xml:space="preserve"> </w:t>
            </w:r>
            <w:r w:rsidRPr="004B3EDA">
              <w:t>%</w:t>
            </w:r>
          </w:p>
        </w:tc>
        <w:tc>
          <w:tcPr>
            <w:tcW w:w="1105" w:type="dxa"/>
          </w:tcPr>
          <w:p w14:paraId="5BC949DD" w14:textId="77777777" w:rsidR="00F70154" w:rsidRPr="004B3EDA" w:rsidRDefault="00F70154" w:rsidP="004B3EDA">
            <w:pPr>
              <w:spacing w:before="40" w:after="120"/>
              <w:ind w:right="113"/>
            </w:pPr>
          </w:p>
        </w:tc>
        <w:tc>
          <w:tcPr>
            <w:tcW w:w="1371" w:type="dxa"/>
            <w:hideMark/>
          </w:tcPr>
          <w:p w14:paraId="54237DF3" w14:textId="77777777" w:rsidR="00F70154" w:rsidRPr="004B3EDA" w:rsidRDefault="00F70154" w:rsidP="004B3EDA">
            <w:pPr>
              <w:spacing w:before="40" w:after="120"/>
              <w:ind w:right="113"/>
            </w:pPr>
            <w:r w:rsidRPr="004B3EDA">
              <w:t>Y/N</w:t>
            </w:r>
          </w:p>
        </w:tc>
      </w:tr>
      <w:tr w:rsidR="004B3EDA" w:rsidRPr="004B3EDA" w14:paraId="047E41D1" w14:textId="77777777" w:rsidTr="004B3EDA">
        <w:tc>
          <w:tcPr>
            <w:tcW w:w="3925" w:type="dxa"/>
            <w:tcBorders>
              <w:bottom w:val="single" w:sz="12" w:space="0" w:color="auto"/>
            </w:tcBorders>
            <w:hideMark/>
          </w:tcPr>
          <w:p w14:paraId="50F8F7CC" w14:textId="77777777" w:rsidR="00F70154" w:rsidRPr="004B3EDA" w:rsidRDefault="00F70154" w:rsidP="004B3EDA">
            <w:pPr>
              <w:spacing w:before="40" w:after="120"/>
              <w:ind w:right="113"/>
            </w:pPr>
            <w:r w:rsidRPr="004B3EDA">
              <w:t>Artificial mass increase relative to total mass of the setup</w:t>
            </w:r>
          </w:p>
        </w:tc>
        <w:tc>
          <w:tcPr>
            <w:tcW w:w="964" w:type="dxa"/>
            <w:tcBorders>
              <w:bottom w:val="single" w:sz="12" w:space="0" w:color="auto"/>
            </w:tcBorders>
            <w:hideMark/>
          </w:tcPr>
          <w:p w14:paraId="7A471F74" w14:textId="558BFBD9" w:rsidR="00F70154" w:rsidRPr="004B3EDA" w:rsidRDefault="00F70154" w:rsidP="004B3EDA">
            <w:pPr>
              <w:spacing w:before="40" w:after="120"/>
              <w:ind w:right="113"/>
            </w:pPr>
            <w:r w:rsidRPr="004B3EDA">
              <w:t>≤</w:t>
            </w:r>
            <w:r w:rsidR="004B3EDA" w:rsidRPr="004B3EDA">
              <w:t xml:space="preserve"> </w:t>
            </w:r>
            <w:r w:rsidRPr="004B3EDA">
              <w:t>3</w:t>
            </w:r>
            <w:r w:rsidR="004B3EDA" w:rsidRPr="004B3EDA">
              <w:t xml:space="preserve"> </w:t>
            </w:r>
            <w:r w:rsidRPr="004B3EDA">
              <w:t>%</w:t>
            </w:r>
          </w:p>
        </w:tc>
        <w:tc>
          <w:tcPr>
            <w:tcW w:w="1105" w:type="dxa"/>
            <w:tcBorders>
              <w:bottom w:val="single" w:sz="12" w:space="0" w:color="auto"/>
            </w:tcBorders>
          </w:tcPr>
          <w:p w14:paraId="158E96E2" w14:textId="77777777" w:rsidR="00F70154" w:rsidRPr="004B3EDA" w:rsidRDefault="00F70154" w:rsidP="004B3EDA">
            <w:pPr>
              <w:spacing w:before="40" w:after="120"/>
              <w:ind w:right="113"/>
            </w:pPr>
          </w:p>
        </w:tc>
        <w:tc>
          <w:tcPr>
            <w:tcW w:w="1371" w:type="dxa"/>
            <w:tcBorders>
              <w:bottom w:val="single" w:sz="12" w:space="0" w:color="auto"/>
            </w:tcBorders>
            <w:hideMark/>
          </w:tcPr>
          <w:p w14:paraId="1A3F2BC1" w14:textId="77777777" w:rsidR="00F70154" w:rsidRPr="004B3EDA" w:rsidRDefault="00F70154" w:rsidP="004B3EDA">
            <w:pPr>
              <w:spacing w:before="40" w:after="120"/>
              <w:ind w:right="113"/>
            </w:pPr>
            <w:r w:rsidRPr="004B3EDA">
              <w:t>Y/N</w:t>
            </w:r>
          </w:p>
        </w:tc>
      </w:tr>
    </w:tbl>
    <w:p w14:paraId="7AAF92F7" w14:textId="77777777" w:rsidR="00F70154" w:rsidRPr="004B3EDA" w:rsidRDefault="00F70154" w:rsidP="00F70154">
      <w:pPr>
        <w:pStyle w:val="SingleTxtG"/>
        <w:rPr>
          <w:bCs/>
        </w:rPr>
      </w:pPr>
    </w:p>
    <w:p w14:paraId="3CA5F5BB" w14:textId="77777777" w:rsidR="00F70154" w:rsidRPr="004B3EDA" w:rsidRDefault="00F70154" w:rsidP="00EA310B">
      <w:pPr>
        <w:pStyle w:val="SingleTxtG"/>
        <w:tabs>
          <w:tab w:val="clear" w:pos="1701"/>
          <w:tab w:val="clear" w:pos="2268"/>
          <w:tab w:val="clear" w:pos="2835"/>
        </w:tabs>
        <w:ind w:left="2268" w:hanging="1134"/>
        <w:rPr>
          <w:bCs/>
        </w:rPr>
      </w:pPr>
      <w:r w:rsidRPr="004B3EDA">
        <w:rPr>
          <w:bCs/>
        </w:rPr>
        <w:t>3.4.</w:t>
      </w:r>
      <w:r w:rsidRPr="004B3EDA">
        <w:rPr>
          <w:bCs/>
        </w:rPr>
        <w:tab/>
      </w:r>
      <w:r w:rsidRPr="004B3EDA">
        <w:rPr>
          <w:bCs/>
        </w:rPr>
        <w:tab/>
        <w:t xml:space="preserve">Results of </w:t>
      </w:r>
      <w:r w:rsidRPr="004B3EDA">
        <w:t>HIT</w:t>
      </w:r>
      <w:r w:rsidRPr="004B3EDA">
        <w:rPr>
          <w:bCs/>
        </w:rPr>
        <w:t xml:space="preserve"> determination simulations</w:t>
      </w:r>
    </w:p>
    <w:p w14:paraId="45D0E545" w14:textId="02647240" w:rsidR="00F70154" w:rsidRPr="004B3EDA" w:rsidRDefault="004B3EDA" w:rsidP="00EA310B">
      <w:pPr>
        <w:pStyle w:val="SingleTxtG"/>
        <w:tabs>
          <w:tab w:val="clear" w:pos="1701"/>
          <w:tab w:val="clear" w:pos="2268"/>
          <w:tab w:val="clear" w:pos="2835"/>
        </w:tabs>
        <w:ind w:left="2268" w:hanging="1134"/>
      </w:pPr>
      <w:r>
        <w:tab/>
      </w:r>
      <w:r w:rsidR="00F70154" w:rsidRPr="004B3EDA">
        <w:t>For those HBMs that are selected according to paragraph 2.2. of this Annex, the computed HIT-Values and corresponding WADs have to be filled into the following Tables 3 and 4.</w:t>
      </w:r>
    </w:p>
    <w:p w14:paraId="79F855D7" w14:textId="627FBA0B" w:rsidR="00F70154" w:rsidRPr="004B3EDA" w:rsidRDefault="004B3EDA" w:rsidP="00EA310B">
      <w:pPr>
        <w:pStyle w:val="SingleTxtG"/>
        <w:tabs>
          <w:tab w:val="clear" w:pos="1701"/>
          <w:tab w:val="clear" w:pos="2268"/>
          <w:tab w:val="clear" w:pos="2835"/>
        </w:tabs>
        <w:ind w:left="2268" w:hanging="1134"/>
      </w:pPr>
      <w:r>
        <w:tab/>
      </w:r>
      <w:r w:rsidR="00F70154" w:rsidRPr="004B3EDA">
        <w:t xml:space="preserve">If </w:t>
      </w:r>
      <w:proofErr w:type="spellStart"/>
      <w:r w:rsidR="00F70154" w:rsidRPr="004B3EDA">
        <w:rPr>
          <w:rFonts w:asciiTheme="majorBidi" w:hAnsiTheme="majorBidi" w:cstheme="majorBidi"/>
        </w:rPr>
        <w:t>HIT</w:t>
      </w:r>
      <w:r w:rsidR="00F70154" w:rsidRPr="004B3EDA">
        <w:rPr>
          <w:rFonts w:asciiTheme="majorBidi" w:hAnsiTheme="majorBidi" w:cstheme="majorBidi"/>
          <w:kern w:val="24"/>
        </w:rPr>
        <w:t>_d</w:t>
      </w:r>
      <w:proofErr w:type="spellEnd"/>
      <w:r w:rsidR="00F70154" w:rsidRPr="004B3EDA">
        <w:rPr>
          <w:rFonts w:asciiTheme="minorHAnsi" w:hAnsi="Calibri" w:cstheme="minorBidi"/>
          <w:kern w:val="24"/>
        </w:rPr>
        <w:t xml:space="preserve"> </w:t>
      </w:r>
      <w:r w:rsidR="00F70154" w:rsidRPr="004B3EDA">
        <w:t>≥ TRT for all HBMs, simulations on the undeployed DPPS are not required.</w:t>
      </w:r>
    </w:p>
    <w:p w14:paraId="470207C6" w14:textId="77777777" w:rsidR="00F70154" w:rsidRPr="004B3EDA" w:rsidRDefault="00F70154" w:rsidP="006D0B14">
      <w:pPr>
        <w:pStyle w:val="SingleTxtG"/>
        <w:keepNext/>
        <w:tabs>
          <w:tab w:val="clear" w:pos="1701"/>
          <w:tab w:val="clear" w:pos="2268"/>
        </w:tabs>
        <w:jc w:val="left"/>
        <w:rPr>
          <w:b/>
        </w:rPr>
      </w:pPr>
      <w:r w:rsidRPr="004B3EDA">
        <w:lastRenderedPageBreak/>
        <w:t>Table 3</w:t>
      </w:r>
      <w:r w:rsidRPr="004B3EDA">
        <w:rPr>
          <w:b/>
          <w:bCs/>
        </w:rPr>
        <w:br/>
      </w:r>
      <w:proofErr w:type="spellStart"/>
      <w:r w:rsidRPr="004B3EDA">
        <w:rPr>
          <w:b/>
          <w:bCs/>
        </w:rPr>
        <w:t>HIT_d</w:t>
      </w:r>
      <w:proofErr w:type="spellEnd"/>
      <w:r w:rsidRPr="004B3EDA">
        <w:rPr>
          <w:b/>
          <w:bCs/>
        </w:rPr>
        <w:t xml:space="preserve"> Simulations on </w:t>
      </w:r>
      <w:bookmarkStart w:id="9" w:name="_Hlk128661059"/>
      <w:r w:rsidRPr="004B3EDA">
        <w:rPr>
          <w:b/>
          <w:bCs/>
        </w:rPr>
        <w:t xml:space="preserve">DPPS </w:t>
      </w:r>
      <w:bookmarkEnd w:id="9"/>
      <w:r w:rsidRPr="004B3EDA">
        <w:rPr>
          <w:b/>
          <w:bCs/>
        </w:rPr>
        <w:t>in Deployed Mode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393"/>
        <w:gridCol w:w="1512"/>
      </w:tblGrid>
      <w:tr w:rsidR="004B3EDA" w:rsidRPr="004B3EDA" w14:paraId="1EE1350E" w14:textId="77777777" w:rsidTr="004B3EDA">
        <w:trPr>
          <w:tblHeader/>
        </w:trPr>
        <w:tc>
          <w:tcPr>
            <w:tcW w:w="4462" w:type="dxa"/>
            <w:tcBorders>
              <w:top w:val="single" w:sz="4" w:space="0" w:color="auto"/>
              <w:bottom w:val="single" w:sz="12" w:space="0" w:color="auto"/>
            </w:tcBorders>
            <w:vAlign w:val="bottom"/>
            <w:hideMark/>
          </w:tcPr>
          <w:p w14:paraId="33F11BB6" w14:textId="77777777" w:rsidR="00F70154" w:rsidRPr="004B3EDA" w:rsidRDefault="00F70154" w:rsidP="004B3EDA">
            <w:pPr>
              <w:keepNext/>
              <w:spacing w:before="80" w:after="80" w:line="200" w:lineRule="exact"/>
              <w:ind w:right="113"/>
              <w:rPr>
                <w:rFonts w:eastAsia="Batang"/>
                <w:i/>
                <w:sz w:val="16"/>
              </w:rPr>
            </w:pPr>
            <w:r w:rsidRPr="004B3EDA">
              <w:rPr>
                <w:rFonts w:eastAsia="Batang"/>
                <w:i/>
                <w:sz w:val="16"/>
              </w:rPr>
              <w:t>HBM</w:t>
            </w:r>
          </w:p>
        </w:tc>
        <w:tc>
          <w:tcPr>
            <w:tcW w:w="1392" w:type="dxa"/>
            <w:tcBorders>
              <w:top w:val="single" w:sz="4" w:space="0" w:color="auto"/>
              <w:bottom w:val="single" w:sz="12" w:space="0" w:color="auto"/>
            </w:tcBorders>
            <w:vAlign w:val="bottom"/>
            <w:hideMark/>
          </w:tcPr>
          <w:p w14:paraId="43C0D45B" w14:textId="77777777" w:rsidR="00F70154" w:rsidRPr="004B3EDA" w:rsidRDefault="00F70154" w:rsidP="004B3EDA">
            <w:pPr>
              <w:keepNext/>
              <w:spacing w:before="80" w:after="80" w:line="200" w:lineRule="exact"/>
              <w:ind w:right="113"/>
              <w:rPr>
                <w:rFonts w:eastAsia="Batang"/>
                <w:i/>
                <w:sz w:val="16"/>
              </w:rPr>
            </w:pPr>
            <w:r w:rsidRPr="004B3EDA">
              <w:rPr>
                <w:rFonts w:eastAsia="Batang"/>
                <w:i/>
                <w:sz w:val="16"/>
              </w:rPr>
              <w:t xml:space="preserve">WAD </w:t>
            </w:r>
            <w:r w:rsidRPr="004B3EDA">
              <w:rPr>
                <w:rFonts w:eastAsia="Batang"/>
                <w:i/>
                <w:sz w:val="16"/>
                <w:lang w:eastAsia="ko-KR"/>
              </w:rPr>
              <w:t>(</w:t>
            </w:r>
            <w:r w:rsidRPr="004B3EDA">
              <w:rPr>
                <w:rFonts w:eastAsia="Batang"/>
                <w:i/>
                <w:sz w:val="16"/>
              </w:rPr>
              <w:t>mm</w:t>
            </w:r>
            <w:r w:rsidRPr="004B3EDA">
              <w:rPr>
                <w:rFonts w:eastAsia="Batang"/>
                <w:i/>
                <w:sz w:val="16"/>
                <w:lang w:eastAsia="ko-KR"/>
              </w:rPr>
              <w:t>)</w:t>
            </w:r>
          </w:p>
        </w:tc>
        <w:tc>
          <w:tcPr>
            <w:tcW w:w="1511" w:type="dxa"/>
            <w:tcBorders>
              <w:top w:val="single" w:sz="4" w:space="0" w:color="auto"/>
              <w:bottom w:val="single" w:sz="12" w:space="0" w:color="auto"/>
            </w:tcBorders>
            <w:vAlign w:val="bottom"/>
            <w:hideMark/>
          </w:tcPr>
          <w:p w14:paraId="579F8C96" w14:textId="77777777" w:rsidR="00F70154" w:rsidRPr="004B3EDA" w:rsidRDefault="00F70154" w:rsidP="004B3EDA">
            <w:pPr>
              <w:keepNext/>
              <w:spacing w:before="80" w:after="80" w:line="200" w:lineRule="exact"/>
              <w:ind w:right="113"/>
              <w:rPr>
                <w:rFonts w:eastAsia="Batang"/>
                <w:i/>
                <w:sz w:val="16"/>
              </w:rPr>
            </w:pPr>
            <w:proofErr w:type="spellStart"/>
            <w:r w:rsidRPr="004B3EDA">
              <w:rPr>
                <w:rFonts w:eastAsia="Batang"/>
                <w:i/>
                <w:sz w:val="16"/>
              </w:rPr>
              <w:t>HIT_d</w:t>
            </w:r>
            <w:proofErr w:type="spellEnd"/>
            <w:r w:rsidRPr="004B3EDA">
              <w:rPr>
                <w:rFonts w:eastAsia="Batang"/>
                <w:i/>
                <w:sz w:val="16"/>
              </w:rPr>
              <w:t xml:space="preserve"> </w:t>
            </w:r>
            <w:r w:rsidRPr="004B3EDA">
              <w:rPr>
                <w:rFonts w:eastAsia="Batang"/>
                <w:i/>
                <w:sz w:val="16"/>
                <w:lang w:eastAsia="ko-KR"/>
              </w:rPr>
              <w:t>(</w:t>
            </w:r>
            <w:proofErr w:type="spellStart"/>
            <w:r w:rsidRPr="004B3EDA">
              <w:rPr>
                <w:rFonts w:eastAsia="Batang"/>
                <w:i/>
                <w:sz w:val="16"/>
              </w:rPr>
              <w:t>ms</w:t>
            </w:r>
            <w:proofErr w:type="spellEnd"/>
            <w:r w:rsidRPr="004B3EDA">
              <w:rPr>
                <w:rFonts w:eastAsia="Batang"/>
                <w:i/>
                <w:sz w:val="16"/>
                <w:lang w:eastAsia="ko-KR"/>
              </w:rPr>
              <w:t>)</w:t>
            </w:r>
          </w:p>
        </w:tc>
      </w:tr>
      <w:tr w:rsidR="004B3EDA" w:rsidRPr="004B3EDA" w14:paraId="5F9B38F7" w14:textId="77777777" w:rsidTr="004B3EDA">
        <w:trPr>
          <w:trHeight w:hRule="exact" w:val="113"/>
          <w:tblHeader/>
        </w:trPr>
        <w:tc>
          <w:tcPr>
            <w:tcW w:w="4462" w:type="dxa"/>
            <w:tcBorders>
              <w:top w:val="single" w:sz="12" w:space="0" w:color="auto"/>
            </w:tcBorders>
          </w:tcPr>
          <w:p w14:paraId="5F99D31A" w14:textId="77777777" w:rsidR="004B3EDA" w:rsidRPr="004B3EDA" w:rsidRDefault="004B3EDA" w:rsidP="004B3EDA">
            <w:pPr>
              <w:keepNext/>
              <w:spacing w:before="40" w:after="120"/>
              <w:ind w:right="113"/>
              <w:rPr>
                <w:rFonts w:eastAsia="Batang"/>
              </w:rPr>
            </w:pPr>
          </w:p>
        </w:tc>
        <w:tc>
          <w:tcPr>
            <w:tcW w:w="1392" w:type="dxa"/>
            <w:tcBorders>
              <w:top w:val="single" w:sz="12" w:space="0" w:color="auto"/>
            </w:tcBorders>
          </w:tcPr>
          <w:p w14:paraId="2B447DBD" w14:textId="77777777" w:rsidR="004B3EDA" w:rsidRPr="004B3EDA" w:rsidRDefault="004B3EDA" w:rsidP="004B3EDA">
            <w:pPr>
              <w:keepNext/>
              <w:spacing w:before="40" w:after="120"/>
              <w:ind w:right="113"/>
              <w:rPr>
                <w:rFonts w:eastAsia="Batang"/>
              </w:rPr>
            </w:pPr>
          </w:p>
        </w:tc>
        <w:tc>
          <w:tcPr>
            <w:tcW w:w="1511" w:type="dxa"/>
            <w:tcBorders>
              <w:top w:val="single" w:sz="12" w:space="0" w:color="auto"/>
            </w:tcBorders>
          </w:tcPr>
          <w:p w14:paraId="7D9887B5" w14:textId="77777777" w:rsidR="004B3EDA" w:rsidRPr="004B3EDA" w:rsidRDefault="004B3EDA" w:rsidP="004B3EDA">
            <w:pPr>
              <w:keepNext/>
              <w:spacing w:before="40" w:after="120"/>
              <w:ind w:right="113"/>
              <w:rPr>
                <w:rFonts w:eastAsia="Batang"/>
              </w:rPr>
            </w:pPr>
          </w:p>
        </w:tc>
      </w:tr>
      <w:tr w:rsidR="004B3EDA" w:rsidRPr="004B3EDA" w14:paraId="3F53F757" w14:textId="77777777" w:rsidTr="004B3EDA">
        <w:tc>
          <w:tcPr>
            <w:tcW w:w="4462" w:type="dxa"/>
            <w:hideMark/>
          </w:tcPr>
          <w:p w14:paraId="40BD1667" w14:textId="77777777" w:rsidR="00F70154" w:rsidRPr="004B3EDA" w:rsidRDefault="00F70154" w:rsidP="004B3EDA">
            <w:pPr>
              <w:keepNext/>
              <w:spacing w:before="40" w:after="120"/>
              <w:ind w:right="113"/>
              <w:rPr>
                <w:rFonts w:eastAsia="Batang"/>
              </w:rPr>
            </w:pPr>
            <w:r w:rsidRPr="004B3EDA">
              <w:t>6YO</w:t>
            </w:r>
          </w:p>
        </w:tc>
        <w:tc>
          <w:tcPr>
            <w:tcW w:w="1392" w:type="dxa"/>
          </w:tcPr>
          <w:p w14:paraId="31114FBA" w14:textId="77777777" w:rsidR="00F70154" w:rsidRPr="004B3EDA" w:rsidRDefault="00F70154" w:rsidP="004B3EDA">
            <w:pPr>
              <w:keepNext/>
              <w:spacing w:before="40" w:after="120"/>
              <w:ind w:right="113"/>
            </w:pPr>
          </w:p>
        </w:tc>
        <w:tc>
          <w:tcPr>
            <w:tcW w:w="1511" w:type="dxa"/>
          </w:tcPr>
          <w:p w14:paraId="002C520A" w14:textId="77777777" w:rsidR="00F70154" w:rsidRPr="004B3EDA" w:rsidRDefault="00F70154" w:rsidP="004B3EDA">
            <w:pPr>
              <w:keepNext/>
              <w:spacing w:before="40" w:after="120"/>
              <w:ind w:right="113"/>
            </w:pPr>
          </w:p>
        </w:tc>
      </w:tr>
      <w:tr w:rsidR="004B3EDA" w:rsidRPr="004B3EDA" w14:paraId="26AADA27" w14:textId="77777777" w:rsidTr="004B3EDA">
        <w:tc>
          <w:tcPr>
            <w:tcW w:w="4462" w:type="dxa"/>
            <w:hideMark/>
          </w:tcPr>
          <w:p w14:paraId="134496CE" w14:textId="77777777" w:rsidR="00F70154" w:rsidRPr="004B3EDA" w:rsidRDefault="00F70154" w:rsidP="004B3EDA">
            <w:pPr>
              <w:keepNext/>
              <w:spacing w:before="40" w:after="120"/>
              <w:ind w:right="113"/>
            </w:pPr>
            <w:r w:rsidRPr="004B3EDA">
              <w:t>AF05</w:t>
            </w:r>
          </w:p>
        </w:tc>
        <w:tc>
          <w:tcPr>
            <w:tcW w:w="1392" w:type="dxa"/>
          </w:tcPr>
          <w:p w14:paraId="495A28AA" w14:textId="77777777" w:rsidR="00F70154" w:rsidRPr="004B3EDA" w:rsidRDefault="00F70154" w:rsidP="004B3EDA">
            <w:pPr>
              <w:keepNext/>
              <w:spacing w:before="40" w:after="120"/>
              <w:ind w:right="113"/>
            </w:pPr>
          </w:p>
        </w:tc>
        <w:tc>
          <w:tcPr>
            <w:tcW w:w="1511" w:type="dxa"/>
          </w:tcPr>
          <w:p w14:paraId="22D6D4B5" w14:textId="77777777" w:rsidR="00F70154" w:rsidRPr="004B3EDA" w:rsidRDefault="00F70154" w:rsidP="004B3EDA">
            <w:pPr>
              <w:keepNext/>
              <w:spacing w:before="40" w:after="120"/>
              <w:ind w:right="113"/>
            </w:pPr>
          </w:p>
        </w:tc>
      </w:tr>
      <w:tr w:rsidR="004B3EDA" w:rsidRPr="004B3EDA" w14:paraId="7DC79241" w14:textId="77777777" w:rsidTr="004B3EDA">
        <w:tc>
          <w:tcPr>
            <w:tcW w:w="4462" w:type="dxa"/>
            <w:hideMark/>
          </w:tcPr>
          <w:p w14:paraId="037FDF11" w14:textId="77777777" w:rsidR="00F70154" w:rsidRPr="004B3EDA" w:rsidRDefault="00F70154" w:rsidP="004B3EDA">
            <w:pPr>
              <w:keepNext/>
              <w:spacing w:before="40" w:after="120"/>
              <w:ind w:right="113"/>
            </w:pPr>
            <w:r w:rsidRPr="004B3EDA">
              <w:t>AM50</w:t>
            </w:r>
          </w:p>
        </w:tc>
        <w:tc>
          <w:tcPr>
            <w:tcW w:w="1392" w:type="dxa"/>
          </w:tcPr>
          <w:p w14:paraId="5B9D3AEF" w14:textId="77777777" w:rsidR="00F70154" w:rsidRPr="004B3EDA" w:rsidRDefault="00F70154" w:rsidP="004B3EDA">
            <w:pPr>
              <w:keepNext/>
              <w:spacing w:before="40" w:after="120"/>
              <w:ind w:right="113"/>
            </w:pPr>
          </w:p>
        </w:tc>
        <w:tc>
          <w:tcPr>
            <w:tcW w:w="1511" w:type="dxa"/>
          </w:tcPr>
          <w:p w14:paraId="39EABFA9" w14:textId="77777777" w:rsidR="00F70154" w:rsidRPr="004B3EDA" w:rsidRDefault="00F70154" w:rsidP="004B3EDA">
            <w:pPr>
              <w:keepNext/>
              <w:spacing w:before="40" w:after="120"/>
              <w:ind w:right="113"/>
            </w:pPr>
          </w:p>
        </w:tc>
      </w:tr>
      <w:tr w:rsidR="004B3EDA" w:rsidRPr="004B3EDA" w14:paraId="02093469" w14:textId="77777777" w:rsidTr="004B3EDA">
        <w:tc>
          <w:tcPr>
            <w:tcW w:w="4462" w:type="dxa"/>
            <w:tcBorders>
              <w:bottom w:val="single" w:sz="12" w:space="0" w:color="auto"/>
            </w:tcBorders>
            <w:hideMark/>
          </w:tcPr>
          <w:p w14:paraId="6C42BBF9" w14:textId="77777777" w:rsidR="00F70154" w:rsidRPr="004B3EDA" w:rsidRDefault="00F70154" w:rsidP="004B3EDA">
            <w:pPr>
              <w:spacing w:before="40" w:after="120"/>
              <w:ind w:right="113"/>
            </w:pPr>
            <w:r w:rsidRPr="004B3EDA">
              <w:t>AM95</w:t>
            </w:r>
          </w:p>
        </w:tc>
        <w:tc>
          <w:tcPr>
            <w:tcW w:w="1392" w:type="dxa"/>
            <w:tcBorders>
              <w:bottom w:val="single" w:sz="12" w:space="0" w:color="auto"/>
            </w:tcBorders>
          </w:tcPr>
          <w:p w14:paraId="5732431B" w14:textId="77777777" w:rsidR="00F70154" w:rsidRPr="004B3EDA" w:rsidRDefault="00F70154" w:rsidP="004B3EDA">
            <w:pPr>
              <w:spacing w:before="40" w:after="120"/>
              <w:ind w:right="113"/>
            </w:pPr>
          </w:p>
        </w:tc>
        <w:tc>
          <w:tcPr>
            <w:tcW w:w="1511" w:type="dxa"/>
            <w:tcBorders>
              <w:bottom w:val="single" w:sz="12" w:space="0" w:color="auto"/>
            </w:tcBorders>
          </w:tcPr>
          <w:p w14:paraId="3E454231" w14:textId="77777777" w:rsidR="00F70154" w:rsidRPr="004B3EDA" w:rsidRDefault="00F70154" w:rsidP="004B3EDA">
            <w:pPr>
              <w:spacing w:before="40" w:after="120"/>
              <w:ind w:right="113"/>
            </w:pPr>
          </w:p>
        </w:tc>
      </w:tr>
    </w:tbl>
    <w:p w14:paraId="362C551F" w14:textId="77777777" w:rsidR="00F70154" w:rsidRPr="004B3EDA" w:rsidRDefault="00F70154" w:rsidP="00F70154">
      <w:pPr>
        <w:spacing w:line="240" w:lineRule="auto"/>
      </w:pPr>
    </w:p>
    <w:p w14:paraId="347FF488" w14:textId="77777777" w:rsidR="00F70154" w:rsidRPr="004B3EDA" w:rsidRDefault="00F70154" w:rsidP="006D0B14">
      <w:pPr>
        <w:pStyle w:val="SingleTxtG"/>
        <w:keepNext/>
        <w:tabs>
          <w:tab w:val="clear" w:pos="1701"/>
          <w:tab w:val="clear" w:pos="2268"/>
        </w:tabs>
        <w:jc w:val="left"/>
        <w:rPr>
          <w:b/>
        </w:rPr>
      </w:pPr>
      <w:r w:rsidRPr="004B3EDA">
        <w:t>Table 4</w:t>
      </w:r>
      <w:r w:rsidRPr="004B3EDA">
        <w:rPr>
          <w:b/>
          <w:bCs/>
        </w:rPr>
        <w:br/>
        <w:t>HIT_s Simulations on DPPS in Undeployed Mode</w:t>
      </w:r>
    </w:p>
    <w:tbl>
      <w:tblPr>
        <w:tblStyle w:val="TableGrid"/>
        <w:tblW w:w="737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7"/>
        <w:gridCol w:w="1394"/>
        <w:gridCol w:w="1509"/>
      </w:tblGrid>
      <w:tr w:rsidR="004B3EDA" w:rsidRPr="004B3EDA" w14:paraId="3034AC25" w14:textId="77777777" w:rsidTr="004B3EDA">
        <w:trPr>
          <w:tblHeader/>
        </w:trPr>
        <w:tc>
          <w:tcPr>
            <w:tcW w:w="4467" w:type="dxa"/>
            <w:tcBorders>
              <w:top w:val="single" w:sz="4" w:space="0" w:color="auto"/>
              <w:bottom w:val="single" w:sz="12" w:space="0" w:color="auto"/>
            </w:tcBorders>
            <w:vAlign w:val="bottom"/>
            <w:hideMark/>
          </w:tcPr>
          <w:p w14:paraId="2BD4D20F"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HBM</w:t>
            </w:r>
          </w:p>
        </w:tc>
        <w:tc>
          <w:tcPr>
            <w:tcW w:w="1394" w:type="dxa"/>
            <w:tcBorders>
              <w:top w:val="single" w:sz="4" w:space="0" w:color="auto"/>
              <w:bottom w:val="single" w:sz="12" w:space="0" w:color="auto"/>
            </w:tcBorders>
            <w:vAlign w:val="bottom"/>
            <w:hideMark/>
          </w:tcPr>
          <w:p w14:paraId="1E8B5C53"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 xml:space="preserve">WAD </w:t>
            </w:r>
            <w:r w:rsidRPr="004B3EDA">
              <w:rPr>
                <w:rFonts w:eastAsia="Batang"/>
                <w:i/>
                <w:sz w:val="16"/>
                <w:lang w:eastAsia="ko-KR"/>
              </w:rPr>
              <w:t>(</w:t>
            </w:r>
            <w:r w:rsidRPr="004B3EDA">
              <w:rPr>
                <w:rFonts w:eastAsia="Batang"/>
                <w:i/>
                <w:sz w:val="16"/>
              </w:rPr>
              <w:t>mm</w:t>
            </w:r>
            <w:r w:rsidRPr="004B3EDA">
              <w:rPr>
                <w:rFonts w:eastAsia="Batang"/>
                <w:i/>
                <w:sz w:val="16"/>
                <w:lang w:eastAsia="ko-KR"/>
              </w:rPr>
              <w:t>)</w:t>
            </w:r>
          </w:p>
        </w:tc>
        <w:tc>
          <w:tcPr>
            <w:tcW w:w="1509" w:type="dxa"/>
            <w:tcBorders>
              <w:top w:val="single" w:sz="4" w:space="0" w:color="auto"/>
              <w:bottom w:val="single" w:sz="12" w:space="0" w:color="auto"/>
            </w:tcBorders>
            <w:vAlign w:val="bottom"/>
            <w:hideMark/>
          </w:tcPr>
          <w:p w14:paraId="63618B95" w14:textId="77777777" w:rsidR="00F70154" w:rsidRPr="004B3EDA" w:rsidRDefault="00F70154" w:rsidP="004B3EDA">
            <w:pPr>
              <w:spacing w:before="80" w:after="80" w:line="200" w:lineRule="exact"/>
              <w:ind w:right="113"/>
              <w:rPr>
                <w:rFonts w:eastAsia="Batang"/>
                <w:i/>
                <w:sz w:val="16"/>
              </w:rPr>
            </w:pPr>
            <w:r w:rsidRPr="004B3EDA">
              <w:rPr>
                <w:rFonts w:eastAsia="Batang"/>
                <w:i/>
                <w:sz w:val="16"/>
              </w:rPr>
              <w:t xml:space="preserve">HIT_s </w:t>
            </w:r>
            <w:r w:rsidRPr="004B3EDA">
              <w:rPr>
                <w:rFonts w:eastAsia="Batang"/>
                <w:i/>
                <w:sz w:val="16"/>
                <w:lang w:eastAsia="ko-KR"/>
              </w:rPr>
              <w:t>(</w:t>
            </w:r>
            <w:proofErr w:type="spellStart"/>
            <w:r w:rsidRPr="004B3EDA">
              <w:rPr>
                <w:rFonts w:eastAsia="Batang"/>
                <w:i/>
                <w:sz w:val="16"/>
              </w:rPr>
              <w:t>ms</w:t>
            </w:r>
            <w:proofErr w:type="spellEnd"/>
            <w:r w:rsidRPr="004B3EDA">
              <w:rPr>
                <w:rFonts w:eastAsia="Batang"/>
                <w:i/>
                <w:sz w:val="16"/>
                <w:lang w:eastAsia="ko-KR"/>
              </w:rPr>
              <w:t>)</w:t>
            </w:r>
          </w:p>
        </w:tc>
      </w:tr>
      <w:tr w:rsidR="004B3EDA" w:rsidRPr="004B3EDA" w14:paraId="12E16D2C" w14:textId="77777777" w:rsidTr="004B3EDA">
        <w:trPr>
          <w:trHeight w:hRule="exact" w:val="113"/>
          <w:tblHeader/>
        </w:trPr>
        <w:tc>
          <w:tcPr>
            <w:tcW w:w="4467" w:type="dxa"/>
            <w:tcBorders>
              <w:top w:val="single" w:sz="12" w:space="0" w:color="auto"/>
            </w:tcBorders>
          </w:tcPr>
          <w:p w14:paraId="7C17A566" w14:textId="77777777" w:rsidR="004B3EDA" w:rsidRPr="004B3EDA" w:rsidRDefault="004B3EDA" w:rsidP="004B3EDA">
            <w:pPr>
              <w:spacing w:before="40" w:after="120"/>
              <w:ind w:right="113"/>
              <w:rPr>
                <w:rFonts w:eastAsia="Batang"/>
              </w:rPr>
            </w:pPr>
          </w:p>
        </w:tc>
        <w:tc>
          <w:tcPr>
            <w:tcW w:w="1394" w:type="dxa"/>
            <w:tcBorders>
              <w:top w:val="single" w:sz="12" w:space="0" w:color="auto"/>
            </w:tcBorders>
          </w:tcPr>
          <w:p w14:paraId="32313863" w14:textId="77777777" w:rsidR="004B3EDA" w:rsidRPr="004B3EDA" w:rsidRDefault="004B3EDA" w:rsidP="004B3EDA">
            <w:pPr>
              <w:spacing w:before="40" w:after="120"/>
              <w:ind w:right="113"/>
              <w:rPr>
                <w:rFonts w:eastAsia="Batang"/>
              </w:rPr>
            </w:pPr>
          </w:p>
        </w:tc>
        <w:tc>
          <w:tcPr>
            <w:tcW w:w="1509" w:type="dxa"/>
            <w:tcBorders>
              <w:top w:val="single" w:sz="12" w:space="0" w:color="auto"/>
            </w:tcBorders>
          </w:tcPr>
          <w:p w14:paraId="254CEB09" w14:textId="77777777" w:rsidR="004B3EDA" w:rsidRPr="004B3EDA" w:rsidRDefault="004B3EDA" w:rsidP="004B3EDA">
            <w:pPr>
              <w:spacing w:before="40" w:after="120"/>
              <w:ind w:right="113"/>
              <w:rPr>
                <w:rFonts w:eastAsia="Batang"/>
              </w:rPr>
            </w:pPr>
          </w:p>
        </w:tc>
      </w:tr>
      <w:tr w:rsidR="004B3EDA" w:rsidRPr="004B3EDA" w14:paraId="3F09CBD9" w14:textId="77777777" w:rsidTr="004B3EDA">
        <w:tc>
          <w:tcPr>
            <w:tcW w:w="4467" w:type="dxa"/>
            <w:hideMark/>
          </w:tcPr>
          <w:p w14:paraId="6FBCD930" w14:textId="77777777" w:rsidR="00F70154" w:rsidRPr="004B3EDA" w:rsidRDefault="00F70154" w:rsidP="004B3EDA">
            <w:pPr>
              <w:spacing w:before="40" w:after="120"/>
              <w:ind w:right="113"/>
              <w:rPr>
                <w:rFonts w:eastAsia="Batang"/>
              </w:rPr>
            </w:pPr>
            <w:r w:rsidRPr="004B3EDA">
              <w:t>6YO</w:t>
            </w:r>
          </w:p>
        </w:tc>
        <w:tc>
          <w:tcPr>
            <w:tcW w:w="1394" w:type="dxa"/>
          </w:tcPr>
          <w:p w14:paraId="3AE4E6CC" w14:textId="77777777" w:rsidR="00F70154" w:rsidRPr="004B3EDA" w:rsidRDefault="00F70154" w:rsidP="004B3EDA">
            <w:pPr>
              <w:spacing w:before="40" w:after="120"/>
              <w:ind w:right="113"/>
            </w:pPr>
          </w:p>
        </w:tc>
        <w:tc>
          <w:tcPr>
            <w:tcW w:w="1509" w:type="dxa"/>
          </w:tcPr>
          <w:p w14:paraId="7A76EA5C" w14:textId="77777777" w:rsidR="00F70154" w:rsidRPr="004B3EDA" w:rsidRDefault="00F70154" w:rsidP="004B3EDA">
            <w:pPr>
              <w:spacing w:before="40" w:after="120"/>
              <w:ind w:right="113"/>
            </w:pPr>
          </w:p>
        </w:tc>
      </w:tr>
      <w:tr w:rsidR="00F70154" w:rsidRPr="004B3EDA" w14:paraId="66C1D293" w14:textId="77777777" w:rsidTr="004B3EDA">
        <w:tc>
          <w:tcPr>
            <w:tcW w:w="4467" w:type="dxa"/>
            <w:hideMark/>
          </w:tcPr>
          <w:p w14:paraId="75DE2A8E" w14:textId="77777777" w:rsidR="00F70154" w:rsidRPr="004B3EDA" w:rsidRDefault="00F70154" w:rsidP="004B3EDA">
            <w:pPr>
              <w:spacing w:before="40" w:after="120"/>
              <w:ind w:right="113"/>
            </w:pPr>
            <w:r w:rsidRPr="004B3EDA">
              <w:t>AF05</w:t>
            </w:r>
          </w:p>
        </w:tc>
        <w:tc>
          <w:tcPr>
            <w:tcW w:w="1394" w:type="dxa"/>
          </w:tcPr>
          <w:p w14:paraId="67138AE9" w14:textId="77777777" w:rsidR="00F70154" w:rsidRPr="004B3EDA" w:rsidRDefault="00F70154" w:rsidP="004B3EDA">
            <w:pPr>
              <w:spacing w:before="40" w:after="120"/>
              <w:ind w:right="113"/>
            </w:pPr>
          </w:p>
        </w:tc>
        <w:tc>
          <w:tcPr>
            <w:tcW w:w="1509" w:type="dxa"/>
          </w:tcPr>
          <w:p w14:paraId="73C4FA43" w14:textId="77777777" w:rsidR="00F70154" w:rsidRPr="004B3EDA" w:rsidRDefault="00F70154" w:rsidP="004B3EDA">
            <w:pPr>
              <w:spacing w:before="40" w:after="120"/>
              <w:ind w:right="113"/>
            </w:pPr>
          </w:p>
        </w:tc>
      </w:tr>
      <w:tr w:rsidR="00F70154" w:rsidRPr="004B3EDA" w14:paraId="783E0581" w14:textId="77777777" w:rsidTr="004B3EDA">
        <w:tc>
          <w:tcPr>
            <w:tcW w:w="4467" w:type="dxa"/>
            <w:hideMark/>
          </w:tcPr>
          <w:p w14:paraId="34B84385" w14:textId="77777777" w:rsidR="00F70154" w:rsidRPr="004B3EDA" w:rsidRDefault="00F70154" w:rsidP="004B3EDA">
            <w:pPr>
              <w:spacing w:before="40" w:after="120"/>
              <w:ind w:right="113"/>
            </w:pPr>
            <w:r w:rsidRPr="004B3EDA">
              <w:t>AM50</w:t>
            </w:r>
          </w:p>
        </w:tc>
        <w:tc>
          <w:tcPr>
            <w:tcW w:w="1394" w:type="dxa"/>
          </w:tcPr>
          <w:p w14:paraId="1C03114C" w14:textId="77777777" w:rsidR="00F70154" w:rsidRPr="004B3EDA" w:rsidRDefault="00F70154" w:rsidP="004B3EDA">
            <w:pPr>
              <w:spacing w:before="40" w:after="120"/>
              <w:ind w:right="113"/>
            </w:pPr>
          </w:p>
        </w:tc>
        <w:tc>
          <w:tcPr>
            <w:tcW w:w="1509" w:type="dxa"/>
          </w:tcPr>
          <w:p w14:paraId="3CBB4B21" w14:textId="77777777" w:rsidR="00F70154" w:rsidRPr="004B3EDA" w:rsidRDefault="00F70154" w:rsidP="004B3EDA">
            <w:pPr>
              <w:spacing w:before="40" w:after="120"/>
              <w:ind w:right="113"/>
            </w:pPr>
          </w:p>
        </w:tc>
      </w:tr>
      <w:tr w:rsidR="004B3EDA" w:rsidRPr="004B3EDA" w14:paraId="7D840056" w14:textId="77777777" w:rsidTr="004B3EDA">
        <w:tc>
          <w:tcPr>
            <w:tcW w:w="4467" w:type="dxa"/>
            <w:tcBorders>
              <w:bottom w:val="single" w:sz="12" w:space="0" w:color="auto"/>
            </w:tcBorders>
            <w:hideMark/>
          </w:tcPr>
          <w:p w14:paraId="7E6621DE" w14:textId="77777777" w:rsidR="00F70154" w:rsidRPr="004B3EDA" w:rsidRDefault="00F70154" w:rsidP="004B3EDA">
            <w:pPr>
              <w:spacing w:before="40" w:after="120"/>
              <w:ind w:right="113"/>
              <w:rPr>
                <w:bCs/>
              </w:rPr>
            </w:pPr>
            <w:r w:rsidRPr="004B3EDA">
              <w:rPr>
                <w:bCs/>
              </w:rPr>
              <w:t>AM95</w:t>
            </w:r>
          </w:p>
        </w:tc>
        <w:tc>
          <w:tcPr>
            <w:tcW w:w="1394" w:type="dxa"/>
            <w:tcBorders>
              <w:bottom w:val="single" w:sz="12" w:space="0" w:color="auto"/>
            </w:tcBorders>
          </w:tcPr>
          <w:p w14:paraId="2F2E332B" w14:textId="77777777" w:rsidR="00F70154" w:rsidRPr="004B3EDA" w:rsidRDefault="00F70154" w:rsidP="004B3EDA">
            <w:pPr>
              <w:spacing w:before="40" w:after="120"/>
              <w:ind w:right="113"/>
              <w:rPr>
                <w:b/>
              </w:rPr>
            </w:pPr>
          </w:p>
        </w:tc>
        <w:tc>
          <w:tcPr>
            <w:tcW w:w="1509" w:type="dxa"/>
            <w:tcBorders>
              <w:bottom w:val="single" w:sz="12" w:space="0" w:color="auto"/>
            </w:tcBorders>
          </w:tcPr>
          <w:p w14:paraId="1A6DB34B" w14:textId="77777777" w:rsidR="00F70154" w:rsidRPr="004B3EDA" w:rsidRDefault="00F70154" w:rsidP="004B3EDA">
            <w:pPr>
              <w:spacing w:before="40" w:after="120"/>
              <w:ind w:right="113"/>
              <w:rPr>
                <w:b/>
              </w:rPr>
            </w:pPr>
          </w:p>
        </w:tc>
      </w:tr>
    </w:tbl>
    <w:p w14:paraId="4C0DD702" w14:textId="77777777" w:rsidR="00F70154" w:rsidRPr="004B3EDA" w:rsidRDefault="00F70154" w:rsidP="00F70154">
      <w:pPr>
        <w:pStyle w:val="SingleTxtG"/>
        <w:ind w:left="2835"/>
        <w:rPr>
          <w:bCs/>
        </w:rPr>
      </w:pPr>
    </w:p>
    <w:p w14:paraId="49FE33A1" w14:textId="38B72884" w:rsidR="00F70154" w:rsidRPr="004B3EDA" w:rsidRDefault="004B3EDA" w:rsidP="00EA310B">
      <w:pPr>
        <w:pStyle w:val="SingleTxtG"/>
        <w:tabs>
          <w:tab w:val="clear" w:pos="1701"/>
          <w:tab w:val="clear" w:pos="2268"/>
          <w:tab w:val="clear" w:pos="2835"/>
        </w:tabs>
        <w:ind w:left="2268" w:hanging="1134"/>
        <w:rPr>
          <w:bCs/>
        </w:rPr>
      </w:pPr>
      <w:r>
        <w:rPr>
          <w:bCs/>
        </w:rPr>
        <w:tab/>
      </w:r>
      <w:r w:rsidR="00F70154" w:rsidRPr="004B3EDA">
        <w:rPr>
          <w:bCs/>
        </w:rPr>
        <w:t>For each simulation, the following diagrams shall be documented:</w:t>
      </w:r>
    </w:p>
    <w:p w14:paraId="380F8167" w14:textId="23F21ADF" w:rsidR="00F70154" w:rsidRPr="004B3EDA" w:rsidRDefault="004B3EDA" w:rsidP="00EA310B">
      <w:pPr>
        <w:pStyle w:val="SingleTxtG"/>
        <w:tabs>
          <w:tab w:val="clear" w:pos="1701"/>
          <w:tab w:val="clear" w:pos="2268"/>
          <w:tab w:val="clear" w:pos="2835"/>
        </w:tabs>
        <w:ind w:left="2835" w:hanging="567"/>
      </w:pPr>
      <w:r>
        <w:t>(a)</w:t>
      </w:r>
      <w:r>
        <w:tab/>
      </w:r>
      <w:proofErr w:type="spellStart"/>
      <w:r w:rsidR="00F70154" w:rsidRPr="004B3EDA">
        <w:t>ACx</w:t>
      </w:r>
      <w:proofErr w:type="spellEnd"/>
      <w:r w:rsidR="00F70154" w:rsidRPr="004B3EDA">
        <w:t xml:space="preserve"> and </w:t>
      </w:r>
      <w:proofErr w:type="spellStart"/>
      <w:r w:rsidR="00F70154" w:rsidRPr="004B3EDA">
        <w:t>HCx</w:t>
      </w:r>
      <w:proofErr w:type="spellEnd"/>
      <w:r w:rsidR="00F70154" w:rsidRPr="004B3EDA">
        <w:t xml:space="preserve"> as a function of time;</w:t>
      </w:r>
    </w:p>
    <w:p w14:paraId="45E4250F" w14:textId="72502E01" w:rsidR="00F70154" w:rsidRPr="004B3EDA" w:rsidRDefault="004B3EDA" w:rsidP="00EA310B">
      <w:pPr>
        <w:pStyle w:val="SingleTxtG"/>
        <w:tabs>
          <w:tab w:val="clear" w:pos="1701"/>
          <w:tab w:val="clear" w:pos="2268"/>
          <w:tab w:val="clear" w:pos="2835"/>
        </w:tabs>
        <w:ind w:left="2835" w:hanging="567"/>
      </w:pPr>
      <w:r>
        <w:t>(b)</w:t>
      </w:r>
      <w:r>
        <w:tab/>
      </w:r>
      <w:proofErr w:type="spellStart"/>
      <w:r w:rsidR="00F70154" w:rsidRPr="004B3EDA">
        <w:t>ACz</w:t>
      </w:r>
      <w:proofErr w:type="spellEnd"/>
      <w:r w:rsidR="00F70154" w:rsidRPr="004B3EDA">
        <w:t xml:space="preserve"> and </w:t>
      </w:r>
      <w:proofErr w:type="spellStart"/>
      <w:r w:rsidR="00F70154" w:rsidRPr="004B3EDA">
        <w:t>HCz</w:t>
      </w:r>
      <w:proofErr w:type="spellEnd"/>
      <w:r w:rsidR="00F70154" w:rsidRPr="004B3EDA">
        <w:t xml:space="preserve"> as a function of time;</w:t>
      </w:r>
    </w:p>
    <w:p w14:paraId="5C6E85B7" w14:textId="5A007353" w:rsidR="00F70154" w:rsidRPr="004B3EDA" w:rsidRDefault="004B3EDA" w:rsidP="00EA310B">
      <w:pPr>
        <w:pStyle w:val="SingleTxtG"/>
        <w:tabs>
          <w:tab w:val="clear" w:pos="1701"/>
          <w:tab w:val="clear" w:pos="2268"/>
          <w:tab w:val="clear" w:pos="2835"/>
        </w:tabs>
        <w:ind w:left="2835" w:hanging="567"/>
      </w:pPr>
      <w:r>
        <w:t>(c)</w:t>
      </w:r>
      <w:r>
        <w:tab/>
      </w:r>
      <w:proofErr w:type="spellStart"/>
      <w:r w:rsidR="00F70154" w:rsidRPr="004B3EDA">
        <w:t>HCz</w:t>
      </w:r>
      <w:proofErr w:type="spellEnd"/>
      <w:r w:rsidR="00F70154" w:rsidRPr="004B3EDA">
        <w:t xml:space="preserve"> as a function of </w:t>
      </w:r>
      <w:proofErr w:type="spellStart"/>
      <w:r w:rsidR="00F70154" w:rsidRPr="004B3EDA">
        <w:t>HCx</w:t>
      </w:r>
      <w:proofErr w:type="spellEnd"/>
      <w:r w:rsidR="00F70154" w:rsidRPr="004B3EDA">
        <w:t xml:space="preserve"> and </w:t>
      </w:r>
      <w:proofErr w:type="spellStart"/>
      <w:r w:rsidR="00F70154" w:rsidRPr="004B3EDA">
        <w:t>ACz</w:t>
      </w:r>
      <w:proofErr w:type="spellEnd"/>
      <w:r w:rsidR="00F70154" w:rsidRPr="004B3EDA">
        <w:t xml:space="preserve"> as a function of </w:t>
      </w:r>
      <w:proofErr w:type="spellStart"/>
      <w:r w:rsidR="00F70154" w:rsidRPr="004B3EDA">
        <w:t>ACx</w:t>
      </w:r>
      <w:proofErr w:type="spellEnd"/>
      <w:r w:rsidR="00F70154" w:rsidRPr="004B3EDA">
        <w:t>;</w:t>
      </w:r>
    </w:p>
    <w:p w14:paraId="170CB272" w14:textId="18B19824" w:rsidR="00F70154" w:rsidRPr="004B3EDA" w:rsidRDefault="004B3EDA" w:rsidP="00EA310B">
      <w:pPr>
        <w:pStyle w:val="SingleTxtG"/>
        <w:tabs>
          <w:tab w:val="clear" w:pos="1701"/>
          <w:tab w:val="clear" w:pos="2268"/>
          <w:tab w:val="clear" w:pos="2835"/>
        </w:tabs>
        <w:ind w:left="2835" w:hanging="567"/>
      </w:pPr>
      <w:r>
        <w:t>(d)</w:t>
      </w:r>
      <w:r>
        <w:tab/>
      </w:r>
      <w:r w:rsidR="00F70154" w:rsidRPr="004B3EDA">
        <w:t>Total Contact Force between HBM and vehicle as a function of time;</w:t>
      </w:r>
    </w:p>
    <w:p w14:paraId="5D2687A5" w14:textId="6673C355" w:rsidR="00F70154" w:rsidRPr="004B3EDA" w:rsidRDefault="00F70154" w:rsidP="00EA310B">
      <w:pPr>
        <w:pStyle w:val="SingleTxtG"/>
        <w:tabs>
          <w:tab w:val="clear" w:pos="1701"/>
          <w:tab w:val="clear" w:pos="2268"/>
          <w:tab w:val="clear" w:pos="2835"/>
        </w:tabs>
        <w:ind w:left="2835" w:hanging="567"/>
      </w:pPr>
      <w:r w:rsidRPr="004B3EDA">
        <w:t>(e)</w:t>
      </w:r>
      <w:r w:rsidR="004B3EDA">
        <w:tab/>
      </w:r>
      <w:r w:rsidRPr="004B3EDA">
        <w:t>Total, kinetic, internal and hourglass energy as a function of time.</w:t>
      </w:r>
    </w:p>
    <w:p w14:paraId="2A2EA2AE" w14:textId="6E92A05F" w:rsidR="00F70154" w:rsidRPr="004C0B1C" w:rsidRDefault="004B3EDA" w:rsidP="00EA310B">
      <w:pPr>
        <w:pStyle w:val="SingleTxtG"/>
        <w:tabs>
          <w:tab w:val="clear" w:pos="1701"/>
          <w:tab w:val="clear" w:pos="2268"/>
          <w:tab w:val="clear" w:pos="2835"/>
        </w:tabs>
        <w:ind w:left="2268" w:hanging="1134"/>
        <w:rPr>
          <w:b/>
          <w:bCs/>
          <w:sz w:val="24"/>
          <w:szCs w:val="24"/>
        </w:rPr>
      </w:pPr>
      <w:r w:rsidRPr="004C0B1C">
        <w:rPr>
          <w:b/>
          <w:bCs/>
          <w:sz w:val="24"/>
          <w:szCs w:val="24"/>
        </w:rPr>
        <w:t>4.</w:t>
      </w:r>
      <w:r w:rsidRPr="004C0B1C">
        <w:rPr>
          <w:b/>
          <w:bCs/>
          <w:sz w:val="24"/>
          <w:szCs w:val="24"/>
        </w:rPr>
        <w:tab/>
      </w:r>
      <w:r w:rsidR="00F70154" w:rsidRPr="004C0B1C">
        <w:rPr>
          <w:b/>
          <w:bCs/>
          <w:sz w:val="24"/>
          <w:szCs w:val="24"/>
        </w:rPr>
        <w:t>Evaluation</w:t>
      </w:r>
    </w:p>
    <w:p w14:paraId="5A23A99A" w14:textId="1CEF373A" w:rsidR="00F70154" w:rsidRPr="004B3EDA" w:rsidRDefault="004B3EDA" w:rsidP="00EA310B">
      <w:pPr>
        <w:pStyle w:val="SingleTxtG"/>
        <w:tabs>
          <w:tab w:val="clear" w:pos="1701"/>
          <w:tab w:val="clear" w:pos="2268"/>
          <w:tab w:val="clear" w:pos="2835"/>
        </w:tabs>
        <w:ind w:left="2268" w:hanging="1134"/>
      </w:pPr>
      <w:bookmarkStart w:id="10" w:name="_bookmark18"/>
      <w:bookmarkEnd w:id="10"/>
      <w:r>
        <w:t>4.1.</w:t>
      </w:r>
      <w:r>
        <w:tab/>
      </w:r>
      <w:proofErr w:type="spellStart"/>
      <w:r w:rsidR="00F70154" w:rsidRPr="004B3EDA">
        <w:t>HIT_d</w:t>
      </w:r>
      <w:proofErr w:type="spellEnd"/>
      <w:r w:rsidR="00F70154" w:rsidRPr="004B3EDA">
        <w:t xml:space="preserve"> </w:t>
      </w:r>
      <w:r w:rsidR="00F70154" w:rsidRPr="004B3EDA">
        <w:rPr>
          <w:bCs/>
        </w:rPr>
        <w:t>Simulations</w:t>
      </w:r>
      <w:r w:rsidR="00F70154" w:rsidRPr="004B3EDA">
        <w:t xml:space="preserve"> with Deployed DPPS</w:t>
      </w:r>
    </w:p>
    <w:p w14:paraId="252E6239" w14:textId="202668B1" w:rsidR="00F70154" w:rsidRPr="004B3EDA" w:rsidRDefault="004B3EDA" w:rsidP="00EA310B">
      <w:pPr>
        <w:pStyle w:val="SingleTxtG"/>
        <w:tabs>
          <w:tab w:val="clear" w:pos="1701"/>
          <w:tab w:val="clear" w:pos="2268"/>
          <w:tab w:val="clear" w:pos="2835"/>
        </w:tabs>
        <w:ind w:left="2268" w:hanging="1134"/>
      </w:pPr>
      <w:r>
        <w:tab/>
      </w:r>
      <w:r w:rsidR="00F70154" w:rsidRPr="004B3EDA">
        <w:t>Based on the results of Table 3, a graph shall be plotted using a linear regression line for comparison with TRT in the diagram as shown in Figure 2.</w:t>
      </w:r>
    </w:p>
    <w:p w14:paraId="27F2272B" w14:textId="77777777" w:rsidR="00F70154" w:rsidRPr="004B3EDA" w:rsidRDefault="00F70154" w:rsidP="004B3EDA">
      <w:pPr>
        <w:pStyle w:val="SingleTxtG"/>
        <w:keepNext/>
        <w:ind w:left="2251"/>
        <w:jc w:val="left"/>
        <w:rPr>
          <w:b/>
        </w:rPr>
      </w:pPr>
      <w:r w:rsidRPr="004B3EDA">
        <w:lastRenderedPageBreak/>
        <w:t>Figure 2</w:t>
      </w:r>
      <w:r w:rsidRPr="004B3EDA">
        <w:rPr>
          <w:b/>
          <w:bCs/>
        </w:rPr>
        <w:br/>
      </w:r>
      <w:r w:rsidRPr="004B3EDA">
        <w:rPr>
          <w:b/>
        </w:rPr>
        <w:t xml:space="preserve">Wrap Around Distance versus Head Impact </w:t>
      </w:r>
      <w:proofErr w:type="spellStart"/>
      <w:r w:rsidRPr="004B3EDA">
        <w:rPr>
          <w:b/>
        </w:rPr>
        <w:t>Time_for</w:t>
      </w:r>
      <w:proofErr w:type="spellEnd"/>
      <w:r w:rsidRPr="004B3EDA">
        <w:rPr>
          <w:b/>
        </w:rPr>
        <w:t xml:space="preserve"> decision</w:t>
      </w:r>
      <w:r w:rsidRPr="004B3EDA">
        <w:rPr>
          <w:b/>
        </w:rPr>
        <w:br/>
      </w:r>
      <w:r w:rsidRPr="004B3EDA">
        <w:rPr>
          <w:b/>
          <w:bCs/>
        </w:rPr>
        <w:t xml:space="preserve">(WAD vs </w:t>
      </w:r>
      <w:proofErr w:type="spellStart"/>
      <w:r w:rsidRPr="004B3EDA">
        <w:rPr>
          <w:b/>
          <w:bCs/>
        </w:rPr>
        <w:t>HIT_d</w:t>
      </w:r>
      <w:proofErr w:type="spellEnd"/>
      <w:r w:rsidRPr="004B3EDA">
        <w:rPr>
          <w:b/>
          <w:bCs/>
        </w:rPr>
        <w:t>)</w:t>
      </w:r>
    </w:p>
    <w:p w14:paraId="0FD56B60" w14:textId="77777777" w:rsidR="00F70154" w:rsidRPr="004B3EDA" w:rsidRDefault="00F70154" w:rsidP="00F70154">
      <w:pPr>
        <w:pStyle w:val="SingleTxtG"/>
        <w:ind w:left="1701"/>
        <w:rPr>
          <w:b/>
          <w:bCs/>
        </w:rPr>
      </w:pPr>
      <w:r w:rsidRPr="004B3EDA">
        <w:rPr>
          <w:noProof/>
        </w:rPr>
        <mc:AlternateContent>
          <mc:Choice Requires="wpg">
            <w:drawing>
              <wp:inline distT="0" distB="0" distL="0" distR="0" wp14:anchorId="432E07DB" wp14:editId="57F0253D">
                <wp:extent cx="3947545" cy="3094325"/>
                <wp:effectExtent l="0" t="38100" r="0" b="0"/>
                <wp:docPr id="38741284" name="Group 627321344"/>
                <wp:cNvGraphicFramePr/>
                <a:graphic xmlns:a="http://schemas.openxmlformats.org/drawingml/2006/main">
                  <a:graphicData uri="http://schemas.microsoft.com/office/word/2010/wordprocessingGroup">
                    <wpg:wgp>
                      <wpg:cNvGrpSpPr/>
                      <wpg:grpSpPr>
                        <a:xfrm>
                          <a:off x="0" y="0"/>
                          <a:ext cx="3947545" cy="3094325"/>
                          <a:chOff x="-186305" y="0"/>
                          <a:chExt cx="14444833" cy="3094325"/>
                        </a:xfrm>
                      </wpg:grpSpPr>
                      <wpg:grpSp>
                        <wpg:cNvPr id="1522252906" name="group 1"/>
                        <wpg:cNvGrpSpPr>
                          <a:grpSpLocks/>
                        </wpg:cNvGrpSpPr>
                        <wpg:grpSpPr>
                          <a:xfrm>
                            <a:off x="-186305" y="0"/>
                            <a:ext cx="14444833" cy="3094325"/>
                            <a:chOff x="-186305" y="0"/>
                            <a:chExt cx="14444833" cy="5339055"/>
                          </a:xfrm>
                        </wpg:grpSpPr>
                        <wps:wsp>
                          <wps:cNvPr id="1682594543" name="child 1"/>
                          <wps:cNvCnPr/>
                          <wps:spPr>
                            <a:xfrm>
                              <a:off x="1574227" y="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1864636742" name="child 2"/>
                          <wps:cNvCnPr/>
                          <wps:spPr>
                            <a:xfrm>
                              <a:off x="1558185" y="486444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403464709" name="child 3"/>
                          <wps:cNvSpPr>
                            <a:spLocks/>
                          </wps:cNvSpPr>
                          <wps:spPr>
                            <a:xfrm>
                              <a:off x="10113418" y="4918325"/>
                              <a:ext cx="2955604" cy="420730"/>
                            </a:xfrm>
                            <a:prstGeom prst="rect">
                              <a:avLst/>
                            </a:prstGeom>
                            <a:noFill/>
                          </wps:spPr>
                          <wps:txbx>
                            <w:txbxContent>
                              <w:p w14:paraId="6342691A" w14:textId="77777777" w:rsidR="00F70154" w:rsidRDefault="00F70154" w:rsidP="00F70154">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wps:txbx>
                          <wps:bodyPr rot="0" vert="horz" wrap="none" lIns="91440" tIns="45720" rIns="91440" bIns="45720" anchor="t">
                            <a:spAutoFit/>
                          </wps:bodyPr>
                        </wps:wsp>
                        <wps:wsp>
                          <wps:cNvPr id="345469310" name="child 4"/>
                          <wps:cNvSpPr>
                            <a:spLocks/>
                          </wps:cNvSpPr>
                          <wps:spPr>
                            <a:xfrm rot="16200000">
                              <a:off x="-449062" y="1064505"/>
                              <a:ext cx="1417772" cy="892258"/>
                            </a:xfrm>
                            <a:prstGeom prst="rect">
                              <a:avLst/>
                            </a:prstGeom>
                            <a:noFill/>
                          </wps:spPr>
                          <wps:txbx>
                            <w:txbxContent>
                              <w:p w14:paraId="3D77F06E" w14:textId="77777777" w:rsidR="00F70154" w:rsidRDefault="00F70154" w:rsidP="00F70154">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wps:txbx>
                          <wps:bodyPr rot="0" vert="horz" wrap="none" lIns="91440" tIns="45720" rIns="91440" bIns="45720" anchor="t">
                            <a:spAutoFit/>
                          </wps:bodyPr>
                        </wps:wsp>
                        <wps:wsp>
                          <wps:cNvPr id="515754596" name="child 5"/>
                          <wps:cNvCnPr/>
                          <wps:spPr>
                            <a:xfrm>
                              <a:off x="5583794" y="282051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76942382" name="child 6"/>
                          <wps:cNvCnPr/>
                          <wps:spPr>
                            <a:xfrm flipV="1">
                              <a:off x="1574227" y="287153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921154827" name="child 7"/>
                          <wps:cNvSpPr>
                            <a:spLocks/>
                          </wps:cNvSpPr>
                          <wps:spPr>
                            <a:xfrm>
                              <a:off x="8255005" y="1358531"/>
                              <a:ext cx="1970403" cy="421826"/>
                            </a:xfrm>
                            <a:prstGeom prst="rect">
                              <a:avLst/>
                            </a:prstGeom>
                            <a:noFill/>
                          </wps:spPr>
                          <wps:txbx>
                            <w:txbxContent>
                              <w:p w14:paraId="2C9F343C" w14:textId="77777777" w:rsidR="00F70154" w:rsidRDefault="00F70154" w:rsidP="00F70154">
                                <w:pPr>
                                  <w:rPr>
                                    <w:b/>
                                    <w:bCs/>
                                    <w:color w:val="000000"/>
                                    <w:kern w:val="24"/>
                                    <w:sz w:val="21"/>
                                    <w:szCs w:val="21"/>
                                    <w:lang w:val="de-DE"/>
                                  </w:rPr>
                                </w:pPr>
                                <w:r>
                                  <w:rPr>
                                    <w:b/>
                                    <w:bCs/>
                                    <w:color w:val="000000"/>
                                    <w:kern w:val="24"/>
                                    <w:sz w:val="21"/>
                                    <w:szCs w:val="21"/>
                                    <w:lang w:val="de-DE"/>
                                  </w:rPr>
                                  <w:t>AM95</w:t>
                                </w:r>
                              </w:p>
                            </w:txbxContent>
                          </wps:txbx>
                          <wps:bodyPr rot="0" vert="horz" wrap="none" lIns="91440" tIns="45720" rIns="91440" bIns="45720" anchor="t">
                            <a:spAutoFit/>
                          </wps:bodyPr>
                        </wps:wsp>
                        <wps:wsp>
                          <wps:cNvPr id="941894774" name="child 8"/>
                          <wps:cNvSpPr>
                            <a:spLocks/>
                          </wps:cNvSpPr>
                          <wps:spPr>
                            <a:xfrm>
                              <a:off x="8566376"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251709353" name="child 9"/>
                          <wps:cNvSpPr>
                            <a:spLocks/>
                          </wps:cNvSpPr>
                          <wps:spPr>
                            <a:xfrm>
                              <a:off x="5647961"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923077034" name="child 10"/>
                          <wps:cNvSpPr>
                            <a:spLocks/>
                          </wps:cNvSpPr>
                          <wps:spPr>
                            <a:xfrm>
                              <a:off x="4170321"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559309322" name="child 11"/>
                          <wps:cNvCnPr/>
                          <wps:spPr>
                            <a:xfrm flipV="1">
                              <a:off x="4144448" y="1159289"/>
                              <a:ext cx="4450062" cy="2526287"/>
                            </a:xfrm>
                            <a:prstGeom prst="line">
                              <a:avLst/>
                            </a:prstGeom>
                            <a:ln/>
                          </wps:spPr>
                          <wps:style>
                            <a:lnRef idx="1">
                              <a:schemeClr val="accent1"/>
                            </a:lnRef>
                            <a:fillRef idx="0">
                              <a:schemeClr val="accent1"/>
                            </a:fillRef>
                            <a:effectRef idx="0">
                              <a:schemeClr val="accent1"/>
                            </a:effectRef>
                            <a:fontRef idx="minor">
                              <a:schemeClr val="dk1"/>
                            </a:fontRef>
                          </wps:style>
                          <wps:bodyPr/>
                        </wps:wsp>
                        <wps:wsp>
                          <wps:cNvPr id="1037460294" name="child 12"/>
                          <wps:cNvSpPr>
                            <a:spLocks/>
                          </wps:cNvSpPr>
                          <wps:spPr>
                            <a:xfrm>
                              <a:off x="7042719"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101647490" name="child 13"/>
                          <wps:cNvSpPr>
                            <a:spLocks/>
                          </wps:cNvSpPr>
                          <wps:spPr>
                            <a:xfrm>
                              <a:off x="6178742" y="814868"/>
                              <a:ext cx="1970403" cy="421826"/>
                            </a:xfrm>
                            <a:prstGeom prst="rect">
                              <a:avLst/>
                            </a:prstGeom>
                            <a:noFill/>
                          </wps:spPr>
                          <wps:txbx>
                            <w:txbxContent>
                              <w:p w14:paraId="0D653945" w14:textId="77777777" w:rsidR="00F70154" w:rsidRDefault="00F70154" w:rsidP="00F70154">
                                <w:pPr>
                                  <w:rPr>
                                    <w:b/>
                                    <w:bCs/>
                                    <w:color w:val="000000"/>
                                    <w:kern w:val="24"/>
                                    <w:sz w:val="21"/>
                                    <w:szCs w:val="21"/>
                                    <w:lang w:val="de-DE"/>
                                  </w:rPr>
                                </w:pPr>
                                <w:r>
                                  <w:rPr>
                                    <w:b/>
                                    <w:bCs/>
                                    <w:color w:val="000000"/>
                                    <w:kern w:val="24"/>
                                    <w:sz w:val="21"/>
                                    <w:szCs w:val="21"/>
                                    <w:lang w:val="de-DE"/>
                                  </w:rPr>
                                  <w:t>AM50</w:t>
                                </w:r>
                              </w:p>
                            </w:txbxContent>
                          </wps:txbx>
                          <wps:bodyPr rot="0" vert="horz" wrap="none" lIns="91440" tIns="45720" rIns="91440" bIns="45720" anchor="t">
                            <a:spAutoFit/>
                          </wps:bodyPr>
                        </wps:wsp>
                        <wps:wsp>
                          <wps:cNvPr id="1983586087" name="child 14"/>
                          <wps:cNvSpPr>
                            <a:spLocks/>
                          </wps:cNvSpPr>
                          <wps:spPr>
                            <a:xfrm>
                              <a:off x="4728856" y="1840034"/>
                              <a:ext cx="1807752" cy="421826"/>
                            </a:xfrm>
                            <a:prstGeom prst="rect">
                              <a:avLst/>
                            </a:prstGeom>
                            <a:noFill/>
                          </wps:spPr>
                          <wps:txbx>
                            <w:txbxContent>
                              <w:p w14:paraId="271A6BAF" w14:textId="77777777" w:rsidR="00F70154" w:rsidRDefault="00F70154" w:rsidP="00F70154">
                                <w:pPr>
                                  <w:rPr>
                                    <w:b/>
                                    <w:bCs/>
                                    <w:color w:val="000000"/>
                                    <w:kern w:val="24"/>
                                    <w:sz w:val="21"/>
                                    <w:szCs w:val="21"/>
                                    <w:lang w:val="de-DE"/>
                                  </w:rPr>
                                </w:pPr>
                                <w:r>
                                  <w:rPr>
                                    <w:b/>
                                    <w:bCs/>
                                    <w:color w:val="000000"/>
                                    <w:kern w:val="24"/>
                                    <w:sz w:val="21"/>
                                    <w:szCs w:val="21"/>
                                    <w:lang w:val="de-DE"/>
                                  </w:rPr>
                                  <w:t>AF05</w:t>
                                </w:r>
                              </w:p>
                            </w:txbxContent>
                          </wps:txbx>
                          <wps:bodyPr rot="0" vert="horz" wrap="none" lIns="91440" tIns="45720" rIns="91440" bIns="45720" anchor="t">
                            <a:spAutoFit/>
                          </wps:bodyPr>
                        </wps:wsp>
                        <wps:wsp>
                          <wps:cNvPr id="685172501" name="child 15"/>
                          <wps:cNvSpPr>
                            <a:spLocks/>
                          </wps:cNvSpPr>
                          <wps:spPr>
                            <a:xfrm>
                              <a:off x="3862095" y="3847222"/>
                              <a:ext cx="1647424" cy="421826"/>
                            </a:xfrm>
                            <a:prstGeom prst="rect">
                              <a:avLst/>
                            </a:prstGeom>
                            <a:noFill/>
                          </wps:spPr>
                          <wps:txbx>
                            <w:txbxContent>
                              <w:p w14:paraId="4BFDBF49" w14:textId="77777777" w:rsidR="00F70154" w:rsidRDefault="00F70154" w:rsidP="00F70154">
                                <w:pPr>
                                  <w:rPr>
                                    <w:b/>
                                    <w:bCs/>
                                    <w:color w:val="000000"/>
                                    <w:kern w:val="24"/>
                                    <w:sz w:val="21"/>
                                    <w:szCs w:val="21"/>
                                    <w:lang w:val="de-DE"/>
                                  </w:rPr>
                                </w:pPr>
                                <w:r>
                                  <w:rPr>
                                    <w:b/>
                                    <w:bCs/>
                                    <w:color w:val="000000"/>
                                    <w:kern w:val="24"/>
                                    <w:sz w:val="21"/>
                                    <w:szCs w:val="21"/>
                                    <w:lang w:val="de-DE"/>
                                  </w:rPr>
                                  <w:t>6YO</w:t>
                                </w:r>
                              </w:p>
                            </w:txbxContent>
                          </wps:txbx>
                          <wps:bodyPr rot="0" vert="horz" wrap="none" lIns="91440" tIns="45720" rIns="91440" bIns="45720" anchor="t">
                            <a:spAutoFit/>
                          </wps:bodyPr>
                        </wps:wsp>
                        <wps:wsp>
                          <wps:cNvPr id="1487034629" name="child 16"/>
                          <wps:cNvSpPr>
                            <a:spLocks/>
                          </wps:cNvSpPr>
                          <wps:spPr>
                            <a:xfrm>
                              <a:off x="9717640" y="2543882"/>
                              <a:ext cx="1182706" cy="951025"/>
                            </a:xfrm>
                            <a:prstGeom prst="rect">
                              <a:avLst/>
                            </a:prstGeom>
                            <a:noFill/>
                          </wps:spPr>
                          <wps:txbx>
                            <w:txbxContent>
                              <w:p w14:paraId="7EC793C2" w14:textId="77777777" w:rsidR="00F70154" w:rsidRDefault="00F70154" w:rsidP="00F70154">
                                <w:pPr>
                                  <w:rPr>
                                    <w:b/>
                                    <w:color w:val="000000"/>
                                    <w:kern w:val="24"/>
                                    <w:sz w:val="21"/>
                                    <w:szCs w:val="21"/>
                                    <w:lang w:val="de-DE"/>
                                  </w:rPr>
                                </w:pPr>
                                <w:r>
                                  <w:rPr>
                                    <w:b/>
                                    <w:color w:val="000000"/>
                                    <w:kern w:val="24"/>
                                    <w:sz w:val="21"/>
                                    <w:szCs w:val="21"/>
                                    <w:lang w:val="de-DE"/>
                                  </w:rPr>
                                  <w:t>TRT</w:t>
                                </w:r>
                              </w:p>
                            </w:txbxContent>
                          </wps:txbx>
                          <wps:bodyPr rot="0" vert="horz" wrap="square" lIns="91440" tIns="45720" rIns="91440" bIns="45720" anchor="t">
                            <a:spAutoFit/>
                          </wps:bodyPr>
                        </wps:wsp>
                        <wps:wsp>
                          <wps:cNvPr id="1940674877" name="child 17"/>
                          <wps:cNvSpPr>
                            <a:spLocks/>
                          </wps:cNvSpPr>
                          <wps:spPr>
                            <a:xfrm>
                              <a:off x="1626343" y="3145169"/>
                              <a:ext cx="4744767" cy="434973"/>
                            </a:xfrm>
                            <a:prstGeom prst="rect">
                              <a:avLst/>
                            </a:prstGeom>
                            <a:noFill/>
                          </wps:spPr>
                          <wps:txbx>
                            <w:txbxContent>
                              <w:p w14:paraId="4818512A" w14:textId="77777777" w:rsidR="00F70154" w:rsidRDefault="00F70154" w:rsidP="00F70154">
                                <w:pPr>
                                  <w:rPr>
                                    <w:b/>
                                    <w:bCs/>
                                    <w:color w:val="002060"/>
                                    <w:kern w:val="24"/>
                                    <w:sz w:val="22"/>
                                    <w:szCs w:val="22"/>
                                    <w:lang w:val="de-DE"/>
                                  </w:rPr>
                                </w:pPr>
                                <w:r>
                                  <w:rPr>
                                    <w:bCs/>
                                    <w:color w:val="002060"/>
                                    <w:kern w:val="24"/>
                                    <w:sz w:val="22"/>
                                    <w:szCs w:val="22"/>
                                    <w:lang w:val="de-DE"/>
                                  </w:rPr>
                                  <w:t>DYNAMIC TESTS</w:t>
                                </w:r>
                              </w:p>
                            </w:txbxContent>
                          </wps:txbx>
                          <wps:bodyPr rot="0" vert="horz" wrap="none" lIns="91440" tIns="45720" rIns="91440" bIns="45720" anchor="t">
                            <a:spAutoFit/>
                          </wps:bodyPr>
                        </wps:wsp>
                        <wps:wsp>
                          <wps:cNvPr id="810132478" name="child 18"/>
                          <wps:cNvSpPr>
                            <a:spLocks/>
                          </wps:cNvSpPr>
                          <wps:spPr>
                            <a:xfrm>
                              <a:off x="6274679" y="3448926"/>
                              <a:ext cx="7983849" cy="434973"/>
                            </a:xfrm>
                            <a:prstGeom prst="rect">
                              <a:avLst/>
                            </a:prstGeom>
                            <a:noFill/>
                          </wps:spPr>
                          <wps:txbx>
                            <w:txbxContent>
                              <w:p w14:paraId="45A143AD" w14:textId="77777777" w:rsidR="00F70154" w:rsidRDefault="00F70154" w:rsidP="00F70154">
                                <w:pPr>
                                  <w:rPr>
                                    <w:b/>
                                    <w:bCs/>
                                    <w:color w:val="002060"/>
                                    <w:kern w:val="24"/>
                                    <w:sz w:val="22"/>
                                    <w:szCs w:val="22"/>
                                    <w:lang w:val="de-DE"/>
                                  </w:rPr>
                                </w:pPr>
                                <w:r>
                                  <w:rPr>
                                    <w:bCs/>
                                    <w:color w:val="002060"/>
                                    <w:kern w:val="24"/>
                                    <w:sz w:val="22"/>
                                    <w:szCs w:val="22"/>
                                    <w:lang w:val="de-DE"/>
                                  </w:rPr>
                                  <w:t>QUALIFIES FOR STATIC TESTS</w:t>
                                </w:r>
                              </w:p>
                            </w:txbxContent>
                          </wps:txbx>
                          <wps:bodyPr rot="0" vert="horz" wrap="none" lIns="91440" tIns="45720" rIns="91440" bIns="45720" anchor="t">
                            <a:spAutoFit/>
                          </wps:bodyPr>
                        </wps:wsp>
                      </wpg:grpSp>
                      <wps:wsp>
                        <wps:cNvPr id="589023439" name="child 2"/>
                        <wps:cNvSpPr>
                          <a:spLocks/>
                        </wps:cNvSpPr>
                        <wps:spPr>
                          <a:xfrm>
                            <a:off x="2188801" y="2849850"/>
                            <a:ext cx="3002076" cy="244475"/>
                          </a:xfrm>
                          <a:prstGeom prst="rect">
                            <a:avLst/>
                          </a:prstGeom>
                          <a:noFill/>
                        </wps:spPr>
                        <wps:txbx>
                          <w:txbxContent>
                            <w:p w14:paraId="73030018" w14:textId="77777777" w:rsidR="00F70154" w:rsidRDefault="00F70154" w:rsidP="00F70154">
                              <w:pPr>
                                <w:rPr>
                                  <w:b/>
                                  <w:bCs/>
                                  <w:color w:val="000000"/>
                                  <w:kern w:val="24"/>
                                  <w:sz w:val="21"/>
                                  <w:szCs w:val="21"/>
                                  <w:lang w:val="de-DE"/>
                                </w:rPr>
                              </w:pPr>
                              <w:r>
                                <w:rPr>
                                  <w:bCs/>
                                  <w:color w:val="000000"/>
                                  <w:kern w:val="24"/>
                                  <w:sz w:val="21"/>
                                  <w:szCs w:val="21"/>
                                  <w:lang w:val="de-DE"/>
                                </w:rPr>
                                <w:t>WAD_TRT</w:t>
                              </w:r>
                            </w:p>
                          </w:txbxContent>
                        </wps:txbx>
                        <wps:bodyPr rot="0" vert="horz" wrap="none" lIns="91440" tIns="45720" rIns="91440" bIns="45720" anchor="t">
                          <a:spAutoFit/>
                        </wps:bodyPr>
                      </wps:wsp>
                    </wpg:wgp>
                  </a:graphicData>
                </a:graphic>
              </wp:inline>
            </w:drawing>
          </mc:Choice>
          <mc:Fallback>
            <w:pict>
              <v:group w14:anchorId="432E07DB" id="Group 627321344" o:spid="_x0000_s1283" style="width:310.85pt;height:243.65pt;mso-position-horizontal-relative:char;mso-position-vertical-relative:line" coordorigin="-1863" coordsize="144448,3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">
                <v:group id="group 1" o:spid="_x0000_s1284" style="position:absolute;left:-1863;width:144448;height:30943" coordorigin="-1863" coordsize="144448,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">
                  <v:shape id="child 1" o:spid="_x0000_s1285" type="#_x0000_t32" style="position:absolute;left:1574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" strokecolor="black [3200]" strokeweight="3.5pt">
                    <v:stroke startarrow="block"/>
                  </v:shape>
                  <v:shape id="child 2" o:spid="_x0000_s1286" type="#_x0000_t32" style="position:absolute;left:15581;top:48644;width:90215;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" strokecolor="black [3200]" strokeweight="3.5pt">
                    <v:stroke endarrow="block"/>
                  </v:shape>
                  <v:rect id="child 3" o:spid="_x0000_s1287" style="position:absolute;left:101134;top:49183;width:29556;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" filled="f" stroked="f">
                    <v:textbox style="mso-fit-shape-to-text:t">
                      <w:txbxContent>
                        <w:p w14:paraId="6342691A" w14:textId="77777777" w:rsidR="00F70154" w:rsidRDefault="00F70154" w:rsidP="00F70154">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v:textbox>
                  </v:rect>
                  <v:rect id="_x0000_s1288" style="position:absolute;left:-4491;top:10645;width:14178;height:89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" filled="f" stroked="f">
                    <v:textbox style="mso-fit-shape-to-text:t">
                      <w:txbxContent>
                        <w:p w14:paraId="3D77F06E" w14:textId="77777777" w:rsidR="00F70154" w:rsidRDefault="00F70154" w:rsidP="00F70154">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v:textbox>
                  </v:rect>
                  <v:line id="child 5" o:spid="_x0000_s1289" style="position:absolute;visibility:visible;mso-wrap-style:square" from="55837,28205" to="55837,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" strokecolor="#7f7f7f [1601]" strokeweight="2pt">
                    <v:stroke dashstyle="dash"/>
                  </v:line>
                  <v:line id="child 6" o:spid="_x0000_s1290" style="position:absolute;flip:y;visibility:visible;mso-wrap-style:square" from="15742,28715" to="9980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" strokecolor="#7f7f7f [1601]" strokeweight="2pt">
                    <v:stroke dashstyle="dash"/>
                  </v:line>
                  <v:rect id="child 7" o:spid="_x0000_s1291" style="position:absolute;left:82550;top:13585;width:19704;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" filled="f" stroked="f">
                    <v:textbox style="mso-fit-shape-to-text:t">
                      <w:txbxContent>
                        <w:p w14:paraId="2C9F343C" w14:textId="77777777" w:rsidR="00F70154" w:rsidRDefault="00F70154" w:rsidP="00F70154">
                          <w:pPr>
                            <w:rPr>
                              <w:b/>
                              <w:bCs/>
                              <w:color w:val="000000"/>
                              <w:kern w:val="24"/>
                              <w:sz w:val="21"/>
                              <w:szCs w:val="21"/>
                              <w:lang w:val="de-DE"/>
                            </w:rPr>
                          </w:pPr>
                          <w:r>
                            <w:rPr>
                              <w:b/>
                              <w:bCs/>
                              <w:color w:val="000000"/>
                              <w:kern w:val="24"/>
                              <w:sz w:val="21"/>
                              <w:szCs w:val="21"/>
                              <w:lang w:val="de-DE"/>
                            </w:rPr>
                            <w:t>AM95</w:t>
                          </w:r>
                        </w:p>
                      </w:txbxContent>
                    </v:textbox>
                  </v:rect>
                  <v:oval id="child 8" o:spid="_x0000_s1292" style="position:absolute;left:85663;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" fillcolor="#4f81bd [3204]" strokecolor="#243f60 [1604]" strokeweight="2pt">
                    <v:path arrowok="t"/>
                    <v:textbox style="mso-fit-shape-to-text:t"/>
                  </v:oval>
                  <v:oval id="child 9" o:spid="_x0000_s1293" style="position:absolute;left:5647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" fillcolor="#4f81bd [3204]" strokecolor="#243f60 [1604]" strokeweight="2pt">
                    <v:path arrowok="t"/>
                    <v:textbox style="mso-fit-shape-to-text:t"/>
                  </v:oval>
                  <v:oval id="child 10" o:spid="_x0000_s1294" style="position:absolute;left:4170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" fillcolor="#4f81bd [3204]" strokecolor="#243f60 [1604]" strokeweight="2pt">
                    <v:path arrowok="t"/>
                    <v:textbox style="mso-fit-shape-to-text:t"/>
                  </v:oval>
                  <v:line id="child 11" o:spid="_x0000_s1295" style="position:absolute;flip:y;visibility:visible;mso-wrap-style:square" from="41444,11592" to="8594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" strokecolor="#4579b8 [3044]"/>
                  <v:oval id="child 12" o:spid="_x0000_s1296" style="position:absolute;left:7042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" fillcolor="#4f81bd [3204]" strokecolor="#243f60 [1604]" strokeweight="2pt">
                    <v:path arrowok="t"/>
                    <v:textbox style="mso-fit-shape-to-text:t"/>
                  </v:oval>
                  <v:rect id="child 13" o:spid="_x0000_s1297" style="position:absolute;left:61787;top:8148;width:19704;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" filled="f" stroked="f">
                    <v:textbox style="mso-fit-shape-to-text:t">
                      <w:txbxContent>
                        <w:p w14:paraId="0D653945" w14:textId="77777777" w:rsidR="00F70154" w:rsidRDefault="00F70154" w:rsidP="00F70154">
                          <w:pPr>
                            <w:rPr>
                              <w:b/>
                              <w:bCs/>
                              <w:color w:val="000000"/>
                              <w:kern w:val="24"/>
                              <w:sz w:val="21"/>
                              <w:szCs w:val="21"/>
                              <w:lang w:val="de-DE"/>
                            </w:rPr>
                          </w:pPr>
                          <w:r>
                            <w:rPr>
                              <w:b/>
                              <w:bCs/>
                              <w:color w:val="000000"/>
                              <w:kern w:val="24"/>
                              <w:sz w:val="21"/>
                              <w:szCs w:val="21"/>
                              <w:lang w:val="de-DE"/>
                            </w:rPr>
                            <w:t>AM50</w:t>
                          </w:r>
                        </w:p>
                      </w:txbxContent>
                    </v:textbox>
                  </v:rect>
                  <v:rect id="child 14" o:spid="_x0000_s1298" style="position:absolute;left:47288;top:18400;width:18078;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" filled="f" stroked="f">
                    <v:textbox style="mso-fit-shape-to-text:t">
                      <w:txbxContent>
                        <w:p w14:paraId="271A6BAF" w14:textId="77777777" w:rsidR="00F70154" w:rsidRDefault="00F70154" w:rsidP="00F70154">
                          <w:pPr>
                            <w:rPr>
                              <w:b/>
                              <w:bCs/>
                              <w:color w:val="000000"/>
                              <w:kern w:val="24"/>
                              <w:sz w:val="21"/>
                              <w:szCs w:val="21"/>
                              <w:lang w:val="de-DE"/>
                            </w:rPr>
                          </w:pPr>
                          <w:r>
                            <w:rPr>
                              <w:b/>
                              <w:bCs/>
                              <w:color w:val="000000"/>
                              <w:kern w:val="24"/>
                              <w:sz w:val="21"/>
                              <w:szCs w:val="21"/>
                              <w:lang w:val="de-DE"/>
                            </w:rPr>
                            <w:t>AF05</w:t>
                          </w:r>
                        </w:p>
                      </w:txbxContent>
                    </v:textbox>
                  </v:rect>
                  <v:rect id="child 15" o:spid="_x0000_s1299" style="position:absolute;left:38620;top:38472;width:16475;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" filled="f" stroked="f">
                    <v:textbox style="mso-fit-shape-to-text:t">
                      <w:txbxContent>
                        <w:p w14:paraId="4BFDBF49" w14:textId="77777777" w:rsidR="00F70154" w:rsidRDefault="00F70154" w:rsidP="00F70154">
                          <w:pPr>
                            <w:rPr>
                              <w:b/>
                              <w:bCs/>
                              <w:color w:val="000000"/>
                              <w:kern w:val="24"/>
                              <w:sz w:val="21"/>
                              <w:szCs w:val="21"/>
                              <w:lang w:val="de-DE"/>
                            </w:rPr>
                          </w:pPr>
                          <w:r>
                            <w:rPr>
                              <w:b/>
                              <w:bCs/>
                              <w:color w:val="000000"/>
                              <w:kern w:val="24"/>
                              <w:sz w:val="21"/>
                              <w:szCs w:val="21"/>
                              <w:lang w:val="de-DE"/>
                            </w:rPr>
                            <w:t>6YO</w:t>
                          </w:r>
                        </w:p>
                      </w:txbxContent>
                    </v:textbox>
                  </v:rect>
                  <v:rect id="child 16" o:spid="_x0000_s1300" style="position:absolute;left:97176;top:25438;width:11827;height:9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" filled="f" stroked="f">
                    <v:textbox style="mso-fit-shape-to-text:t">
                      <w:txbxContent>
                        <w:p w14:paraId="7EC793C2" w14:textId="77777777" w:rsidR="00F70154" w:rsidRDefault="00F70154" w:rsidP="00F70154">
                          <w:pPr>
                            <w:rPr>
                              <w:b/>
                              <w:color w:val="000000"/>
                              <w:kern w:val="24"/>
                              <w:sz w:val="21"/>
                              <w:szCs w:val="21"/>
                              <w:lang w:val="de-DE"/>
                            </w:rPr>
                          </w:pPr>
                          <w:r>
                            <w:rPr>
                              <w:b/>
                              <w:color w:val="000000"/>
                              <w:kern w:val="24"/>
                              <w:sz w:val="21"/>
                              <w:szCs w:val="21"/>
                              <w:lang w:val="de-DE"/>
                            </w:rPr>
                            <w:t>TRT</w:t>
                          </w:r>
                        </w:p>
                      </w:txbxContent>
                    </v:textbox>
                  </v:rect>
                  <v:rect id="child 17" o:spid="_x0000_s1301" style="position:absolute;left:16263;top:31451;width:47448;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" filled="f" stroked="f">
                    <v:textbox style="mso-fit-shape-to-text:t">
                      <w:txbxContent>
                        <w:p w14:paraId="4818512A" w14:textId="77777777" w:rsidR="00F70154" w:rsidRDefault="00F70154" w:rsidP="00F70154">
                          <w:pPr>
                            <w:rPr>
                              <w:b/>
                              <w:bCs/>
                              <w:color w:val="002060"/>
                              <w:kern w:val="24"/>
                              <w:sz w:val="22"/>
                              <w:szCs w:val="22"/>
                              <w:lang w:val="de-DE"/>
                            </w:rPr>
                          </w:pPr>
                          <w:r>
                            <w:rPr>
                              <w:bCs/>
                              <w:color w:val="002060"/>
                              <w:kern w:val="24"/>
                              <w:sz w:val="22"/>
                              <w:szCs w:val="22"/>
                              <w:lang w:val="de-DE"/>
                            </w:rPr>
                            <w:t>DYNAMIC TESTS</w:t>
                          </w:r>
                        </w:p>
                      </w:txbxContent>
                    </v:textbox>
                  </v:rect>
                  <v:rect id="child 18" o:spid="_x0000_s1302" style="position:absolute;left:62746;top:34489;width:79839;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" filled="f" stroked="f">
                    <v:textbox style="mso-fit-shape-to-text:t">
                      <w:txbxContent>
                        <w:p w14:paraId="45A143AD" w14:textId="77777777" w:rsidR="00F70154" w:rsidRDefault="00F70154" w:rsidP="00F70154">
                          <w:pPr>
                            <w:rPr>
                              <w:b/>
                              <w:bCs/>
                              <w:color w:val="002060"/>
                              <w:kern w:val="24"/>
                              <w:sz w:val="22"/>
                              <w:szCs w:val="22"/>
                              <w:lang w:val="de-DE"/>
                            </w:rPr>
                          </w:pPr>
                          <w:r>
                            <w:rPr>
                              <w:bCs/>
                              <w:color w:val="002060"/>
                              <w:kern w:val="24"/>
                              <w:sz w:val="22"/>
                              <w:szCs w:val="22"/>
                              <w:lang w:val="de-DE"/>
                            </w:rPr>
                            <w:t>QUALIFIES FOR STATIC TESTS</w:t>
                          </w:r>
                        </w:p>
                      </w:txbxContent>
                    </v:textbox>
                  </v:rect>
                </v:group>
                <v:rect id="child 2" o:spid="_x0000_s1303" style="position:absolute;left:21888;top:28498;width:3002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" filled="f" stroked="f">
                  <v:textbox style="mso-fit-shape-to-text:t">
                    <w:txbxContent>
                      <w:p w14:paraId="73030018" w14:textId="77777777" w:rsidR="00F70154" w:rsidRDefault="00F70154" w:rsidP="00F70154">
                        <w:pPr>
                          <w:rPr>
                            <w:b/>
                            <w:bCs/>
                            <w:color w:val="000000"/>
                            <w:kern w:val="24"/>
                            <w:sz w:val="21"/>
                            <w:szCs w:val="21"/>
                            <w:lang w:val="de-DE"/>
                          </w:rPr>
                        </w:pPr>
                        <w:r>
                          <w:rPr>
                            <w:bCs/>
                            <w:color w:val="000000"/>
                            <w:kern w:val="24"/>
                            <w:sz w:val="21"/>
                            <w:szCs w:val="21"/>
                            <w:lang w:val="de-DE"/>
                          </w:rPr>
                          <w:t>WAD_TRT</w:t>
                        </w:r>
                      </w:p>
                    </w:txbxContent>
                  </v:textbox>
                </v:rect>
                <w10:anchorlock/>
              </v:group>
            </w:pict>
          </mc:Fallback>
        </mc:AlternateContent>
      </w:r>
    </w:p>
    <w:p w14:paraId="0984F1AF" w14:textId="119D89B1" w:rsidR="00F70154" w:rsidRPr="004B3EDA" w:rsidRDefault="00F70154" w:rsidP="00F70154">
      <w:pPr>
        <w:spacing w:line="240" w:lineRule="auto"/>
        <w:rPr>
          <w:b/>
          <w:bCs/>
        </w:rPr>
      </w:pPr>
    </w:p>
    <w:p w14:paraId="4C3875B4" w14:textId="27828053" w:rsidR="00F70154" w:rsidRPr="004B3EDA" w:rsidRDefault="004B3EDA" w:rsidP="00EA310B">
      <w:pPr>
        <w:pStyle w:val="SingleTxtG"/>
        <w:tabs>
          <w:tab w:val="clear" w:pos="1701"/>
          <w:tab w:val="clear" w:pos="2268"/>
          <w:tab w:val="clear" w:pos="2835"/>
        </w:tabs>
        <w:ind w:left="2268" w:hanging="1134"/>
      </w:pPr>
      <w:r>
        <w:t>4.2.</w:t>
      </w:r>
      <w:r>
        <w:tab/>
      </w:r>
      <w:r w:rsidR="00F70154" w:rsidRPr="004B3EDA">
        <w:t>HIT_s Simulations with Undeployed DPPS</w:t>
      </w:r>
    </w:p>
    <w:p w14:paraId="2D085DE6" w14:textId="5481B490" w:rsidR="00F70154" w:rsidRPr="004B3EDA" w:rsidRDefault="004B3EDA" w:rsidP="00EA310B">
      <w:pPr>
        <w:pStyle w:val="SingleTxtG"/>
        <w:tabs>
          <w:tab w:val="clear" w:pos="1701"/>
          <w:tab w:val="clear" w:pos="2268"/>
          <w:tab w:val="clear" w:pos="2835"/>
        </w:tabs>
        <w:ind w:left="2268" w:hanging="1134"/>
      </w:pPr>
      <w:r>
        <w:tab/>
      </w:r>
      <w:r w:rsidR="00F70154" w:rsidRPr="004B3EDA">
        <w:t>Based on the results of Table 4, a graph shall be plotted using a linear regression line as shown in Figure 3. The lines have to be extrapolated in both directions.</w:t>
      </w:r>
    </w:p>
    <w:p w14:paraId="41F15677" w14:textId="61FAB567" w:rsidR="00F70154" w:rsidRPr="004B3EDA" w:rsidRDefault="00F70154" w:rsidP="004B3EDA">
      <w:pPr>
        <w:pStyle w:val="SingleTxtG"/>
        <w:keepNext/>
        <w:ind w:left="2251"/>
        <w:jc w:val="left"/>
        <w:rPr>
          <w:b/>
          <w:bCs/>
        </w:rPr>
      </w:pPr>
      <w:r w:rsidRPr="004B3EDA">
        <w:t>Figure 3</w:t>
      </w:r>
      <w:r w:rsidRPr="004B3EDA">
        <w:rPr>
          <w:b/>
          <w:bCs/>
        </w:rPr>
        <w:br/>
        <w:t xml:space="preserve">Wrap Around Distance versus Head Impact </w:t>
      </w:r>
      <w:proofErr w:type="spellStart"/>
      <w:r w:rsidRPr="004B3EDA">
        <w:rPr>
          <w:b/>
          <w:bCs/>
        </w:rPr>
        <w:t>Time_s</w:t>
      </w:r>
      <w:proofErr w:type="spellEnd"/>
      <w:r w:rsidRPr="004B3EDA">
        <w:rPr>
          <w:b/>
          <w:bCs/>
        </w:rPr>
        <w:t xml:space="preserve"> (s for synchronisation)</w:t>
      </w:r>
      <w:r w:rsidR="004B3EDA">
        <w:rPr>
          <w:b/>
          <w:bCs/>
        </w:rPr>
        <w:t xml:space="preserve"> </w:t>
      </w:r>
      <w:r w:rsidRPr="004B3EDA">
        <w:rPr>
          <w:b/>
          <w:bCs/>
        </w:rPr>
        <w:t>(WAD vs HIT_s)</w:t>
      </w:r>
    </w:p>
    <w:p w14:paraId="628EFA8E" w14:textId="77777777" w:rsidR="00F70154" w:rsidRPr="004B3EDA" w:rsidRDefault="00F70154" w:rsidP="00F70154">
      <w:pPr>
        <w:pStyle w:val="SingleTxtG"/>
        <w:ind w:left="2250"/>
        <w:rPr>
          <w:b/>
          <w:bCs/>
        </w:rPr>
      </w:pPr>
    </w:p>
    <w:p w14:paraId="222F05EF" w14:textId="77777777" w:rsidR="00F70154" w:rsidRPr="004B3EDA" w:rsidRDefault="00F70154" w:rsidP="00F70154">
      <w:pPr>
        <w:pStyle w:val="SingleTxtG"/>
        <w:ind w:left="1701"/>
        <w:rPr>
          <w:b/>
          <w:sz w:val="22"/>
          <w:szCs w:val="22"/>
        </w:rPr>
      </w:pPr>
      <w:r w:rsidRPr="004B3EDA">
        <w:rPr>
          <w:noProof/>
        </w:rPr>
        <mc:AlternateContent>
          <mc:Choice Requires="wps">
            <w:drawing>
              <wp:anchor distT="0" distB="0" distL="114300" distR="114300" simplePos="0" relativeHeight="251658251" behindDoc="0" locked="0" layoutInCell="1" allowOverlap="1" wp14:anchorId="32D17658" wp14:editId="28B5D800">
                <wp:simplePos x="0" y="0"/>
                <wp:positionH relativeFrom="column">
                  <wp:posOffset>541021</wp:posOffset>
                </wp:positionH>
                <wp:positionV relativeFrom="paragraph">
                  <wp:posOffset>535941</wp:posOffset>
                </wp:positionV>
                <wp:extent cx="821610" cy="243792"/>
                <wp:effectExtent l="0" t="0" r="0" b="0"/>
                <wp:wrapNone/>
                <wp:docPr id="1058610954" name="chi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21610" cy="243792"/>
                        </a:xfrm>
                        <a:prstGeom prst="rect">
                          <a:avLst/>
                        </a:prstGeom>
                        <a:noFill/>
                      </wps:spPr>
                      <wps:txbx>
                        <w:txbxContent>
                          <w:p w14:paraId="6AF189C1" w14:textId="77777777" w:rsidR="00F70154" w:rsidRDefault="00F70154" w:rsidP="00F70154">
                            <w:pPr>
                              <w:rPr>
                                <w:b/>
                                <w:bCs/>
                                <w:color w:val="000000"/>
                                <w:kern w:val="24"/>
                                <w:szCs w:val="24"/>
                              </w:rPr>
                            </w:pPr>
                            <w:r>
                              <w:rPr>
                                <w:b/>
                                <w:color w:val="000000"/>
                                <w:kern w:val="24"/>
                              </w:rPr>
                              <w:t>HIT_s</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wps:txbx>
                      <wps:bodyPr rot="0" vert="horz" wrap="none" lIns="91440" tIns="45720" rIns="91440" bIns="45720" anchor="t">
                        <a:spAutoFit/>
                      </wps:bodyPr>
                    </wps:wsp>
                  </a:graphicData>
                </a:graphic>
              </wp:anchor>
            </w:drawing>
          </mc:Choice>
          <mc:Fallback>
            <w:pict>
              <v:rect w14:anchorId="32D17658" id="child 4" o:spid="_x0000_s1304" style="position:absolute;left:0;text-align:left;margin-left:42.6pt;margin-top:42.2pt;width:64.7pt;height:19.2pt;rotation:-90;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" filled="f" stroked="f">
                <v:textbox style="mso-fit-shape-to-text:t">
                  <w:txbxContent>
                    <w:p w14:paraId="6AF189C1" w14:textId="77777777" w:rsidR="00F70154" w:rsidRDefault="00F70154" w:rsidP="00F70154">
                      <w:pPr>
                        <w:rPr>
                          <w:b/>
                          <w:bCs/>
                          <w:color w:val="000000"/>
                          <w:kern w:val="24"/>
                          <w:szCs w:val="24"/>
                        </w:rPr>
                      </w:pPr>
                      <w:r>
                        <w:rPr>
                          <w:b/>
                          <w:color w:val="000000"/>
                          <w:kern w:val="24"/>
                        </w:rPr>
                        <w:t>HIT_s</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v:textbox>
              </v:rect>
            </w:pict>
          </mc:Fallback>
        </mc:AlternateContent>
      </w:r>
      <w:r w:rsidRPr="004B3EDA">
        <w:rPr>
          <w:noProof/>
        </w:rPr>
        <mc:AlternateContent>
          <mc:Choice Requires="wpg">
            <w:drawing>
              <wp:inline distT="0" distB="0" distL="0" distR="0" wp14:anchorId="632C3D28" wp14:editId="33331A79">
                <wp:extent cx="2997241" cy="2642623"/>
                <wp:effectExtent l="57150" t="38100" r="69850" b="5715"/>
                <wp:docPr id="592942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41" cy="2642623"/>
                          <a:chOff x="7048" y="0"/>
                          <a:chExt cx="40672" cy="26226"/>
                        </a:xfrm>
                      </wpg:grpSpPr>
                      <wps:wsp>
                        <wps:cNvPr id="1259256664" name="child 1"/>
                        <wps:cNvCnPr>
                          <a:cxnSpLocks noChangeShapeType="1"/>
                        </wps:cNvCnPr>
                        <wps:spPr bwMode="auto">
                          <a:xfrm>
                            <a:off x="7143" y="0"/>
                            <a:ext cx="0" cy="23218"/>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550616203" name="Oval 5"/>
                        <wps:cNvSpPr>
                          <a:spLocks/>
                        </wps:cNvSpPr>
                        <wps:spPr bwMode="auto">
                          <a:xfrm>
                            <a:off x="36290" y="5524"/>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634210928" name="Rectangle 6"/>
                        <wps:cNvSpPr>
                          <a:spLocks noChangeArrowheads="1"/>
                        </wps:cNvSpPr>
                        <wps:spPr bwMode="auto">
                          <a:xfrm>
                            <a:off x="34936" y="6477"/>
                            <a:ext cx="708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18B2" w14:textId="77777777" w:rsidR="00F70154" w:rsidRDefault="00F70154" w:rsidP="00F70154">
                              <w:pPr>
                                <w:rPr>
                                  <w:b/>
                                  <w:color w:val="000000"/>
                                  <w:kern w:val="24"/>
                                  <w:lang w:val="de-DE"/>
                                </w:rPr>
                              </w:pPr>
                              <w:r>
                                <w:rPr>
                                  <w:b/>
                                  <w:color w:val="000000"/>
                                  <w:kern w:val="24"/>
                                  <w:lang w:val="de-DE"/>
                                </w:rPr>
                                <w:t>AM95</w:t>
                              </w:r>
                            </w:p>
                          </w:txbxContent>
                        </wps:txbx>
                        <wps:bodyPr rot="0" vert="horz" wrap="none" lIns="91440" tIns="45720" rIns="91440" bIns="45720" anchor="t" anchorCtr="0" upright="1">
                          <a:spAutoFit/>
                        </wps:bodyPr>
                      </wps:wsp>
                      <wps:wsp>
                        <wps:cNvPr id="2027415363" name="child 5"/>
                        <wps:cNvSpPr>
                          <a:spLocks noChangeArrowheads="1"/>
                        </wps:cNvSpPr>
                        <wps:spPr bwMode="auto">
                          <a:xfrm>
                            <a:off x="26937" y="4094"/>
                            <a:ext cx="708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E899" w14:textId="77777777" w:rsidR="00F70154" w:rsidRDefault="00F70154" w:rsidP="00F70154">
                              <w:pPr>
                                <w:rPr>
                                  <w:b/>
                                  <w:color w:val="000000"/>
                                  <w:kern w:val="24"/>
                                  <w:lang w:val="de-DE"/>
                                </w:rPr>
                              </w:pPr>
                              <w:r>
                                <w:rPr>
                                  <w:b/>
                                  <w:color w:val="000000"/>
                                  <w:kern w:val="24"/>
                                  <w:lang w:val="de-DE"/>
                                </w:rPr>
                                <w:t>AM50</w:t>
                              </w:r>
                            </w:p>
                          </w:txbxContent>
                        </wps:txbx>
                        <wps:bodyPr rot="0" vert="horz" wrap="none" lIns="91440" tIns="45720" rIns="91440" bIns="45720" anchor="t" anchorCtr="0" upright="1">
                          <a:spAutoFit/>
                        </wps:bodyPr>
                      </wps:wsp>
                      <wps:wsp>
                        <wps:cNvPr id="1326951066" name="child 6"/>
                        <wps:cNvSpPr>
                          <a:spLocks/>
                        </wps:cNvSpPr>
                        <wps:spPr bwMode="auto">
                          <a:xfrm>
                            <a:off x="29908" y="7620"/>
                            <a:ext cx="615"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206842698" name="child 7"/>
                        <wps:cNvCnPr>
                          <a:cxnSpLocks noChangeShapeType="1"/>
                        </wps:cNvCnPr>
                        <wps:spPr bwMode="auto">
                          <a:xfrm flipV="1">
                            <a:off x="15811" y="4095"/>
                            <a:ext cx="22357" cy="14548"/>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2053644493" name="child 8"/>
                        <wps:cNvSpPr>
                          <a:spLocks noChangeArrowheads="1"/>
                        </wps:cNvSpPr>
                        <wps:spPr bwMode="auto">
                          <a:xfrm>
                            <a:off x="20925" y="8952"/>
                            <a:ext cx="650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401E" w14:textId="77777777" w:rsidR="00F70154" w:rsidRDefault="00F70154" w:rsidP="00F70154">
                              <w:pPr>
                                <w:rPr>
                                  <w:b/>
                                  <w:color w:val="000000"/>
                                  <w:kern w:val="24"/>
                                  <w:lang w:val="de-DE"/>
                                </w:rPr>
                              </w:pPr>
                              <w:r>
                                <w:rPr>
                                  <w:b/>
                                  <w:color w:val="000000"/>
                                  <w:kern w:val="24"/>
                                  <w:lang w:val="de-DE"/>
                                </w:rPr>
                                <w:t>AF05</w:t>
                              </w:r>
                            </w:p>
                          </w:txbxContent>
                        </wps:txbx>
                        <wps:bodyPr rot="0" vert="horz" wrap="none" lIns="91440" tIns="45720" rIns="91440" bIns="45720" anchor="t" anchorCtr="0" upright="1">
                          <a:spAutoFit/>
                        </wps:bodyPr>
                      </wps:wsp>
                      <wps:wsp>
                        <wps:cNvPr id="833212739" name="child 9"/>
                        <wps:cNvSpPr>
                          <a:spLocks/>
                        </wps:cNvSpPr>
                        <wps:spPr bwMode="auto">
                          <a:xfrm>
                            <a:off x="24098" y="12096"/>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255243373" name="child 10"/>
                        <wps:cNvSpPr>
                          <a:spLocks/>
                        </wps:cNvSpPr>
                        <wps:spPr bwMode="auto">
                          <a:xfrm>
                            <a:off x="17907" y="17526"/>
                            <a:ext cx="614"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68672234" name="child 11"/>
                        <wps:cNvSpPr>
                          <a:spLocks noChangeArrowheads="1"/>
                        </wps:cNvSpPr>
                        <wps:spPr bwMode="auto">
                          <a:xfrm>
                            <a:off x="16656" y="18378"/>
                            <a:ext cx="5937"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7BB" w14:textId="77777777" w:rsidR="00F70154" w:rsidRDefault="00F70154" w:rsidP="00F70154">
                              <w:pPr>
                                <w:rPr>
                                  <w:b/>
                                  <w:color w:val="000000"/>
                                  <w:kern w:val="24"/>
                                  <w:lang w:val="de-DE"/>
                                </w:rPr>
                              </w:pPr>
                              <w:r>
                                <w:rPr>
                                  <w:b/>
                                  <w:color w:val="000000"/>
                                  <w:kern w:val="24"/>
                                  <w:lang w:val="de-DE"/>
                                </w:rPr>
                                <w:t>6YO</w:t>
                              </w:r>
                            </w:p>
                          </w:txbxContent>
                        </wps:txbx>
                        <wps:bodyPr rot="0" vert="horz" wrap="none" lIns="91440" tIns="45720" rIns="91440" bIns="45720" anchor="t" anchorCtr="0" upright="1">
                          <a:spAutoFit/>
                        </wps:bodyPr>
                      </wps:wsp>
                      <wps:wsp>
                        <wps:cNvPr id="1042273401" name="child 12"/>
                        <wps:cNvCnPr>
                          <a:cxnSpLocks noChangeShapeType="1"/>
                        </wps:cNvCnPr>
                        <wps:spPr bwMode="auto">
                          <a:xfrm>
                            <a:off x="7048" y="23241"/>
                            <a:ext cx="40672" cy="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8752116" name="child 13"/>
                        <wps:cNvSpPr>
                          <a:spLocks noChangeArrowheads="1"/>
                        </wps:cNvSpPr>
                        <wps:spPr bwMode="auto">
                          <a:xfrm>
                            <a:off x="36536" y="23806"/>
                            <a:ext cx="1115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88AC" w14:textId="77777777" w:rsidR="00F70154" w:rsidRDefault="00F70154" w:rsidP="00F70154">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wps:txbx>
                        <wps:bodyPr rot="0" vert="horz" wrap="none" lIns="91440" tIns="45720" rIns="91440" bIns="45720" anchor="t" anchorCtr="0" upright="1">
                          <a:spAutoFit/>
                        </wps:bodyPr>
                      </wps:wsp>
                    </wpg:wgp>
                  </a:graphicData>
                </a:graphic>
              </wp:inline>
            </w:drawing>
          </mc:Choice>
          <mc:Fallback>
            <w:pict>
              <v:group w14:anchorId="632C3D28" id="Group 5" o:spid="_x0000_s1305" style="width:236pt;height:208.1pt;mso-position-horizontal-relative:char;mso-position-vertical-relative:line" coordorigin="7048" coordsize="40672,2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">
                <v:shape id="child 1" o:spid="_x0000_s1306"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" strokeweight="3.5pt">
                  <v:stroke startarrow="block" joinstyle="miter"/>
                </v:shape>
                <v:oval id="Oval 5" o:spid="_x0000_s1307"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" fillcolor="#c0504d [3205]" strokecolor="#2f528f" strokeweight="1pt">
                  <v:stroke joinstyle="miter"/>
                  <v:path arrowok="t"/>
                  <v:textbox style="mso-fit-shape-to-text:t"/>
                </v:oval>
                <v:rect id="Rectangle 6" o:spid="_x0000_s1308" style="position:absolute;left:34936;top:6477;width:7083;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" filled="f" stroked="f">
                  <v:textbox style="mso-fit-shape-to-text:t">
                    <w:txbxContent>
                      <w:p w14:paraId="2E6B18B2" w14:textId="77777777" w:rsidR="00F70154" w:rsidRDefault="00F70154" w:rsidP="00F70154">
                        <w:pPr>
                          <w:rPr>
                            <w:b/>
                            <w:color w:val="000000"/>
                            <w:kern w:val="24"/>
                            <w:lang w:val="de-DE"/>
                          </w:rPr>
                        </w:pPr>
                        <w:r>
                          <w:rPr>
                            <w:b/>
                            <w:color w:val="000000"/>
                            <w:kern w:val="24"/>
                            <w:lang w:val="de-DE"/>
                          </w:rPr>
                          <w:t>AM95</w:t>
                        </w:r>
                      </w:p>
                    </w:txbxContent>
                  </v:textbox>
                </v:rect>
                <v:rect id="child 5" o:spid="_x0000_s1309" style="position:absolute;left:26937;top:4094;width:7083;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" filled="f" stroked="f">
                  <v:textbox style="mso-fit-shape-to-text:t">
                    <w:txbxContent>
                      <w:p w14:paraId="3EBDE899" w14:textId="77777777" w:rsidR="00F70154" w:rsidRDefault="00F70154" w:rsidP="00F70154">
                        <w:pPr>
                          <w:rPr>
                            <w:b/>
                            <w:color w:val="000000"/>
                            <w:kern w:val="24"/>
                            <w:lang w:val="de-DE"/>
                          </w:rPr>
                        </w:pPr>
                        <w:r>
                          <w:rPr>
                            <w:b/>
                            <w:color w:val="000000"/>
                            <w:kern w:val="24"/>
                            <w:lang w:val="de-DE"/>
                          </w:rPr>
                          <w:t>AM50</w:t>
                        </w:r>
                      </w:p>
                    </w:txbxContent>
                  </v:textbox>
                </v:rect>
                <v:oval id="child 6" o:spid="_x0000_s1310"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" fillcolor="#c0504d [3205]" strokecolor="#2f528f" strokeweight="1pt">
                  <v:stroke joinstyle="miter"/>
                  <v:path arrowok="t"/>
                  <v:textbox style="mso-fit-shape-to-text:t"/>
                </v:oval>
                <v:line id="child 7" o:spid="_x0000_s1311"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" strokecolor="#bc4542 [3045]"/>
                <v:rect id="child 8" o:spid="_x0000_s1312" style="position:absolute;left:20925;top:8952;width:6506;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" filled="f" stroked="f">
                  <v:textbox style="mso-fit-shape-to-text:t">
                    <w:txbxContent>
                      <w:p w14:paraId="57C1401E" w14:textId="77777777" w:rsidR="00F70154" w:rsidRDefault="00F70154" w:rsidP="00F70154">
                        <w:pPr>
                          <w:rPr>
                            <w:b/>
                            <w:color w:val="000000"/>
                            <w:kern w:val="24"/>
                            <w:lang w:val="de-DE"/>
                          </w:rPr>
                        </w:pPr>
                        <w:r>
                          <w:rPr>
                            <w:b/>
                            <w:color w:val="000000"/>
                            <w:kern w:val="24"/>
                            <w:lang w:val="de-DE"/>
                          </w:rPr>
                          <w:t>AF05</w:t>
                        </w:r>
                      </w:p>
                    </w:txbxContent>
                  </v:textbox>
                </v:rect>
                <v:oval id="child 9" o:spid="_x0000_s1313"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" fillcolor="#c0504d [3205]" strokecolor="#2f528f" strokeweight="1pt">
                  <v:stroke joinstyle="miter"/>
                  <v:path arrowok="t"/>
                  <v:textbox style="mso-fit-shape-to-text:t"/>
                </v:oval>
                <v:oval id="child 10" o:spid="_x0000_s1314"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" fillcolor="#c0504d [3205]" strokecolor="#2f528f" strokeweight="1pt">
                  <v:stroke joinstyle="miter"/>
                  <v:path arrowok="t"/>
                  <v:textbox style="mso-fit-shape-to-text:t"/>
                </v:oval>
                <v:rect id="child 11" o:spid="_x0000_s1315" style="position:absolute;left:16656;top:18378;width:5937;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" filled="f" stroked="f">
                  <v:textbox style="mso-fit-shape-to-text:t">
                    <w:txbxContent>
                      <w:p w14:paraId="59AED7BB" w14:textId="77777777" w:rsidR="00F70154" w:rsidRDefault="00F70154" w:rsidP="00F70154">
                        <w:pPr>
                          <w:rPr>
                            <w:b/>
                            <w:color w:val="000000"/>
                            <w:kern w:val="24"/>
                            <w:lang w:val="de-DE"/>
                          </w:rPr>
                        </w:pPr>
                        <w:r>
                          <w:rPr>
                            <w:b/>
                            <w:color w:val="000000"/>
                            <w:kern w:val="24"/>
                            <w:lang w:val="de-DE"/>
                          </w:rPr>
                          <w:t>6YO</w:t>
                        </w:r>
                      </w:p>
                    </w:txbxContent>
                  </v:textbox>
                </v:rect>
                <v:shape id="child 12" o:spid="_x0000_s1316"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" strokeweight="3.5pt">
                  <v:stroke endarrow="block" joinstyle="miter"/>
                </v:shape>
                <v:rect id="child 13" o:spid="_x0000_s1317" style="position:absolute;left:36536;top:23806;width:11150;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" filled="f" stroked="f">
                  <v:textbox style="mso-fit-shape-to-text:t">
                    <w:txbxContent>
                      <w:p w14:paraId="758088AC" w14:textId="77777777" w:rsidR="00F70154" w:rsidRDefault="00F70154" w:rsidP="00F70154">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v:textbox>
                </v:rect>
                <w10:anchorlock/>
              </v:group>
            </w:pict>
          </mc:Fallback>
        </mc:AlternateContent>
      </w:r>
    </w:p>
    <w:p w14:paraId="1BCEA82B" w14:textId="15552074" w:rsidR="001C6663" w:rsidRDefault="004B3EDA" w:rsidP="004409F4">
      <w:pPr>
        <w:pStyle w:val="SingleTxtG"/>
        <w:jc w:val="right"/>
      </w:pPr>
      <w:r>
        <w:t>”</w:t>
      </w:r>
    </w:p>
    <w:p w14:paraId="0ED91680" w14:textId="773B40E6" w:rsidR="002039F3" w:rsidRPr="004B3EDA" w:rsidRDefault="004B3EDA" w:rsidP="0076569B">
      <w:pPr>
        <w:spacing w:before="240"/>
        <w:jc w:val="center"/>
        <w:rPr>
          <w:u w:val="single"/>
        </w:rPr>
      </w:pPr>
      <w:r>
        <w:rPr>
          <w:u w:val="single"/>
        </w:rPr>
        <w:tab/>
      </w:r>
      <w:r>
        <w:rPr>
          <w:u w:val="single"/>
        </w:rPr>
        <w:tab/>
      </w:r>
      <w:r>
        <w:rPr>
          <w:u w:val="single"/>
        </w:rPr>
        <w:tab/>
      </w:r>
    </w:p>
    <w:sectPr w:rsidR="002039F3" w:rsidRPr="004B3EDA" w:rsidSect="00855FF3">
      <w:headerReference w:type="even" r:id="rId22"/>
      <w:headerReference w:type="default" r:id="rId23"/>
      <w:footerReference w:type="even" r:id="rId24"/>
      <w:footerReference w:type="default" r:id="rId25"/>
      <w:footerReference w:type="first" r:id="rId2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45039" w14:textId="77777777" w:rsidR="00DF699E" w:rsidRDefault="00DF699E"/>
  </w:endnote>
  <w:endnote w:type="continuationSeparator" w:id="0">
    <w:p w14:paraId="0E560B61" w14:textId="77777777" w:rsidR="00DF699E" w:rsidRDefault="00DF699E"/>
  </w:endnote>
  <w:endnote w:type="continuationNotice" w:id="1">
    <w:p w14:paraId="7ADF35F1" w14:textId="77777777" w:rsidR="00DF699E" w:rsidRDefault="00DF69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8E173" w14:textId="53F0644F" w:rsidR="00855FF3" w:rsidRPr="00855FF3" w:rsidRDefault="00855FF3" w:rsidP="00855FF3">
    <w:pPr>
      <w:pStyle w:val="Footer"/>
      <w:tabs>
        <w:tab w:val="right" w:pos="9638"/>
      </w:tabs>
      <w:rPr>
        <w:sz w:val="18"/>
      </w:rPr>
    </w:pPr>
    <w:r w:rsidRPr="00855FF3">
      <w:rPr>
        <w:b/>
        <w:sz w:val="18"/>
      </w:rPr>
      <w:fldChar w:fldCharType="begin"/>
    </w:r>
    <w:r w:rsidRPr="00855FF3">
      <w:rPr>
        <w:b/>
        <w:sz w:val="18"/>
      </w:rPr>
      <w:instrText xml:space="preserve"> PAGE  \* MERGEFORMAT </w:instrText>
    </w:r>
    <w:r w:rsidRPr="00855FF3">
      <w:rPr>
        <w:b/>
        <w:sz w:val="18"/>
      </w:rPr>
      <w:fldChar w:fldCharType="separate"/>
    </w:r>
    <w:r w:rsidRPr="00855FF3">
      <w:rPr>
        <w:b/>
        <w:noProof/>
        <w:sz w:val="18"/>
      </w:rPr>
      <w:t>2</w:t>
    </w:r>
    <w:r w:rsidRPr="00855FF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9DF5" w14:textId="1ACDD6DF" w:rsidR="00855FF3" w:rsidRPr="00855FF3" w:rsidRDefault="00855FF3" w:rsidP="00855FF3">
    <w:pPr>
      <w:pStyle w:val="Footer"/>
      <w:tabs>
        <w:tab w:val="right" w:pos="9638"/>
      </w:tabs>
      <w:rPr>
        <w:b/>
        <w:sz w:val="18"/>
      </w:rPr>
    </w:pPr>
    <w:r>
      <w:tab/>
    </w:r>
    <w:r w:rsidRPr="00855FF3">
      <w:rPr>
        <w:b/>
        <w:sz w:val="18"/>
      </w:rPr>
      <w:fldChar w:fldCharType="begin"/>
    </w:r>
    <w:r w:rsidRPr="00855FF3">
      <w:rPr>
        <w:b/>
        <w:sz w:val="18"/>
      </w:rPr>
      <w:instrText xml:space="preserve"> PAGE  \* MERGEFORMAT </w:instrText>
    </w:r>
    <w:r w:rsidRPr="00855FF3">
      <w:rPr>
        <w:b/>
        <w:sz w:val="18"/>
      </w:rPr>
      <w:fldChar w:fldCharType="separate"/>
    </w:r>
    <w:r w:rsidRPr="00855FF3">
      <w:rPr>
        <w:b/>
        <w:noProof/>
        <w:sz w:val="18"/>
      </w:rPr>
      <w:t>3</w:t>
    </w:r>
    <w:r w:rsidRPr="00855FF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3822" w14:textId="0083B78D" w:rsidR="00DF6CCE" w:rsidRDefault="00DF6CCE" w:rsidP="00DF6CCE">
    <w:pPr>
      <w:pStyle w:val="Footer"/>
    </w:pPr>
    <w:r w:rsidRPr="0027112F">
      <w:rPr>
        <w:noProof/>
        <w:lang w:val="en-US"/>
      </w:rPr>
      <w:drawing>
        <wp:anchor distT="0" distB="0" distL="114300" distR="114300" simplePos="0" relativeHeight="251659264" behindDoc="0" locked="1" layoutInCell="1" allowOverlap="1" wp14:anchorId="58254967" wp14:editId="297DE291">
          <wp:simplePos x="0" y="0"/>
          <wp:positionH relativeFrom="column">
            <wp:posOffset>4558030</wp:posOffset>
          </wp:positionH>
          <wp:positionV relativeFrom="page">
            <wp:posOffset>10128250</wp:posOffset>
          </wp:positionV>
          <wp:extent cx="932400" cy="23040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6621D47" w14:textId="1AB82B93" w:rsidR="00DF6CCE" w:rsidRPr="00DF6CCE" w:rsidRDefault="00DF6CCE" w:rsidP="00DF6CCE">
    <w:pPr>
      <w:pStyle w:val="Footer"/>
      <w:ind w:right="1134"/>
      <w:rPr>
        <w:sz w:val="20"/>
      </w:rPr>
    </w:pPr>
    <w:r>
      <w:rPr>
        <w:sz w:val="20"/>
      </w:rPr>
      <w:t>GE.25-14995  (E)</w:t>
    </w:r>
    <w:r>
      <w:rPr>
        <w:noProof/>
        <w:sz w:val="20"/>
      </w:rPr>
      <w:drawing>
        <wp:anchor distT="0" distB="0" distL="114300" distR="114300" simplePos="0" relativeHeight="251660288" behindDoc="0" locked="0" layoutInCell="1" allowOverlap="1" wp14:anchorId="09251896" wp14:editId="46F4CABA">
          <wp:simplePos x="0" y="0"/>
          <wp:positionH relativeFrom="margin">
            <wp:posOffset>5583555</wp:posOffset>
          </wp:positionH>
          <wp:positionV relativeFrom="margin">
            <wp:posOffset>8981440</wp:posOffset>
          </wp:positionV>
          <wp:extent cx="571500" cy="571500"/>
          <wp:effectExtent l="0" t="0" r="0" b="0"/>
          <wp:wrapNone/>
          <wp:docPr id="184122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DD5EC" w14:textId="77777777" w:rsidR="00DF699E" w:rsidRPr="000B175B" w:rsidRDefault="00DF699E" w:rsidP="000B175B">
      <w:pPr>
        <w:tabs>
          <w:tab w:val="right" w:pos="2155"/>
        </w:tabs>
        <w:spacing w:after="80"/>
        <w:ind w:left="680"/>
        <w:rPr>
          <w:u w:val="single"/>
        </w:rPr>
      </w:pPr>
      <w:r>
        <w:rPr>
          <w:u w:val="single"/>
        </w:rPr>
        <w:tab/>
      </w:r>
    </w:p>
  </w:footnote>
  <w:footnote w:type="continuationSeparator" w:id="0">
    <w:p w14:paraId="0874F0D6" w14:textId="77777777" w:rsidR="00DF699E" w:rsidRPr="00FC68B7" w:rsidRDefault="00DF699E" w:rsidP="00FC68B7">
      <w:pPr>
        <w:tabs>
          <w:tab w:val="left" w:pos="2155"/>
        </w:tabs>
        <w:spacing w:after="80"/>
        <w:ind w:left="680"/>
        <w:rPr>
          <w:u w:val="single"/>
        </w:rPr>
      </w:pPr>
      <w:r>
        <w:rPr>
          <w:u w:val="single"/>
        </w:rPr>
        <w:tab/>
      </w:r>
    </w:p>
  </w:footnote>
  <w:footnote w:type="continuationNotice" w:id="1">
    <w:p w14:paraId="28499A82" w14:textId="77777777" w:rsidR="00DF699E" w:rsidRDefault="00DF699E"/>
  </w:footnote>
  <w:footnote w:id="2">
    <w:p w14:paraId="6FF4C963" w14:textId="77777777" w:rsidR="00C142F5" w:rsidRPr="00122355" w:rsidRDefault="00C142F5" w:rsidP="00C142F5">
      <w:pPr>
        <w:pStyle w:val="FootnoteText"/>
        <w:rPr>
          <w:lang w:val="en-US"/>
        </w:rPr>
      </w:pPr>
      <w:r w:rsidRPr="00A8733B">
        <w:rPr>
          <w:rStyle w:val="FootnoteReference"/>
          <w:sz w:val="20"/>
        </w:rPr>
        <w:tab/>
      </w:r>
      <w:r w:rsidRPr="00A8733B">
        <w:rPr>
          <w:rStyle w:val="FootnoteReference"/>
          <w:sz w:val="20"/>
          <w:vertAlign w:val="baseline"/>
        </w:rPr>
        <w:t>*</w:t>
      </w:r>
      <w:r w:rsidRPr="00A8733B">
        <w:rPr>
          <w:rStyle w:val="FootnoteReference"/>
          <w:sz w:val="20"/>
          <w:vertAlign w:val="baseline"/>
        </w:rPr>
        <w:tab/>
      </w:r>
      <w:r w:rsidRPr="00E70781">
        <w:rPr>
          <w:rStyle w:val="FootnoteReference"/>
          <w:szCs w:val="18"/>
          <w:vertAlign w:val="baselin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3DA6" w14:textId="27C8656B" w:rsidR="00855FF3" w:rsidRPr="00855FF3" w:rsidRDefault="00305062">
    <w:pPr>
      <w:pStyle w:val="Header"/>
    </w:pPr>
    <w:fldSimple w:instr=" TITLE  \* MERGEFORMAT ">
      <w:r>
        <w:t>ECE/TRANS/WP.29/GRSP/2025/30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548C" w14:textId="46FB0BB9" w:rsidR="00855FF3" w:rsidRPr="00855FF3" w:rsidRDefault="00305062" w:rsidP="00855FF3">
    <w:pPr>
      <w:pStyle w:val="Header"/>
      <w:jc w:val="right"/>
    </w:pPr>
    <w:fldSimple w:instr=" TITLE  \* MERGEFORMAT ">
      <w:r>
        <w:t>ECE/TRANS/WP.29/GRSP/2025/30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DBD41FC"/>
    <w:multiLevelType w:val="multilevel"/>
    <w:tmpl w:val="6C7E96DE"/>
    <w:lvl w:ilvl="0">
      <w:start w:val="1"/>
      <w:numFmt w:val="decimal"/>
      <w:lvlText w:val="%1."/>
      <w:lvlJc w:val="left"/>
      <w:pPr>
        <w:ind w:left="2061" w:hanging="360"/>
      </w:pPr>
    </w:lvl>
    <w:lvl w:ilvl="1">
      <w:start w:val="1"/>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903122"/>
    <w:multiLevelType w:val="multilevel"/>
    <w:tmpl w:val="C248E31A"/>
    <w:lvl w:ilvl="0">
      <w:start w:val="1"/>
      <w:numFmt w:val="decimal"/>
      <w:lvlText w:val="%1."/>
      <w:lvlJc w:val="left"/>
      <w:pPr>
        <w:ind w:left="2061" w:hanging="360"/>
      </w:pPr>
    </w:lvl>
    <w:lvl w:ilvl="1">
      <w:start w:val="3"/>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1A4D7E"/>
    <w:multiLevelType w:val="multilevel"/>
    <w:tmpl w:val="64381B36"/>
    <w:lvl w:ilvl="0">
      <w:start w:val="2"/>
      <w:numFmt w:val="decimal"/>
      <w:lvlText w:val="%1."/>
      <w:lvlJc w:val="left"/>
      <w:pPr>
        <w:ind w:left="360" w:hanging="360"/>
      </w:pPr>
    </w:lvl>
    <w:lvl w:ilvl="1">
      <w:start w:val="5"/>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7884" w:hanging="108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19" w15:restartNumberingAfterBreak="0">
    <w:nsid w:val="33F2110F"/>
    <w:multiLevelType w:val="hybridMultilevel"/>
    <w:tmpl w:val="962EF6DE"/>
    <w:lvl w:ilvl="0" w:tplc="A0FC8D2E">
      <w:start w:val="1"/>
      <w:numFmt w:val="lowerLetter"/>
      <w:lvlText w:val="(%1)"/>
      <w:lvlJc w:val="left"/>
      <w:pPr>
        <w:ind w:left="4410" w:hanging="360"/>
      </w:pPr>
    </w:lvl>
    <w:lvl w:ilvl="1" w:tplc="08090019">
      <w:start w:val="1"/>
      <w:numFmt w:val="lowerLetter"/>
      <w:lvlText w:val="%2."/>
      <w:lvlJc w:val="left"/>
      <w:pPr>
        <w:ind w:left="5130" w:hanging="360"/>
      </w:pPr>
    </w:lvl>
    <w:lvl w:ilvl="2" w:tplc="0809001B">
      <w:start w:val="1"/>
      <w:numFmt w:val="lowerRoman"/>
      <w:lvlText w:val="%3."/>
      <w:lvlJc w:val="right"/>
      <w:pPr>
        <w:ind w:left="5850" w:hanging="180"/>
      </w:pPr>
    </w:lvl>
    <w:lvl w:ilvl="3" w:tplc="0809000F">
      <w:start w:val="1"/>
      <w:numFmt w:val="decimal"/>
      <w:lvlText w:val="%4."/>
      <w:lvlJc w:val="left"/>
      <w:pPr>
        <w:ind w:left="6570" w:hanging="360"/>
      </w:pPr>
    </w:lvl>
    <w:lvl w:ilvl="4" w:tplc="08090019">
      <w:start w:val="1"/>
      <w:numFmt w:val="lowerLetter"/>
      <w:lvlText w:val="%5."/>
      <w:lvlJc w:val="left"/>
      <w:pPr>
        <w:ind w:left="7290" w:hanging="360"/>
      </w:pPr>
    </w:lvl>
    <w:lvl w:ilvl="5" w:tplc="0809001B">
      <w:start w:val="1"/>
      <w:numFmt w:val="lowerRoman"/>
      <w:lvlText w:val="%6."/>
      <w:lvlJc w:val="right"/>
      <w:pPr>
        <w:ind w:left="8010" w:hanging="180"/>
      </w:pPr>
    </w:lvl>
    <w:lvl w:ilvl="6" w:tplc="0809000F">
      <w:start w:val="1"/>
      <w:numFmt w:val="decimal"/>
      <w:lvlText w:val="%7."/>
      <w:lvlJc w:val="left"/>
      <w:pPr>
        <w:ind w:left="8730" w:hanging="360"/>
      </w:pPr>
    </w:lvl>
    <w:lvl w:ilvl="7" w:tplc="08090019">
      <w:start w:val="1"/>
      <w:numFmt w:val="lowerLetter"/>
      <w:lvlText w:val="%8."/>
      <w:lvlJc w:val="left"/>
      <w:pPr>
        <w:ind w:left="9450" w:hanging="360"/>
      </w:pPr>
    </w:lvl>
    <w:lvl w:ilvl="8" w:tplc="0809001B">
      <w:start w:val="1"/>
      <w:numFmt w:val="lowerRoman"/>
      <w:lvlText w:val="%9."/>
      <w:lvlJc w:val="right"/>
      <w:pPr>
        <w:ind w:left="10170" w:hanging="180"/>
      </w:p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96E71C1"/>
    <w:multiLevelType w:val="hybridMultilevel"/>
    <w:tmpl w:val="14125434"/>
    <w:lvl w:ilvl="0" w:tplc="5D4EDF32">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2" w15:restartNumberingAfterBreak="0">
    <w:nsid w:val="42C65517"/>
    <w:multiLevelType w:val="hybridMultilevel"/>
    <w:tmpl w:val="15642152"/>
    <w:lvl w:ilvl="0" w:tplc="6E7A9A4E">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23" w15:restartNumberingAfterBreak="0">
    <w:nsid w:val="51115176"/>
    <w:multiLevelType w:val="hybridMultilevel"/>
    <w:tmpl w:val="62DE5A40"/>
    <w:lvl w:ilvl="0" w:tplc="6A40B962">
      <w:start w:val="1"/>
      <w:numFmt w:val="lowerLetter"/>
      <w:lvlText w:val="(%1)"/>
      <w:lvlJc w:val="left"/>
      <w:pPr>
        <w:ind w:left="3870" w:hanging="360"/>
      </w:pPr>
    </w:lvl>
    <w:lvl w:ilvl="1" w:tplc="08090019">
      <w:start w:val="1"/>
      <w:numFmt w:val="lowerLetter"/>
      <w:lvlText w:val="%2."/>
      <w:lvlJc w:val="left"/>
      <w:pPr>
        <w:ind w:left="4590" w:hanging="360"/>
      </w:pPr>
    </w:lvl>
    <w:lvl w:ilvl="2" w:tplc="0809001B">
      <w:start w:val="1"/>
      <w:numFmt w:val="lowerRoman"/>
      <w:lvlText w:val="%3."/>
      <w:lvlJc w:val="right"/>
      <w:pPr>
        <w:ind w:left="5310" w:hanging="180"/>
      </w:pPr>
    </w:lvl>
    <w:lvl w:ilvl="3" w:tplc="0809000F">
      <w:start w:val="1"/>
      <w:numFmt w:val="decimal"/>
      <w:lvlText w:val="%4."/>
      <w:lvlJc w:val="left"/>
      <w:pPr>
        <w:ind w:left="6030" w:hanging="360"/>
      </w:pPr>
    </w:lvl>
    <w:lvl w:ilvl="4" w:tplc="08090019">
      <w:start w:val="1"/>
      <w:numFmt w:val="lowerLetter"/>
      <w:lvlText w:val="%5."/>
      <w:lvlJc w:val="left"/>
      <w:pPr>
        <w:ind w:left="6750" w:hanging="360"/>
      </w:pPr>
    </w:lvl>
    <w:lvl w:ilvl="5" w:tplc="0809001B">
      <w:start w:val="1"/>
      <w:numFmt w:val="lowerRoman"/>
      <w:lvlText w:val="%6."/>
      <w:lvlJc w:val="right"/>
      <w:pPr>
        <w:ind w:left="7470" w:hanging="180"/>
      </w:pPr>
    </w:lvl>
    <w:lvl w:ilvl="6" w:tplc="0809000F">
      <w:start w:val="1"/>
      <w:numFmt w:val="decimal"/>
      <w:lvlText w:val="%7."/>
      <w:lvlJc w:val="left"/>
      <w:pPr>
        <w:ind w:left="8190" w:hanging="360"/>
      </w:pPr>
    </w:lvl>
    <w:lvl w:ilvl="7" w:tplc="08090019">
      <w:start w:val="1"/>
      <w:numFmt w:val="lowerLetter"/>
      <w:lvlText w:val="%8."/>
      <w:lvlJc w:val="left"/>
      <w:pPr>
        <w:ind w:left="8910" w:hanging="360"/>
      </w:pPr>
    </w:lvl>
    <w:lvl w:ilvl="8" w:tplc="0809001B">
      <w:start w:val="1"/>
      <w:numFmt w:val="lowerRoman"/>
      <w:lvlText w:val="%9."/>
      <w:lvlJc w:val="right"/>
      <w:pPr>
        <w:ind w:left="9630" w:hanging="18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070364"/>
    <w:multiLevelType w:val="multilevel"/>
    <w:tmpl w:val="A856761A"/>
    <w:lvl w:ilvl="0">
      <w:start w:val="1"/>
      <w:numFmt w:val="lowerLetter"/>
      <w:lvlText w:val="(%1)"/>
      <w:lvlJc w:val="left"/>
      <w:pPr>
        <w:tabs>
          <w:tab w:val="num" w:pos="3141"/>
        </w:tabs>
        <w:ind w:left="3141" w:hanging="360"/>
      </w:pPr>
    </w:lvl>
    <w:lvl w:ilvl="1">
      <w:start w:val="1"/>
      <w:numFmt w:val="decimal"/>
      <w:lvlText w:val="%2."/>
      <w:lvlJc w:val="left"/>
      <w:pPr>
        <w:tabs>
          <w:tab w:val="num" w:pos="3861"/>
        </w:tabs>
        <w:ind w:left="3861" w:hanging="360"/>
      </w:pPr>
    </w:lvl>
    <w:lvl w:ilvl="2">
      <w:start w:val="1"/>
      <w:numFmt w:val="bullet"/>
      <w:lvlText w:val="-"/>
      <w:lvlJc w:val="left"/>
      <w:pPr>
        <w:ind w:left="4581" w:hanging="360"/>
      </w:pPr>
      <w:rPr>
        <w:rFonts w:ascii="Times New Roman" w:eastAsia="Batang" w:hAnsi="Times New Roman" w:cs="Times New Roman" w:hint="default"/>
      </w:rPr>
    </w:lvl>
    <w:lvl w:ilvl="3">
      <w:start w:val="1"/>
      <w:numFmt w:val="decimal"/>
      <w:lvlText w:val="%4."/>
      <w:lvlJc w:val="left"/>
      <w:pPr>
        <w:tabs>
          <w:tab w:val="num" w:pos="5301"/>
        </w:tabs>
        <w:ind w:left="5301" w:hanging="360"/>
      </w:pPr>
    </w:lvl>
    <w:lvl w:ilvl="4">
      <w:start w:val="1"/>
      <w:numFmt w:val="decimal"/>
      <w:lvlText w:val="%5."/>
      <w:lvlJc w:val="left"/>
      <w:pPr>
        <w:tabs>
          <w:tab w:val="num" w:pos="6021"/>
        </w:tabs>
        <w:ind w:left="6021" w:hanging="360"/>
      </w:pPr>
    </w:lvl>
    <w:lvl w:ilvl="5">
      <w:start w:val="1"/>
      <w:numFmt w:val="decimal"/>
      <w:lvlText w:val="%6."/>
      <w:lvlJc w:val="left"/>
      <w:pPr>
        <w:tabs>
          <w:tab w:val="num" w:pos="6741"/>
        </w:tabs>
        <w:ind w:left="6741" w:hanging="360"/>
      </w:pPr>
    </w:lvl>
    <w:lvl w:ilvl="6">
      <w:start w:val="1"/>
      <w:numFmt w:val="decimal"/>
      <w:lvlText w:val="%7."/>
      <w:lvlJc w:val="left"/>
      <w:pPr>
        <w:tabs>
          <w:tab w:val="num" w:pos="7461"/>
        </w:tabs>
        <w:ind w:left="7461" w:hanging="360"/>
      </w:pPr>
    </w:lvl>
    <w:lvl w:ilvl="7">
      <w:start w:val="1"/>
      <w:numFmt w:val="decimal"/>
      <w:lvlText w:val="%8."/>
      <w:lvlJc w:val="left"/>
      <w:pPr>
        <w:tabs>
          <w:tab w:val="num" w:pos="8181"/>
        </w:tabs>
        <w:ind w:left="8181" w:hanging="360"/>
      </w:pPr>
    </w:lvl>
    <w:lvl w:ilvl="8">
      <w:start w:val="1"/>
      <w:numFmt w:val="decimal"/>
      <w:lvlText w:val="%9."/>
      <w:lvlJc w:val="left"/>
      <w:pPr>
        <w:tabs>
          <w:tab w:val="num" w:pos="8901"/>
        </w:tabs>
        <w:ind w:left="8901" w:hanging="360"/>
      </w:pPr>
    </w:lvl>
  </w:abstractNum>
  <w:abstractNum w:abstractNumId="2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9E3422"/>
    <w:multiLevelType w:val="hybridMultilevel"/>
    <w:tmpl w:val="67384A6C"/>
    <w:lvl w:ilvl="0" w:tplc="C422BFB8">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994527385">
    <w:abstractNumId w:val="1"/>
  </w:num>
  <w:num w:numId="2" w16cid:durableId="1072771670">
    <w:abstractNumId w:val="0"/>
  </w:num>
  <w:num w:numId="3" w16cid:durableId="1098865898">
    <w:abstractNumId w:val="2"/>
  </w:num>
  <w:num w:numId="4" w16cid:durableId="1534878826">
    <w:abstractNumId w:val="3"/>
  </w:num>
  <w:num w:numId="5" w16cid:durableId="1826630261">
    <w:abstractNumId w:val="8"/>
  </w:num>
  <w:num w:numId="6" w16cid:durableId="839080638">
    <w:abstractNumId w:val="9"/>
  </w:num>
  <w:num w:numId="7" w16cid:durableId="2105418033">
    <w:abstractNumId w:val="7"/>
  </w:num>
  <w:num w:numId="8" w16cid:durableId="795417753">
    <w:abstractNumId w:val="6"/>
  </w:num>
  <w:num w:numId="9" w16cid:durableId="1183280773">
    <w:abstractNumId w:val="5"/>
  </w:num>
  <w:num w:numId="10" w16cid:durableId="236017301">
    <w:abstractNumId w:val="4"/>
  </w:num>
  <w:num w:numId="11" w16cid:durableId="600840156">
    <w:abstractNumId w:val="17"/>
  </w:num>
  <w:num w:numId="12" w16cid:durableId="1222979373">
    <w:abstractNumId w:val="15"/>
  </w:num>
  <w:num w:numId="13" w16cid:durableId="1260872271">
    <w:abstractNumId w:val="10"/>
  </w:num>
  <w:num w:numId="14" w16cid:durableId="1464811415">
    <w:abstractNumId w:val="13"/>
  </w:num>
  <w:num w:numId="15" w16cid:durableId="24184848">
    <w:abstractNumId w:val="20"/>
  </w:num>
  <w:num w:numId="16" w16cid:durableId="618150023">
    <w:abstractNumId w:val="14"/>
  </w:num>
  <w:num w:numId="17" w16cid:durableId="1081296522">
    <w:abstractNumId w:val="24"/>
  </w:num>
  <w:num w:numId="18" w16cid:durableId="1195583218">
    <w:abstractNumId w:val="26"/>
  </w:num>
  <w:num w:numId="19" w16cid:durableId="758604571">
    <w:abstractNumId w:val="11"/>
  </w:num>
  <w:num w:numId="20" w16cid:durableId="1354915659">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943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1568448">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44702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22353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3362538">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45113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95835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512259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FF3"/>
    <w:rsid w:val="00002A7D"/>
    <w:rsid w:val="000038A8"/>
    <w:rsid w:val="00005DF3"/>
    <w:rsid w:val="00006790"/>
    <w:rsid w:val="00027624"/>
    <w:rsid w:val="000365D1"/>
    <w:rsid w:val="00037A04"/>
    <w:rsid w:val="00050F6B"/>
    <w:rsid w:val="000678CD"/>
    <w:rsid w:val="00072C8C"/>
    <w:rsid w:val="0007414A"/>
    <w:rsid w:val="00081CE0"/>
    <w:rsid w:val="00084D30"/>
    <w:rsid w:val="00090320"/>
    <w:rsid w:val="000931C0"/>
    <w:rsid w:val="00097003"/>
    <w:rsid w:val="000A2E09"/>
    <w:rsid w:val="000B0474"/>
    <w:rsid w:val="000B175B"/>
    <w:rsid w:val="000B3A0F"/>
    <w:rsid w:val="000C035D"/>
    <w:rsid w:val="000E0415"/>
    <w:rsid w:val="000E7051"/>
    <w:rsid w:val="000F7715"/>
    <w:rsid w:val="001008D8"/>
    <w:rsid w:val="00125EDD"/>
    <w:rsid w:val="00131EA1"/>
    <w:rsid w:val="0014736E"/>
    <w:rsid w:val="00155C09"/>
    <w:rsid w:val="00156B99"/>
    <w:rsid w:val="00161D6E"/>
    <w:rsid w:val="00166124"/>
    <w:rsid w:val="00184955"/>
    <w:rsid w:val="00184DDA"/>
    <w:rsid w:val="001900CD"/>
    <w:rsid w:val="001A0452"/>
    <w:rsid w:val="001B4B04"/>
    <w:rsid w:val="001B5875"/>
    <w:rsid w:val="001C4B9C"/>
    <w:rsid w:val="001C6663"/>
    <w:rsid w:val="001C7895"/>
    <w:rsid w:val="001D26DF"/>
    <w:rsid w:val="001D30A0"/>
    <w:rsid w:val="001E7C57"/>
    <w:rsid w:val="001F1599"/>
    <w:rsid w:val="001F19C4"/>
    <w:rsid w:val="002039F3"/>
    <w:rsid w:val="002043F0"/>
    <w:rsid w:val="00211E0B"/>
    <w:rsid w:val="0021791D"/>
    <w:rsid w:val="00232575"/>
    <w:rsid w:val="00240DB4"/>
    <w:rsid w:val="00241E95"/>
    <w:rsid w:val="00244E2E"/>
    <w:rsid w:val="00247258"/>
    <w:rsid w:val="0024728F"/>
    <w:rsid w:val="00257CAC"/>
    <w:rsid w:val="00270376"/>
    <w:rsid w:val="0027237A"/>
    <w:rsid w:val="002974E9"/>
    <w:rsid w:val="002A306B"/>
    <w:rsid w:val="002A7F94"/>
    <w:rsid w:val="002B109A"/>
    <w:rsid w:val="002C6D45"/>
    <w:rsid w:val="002D6E53"/>
    <w:rsid w:val="002F046D"/>
    <w:rsid w:val="002F3023"/>
    <w:rsid w:val="002F614C"/>
    <w:rsid w:val="00301764"/>
    <w:rsid w:val="00305062"/>
    <w:rsid w:val="003229D8"/>
    <w:rsid w:val="00336C97"/>
    <w:rsid w:val="00337F88"/>
    <w:rsid w:val="00342432"/>
    <w:rsid w:val="00342A1B"/>
    <w:rsid w:val="0035223F"/>
    <w:rsid w:val="00352D4B"/>
    <w:rsid w:val="0035638C"/>
    <w:rsid w:val="003702BD"/>
    <w:rsid w:val="00392D43"/>
    <w:rsid w:val="003A46BB"/>
    <w:rsid w:val="003A4EC7"/>
    <w:rsid w:val="003A5786"/>
    <w:rsid w:val="003A7295"/>
    <w:rsid w:val="003B1F60"/>
    <w:rsid w:val="003C2CC4"/>
    <w:rsid w:val="003C6A53"/>
    <w:rsid w:val="003D4B23"/>
    <w:rsid w:val="003E278A"/>
    <w:rsid w:val="00403029"/>
    <w:rsid w:val="004070BC"/>
    <w:rsid w:val="00413520"/>
    <w:rsid w:val="004325CB"/>
    <w:rsid w:val="004409F4"/>
    <w:rsid w:val="00440A07"/>
    <w:rsid w:val="00450B11"/>
    <w:rsid w:val="00462880"/>
    <w:rsid w:val="00476F24"/>
    <w:rsid w:val="004A2C2E"/>
    <w:rsid w:val="004A5D33"/>
    <w:rsid w:val="004B3EDA"/>
    <w:rsid w:val="004C0B1C"/>
    <w:rsid w:val="004C55B0"/>
    <w:rsid w:val="004C6564"/>
    <w:rsid w:val="004C75D8"/>
    <w:rsid w:val="004F6BA0"/>
    <w:rsid w:val="00501237"/>
    <w:rsid w:val="00503BEA"/>
    <w:rsid w:val="00511F51"/>
    <w:rsid w:val="00531813"/>
    <w:rsid w:val="00533616"/>
    <w:rsid w:val="00533803"/>
    <w:rsid w:val="00535ABA"/>
    <w:rsid w:val="0053768B"/>
    <w:rsid w:val="005420F2"/>
    <w:rsid w:val="0054285C"/>
    <w:rsid w:val="00572A03"/>
    <w:rsid w:val="00584173"/>
    <w:rsid w:val="00595520"/>
    <w:rsid w:val="005A44B9"/>
    <w:rsid w:val="005B1BA0"/>
    <w:rsid w:val="005B3DB3"/>
    <w:rsid w:val="005C0268"/>
    <w:rsid w:val="005C5C1C"/>
    <w:rsid w:val="005D15CA"/>
    <w:rsid w:val="005E2304"/>
    <w:rsid w:val="005F08DF"/>
    <w:rsid w:val="005F3066"/>
    <w:rsid w:val="005F3E61"/>
    <w:rsid w:val="006013C5"/>
    <w:rsid w:val="00601C14"/>
    <w:rsid w:val="00604DDD"/>
    <w:rsid w:val="006107D6"/>
    <w:rsid w:val="006115CC"/>
    <w:rsid w:val="00611FC4"/>
    <w:rsid w:val="006163F8"/>
    <w:rsid w:val="006176FB"/>
    <w:rsid w:val="00630FCB"/>
    <w:rsid w:val="00634E06"/>
    <w:rsid w:val="00640B26"/>
    <w:rsid w:val="0065766B"/>
    <w:rsid w:val="0065787F"/>
    <w:rsid w:val="006601A5"/>
    <w:rsid w:val="006645E0"/>
    <w:rsid w:val="006770B2"/>
    <w:rsid w:val="00686A48"/>
    <w:rsid w:val="0068763C"/>
    <w:rsid w:val="006940E1"/>
    <w:rsid w:val="006A3C72"/>
    <w:rsid w:val="006A7392"/>
    <w:rsid w:val="006B03A1"/>
    <w:rsid w:val="006B67D9"/>
    <w:rsid w:val="006C5535"/>
    <w:rsid w:val="006D0589"/>
    <w:rsid w:val="006D0B14"/>
    <w:rsid w:val="006E564B"/>
    <w:rsid w:val="006E7154"/>
    <w:rsid w:val="007003CD"/>
    <w:rsid w:val="0070701E"/>
    <w:rsid w:val="00725A52"/>
    <w:rsid w:val="0072632A"/>
    <w:rsid w:val="007358E8"/>
    <w:rsid w:val="00736ECE"/>
    <w:rsid w:val="0074533B"/>
    <w:rsid w:val="00746FA3"/>
    <w:rsid w:val="00755B51"/>
    <w:rsid w:val="007643BC"/>
    <w:rsid w:val="0076507F"/>
    <w:rsid w:val="0076569B"/>
    <w:rsid w:val="00771E9B"/>
    <w:rsid w:val="00780C68"/>
    <w:rsid w:val="007959FE"/>
    <w:rsid w:val="007A0CF1"/>
    <w:rsid w:val="007B1444"/>
    <w:rsid w:val="007B3CC1"/>
    <w:rsid w:val="007B6BA5"/>
    <w:rsid w:val="007C3390"/>
    <w:rsid w:val="007C42D8"/>
    <w:rsid w:val="007C4F4B"/>
    <w:rsid w:val="007D0C63"/>
    <w:rsid w:val="007D6F65"/>
    <w:rsid w:val="007D7362"/>
    <w:rsid w:val="007E51BC"/>
    <w:rsid w:val="007F5CE2"/>
    <w:rsid w:val="007F6611"/>
    <w:rsid w:val="007F79FB"/>
    <w:rsid w:val="00810BAC"/>
    <w:rsid w:val="008147D6"/>
    <w:rsid w:val="00814C29"/>
    <w:rsid w:val="008175E9"/>
    <w:rsid w:val="008242D7"/>
    <w:rsid w:val="0082577B"/>
    <w:rsid w:val="00825CB5"/>
    <w:rsid w:val="008308F8"/>
    <w:rsid w:val="00855FF3"/>
    <w:rsid w:val="00866893"/>
    <w:rsid w:val="00866F02"/>
    <w:rsid w:val="00867D18"/>
    <w:rsid w:val="00871F9A"/>
    <w:rsid w:val="00871FD5"/>
    <w:rsid w:val="0088172E"/>
    <w:rsid w:val="00881EFA"/>
    <w:rsid w:val="008879CB"/>
    <w:rsid w:val="00887A05"/>
    <w:rsid w:val="008974A0"/>
    <w:rsid w:val="008979B1"/>
    <w:rsid w:val="008A3BFE"/>
    <w:rsid w:val="008A6B25"/>
    <w:rsid w:val="008A6C4F"/>
    <w:rsid w:val="008B389E"/>
    <w:rsid w:val="008D045E"/>
    <w:rsid w:val="008D3F25"/>
    <w:rsid w:val="008D4D82"/>
    <w:rsid w:val="008D6ADC"/>
    <w:rsid w:val="008E0E46"/>
    <w:rsid w:val="008E7116"/>
    <w:rsid w:val="008E7B02"/>
    <w:rsid w:val="008F143B"/>
    <w:rsid w:val="008F3882"/>
    <w:rsid w:val="008F4B7C"/>
    <w:rsid w:val="00911E15"/>
    <w:rsid w:val="0092556A"/>
    <w:rsid w:val="00926E47"/>
    <w:rsid w:val="0093087E"/>
    <w:rsid w:val="00947162"/>
    <w:rsid w:val="009610D0"/>
    <w:rsid w:val="0096375C"/>
    <w:rsid w:val="009662E6"/>
    <w:rsid w:val="0097095E"/>
    <w:rsid w:val="00972743"/>
    <w:rsid w:val="0098592B"/>
    <w:rsid w:val="00985FC4"/>
    <w:rsid w:val="009868F0"/>
    <w:rsid w:val="00990766"/>
    <w:rsid w:val="00991261"/>
    <w:rsid w:val="009964C4"/>
    <w:rsid w:val="009A7B81"/>
    <w:rsid w:val="009B011B"/>
    <w:rsid w:val="009B7EB7"/>
    <w:rsid w:val="009D01C0"/>
    <w:rsid w:val="009D6A08"/>
    <w:rsid w:val="009E0A16"/>
    <w:rsid w:val="009E33CA"/>
    <w:rsid w:val="009E6CB7"/>
    <w:rsid w:val="009E7970"/>
    <w:rsid w:val="009F2EAC"/>
    <w:rsid w:val="009F57E3"/>
    <w:rsid w:val="00A077A2"/>
    <w:rsid w:val="00A10F4F"/>
    <w:rsid w:val="00A11067"/>
    <w:rsid w:val="00A164B5"/>
    <w:rsid w:val="00A1704A"/>
    <w:rsid w:val="00A36AC2"/>
    <w:rsid w:val="00A425EB"/>
    <w:rsid w:val="00A72F22"/>
    <w:rsid w:val="00A733BC"/>
    <w:rsid w:val="00A748A6"/>
    <w:rsid w:val="00A76A69"/>
    <w:rsid w:val="00A879A4"/>
    <w:rsid w:val="00AA0FF8"/>
    <w:rsid w:val="00AB0919"/>
    <w:rsid w:val="00AC0F2C"/>
    <w:rsid w:val="00AC502A"/>
    <w:rsid w:val="00AE1E26"/>
    <w:rsid w:val="00AE7461"/>
    <w:rsid w:val="00AF58C1"/>
    <w:rsid w:val="00B0320C"/>
    <w:rsid w:val="00B04A3F"/>
    <w:rsid w:val="00B06643"/>
    <w:rsid w:val="00B15055"/>
    <w:rsid w:val="00B20551"/>
    <w:rsid w:val="00B30179"/>
    <w:rsid w:val="00B31E0B"/>
    <w:rsid w:val="00B33574"/>
    <w:rsid w:val="00B33B80"/>
    <w:rsid w:val="00B33FC7"/>
    <w:rsid w:val="00B340C7"/>
    <w:rsid w:val="00B37B15"/>
    <w:rsid w:val="00B4162A"/>
    <w:rsid w:val="00B42FE8"/>
    <w:rsid w:val="00B45C02"/>
    <w:rsid w:val="00B70B63"/>
    <w:rsid w:val="00B72A1E"/>
    <w:rsid w:val="00B81E12"/>
    <w:rsid w:val="00BA339B"/>
    <w:rsid w:val="00BA5596"/>
    <w:rsid w:val="00BB23CC"/>
    <w:rsid w:val="00BC1E7E"/>
    <w:rsid w:val="00BC6321"/>
    <w:rsid w:val="00BC74E9"/>
    <w:rsid w:val="00BD577A"/>
    <w:rsid w:val="00BE36A9"/>
    <w:rsid w:val="00BE618E"/>
    <w:rsid w:val="00BE7BEC"/>
    <w:rsid w:val="00BF0A5A"/>
    <w:rsid w:val="00BF0E63"/>
    <w:rsid w:val="00BF12A3"/>
    <w:rsid w:val="00BF16D7"/>
    <w:rsid w:val="00BF2373"/>
    <w:rsid w:val="00BF279B"/>
    <w:rsid w:val="00C044E2"/>
    <w:rsid w:val="00C048CB"/>
    <w:rsid w:val="00C066F3"/>
    <w:rsid w:val="00C142F5"/>
    <w:rsid w:val="00C454B7"/>
    <w:rsid w:val="00C463DD"/>
    <w:rsid w:val="00C6241F"/>
    <w:rsid w:val="00C745C3"/>
    <w:rsid w:val="00C777A2"/>
    <w:rsid w:val="00C86D05"/>
    <w:rsid w:val="00C978F5"/>
    <w:rsid w:val="00CA1BCE"/>
    <w:rsid w:val="00CA24A4"/>
    <w:rsid w:val="00CB348D"/>
    <w:rsid w:val="00CD46F5"/>
    <w:rsid w:val="00CE4A8F"/>
    <w:rsid w:val="00CE4D95"/>
    <w:rsid w:val="00CF071D"/>
    <w:rsid w:val="00D0123D"/>
    <w:rsid w:val="00D15B04"/>
    <w:rsid w:val="00D2031B"/>
    <w:rsid w:val="00D25FE2"/>
    <w:rsid w:val="00D37DA9"/>
    <w:rsid w:val="00D406A7"/>
    <w:rsid w:val="00D41AE9"/>
    <w:rsid w:val="00D43252"/>
    <w:rsid w:val="00D44D86"/>
    <w:rsid w:val="00D50B7D"/>
    <w:rsid w:val="00D52012"/>
    <w:rsid w:val="00D704E5"/>
    <w:rsid w:val="00D72727"/>
    <w:rsid w:val="00D804AB"/>
    <w:rsid w:val="00D80680"/>
    <w:rsid w:val="00D9114E"/>
    <w:rsid w:val="00D978C6"/>
    <w:rsid w:val="00DA0956"/>
    <w:rsid w:val="00DA357F"/>
    <w:rsid w:val="00DA3E12"/>
    <w:rsid w:val="00DC18AD"/>
    <w:rsid w:val="00DF699E"/>
    <w:rsid w:val="00DF6CCE"/>
    <w:rsid w:val="00DF7CAE"/>
    <w:rsid w:val="00E236D1"/>
    <w:rsid w:val="00E41843"/>
    <w:rsid w:val="00E41F8D"/>
    <w:rsid w:val="00E423C0"/>
    <w:rsid w:val="00E6414C"/>
    <w:rsid w:val="00E7260F"/>
    <w:rsid w:val="00E8702D"/>
    <w:rsid w:val="00E905F4"/>
    <w:rsid w:val="00E916A9"/>
    <w:rsid w:val="00E916DE"/>
    <w:rsid w:val="00E925AD"/>
    <w:rsid w:val="00E93EF9"/>
    <w:rsid w:val="00E96630"/>
    <w:rsid w:val="00EA310B"/>
    <w:rsid w:val="00ED18DC"/>
    <w:rsid w:val="00ED3443"/>
    <w:rsid w:val="00ED6201"/>
    <w:rsid w:val="00ED7A2A"/>
    <w:rsid w:val="00EE4E7A"/>
    <w:rsid w:val="00EF1D7F"/>
    <w:rsid w:val="00F0137E"/>
    <w:rsid w:val="00F04E44"/>
    <w:rsid w:val="00F21786"/>
    <w:rsid w:val="00F25D06"/>
    <w:rsid w:val="00F31CFF"/>
    <w:rsid w:val="00F3742B"/>
    <w:rsid w:val="00F41FDB"/>
    <w:rsid w:val="00F50597"/>
    <w:rsid w:val="00F522C6"/>
    <w:rsid w:val="00F56A16"/>
    <w:rsid w:val="00F56D63"/>
    <w:rsid w:val="00F609A9"/>
    <w:rsid w:val="00F70154"/>
    <w:rsid w:val="00F80C99"/>
    <w:rsid w:val="00F867EC"/>
    <w:rsid w:val="00F91B2B"/>
    <w:rsid w:val="00FC03CD"/>
    <w:rsid w:val="00FC0646"/>
    <w:rsid w:val="00FC235C"/>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2C1BF"/>
  <w15:docId w15:val="{90CCC2EC-1272-430E-A886-E4CFC7B4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1444"/>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aliases w:val="H2"/>
    <w:basedOn w:val="Normal"/>
    <w:next w:val="Normal"/>
    <w:link w:val="Heading2Char"/>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HChGChar">
    <w:name w:val="_ H _Ch_G Char"/>
    <w:link w:val="HChG"/>
    <w:locked/>
    <w:rsid w:val="00C142F5"/>
    <w:rPr>
      <w:b/>
      <w:sz w:val="28"/>
      <w:lang w:val="en-GB"/>
    </w:rPr>
  </w:style>
  <w:style w:type="character" w:customStyle="1" w:styleId="SingleTxtGChar">
    <w:name w:val="_ Single Txt_G Char"/>
    <w:link w:val="SingleTxtG"/>
    <w:qFormat/>
    <w:rsid w:val="00C142F5"/>
    <w:rPr>
      <w:lang w:val="en-GB"/>
    </w:rPr>
  </w:style>
  <w:style w:type="character" w:customStyle="1" w:styleId="Heading2Char">
    <w:name w:val="Heading 2 Char"/>
    <w:aliases w:val="H2 Char"/>
    <w:basedOn w:val="DefaultParagraphFont"/>
    <w:link w:val="Heading2"/>
    <w:rsid w:val="00F70154"/>
    <w:rPr>
      <w:lang w:val="en-GB"/>
    </w:rPr>
  </w:style>
  <w:style w:type="character" w:customStyle="1" w:styleId="H1GChar">
    <w:name w:val="_ H_1_G Char"/>
    <w:link w:val="H1G"/>
    <w:locked/>
    <w:rsid w:val="00F70154"/>
    <w:rPr>
      <w:b/>
      <w:sz w:val="24"/>
      <w:lang w:val="en-GB"/>
    </w:rPr>
  </w:style>
  <w:style w:type="paragraph" w:styleId="ListParagraph">
    <w:name w:val="List Paragraph"/>
    <w:basedOn w:val="Normal"/>
    <w:uiPriority w:val="34"/>
    <w:qFormat/>
    <w:rsid w:val="00F70154"/>
    <w:pPr>
      <w:spacing w:line="240" w:lineRule="auto"/>
      <w:ind w:left="720"/>
      <w:contextualSpacing/>
    </w:pPr>
    <w:rPr>
      <w:rFonts w:eastAsia="MS Mincho"/>
      <w:sz w:val="24"/>
      <w:szCs w:val="24"/>
      <w:lang w:eastAsia="ja-JP"/>
    </w:rPr>
  </w:style>
  <w:style w:type="character" w:styleId="CommentReference">
    <w:name w:val="annotation reference"/>
    <w:basedOn w:val="DefaultParagraphFont"/>
    <w:uiPriority w:val="99"/>
    <w:semiHidden/>
    <w:unhideWhenUsed/>
    <w:rsid w:val="00F70154"/>
    <w:rPr>
      <w:sz w:val="16"/>
      <w:szCs w:val="16"/>
    </w:rPr>
  </w:style>
  <w:style w:type="paragraph" w:customStyle="1" w:styleId="para">
    <w:name w:val="para"/>
    <w:basedOn w:val="SingleTxtG"/>
    <w:link w:val="paraChar"/>
    <w:qFormat/>
    <w:rsid w:val="00F70154"/>
    <w:pPr>
      <w:tabs>
        <w:tab w:val="clear" w:pos="1701"/>
        <w:tab w:val="clear" w:pos="2268"/>
        <w:tab w:val="clear" w:pos="2835"/>
      </w:tabs>
      <w:suppressAutoHyphens/>
      <w:spacing w:line="240" w:lineRule="exact"/>
      <w:ind w:left="2268" w:hanging="1134"/>
    </w:pPr>
    <w:rPr>
      <w:lang w:eastAsia="en-US"/>
    </w:rPr>
  </w:style>
  <w:style w:type="character" w:customStyle="1" w:styleId="paraChar">
    <w:name w:val="para Char"/>
    <w:link w:val="para"/>
    <w:locked/>
    <w:rsid w:val="00F70154"/>
    <w:rPr>
      <w:lang w:val="en-GB" w:eastAsia="en-US"/>
    </w:rPr>
  </w:style>
  <w:style w:type="paragraph" w:styleId="NormalWeb">
    <w:name w:val="Normal (Web)"/>
    <w:basedOn w:val="Normal"/>
    <w:link w:val="NormalWebChar"/>
    <w:uiPriority w:val="99"/>
    <w:rsid w:val="00F70154"/>
    <w:pPr>
      <w:suppressAutoHyphens/>
    </w:pPr>
    <w:rPr>
      <w:sz w:val="24"/>
      <w:szCs w:val="24"/>
      <w:lang w:eastAsia="en-US"/>
    </w:rPr>
  </w:style>
  <w:style w:type="character" w:customStyle="1" w:styleId="NormalWebChar">
    <w:name w:val="Normal (Web) Char"/>
    <w:link w:val="NormalWeb"/>
    <w:uiPriority w:val="99"/>
    <w:locked/>
    <w:rsid w:val="00F70154"/>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8724">
      <w:bodyDiv w:val="1"/>
      <w:marLeft w:val="0"/>
      <w:marRight w:val="0"/>
      <w:marTop w:val="0"/>
      <w:marBottom w:val="0"/>
      <w:divBdr>
        <w:top w:val="none" w:sz="0" w:space="0" w:color="auto"/>
        <w:left w:val="none" w:sz="0" w:space="0" w:color="auto"/>
        <w:bottom w:val="none" w:sz="0" w:space="0" w:color="auto"/>
        <w:right w:val="none" w:sz="0" w:space="0" w:color="auto"/>
      </w:divBdr>
    </w:div>
    <w:div w:id="235405907">
      <w:bodyDiv w:val="1"/>
      <w:marLeft w:val="0"/>
      <w:marRight w:val="0"/>
      <w:marTop w:val="0"/>
      <w:marBottom w:val="0"/>
      <w:divBdr>
        <w:top w:val="none" w:sz="0" w:space="0" w:color="auto"/>
        <w:left w:val="none" w:sz="0" w:space="0" w:color="auto"/>
        <w:bottom w:val="none" w:sz="0" w:space="0" w:color="auto"/>
        <w:right w:val="none" w:sz="0" w:space="0" w:color="auto"/>
      </w:divBdr>
    </w:div>
    <w:div w:id="1100419546">
      <w:bodyDiv w:val="1"/>
      <w:marLeft w:val="0"/>
      <w:marRight w:val="0"/>
      <w:marTop w:val="0"/>
      <w:marBottom w:val="0"/>
      <w:divBdr>
        <w:top w:val="none" w:sz="0" w:space="0" w:color="auto"/>
        <w:left w:val="none" w:sz="0" w:space="0" w:color="auto"/>
        <w:bottom w:val="none" w:sz="0" w:space="0" w:color="auto"/>
        <w:right w:val="none" w:sz="0" w:space="0" w:color="auto"/>
      </w:divBdr>
    </w:div>
    <w:div w:id="111818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959802-8EAE-48FD-9B67-AF719C52E498}"/>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21</Pages>
  <Words>5841</Words>
  <Characters>30366</Characters>
  <Application>Microsoft Office Word</Application>
  <DocSecurity>0</DocSecurity>
  <Lines>780</Lines>
  <Paragraphs>346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ECE/TRANS/WP.29/GRSP/2025/30</vt:lpstr>
      <vt:lpstr/>
    </vt:vector>
  </TitlesOfParts>
  <Company>CSD</Company>
  <LinksUpToDate>false</LinksUpToDate>
  <CharactersWithSpaces>36046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ECE/TRANS/WP.29/GRSP/2025/30</dc:title>
  <dc:subject>2514995</dc:subject>
  <dc:creator>ST/SG/AC.10/1/Rev.23/Corr.1</dc:creator>
  <cp:keywords/>
  <dc:description/>
  <cp:lastModifiedBy>Pauline Anne Escalante</cp:lastModifiedBy>
  <cp:revision>2</cp:revision>
  <cp:lastPrinted>2025-09-19T08:18:00Z</cp:lastPrinted>
  <dcterms:created xsi:type="dcterms:W3CDTF">2025-09-19T09:16:00Z</dcterms:created>
  <dcterms:modified xsi:type="dcterms:W3CDTF">2025-09-19T09:16:00Z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