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1C6E0AC9" w14:textId="77777777" w:rsidTr="00B20551">
        <w:trPr>
          <w:cantSplit/>
          <w:trHeight w:hRule="exact" w:val="851"/>
        </w:trPr>
        <w:tc>
          <w:tcPr>
            <w:tcW w:w="1276" w:type="dxa"/>
            <w:tcBorders>
              <w:bottom w:val="single" w:sz="4" w:space="0" w:color="auto"/>
            </w:tcBorders>
            <w:vAlign w:val="bottom"/>
          </w:tcPr>
          <w:p w14:paraId="31EBB818" w14:textId="77777777" w:rsidR="009E6CB7" w:rsidRDefault="009E6CB7" w:rsidP="00B20551">
            <w:pPr>
              <w:spacing w:after="80"/>
            </w:pPr>
          </w:p>
        </w:tc>
        <w:tc>
          <w:tcPr>
            <w:tcW w:w="2268" w:type="dxa"/>
            <w:tcBorders>
              <w:bottom w:val="single" w:sz="4" w:space="0" w:color="auto"/>
            </w:tcBorders>
            <w:vAlign w:val="bottom"/>
          </w:tcPr>
          <w:p w14:paraId="3B023B0C"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FA01C64" w14:textId="133640F4" w:rsidR="009E6CB7" w:rsidRPr="00D47EEA" w:rsidRDefault="00AA3BFE" w:rsidP="00AA3BFE">
            <w:pPr>
              <w:jc w:val="right"/>
            </w:pPr>
            <w:r w:rsidRPr="00AA3BFE">
              <w:rPr>
                <w:sz w:val="40"/>
              </w:rPr>
              <w:t>ECE</w:t>
            </w:r>
            <w:r>
              <w:t>/TRANS/WP.29/2025/</w:t>
            </w:r>
            <w:r w:rsidR="00620BC6">
              <w:t>6</w:t>
            </w:r>
            <w:r w:rsidR="004E2E2B">
              <w:t>5</w:t>
            </w:r>
          </w:p>
        </w:tc>
      </w:tr>
      <w:tr w:rsidR="009E6CB7" w14:paraId="7624203C" w14:textId="77777777" w:rsidTr="00B20551">
        <w:trPr>
          <w:cantSplit/>
          <w:trHeight w:hRule="exact" w:val="2835"/>
        </w:trPr>
        <w:tc>
          <w:tcPr>
            <w:tcW w:w="1276" w:type="dxa"/>
            <w:tcBorders>
              <w:top w:val="single" w:sz="4" w:space="0" w:color="auto"/>
              <w:bottom w:val="single" w:sz="12" w:space="0" w:color="auto"/>
            </w:tcBorders>
          </w:tcPr>
          <w:p w14:paraId="44A08E6C" w14:textId="77777777" w:rsidR="009E6CB7" w:rsidRDefault="00686A48" w:rsidP="00B20551">
            <w:pPr>
              <w:spacing w:before="120"/>
            </w:pPr>
            <w:r>
              <w:rPr>
                <w:noProof/>
                <w:lang w:val="fr-CH" w:eastAsia="fr-CH"/>
              </w:rPr>
              <w:drawing>
                <wp:inline distT="0" distB="0" distL="0" distR="0" wp14:anchorId="02FD8049" wp14:editId="522F2DF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E84910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699A612" w14:textId="77777777" w:rsidR="009E6CB7" w:rsidRDefault="00AA3BFE" w:rsidP="00AA3BFE">
            <w:pPr>
              <w:spacing w:before="240" w:line="240" w:lineRule="exact"/>
            </w:pPr>
            <w:r>
              <w:t>Distr.: General</w:t>
            </w:r>
          </w:p>
          <w:p w14:paraId="23EDC0A8" w14:textId="64A48A2B" w:rsidR="00AA3BFE" w:rsidRDefault="00D60425" w:rsidP="00AA3BFE">
            <w:pPr>
              <w:spacing w:line="240" w:lineRule="exact"/>
            </w:pPr>
            <w:r>
              <w:t>7</w:t>
            </w:r>
            <w:r w:rsidR="00AA3BFE">
              <w:t xml:space="preserve"> </w:t>
            </w:r>
            <w:r w:rsidR="0068703F">
              <w:t>April</w:t>
            </w:r>
            <w:r w:rsidR="00AA3BFE">
              <w:t xml:space="preserve"> 2025</w:t>
            </w:r>
          </w:p>
          <w:p w14:paraId="14C7BECE" w14:textId="77777777" w:rsidR="00AA3BFE" w:rsidRDefault="00AA3BFE" w:rsidP="00AA3BFE">
            <w:pPr>
              <w:spacing w:line="240" w:lineRule="exact"/>
            </w:pPr>
          </w:p>
          <w:p w14:paraId="1EBDE5C3" w14:textId="4DEFA31A" w:rsidR="00AA3BFE" w:rsidRDefault="00AA3BFE" w:rsidP="00AA3BFE">
            <w:pPr>
              <w:spacing w:line="240" w:lineRule="exact"/>
            </w:pPr>
            <w:r>
              <w:t>Original: English</w:t>
            </w:r>
          </w:p>
        </w:tc>
      </w:tr>
    </w:tbl>
    <w:p w14:paraId="6FD08F01" w14:textId="77777777" w:rsidR="002A4E35" w:rsidRPr="001D703D" w:rsidRDefault="002A4E35" w:rsidP="002A4E35">
      <w:pPr>
        <w:spacing w:before="120"/>
        <w:rPr>
          <w:b/>
          <w:sz w:val="28"/>
          <w:szCs w:val="28"/>
        </w:rPr>
      </w:pPr>
      <w:r w:rsidRPr="001D703D">
        <w:rPr>
          <w:b/>
          <w:sz w:val="28"/>
          <w:szCs w:val="28"/>
        </w:rPr>
        <w:t>Economic Commission for Europe</w:t>
      </w:r>
    </w:p>
    <w:p w14:paraId="2F0B0363" w14:textId="77777777" w:rsidR="002A4E35" w:rsidRPr="001D703D" w:rsidRDefault="002A4E35" w:rsidP="002A4E35">
      <w:pPr>
        <w:spacing w:before="120"/>
        <w:rPr>
          <w:sz w:val="28"/>
          <w:szCs w:val="28"/>
        </w:rPr>
      </w:pPr>
      <w:r w:rsidRPr="001D703D">
        <w:rPr>
          <w:sz w:val="28"/>
          <w:szCs w:val="28"/>
        </w:rPr>
        <w:t>Inland Transport Committee</w:t>
      </w:r>
    </w:p>
    <w:p w14:paraId="548DC7B4" w14:textId="77777777" w:rsidR="002A4E35" w:rsidRPr="001D703D" w:rsidRDefault="002A4E35" w:rsidP="002A4E35">
      <w:pPr>
        <w:spacing w:before="120"/>
        <w:rPr>
          <w:b/>
          <w:sz w:val="24"/>
          <w:szCs w:val="24"/>
        </w:rPr>
      </w:pPr>
      <w:r w:rsidRPr="001D703D">
        <w:rPr>
          <w:b/>
          <w:sz w:val="24"/>
          <w:szCs w:val="24"/>
        </w:rPr>
        <w:t>World Forum for Harmonization of Vehicle Regulations</w:t>
      </w:r>
    </w:p>
    <w:p w14:paraId="5E331CF4" w14:textId="77777777" w:rsidR="002A4E35" w:rsidRPr="001D703D" w:rsidRDefault="002A4E35" w:rsidP="002A4E35">
      <w:pPr>
        <w:tabs>
          <w:tab w:val="center" w:pos="4819"/>
        </w:tabs>
        <w:spacing w:before="120"/>
        <w:rPr>
          <w:b/>
          <w:lang w:val="en-US"/>
        </w:rPr>
      </w:pPr>
      <w:r>
        <w:rPr>
          <w:b/>
          <w:lang w:val="en-US"/>
        </w:rPr>
        <w:t xml:space="preserve">196th </w:t>
      </w:r>
      <w:r w:rsidRPr="001D703D">
        <w:rPr>
          <w:b/>
          <w:lang w:val="en-US"/>
        </w:rPr>
        <w:t>session</w:t>
      </w:r>
    </w:p>
    <w:p w14:paraId="69EAB14D" w14:textId="77777777" w:rsidR="002A4E35" w:rsidRPr="001D703D" w:rsidRDefault="002A4E35" w:rsidP="002A4E35">
      <w:pPr>
        <w:rPr>
          <w:lang w:val="en-US"/>
        </w:rPr>
      </w:pPr>
      <w:r>
        <w:rPr>
          <w:lang w:val="en-US"/>
        </w:rPr>
        <w:t>Geneva, 2</w:t>
      </w:r>
      <w:r>
        <w:rPr>
          <w:bCs/>
        </w:rPr>
        <w:t>4</w:t>
      </w:r>
      <w:r w:rsidRPr="000E31C1">
        <w:rPr>
          <w:bCs/>
        </w:rPr>
        <w:t>–</w:t>
      </w:r>
      <w:r>
        <w:rPr>
          <w:bCs/>
        </w:rPr>
        <w:t>27</w:t>
      </w:r>
      <w:r w:rsidRPr="000E31C1">
        <w:rPr>
          <w:bCs/>
        </w:rPr>
        <w:t xml:space="preserve"> </w:t>
      </w:r>
      <w:r>
        <w:rPr>
          <w:bCs/>
        </w:rPr>
        <w:t>June</w:t>
      </w:r>
      <w:r w:rsidRPr="000E31C1">
        <w:rPr>
          <w:bCs/>
        </w:rPr>
        <w:t xml:space="preserve"> 202</w:t>
      </w:r>
      <w:r>
        <w:rPr>
          <w:bCs/>
        </w:rPr>
        <w:t>5</w:t>
      </w:r>
    </w:p>
    <w:p w14:paraId="6BA0D00E" w14:textId="6D96DBD4" w:rsidR="002A4E35" w:rsidRPr="001D703D" w:rsidRDefault="002A4E35" w:rsidP="002A4E35">
      <w:r w:rsidRPr="001D703D">
        <w:t>Ite</w:t>
      </w:r>
      <w:r w:rsidRPr="0012673E">
        <w:t>m 4.</w:t>
      </w:r>
      <w:r w:rsidR="00FF0E6D">
        <w:t>7</w:t>
      </w:r>
      <w:r w:rsidRPr="0012673E">
        <w:t>.</w:t>
      </w:r>
      <w:r w:rsidR="004E2E2B">
        <w:t>10</w:t>
      </w:r>
      <w:r>
        <w:t xml:space="preserve"> </w:t>
      </w:r>
      <w:r w:rsidRPr="001D703D">
        <w:t>of the provisional agenda</w:t>
      </w:r>
    </w:p>
    <w:p w14:paraId="135A974F" w14:textId="77777777" w:rsidR="002A4E35" w:rsidRDefault="002A4E35" w:rsidP="002A4E35">
      <w:pPr>
        <w:rPr>
          <w:b/>
        </w:rPr>
      </w:pPr>
      <w:r>
        <w:rPr>
          <w:b/>
        </w:rPr>
        <w:t>1958 Agreement:</w:t>
      </w:r>
    </w:p>
    <w:p w14:paraId="156B6CAC" w14:textId="77777777" w:rsidR="002A4E35" w:rsidRDefault="002A4E35" w:rsidP="002A4E35">
      <w:pPr>
        <w:rPr>
          <w:b/>
        </w:rPr>
      </w:pPr>
      <w:r>
        <w:rPr>
          <w:b/>
        </w:rPr>
        <w:t>Consideration of draft amendments to existing</w:t>
      </w:r>
    </w:p>
    <w:p w14:paraId="5534B416" w14:textId="312624F8" w:rsidR="002A4E35" w:rsidRDefault="002A4E35" w:rsidP="002A4E35">
      <w:pPr>
        <w:rPr>
          <w:b/>
          <w:bCs/>
        </w:rPr>
      </w:pPr>
      <w:r>
        <w:rPr>
          <w:b/>
        </w:rPr>
        <w:t xml:space="preserve">UN Regulations submitted by </w:t>
      </w:r>
      <w:r w:rsidR="00FF0E6D">
        <w:rPr>
          <w:b/>
        </w:rPr>
        <w:t>GRVA</w:t>
      </w:r>
    </w:p>
    <w:p w14:paraId="61ED9345" w14:textId="79EF2688" w:rsidR="002A4E35" w:rsidRDefault="00FF0FFA" w:rsidP="002A4E35">
      <w:pPr>
        <w:pStyle w:val="HChG"/>
        <w:ind w:left="1124" w:right="1138" w:firstLine="0"/>
      </w:pPr>
      <w:r w:rsidRPr="00FF0FFA">
        <w:t xml:space="preserve">Proposal for a Supplement </w:t>
      </w:r>
      <w:r w:rsidR="001A35A9">
        <w:t>2</w:t>
      </w:r>
      <w:r w:rsidRPr="00FF0FFA">
        <w:t xml:space="preserve"> to the </w:t>
      </w:r>
      <w:r w:rsidR="001A35A9">
        <w:t>original version of</w:t>
      </w:r>
      <w:r w:rsidRPr="00FF0FFA">
        <w:t xml:space="preserve"> UN Regulation No. </w:t>
      </w:r>
      <w:r w:rsidR="001A35A9">
        <w:t>171</w:t>
      </w:r>
      <w:r w:rsidRPr="00FF0FFA">
        <w:t xml:space="preserve"> (</w:t>
      </w:r>
      <w:r w:rsidR="001A35A9">
        <w:t>DCAS</w:t>
      </w:r>
      <w:r w:rsidRPr="00FF0FFA">
        <w:t>)</w:t>
      </w:r>
    </w:p>
    <w:p w14:paraId="7237B1C1" w14:textId="583C637F" w:rsidR="002A4E35" w:rsidRDefault="002A4E35" w:rsidP="002A4E35">
      <w:pPr>
        <w:pStyle w:val="H1G"/>
        <w:rPr>
          <w:szCs w:val="24"/>
        </w:rPr>
      </w:pPr>
      <w:r>
        <w:tab/>
      </w:r>
      <w:r>
        <w:tab/>
      </w:r>
      <w:r>
        <w:rPr>
          <w:szCs w:val="24"/>
        </w:rPr>
        <w:t xml:space="preserve">Submitted by the Working Party on </w:t>
      </w:r>
      <w:r w:rsidR="00F322C6">
        <w:rPr>
          <w:lang w:val="en-US"/>
        </w:rPr>
        <w:t>Automated/Autonomous and Connected Vehicles</w:t>
      </w:r>
      <w:r w:rsidR="00F322C6">
        <w:t xml:space="preserve"> </w:t>
      </w:r>
      <w:r>
        <w:footnoteReference w:customMarkFollows="1" w:id="2"/>
        <w:t>*</w:t>
      </w:r>
    </w:p>
    <w:p w14:paraId="1F1FE53A" w14:textId="043650A6" w:rsidR="001C6663" w:rsidRDefault="002A4E35" w:rsidP="001A35A9">
      <w:pPr>
        <w:pStyle w:val="SingleTxtG"/>
        <w:rPr>
          <w:lang w:val="en-US"/>
        </w:rPr>
      </w:pPr>
      <w:r>
        <w:rPr>
          <w:lang w:val="en-US"/>
        </w:rPr>
        <w:tab/>
        <w:t xml:space="preserve">The text reproduced below was adopted by the Working Party on </w:t>
      </w:r>
      <w:r w:rsidR="00EE407E">
        <w:rPr>
          <w:lang w:val="en-US"/>
        </w:rPr>
        <w:t xml:space="preserve">Automated/Autonomous and Connected Vehicles </w:t>
      </w:r>
      <w:r>
        <w:rPr>
          <w:lang w:val="en-US"/>
        </w:rPr>
        <w:t>(GR</w:t>
      </w:r>
      <w:r w:rsidR="00EE407E">
        <w:rPr>
          <w:lang w:val="en-US"/>
        </w:rPr>
        <w:t>VA</w:t>
      </w:r>
      <w:r>
        <w:rPr>
          <w:lang w:val="en-US"/>
        </w:rPr>
        <w:t xml:space="preserve">) at its </w:t>
      </w:r>
      <w:r w:rsidR="00EE407E">
        <w:rPr>
          <w:lang w:val="en-US"/>
        </w:rPr>
        <w:t>twenty-first</w:t>
      </w:r>
      <w:r>
        <w:rPr>
          <w:lang w:val="en-US"/>
        </w:rPr>
        <w:t xml:space="preserve"> session (</w:t>
      </w:r>
      <w:r w:rsidR="00EE407E" w:rsidRPr="006C3764">
        <w:rPr>
          <w:bCs/>
        </w:rPr>
        <w:t xml:space="preserve">ECE/TRANS/WP.29/GRVA/21, para. </w:t>
      </w:r>
      <w:r w:rsidR="001A35A9">
        <w:rPr>
          <w:bCs/>
        </w:rPr>
        <w:t>8</w:t>
      </w:r>
      <w:r w:rsidR="00FF0FFA">
        <w:rPr>
          <w:bCs/>
        </w:rPr>
        <w:t>6</w:t>
      </w:r>
      <w:r>
        <w:rPr>
          <w:lang w:val="en-US"/>
        </w:rPr>
        <w:t>).</w:t>
      </w:r>
      <w:r>
        <w:rPr>
          <w:lang w:val="en-US" w:eastAsia="en-GB"/>
        </w:rPr>
        <w:t xml:space="preserve"> </w:t>
      </w:r>
      <w:r>
        <w:rPr>
          <w:lang w:eastAsia="en-GB"/>
        </w:rPr>
        <w:t xml:space="preserve">It is </w:t>
      </w:r>
      <w:r w:rsidR="00EE407E">
        <w:rPr>
          <w:lang w:eastAsia="en-GB"/>
        </w:rPr>
        <w:t xml:space="preserve">based on </w:t>
      </w:r>
      <w:r w:rsidR="001A35A9" w:rsidRPr="006C3764">
        <w:t xml:space="preserve">ECE/TRANS/WP.29/GRVA/2025/5 as amended by </w:t>
      </w:r>
      <w:r w:rsidR="001A35A9">
        <w:t xml:space="preserve">informal document </w:t>
      </w:r>
      <w:r w:rsidR="001A35A9">
        <w:br/>
      </w:r>
      <w:r w:rsidR="001A35A9" w:rsidRPr="006C3764">
        <w:t>GRVA-21-16/Rev.1</w:t>
      </w:r>
      <w:r>
        <w:rPr>
          <w:lang w:val="en-US"/>
        </w:rPr>
        <w:t>. It is submitted to the World Forum for Harmonization of Vehicle Regulations (WP.29) and to the Administrative Committee (AC.1) for consideration at their June 2025 sessions.</w:t>
      </w:r>
    </w:p>
    <w:p w14:paraId="6AA8F25B" w14:textId="4CA04058" w:rsidR="00097CDE" w:rsidRDefault="00097CDE">
      <w:pPr>
        <w:rPr>
          <w:lang w:val="en-US"/>
        </w:rPr>
      </w:pPr>
      <w:r>
        <w:rPr>
          <w:lang w:val="en-US"/>
        </w:rPr>
        <w:br w:type="page"/>
      </w:r>
    </w:p>
    <w:p w14:paraId="503CA85D" w14:textId="77777777" w:rsidR="00743BB0" w:rsidRPr="00A21912" w:rsidRDefault="00743BB0" w:rsidP="00A0341F">
      <w:pPr>
        <w:pStyle w:val="HChG"/>
        <w:ind w:right="9" w:firstLine="0"/>
      </w:pPr>
      <w:r w:rsidRPr="00A21912">
        <w:lastRenderedPageBreak/>
        <w:t>UN Regulation on uniform provisions concerning the approval of vehicles with regard to Driver Control Assistance Systems</w:t>
      </w:r>
    </w:p>
    <w:p w14:paraId="4213D0BA" w14:textId="77777777" w:rsidR="00743BB0" w:rsidRPr="00382847" w:rsidRDefault="00743BB0" w:rsidP="00A0341F">
      <w:pPr>
        <w:spacing w:after="120"/>
        <w:ind w:left="1134" w:right="9"/>
        <w:jc w:val="both"/>
        <w:rPr>
          <w:sz w:val="28"/>
          <w:lang w:val="fr-CH"/>
        </w:rPr>
      </w:pPr>
      <w:r w:rsidRPr="00382847">
        <w:rPr>
          <w:sz w:val="28"/>
          <w:lang w:val="fr-CH"/>
        </w:rPr>
        <w:t xml:space="preserve">Contents </w:t>
      </w:r>
    </w:p>
    <w:p w14:paraId="0D3B3A5A" w14:textId="77777777" w:rsidR="00743BB0" w:rsidRPr="00382847" w:rsidRDefault="00743BB0" w:rsidP="00743BB0">
      <w:pPr>
        <w:tabs>
          <w:tab w:val="right" w:pos="9639"/>
        </w:tabs>
        <w:spacing w:after="120"/>
        <w:ind w:right="9"/>
        <w:jc w:val="both"/>
        <w:rPr>
          <w:i/>
          <w:iCs/>
          <w:sz w:val="22"/>
          <w:szCs w:val="22"/>
          <w:lang w:val="fr-CH"/>
        </w:rPr>
      </w:pPr>
      <w:r w:rsidRPr="00382847">
        <w:rPr>
          <w:sz w:val="22"/>
          <w:szCs w:val="22"/>
          <w:lang w:val="fr-CH"/>
        </w:rPr>
        <w:tab/>
      </w:r>
      <w:r w:rsidRPr="00382847">
        <w:rPr>
          <w:i/>
          <w:iCs/>
          <w:lang w:val="fr-CH"/>
        </w:rPr>
        <w:t>Page</w:t>
      </w:r>
    </w:p>
    <w:p w14:paraId="343A4CD0" w14:textId="77777777" w:rsidR="00743BB0" w:rsidRPr="00382847" w:rsidRDefault="00743BB0" w:rsidP="00743BB0">
      <w:pPr>
        <w:tabs>
          <w:tab w:val="left" w:pos="1559"/>
          <w:tab w:val="left" w:leader="dot" w:pos="8929"/>
          <w:tab w:val="right" w:pos="9638"/>
        </w:tabs>
        <w:spacing w:after="120"/>
        <w:ind w:left="2268" w:right="1134" w:hanging="1134"/>
        <w:jc w:val="both"/>
        <w:rPr>
          <w:lang w:val="fr-CH"/>
        </w:rPr>
      </w:pPr>
      <w:r w:rsidRPr="00382847">
        <w:rPr>
          <w:lang w:val="fr-CH"/>
        </w:rPr>
        <w:tab/>
      </w:r>
      <w:r w:rsidRPr="00382847">
        <w:rPr>
          <w:lang w:val="fr-CH"/>
        </w:rPr>
        <w:tab/>
        <w:t>Introduction</w:t>
      </w:r>
      <w:r w:rsidRPr="00382847">
        <w:rPr>
          <w:lang w:val="fr-CH"/>
        </w:rPr>
        <w:tab/>
      </w:r>
      <w:r w:rsidRPr="00382847">
        <w:rPr>
          <w:lang w:val="fr-CH"/>
        </w:rPr>
        <w:tab/>
        <w:t>3</w:t>
      </w:r>
    </w:p>
    <w:p w14:paraId="3BA1914B" w14:textId="77777777" w:rsidR="00743BB0" w:rsidRPr="00382847" w:rsidRDefault="00743BB0" w:rsidP="00743BB0">
      <w:pPr>
        <w:tabs>
          <w:tab w:val="left" w:pos="1559"/>
          <w:tab w:val="left" w:leader="dot" w:pos="8929"/>
          <w:tab w:val="right" w:pos="9638"/>
        </w:tabs>
        <w:spacing w:after="120"/>
        <w:ind w:left="2268" w:right="1134" w:hanging="1134"/>
        <w:jc w:val="both"/>
        <w:rPr>
          <w:lang w:val="fr-CH"/>
        </w:rPr>
      </w:pPr>
      <w:r w:rsidRPr="00382847">
        <w:rPr>
          <w:lang w:val="fr-CH"/>
        </w:rPr>
        <w:tab/>
        <w:t>1.</w:t>
      </w:r>
      <w:r w:rsidRPr="00382847">
        <w:rPr>
          <w:lang w:val="fr-CH"/>
        </w:rPr>
        <w:tab/>
        <w:t>Scope</w:t>
      </w:r>
      <w:r w:rsidRPr="00382847">
        <w:rPr>
          <w:lang w:val="fr-CH"/>
        </w:rPr>
        <w:tab/>
      </w:r>
      <w:r w:rsidRPr="00382847">
        <w:rPr>
          <w:lang w:val="fr-CH"/>
        </w:rPr>
        <w:tab/>
        <w:t>5</w:t>
      </w:r>
    </w:p>
    <w:p w14:paraId="404FB9E5" w14:textId="77777777" w:rsidR="00743BB0" w:rsidRPr="00382847" w:rsidRDefault="00743BB0" w:rsidP="00743BB0">
      <w:pPr>
        <w:tabs>
          <w:tab w:val="left" w:pos="1559"/>
          <w:tab w:val="left" w:leader="dot" w:pos="8929"/>
          <w:tab w:val="right" w:pos="9638"/>
        </w:tabs>
        <w:spacing w:after="120"/>
        <w:ind w:left="2268" w:right="1134" w:hanging="1134"/>
        <w:jc w:val="both"/>
        <w:rPr>
          <w:lang w:val="fr-CH"/>
        </w:rPr>
      </w:pPr>
      <w:r w:rsidRPr="00382847">
        <w:rPr>
          <w:lang w:val="fr-CH"/>
        </w:rPr>
        <w:tab/>
        <w:t>2.</w:t>
      </w:r>
      <w:r w:rsidRPr="00382847">
        <w:rPr>
          <w:lang w:val="fr-CH"/>
        </w:rPr>
        <w:tab/>
      </w:r>
      <w:proofErr w:type="spellStart"/>
      <w:r w:rsidRPr="00382847">
        <w:rPr>
          <w:lang w:val="fr-CH"/>
        </w:rPr>
        <w:t>Definitions</w:t>
      </w:r>
      <w:proofErr w:type="spellEnd"/>
      <w:r w:rsidRPr="00382847">
        <w:rPr>
          <w:lang w:val="fr-CH"/>
        </w:rPr>
        <w:tab/>
      </w:r>
      <w:r w:rsidRPr="00382847">
        <w:rPr>
          <w:lang w:val="fr-CH"/>
        </w:rPr>
        <w:tab/>
        <w:t>5</w:t>
      </w:r>
    </w:p>
    <w:p w14:paraId="4D9B6340" w14:textId="77777777" w:rsidR="00743BB0" w:rsidRPr="00A21912" w:rsidRDefault="00743BB0" w:rsidP="00743BB0">
      <w:pPr>
        <w:tabs>
          <w:tab w:val="left" w:pos="1559"/>
          <w:tab w:val="left" w:leader="dot" w:pos="8929"/>
          <w:tab w:val="left" w:pos="9510"/>
          <w:tab w:val="right" w:pos="9638"/>
        </w:tabs>
        <w:spacing w:after="120"/>
        <w:ind w:left="2268" w:right="1134" w:hanging="1134"/>
        <w:jc w:val="both"/>
      </w:pPr>
      <w:r w:rsidRPr="00382847">
        <w:rPr>
          <w:lang w:val="fr-CH"/>
        </w:rPr>
        <w:tab/>
      </w:r>
      <w:r w:rsidRPr="00A21912">
        <w:t>3.</w:t>
      </w:r>
      <w:r w:rsidRPr="00A21912">
        <w:tab/>
        <w:t>Application for approval</w:t>
      </w:r>
      <w:r w:rsidRPr="00A21912">
        <w:tab/>
      </w:r>
      <w:r w:rsidRPr="00A21912">
        <w:tab/>
        <w:t>8</w:t>
      </w:r>
    </w:p>
    <w:p w14:paraId="5D3B7F04" w14:textId="77777777" w:rsidR="00743BB0" w:rsidRPr="00A21912" w:rsidRDefault="00743BB0" w:rsidP="00743BB0">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4E84A474" w14:textId="77777777" w:rsidR="00743BB0" w:rsidRPr="00A21912" w:rsidRDefault="00743BB0" w:rsidP="00743BB0">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51A5D479" w14:textId="53DCDD60" w:rsidR="00743BB0" w:rsidRPr="00A21912" w:rsidRDefault="00743BB0" w:rsidP="00743BB0">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w:t>
      </w:r>
      <w:r w:rsidR="002A2642">
        <w:t>2</w:t>
      </w:r>
    </w:p>
    <w:p w14:paraId="61D51A18" w14:textId="4C39701D" w:rsidR="00743BB0" w:rsidRPr="00A21912" w:rsidRDefault="00743BB0" w:rsidP="00743BB0">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w:t>
      </w:r>
      <w:r w:rsidR="002A2642">
        <w:t>6</w:t>
      </w:r>
    </w:p>
    <w:p w14:paraId="4756F963" w14:textId="4FC000D6" w:rsidR="00743BB0" w:rsidRPr="00A21912" w:rsidRDefault="00743BB0" w:rsidP="00743BB0">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w:t>
      </w:r>
      <w:r w:rsidR="002A2642">
        <w:t>8</w:t>
      </w:r>
    </w:p>
    <w:p w14:paraId="6EAA2FAA" w14:textId="068BDCF9" w:rsidR="00743BB0" w:rsidRPr="00A21912" w:rsidRDefault="00743BB0" w:rsidP="00743BB0">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w:t>
      </w:r>
      <w:r w:rsidR="002A2642">
        <w:t>8</w:t>
      </w:r>
    </w:p>
    <w:p w14:paraId="11F391C2" w14:textId="7179BBF6" w:rsidR="00743BB0" w:rsidRPr="00A21912" w:rsidRDefault="00743BB0" w:rsidP="00743BB0">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w:t>
      </w:r>
      <w:r w:rsidR="002A2642">
        <w:t>9</w:t>
      </w:r>
    </w:p>
    <w:p w14:paraId="482B82D6" w14:textId="0A1545F7" w:rsidR="00743BB0" w:rsidRPr="00A21912" w:rsidRDefault="00743BB0" w:rsidP="00743BB0">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r>
      <w:r w:rsidR="00BB23FE">
        <w:t>30</w:t>
      </w:r>
    </w:p>
    <w:p w14:paraId="484730E5" w14:textId="7A22C632" w:rsidR="00743BB0" w:rsidRPr="00A21912" w:rsidRDefault="00743BB0" w:rsidP="00743BB0">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w:t>
      </w:r>
      <w:r w:rsidR="00BB23FE">
        <w:t>1</w:t>
      </w:r>
    </w:p>
    <w:p w14:paraId="6E2BA345" w14:textId="6B687DCB" w:rsidR="00743BB0" w:rsidRPr="00A21912" w:rsidRDefault="00743BB0" w:rsidP="00743BB0">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r>
      <w:r w:rsidR="00BB23FE">
        <w:t>31</w:t>
      </w:r>
    </w:p>
    <w:p w14:paraId="1B23855B" w14:textId="7E9A8B16" w:rsidR="00743BB0" w:rsidRPr="00A21912" w:rsidRDefault="00743BB0" w:rsidP="00743BB0">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w:t>
      </w:r>
      <w:r w:rsidR="000F20A2">
        <w:t>1</w:t>
      </w:r>
    </w:p>
    <w:p w14:paraId="3CBFAE21" w14:textId="0D2D524C" w:rsidR="00743BB0" w:rsidRPr="00A21912" w:rsidRDefault="00743BB0" w:rsidP="00743BB0">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w:t>
      </w:r>
      <w:r w:rsidR="000F20A2">
        <w:t>2</w:t>
      </w:r>
    </w:p>
    <w:p w14:paraId="2087F910" w14:textId="77777777" w:rsidR="00743BB0" w:rsidRPr="00A21912" w:rsidRDefault="00743BB0" w:rsidP="00743BB0">
      <w:pPr>
        <w:tabs>
          <w:tab w:val="right" w:pos="9639"/>
        </w:tabs>
        <w:spacing w:after="120"/>
        <w:ind w:left="2268" w:right="1134" w:hanging="1134"/>
        <w:jc w:val="both"/>
      </w:pPr>
      <w:r w:rsidRPr="00A21912">
        <w:t>Annexes</w:t>
      </w:r>
    </w:p>
    <w:p w14:paraId="1B6AA2D2" w14:textId="007F9002" w:rsidR="00743BB0" w:rsidRPr="00A21912" w:rsidRDefault="00743BB0" w:rsidP="00743BB0">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w:t>
      </w:r>
      <w:r w:rsidR="000F20A2">
        <w:t>3</w:t>
      </w:r>
    </w:p>
    <w:p w14:paraId="64F51B1E" w14:textId="5C9F1F93" w:rsidR="00743BB0" w:rsidRPr="00A21912" w:rsidRDefault="00743BB0" w:rsidP="00743BB0">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w:t>
      </w:r>
      <w:r w:rsidR="000F20A2">
        <w:t>5</w:t>
      </w:r>
    </w:p>
    <w:p w14:paraId="2A1E3D05" w14:textId="786D2B05" w:rsidR="00743BB0" w:rsidRPr="00A21912" w:rsidRDefault="00743BB0" w:rsidP="00743BB0">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w:t>
      </w:r>
      <w:r w:rsidR="000F20A2">
        <w:t>6</w:t>
      </w:r>
    </w:p>
    <w:p w14:paraId="6517AA9A" w14:textId="728149A6" w:rsidR="00743BB0" w:rsidRPr="00A21912" w:rsidRDefault="00743BB0" w:rsidP="00743BB0">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w:t>
      </w:r>
      <w:r w:rsidR="00E54E61">
        <w:t>4</w:t>
      </w:r>
    </w:p>
    <w:p w14:paraId="57F8C237" w14:textId="7EDBFFAD" w:rsidR="00743BB0" w:rsidRPr="00A21912" w:rsidRDefault="00743BB0" w:rsidP="00743BB0">
      <w:pPr>
        <w:tabs>
          <w:tab w:val="left" w:pos="1559"/>
          <w:tab w:val="left" w:leader="dot" w:pos="8929"/>
          <w:tab w:val="right" w:pos="9638"/>
        </w:tabs>
        <w:spacing w:after="120"/>
        <w:ind w:left="2268" w:right="1134" w:hanging="1134"/>
        <w:jc w:val="both"/>
      </w:pPr>
      <w:r w:rsidRPr="00A21912">
        <w:tab/>
      </w:r>
      <w:r w:rsidRPr="00A21912">
        <w:tab/>
        <w:t>Appendix 2 – System design to be assessed</w:t>
      </w:r>
      <w:r w:rsidRPr="00A21912">
        <w:tab/>
      </w:r>
      <w:r w:rsidRPr="00A21912">
        <w:tab/>
        <w:t>4</w:t>
      </w:r>
      <w:r w:rsidR="00E54E61">
        <w:t>6</w:t>
      </w:r>
    </w:p>
    <w:p w14:paraId="7D3FA3E0" w14:textId="29544954" w:rsidR="00743BB0" w:rsidRPr="00A21912" w:rsidRDefault="00743BB0" w:rsidP="00743BB0">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w:t>
      </w:r>
      <w:r w:rsidR="00E54E61">
        <w:t>8</w:t>
      </w:r>
    </w:p>
    <w:p w14:paraId="0D7EB7CC" w14:textId="590B4F47" w:rsidR="00743BB0" w:rsidRPr="00A21912" w:rsidRDefault="00743BB0" w:rsidP="00743BB0">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w:t>
      </w:r>
      <w:r w:rsidR="00E54E61">
        <w:t>9</w:t>
      </w:r>
    </w:p>
    <w:p w14:paraId="515DC47B" w14:textId="77777777" w:rsidR="00743BB0" w:rsidRPr="00A21912" w:rsidRDefault="00743BB0" w:rsidP="00743BB0">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15478571" w14:textId="77777777" w:rsidR="00743BB0" w:rsidRPr="00A21912" w:rsidRDefault="00743BB0" w:rsidP="00743BB0">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73D702F5" w14:textId="77777777" w:rsidR="00743BB0" w:rsidRPr="00A21912" w:rsidRDefault="00743BB0" w:rsidP="00743BB0">
      <w:pPr>
        <w:pStyle w:val="ListParagraph"/>
        <w:tabs>
          <w:tab w:val="right" w:pos="850"/>
          <w:tab w:val="left" w:pos="1559"/>
          <w:tab w:val="left" w:leader="dot" w:pos="8929"/>
          <w:tab w:val="right" w:pos="9638"/>
        </w:tabs>
        <w:spacing w:after="120"/>
        <w:ind w:left="1170" w:right="9"/>
        <w:jc w:val="both"/>
      </w:pPr>
    </w:p>
    <w:p w14:paraId="1A997914" w14:textId="77777777" w:rsidR="00743BB0" w:rsidRPr="00A21912" w:rsidRDefault="00743BB0" w:rsidP="00743BB0">
      <w:pPr>
        <w:pStyle w:val="ListParagraph"/>
        <w:tabs>
          <w:tab w:val="right" w:pos="850"/>
          <w:tab w:val="left" w:pos="1559"/>
          <w:tab w:val="left" w:leader="dot" w:pos="8929"/>
          <w:tab w:val="right" w:pos="9638"/>
        </w:tabs>
        <w:spacing w:after="120"/>
        <w:ind w:left="1170" w:right="9"/>
        <w:jc w:val="both"/>
        <w:sectPr w:rsidR="00743BB0" w:rsidRPr="00A21912" w:rsidSect="00B46D45">
          <w:headerReference w:type="even" r:id="rId12"/>
          <w:headerReference w:type="default" r:id="rId13"/>
          <w:footerReference w:type="even" r:id="rId14"/>
          <w:footerReference w:type="firs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0CC6A25A" w14:textId="77777777" w:rsidR="00743BB0" w:rsidRPr="00A21912" w:rsidRDefault="00743BB0" w:rsidP="00743BB0">
      <w:pPr>
        <w:pStyle w:val="HChG"/>
        <w:tabs>
          <w:tab w:val="clear" w:pos="851"/>
        </w:tabs>
        <w:ind w:left="2250" w:right="1179" w:hanging="1080"/>
        <w:jc w:val="both"/>
      </w:pPr>
      <w:r w:rsidRPr="00A21912">
        <w:lastRenderedPageBreak/>
        <w:t>Introduction</w:t>
      </w:r>
    </w:p>
    <w:p w14:paraId="3B4EFF02" w14:textId="77777777" w:rsidR="00743BB0" w:rsidRPr="00A21912" w:rsidRDefault="00743BB0" w:rsidP="00743BB0">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6099BEED" w14:textId="77777777" w:rsidR="00743BB0" w:rsidRPr="00A21912" w:rsidRDefault="00743BB0" w:rsidP="00743BB0">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053E63B7" w14:textId="77777777" w:rsidR="00743BB0" w:rsidRPr="00A21912" w:rsidRDefault="00743BB0" w:rsidP="00743BB0">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4584203F" w14:textId="77777777" w:rsidR="00743BB0" w:rsidRPr="00A21912" w:rsidRDefault="00743BB0" w:rsidP="00743BB0">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8D5F6A3" w14:textId="77777777" w:rsidR="00743BB0" w:rsidRPr="00A21912" w:rsidRDefault="00743BB0" w:rsidP="00743BB0">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4363BEAE" w14:textId="77777777" w:rsidR="00743BB0" w:rsidRPr="002231CE" w:rsidRDefault="00743BB0" w:rsidP="00743BB0">
      <w:pPr>
        <w:pStyle w:val="SingleTxtG"/>
        <w:rPr>
          <w:color w:val="000000" w:themeColor="text1"/>
        </w:rPr>
      </w:pPr>
      <w:r w:rsidRPr="00A21912">
        <w:rPr>
          <w:color w:val="000000" w:themeColor="text1"/>
        </w:rPr>
        <w:t>6.</w:t>
      </w:r>
      <w:r w:rsidRPr="00A21912">
        <w:rPr>
          <w:color w:val="000000" w:themeColor="text1"/>
        </w:rPr>
        <w:tab/>
        <w:t>The availability of DCAS, and their capability to assist, are constrained by the defined system operational boundaries. While DCAS is able to detect and respond to common scen</w:t>
      </w:r>
      <w:r w:rsidRPr="002231CE">
        <w:rPr>
          <w:color w:val="000000" w:themeColor="text1"/>
        </w:rPr>
        <w:t xml:space="preserve">arios within the use case (DCAS feature), the system may not be capable of recognizing certain environmental conditions, as DCAS are not designed to handle each and every situation, and it is expected that the driver is always in control of the vehicle. </w:t>
      </w:r>
    </w:p>
    <w:p w14:paraId="6496EF9A" w14:textId="77777777" w:rsidR="00743BB0" w:rsidRPr="002231CE" w:rsidRDefault="00743BB0" w:rsidP="00743BB0">
      <w:pPr>
        <w:pStyle w:val="SingleTxtG"/>
        <w:rPr>
          <w:color w:val="000000" w:themeColor="text1"/>
        </w:rPr>
      </w:pPr>
      <w:r w:rsidRPr="002231CE">
        <w:rPr>
          <w:color w:val="000000" w:themeColor="text1"/>
        </w:rPr>
        <w:t>7.</w:t>
      </w:r>
      <w:r w:rsidRPr="002231CE">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0D72D159" w14:textId="4F1375D7" w:rsidR="00743BB0" w:rsidRPr="00A21912" w:rsidRDefault="00DC371B" w:rsidP="00DC371B">
      <w:pPr>
        <w:pStyle w:val="SingleTxtG"/>
        <w:rPr>
          <w:color w:val="000000" w:themeColor="text1"/>
        </w:rPr>
      </w:pPr>
      <w:r>
        <w:rPr>
          <w:color w:val="000000" w:themeColor="text1"/>
        </w:rPr>
        <w:tab/>
      </w:r>
      <w:r w:rsidR="00743BB0" w:rsidRPr="002231CE">
        <w:rPr>
          <w:color w:val="000000" w:themeColor="text1"/>
        </w:rPr>
        <w:t>(a)</w:t>
      </w:r>
      <w:r w:rsidR="00743BB0" w:rsidRPr="002231CE">
        <w:rPr>
          <w:color w:val="000000" w:themeColor="text1"/>
        </w:rPr>
        <w:tab/>
        <w:t>Some requirements are expected to be always met, including in all relevant tests. These provis</w:t>
      </w:r>
      <w:r w:rsidR="00743BB0" w:rsidRPr="00A21912">
        <w:rPr>
          <w:color w:val="000000" w:themeColor="text1"/>
        </w:rPr>
        <w:t xml:space="preserve">ions are phrased as “the system shall…”; </w:t>
      </w:r>
    </w:p>
    <w:p w14:paraId="08D5F41D" w14:textId="389C8C34" w:rsidR="00743BB0" w:rsidRPr="00A21912" w:rsidRDefault="00DC371B" w:rsidP="00DC371B">
      <w:pPr>
        <w:pStyle w:val="SingleTxtG"/>
        <w:rPr>
          <w:color w:val="000000" w:themeColor="text1"/>
        </w:rPr>
      </w:pPr>
      <w:r>
        <w:rPr>
          <w:color w:val="000000" w:themeColor="text1"/>
        </w:rPr>
        <w:tab/>
      </w:r>
      <w:r w:rsidR="00743BB0" w:rsidRPr="00A21912">
        <w:rPr>
          <w:color w:val="000000" w:themeColor="text1"/>
        </w:rPr>
        <w:t>(b)</w:t>
      </w:r>
      <w:r w:rsidR="00743BB0" w:rsidRPr="00A21912">
        <w:rPr>
          <w:color w:val="000000" w:themeColor="text1"/>
        </w:rPr>
        <w:tab/>
        <w:t xml:space="preserve">Some requirements are such that whilst the system is generally expected to fulfil them, this might not always be appropriate or achievable under the specific </w:t>
      </w:r>
      <w:r w:rsidR="00743BB0" w:rsidRPr="00A21912">
        <w:rPr>
          <w:color w:val="000000" w:themeColor="text1"/>
        </w:rPr>
        <w:lastRenderedPageBreak/>
        <w:t xml:space="preserve">circumstances, or external disturbances may still lead to a varying output. These provisions are phrased as “the system shall aim to…”; and </w:t>
      </w:r>
    </w:p>
    <w:p w14:paraId="1302B988" w14:textId="6A7771C9" w:rsidR="00743BB0" w:rsidRPr="00A21912" w:rsidRDefault="00DC371B" w:rsidP="00DC371B">
      <w:pPr>
        <w:pStyle w:val="SingleTxtG"/>
        <w:rPr>
          <w:color w:val="000000" w:themeColor="text1"/>
        </w:rPr>
      </w:pPr>
      <w:r>
        <w:rPr>
          <w:color w:val="000000" w:themeColor="text1"/>
        </w:rPr>
        <w:tab/>
      </w:r>
      <w:r w:rsidR="00743BB0" w:rsidRPr="00A21912">
        <w:rPr>
          <w:color w:val="000000" w:themeColor="text1"/>
        </w:rPr>
        <w:t>(c)</w:t>
      </w:r>
      <w:r w:rsidR="00743BB0"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6A944456" w14:textId="77777777" w:rsidR="00743BB0" w:rsidRPr="00A21912" w:rsidRDefault="00743BB0" w:rsidP="00743BB0">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50E7E58" w14:textId="77777777" w:rsidR="00743BB0" w:rsidRPr="00A21912" w:rsidRDefault="00743BB0" w:rsidP="00743BB0">
      <w:pPr>
        <w:pStyle w:val="SingleTxtG"/>
      </w:pPr>
      <w:r w:rsidRPr="00A21912">
        <w:t>9.</w:t>
      </w:r>
      <w:r w:rsidRPr="00A2191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811CD69" w14:textId="77777777" w:rsidR="00743BB0" w:rsidRPr="00A21912" w:rsidRDefault="00743BB0" w:rsidP="00743BB0">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4E020E02" w14:textId="77777777" w:rsidR="00743BB0" w:rsidRPr="00A21912" w:rsidRDefault="00743BB0" w:rsidP="00743BB0">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3FE04CE6" w14:textId="77777777" w:rsidR="00743BB0" w:rsidRPr="00A21912" w:rsidRDefault="00743BB0" w:rsidP="00743BB0">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1AF2FC28" w14:textId="77777777" w:rsidR="00743BB0" w:rsidRPr="00A21912" w:rsidRDefault="00743BB0" w:rsidP="00743BB0">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76C053E2" w14:textId="15E8686A" w:rsidR="00743BB0" w:rsidRPr="00A21912" w:rsidRDefault="00743BB0" w:rsidP="00743BB0">
      <w:pPr>
        <w:pStyle w:val="SingleTxtG"/>
        <w:spacing w:line="240" w:lineRule="auto"/>
        <w:ind w:right="1179"/>
        <w:rPr>
          <w:color w:val="000000" w:themeColor="text1"/>
        </w:rPr>
      </w:pPr>
      <w:r w:rsidRPr="002231CE">
        <w:rPr>
          <w:color w:val="000000" w:themeColor="text1"/>
        </w:rPr>
        <w:lastRenderedPageBreak/>
        <w:t>14.</w:t>
      </w:r>
      <w:r w:rsidRPr="002231CE">
        <w:tab/>
        <w:t>The safe use of DCAS requires</w:t>
      </w:r>
      <w:r w:rsidRPr="002231CE">
        <w:rPr>
          <w:color w:val="000000" w:themeColor="text1"/>
        </w:rPr>
        <w:t xml:space="preserve"> appropriate understanding by the driver of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w:t>
      </w:r>
      <w:r w:rsidRPr="00A21912">
        <w:rPr>
          <w:color w:val="000000" w:themeColor="text1"/>
        </w:rPr>
        <w: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4B5EFEA3" w14:textId="77777777" w:rsidR="00743BB0" w:rsidRPr="00A21912" w:rsidRDefault="00743BB0" w:rsidP="00743BB0">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165B7EAC" w14:textId="77777777" w:rsidR="00743BB0" w:rsidRPr="00A21912" w:rsidRDefault="00743BB0" w:rsidP="00743BB0">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4F173C96" w14:textId="77777777" w:rsidR="00743BB0" w:rsidRPr="00A21912" w:rsidRDefault="00743BB0" w:rsidP="00743BB0">
      <w:pPr>
        <w:pStyle w:val="HChG"/>
      </w:pPr>
      <w:r w:rsidRPr="00A21912">
        <w:tab/>
        <w:t>1.</w:t>
      </w:r>
      <w:r w:rsidRPr="00A21912">
        <w:tab/>
        <w:t>Scope</w:t>
      </w:r>
    </w:p>
    <w:p w14:paraId="497C37DC" w14:textId="77777777" w:rsidR="00743BB0" w:rsidRPr="00A21912" w:rsidRDefault="00743BB0" w:rsidP="00743BB0">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rPr>
        <w:footnoteReference w:id="4"/>
      </w:r>
      <w:r w:rsidRPr="00A21912">
        <w:rPr>
          <w:lang w:val="en-GB"/>
        </w:rPr>
        <w:t xml:space="preserve"> with regard to their Driver Control Assistance Systems (DCAS).</w:t>
      </w:r>
    </w:p>
    <w:p w14:paraId="3D77C5F1" w14:textId="77777777" w:rsidR="00743BB0" w:rsidRPr="00A21912" w:rsidRDefault="00743BB0" w:rsidP="00743BB0">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36F19248" w14:textId="77777777" w:rsidR="00743BB0" w:rsidRPr="00A21912" w:rsidRDefault="00743BB0" w:rsidP="00743BB0">
      <w:pPr>
        <w:pStyle w:val="HChG"/>
      </w:pPr>
      <w:r w:rsidRPr="00A21912">
        <w:tab/>
        <w:t>2.</w:t>
      </w:r>
      <w:r w:rsidRPr="00A21912">
        <w:tab/>
        <w:t>Definitions</w:t>
      </w:r>
    </w:p>
    <w:p w14:paraId="6C85A4ED" w14:textId="77777777" w:rsidR="00743BB0" w:rsidRPr="00A21912" w:rsidRDefault="00743BB0" w:rsidP="00743BB0">
      <w:pPr>
        <w:adjustRightInd w:val="0"/>
        <w:snapToGrid w:val="0"/>
        <w:spacing w:after="120" w:line="240" w:lineRule="auto"/>
        <w:ind w:left="2268" w:right="1134" w:hanging="1134"/>
        <w:jc w:val="both"/>
      </w:pPr>
      <w:r w:rsidRPr="00A21912">
        <w:tab/>
        <w:t>For the purposes of this Regulation:</w:t>
      </w:r>
    </w:p>
    <w:p w14:paraId="5E1510F5" w14:textId="77777777" w:rsidR="00743BB0" w:rsidRPr="00A21912" w:rsidRDefault="00743BB0" w:rsidP="00743BB0">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69386064"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32D6D0EB"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7619931F" w14:textId="77777777" w:rsidR="00743BB0" w:rsidRPr="00A21912" w:rsidRDefault="00743BB0" w:rsidP="00743BB0">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4E2DFE9A" w14:textId="77777777" w:rsidR="00743BB0" w:rsidRPr="00A21912" w:rsidRDefault="00743BB0" w:rsidP="00743BB0">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558D3AFA" w14:textId="77777777" w:rsidR="00743BB0" w:rsidRPr="002231CE" w:rsidRDefault="00743BB0" w:rsidP="00743BB0">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w:t>
      </w:r>
      <w:r w:rsidRPr="002231CE">
        <w:rPr>
          <w:lang w:val="en-GB"/>
        </w:rPr>
        <w:t>ser features is deemed to belong to the same vehicle type with respect to DCAS.</w:t>
      </w:r>
    </w:p>
    <w:p w14:paraId="261C6B47" w14:textId="77777777" w:rsidR="00743BB0" w:rsidRPr="002231CE" w:rsidRDefault="00743BB0" w:rsidP="00743BB0">
      <w:pPr>
        <w:pStyle w:val="para"/>
        <w:tabs>
          <w:tab w:val="left" w:pos="1440"/>
        </w:tabs>
        <w:adjustRightInd w:val="0"/>
        <w:snapToGrid w:val="0"/>
        <w:spacing w:line="240" w:lineRule="auto"/>
        <w:rPr>
          <w:color w:val="000000" w:themeColor="text1"/>
          <w:lang w:val="en-GB"/>
        </w:rPr>
      </w:pPr>
      <w:r w:rsidRPr="002231CE">
        <w:rPr>
          <w:color w:val="000000" w:themeColor="text1"/>
          <w:lang w:val="en-GB"/>
        </w:rPr>
        <w:t>2.3.</w:t>
      </w:r>
      <w:r w:rsidRPr="002231CE">
        <w:rPr>
          <w:color w:val="000000" w:themeColor="text1"/>
          <w:lang w:val="en-GB"/>
        </w:rPr>
        <w:tab/>
      </w:r>
      <w:r w:rsidRPr="002231CE">
        <w:rPr>
          <w:color w:val="000000" w:themeColor="text1"/>
          <w:lang w:val="en-GB"/>
        </w:rPr>
        <w:tab/>
      </w:r>
      <w:r w:rsidRPr="002231CE">
        <w:rPr>
          <w:lang w:val="en-GB"/>
        </w:rPr>
        <w:t>“(</w:t>
      </w:r>
      <w:r w:rsidRPr="002231CE">
        <w:rPr>
          <w:i/>
          <w:iCs/>
          <w:lang w:val="en-GB"/>
        </w:rPr>
        <w:t>DCAS) Feature”</w:t>
      </w:r>
      <w:r w:rsidRPr="002231CE">
        <w:rPr>
          <w:lang w:val="en-GB"/>
        </w:rPr>
        <w:t xml:space="preserve"> means a </w:t>
      </w:r>
      <w:r w:rsidRPr="002231CE">
        <w:rPr>
          <w:color w:val="000000" w:themeColor="text1"/>
          <w:lang w:val="en-GB"/>
        </w:rPr>
        <w:t xml:space="preserve">specific DCAS </w:t>
      </w:r>
      <w:r w:rsidRPr="002231CE">
        <w:rPr>
          <w:lang w:val="en-GB"/>
        </w:rPr>
        <w:t>capability providing assistance to the driver in defin</w:t>
      </w:r>
      <w:r w:rsidRPr="002231CE">
        <w:rPr>
          <w:color w:val="000000" w:themeColor="text1"/>
          <w:lang w:val="en-GB"/>
        </w:rPr>
        <w:t>ed traffic scenarios, circumstances and system boundaries.</w:t>
      </w:r>
    </w:p>
    <w:p w14:paraId="2B4C5032" w14:textId="77777777" w:rsidR="00743BB0" w:rsidRPr="00A21912" w:rsidRDefault="00743BB0" w:rsidP="00743BB0">
      <w:pPr>
        <w:pStyle w:val="para"/>
        <w:tabs>
          <w:tab w:val="left" w:pos="1440"/>
        </w:tabs>
        <w:adjustRightInd w:val="0"/>
        <w:snapToGrid w:val="0"/>
        <w:spacing w:line="240" w:lineRule="auto"/>
        <w:rPr>
          <w:lang w:val="en-GB"/>
        </w:rPr>
      </w:pPr>
      <w:r w:rsidRPr="002231CE">
        <w:rPr>
          <w:lang w:val="en-GB"/>
        </w:rPr>
        <w:t>2.4.</w:t>
      </w:r>
      <w:r w:rsidRPr="002231CE">
        <w:rPr>
          <w:lang w:val="en-GB"/>
        </w:rPr>
        <w:tab/>
      </w:r>
      <w:r w:rsidRPr="002231CE">
        <w:rPr>
          <w:lang w:val="en-GB"/>
        </w:rPr>
        <w:tab/>
        <w:t>“</w:t>
      </w:r>
      <w:r w:rsidRPr="002231CE">
        <w:rPr>
          <w:i/>
          <w:iCs/>
          <w:lang w:val="en-GB"/>
        </w:rPr>
        <w:t>Dynamic Control</w:t>
      </w:r>
      <w:r w:rsidRPr="002231CE">
        <w:rPr>
          <w:lang w:val="en-GB"/>
        </w:rPr>
        <w:t xml:space="preserve">” means the real-time </w:t>
      </w:r>
      <w:r w:rsidRPr="002231CE">
        <w:rPr>
          <w:color w:val="000000" w:themeColor="text1"/>
          <w:lang w:val="en-GB"/>
        </w:rPr>
        <w:t>performance of operational and tactical functions required to move the vehicle. This includes controlling the vehicle’s lateral</w:t>
      </w:r>
      <w:r w:rsidRPr="00A21912">
        <w:rPr>
          <w:color w:val="000000" w:themeColor="text1"/>
          <w:lang w:val="en-GB"/>
        </w:rPr>
        <w:t xml:space="preserve"> and longitudinal motion, monitoring the road environment, responding to events in the road traffic environment, and planning and signalling for manoeuvres. </w:t>
      </w:r>
    </w:p>
    <w:p w14:paraId="29AD59FE" w14:textId="3639FB24" w:rsidR="00743BB0" w:rsidRPr="00A21912" w:rsidRDefault="00743BB0" w:rsidP="00743BB0">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w:t>
      </w:r>
      <w:r w:rsidRPr="006771E1">
        <w:rPr>
          <w:color w:val="000000" w:themeColor="text1"/>
          <w:lang w:val="en-GB"/>
        </w:rPr>
        <w:t>DCA</w:t>
      </w:r>
      <w:r w:rsidRPr="004F6591">
        <w:rPr>
          <w:lang w:val="en-GB"/>
        </w:rPr>
        <w:t>S assists the driver by carrying out operational and tactical functions without limiting t</w:t>
      </w:r>
      <w:r w:rsidRPr="00A21912">
        <w:rPr>
          <w:color w:val="000000" w:themeColor="text1"/>
          <w:lang w:val="en-GB"/>
        </w:rPr>
        <w:t xml:space="preserve">he driver’s ability to intervene at any given time. </w:t>
      </w:r>
    </w:p>
    <w:p w14:paraId="7A623837"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2513991B"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7BE575D9"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2CE70C41"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36CDEE5C"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153E039C"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071D3664" w14:textId="77777777" w:rsidR="00743BB0" w:rsidRPr="00A21912" w:rsidRDefault="00743BB0" w:rsidP="00743BB0">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06BC4F15"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01328750"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0A7DC1C3" w14:textId="77777777" w:rsidR="00743BB0" w:rsidRPr="00A21912" w:rsidRDefault="00743BB0" w:rsidP="00743BB0">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157F0413" w14:textId="77777777" w:rsidR="00743BB0" w:rsidRPr="00A21912" w:rsidRDefault="00743BB0" w:rsidP="00743BB0">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44CC0EA7" w14:textId="77777777" w:rsidR="00743BB0" w:rsidRPr="00A21912" w:rsidRDefault="00743BB0" w:rsidP="00743BB0">
      <w:pPr>
        <w:pStyle w:val="para"/>
        <w:adjustRightInd w:val="0"/>
        <w:snapToGrid w:val="0"/>
        <w:spacing w:line="240" w:lineRule="auto"/>
        <w:rPr>
          <w:lang w:val="en-GB"/>
        </w:rPr>
      </w:pPr>
      <w:r w:rsidRPr="00A21912">
        <w:rPr>
          <w:lang w:val="en-GB"/>
        </w:rPr>
        <w:tab/>
        <w:t>(c)</w:t>
      </w:r>
      <w:r w:rsidRPr="00A21912">
        <w:rPr>
          <w:lang w:val="en-GB"/>
        </w:rPr>
        <w:tab/>
        <w:t>Lane Change Manoeuvre;</w:t>
      </w:r>
    </w:p>
    <w:p w14:paraId="635AF246" w14:textId="77777777" w:rsidR="00743BB0" w:rsidRPr="00A21912" w:rsidRDefault="00743BB0" w:rsidP="00743BB0">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330D423E" w14:textId="77777777" w:rsidR="00743BB0" w:rsidRPr="00A21912" w:rsidRDefault="00743BB0" w:rsidP="00743BB0">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1EB3240F"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97B1DA1" w14:textId="77777777" w:rsidR="00743BB0" w:rsidRPr="00A21912" w:rsidRDefault="00743BB0" w:rsidP="00743BB0">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632C7C95" w14:textId="77777777" w:rsidR="00743BB0" w:rsidRPr="00A21912" w:rsidRDefault="00743BB0" w:rsidP="00743BB0">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3CB44AD4"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6BA773AA"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120D39FF" w14:textId="77777777" w:rsidR="00743BB0" w:rsidRPr="00A21912" w:rsidRDefault="00743BB0" w:rsidP="00743BB0">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20769B38"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012D73F0"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47C56154"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A33B49F"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2CA52CA7"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57AEC3EE"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669F6351" w14:textId="77777777" w:rsidR="00743BB0" w:rsidRPr="00A21912" w:rsidRDefault="00743BB0" w:rsidP="00743BB0">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0BB1FCCF"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463C57A2" w14:textId="77777777" w:rsidR="00743BB0" w:rsidRPr="00A21912" w:rsidRDefault="00743BB0" w:rsidP="00743BB0">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3FAB1CE"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1383D80C" w14:textId="77777777" w:rsidR="00743BB0" w:rsidRPr="002231CE" w:rsidRDefault="00743BB0" w:rsidP="00743BB0">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w:t>
      </w:r>
      <w:r w:rsidRPr="002231CE">
        <w:rPr>
          <w:lang w:val="en-GB"/>
        </w:rPr>
        <w:t>ped with DCAS.</w:t>
      </w:r>
    </w:p>
    <w:p w14:paraId="4403FE47" w14:textId="77777777" w:rsidR="00743BB0" w:rsidRPr="002231CE" w:rsidRDefault="00743BB0" w:rsidP="00743BB0">
      <w:pPr>
        <w:pStyle w:val="para"/>
        <w:tabs>
          <w:tab w:val="left" w:pos="1440"/>
        </w:tabs>
        <w:adjustRightInd w:val="0"/>
        <w:snapToGrid w:val="0"/>
        <w:spacing w:line="240" w:lineRule="auto"/>
        <w:rPr>
          <w:lang w:val="en-GB"/>
        </w:rPr>
      </w:pPr>
      <w:r w:rsidRPr="002231CE">
        <w:rPr>
          <w:lang w:val="en-GB"/>
        </w:rPr>
        <w:lastRenderedPageBreak/>
        <w:t>2.24.</w:t>
      </w:r>
      <w:r w:rsidRPr="002231CE">
        <w:rPr>
          <w:lang w:val="en-GB"/>
        </w:rPr>
        <w:tab/>
        <w:t>“</w:t>
      </w:r>
      <w:r w:rsidRPr="002231CE">
        <w:rPr>
          <w:i/>
          <w:iCs/>
          <w:lang w:val="en-GB"/>
        </w:rPr>
        <w:t>Safety-Critical Occurrence</w:t>
      </w:r>
      <w:r w:rsidRPr="002231CE">
        <w:rPr>
          <w:lang w:val="en-GB"/>
        </w:rPr>
        <w:t>” means an occurrence when DCAS or its respective feature is in ‘On’ mode at the time of a collision event which:</w:t>
      </w:r>
    </w:p>
    <w:p w14:paraId="683ED34A" w14:textId="21ED6A26" w:rsidR="00743BB0" w:rsidRPr="002231CE" w:rsidRDefault="00743BB0" w:rsidP="00743BB0">
      <w:pPr>
        <w:pStyle w:val="para"/>
        <w:adjustRightInd w:val="0"/>
        <w:snapToGrid w:val="0"/>
        <w:spacing w:line="240" w:lineRule="auto"/>
        <w:ind w:left="2835" w:hanging="567"/>
        <w:rPr>
          <w:lang w:val="en-GB"/>
        </w:rPr>
      </w:pPr>
      <w:r w:rsidRPr="002231CE">
        <w:rPr>
          <w:lang w:val="en-GB"/>
        </w:rPr>
        <w:t>(a)</w:t>
      </w:r>
      <w:r w:rsidRPr="002231CE">
        <w:rPr>
          <w:lang w:val="en-GB"/>
        </w:rPr>
        <w:tab/>
        <w:t>Resulted in an</w:t>
      </w:r>
      <w:r w:rsidRPr="002231CE">
        <w:rPr>
          <w:color w:val="C00000"/>
          <w:lang w:val="en-GB"/>
        </w:rPr>
        <w:t xml:space="preserve"> </w:t>
      </w:r>
      <w:r w:rsidRPr="002231CE">
        <w:rPr>
          <w:lang w:val="en-GB"/>
        </w:rPr>
        <w:t xml:space="preserve">injury requiring medical assistance or death of at least one person; or </w:t>
      </w:r>
    </w:p>
    <w:p w14:paraId="4D3CB47E" w14:textId="77777777" w:rsidR="00743BB0" w:rsidRPr="002231CE" w:rsidRDefault="00743BB0" w:rsidP="00743BB0">
      <w:pPr>
        <w:pStyle w:val="para"/>
        <w:adjustRightInd w:val="0"/>
        <w:snapToGrid w:val="0"/>
        <w:spacing w:line="240" w:lineRule="auto"/>
        <w:ind w:left="2835" w:hanging="567"/>
        <w:rPr>
          <w:lang w:val="en-GB"/>
        </w:rPr>
      </w:pPr>
      <w:r w:rsidRPr="002231CE">
        <w:rPr>
          <w:lang w:val="en-GB"/>
        </w:rPr>
        <w:t>(b)</w:t>
      </w:r>
      <w:r w:rsidRPr="002231CE">
        <w:rPr>
          <w:lang w:val="en-GB"/>
        </w:rPr>
        <w:tab/>
        <w:t xml:space="preserve">Resulted in the deployment of airbags, non-reversable occupant restraints and/or vulnerable road user secondary safety system of the DCAS-equipped vehicle. </w:t>
      </w:r>
    </w:p>
    <w:p w14:paraId="2CE53438" w14:textId="77777777" w:rsidR="00743BB0" w:rsidRPr="00A21912" w:rsidRDefault="00743BB0" w:rsidP="00743BB0">
      <w:pPr>
        <w:pStyle w:val="para"/>
        <w:tabs>
          <w:tab w:val="left" w:pos="1440"/>
        </w:tabs>
        <w:adjustRightInd w:val="0"/>
        <w:snapToGrid w:val="0"/>
        <w:spacing w:line="240" w:lineRule="auto"/>
        <w:rPr>
          <w:lang w:val="en-GB"/>
        </w:rPr>
      </w:pPr>
      <w:r w:rsidRPr="002231CE">
        <w:rPr>
          <w:lang w:val="en-GB"/>
        </w:rPr>
        <w:t>2.25.</w:t>
      </w:r>
      <w:r w:rsidRPr="002231CE">
        <w:rPr>
          <w:lang w:val="en-GB"/>
        </w:rPr>
        <w:tab/>
        <w:t>“</w:t>
      </w:r>
      <w:r w:rsidRPr="002231CE">
        <w:rPr>
          <w:i/>
          <w:iCs/>
          <w:lang w:val="en-GB"/>
        </w:rPr>
        <w:t>Controllability</w:t>
      </w:r>
      <w:r w:rsidRPr="002231CE">
        <w:rPr>
          <w:lang w:val="en-GB"/>
        </w:rPr>
        <w:t>” means a measure of the probability that harm can be avoided when</w:t>
      </w:r>
      <w:r w:rsidRPr="00E61F83">
        <w:rPr>
          <w:lang w:val="en-GB"/>
        </w:rPr>
        <w:t xml:space="preserve"> a hazardous condition occurs. This condition might be due to actions by the driver, </w:t>
      </w:r>
      <w:r w:rsidRPr="004F6591">
        <w:rPr>
          <w:lang w:val="en-GB"/>
        </w:rPr>
        <w:t xml:space="preserve">by </w:t>
      </w:r>
      <w:r w:rsidRPr="00E61F83">
        <w:rPr>
          <w:lang w:val="en-GB"/>
        </w:rPr>
        <w:t>the system or by external measures.</w:t>
      </w:r>
    </w:p>
    <w:p w14:paraId="70111824" w14:textId="77777777" w:rsidR="00743BB0" w:rsidRPr="00A21912" w:rsidRDefault="00743BB0" w:rsidP="00743BB0">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5AD80813" w14:textId="77777777" w:rsidR="00743BB0" w:rsidRPr="00A21912" w:rsidRDefault="00743BB0" w:rsidP="00743BB0">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2CBAA96E" w14:textId="77777777" w:rsidR="00743BB0" w:rsidRPr="00A21912" w:rsidRDefault="00743BB0" w:rsidP="00743BB0">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Pr>
          <w:lang w:val="en-GB"/>
        </w:rPr>
        <w:t>27</w:t>
      </w:r>
      <w:r w:rsidRPr="00A21912">
        <w:rPr>
          <w:lang w:val="en-GB"/>
        </w:rPr>
        <w:t>.</w:t>
      </w:r>
    </w:p>
    <w:p w14:paraId="1002A35A" w14:textId="77777777" w:rsidR="00743BB0" w:rsidRPr="002231CE" w:rsidRDefault="00743BB0" w:rsidP="00743BB0">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xml:space="preserve">” means the vehicle hardware and software </w:t>
      </w:r>
      <w:r w:rsidRPr="002231CE">
        <w:rPr>
          <w:lang w:val="en-GB"/>
        </w:rPr>
        <w:t>that are collectively capable of performing the entire Dynamic Driving Task (DDT) on a sustained basis.</w:t>
      </w:r>
    </w:p>
    <w:p w14:paraId="5041649F" w14:textId="202668D0" w:rsidR="00743BB0" w:rsidRPr="002231CE" w:rsidRDefault="00743BB0" w:rsidP="00743BB0">
      <w:pPr>
        <w:pStyle w:val="para"/>
        <w:tabs>
          <w:tab w:val="left" w:pos="8505"/>
        </w:tabs>
        <w:rPr>
          <w:lang w:val="en-GB"/>
        </w:rPr>
      </w:pPr>
      <w:r w:rsidRPr="002231CE">
        <w:rPr>
          <w:lang w:val="en-GB"/>
        </w:rPr>
        <w:t>2.30.</w:t>
      </w:r>
      <w:r w:rsidRPr="002231CE">
        <w:rPr>
          <w:lang w:val="en-GB"/>
        </w:rPr>
        <w:tab/>
        <w:t>“</w:t>
      </w:r>
      <w:r w:rsidRPr="002231CE">
        <w:rPr>
          <w:i/>
          <w:iCs/>
          <w:lang w:val="en-GB"/>
        </w:rPr>
        <w:t>Dynamic Driving Task (DDT)</w:t>
      </w:r>
      <w:r w:rsidRPr="002231CE">
        <w:rPr>
          <w:lang w:val="en-GB"/>
        </w:rPr>
        <w:t>” means the real-time operational and tactical functions required to operate the vehicle.</w:t>
      </w:r>
    </w:p>
    <w:p w14:paraId="77BE190D" w14:textId="77777777" w:rsidR="00743BB0" w:rsidRPr="002231CE" w:rsidRDefault="00743BB0" w:rsidP="00743BB0">
      <w:pPr>
        <w:pStyle w:val="para"/>
        <w:tabs>
          <w:tab w:val="left" w:pos="8505"/>
        </w:tabs>
        <w:rPr>
          <w:lang w:val="en-GB"/>
        </w:rPr>
      </w:pPr>
      <w:r w:rsidRPr="002231CE">
        <w:rPr>
          <w:lang w:val="da-DK"/>
        </w:rPr>
        <w:t>2.31.</w:t>
      </w:r>
      <w:r w:rsidRPr="002231CE">
        <w:rPr>
          <w:lang w:val="da-DK"/>
        </w:rPr>
        <w:tab/>
      </w:r>
      <w:r w:rsidRPr="002231CE">
        <w:rPr>
          <w:i/>
          <w:iCs/>
          <w:lang w:val="en-GB"/>
        </w:rPr>
        <w:t>”Hands On Request (HOR)”</w:t>
      </w:r>
      <w:r w:rsidRPr="002231CE">
        <w:rPr>
          <w:lang w:val="en-GB"/>
        </w:rPr>
        <w:t xml:space="preserve"> means a request from the system to the driver to motorically reengage.</w:t>
      </w:r>
    </w:p>
    <w:p w14:paraId="52D3FA23" w14:textId="77777777" w:rsidR="00743BB0" w:rsidRPr="002231CE" w:rsidRDefault="00743BB0" w:rsidP="00743BB0">
      <w:pPr>
        <w:pStyle w:val="para"/>
        <w:tabs>
          <w:tab w:val="left" w:pos="8505"/>
        </w:tabs>
        <w:rPr>
          <w:lang w:val="en-GB"/>
        </w:rPr>
      </w:pPr>
      <w:r w:rsidRPr="002231CE">
        <w:rPr>
          <w:lang w:val="en-GB"/>
        </w:rPr>
        <w:t>2.32.</w:t>
      </w:r>
      <w:r w:rsidRPr="002231CE">
        <w:rPr>
          <w:lang w:val="en-GB"/>
        </w:rPr>
        <w:tab/>
      </w:r>
      <w:r w:rsidRPr="002231CE">
        <w:rPr>
          <w:i/>
          <w:iCs/>
          <w:lang w:val="en-GB"/>
        </w:rPr>
        <w:t>“Eyes On Request (EOR)”</w:t>
      </w:r>
      <w:r w:rsidRPr="002231CE">
        <w:rPr>
          <w:lang w:val="en-GB"/>
        </w:rPr>
        <w:t xml:space="preserve"> means a request from the system to the driver to visually reengage.</w:t>
      </w:r>
    </w:p>
    <w:p w14:paraId="292FF8A4" w14:textId="77777777" w:rsidR="00743BB0" w:rsidRPr="005D1C6E" w:rsidRDefault="00743BB0" w:rsidP="00743BB0">
      <w:pPr>
        <w:pStyle w:val="para"/>
        <w:tabs>
          <w:tab w:val="left" w:pos="8505"/>
        </w:tabs>
        <w:rPr>
          <w:lang w:val="en-GB"/>
        </w:rPr>
      </w:pPr>
      <w:r w:rsidRPr="002231CE">
        <w:rPr>
          <w:lang w:val="en-GB"/>
        </w:rPr>
        <w:t>2.33.</w:t>
      </w:r>
      <w:r w:rsidRPr="002231CE">
        <w:rPr>
          <w:lang w:val="en-GB"/>
        </w:rPr>
        <w:tab/>
      </w:r>
      <w:r w:rsidRPr="002231CE">
        <w:rPr>
          <w:i/>
          <w:iCs/>
          <w:lang w:val="en-GB"/>
        </w:rPr>
        <w:t>“Direct Control Alert (DCA)”</w:t>
      </w:r>
      <w:r w:rsidRPr="002231CE">
        <w:rPr>
          <w:lang w:val="en-GB"/>
        </w:rPr>
        <w:t xml:space="preserve"> means an instruction from the system</w:t>
      </w:r>
      <w:r w:rsidRPr="002231CE">
        <w:rPr>
          <w:rFonts w:eastAsia="Calibri" w:cs="Arial"/>
          <w:lang w:val="en-GB"/>
        </w:rPr>
        <w:t xml:space="preserve"> to </w:t>
      </w:r>
      <w:r w:rsidRPr="002231CE">
        <w:rPr>
          <w:lang w:val="en-GB"/>
        </w:rPr>
        <w:t>the driver to immedia</w:t>
      </w:r>
      <w:r w:rsidRPr="005D1C6E">
        <w:rPr>
          <w:lang w:val="en-GB"/>
        </w:rPr>
        <w:t xml:space="preserve">tely resume at least lateral control of the vehicle. </w:t>
      </w:r>
    </w:p>
    <w:p w14:paraId="306282F2" w14:textId="77777777" w:rsidR="00743BB0" w:rsidRPr="00A21912" w:rsidRDefault="00743BB0" w:rsidP="00743BB0">
      <w:pPr>
        <w:pStyle w:val="HChG"/>
      </w:pPr>
      <w:r w:rsidRPr="00A21912">
        <w:tab/>
        <w:t>3.</w:t>
      </w:r>
      <w:r w:rsidRPr="00A21912">
        <w:tab/>
        <w:t>Application for approval</w:t>
      </w:r>
    </w:p>
    <w:p w14:paraId="4E464FCF" w14:textId="77777777" w:rsidR="00743BB0" w:rsidRPr="002231CE" w:rsidRDefault="00743BB0" w:rsidP="00743BB0">
      <w:pPr>
        <w:pStyle w:val="para"/>
        <w:adjustRightInd w:val="0"/>
        <w:snapToGrid w:val="0"/>
        <w:spacing w:line="240" w:lineRule="auto"/>
        <w:rPr>
          <w:lang w:val="en-GB"/>
        </w:rPr>
      </w:pPr>
      <w:r w:rsidRPr="00A21912">
        <w:rPr>
          <w:lang w:val="en-GB"/>
        </w:rPr>
        <w:t>3.1.</w:t>
      </w:r>
      <w:r w:rsidRPr="00A21912">
        <w:rPr>
          <w:lang w:val="en-GB"/>
        </w:rPr>
        <w:tab/>
        <w:t xml:space="preserve">The application for approval of a vehicle type with regard to the DCAS shall be submitted by the vehicle manufacturer or by the manufacturer’s authorized representative </w:t>
      </w:r>
      <w:r w:rsidRPr="002231CE">
        <w:rPr>
          <w:lang w:val="en-GB"/>
        </w:rPr>
        <w:t>to the Type Approval Authority of the Contracting Party, according to the provisions of Schedule 3 of the 1958 Agreement.</w:t>
      </w:r>
    </w:p>
    <w:p w14:paraId="7A70A67E" w14:textId="2079912D" w:rsidR="00743BB0" w:rsidRPr="002231CE" w:rsidRDefault="00743BB0" w:rsidP="00743BB0">
      <w:pPr>
        <w:pStyle w:val="para"/>
        <w:adjustRightInd w:val="0"/>
        <w:snapToGrid w:val="0"/>
        <w:spacing w:line="240" w:lineRule="auto"/>
        <w:rPr>
          <w:lang w:val="en-GB"/>
        </w:rPr>
      </w:pPr>
      <w:r w:rsidRPr="002231CE">
        <w:rPr>
          <w:lang w:val="en-GB"/>
        </w:rPr>
        <w:t>3.2.</w:t>
      </w:r>
      <w:r w:rsidRPr="002231CE">
        <w:rPr>
          <w:lang w:val="en-GB"/>
        </w:rPr>
        <w:tab/>
        <w:t xml:space="preserve">It shall be accompanied by the following documentation: </w:t>
      </w:r>
    </w:p>
    <w:p w14:paraId="4EB01800" w14:textId="77777777" w:rsidR="00743BB0" w:rsidRPr="00A21912" w:rsidRDefault="00743BB0" w:rsidP="00743BB0">
      <w:pPr>
        <w:pStyle w:val="para"/>
        <w:adjustRightInd w:val="0"/>
        <w:snapToGrid w:val="0"/>
        <w:spacing w:line="240" w:lineRule="auto"/>
        <w:rPr>
          <w:strike/>
          <w:lang w:val="en-GB"/>
        </w:rPr>
      </w:pPr>
      <w:r w:rsidRPr="002231CE">
        <w:rPr>
          <w:lang w:val="en-GB"/>
        </w:rPr>
        <w:t>3.2.1.</w:t>
      </w:r>
      <w:r w:rsidRPr="002231CE">
        <w:rPr>
          <w:lang w:val="en-GB"/>
        </w:rPr>
        <w:tab/>
        <w:t>A description of the vehicle type with regard to the items specified in paragraph 2.2 together with a documentation package as required in Annex 1 which gives access to the basic design of the DCAS and the means by which it is linked to o</w:t>
      </w:r>
      <w:r w:rsidRPr="00A21912">
        <w:rPr>
          <w:lang w:val="en-GB"/>
        </w:rPr>
        <w:t>ther vehicle systems, or by which it directly controls output variables.</w:t>
      </w:r>
    </w:p>
    <w:p w14:paraId="549584F3" w14:textId="77777777" w:rsidR="00743BB0" w:rsidRPr="00A21912" w:rsidRDefault="00743BB0" w:rsidP="00743BB0">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071A4D06" w14:textId="77777777" w:rsidR="00743BB0" w:rsidRPr="00A21912" w:rsidRDefault="00743BB0" w:rsidP="00743BB0">
      <w:pPr>
        <w:pStyle w:val="HChG"/>
      </w:pPr>
      <w:r w:rsidRPr="00A21912">
        <w:tab/>
        <w:t>4.</w:t>
      </w:r>
      <w:r w:rsidRPr="00A21912">
        <w:tab/>
        <w:t>Approval</w:t>
      </w:r>
    </w:p>
    <w:p w14:paraId="1709A47E" w14:textId="77777777" w:rsidR="00743BB0" w:rsidRPr="00A21912" w:rsidRDefault="00743BB0" w:rsidP="00743BB0">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67F829EC" w14:textId="77777777" w:rsidR="00743BB0" w:rsidRPr="002231CE" w:rsidRDefault="00743BB0" w:rsidP="00743BB0">
      <w:pPr>
        <w:pStyle w:val="para"/>
        <w:adjustRightInd w:val="0"/>
        <w:snapToGrid w:val="0"/>
        <w:spacing w:line="240" w:lineRule="auto"/>
        <w:rPr>
          <w:lang w:val="en-GB"/>
        </w:rPr>
      </w:pPr>
      <w:r w:rsidRPr="00A21912">
        <w:rPr>
          <w:lang w:val="en-GB"/>
        </w:rPr>
        <w:lastRenderedPageBreak/>
        <w:t>4.2.</w:t>
      </w:r>
      <w:r w:rsidRPr="00A21912">
        <w:rPr>
          <w:lang w:val="en-GB"/>
        </w:rPr>
        <w:tab/>
        <w:t>An approval number shall be assigned to each type approved. Its first two digits (at pr</w:t>
      </w:r>
      <w:r w:rsidRPr="002231CE">
        <w:rPr>
          <w:lang w:val="en-GB"/>
        </w:rPr>
        <w:t>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366D2CC2" w14:textId="28266C0F" w:rsidR="00743BB0" w:rsidRPr="002231CE" w:rsidRDefault="00743BB0" w:rsidP="00743BB0">
      <w:pPr>
        <w:pStyle w:val="para"/>
        <w:adjustRightInd w:val="0"/>
        <w:snapToGrid w:val="0"/>
        <w:spacing w:line="240" w:lineRule="auto"/>
        <w:rPr>
          <w:lang w:val="en-GB"/>
        </w:rPr>
      </w:pPr>
      <w:r w:rsidRPr="002231CE">
        <w:rPr>
          <w:lang w:val="en-GB"/>
        </w:rPr>
        <w:t>4.3.</w:t>
      </w:r>
      <w:r w:rsidRPr="002231CE">
        <w:rPr>
          <w:lang w:val="en-GB"/>
        </w:rPr>
        <w:tab/>
        <w:t>Communication of approval or extension of approval or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155AE925" w14:textId="77777777" w:rsidR="00743BB0" w:rsidRPr="002231CE" w:rsidRDefault="00743BB0" w:rsidP="00743BB0">
      <w:pPr>
        <w:pStyle w:val="para"/>
        <w:adjustRightInd w:val="0"/>
        <w:snapToGrid w:val="0"/>
        <w:spacing w:line="240" w:lineRule="auto"/>
        <w:rPr>
          <w:lang w:val="en-GB"/>
        </w:rPr>
      </w:pPr>
      <w:r w:rsidRPr="002231CE">
        <w:rPr>
          <w:lang w:val="en-GB"/>
        </w:rPr>
        <w:t>4.4.</w:t>
      </w:r>
      <w:r w:rsidRPr="002231CE">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2231CE">
        <w:rPr>
          <w:strike/>
          <w:lang w:val="en-GB"/>
        </w:rPr>
        <w:t>3</w:t>
      </w:r>
      <w:r w:rsidRPr="002231CE">
        <w:rPr>
          <w:b/>
          <w:bCs/>
          <w:lang w:val="en-GB"/>
        </w:rPr>
        <w:t>2</w:t>
      </w:r>
      <w:r w:rsidRPr="002231CE">
        <w:rPr>
          <w:lang w:val="en-GB"/>
        </w:rPr>
        <w:t>, consisting of either:</w:t>
      </w:r>
    </w:p>
    <w:p w14:paraId="5BAEDBAC" w14:textId="77777777" w:rsidR="00743BB0" w:rsidRPr="002231CE" w:rsidRDefault="00743BB0" w:rsidP="00743BB0">
      <w:pPr>
        <w:pStyle w:val="para"/>
        <w:adjustRightInd w:val="0"/>
        <w:snapToGrid w:val="0"/>
        <w:spacing w:line="240" w:lineRule="auto"/>
        <w:rPr>
          <w:lang w:val="en-GB"/>
        </w:rPr>
      </w:pPr>
      <w:r w:rsidRPr="002231CE">
        <w:rPr>
          <w:lang w:val="en-GB"/>
        </w:rPr>
        <w:t>4.4.1.</w:t>
      </w:r>
      <w:r w:rsidRPr="002231CE">
        <w:rPr>
          <w:lang w:val="en-GB"/>
        </w:rPr>
        <w:tab/>
        <w:t>A circle surrounding the letter “E” followed by:</w:t>
      </w:r>
    </w:p>
    <w:p w14:paraId="5E2E4E44" w14:textId="77777777" w:rsidR="00743BB0" w:rsidRPr="002231CE" w:rsidRDefault="00743BB0" w:rsidP="00743BB0">
      <w:pPr>
        <w:pStyle w:val="para"/>
        <w:adjustRightInd w:val="0"/>
        <w:snapToGrid w:val="0"/>
        <w:spacing w:line="240" w:lineRule="auto"/>
        <w:ind w:left="2835" w:hanging="567"/>
        <w:rPr>
          <w:lang w:val="en-GB"/>
        </w:rPr>
      </w:pPr>
      <w:r w:rsidRPr="002231CE">
        <w:rPr>
          <w:lang w:val="en-GB"/>
        </w:rPr>
        <w:t>(a)</w:t>
      </w:r>
      <w:r w:rsidRPr="002231CE">
        <w:rPr>
          <w:lang w:val="en-GB"/>
        </w:rPr>
        <w:tab/>
        <w:t>The distinguishing number of the country which has granted approval; and</w:t>
      </w:r>
    </w:p>
    <w:p w14:paraId="317D7F6A" w14:textId="650C34B2" w:rsidR="00743BB0" w:rsidRPr="00A21912" w:rsidRDefault="00743BB0" w:rsidP="00743BB0">
      <w:pPr>
        <w:pStyle w:val="para"/>
        <w:adjustRightInd w:val="0"/>
        <w:snapToGrid w:val="0"/>
        <w:spacing w:line="240" w:lineRule="auto"/>
        <w:ind w:left="2835" w:hanging="567"/>
        <w:rPr>
          <w:lang w:val="en-GB"/>
        </w:rPr>
      </w:pPr>
      <w:r w:rsidRPr="002231CE">
        <w:rPr>
          <w:lang w:val="en-GB"/>
        </w:rPr>
        <w:t>(b)</w:t>
      </w:r>
      <w:r w:rsidRPr="002231CE">
        <w:rPr>
          <w:lang w:val="en-GB"/>
        </w:rPr>
        <w:tab/>
        <w:t>The nu</w:t>
      </w:r>
      <w:r w:rsidRPr="00A21912">
        <w:rPr>
          <w:lang w:val="en-GB"/>
        </w:rPr>
        <w:t>mber of this Regulation, followed by the letter “R”, a dash and the approval number to the right of the circle prescribed in this paragraph</w:t>
      </w:r>
      <w:r w:rsidRPr="00FF116A">
        <w:rPr>
          <w:b/>
          <w:bCs/>
          <w:lang w:val="en-GB"/>
        </w:rPr>
        <w:t>.</w:t>
      </w:r>
    </w:p>
    <w:p w14:paraId="266EC9DB" w14:textId="77777777" w:rsidR="00743BB0" w:rsidRPr="00A21912" w:rsidRDefault="00743BB0" w:rsidP="00743BB0">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0342A935" w14:textId="77777777" w:rsidR="00743BB0" w:rsidRPr="00A21912" w:rsidRDefault="00743BB0" w:rsidP="00743BB0">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2F621725" w14:textId="77777777" w:rsidR="00743BB0" w:rsidRPr="00A21912" w:rsidRDefault="00743BB0" w:rsidP="00743BB0">
      <w:pPr>
        <w:pStyle w:val="HChG"/>
      </w:pPr>
      <w:r w:rsidRPr="00A21912">
        <w:tab/>
      </w:r>
      <w:r w:rsidRPr="002231CE">
        <w:t>5.</w:t>
      </w:r>
      <w:r w:rsidRPr="00A21912">
        <w:tab/>
        <w:t>General Specifications</w:t>
      </w:r>
    </w:p>
    <w:p w14:paraId="611EA575"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Pr="00803482">
        <w:rPr>
          <w:rFonts w:eastAsia="Calibri" w:cs="Arial"/>
          <w:bCs/>
        </w:rPr>
        <w:t>Type</w:t>
      </w:r>
      <w:r>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6FBE6121" w14:textId="77777777" w:rsidR="00743BB0" w:rsidRPr="00A21912" w:rsidRDefault="00743BB0" w:rsidP="00743BB0">
      <w:pPr>
        <w:pStyle w:val="SingleTxtG"/>
        <w:adjustRightInd w:val="0"/>
        <w:snapToGrid w:val="0"/>
        <w:spacing w:line="240" w:lineRule="auto"/>
      </w:pPr>
      <w:r w:rsidRPr="00A21912">
        <w:t>5.1.</w:t>
      </w:r>
      <w:r w:rsidRPr="00A21912">
        <w:tab/>
      </w:r>
      <w:r w:rsidRPr="00A21912">
        <w:tab/>
        <w:t>General Requirements</w:t>
      </w:r>
    </w:p>
    <w:p w14:paraId="75A110D7"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w:t>
      </w:r>
      <w:r w:rsidRPr="002231CE">
        <w:rPr>
          <w:rFonts w:eastAsia="Calibri" w:cs="Arial"/>
        </w:rPr>
        <w:t>ned to ensure the driver remains engaged with the driving task, in accordance with paragraph 5.5.4.2.</w:t>
      </w:r>
    </w:p>
    <w:p w14:paraId="3F101100" w14:textId="5A12ED4B" w:rsidR="00743BB0" w:rsidRPr="002231CE" w:rsidRDefault="00743BB0" w:rsidP="00743BB0">
      <w:pPr>
        <w:adjustRightInd w:val="0"/>
        <w:snapToGrid w:val="0"/>
        <w:spacing w:after="120" w:line="240" w:lineRule="auto"/>
        <w:ind w:left="2268" w:right="1134" w:hanging="1134"/>
        <w:jc w:val="both"/>
        <w:rPr>
          <w:rFonts w:eastAsia="Calibri" w:cs="Arial"/>
          <w:bCs/>
        </w:rPr>
      </w:pPr>
      <w:r w:rsidRPr="002231CE">
        <w:rPr>
          <w:rFonts w:eastAsia="Calibri" w:cs="Arial"/>
          <w:bCs/>
        </w:rPr>
        <w:t>5.1.2.</w:t>
      </w:r>
      <w:r w:rsidRPr="002231CE">
        <w:rPr>
          <w:rFonts w:eastAsia="Calibri" w:cs="Arial"/>
          <w:bCs/>
        </w:rPr>
        <w:tab/>
      </w:r>
      <w:r w:rsidR="00803482" w:rsidRPr="002231CE">
        <w:rPr>
          <w:rFonts w:eastAsia="Calibri" w:cs="Arial"/>
          <w:bCs/>
        </w:rPr>
        <w:t>T</w:t>
      </w:r>
      <w:r w:rsidRPr="002231CE">
        <w:rPr>
          <w:rFonts w:eastAsia="Calibri" w:cs="Arial"/>
          <w:bCs/>
        </w:rPr>
        <w:t>he system shall be designed to ensure mode awareness and avoid driver overreliance. This shall be demonstrated by fulfilment of provisions of paragraphs 5.5.4.</w:t>
      </w:r>
    </w:p>
    <w:p w14:paraId="66690171" w14:textId="23263D59"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5.1.3.</w:t>
      </w:r>
      <w:r w:rsidRPr="002231CE">
        <w:tab/>
      </w:r>
      <w:r w:rsidRPr="002231CE">
        <w:rPr>
          <w:rFonts w:eastAsia="Calibri" w:cs="Arial"/>
        </w:rPr>
        <w:t>The system shall be designed to guard against reasonably foreseeable misuse by the driver and unauthorized modification of the system’s software and hardware components.</w:t>
      </w:r>
    </w:p>
    <w:p w14:paraId="6569411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5.1.4.</w:t>
      </w:r>
      <w:r w:rsidRPr="002231CE">
        <w:tab/>
      </w:r>
      <w:r w:rsidRPr="002231CE">
        <w:rPr>
          <w:rFonts w:eastAsia="Calibri" w:cs="Arial"/>
        </w:rPr>
        <w:t>The system shall provide</w:t>
      </w:r>
      <w:r w:rsidRPr="00A21912">
        <w:rPr>
          <w:rFonts w:eastAsia="Calibri" w:cs="Arial"/>
        </w:rPr>
        <w:t xml:space="preserve"> the driver a means to safely override or deactivate the system at any time in accordance with paragraphs 5.5.3.4.</w:t>
      </w:r>
    </w:p>
    <w:p w14:paraId="11F2DE8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E61F83">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w:t>
      </w:r>
      <w:r w:rsidRPr="00B6259C">
        <w:rPr>
          <w:rFonts w:eastAsia="Calibri" w:cs="Arial"/>
        </w:rPr>
        <w:t>either a</w:t>
      </w:r>
      <w:r w:rsidRPr="00E61F83">
        <w:rPr>
          <w:rFonts w:eastAsia="Calibri" w:cs="Arial"/>
          <w:b/>
          <w:bCs/>
        </w:rPr>
        <w:t xml:space="preserve"> </w:t>
      </w:r>
      <w:r w:rsidRPr="00A21912">
        <w:rPr>
          <w:rFonts w:eastAsia="Calibri" w:cs="Arial"/>
        </w:rPr>
        <w:t xml:space="preserve">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2D50C734" w14:textId="77777777" w:rsidR="00743BB0" w:rsidRPr="00A21912" w:rsidRDefault="00743BB0" w:rsidP="00803482">
      <w:pPr>
        <w:pStyle w:val="SingleTxtG"/>
        <w:tabs>
          <w:tab w:val="clear" w:pos="1701"/>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0EF6D2A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 xml:space="preserve">While the system is in ‘active’ mode, its operation shall not deactivate or suppress the longitudinal functionality of activated emergency assistance </w:t>
      </w:r>
      <w:r w:rsidRPr="00A21912">
        <w:rPr>
          <w:rFonts w:eastAsia="Calibri" w:cs="Arial"/>
        </w:rPr>
        <w:lastRenderedPageBreak/>
        <w:t>systems (i.e., AEBS). In the case of lateral functionality, the system may deactivate or suppress emergency assistance systems in accordance with the respective regulations covering this functionality.</w:t>
      </w:r>
    </w:p>
    <w:p w14:paraId="2DFC5CC9"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4580581F"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Functional requ</w:t>
      </w:r>
      <w:r w:rsidRPr="002231CE">
        <w:rPr>
          <w:rFonts w:eastAsia="Calibri" w:cs="Arial"/>
        </w:rPr>
        <w:t xml:space="preserve">irements </w:t>
      </w:r>
    </w:p>
    <w:p w14:paraId="67C17394" w14:textId="77777777" w:rsidR="00743BB0" w:rsidRPr="002231CE" w:rsidRDefault="00743BB0" w:rsidP="00743BB0">
      <w:pPr>
        <w:adjustRightInd w:val="0"/>
        <w:snapToGrid w:val="0"/>
        <w:spacing w:after="120" w:line="240" w:lineRule="auto"/>
        <w:ind w:left="2268" w:right="1134" w:hanging="1134"/>
        <w:jc w:val="both"/>
        <w:rPr>
          <w:rFonts w:eastAsia="Calibri" w:cs="Arial"/>
          <w:b/>
          <w:bCs/>
        </w:rPr>
      </w:pPr>
      <w:r w:rsidRPr="002231CE">
        <w:rPr>
          <w:rFonts w:eastAsia="Calibri" w:cs="Arial"/>
        </w:rPr>
        <w:t>5.3.1.</w:t>
      </w:r>
      <w:r w:rsidRPr="002231CE">
        <w:tab/>
      </w:r>
      <w:r w:rsidRPr="002231CE">
        <w:rPr>
          <w:rFonts w:eastAsia="Calibri" w:cs="Arial"/>
        </w:rPr>
        <w:t>The manufacturer shall describe in detail in the documentation the detection capabilities of the system relevant to the individual features, especially for those system boundaries listed in Annex 3, Appendix 3.</w:t>
      </w:r>
    </w:p>
    <w:p w14:paraId="037BD833" w14:textId="77777777" w:rsidR="00743BB0" w:rsidRPr="00A21912" w:rsidRDefault="00743BB0" w:rsidP="00743BB0">
      <w:pPr>
        <w:adjustRightInd w:val="0"/>
        <w:snapToGrid w:val="0"/>
        <w:spacing w:after="120" w:line="240" w:lineRule="auto"/>
        <w:ind w:left="2268" w:right="1134" w:hanging="1134"/>
        <w:jc w:val="both"/>
        <w:rPr>
          <w:rFonts w:eastAsia="Calibri" w:cs="Arial"/>
          <w:b/>
          <w:bCs/>
        </w:rPr>
      </w:pPr>
      <w:r w:rsidRPr="002231CE">
        <w:rPr>
          <w:rFonts w:eastAsia="Calibri" w:cs="Arial"/>
        </w:rPr>
        <w:t>5.3.2.</w:t>
      </w:r>
      <w:r w:rsidRPr="002231CE">
        <w:rPr>
          <w:rFonts w:eastAsia="Calibri" w:cs="Arial"/>
        </w:rPr>
        <w:tab/>
        <w:t>The system shall be able to detect, assess and respond to its surroundings as required to implement the system’s intended functionality, within the system boundaries and to t</w:t>
      </w:r>
      <w:r w:rsidRPr="00A21912">
        <w:rPr>
          <w:rFonts w:eastAsia="Calibri" w:cs="Arial"/>
        </w:rPr>
        <w:t>he extent possible if operating beyond system boundaries.</w:t>
      </w:r>
    </w:p>
    <w:p w14:paraId="4121D16D" w14:textId="77777777" w:rsidR="00743BB0" w:rsidRPr="00A21912" w:rsidRDefault="00743BB0" w:rsidP="00743BB0">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496C2594" w14:textId="77777777" w:rsidR="00743BB0" w:rsidRPr="00A21912" w:rsidRDefault="00743BB0" w:rsidP="00743BB0">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54EA7695" w14:textId="77777777" w:rsidR="00743BB0" w:rsidRPr="00A21912" w:rsidRDefault="00743BB0" w:rsidP="00743BB0">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41D40779" w14:textId="77777777" w:rsidR="00743BB0" w:rsidRPr="00A21912" w:rsidRDefault="00743BB0" w:rsidP="00743BB0">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7E2F8286" w14:textId="77777777" w:rsidR="00743BB0" w:rsidRPr="00A21912" w:rsidRDefault="00743BB0" w:rsidP="00743BB0">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7FAF392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00306B5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5C9341F9" w14:textId="0D0C56C7" w:rsidR="00743BB0" w:rsidRPr="002231CE" w:rsidRDefault="00743BB0" w:rsidP="00803482">
      <w:pPr>
        <w:adjustRightInd w:val="0"/>
        <w:snapToGrid w:val="0"/>
        <w:spacing w:after="120" w:line="240" w:lineRule="auto"/>
        <w:ind w:left="2268" w:right="1134"/>
        <w:jc w:val="both"/>
        <w:rPr>
          <w:rFonts w:eastAsia="Calibri" w:cs="Arial"/>
        </w:rPr>
      </w:pPr>
      <w:r w:rsidRPr="00A21912">
        <w:rPr>
          <w:rFonts w:eastAsia="Calibri" w:cs="Arial"/>
        </w:rPr>
        <w:t>The system shall terminate assistance to the driver provided by the affected feature o</w:t>
      </w:r>
      <w:r w:rsidRPr="002231CE">
        <w:rPr>
          <w:rFonts w:eastAsia="Calibri" w:cs="Arial"/>
        </w:rPr>
        <w:t>r the system in a controllable way. The assistance termination strategy shall be described by the vehicle manufacturer and assessed according to Annex 3.</w:t>
      </w:r>
    </w:p>
    <w:p w14:paraId="1856C4FA" w14:textId="612A12C4"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5.3.5.1.1.</w:t>
      </w:r>
      <w:r w:rsidRPr="002231CE">
        <w:rPr>
          <w:rFonts w:eastAsia="Calibri" w:cs="Arial"/>
        </w:rPr>
        <w:tab/>
        <w:t>The system shall aim to avoid rapid system fluctuations between ‘stand-by’ and ‘active’ modes.</w:t>
      </w:r>
    </w:p>
    <w:p w14:paraId="53CF72AD"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5.3.5.2.</w:t>
      </w:r>
      <w:r w:rsidRPr="002231CE">
        <w:tab/>
      </w:r>
      <w:r w:rsidRPr="002231CE">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w:t>
      </w:r>
      <w:r w:rsidRPr="00A21912">
        <w:rPr>
          <w:rFonts w:eastAsia="Calibri" w:cs="Arial"/>
        </w:rPr>
        <w:t xml:space="preserve"> be exceeded, being met or being approached (as per paragraph 5.3.5.5</w:t>
      </w:r>
      <w:r>
        <w:rPr>
          <w:rFonts w:eastAsia="Calibri" w:cs="Arial"/>
        </w:rPr>
        <w:t>.</w:t>
      </w:r>
      <w:r w:rsidRPr="00A21912">
        <w:rPr>
          <w:rFonts w:eastAsia="Calibri" w:cs="Arial"/>
        </w:rPr>
        <w:t>).</w:t>
      </w:r>
    </w:p>
    <w:p w14:paraId="586F381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3DC834CE"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449EAA3D" w14:textId="77777777" w:rsidR="00743BB0" w:rsidRPr="002231CE"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rPr>
        <w:lastRenderedPageBreak/>
        <w:t>5.3.5.3.</w:t>
      </w:r>
      <w:r w:rsidRPr="00A21912">
        <w:rPr>
          <w:rFonts w:eastAsia="Calibri" w:cs="Arial"/>
        </w:rPr>
        <w:tab/>
      </w:r>
      <w:r w:rsidRPr="00A21912">
        <w:rPr>
          <w:rFonts w:eastAsia="Calibri" w:cs="Arial"/>
          <w:bCs/>
        </w:rPr>
        <w:t>The manufacturer shall identify those system boundaries that the system is able to detect and shall de</w:t>
      </w:r>
      <w:r w:rsidRPr="002231CE">
        <w:rPr>
          <w:rFonts w:eastAsia="Calibri" w:cs="Arial"/>
          <w:bCs/>
        </w:rPr>
        <w:t>scribe the means by which the system is capable of identifying system boundaries.</w:t>
      </w:r>
    </w:p>
    <w:p w14:paraId="15F5B31D"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5.3.5.4.</w:t>
      </w:r>
      <w:r w:rsidRPr="002231CE">
        <w:tab/>
        <w:t>Any declared system boundary that the system is unable to detect shall be documented and it shall be justified, to the satisfaction of the Type Approval Authority, how the inability to detect does not affect the safe operation of the system or its features.</w:t>
      </w:r>
    </w:p>
    <w:p w14:paraId="0DE527EB" w14:textId="261ED1CE"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5.3.5.5.</w:t>
      </w:r>
      <w:r w:rsidRPr="002231CE">
        <w:rPr>
          <w:rFonts w:eastAsia="Calibri" w:cs="Arial"/>
        </w:rPr>
        <w:tab/>
        <w:t>When the system identifies that the vehicle is approaching a system boundary of a feature in ‘active mode’, it shall inform the driver of this with sufficient lead time for the driver to respond appropriately.</w:t>
      </w:r>
    </w:p>
    <w:p w14:paraId="2B3927AE"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5.3.6.</w:t>
      </w:r>
      <w:r w:rsidRPr="002231CE">
        <w:rPr>
          <w:rFonts w:eastAsia="Calibri" w:cs="Arial"/>
        </w:rPr>
        <w:tab/>
        <w:t>Controllability</w:t>
      </w:r>
    </w:p>
    <w:p w14:paraId="4AB418B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5.3.6.1.</w:t>
      </w:r>
      <w:r w:rsidRPr="002231CE">
        <w:tab/>
      </w:r>
      <w:r w:rsidRPr="002231CE">
        <w:rPr>
          <w:rFonts w:eastAsia="Calibri" w:cs="Arial"/>
        </w:rPr>
        <w:t>The system shall be designed to ensure that control actions by the system including, but not limited to, those resulting from system failures, reaching system boundaries, cancelling manoeuvres or when the system is being switched to ‘off’ mode re</w:t>
      </w:r>
      <w:r w:rsidRPr="004A4516">
        <w:rPr>
          <w:rFonts w:eastAsia="Calibri" w:cs="Arial"/>
        </w:rPr>
        <w:t xml:space="preserve">main controllable for the driver. This shall take into account the driver’s potential reaction time, as relevant to the situation, including manual reengagement where applicable, </w:t>
      </w:r>
      <w:r w:rsidRPr="00A21912">
        <w:rPr>
          <w:rFonts w:eastAsia="Calibri" w:cs="Arial"/>
        </w:rPr>
        <w:t xml:space="preserve">so that the driver intervention can be safely performed at any time (e.g., during a given manoeuvre). </w:t>
      </w:r>
    </w:p>
    <w:p w14:paraId="7A255B3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0629C11A" w14:textId="77777777" w:rsidR="00743BB0" w:rsidRPr="00A21912" w:rsidRDefault="00743BB0" w:rsidP="00743BB0">
      <w:pPr>
        <w:pStyle w:val="ListParagraph"/>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0AE1ADD5"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0ED67E60"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55BAF2FA"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00085351"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5A70EC84"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392E7698"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4688893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5.3.6.3</w:t>
      </w:r>
      <w:r>
        <w:rPr>
          <w:rFonts w:eastAsia="Calibri" w:cs="Arial"/>
        </w:rPr>
        <w:t>.</w:t>
      </w:r>
      <w:r w:rsidRPr="00A21912">
        <w:rPr>
          <w:rFonts w:eastAsia="Calibri" w:cs="Arial"/>
        </w:rPr>
        <w:tab/>
        <w:t xml:space="preserve">Deceleration and Acceleration </w:t>
      </w:r>
    </w:p>
    <w:p w14:paraId="7F062287"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2967A3C8"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w:t>
      </w:r>
      <w:r w:rsidRPr="002231CE">
        <w:rPr>
          <w:rFonts w:eastAsia="Calibri" w:cs="Arial"/>
        </w:rPr>
        <w:t>erved)</w:t>
      </w:r>
    </w:p>
    <w:p w14:paraId="08030A8C"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w:t>
      </w:r>
      <w:r w:rsidRPr="002231CE">
        <w:rPr>
          <w:rFonts w:eastAsia="Calibri" w:cs="Arial"/>
        </w:rPr>
        <w:tab/>
        <w:t xml:space="preserve">System Dynamic Control </w:t>
      </w:r>
    </w:p>
    <w:p w14:paraId="77B85CFF"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5.3.7.1.</w:t>
      </w:r>
      <w:r w:rsidRPr="002231CE">
        <w:rPr>
          <w:rFonts w:eastAsia="Calibri" w:cs="Arial"/>
        </w:rPr>
        <w:tab/>
        <w:t>Positioning of the vehicle in the lane of travel</w:t>
      </w:r>
    </w:p>
    <w:p w14:paraId="76D48F0E" w14:textId="4080560E"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5.3.7.1.1.</w:t>
      </w:r>
      <w:r w:rsidRPr="002231CE">
        <w:rPr>
          <w:rFonts w:eastAsia="Calibri" w:cs="Arial"/>
        </w:rPr>
        <w:tab/>
        <w:t>The system while being in ‘active’ mode shall assist in keeping the vehicle in a stable position within its lane of travel.</w:t>
      </w:r>
    </w:p>
    <w:p w14:paraId="538105FE" w14:textId="77777777" w:rsidR="00743BB0" w:rsidRPr="002231CE" w:rsidRDefault="00743BB0" w:rsidP="00743BB0">
      <w:pPr>
        <w:adjustRightInd w:val="0"/>
        <w:snapToGrid w:val="0"/>
        <w:spacing w:after="120" w:line="240" w:lineRule="auto"/>
        <w:ind w:left="2268" w:right="1134"/>
        <w:jc w:val="both"/>
        <w:rPr>
          <w:rFonts w:eastAsia="Calibri" w:cs="Arial"/>
        </w:rPr>
      </w:pPr>
      <w:r w:rsidRPr="002231CE">
        <w:rPr>
          <w:rFonts w:eastAsia="Calibri" w:cs="Arial"/>
        </w:rPr>
        <w:t xml:space="preserve">While being in ‘active’ mode, the system shall ensure that the vehicle does not leave its lane of travel for lateral acceleration values specified by the manufacturer. </w:t>
      </w:r>
    </w:p>
    <w:p w14:paraId="17CFCF7F"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5.3.7.1.1.1.</w:t>
      </w:r>
      <w:r w:rsidRPr="002231CE">
        <w:rPr>
          <w:rFonts w:eastAsia="Calibri" w:cs="Arial"/>
        </w:rPr>
        <w:tab/>
        <w:t xml:space="preserve">The system shall have the capability to adapt the vehicle speed in response to road curvature in order to achieve this. </w:t>
      </w:r>
    </w:p>
    <w:p w14:paraId="1A57F608"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5.3.7.1.2.</w:t>
      </w:r>
      <w:r w:rsidRPr="002231CE">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2231CE">
        <w:rPr>
          <w:rFonts w:eastAsia="Calibri" w:cs="Arial"/>
          <w:vertAlign w:val="subscript"/>
        </w:rPr>
        <w:t>1</w:t>
      </w:r>
      <w:r w:rsidRPr="002231CE">
        <w:rPr>
          <w:rFonts w:eastAsia="Calibri" w:cs="Arial"/>
        </w:rPr>
        <w:t xml:space="preserve"> an</w:t>
      </w:r>
      <w:r w:rsidRPr="00A21912">
        <w:rPr>
          <w:rFonts w:eastAsia="Calibri" w:cs="Arial"/>
        </w:rPr>
        <w:t>d N</w:t>
      </w:r>
      <w:r w:rsidRPr="00D26EF1">
        <w:rPr>
          <w:rFonts w:eastAsia="Calibri" w:cs="Arial"/>
          <w:vertAlign w:val="subscript"/>
        </w:rPr>
        <w:t>1</w:t>
      </w:r>
      <w:r w:rsidRPr="00A21912">
        <w:rPr>
          <w:rFonts w:eastAsia="Calibri" w:cs="Arial"/>
        </w:rPr>
        <w:t xml:space="preserve"> category vehicles and 2.5 m/s² for M</w:t>
      </w:r>
      <w:r w:rsidRPr="002231CE">
        <w:rPr>
          <w:rFonts w:eastAsia="Calibri" w:cs="Arial"/>
          <w:vertAlign w:val="subscript"/>
        </w:rPr>
        <w:t>2</w:t>
      </w:r>
      <w:r w:rsidRPr="00A21912">
        <w:rPr>
          <w:rFonts w:eastAsia="Calibri" w:cs="Arial"/>
        </w:rPr>
        <w:t>, M</w:t>
      </w:r>
      <w:r w:rsidRPr="002231CE">
        <w:rPr>
          <w:rFonts w:eastAsia="Calibri" w:cs="Arial"/>
          <w:vertAlign w:val="subscript"/>
        </w:rPr>
        <w:t>3</w:t>
      </w:r>
      <w:r w:rsidRPr="00A21912">
        <w:rPr>
          <w:rFonts w:eastAsia="Calibri" w:cs="Arial"/>
        </w:rPr>
        <w:t>, N</w:t>
      </w:r>
      <w:r w:rsidRPr="002231CE">
        <w:rPr>
          <w:rFonts w:eastAsia="Calibri" w:cs="Arial"/>
          <w:vertAlign w:val="subscript"/>
        </w:rPr>
        <w:t>2</w:t>
      </w:r>
      <w:r w:rsidRPr="00A21912">
        <w:rPr>
          <w:rFonts w:eastAsia="Calibri" w:cs="Arial"/>
        </w:rPr>
        <w:t xml:space="preserve"> and N</w:t>
      </w:r>
      <w:r w:rsidRPr="002231CE">
        <w:rPr>
          <w:rFonts w:eastAsia="Calibri" w:cs="Arial"/>
          <w:vertAlign w:val="subscript"/>
        </w:rPr>
        <w:t>3</w:t>
      </w:r>
      <w:r w:rsidRPr="00A21912">
        <w:rPr>
          <w:rFonts w:eastAsia="Calibri" w:cs="Arial"/>
        </w:rPr>
        <w:t xml:space="preserve"> category vehicles.</w:t>
      </w:r>
    </w:p>
    <w:p w14:paraId="3B8661E8" w14:textId="77777777" w:rsidR="00743BB0" w:rsidRDefault="00743BB0" w:rsidP="00743BB0">
      <w:pPr>
        <w:adjustRightInd w:val="0"/>
        <w:snapToGrid w:val="0"/>
        <w:spacing w:after="120" w:line="240" w:lineRule="auto"/>
        <w:ind w:left="2268" w:right="1134"/>
        <w:jc w:val="both"/>
        <w:rPr>
          <w:rFonts w:eastAsia="Calibri" w:cs="Arial"/>
        </w:rPr>
      </w:pPr>
      <w:r w:rsidRPr="00A21912">
        <w:rPr>
          <w:rFonts w:eastAsia="Calibri" w:cs="Arial"/>
        </w:rPr>
        <w:lastRenderedPageBreak/>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2D66C252" w14:textId="77777777" w:rsidR="00743BB0" w:rsidRPr="004A4516" w:rsidRDefault="00743BB0" w:rsidP="00743BB0">
      <w:pPr>
        <w:adjustRightInd w:val="0"/>
        <w:snapToGrid w:val="0"/>
        <w:spacing w:after="120" w:line="240" w:lineRule="auto"/>
        <w:ind w:left="2268" w:right="1134"/>
        <w:jc w:val="both"/>
        <w:rPr>
          <w:rFonts w:eastAsia="Calibri" w:cs="Arial"/>
          <w:lang w:val="en-US"/>
        </w:rPr>
      </w:pPr>
      <w:r w:rsidRPr="004A4516">
        <w:rPr>
          <w:rFonts w:eastAsia="Calibri" w:cs="Arial"/>
          <w:lang w:val="en-US"/>
        </w:rPr>
        <w:t>The system may exceed the specified value of maximum lateral acceleration by not more than 0.3 m/s</w:t>
      </w:r>
      <w:r w:rsidRPr="004A4516">
        <w:rPr>
          <w:rFonts w:eastAsia="Calibri" w:cs="Arial"/>
          <w:vertAlign w:val="superscript"/>
          <w:lang w:val="en-US"/>
        </w:rPr>
        <w:t>2</w:t>
      </w:r>
      <w:r w:rsidRPr="004A4516">
        <w:rPr>
          <w:rFonts w:eastAsia="Calibri" w:cs="Arial"/>
          <w:lang w:val="en-US"/>
        </w:rPr>
        <w:t>, while not exceeding 3 m/s² for M</w:t>
      </w:r>
      <w:r w:rsidRPr="004A4516">
        <w:rPr>
          <w:rFonts w:eastAsia="Calibri" w:cs="Arial"/>
          <w:vertAlign w:val="subscript"/>
          <w:lang w:val="en-US"/>
        </w:rPr>
        <w:t>1</w:t>
      </w:r>
      <w:r w:rsidRPr="004A4516">
        <w:rPr>
          <w:rFonts w:eastAsia="Calibri" w:cs="Arial"/>
          <w:lang w:val="en-US"/>
        </w:rPr>
        <w:t xml:space="preserve"> and N</w:t>
      </w:r>
      <w:r w:rsidRPr="004A4516">
        <w:rPr>
          <w:rFonts w:eastAsia="Calibri" w:cs="Arial"/>
          <w:vertAlign w:val="subscript"/>
          <w:lang w:val="en-US"/>
        </w:rPr>
        <w:t>1</w:t>
      </w:r>
      <w:r w:rsidRPr="004A4516">
        <w:rPr>
          <w:rFonts w:eastAsia="Calibri" w:cs="Arial"/>
          <w:lang w:val="en-US"/>
        </w:rPr>
        <w:t xml:space="preserve"> category vehicles and 2.5 m/s² for M</w:t>
      </w:r>
      <w:r w:rsidRPr="004A4516">
        <w:rPr>
          <w:rFonts w:eastAsia="Calibri" w:cs="Arial"/>
          <w:vertAlign w:val="subscript"/>
          <w:lang w:val="en-US"/>
        </w:rPr>
        <w:t>2</w:t>
      </w:r>
      <w:r w:rsidRPr="004A4516">
        <w:rPr>
          <w:rFonts w:eastAsia="Calibri" w:cs="Arial"/>
          <w:lang w:val="en-US"/>
        </w:rPr>
        <w:t>, M</w:t>
      </w:r>
      <w:r w:rsidRPr="004A4516">
        <w:rPr>
          <w:rFonts w:eastAsia="Calibri" w:cs="Arial"/>
          <w:vertAlign w:val="subscript"/>
          <w:lang w:val="en-US"/>
        </w:rPr>
        <w:t>3</w:t>
      </w:r>
      <w:r w:rsidRPr="004A4516">
        <w:rPr>
          <w:rFonts w:eastAsia="Calibri" w:cs="Arial"/>
          <w:lang w:val="en-US"/>
        </w:rPr>
        <w:t>, N</w:t>
      </w:r>
      <w:r w:rsidRPr="004A4516">
        <w:rPr>
          <w:rFonts w:eastAsia="Calibri" w:cs="Arial"/>
          <w:vertAlign w:val="subscript"/>
          <w:lang w:val="en-US"/>
        </w:rPr>
        <w:t>2</w:t>
      </w:r>
      <w:r w:rsidRPr="004A4516">
        <w:rPr>
          <w:rFonts w:eastAsia="Calibri" w:cs="Arial"/>
          <w:lang w:val="en-US"/>
        </w:rPr>
        <w:t xml:space="preserve"> and N</w:t>
      </w:r>
      <w:r w:rsidRPr="004A4516">
        <w:rPr>
          <w:rFonts w:eastAsia="Calibri" w:cs="Arial"/>
          <w:vertAlign w:val="subscript"/>
          <w:lang w:val="en-US"/>
        </w:rPr>
        <w:t>3</w:t>
      </w:r>
      <w:r w:rsidRPr="004A4516">
        <w:rPr>
          <w:rFonts w:eastAsia="Calibri" w:cs="Arial"/>
          <w:lang w:val="en-US"/>
        </w:rPr>
        <w:t xml:space="preserve"> category vehicles.</w:t>
      </w:r>
    </w:p>
    <w:p w14:paraId="5A3990BD" w14:textId="77777777" w:rsidR="00743BB0" w:rsidRPr="002231CE" w:rsidRDefault="00743BB0" w:rsidP="00743BB0">
      <w:pPr>
        <w:adjustRightInd w:val="0"/>
        <w:snapToGrid w:val="0"/>
        <w:spacing w:after="120" w:line="240" w:lineRule="auto"/>
        <w:ind w:left="2268" w:right="1134"/>
        <w:jc w:val="both"/>
        <w:rPr>
          <w:rFonts w:eastAsia="Calibri" w:cs="Arial"/>
        </w:rPr>
      </w:pPr>
      <w:r w:rsidRPr="004A4516">
        <w:rPr>
          <w:rFonts w:eastAsia="Calibri" w:cs="Arial"/>
          <w:lang w:val="en-US"/>
        </w:rPr>
        <w:tab/>
        <w:t>Notwithstanding the senten</w:t>
      </w:r>
      <w:r w:rsidRPr="002231CE">
        <w:rPr>
          <w:rFonts w:eastAsia="Calibri" w:cs="Arial"/>
          <w:lang w:val="en-US"/>
        </w:rPr>
        <w:t>ce above, for time periods of not more than 2 seconds the lateral acceleration of the system may exceed the specified value of maximum lateral acceleration by not more than 40 per cent, while not exceeding 3 m/s² for M</w:t>
      </w:r>
      <w:r w:rsidRPr="002231CE">
        <w:rPr>
          <w:rFonts w:eastAsia="Calibri" w:cs="Arial"/>
          <w:vertAlign w:val="subscript"/>
          <w:lang w:val="en-US"/>
        </w:rPr>
        <w:t>1</w:t>
      </w:r>
      <w:r w:rsidRPr="002231CE">
        <w:rPr>
          <w:rFonts w:eastAsia="Calibri" w:cs="Arial"/>
          <w:lang w:val="en-US"/>
        </w:rPr>
        <w:t xml:space="preserve"> and N</w:t>
      </w:r>
      <w:r w:rsidRPr="002231CE">
        <w:rPr>
          <w:rFonts w:eastAsia="Calibri" w:cs="Arial"/>
          <w:vertAlign w:val="subscript"/>
          <w:lang w:val="en-US"/>
        </w:rPr>
        <w:t>1</w:t>
      </w:r>
      <w:r w:rsidRPr="002231CE">
        <w:rPr>
          <w:rFonts w:eastAsia="Calibri" w:cs="Arial"/>
          <w:lang w:val="en-US"/>
        </w:rPr>
        <w:t xml:space="preserve"> category vehicles and 2.5 m/s² for M</w:t>
      </w:r>
      <w:r w:rsidRPr="002231CE">
        <w:rPr>
          <w:rFonts w:eastAsia="Calibri" w:cs="Arial"/>
          <w:vertAlign w:val="subscript"/>
          <w:lang w:val="en-US"/>
        </w:rPr>
        <w:t>2</w:t>
      </w:r>
      <w:r w:rsidRPr="002231CE">
        <w:rPr>
          <w:rFonts w:eastAsia="Calibri" w:cs="Arial"/>
          <w:lang w:val="en-US"/>
        </w:rPr>
        <w:t>, M</w:t>
      </w:r>
      <w:r w:rsidRPr="002231CE">
        <w:rPr>
          <w:rFonts w:eastAsia="Calibri" w:cs="Arial"/>
          <w:vertAlign w:val="subscript"/>
          <w:lang w:val="en-US"/>
        </w:rPr>
        <w:t>3</w:t>
      </w:r>
      <w:r w:rsidRPr="002231CE">
        <w:rPr>
          <w:rFonts w:eastAsia="Calibri" w:cs="Arial"/>
          <w:lang w:val="en-US"/>
        </w:rPr>
        <w:t>, N</w:t>
      </w:r>
      <w:r w:rsidRPr="002231CE">
        <w:rPr>
          <w:rFonts w:eastAsia="Calibri" w:cs="Arial"/>
          <w:vertAlign w:val="subscript"/>
          <w:lang w:val="en-US"/>
        </w:rPr>
        <w:t>2</w:t>
      </w:r>
      <w:r w:rsidRPr="002231CE">
        <w:rPr>
          <w:rFonts w:eastAsia="Calibri" w:cs="Arial"/>
          <w:lang w:val="en-US"/>
        </w:rPr>
        <w:t xml:space="preserve"> and N</w:t>
      </w:r>
      <w:r w:rsidRPr="002231CE">
        <w:rPr>
          <w:rFonts w:eastAsia="Calibri" w:cs="Arial"/>
          <w:vertAlign w:val="subscript"/>
          <w:lang w:val="en-US"/>
        </w:rPr>
        <w:t>3</w:t>
      </w:r>
      <w:r w:rsidRPr="002231CE">
        <w:rPr>
          <w:rFonts w:eastAsia="Calibri" w:cs="Arial"/>
          <w:lang w:val="en-US"/>
        </w:rPr>
        <w:t xml:space="preserve"> category vehicles by more than 0.3 m/s</w:t>
      </w:r>
      <w:r w:rsidRPr="002231CE">
        <w:rPr>
          <w:rFonts w:eastAsia="Calibri" w:cs="Arial"/>
          <w:vertAlign w:val="superscript"/>
          <w:lang w:val="en-US"/>
        </w:rPr>
        <w:t>2</w:t>
      </w:r>
      <w:r w:rsidRPr="002231CE">
        <w:rPr>
          <w:rFonts w:eastAsia="Calibri" w:cs="Arial"/>
          <w:lang w:val="en-US"/>
        </w:rPr>
        <w:t>.</w:t>
      </w:r>
    </w:p>
    <w:p w14:paraId="6D729167"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5.3.7.1.2.1.</w:t>
      </w:r>
      <w:r w:rsidRPr="002231CE">
        <w:rPr>
          <w:rFonts w:eastAsia="Calibri" w:cs="Arial"/>
        </w:rPr>
        <w:tab/>
        <w:t>The moving average over half a second of the lateral jerk generated by the system shall not exceed 5 m/s</w:t>
      </w:r>
      <w:r w:rsidRPr="002231CE">
        <w:rPr>
          <w:rFonts w:eastAsia="Calibri" w:cs="Arial"/>
          <w:vertAlign w:val="superscript"/>
        </w:rPr>
        <w:t>3</w:t>
      </w:r>
      <w:r w:rsidRPr="002231CE">
        <w:rPr>
          <w:rFonts w:eastAsia="Calibri" w:cs="Arial"/>
        </w:rPr>
        <w:t>.</w:t>
      </w:r>
    </w:p>
    <w:p w14:paraId="5F410817" w14:textId="77777777" w:rsidR="00743BB0" w:rsidRPr="00A21912" w:rsidRDefault="00743BB0" w:rsidP="00743BB0">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5CE034F1"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205BF28B"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0274950B"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4D86729B"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39E77336"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7F3BB35C" w14:textId="77777777" w:rsidR="00743BB0" w:rsidRPr="00A21912" w:rsidRDefault="00743BB0" w:rsidP="00743BB0">
      <w:pPr>
        <w:pStyle w:val="ListParagraph"/>
        <w:numPr>
          <w:ilvl w:val="0"/>
          <w:numId w:val="32"/>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305CBAF9" w14:textId="77777777" w:rsidR="00743BB0" w:rsidRPr="00A21912" w:rsidRDefault="00743BB0" w:rsidP="00743BB0">
      <w:pPr>
        <w:pStyle w:val="ListParagraph"/>
        <w:numPr>
          <w:ilvl w:val="0"/>
          <w:numId w:val="32"/>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707DA152" w14:textId="77777777" w:rsidR="00743BB0" w:rsidRPr="00A21912" w:rsidRDefault="00743BB0" w:rsidP="00743BB0">
      <w:pPr>
        <w:pStyle w:val="ListParagraph"/>
        <w:numPr>
          <w:ilvl w:val="0"/>
          <w:numId w:val="32"/>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1EA2AFD7"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6240980E"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63163FD4"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679B93AF"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567DA173"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2CA7A2CD"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361D6D23"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21F0A950"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289C347C"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0B964B66"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w:t>
      </w:r>
      <w:r w:rsidRPr="002231CE">
        <w:rPr>
          <w:rFonts w:eastAsia="Calibri" w:cs="Arial"/>
        </w:rPr>
        <w:t>.3.7.2.1.11.</w:t>
      </w:r>
      <w:r w:rsidRPr="002231CE">
        <w:rPr>
          <w:rFonts w:eastAsia="Calibri" w:cs="Arial"/>
        </w:rPr>
        <w:tab/>
        <w:t>The system shall ensure the manoeuvre remains controllable for the driver, as per paragraph 5.3.6., by adapting its longitudinal speed before and during the manoeuvre when necessary.</w:t>
      </w:r>
    </w:p>
    <w:p w14:paraId="1FD72D12"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5.3.7.2.1.12.</w:t>
      </w:r>
      <w:r w:rsidRPr="002231CE">
        <w:rPr>
          <w:rFonts w:eastAsia="Calibri" w:cs="Arial"/>
        </w:rPr>
        <w:tab/>
        <w:t>The manoeuvre shall aim to not cause a collision with another detected vehicle or road user in the predicted path of the vehicle during the manoeuvre.</w:t>
      </w:r>
    </w:p>
    <w:p w14:paraId="1CE8DB0A"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5.3.7.2.2.</w:t>
      </w:r>
      <w:r w:rsidRPr="002231CE">
        <w:rPr>
          <w:rFonts w:eastAsia="Calibri" w:cs="Arial"/>
        </w:rPr>
        <w:tab/>
        <w:t>General requirements for driver-initiated manoeuvres</w:t>
      </w:r>
    </w:p>
    <w:p w14:paraId="2C27DDC2" w14:textId="167221F1"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ab/>
        <w:t>The requirements of this paragraph and its subparagraphs apply to feature(s) capable of performing driver-initiated manoeuvres.</w:t>
      </w:r>
    </w:p>
    <w:p w14:paraId="10732E20"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5.3.7.2.2.1.</w:t>
      </w:r>
      <w:r w:rsidRPr="002231CE">
        <w:rPr>
          <w:rFonts w:eastAsia="Calibri" w:cs="Arial"/>
        </w:rPr>
        <w:tab/>
        <w:t xml:space="preserve">The system shall only initiate the manoeuvre when explicitly commanded by the driver without prior request by the system, and when it is safe to do so. </w:t>
      </w:r>
    </w:p>
    <w:p w14:paraId="50AD80F8"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w:t>
      </w:r>
      <w:r w:rsidRPr="002231CE">
        <w:rPr>
          <w:rFonts w:eastAsia="Calibri" w:cs="Arial"/>
        </w:rPr>
        <w:tab/>
        <w:t>General requirements for driver-confirmed manoeuvres</w:t>
      </w:r>
    </w:p>
    <w:p w14:paraId="2B397AB8" w14:textId="5859AFAD"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ab/>
        <w:t>The requirements of this paragraph and its subparagraphs apply to feature(s) capable of performing driver-confirmed manoeuvres.</w:t>
      </w:r>
    </w:p>
    <w:p w14:paraId="5725A967" w14:textId="77777777" w:rsidR="00743BB0" w:rsidRPr="002231CE" w:rsidRDefault="00743BB0" w:rsidP="00743BB0">
      <w:pPr>
        <w:adjustRightInd w:val="0"/>
        <w:snapToGrid w:val="0"/>
        <w:spacing w:after="120" w:line="240" w:lineRule="auto"/>
        <w:ind w:left="2250" w:right="1134" w:hanging="1098"/>
        <w:jc w:val="both"/>
        <w:rPr>
          <w:rFonts w:eastAsia="Calibri" w:cs="Arial"/>
        </w:rPr>
      </w:pPr>
      <w:r w:rsidRPr="002231CE">
        <w:rPr>
          <w:rFonts w:eastAsia="Calibri" w:cs="Arial"/>
        </w:rPr>
        <w:t>5.3.7.2.3.1.</w:t>
      </w:r>
      <w:r w:rsidRPr="002231CE">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5AE0B5F9" w14:textId="03B55964"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5.3.7.2.3.2.</w:t>
      </w:r>
      <w:r w:rsidRPr="002231CE">
        <w:rPr>
          <w:rFonts w:eastAsia="Calibri" w:cs="Arial"/>
        </w:rPr>
        <w:tab/>
        <w:t>A request by the system for the driver to confirm a manoeuvre shall at least be indicated through a specific signal (or combination of signals) in accordance with paragraph 5.5.4.1.</w:t>
      </w:r>
    </w:p>
    <w:p w14:paraId="79B1FE53" w14:textId="43A54080"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5.3.7.2.3.3.</w:t>
      </w:r>
      <w:r w:rsidRPr="002231CE">
        <w:rPr>
          <w:rFonts w:eastAsia="Calibri" w:cs="Arial"/>
        </w:rPr>
        <w:tab/>
        <w:t>In the event that the driver does not confirm a request by the system, the system shall not initiate that manoeuvre.</w:t>
      </w:r>
    </w:p>
    <w:p w14:paraId="3C76B36F"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5.3.7.2.3.4.</w:t>
      </w:r>
      <w:r w:rsidRPr="002231CE">
        <w:rPr>
          <w:rFonts w:eastAsia="Calibri" w:cs="Arial"/>
        </w:rPr>
        <w:tab/>
        <w:t>A manoeuvre shall only be proposed if there is a justifiable reason for said manoeuvre.</w:t>
      </w:r>
    </w:p>
    <w:p w14:paraId="30CE77C7"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5.3.7.2.3.5.</w:t>
      </w:r>
      <w:r w:rsidRPr="002231CE">
        <w:rPr>
          <w:rFonts w:eastAsia="Calibri" w:cs="Arial"/>
        </w:rPr>
        <w:tab/>
      </w:r>
      <w:r w:rsidRPr="002231CE">
        <w:rPr>
          <w:rFonts w:eastAsia="Calibri" w:cs="Arial"/>
        </w:rPr>
        <w:tab/>
        <w:t>The system shall aim not to initiate the proposed manoeuvre, even if already confirmed by the driver, unless the following conditions are met:</w:t>
      </w:r>
    </w:p>
    <w:p w14:paraId="7BD5C795" w14:textId="35A83B3A" w:rsidR="00743BB0" w:rsidRPr="002231CE" w:rsidRDefault="00743BB0" w:rsidP="00743BB0">
      <w:pPr>
        <w:adjustRightInd w:val="0"/>
        <w:snapToGrid w:val="0"/>
        <w:spacing w:after="120" w:line="240" w:lineRule="auto"/>
        <w:ind w:left="2880" w:right="1134" w:hanging="540"/>
        <w:jc w:val="both"/>
        <w:rPr>
          <w:rFonts w:eastAsia="Calibri" w:cs="Arial"/>
        </w:rPr>
      </w:pPr>
      <w:r w:rsidRPr="002231CE">
        <w:rPr>
          <w:rFonts w:eastAsia="Calibri" w:cs="Arial"/>
        </w:rPr>
        <w:t>(a)</w:t>
      </w:r>
      <w:r w:rsidRPr="002231CE">
        <w:rPr>
          <w:rFonts w:eastAsia="Calibri" w:cs="Arial"/>
        </w:rPr>
        <w:tab/>
        <w:t>The target area, lane or path is determined by the system to be clear;</w:t>
      </w:r>
    </w:p>
    <w:p w14:paraId="5356AB78" w14:textId="77777777" w:rsidR="00743BB0" w:rsidRPr="002231CE" w:rsidRDefault="00743BB0" w:rsidP="00743BB0">
      <w:pPr>
        <w:adjustRightInd w:val="0"/>
        <w:snapToGrid w:val="0"/>
        <w:spacing w:after="120" w:line="240" w:lineRule="auto"/>
        <w:ind w:left="2880" w:right="1134" w:hanging="540"/>
        <w:jc w:val="both"/>
        <w:rPr>
          <w:rFonts w:eastAsia="Calibri" w:cs="Arial"/>
        </w:rPr>
      </w:pPr>
      <w:r w:rsidRPr="002231CE">
        <w:rPr>
          <w:rFonts w:eastAsia="Calibri" w:cs="Arial"/>
        </w:rPr>
        <w:t>(b)</w:t>
      </w:r>
      <w:r w:rsidRPr="002231CE">
        <w:rPr>
          <w:rFonts w:eastAsia="Calibri" w:cs="Arial"/>
        </w:rPr>
        <w:tab/>
        <w:t>The reason for the manoeuvre still exists;</w:t>
      </w:r>
    </w:p>
    <w:p w14:paraId="3EFCFCAD" w14:textId="77777777" w:rsidR="00743BB0" w:rsidRPr="002231CE" w:rsidRDefault="00743BB0" w:rsidP="00743BB0">
      <w:pPr>
        <w:adjustRightInd w:val="0"/>
        <w:snapToGrid w:val="0"/>
        <w:spacing w:after="120" w:line="240" w:lineRule="auto"/>
        <w:ind w:left="2880" w:right="1134" w:hanging="540"/>
        <w:jc w:val="both"/>
        <w:rPr>
          <w:rFonts w:eastAsia="Calibri" w:cs="Arial"/>
        </w:rPr>
      </w:pPr>
      <w:r w:rsidRPr="002231CE">
        <w:rPr>
          <w:rFonts w:eastAsia="Calibri" w:cs="Arial"/>
        </w:rPr>
        <w:t>(c)</w:t>
      </w:r>
      <w:r w:rsidRPr="002231CE">
        <w:rPr>
          <w:rFonts w:eastAsia="Calibri" w:cs="Arial"/>
        </w:rPr>
        <w:tab/>
        <w:t xml:space="preserve">The target area or lane allows the system to resume stable control after completing the manoeuvre; </w:t>
      </w:r>
    </w:p>
    <w:p w14:paraId="0A7649C6" w14:textId="77777777" w:rsidR="00743BB0" w:rsidRPr="002231CE" w:rsidRDefault="00743BB0" w:rsidP="00743BB0">
      <w:pPr>
        <w:adjustRightInd w:val="0"/>
        <w:snapToGrid w:val="0"/>
        <w:spacing w:after="120" w:line="240" w:lineRule="auto"/>
        <w:ind w:left="2880" w:right="1134" w:hanging="540"/>
        <w:jc w:val="both"/>
        <w:rPr>
          <w:rFonts w:eastAsia="Calibri" w:cs="Arial"/>
        </w:rPr>
      </w:pPr>
      <w:r w:rsidRPr="002231CE">
        <w:rPr>
          <w:rFonts w:eastAsia="Calibri" w:cs="Arial"/>
        </w:rPr>
        <w:t>(d)</w:t>
      </w:r>
      <w:r w:rsidRPr="002231CE">
        <w:rPr>
          <w:rFonts w:eastAsia="Calibri" w:cs="Arial"/>
        </w:rPr>
        <w:tab/>
        <w:t>The manoeuvre is anticipated to be completed before the vehicle comes to standstill, unless this is necessary for safe navigation or to give way to other road users;</w:t>
      </w:r>
    </w:p>
    <w:p w14:paraId="76F8EAFF" w14:textId="77777777" w:rsidR="00743BB0" w:rsidRPr="002231CE" w:rsidRDefault="00743BB0" w:rsidP="00743BB0">
      <w:pPr>
        <w:adjustRightInd w:val="0"/>
        <w:snapToGrid w:val="0"/>
        <w:spacing w:after="120" w:line="240" w:lineRule="auto"/>
        <w:ind w:left="2880" w:right="1134" w:hanging="540"/>
        <w:jc w:val="both"/>
        <w:rPr>
          <w:rFonts w:eastAsia="Calibri" w:cs="Arial"/>
        </w:rPr>
      </w:pPr>
      <w:r w:rsidRPr="002231CE">
        <w:rPr>
          <w:rFonts w:eastAsia="Calibri" w:cs="Arial"/>
        </w:rPr>
        <w:t>(e)</w:t>
      </w:r>
      <w:r w:rsidRPr="002231CE">
        <w:rPr>
          <w:rFonts w:eastAsia="Calibri" w:cs="Arial"/>
        </w:rPr>
        <w:tab/>
        <w:t>The target area or lane is assessed not to be outside of the system’s boundaries.</w:t>
      </w:r>
    </w:p>
    <w:p w14:paraId="465C3013"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5.3.7.2.3.6.</w:t>
      </w:r>
      <w:r w:rsidRPr="002231CE">
        <w:rPr>
          <w:rFonts w:eastAsia="Calibri" w:cs="Arial"/>
        </w:rPr>
        <w:tab/>
        <w:t>The system shall not propose a manoeuvre if it would knowingly cause other road users to unreasonably or unmanageably decelerate or evade the vehicle as a consequence of the manoeuvre.</w:t>
      </w:r>
    </w:p>
    <w:p w14:paraId="59AD110F" w14:textId="7E243150" w:rsidR="00743BB0" w:rsidRPr="004A4516"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5.3.7.2.3.7.</w:t>
      </w:r>
      <w:r w:rsidRPr="002231CE">
        <w:rPr>
          <w:rFonts w:eastAsia="Calibri" w:cs="Arial"/>
        </w:rPr>
        <w:tab/>
        <w:t>The system shall aim to not initiate a manoeuvre if it would violate applicable instruction by relevant signage or performance requirements as specified in parag</w:t>
      </w:r>
      <w:r w:rsidRPr="004A4516">
        <w:rPr>
          <w:rFonts w:eastAsia="Calibri" w:cs="Arial"/>
        </w:rPr>
        <w:t>raph 6.</w:t>
      </w:r>
    </w:p>
    <w:p w14:paraId="5F744337"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0A437BDC"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5.3.7.2.4.</w:t>
      </w:r>
      <w:r w:rsidRPr="00A21912">
        <w:rPr>
          <w:rFonts w:eastAsia="Calibri" w:cs="Arial"/>
        </w:rPr>
        <w:tab/>
        <w:t>General requirements for system-initiated manoeuvres</w:t>
      </w:r>
    </w:p>
    <w:p w14:paraId="59F36975"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ab/>
        <w:t>The req</w:t>
      </w:r>
      <w:r w:rsidRPr="004A4516">
        <w:rPr>
          <w:rFonts w:eastAsia="Calibri" w:cs="Arial"/>
        </w:rPr>
        <w:t>uirements of this paragraph and its subparagraphs apply to the feature(s) capa</w:t>
      </w:r>
      <w:r w:rsidRPr="00A21912">
        <w:rPr>
          <w:rFonts w:eastAsia="Calibri" w:cs="Arial"/>
        </w:rPr>
        <w:t>ble of performing system-initiated manoeuvres.</w:t>
      </w:r>
    </w:p>
    <w:p w14:paraId="6A2192BB"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2506F8FC"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178AA85A" w14:textId="7A15B0FF" w:rsidR="00743BB0" w:rsidRPr="002231CE"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The system shall comply with the technical requirements and transitional provisions of the 04 or later series of amendments to UN Regulation No. 79 with respect to the Risk Mitigation Function (RMF). In the event that the driver has been determ</w:t>
      </w:r>
      <w:r w:rsidRPr="002231CE">
        <w:rPr>
          <w:rFonts w:eastAsia="Calibri" w:cs="Arial"/>
        </w:rPr>
        <w:t xml:space="preserve">ined to be unavailable following a driver disengagement warning escalation sequence as defined in paragraph 5.5.4.2.6., the system shall appropriately activate the </w:t>
      </w:r>
      <w:r w:rsidR="002231CE">
        <w:rPr>
          <w:rFonts w:eastAsia="Calibri" w:cs="Arial"/>
        </w:rPr>
        <w:t xml:space="preserve">RMF </w:t>
      </w:r>
      <w:r w:rsidRPr="002231CE">
        <w:rPr>
          <w:rFonts w:eastAsia="Calibri" w:cs="Arial"/>
        </w:rPr>
        <w:t xml:space="preserve">in order to come to a safe stop. </w:t>
      </w:r>
    </w:p>
    <w:p w14:paraId="3D693F24" w14:textId="7A3F2539" w:rsidR="00743BB0" w:rsidRPr="004A4516"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5.3.7.3.2.</w:t>
      </w:r>
      <w:r w:rsidRPr="002231CE">
        <w:tab/>
      </w:r>
      <w:r w:rsidRPr="002231CE">
        <w:rPr>
          <w:rFonts w:eastAsia="Calibri" w:cs="Arial"/>
        </w:rPr>
        <w:tab/>
        <w:t>Where the system is equipped with a driver-confirmed or system-initiated lane change feature, the RMF shall be capable of performing lane changes, in compliance with</w:t>
      </w:r>
      <w:r w:rsidRPr="004A4516">
        <w:rPr>
          <w:rFonts w:eastAsia="Calibri" w:cs="Arial"/>
        </w:rPr>
        <w:t xml:space="preserve"> the technical requirements for systems with the purpose of bringing the vehicle to a safe stop outside its own lane of travel of the 04 or later series of amendments to UN Regulation No. 79, during an intervention on a highway to bring the vehicle towards a target stop area in a slower or emergency lane.</w:t>
      </w:r>
    </w:p>
    <w:p w14:paraId="09A815A2"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10529B41"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4C1AD751"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3CC31BF0"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2413940A"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1E2312E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42992EDD"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09A7B34C" w14:textId="77777777" w:rsidR="00743BB0" w:rsidRPr="002231CE" w:rsidRDefault="00743BB0" w:rsidP="00743BB0">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r>
      <w:r w:rsidRPr="002231CE">
        <w:rPr>
          <w:rFonts w:eastAsia="Calibri" w:cs="Arial"/>
        </w:rPr>
        <w:t>System-determined road speed limit.</w:t>
      </w:r>
    </w:p>
    <w:p w14:paraId="01962A61"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 xml:space="preserve">5.3.7.4.6. </w:t>
      </w:r>
      <w:r w:rsidRPr="002231CE">
        <w:rPr>
          <w:rFonts w:eastAsia="Calibri" w:cs="Arial"/>
        </w:rPr>
        <w:tab/>
        <w:t xml:space="preserve">The system shall automatically control the vehicle speed to not exceed the current maximum speed.  </w:t>
      </w:r>
    </w:p>
    <w:p w14:paraId="78E46E7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w:t>
      </w:r>
      <w:r w:rsidRPr="002231CE">
        <w:rPr>
          <w:rFonts w:eastAsia="Calibri" w:cs="Arial"/>
        </w:rPr>
        <w:tab/>
        <w:t xml:space="preserve">The system shall provide a means for the driver to set a driver-set maximum speed within the system’s designed speed range. </w:t>
      </w:r>
    </w:p>
    <w:p w14:paraId="6E6E4037"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5.3.7.4.7.1.</w:t>
      </w:r>
      <w:r w:rsidRPr="002231CE">
        <w:rPr>
          <w:rFonts w:eastAsia="Calibri" w:cs="Arial"/>
        </w:rPr>
        <w:tab/>
        <w:t>When the vehicle speed exceeds the system-determined road speed limit, the system shall provide at least an optical signal to the driver for an appropriate duration.</w:t>
      </w:r>
    </w:p>
    <w:p w14:paraId="16A26EE6" w14:textId="6383F4CA"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5.3.7.4.7.2.</w:t>
      </w:r>
      <w:r w:rsidRPr="002231CE">
        <w:rPr>
          <w:rFonts w:eastAsia="Calibri" w:cs="Arial"/>
        </w:rPr>
        <w:tab/>
        <w:t>The system may incorporate a feature allowing the driver to confirm or reject any change in the current maximum speed before it is automatically changed by the system.</w:t>
      </w:r>
    </w:p>
    <w:p w14:paraId="70853D33"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5.3.7.4.7.3.</w:t>
      </w:r>
      <w:r w:rsidRPr="002231CE">
        <w:rPr>
          <w:rFonts w:eastAsia="Calibri" w:cs="Arial"/>
        </w:rPr>
        <w:tab/>
        <w:t>In the case where there is a change in the system-determined road speed limit the following shall apply:</w:t>
      </w:r>
    </w:p>
    <w:p w14:paraId="4289D0F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5.3.7.4.7.3.1.</w:t>
      </w:r>
      <w:r w:rsidRPr="002231CE">
        <w:rPr>
          <w:rFonts w:eastAsia="Calibri" w:cs="Arial"/>
        </w:rPr>
        <w:tab/>
        <w:t xml:space="preserve">The driver shall be given at least an acoustic or haptic signal, which may be suppressed permanently by the driver. </w:t>
      </w:r>
    </w:p>
    <w:p w14:paraId="3C21EB32" w14:textId="38486BE4"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5.3.7.4.7.3.2.</w:t>
      </w:r>
      <w:r w:rsidRPr="002231CE">
        <w:rPr>
          <w:rFonts w:eastAsia="Calibri" w:cs="Arial"/>
        </w:rPr>
        <w:tab/>
        <w:t>If the current maximum speed before the change was a driver set maximum speed and the driver set maximum speed is lower than both the previous system-determined road speed limit as well as the new system-determined road speed limit, then the current maximum speed shall not automatically change to the new system-determined road speed limit</w:t>
      </w:r>
      <w:r w:rsidR="004A4516" w:rsidRPr="002231CE">
        <w:rPr>
          <w:rFonts w:eastAsia="Calibri" w:cs="Arial"/>
        </w:rPr>
        <w:t>.</w:t>
      </w:r>
    </w:p>
    <w:p w14:paraId="7C48ACBC"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lastRenderedPageBreak/>
        <w:t>5.3.7.4.7.3.3.</w:t>
      </w:r>
      <w:r w:rsidRPr="002231CE">
        <w:rPr>
          <w:rFonts w:eastAsia="Calibri" w:cs="Arial"/>
        </w:rPr>
        <w:tab/>
        <w:t>If the new system-determined road speed limit is lower than the current maximum speed, the current maximum speed shall automatically change to the new system-determined road speed limit.</w:t>
      </w:r>
    </w:p>
    <w:p w14:paraId="0B17A4C2"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5.3.7.4.7.3.4.</w:t>
      </w:r>
      <w:r w:rsidRPr="002231CE">
        <w:rPr>
          <w:rFonts w:eastAsia="Calibri" w:cs="Arial"/>
        </w:rPr>
        <w:tab/>
        <w:t>For those cases not specifically addressed by the provisions above, the manufacturer shall document the system behaviour in response to a change in system-de</w:t>
      </w:r>
      <w:r w:rsidRPr="00A21912">
        <w:rPr>
          <w:rFonts w:eastAsia="Calibri" w:cs="Arial"/>
        </w:rPr>
        <w:t>termined road speed limit and demonstrate this to the Type Approval Authority.</w:t>
      </w:r>
    </w:p>
    <w:p w14:paraId="25184EB7"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w:t>
      </w:r>
      <w:r w:rsidRPr="002231CE">
        <w:rPr>
          <w:rFonts w:eastAsia="Calibri" w:cs="Arial"/>
        </w:rPr>
        <w:t>etermined road speed limit shall be controllable to the driver.</w:t>
      </w:r>
    </w:p>
    <w:p w14:paraId="30908AB6"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 xml:space="preserve">5.3.7.4.9. </w:t>
      </w:r>
      <w:r w:rsidRPr="002231CE">
        <w:rPr>
          <w:rFonts w:eastAsia="Calibri" w:cs="Arial"/>
        </w:rPr>
        <w:tab/>
        <w:t xml:space="preserve">The system shall not enable the driver to set a default offset by which the current maximum speed is supposed to exceed the system-determined road speed limit. </w:t>
      </w:r>
    </w:p>
    <w:p w14:paraId="342645DB" w14:textId="36E8AF5E"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5.3.7.4.10.</w:t>
      </w:r>
      <w:r w:rsidRPr="002231CE">
        <w:rPr>
          <w:rFonts w:eastAsia="Calibri" w:cs="Arial"/>
        </w:rPr>
        <w:tab/>
        <w:t xml:space="preserve">Technically reasonable tolerances (e.g., related to speedometer inaccuracy) may be applied to the warning thresholds and the system’s designed speed range and shall be declared by the manufacturer to the Type Approval Authority. </w:t>
      </w:r>
    </w:p>
    <w:p w14:paraId="3B529EF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5.3.7.4.11.</w:t>
      </w:r>
      <w:r w:rsidRPr="002231CE">
        <w:rPr>
          <w:rFonts w:eastAsia="Calibri" w:cs="Arial"/>
        </w:rPr>
        <w:tab/>
        <w:t>The provisions of paragraph 5.3.7.4. shall not be in prejudice to any national or regiona</w:t>
      </w:r>
      <w:r w:rsidRPr="00A21912">
        <w:rPr>
          <w:rFonts w:eastAsia="Calibri" w:cs="Arial"/>
        </w:rPr>
        <w:t xml:space="preserve">l legislations which regulate the speed limit control system. </w:t>
      </w:r>
    </w:p>
    <w:p w14:paraId="6BA8B98D"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42E337EE" w14:textId="77777777" w:rsidR="00743BB0" w:rsidRPr="00A21912" w:rsidRDefault="00743BB0" w:rsidP="00743BB0">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21E579E8"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Pr>
          <w:rFonts w:eastAsia="Calibri" w:cs="Arial"/>
        </w:rPr>
        <w:t>.</w:t>
      </w:r>
      <w:r w:rsidRPr="00A21912">
        <w:rPr>
          <w:rFonts w:eastAsia="Calibri" w:cs="Arial"/>
        </w:rPr>
        <w:t xml:space="preserve"> shall be deemed to be fulfilled if either of the following requirements are met: </w:t>
      </w:r>
    </w:p>
    <w:p w14:paraId="7B8287F4" w14:textId="77777777" w:rsidR="00743BB0" w:rsidRPr="00A21912" w:rsidRDefault="00743BB0" w:rsidP="00743BB0">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59A6913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661D519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0DCF84DE"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6D28F3E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7224BD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59C496C7"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5.4.2.1</w:t>
      </w:r>
      <w:r>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65D92D0D"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57A246F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0789DD4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4EFBD62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5.4.4.1</w:t>
      </w:r>
      <w:r>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2E5431D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lastRenderedPageBreak/>
        <w:t>5.4.4.2</w:t>
      </w:r>
      <w:r>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6F091FD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4C170B97"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2B247833"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3123F5E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4B9E3DD1" w14:textId="77777777" w:rsidR="00743BB0" w:rsidRPr="00A21912" w:rsidRDefault="00743BB0" w:rsidP="00743BB0">
      <w:pPr>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drawing>
          <wp:inline distT="0" distB="0" distL="0" distR="0" wp14:anchorId="02F04B3D" wp14:editId="578327A5">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10B6680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40C173A3"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587E1CA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791E878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2342948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4C49896A" w14:textId="77777777" w:rsidR="00743BB0" w:rsidRPr="00A21912" w:rsidRDefault="00743BB0" w:rsidP="00743BB0">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3C297715"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1DCA36B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71A225B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lastRenderedPageBreak/>
        <w:tab/>
        <w:t>This requirement does not apply when a new engine start (or run cycle, as relevant) is performed automatically, e.g., the operation of a stop/start system.</w:t>
      </w:r>
    </w:p>
    <w:p w14:paraId="748E5E8E"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14CE75E2"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4F8D222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74646E89" w14:textId="77777777" w:rsidR="00743BB0" w:rsidRPr="00A21912" w:rsidRDefault="00743BB0" w:rsidP="00743BB0">
      <w:pPr>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4BF17056" w14:textId="77777777" w:rsidR="00743BB0" w:rsidRPr="00A21912" w:rsidRDefault="00743BB0" w:rsidP="00743BB0">
      <w:pPr>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086F62BF" w14:textId="77777777" w:rsidR="00743BB0" w:rsidRPr="00A21912" w:rsidRDefault="00743BB0" w:rsidP="00743BB0">
      <w:pPr>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342BE226" w14:textId="77777777" w:rsidR="00743BB0" w:rsidRPr="00A21912" w:rsidRDefault="00743BB0" w:rsidP="00743BB0">
      <w:pPr>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128F9E74" w14:textId="77777777" w:rsidR="00743BB0" w:rsidRPr="00A21912" w:rsidRDefault="00743BB0" w:rsidP="00743BB0">
      <w:pPr>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2ABE8908" w14:textId="77777777" w:rsidR="00743BB0" w:rsidRPr="00A21912" w:rsidRDefault="00743BB0" w:rsidP="00743BB0">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6A9BB6E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72C54C5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‘off‘ mode at any time.</w:t>
      </w:r>
      <w:r w:rsidRPr="00A21912">
        <w:rPr>
          <w:rFonts w:eastAsia="Calibri" w:cs="Arial"/>
          <w:color w:val="F79646" w:themeColor="accent6"/>
        </w:rPr>
        <w:t xml:space="preserve"> </w:t>
      </w:r>
    </w:p>
    <w:p w14:paraId="160F29F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5ECA63D0"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15641668"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3BBC4037"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3FF84CCE"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r>
      <w:r w:rsidRPr="002231CE">
        <w:rPr>
          <w:rFonts w:eastAsia="Calibri" w:cs="Arial"/>
        </w:rPr>
        <w:t>The system or feature may remain in ‘active’ mode, provided that priority is given to the driver input during the overriding period.</w:t>
      </w:r>
    </w:p>
    <w:p w14:paraId="35E6BCD5" w14:textId="1E71B840" w:rsidR="00743BB0" w:rsidRPr="002231CE" w:rsidRDefault="00743BB0" w:rsidP="00AA2A98">
      <w:pPr>
        <w:adjustRightInd w:val="0"/>
        <w:snapToGrid w:val="0"/>
        <w:spacing w:after="120" w:line="240" w:lineRule="auto"/>
        <w:ind w:left="2268" w:right="1134" w:hanging="1134"/>
        <w:jc w:val="both"/>
        <w:rPr>
          <w:rFonts w:eastAsia="Calibri" w:cs="Arial"/>
        </w:rPr>
      </w:pPr>
      <w:r w:rsidRPr="002231CE">
        <w:rPr>
          <w:rFonts w:eastAsia="Calibri" w:cs="Arial"/>
        </w:rPr>
        <w:t>5.5.3.4.1.1.</w:t>
      </w:r>
      <w:r w:rsidRPr="002231CE">
        <w:tab/>
      </w:r>
      <w:r w:rsidRPr="002231CE">
        <w:rPr>
          <w:rFonts w:eastAsia="Calibri" w:cs="Arial"/>
        </w:rPr>
        <w:t>A driver input to the braking control resulting in a higher deceleration than that induced by the system shall override and suspend the longitudinal control assistance provided by the system during the overriding period.</w:t>
      </w:r>
    </w:p>
    <w:p w14:paraId="6FE6F4E4" w14:textId="453FAE8A"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5.5.3.4.1.1.1.</w:t>
      </w:r>
      <w:r w:rsidR="00AA2A98" w:rsidRPr="002231CE">
        <w:rPr>
          <w:rFonts w:eastAsia="Calibri" w:cs="Arial"/>
        </w:rPr>
        <w:tab/>
      </w:r>
      <w:r w:rsidRPr="002231CE">
        <w:rPr>
          <w:rFonts w:eastAsia="Calibri" w:cs="Arial"/>
        </w:rPr>
        <w:t xml:space="preserve">The system shall not resume longitudinal control assistance without a separate action by the driver, however, the system may provide the longitudinal control assistance in order to avoid inappropriate distances to other road users. </w:t>
      </w:r>
    </w:p>
    <w:p w14:paraId="0A4DD3E8"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ab/>
      </w:r>
      <w:r w:rsidRPr="002231CE">
        <w:rPr>
          <w:rFonts w:eastAsia="Calibri" w:cs="Arial"/>
        </w:rPr>
        <w:tab/>
        <w:t>If the driver input results in a speed reduction of not more than 30km/h within 2 seconds, the system may resume longitudinal control</w:t>
      </w:r>
      <w:r w:rsidRPr="002231CE">
        <w:rPr>
          <w:rFonts w:eastAsia="Calibri" w:cs="Arial"/>
          <w:lang w:val="en-US"/>
        </w:rPr>
        <w:t xml:space="preserve"> </w:t>
      </w:r>
      <w:r w:rsidRPr="002231CE">
        <w:rPr>
          <w:rFonts w:eastAsia="Calibri" w:cs="Arial"/>
        </w:rPr>
        <w:t>assistance without a separate action by the driver.</w:t>
      </w:r>
    </w:p>
    <w:p w14:paraId="66C70F2B" w14:textId="77777777" w:rsidR="00743BB0" w:rsidRPr="00AA2A98"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5.5.3.4.1.1.2.</w:t>
      </w:r>
      <w:r w:rsidRPr="002231CE">
        <w:rPr>
          <w:rFonts w:eastAsia="Calibri" w:cs="Arial"/>
        </w:rPr>
        <w:tab/>
        <w:t>Following resumption of longitudinal control assistance, the system may accelerate up to the current maximum speed. The rate of increase of acceleration shall be g</w:t>
      </w:r>
      <w:r w:rsidRPr="00AA2A98">
        <w:rPr>
          <w:rFonts w:eastAsia="Calibri" w:cs="Arial"/>
        </w:rPr>
        <w:t>radual (i.e. with low jerk) and controllable in accordance with paragraph 5.3.6.</w:t>
      </w:r>
    </w:p>
    <w:p w14:paraId="7D9DE50B" w14:textId="1728BAED"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5.5.3.4.1.2.</w:t>
      </w:r>
      <w:r w:rsidRPr="002231CE">
        <w:rPr>
          <w:rFonts w:eastAsia="Calibri" w:cs="Arial"/>
        </w:rPr>
        <w:tab/>
        <w:t>A driver input to the control of any braking system (e.g., service brake, parking brake) in order to maintain the vehicle at standstill, shall override the longitudinal control assistance performed by the system.</w:t>
      </w:r>
    </w:p>
    <w:p w14:paraId="2D68E3F0"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lastRenderedPageBreak/>
        <w:t>5.5.3.4.1.3.</w:t>
      </w:r>
      <w:r w:rsidRPr="002231CE">
        <w:tab/>
      </w:r>
      <w:r w:rsidRPr="002231CE">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2BFD3B4A" w14:textId="1097E0A8"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5.5.3.4.1.4.</w:t>
      </w:r>
      <w:r w:rsidRPr="002231CE">
        <w:tab/>
      </w:r>
      <w:r w:rsidRPr="002231CE">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2CD85C34" w14:textId="21DC0548"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5.5.3.4.1.5.</w:t>
      </w:r>
      <w:r w:rsidRPr="002231CE">
        <w:rPr>
          <w:rFonts w:eastAsia="Calibri" w:cs="Arial"/>
        </w:rPr>
        <w:tab/>
      </w:r>
      <w:r w:rsidRPr="002231CE">
        <w:t>If according to paragraph 5.3.7.4.4. the system is no longer permitted to provide longitudinal or lateral assistance in response to driver override, the system shall be designed</w:t>
      </w:r>
      <w:r w:rsidRPr="00AA2A98">
        <w:t xml:space="preserve"> to ensure controllability of these phases of operat</w:t>
      </w:r>
      <w:r w:rsidRPr="00A21912">
        <w:t>ion (e.g. not terminating lateral control while the driver is detected to be motorically disengaged).</w:t>
      </w:r>
    </w:p>
    <w:p w14:paraId="0355F3F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137CD945"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37A7E8A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3F965964"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05F026AD" w14:textId="77777777" w:rsidR="00743BB0" w:rsidRPr="00A21912" w:rsidRDefault="00743BB0" w:rsidP="00743BB0">
      <w:pPr>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69086A0D"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02D95F33"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6825DF46"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0FF35FAB"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06A9E86F" w14:textId="77777777" w:rsidR="00743BB0" w:rsidRPr="00A21912" w:rsidRDefault="00743BB0" w:rsidP="00743BB0">
      <w:pPr>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3F469E7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133A71F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43384D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077C4A6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46403062"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w:t>
      </w:r>
      <w:r w:rsidRPr="002231CE">
        <w:rPr>
          <w:rFonts w:eastAsia="Calibri" w:cs="Arial"/>
        </w:rPr>
        <w:t>nals shall encourage driver understanding of system’s intended control outputs.</w:t>
      </w:r>
    </w:p>
    <w:p w14:paraId="278CF1F3" w14:textId="76DFFAF7" w:rsidR="00743BB0" w:rsidRPr="002231CE" w:rsidRDefault="00743BB0" w:rsidP="00743BB0">
      <w:pPr>
        <w:adjustRightInd w:val="0"/>
        <w:snapToGrid w:val="0"/>
        <w:spacing w:after="120" w:line="240" w:lineRule="auto"/>
        <w:ind w:left="2268" w:right="1134" w:hanging="1134"/>
        <w:jc w:val="both"/>
        <w:rPr>
          <w:sz w:val="18"/>
          <w:szCs w:val="18"/>
        </w:rPr>
      </w:pPr>
      <w:r w:rsidRPr="002231CE">
        <w:t>5.5.4.1.7.</w:t>
      </w:r>
      <w:r w:rsidRPr="002231CE">
        <w:tab/>
      </w:r>
      <w:r w:rsidRPr="002231CE">
        <w:rPr>
          <w:color w:val="000000"/>
        </w:rPr>
        <w:t>The system’s overall s</w:t>
      </w:r>
      <w:r w:rsidRPr="002231CE">
        <w:t>tatus indication shall be unambiguously distinguishable from the status indication of any ADS equipped on the vehicle.</w:t>
      </w:r>
    </w:p>
    <w:p w14:paraId="652AC2A7" w14:textId="77777777" w:rsidR="00743BB0" w:rsidRPr="002231CE" w:rsidRDefault="00743BB0" w:rsidP="00743BB0">
      <w:pPr>
        <w:adjustRightInd w:val="0"/>
        <w:snapToGrid w:val="0"/>
        <w:spacing w:after="120" w:line="240" w:lineRule="auto"/>
        <w:ind w:left="2268" w:right="1134" w:hanging="1134"/>
        <w:jc w:val="both"/>
      </w:pPr>
      <w:r w:rsidRPr="002231CE">
        <w:t>5.5.4.1.8.</w:t>
      </w:r>
      <w:r w:rsidRPr="002231CE">
        <w:tab/>
        <w:t xml:space="preserve">System Messages and Signals for Driver-Confirmed Manoeuvres </w:t>
      </w:r>
    </w:p>
    <w:p w14:paraId="347A7688" w14:textId="77777777" w:rsidR="00743BB0" w:rsidRPr="00A21912" w:rsidRDefault="00743BB0" w:rsidP="00743BB0">
      <w:pPr>
        <w:adjustRightInd w:val="0"/>
        <w:snapToGrid w:val="0"/>
        <w:spacing w:after="120" w:line="240" w:lineRule="auto"/>
        <w:ind w:left="2268" w:right="1134" w:hanging="1134"/>
        <w:jc w:val="both"/>
      </w:pPr>
      <w:r w:rsidRPr="002231CE">
        <w:t>5.5.4.1.8.1.</w:t>
      </w:r>
      <w:r w:rsidRPr="002231CE">
        <w:tab/>
      </w:r>
      <w:r w:rsidRPr="002231CE">
        <w:tab/>
        <w:t>The system shall visually inf</w:t>
      </w:r>
      <w:r w:rsidRPr="00AA2A98">
        <w:t>orm the</w:t>
      </w:r>
      <w:r w:rsidRPr="00A21912">
        <w:t xml:space="preserv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59220E88"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0A944A0E" w14:textId="77777777" w:rsidR="00743BB0" w:rsidRPr="00A21912" w:rsidRDefault="00743BB0" w:rsidP="00743BB0">
      <w:pPr>
        <w:adjustRightInd w:val="0"/>
        <w:snapToGrid w:val="0"/>
        <w:spacing w:after="120" w:line="240" w:lineRule="auto"/>
        <w:ind w:left="2268" w:right="1134" w:hanging="1134"/>
        <w:jc w:val="both"/>
      </w:pPr>
      <w:r w:rsidRPr="00A21912">
        <w:lastRenderedPageBreak/>
        <w:t>5.5.4.1.9.</w:t>
      </w:r>
      <w:r w:rsidRPr="00A21912">
        <w:tab/>
        <w:t>System Messages and Signals for System-Initiated Manoeuvres</w:t>
      </w:r>
    </w:p>
    <w:p w14:paraId="75E9BBF9" w14:textId="77777777" w:rsidR="00743BB0" w:rsidRPr="00A21912" w:rsidRDefault="00743BB0" w:rsidP="00743BB0">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22DD24D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18DAF671"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w:t>
      </w:r>
      <w:r w:rsidRPr="002231CE">
        <w:rPr>
          <w:rFonts w:eastAsia="Calibri" w:cs="Arial"/>
        </w:rPr>
        <w:tab/>
        <w:t>Driver State Monitoring and Warning Strategies</w:t>
      </w:r>
    </w:p>
    <w:p w14:paraId="232D1895" w14:textId="77777777" w:rsidR="00743BB0" w:rsidRPr="00A21912" w:rsidRDefault="00743BB0" w:rsidP="00743BB0">
      <w:pPr>
        <w:spacing w:after="120"/>
        <w:ind w:left="2268" w:right="1179"/>
        <w:jc w:val="both"/>
        <w:rPr>
          <w:rFonts w:eastAsia="Calibri" w:cs="Arial"/>
        </w:rPr>
      </w:pPr>
      <w:r w:rsidRPr="002231CE">
        <w:rPr>
          <w:rFonts w:eastAsia="Calibri" w:cs="Arial"/>
        </w:rPr>
        <w:tab/>
        <w:t>The driver state monitoring system and its warning strategy shall be documented and d</w:t>
      </w:r>
      <w:r w:rsidRPr="00A21912">
        <w:rPr>
          <w:rFonts w:eastAsia="Calibri" w:cs="Arial"/>
        </w:rPr>
        <w:t xml:space="preserve">emonstrated by the manufacturer to the </w:t>
      </w:r>
      <w:r w:rsidRPr="002231CE">
        <w:rPr>
          <w:rFonts w:eastAsia="Calibri" w:cs="Arial"/>
        </w:rPr>
        <w:t>Type</w:t>
      </w:r>
      <w:r>
        <w:rPr>
          <w:rFonts w:eastAsia="Calibri" w:cs="Arial"/>
        </w:rPr>
        <w:t xml:space="preserve"> </w:t>
      </w:r>
      <w:r w:rsidRPr="00A21912">
        <w:rPr>
          <w:rFonts w:eastAsia="Calibri" w:cs="Arial"/>
        </w:rPr>
        <w:t>Approval Authority during the inspection of the safety concept as part of the assessment to Annex 3 and according to the relevant tests of Annex 4.</w:t>
      </w:r>
    </w:p>
    <w:p w14:paraId="1414C33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 xml:space="preserve">Driver </w:t>
      </w:r>
      <w:r w:rsidRPr="002231CE">
        <w:rPr>
          <w:rFonts w:eastAsia="Calibri" w:cs="Arial"/>
        </w:rPr>
        <w:t>Disengagement Monitoring</w:t>
      </w:r>
    </w:p>
    <w:p w14:paraId="7B9168C5" w14:textId="77777777" w:rsidR="00743BB0" w:rsidRPr="002231CE" w:rsidRDefault="00743BB0" w:rsidP="00743BB0">
      <w:pPr>
        <w:adjustRightInd w:val="0"/>
        <w:snapToGrid w:val="0"/>
        <w:spacing w:after="120" w:line="240" w:lineRule="auto"/>
        <w:ind w:left="2268" w:right="1134" w:hanging="18"/>
        <w:jc w:val="both"/>
        <w:rPr>
          <w:rFonts w:eastAsia="Calibri" w:cs="Arial"/>
        </w:rPr>
      </w:pPr>
      <w:r w:rsidRPr="002231CE">
        <w:rPr>
          <w:rFonts w:eastAsia="Calibri" w:cs="Arial"/>
        </w:rPr>
        <w:t>The system shall be equipped with means to appropriately detect driver disengagement as specified in the following paragraphs.</w:t>
      </w:r>
    </w:p>
    <w:p w14:paraId="146D4754" w14:textId="6CFD1D91" w:rsidR="00743BB0" w:rsidRPr="002231CE" w:rsidRDefault="00743BB0" w:rsidP="00743BB0">
      <w:pPr>
        <w:pStyle w:val="para"/>
        <w:tabs>
          <w:tab w:val="left" w:pos="1440"/>
        </w:tabs>
        <w:adjustRightInd w:val="0"/>
        <w:snapToGrid w:val="0"/>
        <w:spacing w:line="240" w:lineRule="auto"/>
        <w:ind w:left="2250" w:hanging="1116"/>
        <w:rPr>
          <w:lang w:val="en-GB"/>
        </w:rPr>
      </w:pPr>
      <w:r w:rsidRPr="002231CE">
        <w:rPr>
          <w:rFonts w:eastAsia="Calibri" w:cs="Arial"/>
          <w:lang w:val="en-GB"/>
        </w:rPr>
        <w:t>5.5.4.2.1.1.</w:t>
      </w:r>
      <w:r w:rsidRPr="002231CE">
        <w:rPr>
          <w:rFonts w:eastAsia="Calibri" w:cs="Arial"/>
          <w:lang w:val="en-GB"/>
        </w:rPr>
        <w:tab/>
        <w:t>The system shall monitor if the driver is motorically (as per paragraph</w:t>
      </w:r>
      <w:r w:rsidR="002231CE">
        <w:rPr>
          <w:rFonts w:eastAsia="Calibri" w:cs="Arial"/>
          <w:lang w:val="en-GB"/>
        </w:rPr>
        <w:t> </w:t>
      </w:r>
      <w:r w:rsidRPr="002231CE">
        <w:rPr>
          <w:rFonts w:eastAsia="Calibri" w:cs="Arial"/>
          <w:lang w:val="en-GB"/>
        </w:rPr>
        <w:t>5.5.4.2.4.) and visually (as per paragraph 5.5.4.2.5.) disengaged.</w:t>
      </w:r>
    </w:p>
    <w:p w14:paraId="3F561B70"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5.5.4.2.1.2.</w:t>
      </w:r>
      <w:r w:rsidRPr="002231CE">
        <w:rPr>
          <w:rFonts w:eastAsia="Calibri" w:cs="Arial"/>
        </w:rPr>
        <w:tab/>
        <w:t>If visual disengagement determination is detected to be temporarily unavailable, the system shall not lead the vehicle to leave its current lane of travel.</w:t>
      </w:r>
      <w:r w:rsidRPr="00A21912">
        <w:rPr>
          <w:rFonts w:eastAsia="Calibri" w:cs="Arial"/>
        </w:rPr>
        <w:t xml:space="preserve"> </w:t>
      </w:r>
    </w:p>
    <w:p w14:paraId="65675AD2"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491420E6"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243F0600"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20D5FDCD"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4C76661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75380255" w14:textId="77777777" w:rsidR="00743BB0" w:rsidRPr="00A21912" w:rsidRDefault="00743BB0" w:rsidP="00743BB0">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00BE5FA2" w14:textId="77777777" w:rsidR="00743BB0" w:rsidRPr="00A21912" w:rsidRDefault="00743BB0" w:rsidP="00743BB0">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5D94BF88" wp14:editId="2E84A60A">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22677AEF"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76E3D553"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1D7BC6D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w:t>
      </w:r>
      <w:r w:rsidRPr="002231CE">
        <w:rPr>
          <w:bCs/>
        </w:rPr>
        <w:t>he driver has observed the visual information.</w:t>
      </w:r>
    </w:p>
    <w:p w14:paraId="3087840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5.5.4.2.3.2.2.</w:t>
      </w:r>
      <w:r w:rsidRPr="002231CE">
        <w:rPr>
          <w:rFonts w:eastAsia="Calibri" w:cs="Arial"/>
        </w:rPr>
        <w:tab/>
      </w:r>
      <w:r w:rsidRPr="002231CE">
        <w:rPr>
          <w:rFonts w:eastAsia="Calibri" w:cs="Arial"/>
          <w:bCs/>
        </w:rPr>
        <w:t>An EOR shall, as a minimum, be considered confirmed when the driver is no longer visually disengaged as per paragraph 5.5.4.2.5.</w:t>
      </w:r>
    </w:p>
    <w:p w14:paraId="59E04E7D"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5.5.4.2.3.3.</w:t>
      </w:r>
      <w:r w:rsidRPr="002231CE">
        <w:rPr>
          <w:rFonts w:eastAsia="Calibri" w:cs="Arial"/>
        </w:rPr>
        <w:tab/>
        <w:t xml:space="preserve">Direct Control Alert (DCA) </w:t>
      </w:r>
    </w:p>
    <w:p w14:paraId="0D3004BA" w14:textId="552C5561"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5.5.4.2.3.3.1.</w:t>
      </w:r>
      <w:r w:rsidRPr="002231CE">
        <w:rPr>
          <w:rFonts w:eastAsia="Calibri" w:cs="Arial"/>
        </w:rPr>
        <w:tab/>
        <w:t>A DCA shall clearly and prominently instruct the driver to immediately resume</w:t>
      </w:r>
      <w:r w:rsidRPr="002231CE">
        <w:rPr>
          <w:rFonts w:eastAsia="Calibri" w:cs="Arial"/>
          <w:color w:val="C00000"/>
        </w:rPr>
        <w:t xml:space="preserve"> </w:t>
      </w:r>
      <w:r w:rsidRPr="002231CE">
        <w:rPr>
          <w:rFonts w:eastAsia="Calibri" w:cs="Arial"/>
        </w:rPr>
        <w:t xml:space="preserve">at least </w:t>
      </w:r>
      <w:r w:rsidR="00C87267" w:rsidRPr="002231CE">
        <w:rPr>
          <w:rFonts w:eastAsia="Calibri" w:cs="Arial"/>
        </w:rPr>
        <w:t>the</w:t>
      </w:r>
      <w:r w:rsidR="00C87267" w:rsidRPr="002231CE">
        <w:rPr>
          <w:rFonts w:eastAsia="Calibri" w:cs="Arial"/>
          <w:color w:val="C00000"/>
        </w:rPr>
        <w:t xml:space="preserve"> </w:t>
      </w:r>
      <w:r w:rsidRPr="002231CE">
        <w:rPr>
          <w:rFonts w:eastAsia="Calibri" w:cs="Arial"/>
        </w:rPr>
        <w:t>late</w:t>
      </w:r>
      <w:r w:rsidRPr="0070175E">
        <w:rPr>
          <w:rFonts w:eastAsia="Calibri" w:cs="Arial"/>
        </w:rPr>
        <w:t>ral</w:t>
      </w:r>
      <w:r w:rsidR="00C87267">
        <w:rPr>
          <w:rFonts w:eastAsia="Calibri" w:cs="Arial"/>
        </w:rPr>
        <w:t xml:space="preserve"> </w:t>
      </w:r>
      <w:r w:rsidRPr="00A21912">
        <w:rPr>
          <w:rFonts w:eastAsia="Calibri" w:cs="Arial"/>
        </w:rPr>
        <w:t xml:space="preserve">control of the vehicle. It shall comprise of a visual warning combined </w:t>
      </w:r>
      <w:r w:rsidRPr="00A21912">
        <w:rPr>
          <w:bCs/>
        </w:rPr>
        <w:t>with at least one other modality</w:t>
      </w:r>
      <w:r w:rsidRPr="00A21912">
        <w:rPr>
          <w:rFonts w:eastAsia="Calibri" w:cs="Arial"/>
        </w:rPr>
        <w:t xml:space="preserve"> which are clear and easily percep</w:t>
      </w:r>
      <w:r w:rsidRPr="002231CE">
        <w:rPr>
          <w:rFonts w:eastAsia="Calibri" w:cs="Arial"/>
        </w:rPr>
        <w:t>tible.</w:t>
      </w:r>
    </w:p>
    <w:p w14:paraId="06321BF4" w14:textId="5A6E7A0D" w:rsidR="00743BB0" w:rsidRPr="002231CE" w:rsidRDefault="00743BB0" w:rsidP="00743BB0">
      <w:pPr>
        <w:adjustRightInd w:val="0"/>
        <w:snapToGrid w:val="0"/>
        <w:spacing w:after="120" w:line="240" w:lineRule="auto"/>
        <w:ind w:left="2268" w:right="1134" w:hanging="1134"/>
        <w:jc w:val="both"/>
        <w:rPr>
          <w:bCs/>
        </w:rPr>
      </w:pPr>
      <w:r w:rsidRPr="002231CE">
        <w:rPr>
          <w:rFonts w:eastAsia="Calibri" w:cs="Arial"/>
        </w:rPr>
        <w:lastRenderedPageBreak/>
        <w:t>5.5.4.2.3.3.2.</w:t>
      </w:r>
      <w:r w:rsidRPr="002231CE">
        <w:rPr>
          <w:rFonts w:eastAsia="Calibri" w:cs="Arial"/>
        </w:rPr>
        <w:tab/>
      </w:r>
      <w:r w:rsidRPr="002231CE">
        <w:rPr>
          <w:rFonts w:eastAsia="Calibri" w:cs="Arial"/>
          <w:bCs/>
        </w:rPr>
        <w:t xml:space="preserve">A DCA </w:t>
      </w:r>
      <w:r w:rsidRPr="002231CE">
        <w:t xml:space="preserve">shall, </w:t>
      </w:r>
      <w:r w:rsidRPr="002231CE">
        <w:rPr>
          <w:rFonts w:eastAsia="Calibri" w:cs="Arial"/>
          <w:bCs/>
        </w:rPr>
        <w:t xml:space="preserve">as a minimum, </w:t>
      </w:r>
      <w:r w:rsidRPr="002231CE">
        <w:rPr>
          <w:bCs/>
        </w:rPr>
        <w:t>be considered confirmed when the driver has taken control of the vehicle without any continuous lateral assistance as requested by the DCA.</w:t>
      </w:r>
    </w:p>
    <w:p w14:paraId="4B6724F3" w14:textId="77777777" w:rsidR="00743BB0" w:rsidRPr="002231CE" w:rsidRDefault="00743BB0" w:rsidP="00743BB0">
      <w:pPr>
        <w:adjustRightInd w:val="0"/>
        <w:snapToGrid w:val="0"/>
        <w:spacing w:after="120" w:line="240" w:lineRule="auto"/>
        <w:ind w:left="2268" w:right="1134" w:hanging="1134"/>
        <w:jc w:val="both"/>
        <w:rPr>
          <w:rFonts w:eastAsia="Calibri" w:cs="Arial"/>
          <w:bCs/>
        </w:rPr>
      </w:pPr>
      <w:r w:rsidRPr="002231CE">
        <w:rPr>
          <w:rFonts w:eastAsia="Calibri" w:cs="Arial"/>
          <w:bCs/>
        </w:rPr>
        <w:t>5.5.4.2.4.</w:t>
      </w:r>
      <w:r w:rsidRPr="002231CE">
        <w:rPr>
          <w:bCs/>
        </w:rPr>
        <w:tab/>
      </w:r>
      <w:r w:rsidRPr="002231CE">
        <w:rPr>
          <w:rFonts w:eastAsia="Calibri" w:cs="Arial"/>
          <w:bCs/>
        </w:rPr>
        <w:t>Assessment of Motoric Disengagement</w:t>
      </w:r>
    </w:p>
    <w:p w14:paraId="4F0158CA" w14:textId="77777777" w:rsidR="00743BB0" w:rsidRPr="002231CE" w:rsidRDefault="00743BB0" w:rsidP="00743BB0">
      <w:pPr>
        <w:adjustRightInd w:val="0"/>
        <w:snapToGrid w:val="0"/>
        <w:spacing w:after="120" w:line="240" w:lineRule="auto"/>
        <w:ind w:left="2262" w:right="1134" w:hanging="1128"/>
        <w:jc w:val="both"/>
        <w:rPr>
          <w:rFonts w:eastAsia="Calibri" w:cs="Arial"/>
        </w:rPr>
      </w:pPr>
      <w:r w:rsidRPr="002231CE">
        <w:rPr>
          <w:rFonts w:eastAsia="Calibri" w:cs="Arial"/>
        </w:rPr>
        <w:t>5.5.4.2.4.1.</w:t>
      </w:r>
      <w:r w:rsidRPr="002231CE">
        <w:rPr>
          <w:rFonts w:eastAsia="Calibri" w:cs="Arial"/>
        </w:rPr>
        <w:tab/>
        <w:t xml:space="preserve">The driver shall be deemed to be motorically disengaged when the driver has removed their hands from the steering control. </w:t>
      </w:r>
    </w:p>
    <w:p w14:paraId="01B82769" w14:textId="77777777" w:rsidR="00743BB0" w:rsidRPr="002231CE" w:rsidRDefault="00743BB0" w:rsidP="00743BB0">
      <w:pPr>
        <w:adjustRightInd w:val="0"/>
        <w:snapToGrid w:val="0"/>
        <w:spacing w:after="120" w:line="240" w:lineRule="auto"/>
        <w:ind w:left="2268" w:right="1134" w:hanging="1134"/>
        <w:jc w:val="both"/>
        <w:rPr>
          <w:rFonts w:eastAsia="Calibri" w:cs="Arial"/>
          <w:bCs/>
        </w:rPr>
      </w:pPr>
      <w:r w:rsidRPr="002231CE">
        <w:rPr>
          <w:rFonts w:eastAsia="Calibri" w:cs="Arial"/>
          <w:bCs/>
        </w:rPr>
        <w:t>5.5.4.2.5.</w:t>
      </w:r>
      <w:r w:rsidRPr="002231CE">
        <w:rPr>
          <w:rFonts w:eastAsia="Calibri" w:cs="Arial"/>
          <w:bCs/>
        </w:rPr>
        <w:tab/>
        <w:t>Assessment of Visual Disengagement</w:t>
      </w:r>
    </w:p>
    <w:p w14:paraId="10CC9B73"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5.5.4.2.5.1.</w:t>
      </w:r>
      <w:r w:rsidRPr="002231CE">
        <w:rPr>
          <w:rFonts w:eastAsia="Calibri" w:cs="Arial"/>
        </w:rPr>
        <w:tab/>
      </w:r>
      <w:r w:rsidRPr="002231CE">
        <w:t>The driver state monitoring system shall detect the driver’s visual disengagement at a minimum based on the detection of the driver’s eye gaze</w:t>
      </w:r>
      <w:r w:rsidRPr="002231CE">
        <w:rPr>
          <w:b/>
          <w:bCs/>
        </w:rPr>
        <w:t xml:space="preserve">. </w:t>
      </w:r>
      <w:r w:rsidRPr="002231CE">
        <w:t>Head posture may also be used if the driver’s eye gaze can temporarily not be determined, or where the head posture can determine the disengagement more quickly</w:t>
      </w:r>
      <w:r w:rsidRPr="002231CE">
        <w:rPr>
          <w:rFonts w:eastAsia="Calibri" w:cs="Arial"/>
        </w:rPr>
        <w:t>.</w:t>
      </w:r>
    </w:p>
    <w:p w14:paraId="14743604"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5.5.4.2.5.2.</w:t>
      </w:r>
      <w:r w:rsidRPr="002231CE">
        <w:rPr>
          <w:rFonts w:eastAsia="Calibri" w:cs="Arial"/>
        </w:rPr>
        <w:tab/>
        <w:t>The driver shall be deemed to be visually disengaged when the driver’s eye gaze and/or head posture, as relevant,</w:t>
      </w:r>
      <w:r w:rsidRPr="002231CE">
        <w:rPr>
          <w:rFonts w:eastAsia="Calibri" w:cs="Arial"/>
          <w:color w:val="FF0000"/>
        </w:rPr>
        <w:t xml:space="preserve"> </w:t>
      </w:r>
      <w:r w:rsidRPr="002231CE">
        <w:rPr>
          <w:rFonts w:eastAsia="Calibri" w:cs="Arial"/>
        </w:rPr>
        <w:t>is directed away from any currently driving task relevant area.</w:t>
      </w:r>
    </w:p>
    <w:p w14:paraId="4948FA84" w14:textId="77777777" w:rsidR="00743BB0" w:rsidRPr="002231CE" w:rsidRDefault="00743BB0" w:rsidP="00743BB0">
      <w:pPr>
        <w:adjustRightInd w:val="0"/>
        <w:snapToGrid w:val="0"/>
        <w:spacing w:after="120" w:line="240" w:lineRule="auto"/>
        <w:ind w:left="2268" w:right="1134"/>
        <w:jc w:val="both"/>
        <w:rPr>
          <w:rFonts w:eastAsia="Calibri" w:cs="Arial"/>
        </w:rPr>
      </w:pPr>
      <w:r w:rsidRPr="002231CE">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0FBF633C" w14:textId="77777777" w:rsidR="00743BB0" w:rsidRPr="002231CE" w:rsidRDefault="00743BB0" w:rsidP="00743BB0">
      <w:pPr>
        <w:adjustRightInd w:val="0"/>
        <w:snapToGrid w:val="0"/>
        <w:spacing w:after="120" w:line="240" w:lineRule="auto"/>
        <w:ind w:left="2268" w:right="1134" w:hanging="1134"/>
        <w:jc w:val="both"/>
      </w:pPr>
      <w:r w:rsidRPr="002231CE">
        <w:rPr>
          <w:rFonts w:eastAsia="Calibri" w:cs="Arial"/>
        </w:rPr>
        <w:t>5.5.4.2.5.2.1.</w:t>
      </w:r>
      <w:r w:rsidRPr="002231CE">
        <w:rPr>
          <w:rFonts w:eastAsia="Calibri" w:cs="Arial"/>
        </w:rPr>
        <w:tab/>
      </w:r>
      <w:r w:rsidRPr="002231CE">
        <w:t xml:space="preserve">The driver shall be deemed to be visually engaged or reengaged following an aversion of eye gaze or head posture if either are re-directed towards </w:t>
      </w:r>
      <w:r w:rsidRPr="002231CE">
        <w:rPr>
          <w:rFonts w:eastAsia="Calibri" w:cs="Arial"/>
        </w:rPr>
        <w:t xml:space="preserve">any currently driving task relevant area </w:t>
      </w:r>
      <w:r w:rsidRPr="002231CE">
        <w:t>for a sufficient duration depending on the situation. The duration shall be at least 200 milliseconds.</w:t>
      </w:r>
    </w:p>
    <w:p w14:paraId="3C4EC100"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w:t>
      </w:r>
      <w:r w:rsidRPr="002231CE">
        <w:t>5.4.2.5.2.2.</w:t>
      </w:r>
      <w:r w:rsidRPr="002231CE">
        <w:tab/>
      </w:r>
      <w:r w:rsidRPr="002231CE">
        <w:rPr>
          <w:rFonts w:eastAsia="Calibri" w:cs="Arial"/>
        </w:rPr>
        <w:t>An outline of the sufficient duration depending on the situation shall be specified by the manufacturer in the documentation provided to the Type Approval Authority.</w:t>
      </w:r>
    </w:p>
    <w:p w14:paraId="344EEC6D" w14:textId="1D6FC040" w:rsidR="00743BB0" w:rsidRPr="002231CE" w:rsidRDefault="00743BB0" w:rsidP="00743BB0">
      <w:pPr>
        <w:adjustRightInd w:val="0"/>
        <w:snapToGrid w:val="0"/>
        <w:spacing w:after="120" w:line="240" w:lineRule="auto"/>
        <w:ind w:left="2268" w:right="1134" w:hanging="1134"/>
        <w:jc w:val="both"/>
        <w:rPr>
          <w:rFonts w:eastAsia="Calibri" w:cs="Arial"/>
          <w:lang w:val="en-US"/>
        </w:rPr>
      </w:pPr>
      <w:r w:rsidRPr="002231CE">
        <w:rPr>
          <w:rFonts w:eastAsia="Calibri" w:cs="Arial"/>
        </w:rPr>
        <w:t>5.5.4.2.5.3.</w:t>
      </w:r>
      <w:r w:rsidRPr="002231CE">
        <w:rPr>
          <w:rFonts w:eastAsia="Calibri" w:cs="Arial"/>
        </w:rPr>
        <w:tab/>
        <w:t xml:space="preserve">The system shall be designed to address the detection and response to multiple subsequent short aversions of eye gaze or head posture by the driver (e.g. increased reengagement time and/or immediate issuing of an EOR). </w:t>
      </w:r>
      <w:r w:rsidRPr="002231CE">
        <w:rPr>
          <w:rFonts w:eastAsia="Calibri" w:cs="Arial"/>
          <w:lang w:val="en-US"/>
        </w:rPr>
        <w:t>This functionality shall be documented and explained by the manufacturer to the Type Approval Authority.</w:t>
      </w:r>
    </w:p>
    <w:p w14:paraId="52D0D9C1" w14:textId="77777777" w:rsidR="00743BB0" w:rsidRPr="002231CE" w:rsidRDefault="00743BB0" w:rsidP="00743BB0">
      <w:pPr>
        <w:adjustRightInd w:val="0"/>
        <w:snapToGrid w:val="0"/>
        <w:spacing w:after="120" w:line="240" w:lineRule="auto"/>
        <w:ind w:left="2268" w:right="1134" w:hanging="1134"/>
        <w:jc w:val="both"/>
        <w:rPr>
          <w:rFonts w:eastAsia="Calibri" w:cs="Arial"/>
          <w:bCs/>
        </w:rPr>
      </w:pPr>
      <w:r w:rsidRPr="002231CE">
        <w:rPr>
          <w:rFonts w:eastAsia="Calibri" w:cs="Arial"/>
          <w:bCs/>
        </w:rPr>
        <w:t>5.5.4.2.6.</w:t>
      </w:r>
      <w:r w:rsidRPr="002231CE">
        <w:rPr>
          <w:rFonts w:eastAsia="Calibri" w:cs="Arial"/>
          <w:b/>
        </w:rPr>
        <w:tab/>
      </w:r>
      <w:r w:rsidRPr="002231CE">
        <w:rPr>
          <w:rFonts w:eastAsia="Calibri" w:cs="Arial"/>
          <w:bCs/>
        </w:rPr>
        <w:t>Warning Escalation Sequence</w:t>
      </w:r>
    </w:p>
    <w:p w14:paraId="313E97E2" w14:textId="77777777" w:rsidR="00743BB0" w:rsidRPr="002231CE" w:rsidRDefault="00743BB0" w:rsidP="00743BB0">
      <w:pPr>
        <w:adjustRightInd w:val="0"/>
        <w:snapToGrid w:val="0"/>
        <w:spacing w:after="120" w:line="240" w:lineRule="auto"/>
        <w:ind w:left="2268" w:right="1134"/>
        <w:jc w:val="both"/>
        <w:rPr>
          <w:rFonts w:eastAsia="Calibri" w:cs="Arial"/>
        </w:rPr>
      </w:pPr>
      <w:r w:rsidRPr="002231CE">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4955799D" w14:textId="77777777" w:rsidR="00743BB0" w:rsidRPr="002231CE" w:rsidRDefault="00743BB0" w:rsidP="00743BB0">
      <w:pPr>
        <w:pStyle w:val="para"/>
        <w:tabs>
          <w:tab w:val="left" w:pos="1440"/>
        </w:tabs>
        <w:adjustRightInd w:val="0"/>
        <w:snapToGrid w:val="0"/>
        <w:spacing w:line="240" w:lineRule="auto"/>
        <w:rPr>
          <w:rFonts w:eastAsia="Calibri" w:cs="Arial"/>
          <w:lang w:val="en-GB"/>
        </w:rPr>
      </w:pPr>
      <w:r w:rsidRPr="002231CE">
        <w:rPr>
          <w:rFonts w:eastAsia="Calibri" w:cs="Arial"/>
          <w:lang w:val="en-GB"/>
        </w:rPr>
        <w:t>5.5.4.2.6.1.</w:t>
      </w:r>
      <w:r w:rsidRPr="002231CE">
        <w:rPr>
          <w:rFonts w:eastAsia="Calibri" w:cs="Arial"/>
          <w:lang w:val="en-GB"/>
        </w:rPr>
        <w:tab/>
        <w:t>Hands On Requests</w:t>
      </w:r>
    </w:p>
    <w:p w14:paraId="6F2764EF" w14:textId="5EE1AF30" w:rsidR="00743BB0" w:rsidRPr="002231CE" w:rsidRDefault="00743BB0" w:rsidP="00743BB0">
      <w:pPr>
        <w:pStyle w:val="para"/>
        <w:tabs>
          <w:tab w:val="left" w:pos="1440"/>
        </w:tabs>
        <w:adjustRightInd w:val="0"/>
        <w:snapToGrid w:val="0"/>
        <w:spacing w:line="240" w:lineRule="auto"/>
        <w:rPr>
          <w:rFonts w:eastAsia="Calibri" w:cs="Arial"/>
          <w:lang w:val="en-GB"/>
        </w:rPr>
      </w:pPr>
      <w:r w:rsidRPr="002231CE">
        <w:rPr>
          <w:rFonts w:eastAsia="Calibri" w:cs="Arial"/>
          <w:lang w:val="en-GB"/>
        </w:rPr>
        <w:t>5.5.4.2.6.1.1</w:t>
      </w:r>
      <w:r w:rsidR="0091601C">
        <w:rPr>
          <w:rFonts w:eastAsia="Calibri" w:cs="Arial"/>
          <w:lang w:val="en-GB"/>
        </w:rPr>
        <w:t>.</w:t>
      </w:r>
      <w:r w:rsidRPr="002231CE">
        <w:rPr>
          <w:rFonts w:eastAsia="Calibri" w:cs="Arial"/>
          <w:lang w:val="en-GB"/>
        </w:rPr>
        <w:tab/>
      </w:r>
      <w:r w:rsidRPr="002231CE">
        <w:rPr>
          <w:lang w:val="en-GB"/>
        </w:rPr>
        <w:t>At speeds above 10 km/h a HOR shall be given latest when driver is deemed motorically disengaged for more than 5 seconds.</w:t>
      </w:r>
      <w:r w:rsidRPr="002231CE">
        <w:rPr>
          <w:lang w:val="en-GB"/>
        </w:rPr>
        <w:tab/>
      </w:r>
      <w:r w:rsidRPr="002231CE">
        <w:rPr>
          <w:rFonts w:eastAsia="Calibri" w:cs="Arial"/>
          <w:lang w:val="en-GB"/>
        </w:rPr>
        <w:t>However, the HOR may be delayed for a period of up to 5 seconds as long as the system can confirm that the driver is not visually disengaged.</w:t>
      </w:r>
    </w:p>
    <w:p w14:paraId="55580A0D"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5.5.4.2.6.1.2.</w:t>
      </w:r>
      <w:r w:rsidRPr="002231CE">
        <w:rPr>
          <w:rFonts w:eastAsia="Calibri" w:cs="Arial"/>
        </w:rPr>
        <w:tab/>
        <w:t>In the event of continued disengagement, the HOR request shall be escalated latest 10 seconds after the initial HOR. The escalated HOR shall contain an additional acoustic and/or haptic information.</w:t>
      </w:r>
    </w:p>
    <w:p w14:paraId="2D867DD9"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5.5.4.2.6.1.3.</w:t>
      </w:r>
      <w:r w:rsidRPr="002231CE">
        <w:rPr>
          <w:rFonts w:eastAsia="Calibri" w:cs="Arial"/>
        </w:rPr>
        <w:tab/>
        <w:t>(Reserved for hands-off requirements)</w:t>
      </w:r>
    </w:p>
    <w:p w14:paraId="1B96C19B" w14:textId="77777777" w:rsidR="00743BB0" w:rsidRPr="002231CE" w:rsidRDefault="00743BB0" w:rsidP="00743BB0">
      <w:pPr>
        <w:pStyle w:val="para"/>
        <w:tabs>
          <w:tab w:val="left" w:pos="1440"/>
        </w:tabs>
        <w:adjustRightInd w:val="0"/>
        <w:snapToGrid w:val="0"/>
        <w:spacing w:line="240" w:lineRule="auto"/>
        <w:rPr>
          <w:rFonts w:eastAsia="Calibri" w:cs="Arial"/>
          <w:lang w:val="en-GB"/>
        </w:rPr>
      </w:pPr>
      <w:r w:rsidRPr="002231CE">
        <w:rPr>
          <w:rFonts w:eastAsia="Calibri" w:cs="Arial"/>
          <w:lang w:val="en-GB"/>
        </w:rPr>
        <w:t>5.5.4.2.6.2.</w:t>
      </w:r>
      <w:r w:rsidRPr="002231CE">
        <w:rPr>
          <w:rFonts w:eastAsia="Calibri" w:cs="Arial"/>
          <w:lang w:val="en-GB"/>
        </w:rPr>
        <w:tab/>
        <w:t>Eyes On Requests</w:t>
      </w:r>
    </w:p>
    <w:p w14:paraId="018E0DA3"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5.5.4.2.6.2.1.</w:t>
      </w:r>
      <w:r w:rsidRPr="002231CE">
        <w:rPr>
          <w:rFonts w:eastAsia="Calibri" w:cs="Arial"/>
        </w:rPr>
        <w:tab/>
      </w:r>
      <w:r w:rsidRPr="002231CE">
        <w:t>At speeds above 10 km/h an EOR shall be given latest when the driver is deemed visually disengaged for 5 seconds.</w:t>
      </w:r>
    </w:p>
    <w:p w14:paraId="41ADCDC7" w14:textId="23ABD3DE" w:rsidR="00743BB0" w:rsidRPr="006D123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5.5.4.2.6.2.2.</w:t>
      </w:r>
      <w:r w:rsidRPr="002231CE">
        <w:rPr>
          <w:rFonts w:eastAsia="Calibri" w:cs="Arial"/>
        </w:rPr>
        <w:tab/>
        <w:t>In the event of continued visual disengagement, the EOR shall be escalated at the latest 3 seconds after the initial EOR according to the warning strategy with increased intensity. The escalated EOR shall always contain acoustic and/or haptic informati</w:t>
      </w:r>
      <w:r w:rsidRPr="006D123E">
        <w:rPr>
          <w:rFonts w:eastAsia="Calibri" w:cs="Arial"/>
        </w:rPr>
        <w:t>on.</w:t>
      </w:r>
    </w:p>
    <w:p w14:paraId="43BC2189" w14:textId="77777777" w:rsidR="00743BB0" w:rsidRPr="00A21912" w:rsidRDefault="00743BB0" w:rsidP="00743BB0">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235F6CB2"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5.5.4.2.6.3.1. At the lat</w:t>
      </w:r>
      <w:r w:rsidRPr="002231CE">
        <w:rPr>
          <w:rFonts w:eastAsia="Calibri" w:cs="Arial"/>
        </w:rPr>
        <w:t>est 5 seconds following an escalation of the EOR, a DCA shall be presented to the driver.</w:t>
      </w:r>
    </w:p>
    <w:p w14:paraId="1ED9C008" w14:textId="77777777" w:rsidR="00743BB0" w:rsidRPr="002231CE" w:rsidRDefault="00743BB0" w:rsidP="00743BB0">
      <w:pPr>
        <w:pStyle w:val="para"/>
        <w:tabs>
          <w:tab w:val="left" w:pos="1440"/>
        </w:tabs>
        <w:adjustRightInd w:val="0"/>
        <w:snapToGrid w:val="0"/>
        <w:spacing w:line="240" w:lineRule="auto"/>
        <w:rPr>
          <w:rFonts w:eastAsia="Calibri" w:cs="Arial"/>
          <w:lang w:val="en-GB"/>
        </w:rPr>
      </w:pPr>
      <w:r w:rsidRPr="002231CE">
        <w:rPr>
          <w:rFonts w:eastAsia="Calibri" w:cs="Arial"/>
          <w:lang w:val="en-GB"/>
        </w:rPr>
        <w:t>5.5.4.2.6.4.</w:t>
      </w:r>
      <w:r w:rsidRPr="002231CE">
        <w:rPr>
          <w:rFonts w:eastAsia="Calibri" w:cs="Arial"/>
          <w:lang w:val="en-GB"/>
        </w:rPr>
        <w:tab/>
        <w:t>Transition to Driver Unavailability Response</w:t>
      </w:r>
    </w:p>
    <w:p w14:paraId="22A8C4CE" w14:textId="11EBAD4A" w:rsidR="00743BB0" w:rsidRPr="006D123E" w:rsidRDefault="00743BB0" w:rsidP="00743BB0">
      <w:pPr>
        <w:pStyle w:val="para"/>
        <w:tabs>
          <w:tab w:val="left" w:pos="1440"/>
        </w:tabs>
        <w:adjustRightInd w:val="0"/>
        <w:snapToGrid w:val="0"/>
        <w:spacing w:line="240" w:lineRule="auto"/>
        <w:rPr>
          <w:rFonts w:eastAsia="Calibri" w:cs="Arial"/>
          <w:lang w:val="en-GB"/>
        </w:rPr>
      </w:pPr>
      <w:r w:rsidRPr="002231CE">
        <w:rPr>
          <w:rFonts w:eastAsia="Calibri" w:cs="Arial"/>
          <w:lang w:val="en-GB"/>
        </w:rPr>
        <w:t>5.5.4.2.6.4.1</w:t>
      </w:r>
      <w:r w:rsidRPr="002231CE">
        <w:rPr>
          <w:rFonts w:eastAsia="Calibri" w:cs="Arial"/>
          <w:lang w:val="en-US"/>
        </w:rPr>
        <w:t>.</w:t>
      </w:r>
      <w:r w:rsidRPr="002231CE">
        <w:rPr>
          <w:rFonts w:eastAsia="Calibri" w:cs="Arial"/>
          <w:lang w:val="en-GB"/>
        </w:rPr>
        <w:tab/>
      </w:r>
      <w:r w:rsidRPr="002231CE">
        <w:rPr>
          <w:rFonts w:eastAsia="Calibri" w:cs="Arial"/>
          <w:lang w:val="en-GB"/>
        </w:rPr>
        <w:tab/>
        <w:t>If the system determines the driver to continue to be disengaged following a warning escalation, the system shall initiate a driver unavailability response at the latest 10</w:t>
      </w:r>
      <w:r w:rsidRPr="00A21912">
        <w:rPr>
          <w:rFonts w:eastAsia="Calibri" w:cs="Arial"/>
          <w:lang w:val="en-GB"/>
        </w:rPr>
        <w:t xml:space="preserve"> seconds after the first escalated request o</w:t>
      </w:r>
      <w:r w:rsidRPr="006D123E">
        <w:rPr>
          <w:rFonts w:eastAsia="Calibri" w:cs="Arial"/>
          <w:lang w:val="en-GB"/>
        </w:rPr>
        <w:t>r DCA.</w:t>
      </w:r>
    </w:p>
    <w:p w14:paraId="3F92DAC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7FDF796D"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3B423DD7" w14:textId="77777777" w:rsidR="00743BB0" w:rsidRPr="00A21912" w:rsidRDefault="00743BB0" w:rsidP="00743BB0">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74B22AA"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187DD17E" w14:textId="77777777" w:rsidR="00743BB0" w:rsidRPr="00A21912" w:rsidRDefault="00743BB0" w:rsidP="00743BB0">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2DDA7A75"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3198B05F"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49B30C7F"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74F331C2"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30C8E693"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26425C10"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5AD2904D"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5AF6C68B"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482BA3E7"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4D3BB3DA"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066F915C"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01281DC3"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7B0A832D"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5D573E2C"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76F907DB"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4AAF4FA6"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428F6D25"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135AF61E" w14:textId="77777777" w:rsidR="00743BB0" w:rsidRPr="00A21912" w:rsidRDefault="00743BB0" w:rsidP="00743BB0">
      <w:pPr>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23A08FED" w14:textId="77777777" w:rsidR="00743BB0" w:rsidRPr="00A21912" w:rsidRDefault="00743BB0" w:rsidP="00743BB0">
      <w:pPr>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61BE4552"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ab/>
        <w:t xml:space="preserve">In the manufacturer’s documentation, including the educational materials (e.g. documentation, video, website materials) addressed to consumers, the manufacturer shall not describe the system in a manner that would mislead the </w:t>
      </w:r>
      <w:r w:rsidRPr="00CB726F">
        <w:rPr>
          <w:rFonts w:eastAsia="Calibri" w:cs="Arial"/>
        </w:rPr>
        <w:t>customer about the capabilities and limits of the system or about its level of automation.</w:t>
      </w:r>
    </w:p>
    <w:p w14:paraId="5B764CE7" w14:textId="77777777" w:rsidR="00743BB0" w:rsidRPr="00A21912" w:rsidRDefault="00743BB0" w:rsidP="00743BB0">
      <w:pPr>
        <w:pStyle w:val="HChG"/>
      </w:pPr>
      <w:r w:rsidRPr="00A21912">
        <w:tab/>
        <w:t>6.</w:t>
      </w:r>
      <w:r w:rsidRPr="00A21912">
        <w:tab/>
        <w:t>Additional Specifications for DCAS features</w:t>
      </w:r>
    </w:p>
    <w:p w14:paraId="64712C42" w14:textId="77777777" w:rsidR="00743BB0" w:rsidRPr="00A21912" w:rsidRDefault="00743BB0" w:rsidP="00743BB0">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64BBC0DB" w14:textId="77777777" w:rsidR="00743BB0" w:rsidRPr="00A21912" w:rsidRDefault="00743BB0" w:rsidP="00743BB0">
      <w:pPr>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11E28C72" w14:textId="77777777" w:rsidR="00743BB0" w:rsidRPr="00A21912" w:rsidRDefault="00743BB0" w:rsidP="00743BB0">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3B32A0B2" w14:textId="77777777" w:rsidR="00743BB0" w:rsidRPr="00A21912" w:rsidRDefault="00743BB0" w:rsidP="00743BB0">
      <w:pPr>
        <w:adjustRightInd w:val="0"/>
        <w:snapToGrid w:val="0"/>
        <w:spacing w:after="120" w:line="240" w:lineRule="auto"/>
        <w:ind w:left="2268" w:right="1134" w:hanging="1134"/>
        <w:jc w:val="both"/>
      </w:pPr>
      <w:r w:rsidRPr="00A21912">
        <w:t>6.1.1.</w:t>
      </w:r>
      <w:r w:rsidRPr="00A21912">
        <w:tab/>
        <w:t>Increased lateral dynamics</w:t>
      </w:r>
    </w:p>
    <w:p w14:paraId="204B97BF" w14:textId="77777777" w:rsidR="00743BB0" w:rsidRPr="00A21912" w:rsidRDefault="00743BB0" w:rsidP="00743BB0">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0F092E04" w14:textId="77777777" w:rsidR="00743BB0" w:rsidRPr="00A21912" w:rsidRDefault="00743BB0" w:rsidP="00743BB0">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6E3708B2" w14:textId="77777777" w:rsidR="00743BB0" w:rsidRPr="00A21912" w:rsidRDefault="00743BB0" w:rsidP="00743BB0">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50558C2D" w14:textId="77777777" w:rsidR="00743BB0" w:rsidRPr="00A21912" w:rsidRDefault="00743BB0" w:rsidP="00743BB0">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7CEF6965" w14:textId="77777777" w:rsidR="00743BB0" w:rsidRPr="002231CE" w:rsidRDefault="00743BB0" w:rsidP="00743BB0">
      <w:pPr>
        <w:pStyle w:val="SingleTxtG"/>
        <w:adjustRightInd w:val="0"/>
        <w:snapToGrid w:val="0"/>
        <w:spacing w:line="240" w:lineRule="auto"/>
        <w:ind w:left="2970" w:hanging="702"/>
      </w:pPr>
      <w:r w:rsidRPr="00A21912">
        <w:t>(d)</w:t>
      </w:r>
      <w:r w:rsidRPr="00A21912">
        <w:tab/>
        <w:t>The vehicle is travelling at the system-determined road speed limit or belo</w:t>
      </w:r>
      <w:r w:rsidRPr="002231CE">
        <w:t>w.</w:t>
      </w:r>
    </w:p>
    <w:p w14:paraId="07AB39BC" w14:textId="77777777" w:rsidR="00743BB0" w:rsidRPr="002231CE" w:rsidRDefault="00743BB0" w:rsidP="00743BB0">
      <w:pPr>
        <w:pStyle w:val="SingleTxtG"/>
        <w:adjustRightInd w:val="0"/>
        <w:snapToGrid w:val="0"/>
        <w:spacing w:line="240" w:lineRule="auto"/>
        <w:ind w:left="2268"/>
      </w:pPr>
      <w:r w:rsidRPr="002231CE">
        <w:t>When any of the conditions are no longer met, the system shall implement strategies to ensure controllability.</w:t>
      </w:r>
    </w:p>
    <w:p w14:paraId="4ED2A675" w14:textId="77777777" w:rsidR="00743BB0" w:rsidRPr="002231CE" w:rsidRDefault="00743BB0" w:rsidP="00743BB0">
      <w:pPr>
        <w:adjustRightInd w:val="0"/>
        <w:snapToGrid w:val="0"/>
        <w:spacing w:after="120" w:line="240" w:lineRule="auto"/>
        <w:ind w:left="2268" w:right="1134" w:hanging="1134"/>
        <w:jc w:val="both"/>
      </w:pPr>
      <w:r w:rsidRPr="002231CE">
        <w:t>6.1.1.2.</w:t>
      </w:r>
      <w:r w:rsidRPr="002231CE">
        <w:tab/>
      </w:r>
      <w:r w:rsidRPr="002231CE">
        <w:rPr>
          <w:rFonts w:eastAsia="Calibri" w:cs="Arial"/>
        </w:rPr>
        <w:t>The manufacturer shall demonstrate how the provisions of paragraph 6.1.1.1. are implemented in the system design to the Type Approval Authority.</w:t>
      </w:r>
    </w:p>
    <w:p w14:paraId="0248A316" w14:textId="77777777" w:rsidR="00743BB0" w:rsidRPr="002231CE"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6.1.2.</w:t>
      </w:r>
      <w:r w:rsidRPr="002231CE">
        <w:rPr>
          <w:rFonts w:eastAsia="Calibri" w:cs="Arial"/>
        </w:rPr>
        <w:tab/>
        <w:t>Merging roads and slip roads on highways</w:t>
      </w:r>
    </w:p>
    <w:p w14:paraId="37A52888" w14:textId="67761890" w:rsidR="00743BB0" w:rsidRPr="00A21912" w:rsidRDefault="00743BB0" w:rsidP="00743BB0">
      <w:pPr>
        <w:adjustRightInd w:val="0"/>
        <w:snapToGrid w:val="0"/>
        <w:spacing w:after="120" w:line="240" w:lineRule="auto"/>
        <w:ind w:left="2268" w:right="1134" w:hanging="1134"/>
        <w:jc w:val="both"/>
        <w:rPr>
          <w:rFonts w:eastAsia="Calibri" w:cs="Arial"/>
        </w:rPr>
      </w:pPr>
      <w:r w:rsidRPr="002231CE">
        <w:rPr>
          <w:rFonts w:eastAsia="Calibri" w:cs="Arial"/>
        </w:rPr>
        <w:t>6.1.2.1.</w:t>
      </w:r>
      <w:r w:rsidRPr="002231CE">
        <w:rPr>
          <w:rFonts w:eastAsia="Calibri" w:cs="Arial"/>
        </w:rPr>
        <w:tab/>
        <w:t>If the system has the capability to assist in merging roads, the system shall aim to detect situations where the current lane of travel merges into another lane of travel (including slip roads), and shall be designed to ensure safe control in these situations accounting for road users in the neighbouring lane. If the system is d</w:t>
      </w:r>
      <w:r w:rsidRPr="00A21912">
        <w:rPr>
          <w:rFonts w:eastAsia="Calibri" w:cs="Arial"/>
        </w:rPr>
        <w:t>esigned to handle such a situation by performing a manoeuvre, this shall be in accordance with the provisions of this regulation.</w:t>
      </w:r>
    </w:p>
    <w:p w14:paraId="5610C352" w14:textId="77777777" w:rsidR="00743BB0" w:rsidRPr="00A21912" w:rsidRDefault="00743BB0" w:rsidP="006D123E">
      <w:pPr>
        <w:pStyle w:val="SingleTxtG"/>
        <w:tabs>
          <w:tab w:val="clear" w:pos="1701"/>
        </w:tabs>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C22106E"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21DD3E87"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3FB49078"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0D1713C1"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495D8384"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38B45D5" w14:textId="77777777" w:rsidR="00743BB0" w:rsidRPr="00A21912" w:rsidRDefault="00743BB0" w:rsidP="00743BB0">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3102BEEB"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5162FC3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5D7372D8"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3109BBA3"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5D7016A8"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30221EF2" w14:textId="77777777" w:rsidR="00743BB0" w:rsidRPr="00A21912" w:rsidRDefault="00743BB0" w:rsidP="00743BB0">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280A03AE" w14:textId="77777777" w:rsidR="00743BB0" w:rsidRPr="00A21912" w:rsidRDefault="00743BB0" w:rsidP="00743BB0">
      <w:pPr>
        <w:pStyle w:val="ListParagraph"/>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233BF4EB" w14:textId="77777777" w:rsidR="00743BB0" w:rsidRPr="00A21912" w:rsidRDefault="00743BB0" w:rsidP="00743BB0">
      <w:pPr>
        <w:pStyle w:val="ListParagraph"/>
        <w:adjustRightInd w:val="0"/>
        <w:snapToGrid w:val="0"/>
        <w:spacing w:after="120" w:line="240" w:lineRule="auto"/>
        <w:ind w:left="2268" w:right="1134" w:hanging="1134"/>
        <w:contextualSpacing w:val="0"/>
        <w:jc w:val="both"/>
      </w:pPr>
      <w:r w:rsidRPr="00A21912">
        <w:tab/>
        <w:t>With:</w:t>
      </w:r>
    </w:p>
    <w:p w14:paraId="4E2F9285" w14:textId="77777777" w:rsidR="00743BB0" w:rsidRPr="00A21912" w:rsidRDefault="00743BB0" w:rsidP="00743BB0">
      <w:pPr>
        <w:adjustRightInd w:val="0"/>
        <w:snapToGrid w:val="0"/>
        <w:spacing w:after="120" w:line="240" w:lineRule="auto"/>
        <w:ind w:left="2268" w:right="1134" w:hanging="1134"/>
        <w:jc w:val="both"/>
      </w:pPr>
      <w:r w:rsidRPr="00A21912">
        <w:tab/>
      </w:r>
      <w:r w:rsidRPr="00A21912">
        <w:tab/>
        <w:t>(a)</w:t>
      </w:r>
      <w:r w:rsidRPr="00A21912">
        <w:tab/>
        <w:t>A equal to:</w:t>
      </w:r>
    </w:p>
    <w:p w14:paraId="1214C62C" w14:textId="77777777" w:rsidR="00743BB0" w:rsidRPr="00A21912" w:rsidRDefault="00743BB0" w:rsidP="00743BB0">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42032EE5" w14:textId="77777777" w:rsidR="00743BB0" w:rsidRPr="00A21912" w:rsidRDefault="00743BB0" w:rsidP="00743BB0">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0F2AE7C7" w14:textId="77777777" w:rsidR="00743BB0" w:rsidRPr="00A21912" w:rsidRDefault="00743BB0" w:rsidP="00743BB0">
      <w:pPr>
        <w:adjustRightInd w:val="0"/>
        <w:snapToGrid w:val="0"/>
        <w:spacing w:after="120" w:line="240" w:lineRule="auto"/>
        <w:ind w:left="2268" w:right="1134" w:hanging="1098"/>
        <w:jc w:val="both"/>
      </w:pPr>
      <w:r w:rsidRPr="00A21912">
        <w:t>6.2.4.2.</w:t>
      </w:r>
      <w:r w:rsidRPr="00A21912">
        <w:tab/>
        <w:t>When there is no vehicle detected</w:t>
      </w:r>
    </w:p>
    <w:p w14:paraId="7C0A75EF" w14:textId="77777777" w:rsidR="00743BB0" w:rsidRPr="00A21912" w:rsidRDefault="00743BB0" w:rsidP="00743BB0">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385B5E51" w14:textId="77777777" w:rsidR="00743BB0" w:rsidRPr="00A21912" w:rsidRDefault="00743BB0" w:rsidP="00743BB0">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243E1315" w14:textId="77777777" w:rsidR="00743BB0" w:rsidRPr="00A21912" w:rsidRDefault="00743BB0" w:rsidP="00743BB0">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7C6ED54E" w14:textId="77777777" w:rsidR="00743BB0" w:rsidRPr="00A21912" w:rsidRDefault="00743BB0" w:rsidP="00743BB0">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2FA18E2"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0F996035"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0A0C9D62"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 xml:space="preserve">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w:t>
      </w:r>
      <w:r w:rsidRPr="002231CE">
        <w:rPr>
          <w:rFonts w:eastAsia="Calibri" w:cs="Arial"/>
        </w:rPr>
        <w:t>the risk of an imminent collision.</w:t>
      </w:r>
    </w:p>
    <w:p w14:paraId="20FE810F" w14:textId="77777777" w:rsidR="00743BB0" w:rsidRPr="002231CE"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6.2.5.</w:t>
      </w:r>
      <w:r w:rsidRPr="002231CE">
        <w:rPr>
          <w:rFonts w:eastAsia="Calibri" w:cs="Arial"/>
        </w:rPr>
        <w:tab/>
        <w:t>The manufacturer shall demonstrate how the provisions of paragraph 6.2.4. are implemented in the system design to the Type Approval Authority.</w:t>
      </w:r>
    </w:p>
    <w:p w14:paraId="5EA9E8BA" w14:textId="5CC81647" w:rsidR="00743BB0" w:rsidRPr="00A21912" w:rsidRDefault="00743BB0" w:rsidP="00743BB0">
      <w:pPr>
        <w:adjustRightInd w:val="0"/>
        <w:snapToGrid w:val="0"/>
        <w:spacing w:after="120" w:line="240" w:lineRule="auto"/>
        <w:ind w:left="2268" w:right="1134" w:hanging="1098"/>
        <w:jc w:val="both"/>
        <w:rPr>
          <w:rFonts w:eastAsia="Calibri" w:cs="Arial"/>
        </w:rPr>
      </w:pPr>
      <w:r w:rsidRPr="002231CE">
        <w:rPr>
          <w:rFonts w:eastAsia="Calibri" w:cs="Arial"/>
        </w:rPr>
        <w:t>6.2.6.</w:t>
      </w:r>
      <w:r w:rsidRPr="002231CE">
        <w:rPr>
          <w:rFonts w:eastAsia="Calibri" w:cs="Arial"/>
        </w:rPr>
        <w:tab/>
        <w:t>The system shall generate a signal to activate the direction indicator unless already ac</w:t>
      </w:r>
      <w:r w:rsidRPr="00F41863">
        <w:rPr>
          <w:rFonts w:eastAsia="Calibri" w:cs="Arial"/>
        </w:rPr>
        <w:t>tivated by the driver. The direction indic</w:t>
      </w:r>
      <w:r w:rsidRPr="00A21912">
        <w:rPr>
          <w:rFonts w:eastAsia="Calibri" w:cs="Arial"/>
        </w:rPr>
        <w:t>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3751FDF7" w14:textId="77777777" w:rsidR="00743BB0" w:rsidRPr="00A21912" w:rsidRDefault="00743BB0" w:rsidP="00743BB0">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5F88B0C4" w14:textId="77777777" w:rsidR="00743BB0" w:rsidRPr="002231CE" w:rsidRDefault="00743BB0" w:rsidP="00743BB0">
      <w:pPr>
        <w:adjustRightInd w:val="0"/>
        <w:snapToGrid w:val="0"/>
        <w:spacing w:after="120" w:line="240" w:lineRule="auto"/>
        <w:ind w:left="2268" w:right="1134" w:hanging="1134"/>
        <w:jc w:val="both"/>
      </w:pPr>
      <w:r w:rsidRPr="00A21912">
        <w:t>6</w:t>
      </w:r>
      <w:r w:rsidRPr="002231CE">
        <w:t>.2.8.</w:t>
      </w:r>
      <w:r w:rsidRPr="002231CE">
        <w:tab/>
      </w:r>
      <w:r w:rsidRPr="002231CE">
        <w:rPr>
          <w:rFonts w:eastAsia="Calibri" w:cs="Arial"/>
        </w:rPr>
        <w:t>When the lane change procedure is suppressed by the system, it shall clearly inform the driver by means of an optical signal in combination with either an acoustic or haptic signal.</w:t>
      </w:r>
    </w:p>
    <w:p w14:paraId="19F22659" w14:textId="77777777" w:rsidR="00743BB0" w:rsidRPr="002231CE" w:rsidRDefault="00743BB0" w:rsidP="00743BB0">
      <w:pPr>
        <w:adjustRightInd w:val="0"/>
        <w:snapToGrid w:val="0"/>
        <w:spacing w:after="120" w:line="240" w:lineRule="auto"/>
        <w:ind w:left="2268" w:right="1134" w:hanging="1134"/>
        <w:jc w:val="both"/>
      </w:pPr>
      <w:r w:rsidRPr="002231CE">
        <w:t>6.2.9.</w:t>
      </w:r>
      <w:r w:rsidRPr="002231CE">
        <w:tab/>
        <w:t>Additional requirements for lane changes</w:t>
      </w:r>
    </w:p>
    <w:p w14:paraId="79B5E152" w14:textId="77777777" w:rsidR="00743BB0" w:rsidRPr="002231CE" w:rsidRDefault="00743BB0" w:rsidP="00743BB0">
      <w:pPr>
        <w:adjustRightInd w:val="0"/>
        <w:snapToGrid w:val="0"/>
        <w:spacing w:after="120" w:line="240" w:lineRule="auto"/>
        <w:ind w:left="2268" w:right="1134" w:hanging="1134"/>
        <w:jc w:val="both"/>
      </w:pPr>
      <w:r w:rsidRPr="002231CE">
        <w:t>6.2.9.1.</w:t>
      </w:r>
      <w:r w:rsidRPr="002231CE">
        <w:tab/>
        <w:t>Additional requirements for driver-confirmed lane changes</w:t>
      </w:r>
    </w:p>
    <w:p w14:paraId="694E5997" w14:textId="59C8278B" w:rsidR="00743BB0" w:rsidRPr="00F41863" w:rsidRDefault="00743BB0" w:rsidP="00F41863">
      <w:pPr>
        <w:adjustRightInd w:val="0"/>
        <w:snapToGrid w:val="0"/>
        <w:spacing w:after="120" w:line="240" w:lineRule="auto"/>
        <w:ind w:left="2268" w:right="1134" w:hanging="1134"/>
        <w:jc w:val="both"/>
      </w:pPr>
      <w:r w:rsidRPr="002231CE">
        <w:t>6.2.9.1.1.</w:t>
      </w:r>
      <w:r w:rsidRPr="002231CE">
        <w:tab/>
        <w:t>The system shall aim not to make an approaching vehicle in the target lane unreasonably decelerate, particularly in the case where the lane change is not urgent (e</w:t>
      </w:r>
      <w:r w:rsidRPr="00F41863">
        <w:t>.g.,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p>
    <w:p w14:paraId="7DCFD443" w14:textId="6EC95814" w:rsidR="00743BB0" w:rsidRPr="00A21912" w:rsidRDefault="00743BB0" w:rsidP="00743BB0">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w:t>
      </w:r>
      <w:r w:rsidR="00F41863">
        <w:t xml:space="preserve"> per cent</w:t>
      </w:r>
      <w:r w:rsidRPr="00A21912">
        <w:t xml:space="preserve"> or 130 km/h, whichever is lower.</w:t>
      </w:r>
    </w:p>
    <w:p w14:paraId="290F0973" w14:textId="77777777" w:rsidR="00743BB0" w:rsidRPr="00A21912" w:rsidRDefault="00743BB0" w:rsidP="00743BB0">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40EA450A"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t>6.2.9.2.1.</w:t>
      </w:r>
      <w:r w:rsidRPr="00A21912">
        <w:tab/>
        <w:t>(Reserved)</w:t>
      </w:r>
    </w:p>
    <w:p w14:paraId="76675650" w14:textId="77777777" w:rsidR="00743BB0" w:rsidRPr="00A21912" w:rsidRDefault="00743BB0" w:rsidP="00743BB0">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7567386A" w14:textId="77777777" w:rsidR="00743BB0" w:rsidRPr="00A21912" w:rsidRDefault="00743BB0" w:rsidP="00743BB0">
      <w:pPr>
        <w:adjustRightInd w:val="0"/>
        <w:snapToGrid w:val="0"/>
        <w:spacing w:after="120" w:line="240" w:lineRule="auto"/>
        <w:ind w:left="2268" w:right="1134"/>
        <w:jc w:val="both"/>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13EC365E" w14:textId="77777777" w:rsidR="00743BB0" w:rsidRPr="00A21912" w:rsidRDefault="00743BB0" w:rsidP="00743BB0">
      <w:pPr>
        <w:adjustRightInd w:val="0"/>
        <w:snapToGrid w:val="0"/>
        <w:spacing w:after="120" w:line="240" w:lineRule="auto"/>
        <w:ind w:left="2268" w:right="1134"/>
        <w:jc w:val="both"/>
      </w:pPr>
      <w:r w:rsidRPr="00A21912">
        <w:t>These strategies shall be demonstrated to and assessed by the Technical Service according to the corresponding tests in Annex 4 during Type Approval.</w:t>
      </w:r>
    </w:p>
    <w:p w14:paraId="67EE715D" w14:textId="77777777" w:rsidR="00743BB0" w:rsidRPr="00A21912" w:rsidRDefault="00743BB0" w:rsidP="00743BB0">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417FE5FC" w14:textId="77777777" w:rsidR="00743BB0" w:rsidRPr="00A21912" w:rsidRDefault="00743BB0" w:rsidP="00743BB0">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62A6CF49"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346AFC16" w14:textId="77777777" w:rsidR="00743BB0" w:rsidRPr="00A21912" w:rsidRDefault="00743BB0" w:rsidP="00743BB0">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0755A64C" w14:textId="77777777" w:rsidR="00743BB0" w:rsidRPr="00A21912" w:rsidRDefault="00743BB0" w:rsidP="00743BB0">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7BD95DF7" w14:textId="79A0AF21" w:rsidR="00743BB0" w:rsidRPr="002231CE" w:rsidRDefault="00743BB0" w:rsidP="00743BB0">
      <w:pPr>
        <w:adjustRightInd w:val="0"/>
        <w:snapToGrid w:val="0"/>
        <w:spacing w:after="120" w:line="240" w:lineRule="auto"/>
        <w:ind w:left="2268" w:right="1134" w:hanging="1134"/>
        <w:jc w:val="both"/>
      </w:pPr>
      <w:r w:rsidRPr="002231CE">
        <w:t>6.3.1.</w:t>
      </w:r>
      <w:r w:rsidRPr="002231CE">
        <w:tab/>
        <w:t>The provisions of this paragraph apply for manoeuvres</w:t>
      </w:r>
      <w:r w:rsidR="00C80EC8" w:rsidRPr="002231CE">
        <w:t>,</w:t>
      </w:r>
      <w:r w:rsidRPr="002231CE">
        <w:t xml:space="preserve"> which lead the vehicle to:</w:t>
      </w:r>
    </w:p>
    <w:p w14:paraId="5CF6BAF3" w14:textId="6A9BB09E" w:rsidR="00743BB0" w:rsidRPr="002231CE" w:rsidRDefault="00743BB0" w:rsidP="00743BB0">
      <w:pPr>
        <w:adjustRightInd w:val="0"/>
        <w:snapToGrid w:val="0"/>
        <w:spacing w:after="120" w:line="240" w:lineRule="auto"/>
        <w:ind w:left="2790" w:right="1134" w:hanging="522"/>
        <w:jc w:val="both"/>
      </w:pPr>
      <w:r w:rsidRPr="002231CE">
        <w:t>(a)</w:t>
      </w:r>
      <w:r w:rsidRPr="002231CE">
        <w:tab/>
      </w:r>
      <w:r w:rsidR="00C80EC8" w:rsidRPr="002231CE">
        <w:t>S</w:t>
      </w:r>
      <w:r w:rsidRPr="002231CE">
        <w:t>elect a lane where this manoeuvre is neither following the current lane of travel, nor a lane change; or</w:t>
      </w:r>
    </w:p>
    <w:p w14:paraId="006EDD9D" w14:textId="5DAB361E" w:rsidR="00743BB0" w:rsidRPr="002231CE" w:rsidRDefault="00743BB0" w:rsidP="00743BB0">
      <w:pPr>
        <w:adjustRightInd w:val="0"/>
        <w:snapToGrid w:val="0"/>
        <w:spacing w:after="120" w:line="240" w:lineRule="auto"/>
        <w:ind w:left="2790" w:right="1134" w:hanging="522"/>
        <w:jc w:val="both"/>
      </w:pPr>
      <w:r w:rsidRPr="002231CE">
        <w:t>(b)</w:t>
      </w:r>
      <w:r w:rsidRPr="002231CE">
        <w:tab/>
      </w:r>
      <w:r w:rsidR="00C80EC8" w:rsidRPr="002231CE">
        <w:t>N</w:t>
      </w:r>
      <w:r w:rsidRPr="002231CE">
        <w:t>avigate a roundabout by entering, navigating and exiting the roundabout; or</w:t>
      </w:r>
    </w:p>
    <w:p w14:paraId="383881A3" w14:textId="411373D9" w:rsidR="00743BB0" w:rsidRPr="002231CE" w:rsidRDefault="00743BB0" w:rsidP="00743BB0">
      <w:pPr>
        <w:adjustRightInd w:val="0"/>
        <w:snapToGrid w:val="0"/>
        <w:spacing w:after="120" w:line="240" w:lineRule="auto"/>
        <w:ind w:left="2790" w:right="1134" w:hanging="522"/>
        <w:jc w:val="both"/>
      </w:pPr>
      <w:r w:rsidRPr="002231CE">
        <w:t>(c)</w:t>
      </w:r>
      <w:r w:rsidRPr="002231CE">
        <w:tab/>
      </w:r>
      <w:r w:rsidR="00C80EC8" w:rsidRPr="002231CE">
        <w:t>N</w:t>
      </w:r>
      <w:r w:rsidRPr="002231CE">
        <w:t>avigate around an obstruction in the lane of travel; or</w:t>
      </w:r>
    </w:p>
    <w:p w14:paraId="6AD22D7E" w14:textId="77777777" w:rsidR="00743BB0" w:rsidRPr="002231CE" w:rsidRDefault="00743BB0" w:rsidP="00743BB0">
      <w:pPr>
        <w:adjustRightInd w:val="0"/>
        <w:snapToGrid w:val="0"/>
        <w:spacing w:after="120" w:line="240" w:lineRule="auto"/>
        <w:ind w:left="2790" w:right="1134" w:hanging="522"/>
        <w:jc w:val="both"/>
      </w:pPr>
      <w:r w:rsidRPr="002231CE">
        <w:t>(d)</w:t>
      </w:r>
      <w:r w:rsidRPr="002231CE">
        <w:tab/>
        <w:t>Provide sufficient lateral distance to safely pass an object adjacent to the lane of travel (e.g., a cyclist in a cycle lane); or</w:t>
      </w:r>
    </w:p>
    <w:p w14:paraId="1C2839EE" w14:textId="7782CC00" w:rsidR="00743BB0" w:rsidRPr="002231CE" w:rsidRDefault="00743BB0" w:rsidP="00743BB0">
      <w:pPr>
        <w:adjustRightInd w:val="0"/>
        <w:snapToGrid w:val="0"/>
        <w:spacing w:after="120" w:line="240" w:lineRule="auto"/>
        <w:ind w:left="2790" w:right="1134" w:hanging="522"/>
        <w:jc w:val="both"/>
      </w:pPr>
      <w:r w:rsidRPr="002231CE">
        <w:t>(e)</w:t>
      </w:r>
      <w:r w:rsidRPr="002231CE">
        <w:tab/>
      </w:r>
      <w:r w:rsidR="00C80EC8" w:rsidRPr="002231CE">
        <w:t>T</w:t>
      </w:r>
      <w:r w:rsidRPr="002231CE">
        <w:t>ake a turn (e.g. taking a turn at an intersection); or</w:t>
      </w:r>
    </w:p>
    <w:p w14:paraId="4E431C61" w14:textId="7C9BA1F2" w:rsidR="00743BB0" w:rsidRPr="002231CE" w:rsidRDefault="00743BB0" w:rsidP="00743BB0">
      <w:pPr>
        <w:adjustRightInd w:val="0"/>
        <w:snapToGrid w:val="0"/>
        <w:spacing w:after="120" w:line="240" w:lineRule="auto"/>
        <w:ind w:left="2790" w:right="1134" w:hanging="522"/>
        <w:jc w:val="both"/>
      </w:pPr>
      <w:r w:rsidRPr="002231CE">
        <w:t>(f)</w:t>
      </w:r>
      <w:r w:rsidRPr="002231CE">
        <w:tab/>
      </w:r>
      <w:r w:rsidR="00C80EC8" w:rsidRPr="002231CE">
        <w:t>D</w:t>
      </w:r>
      <w:r w:rsidRPr="002231CE">
        <w:t>epart or arrive at a parked position.</w:t>
      </w:r>
    </w:p>
    <w:p w14:paraId="7FA48290" w14:textId="77777777" w:rsidR="00743BB0" w:rsidRPr="00A21912" w:rsidRDefault="00743BB0" w:rsidP="00743BB0">
      <w:pPr>
        <w:adjustRightInd w:val="0"/>
        <w:snapToGrid w:val="0"/>
        <w:spacing w:after="120" w:line="240" w:lineRule="auto"/>
        <w:ind w:left="2268" w:right="1134" w:hanging="1134"/>
        <w:jc w:val="both"/>
      </w:pPr>
      <w:r w:rsidRPr="002231CE">
        <w:t>6.3.2.</w:t>
      </w:r>
      <w:r w:rsidRPr="002231CE">
        <w:tab/>
        <w:t xml:space="preserve">The system shall </w:t>
      </w:r>
      <w:r w:rsidRPr="002231CE">
        <w:rPr>
          <w:rFonts w:eastAsia="Calibri" w:cs="Arial"/>
        </w:rPr>
        <w:t>be designed</w:t>
      </w:r>
      <w:r w:rsidRPr="002231CE">
        <w:t xml:space="preserve"> to respond to vehicles, road users, infrastructure or a blocked path ahead which are already within or may enter the planned trajectory or t</w:t>
      </w:r>
      <w:r w:rsidRPr="00A21912">
        <w:t xml:space="preserve">he corresponding driving environment in order to ensure safe operation. </w:t>
      </w:r>
    </w:p>
    <w:p w14:paraId="6531B988" w14:textId="77777777" w:rsidR="00743BB0" w:rsidRPr="00A21912" w:rsidRDefault="00743BB0" w:rsidP="00743BB0">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3FA793E9" w14:textId="77777777" w:rsidR="00743BB0" w:rsidRPr="00A21912" w:rsidRDefault="00743BB0" w:rsidP="00743BB0">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1AE23501" w14:textId="77777777" w:rsidR="00743BB0" w:rsidRPr="00A21912" w:rsidRDefault="00743BB0" w:rsidP="00743BB0">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7318154B" w14:textId="77777777" w:rsidR="00743BB0" w:rsidRPr="00A21912" w:rsidRDefault="00743BB0" w:rsidP="00743BB0">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7DF5C558" w14:textId="77777777" w:rsidR="00743BB0" w:rsidRPr="00A21912" w:rsidRDefault="00743BB0" w:rsidP="00743BB0">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58A0BEC6" w14:textId="77777777" w:rsidR="00743BB0" w:rsidRPr="002231CE" w:rsidRDefault="00743BB0" w:rsidP="00743BB0">
      <w:pPr>
        <w:adjustRightInd w:val="0"/>
        <w:snapToGrid w:val="0"/>
        <w:spacing w:after="120" w:line="240" w:lineRule="auto"/>
        <w:ind w:left="2268" w:right="1134" w:hanging="1134"/>
        <w:jc w:val="both"/>
      </w:pPr>
      <w:r w:rsidRPr="00A21912">
        <w:t>6.3.8.</w:t>
      </w:r>
      <w:r w:rsidRPr="00A21912">
        <w:tab/>
        <w:t>The sy</w:t>
      </w:r>
      <w:r w:rsidRPr="002231CE">
        <w:t>stem shall aim to respect appropriate right-of-way rules.</w:t>
      </w:r>
    </w:p>
    <w:p w14:paraId="29C38ADF" w14:textId="77777777" w:rsidR="00743BB0" w:rsidRPr="002231CE" w:rsidRDefault="00743BB0" w:rsidP="00743BB0">
      <w:pPr>
        <w:adjustRightInd w:val="0"/>
        <w:snapToGrid w:val="0"/>
        <w:spacing w:after="120" w:line="240" w:lineRule="auto"/>
        <w:ind w:left="2268" w:right="1134" w:hanging="1134"/>
        <w:jc w:val="both"/>
      </w:pPr>
      <w:r w:rsidRPr="002231CE">
        <w:t>6.3.9.</w:t>
      </w:r>
      <w:r w:rsidRPr="002231CE">
        <w:tab/>
        <w:t>Additional Requirements for navigating around an obstruction in the lane of travel</w:t>
      </w:r>
    </w:p>
    <w:p w14:paraId="4DB357CA" w14:textId="10FA659B" w:rsidR="00743BB0" w:rsidRPr="002231CE" w:rsidRDefault="00743BB0" w:rsidP="00743BB0">
      <w:pPr>
        <w:adjustRightInd w:val="0"/>
        <w:snapToGrid w:val="0"/>
        <w:spacing w:after="120" w:line="240" w:lineRule="auto"/>
        <w:ind w:left="2268" w:right="1134" w:hanging="1134"/>
        <w:jc w:val="both"/>
      </w:pPr>
      <w:r w:rsidRPr="002231CE">
        <w:t>6.3.9.1.</w:t>
      </w:r>
      <w:r w:rsidRPr="002231CE">
        <w:tab/>
        <w:t xml:space="preserve">Navigating around an obstruction can be performed under the following circumstances: </w:t>
      </w:r>
    </w:p>
    <w:p w14:paraId="743BC4DC" w14:textId="77777777" w:rsidR="00743BB0" w:rsidRPr="002231CE" w:rsidRDefault="00743BB0" w:rsidP="00743BB0">
      <w:pPr>
        <w:adjustRightInd w:val="0"/>
        <w:snapToGrid w:val="0"/>
        <w:spacing w:after="120" w:line="240" w:lineRule="auto"/>
        <w:ind w:left="2880" w:right="1134" w:hanging="612"/>
        <w:jc w:val="both"/>
      </w:pPr>
      <w:r w:rsidRPr="002231CE">
        <w:t>(a)</w:t>
      </w:r>
      <w:r w:rsidRPr="002231CE">
        <w:tab/>
        <w:t>Driving around a stationary obstacle (e.g., parked vehicle, debris, etc.) in the lane;</w:t>
      </w:r>
    </w:p>
    <w:p w14:paraId="33FC1C04" w14:textId="02E5AC63" w:rsidR="00743BB0" w:rsidRPr="00A21912" w:rsidRDefault="00743BB0" w:rsidP="00743BB0">
      <w:pPr>
        <w:adjustRightInd w:val="0"/>
        <w:snapToGrid w:val="0"/>
        <w:spacing w:after="120" w:line="240" w:lineRule="auto"/>
        <w:ind w:left="2880" w:right="1134" w:hanging="612"/>
        <w:jc w:val="both"/>
      </w:pPr>
      <w:r w:rsidRPr="002231CE">
        <w:t>(b)</w:t>
      </w:r>
      <w:r w:rsidRPr="002231CE">
        <w:tab/>
        <w:t>Pass</w:t>
      </w:r>
      <w:r w:rsidRPr="00A21912">
        <w:t xml:space="preserve">ing a very </w:t>
      </w:r>
      <w:r w:rsidR="00C80EC8" w:rsidRPr="00A21912">
        <w:t>slow-moving</w:t>
      </w:r>
      <w:r w:rsidRPr="00A21912">
        <w:t xml:space="preserve"> vehicle or road user with sufficient lateral distance;</w:t>
      </w:r>
    </w:p>
    <w:p w14:paraId="69CB951A" w14:textId="5881F756" w:rsidR="00743BB0" w:rsidRPr="00A21912" w:rsidRDefault="00743BB0" w:rsidP="00743BB0">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p>
    <w:p w14:paraId="4223E382" w14:textId="01E4077A" w:rsidR="00743BB0" w:rsidRPr="002231CE" w:rsidRDefault="00743BB0" w:rsidP="00743BB0">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w:t>
      </w:r>
      <w:r w:rsidRPr="002231CE">
        <w:t xml:space="preserve">ermined that it is </w:t>
      </w:r>
      <w:r w:rsidR="00C80EC8" w:rsidRPr="002231CE">
        <w:t>appropriate,</w:t>
      </w:r>
      <w:r w:rsidRPr="002231CE">
        <w:t xml:space="preserve"> and the system would be able to safely operate.</w:t>
      </w:r>
    </w:p>
    <w:p w14:paraId="75DBBCA1" w14:textId="1F167870" w:rsidR="00743BB0" w:rsidRPr="00A21912" w:rsidRDefault="00743BB0" w:rsidP="00743BB0">
      <w:pPr>
        <w:adjustRightInd w:val="0"/>
        <w:snapToGrid w:val="0"/>
        <w:spacing w:after="120" w:line="240" w:lineRule="auto"/>
        <w:ind w:left="2268" w:right="1134" w:hanging="1134"/>
        <w:jc w:val="both"/>
      </w:pPr>
      <w:r w:rsidRPr="002231CE">
        <w:t>6.3.9.2.</w:t>
      </w:r>
      <w:r w:rsidRPr="002231CE">
        <w:tab/>
        <w:t>Navigating around an obstruction shall only be permitted if the system is able to determine the position and movement of other road users to the front, side and rear where relevant to the specific manoeuvre, and that there is adequate distance to them</w:t>
      </w:r>
      <w:r w:rsidRPr="00A21912">
        <w:t xml:space="preserve"> to perform the manoeuvre.</w:t>
      </w:r>
    </w:p>
    <w:p w14:paraId="09E0547E" w14:textId="77777777" w:rsidR="00743BB0" w:rsidRPr="00A21912" w:rsidRDefault="00743BB0" w:rsidP="00743BB0">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7E161DBE" w14:textId="04435001" w:rsidR="00743BB0" w:rsidRPr="00A21912" w:rsidRDefault="00743BB0" w:rsidP="00743BB0">
      <w:pPr>
        <w:adjustRightInd w:val="0"/>
        <w:snapToGrid w:val="0"/>
        <w:spacing w:after="120" w:line="240" w:lineRule="auto"/>
        <w:ind w:left="2268" w:right="1134" w:hanging="1134"/>
        <w:jc w:val="both"/>
      </w:pPr>
      <w:r w:rsidRPr="00A21912">
        <w:t>6.3.9.4.</w:t>
      </w:r>
      <w:r w:rsidRPr="00A21912">
        <w:tab/>
        <w:t>The system shall not suggest a manoeuvre to the driver, which intends to cross a solid lane marking that is not permitted to be crossed, unless permitted by the situation as described in 6.3.9.1.(c).</w:t>
      </w:r>
    </w:p>
    <w:p w14:paraId="317FF62A" w14:textId="77777777" w:rsidR="00743BB0" w:rsidRPr="00A21912" w:rsidRDefault="00743BB0" w:rsidP="00743BB0">
      <w:pPr>
        <w:pStyle w:val="HChG"/>
      </w:pPr>
      <w:r w:rsidRPr="00A21912">
        <w:tab/>
        <w:t>7.</w:t>
      </w:r>
      <w:r w:rsidRPr="00A21912">
        <w:tab/>
        <w:t>Monitoring of DCAS operation</w:t>
      </w:r>
    </w:p>
    <w:p w14:paraId="151371B7" w14:textId="77777777" w:rsidR="00743BB0" w:rsidRPr="002231CE" w:rsidRDefault="00743BB0" w:rsidP="00743BB0">
      <w:pPr>
        <w:adjustRightInd w:val="0"/>
        <w:snapToGrid w:val="0"/>
        <w:spacing w:after="120" w:line="240" w:lineRule="auto"/>
        <w:ind w:left="2268" w:right="1134" w:hanging="1134"/>
        <w:jc w:val="both"/>
      </w:pPr>
      <w:r w:rsidRPr="00A21912">
        <w:rPr>
          <w:szCs w:val="14"/>
        </w:rPr>
        <w:t>7.1.</w:t>
      </w:r>
      <w:r w:rsidRPr="00A21912">
        <w:rPr>
          <w:szCs w:val="14"/>
        </w:rPr>
        <w:tab/>
      </w:r>
      <w:r w:rsidRPr="002231CE">
        <w:t>Monitoring of DCAS Operation</w:t>
      </w:r>
    </w:p>
    <w:p w14:paraId="25FE45C2" w14:textId="77777777" w:rsidR="00743BB0" w:rsidRPr="002231CE" w:rsidRDefault="00743BB0" w:rsidP="00743BB0">
      <w:pPr>
        <w:adjustRightInd w:val="0"/>
        <w:snapToGrid w:val="0"/>
        <w:spacing w:after="120"/>
        <w:ind w:left="2250" w:right="1417" w:hanging="1134"/>
        <w:jc w:val="both"/>
      </w:pPr>
      <w:r w:rsidRPr="002231CE">
        <w:t>7.1.1.</w:t>
      </w:r>
      <w:r w:rsidRPr="002231CE">
        <w:rPr>
          <w:szCs w:val="14"/>
        </w:rPr>
        <w:tab/>
      </w:r>
      <w:r w:rsidRPr="002231CE">
        <w:t>The manufacturer shall maintain processes to monitor safety-critical occurrences caused by the operation of the system.</w:t>
      </w:r>
    </w:p>
    <w:p w14:paraId="26C6F9DF" w14:textId="095B1949" w:rsidR="00743BB0" w:rsidRPr="002231CE" w:rsidRDefault="00743BB0" w:rsidP="00743BB0">
      <w:pPr>
        <w:adjustRightInd w:val="0"/>
        <w:snapToGrid w:val="0"/>
        <w:spacing w:after="120"/>
        <w:ind w:left="2250" w:right="1417" w:hanging="1134"/>
        <w:jc w:val="both"/>
      </w:pPr>
      <w:r w:rsidRPr="002231CE">
        <w:t>7.1.2.</w:t>
      </w:r>
      <w:r w:rsidRPr="002231CE">
        <w:tab/>
        <w:t>The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A6CA40C" w14:textId="77777777" w:rsidR="00743BB0" w:rsidRPr="002231CE" w:rsidRDefault="00743BB0" w:rsidP="00743BB0">
      <w:pPr>
        <w:spacing w:after="120"/>
        <w:ind w:left="2250" w:right="1417" w:hanging="1134"/>
        <w:jc w:val="both"/>
      </w:pPr>
      <w:r w:rsidRPr="002231CE">
        <w:t>7.2.</w:t>
      </w:r>
      <w:r w:rsidRPr="002231CE">
        <w:tab/>
        <w:t>Reporting of DCAS operation</w:t>
      </w:r>
    </w:p>
    <w:p w14:paraId="74DE3780" w14:textId="77777777" w:rsidR="00743BB0" w:rsidRPr="002231CE" w:rsidRDefault="00743BB0" w:rsidP="00743BB0">
      <w:pPr>
        <w:adjustRightInd w:val="0"/>
        <w:snapToGrid w:val="0"/>
        <w:spacing w:after="120"/>
        <w:ind w:left="2250" w:right="1417" w:hanging="1134"/>
        <w:jc w:val="both"/>
        <w:rPr>
          <w:b/>
          <w:bCs/>
        </w:rPr>
      </w:pPr>
      <w:r w:rsidRPr="002231CE">
        <w:t>7.2.1.</w:t>
      </w:r>
      <w:r w:rsidRPr="002231CE">
        <w:rPr>
          <w:szCs w:val="14"/>
        </w:rPr>
        <w:tab/>
      </w:r>
      <w:r w:rsidRPr="002231CE">
        <w:t>Initial notification of Safety-Critical Occurrences</w:t>
      </w:r>
    </w:p>
    <w:p w14:paraId="0C040CDC" w14:textId="77777777" w:rsidR="00743BB0" w:rsidRPr="002231CE" w:rsidRDefault="00743BB0" w:rsidP="00743BB0">
      <w:pPr>
        <w:adjustRightInd w:val="0"/>
        <w:snapToGrid w:val="0"/>
        <w:spacing w:after="120"/>
        <w:ind w:left="2250" w:right="1417" w:hanging="1134"/>
        <w:jc w:val="both"/>
      </w:pPr>
      <w:r w:rsidRPr="002231CE">
        <w:t>7.2.1.1.</w:t>
      </w:r>
      <w:r w:rsidRPr="002231CE">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126E0202" w14:textId="77777777" w:rsidR="00743BB0" w:rsidRPr="002231CE" w:rsidRDefault="00743BB0" w:rsidP="00743BB0">
      <w:pPr>
        <w:adjustRightInd w:val="0"/>
        <w:snapToGrid w:val="0"/>
        <w:spacing w:after="120"/>
        <w:ind w:left="2250" w:right="1417" w:hanging="1134"/>
        <w:jc w:val="both"/>
      </w:pPr>
      <w:r w:rsidRPr="002231CE">
        <w:t>7.2.1.2.</w:t>
      </w:r>
      <w:r w:rsidRPr="002231CE">
        <w:tab/>
        <w:t>The initial notification may be limited to high-level data (e.g., location, time, type of accident).</w:t>
      </w:r>
    </w:p>
    <w:p w14:paraId="214FAF0A" w14:textId="77777777" w:rsidR="00743BB0" w:rsidRPr="002231CE" w:rsidRDefault="00743BB0" w:rsidP="00743BB0">
      <w:pPr>
        <w:spacing w:after="120"/>
        <w:ind w:left="2250" w:right="1417" w:hanging="1134"/>
        <w:jc w:val="both"/>
      </w:pPr>
      <w:r w:rsidRPr="002231CE">
        <w:t>7.2.2.</w:t>
      </w:r>
      <w:r w:rsidRPr="002231CE">
        <w:rPr>
          <w:szCs w:val="14"/>
        </w:rPr>
        <w:tab/>
      </w:r>
      <w:r w:rsidRPr="002231CE">
        <w:t>Short-term Reporting of Safety-Critical Occurrences</w:t>
      </w:r>
    </w:p>
    <w:p w14:paraId="08FAE1D6" w14:textId="77777777" w:rsidR="00743BB0" w:rsidRPr="002231CE" w:rsidRDefault="00743BB0" w:rsidP="00743BB0">
      <w:pPr>
        <w:adjustRightInd w:val="0"/>
        <w:snapToGrid w:val="0"/>
        <w:spacing w:after="120"/>
        <w:ind w:left="2250" w:right="1417" w:hanging="1134"/>
        <w:jc w:val="both"/>
      </w:pPr>
      <w:r w:rsidRPr="002231CE">
        <w:t>7.2.2.1.</w:t>
      </w:r>
      <w:r w:rsidRPr="002231CE">
        <w:tab/>
        <w:t>Following the initial notification as per paragraph 7.2.1., the manufacturer shall investigate whether the incident was related to DCAS operation and inform the Type Approval Authority of the results of this investigation as soon as possible. If the operation of the system was likely one of the causes of the incident,</w:t>
      </w:r>
      <w:r w:rsidRPr="002231CE">
        <w:rPr>
          <w:b/>
          <w:bCs/>
        </w:rPr>
        <w:t xml:space="preserve"> </w:t>
      </w:r>
      <w:r w:rsidRPr="002231CE">
        <w:t>in addition, the manufacturer shall inform the Type Approval Authority of intended remedial action(s) addressing DCAS design, if applicable.</w:t>
      </w:r>
    </w:p>
    <w:p w14:paraId="1BB681FF" w14:textId="3DA6E762" w:rsidR="00743BB0" w:rsidRPr="002231CE" w:rsidRDefault="00743BB0" w:rsidP="00743BB0">
      <w:pPr>
        <w:adjustRightInd w:val="0"/>
        <w:snapToGrid w:val="0"/>
        <w:spacing w:after="120"/>
        <w:ind w:left="2250" w:right="1417" w:hanging="1134"/>
        <w:jc w:val="both"/>
      </w:pPr>
      <w:r w:rsidRPr="002231CE">
        <w:t>7.2.2.2.</w:t>
      </w:r>
      <w:r w:rsidRPr="002231CE">
        <w:rPr>
          <w:szCs w:val="14"/>
        </w:rPr>
        <w:tab/>
      </w:r>
      <w:r w:rsidRPr="002231CE">
        <w:t>If remedial action addressing DCAS design is to be taken by the manufacturer, the Type Approval Authority shall upload the information received from the manufacturer in the English language to the secure internet database “DETA”</w:t>
      </w:r>
      <w:r w:rsidRPr="002231CE">
        <w:rPr>
          <w:rStyle w:val="FootnoteReference"/>
        </w:rPr>
        <w:footnoteReference w:id="5"/>
      </w:r>
      <w:r w:rsidRPr="002231CE">
        <w:t>, established by the United Nations Economic Commission for Europe, without undue delay to communicate this information to all Type Approval Authorities. The information shall be sufficient to understand the incident, the cause of it and the remedial action.</w:t>
      </w:r>
    </w:p>
    <w:p w14:paraId="43A5D067" w14:textId="77777777" w:rsidR="00743BB0" w:rsidRPr="002231CE" w:rsidRDefault="00743BB0" w:rsidP="00743BB0">
      <w:pPr>
        <w:adjustRightInd w:val="0"/>
        <w:snapToGrid w:val="0"/>
        <w:spacing w:after="120"/>
        <w:ind w:left="2250" w:right="1417" w:hanging="1134"/>
        <w:jc w:val="both"/>
        <w:rPr>
          <w:strike/>
        </w:rPr>
      </w:pPr>
      <w:r w:rsidRPr="002231CE">
        <w:t>7.2.2.3.</w:t>
      </w:r>
      <w:r w:rsidRPr="002231CE">
        <w:rPr>
          <w:szCs w:val="14"/>
        </w:rPr>
        <w:tab/>
      </w:r>
      <w:r w:rsidRPr="002231CE">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4B38E52C" w14:textId="77777777" w:rsidR="00743BB0" w:rsidRPr="002231CE" w:rsidRDefault="00743BB0" w:rsidP="00743BB0">
      <w:pPr>
        <w:adjustRightInd w:val="0"/>
        <w:snapToGrid w:val="0"/>
        <w:spacing w:after="120"/>
        <w:ind w:left="2250" w:right="1417" w:hanging="1134"/>
        <w:jc w:val="both"/>
      </w:pPr>
      <w:r w:rsidRPr="002231CE">
        <w:t>7.2.3.</w:t>
      </w:r>
      <w:r w:rsidRPr="002231CE">
        <w:rPr>
          <w:szCs w:val="14"/>
        </w:rPr>
        <w:tab/>
      </w:r>
      <w:r w:rsidRPr="002231CE">
        <w:t>Periodic Reporting</w:t>
      </w:r>
    </w:p>
    <w:p w14:paraId="60BC9615" w14:textId="77777777" w:rsidR="00743BB0" w:rsidRPr="00A21912" w:rsidRDefault="00743BB0" w:rsidP="00743BB0">
      <w:pPr>
        <w:adjustRightInd w:val="0"/>
        <w:snapToGrid w:val="0"/>
        <w:spacing w:after="120"/>
        <w:ind w:left="2250" w:right="1417" w:hanging="1134"/>
        <w:jc w:val="both"/>
      </w:pPr>
      <w:r w:rsidRPr="002231CE">
        <w:t>7.2.3.1.</w:t>
      </w:r>
      <w:r w:rsidRPr="002231CE">
        <w:tab/>
        <w:t>The manufacturer shall report at least once a year to the Type Approval Authority on the information deemed to be proper evidence of the intended operation collected through the monitoring program and safety of the system in the field unt</w:t>
      </w:r>
      <w:r w:rsidRPr="00C31623">
        <w:t>il the production is definitively discontinued according to paragraph 14. The manufacturer shall report at least the information listed in the table below</w:t>
      </w:r>
      <w:r w:rsidRPr="00C31623">
        <w:rPr>
          <w:lang w:val="en-US"/>
        </w:rPr>
        <w:t xml:space="preserve">, </w:t>
      </w:r>
      <w:r w:rsidRPr="00C31623">
        <w:t xml:space="preserve">which can be shared in confidence with other Type Approval Authorities on request. The manufacturer shall be notified in this case. Additional information is subject to agreement between the Type Approval </w:t>
      </w:r>
      <w:r w:rsidRPr="00F67541">
        <w:t>Authority and the manufacturer.</w:t>
      </w:r>
    </w:p>
    <w:p w14:paraId="3DD6A04F" w14:textId="77777777" w:rsidR="00743BB0" w:rsidRPr="00A21912" w:rsidRDefault="00743BB0" w:rsidP="00743BB0">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DD0DA20" w14:textId="77777777" w:rsidR="00743BB0" w:rsidRPr="00A21912" w:rsidRDefault="00743BB0" w:rsidP="00743BB0">
      <w:pPr>
        <w:pStyle w:val="ListParagraph"/>
        <w:spacing w:before="120" w:after="120"/>
        <w:ind w:left="2250" w:right="1179"/>
        <w:jc w:val="both"/>
      </w:pPr>
      <w:r w:rsidRPr="00A21912">
        <w:t>Table 1</w:t>
      </w:r>
    </w:p>
    <w:p w14:paraId="004CFF41" w14:textId="77777777" w:rsidR="00743BB0" w:rsidRPr="00A21912" w:rsidRDefault="00743BB0" w:rsidP="00743BB0">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43BB0" w:rsidRPr="00A21912" w14:paraId="3EEEA6C3" w14:textId="77777777" w:rsidTr="00987A1D">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4E91D62" w14:textId="77777777" w:rsidR="00743BB0" w:rsidRPr="00A21912" w:rsidRDefault="00743BB0" w:rsidP="00987A1D">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1E18F7FF" w14:textId="77777777" w:rsidR="00743BB0" w:rsidRPr="00A21912" w:rsidRDefault="00743BB0" w:rsidP="00987A1D">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43BB0" w:rsidRPr="00A21912" w14:paraId="2ACAB33D" w14:textId="77777777" w:rsidTr="00987A1D">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0585C"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43BB0" w:rsidRPr="00A21912" w14:paraId="018A487F" w14:textId="77777777" w:rsidTr="00987A1D">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B01A1"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43BB0" w:rsidRPr="00A21912" w14:paraId="2F223B7A" w14:textId="77777777" w:rsidTr="00987A1D">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BDCCC"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43BB0" w:rsidRPr="00A21912" w14:paraId="613B0F5D" w14:textId="77777777" w:rsidTr="00987A1D">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4F509398"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43BB0" w:rsidRPr="00A21912" w14:paraId="1024B7EE" w14:textId="77777777" w:rsidTr="00987A1D">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1C93C8D"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43BB0" w:rsidRPr="00A21912" w14:paraId="7B0C1A85" w14:textId="77777777" w:rsidTr="00987A1D">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BB0DC9B"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43BB0" w:rsidRPr="00A21912" w14:paraId="498B322B" w14:textId="77777777" w:rsidTr="00987A1D">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A625608"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43BB0" w:rsidRPr="00A21912" w14:paraId="1FAA93B4" w14:textId="77777777" w:rsidTr="00987A1D">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C107D79" w14:textId="77777777" w:rsidR="00743BB0" w:rsidRPr="00A21912" w:rsidRDefault="00743BB0" w:rsidP="00987A1D">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6DF126E5" w14:textId="77777777" w:rsidR="00743BB0" w:rsidRPr="00A21912" w:rsidRDefault="00743BB0" w:rsidP="00743BB0">
      <w:pPr>
        <w:pStyle w:val="ListParagraph"/>
        <w:spacing w:after="120"/>
        <w:ind w:left="1440" w:right="14"/>
        <w:jc w:val="both"/>
        <w:rPr>
          <w:sz w:val="22"/>
          <w:szCs w:val="22"/>
        </w:rPr>
      </w:pPr>
    </w:p>
    <w:p w14:paraId="576E1C78" w14:textId="77777777" w:rsidR="00743BB0" w:rsidRPr="00A21912" w:rsidRDefault="00743BB0" w:rsidP="00743BB0">
      <w:pPr>
        <w:pStyle w:val="HChG"/>
        <w:ind w:left="0" w:firstLine="0"/>
      </w:pPr>
      <w:r w:rsidRPr="00A21912">
        <w:tab/>
        <w:t>8.</w:t>
      </w:r>
      <w:r w:rsidRPr="00A21912">
        <w:tab/>
        <w:t>System Validation</w:t>
      </w:r>
    </w:p>
    <w:p w14:paraId="36471C68" w14:textId="77777777" w:rsidR="00743BB0" w:rsidRPr="00A21912" w:rsidRDefault="00743BB0" w:rsidP="005E6EDC">
      <w:pPr>
        <w:pStyle w:val="para"/>
        <w:tabs>
          <w:tab w:val="right" w:pos="2250"/>
        </w:tabs>
        <w:ind w:left="2246" w:right="1181" w:hanging="1080"/>
        <w:rPr>
          <w:b/>
        </w:rPr>
      </w:pPr>
      <w:r w:rsidRPr="00A21912">
        <w:rPr>
          <w:szCs w:val="14"/>
        </w:rPr>
        <w:t>8.1.</w:t>
      </w:r>
      <w:r w:rsidRPr="00A21912">
        <w:rPr>
          <w:szCs w:val="14"/>
        </w:rPr>
        <w:tab/>
      </w:r>
      <w:r w:rsidRPr="00A21912">
        <w:rPr>
          <w:szCs w:val="14"/>
        </w:rPr>
        <w:tab/>
      </w:r>
      <w:r w:rsidRPr="00A21912">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6119A270" w14:textId="77777777" w:rsidR="00743BB0" w:rsidRPr="00A21912" w:rsidRDefault="00743BB0" w:rsidP="005E6EDC">
      <w:pPr>
        <w:pStyle w:val="para"/>
        <w:tabs>
          <w:tab w:val="right" w:pos="2250"/>
        </w:tabs>
        <w:ind w:left="2246" w:right="1181" w:hanging="1080"/>
        <w:rPr>
          <w:b/>
        </w:rPr>
      </w:pPr>
      <w:r w:rsidRPr="00A21912">
        <w:rPr>
          <w:szCs w:val="14"/>
        </w:rPr>
        <w:t>8.2.</w:t>
      </w:r>
      <w:r w:rsidRPr="00A21912">
        <w:rPr>
          <w:szCs w:val="14"/>
        </w:rPr>
        <w:tab/>
      </w:r>
      <w:r w:rsidRPr="00A21912">
        <w:rPr>
          <w:szCs w:val="14"/>
        </w:rPr>
        <w:tab/>
      </w:r>
      <w:r w:rsidRPr="00A21912">
        <w:t>The validation of the system shall demonstrate that the features integrated in the system and the entire system meet the performance requirements specified in paragraphs 5. and 6. of this Regulation</w:t>
      </w:r>
    </w:p>
    <w:p w14:paraId="2F7988AB" w14:textId="77777777" w:rsidR="00743BB0" w:rsidRPr="00A21912" w:rsidRDefault="00743BB0" w:rsidP="005E6EDC">
      <w:pPr>
        <w:pStyle w:val="para"/>
        <w:tabs>
          <w:tab w:val="right" w:pos="2250"/>
        </w:tabs>
        <w:ind w:left="2246" w:right="1181" w:hanging="1080"/>
        <w:rPr>
          <w:b/>
        </w:rPr>
      </w:pPr>
      <w:r w:rsidRPr="00A21912">
        <w:tab/>
      </w:r>
      <w:r w:rsidRPr="00A21912">
        <w:tab/>
        <w:t>The validation of the system shall include:</w:t>
      </w:r>
    </w:p>
    <w:p w14:paraId="647CC3C3" w14:textId="77777777" w:rsidR="00743BB0" w:rsidRPr="00A21912" w:rsidRDefault="00743BB0" w:rsidP="00743BB0">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216F0029" w14:textId="77777777" w:rsidR="00743BB0" w:rsidRPr="00B235CB" w:rsidRDefault="00743BB0" w:rsidP="00743BB0">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3A65E316" w14:textId="77777777" w:rsidR="00743BB0" w:rsidRPr="00A21912" w:rsidRDefault="00743BB0" w:rsidP="00743BB0">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1C593B0" w14:textId="77777777" w:rsidR="00743BB0" w:rsidRPr="00A21912" w:rsidRDefault="00743BB0" w:rsidP="005E6EDC">
      <w:pPr>
        <w:pStyle w:val="para"/>
        <w:tabs>
          <w:tab w:val="right" w:pos="2250"/>
        </w:tabs>
        <w:ind w:left="2246" w:right="1181" w:hanging="1080"/>
        <w:rPr>
          <w:b/>
        </w:rPr>
      </w:pPr>
      <w:r w:rsidRPr="00A21912">
        <w:rPr>
          <w:szCs w:val="14"/>
        </w:rPr>
        <w:t>8.2.1.</w:t>
      </w:r>
      <w:r w:rsidRPr="00A21912">
        <w:rPr>
          <w:szCs w:val="14"/>
        </w:rPr>
        <w:tab/>
      </w:r>
      <w:r w:rsidRPr="00A21912">
        <w:rPr>
          <w:szCs w:val="14"/>
        </w:rPr>
        <w:tab/>
        <w:t xml:space="preserve">The </w:t>
      </w:r>
      <w:r w:rsidRPr="005E6EDC">
        <w:t>validation</w:t>
      </w:r>
      <w:r w:rsidRPr="00A21912">
        <w:rPr>
          <w:szCs w:val="14"/>
        </w:rPr>
        <w:t xml:space="preserve">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43BFB8D4" w14:textId="77777777" w:rsidR="00743BB0" w:rsidRPr="00A21912" w:rsidRDefault="00743BB0" w:rsidP="00743BB0">
      <w:pPr>
        <w:pStyle w:val="HChG"/>
      </w:pPr>
      <w:r w:rsidRPr="00A21912">
        <w:tab/>
        <w:t>9.</w:t>
      </w:r>
      <w:r w:rsidRPr="00A21912">
        <w:tab/>
        <w:t>System Information Data</w:t>
      </w:r>
    </w:p>
    <w:p w14:paraId="2D227A74"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1EC07B06" w14:textId="7C9E0E89" w:rsidR="00743BB0" w:rsidRPr="002231CE" w:rsidRDefault="00743BB0" w:rsidP="00743BB0">
      <w:pPr>
        <w:pStyle w:val="HChG"/>
        <w:tabs>
          <w:tab w:val="clear" w:pos="851"/>
          <w:tab w:val="right" w:pos="2250"/>
        </w:tabs>
        <w:spacing w:before="0" w:after="120" w:line="240" w:lineRule="atLeast"/>
        <w:ind w:left="2246" w:right="1181" w:hanging="1080"/>
        <w:jc w:val="both"/>
        <w:rPr>
          <w:b w:val="0"/>
          <w:sz w:val="20"/>
        </w:rPr>
      </w:pPr>
      <w:r w:rsidRPr="002231CE">
        <w:rPr>
          <w:b w:val="0"/>
          <w:sz w:val="20"/>
        </w:rPr>
        <w:t>9.1.1.</w:t>
      </w:r>
      <w:r w:rsidRPr="002231CE">
        <w:rPr>
          <w:b w:val="0"/>
          <w:sz w:val="20"/>
        </w:rPr>
        <w:tab/>
        <w:t xml:space="preserve">Specific features according to the classification of paragraph 6 that the system possesses. </w:t>
      </w:r>
    </w:p>
    <w:p w14:paraId="593C6893" w14:textId="77777777" w:rsidR="00743BB0" w:rsidRPr="002231CE" w:rsidRDefault="00743BB0" w:rsidP="00743BB0">
      <w:pPr>
        <w:pStyle w:val="HChG"/>
        <w:tabs>
          <w:tab w:val="clear" w:pos="851"/>
          <w:tab w:val="right" w:pos="2250"/>
        </w:tabs>
        <w:spacing w:before="0" w:after="120" w:line="240" w:lineRule="atLeast"/>
        <w:ind w:left="2246" w:right="1181" w:hanging="1080"/>
        <w:jc w:val="both"/>
        <w:rPr>
          <w:b w:val="0"/>
          <w:sz w:val="20"/>
        </w:rPr>
      </w:pPr>
      <w:r w:rsidRPr="002231CE">
        <w:rPr>
          <w:b w:val="0"/>
          <w:sz w:val="20"/>
        </w:rPr>
        <w:tab/>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43BB0" w:rsidRPr="00A21912" w14:paraId="322858B9" w14:textId="77777777" w:rsidTr="00987A1D">
        <w:trPr>
          <w:tblHeader/>
        </w:trPr>
        <w:tc>
          <w:tcPr>
            <w:tcW w:w="2605" w:type="dxa"/>
            <w:tcBorders>
              <w:bottom w:val="single" w:sz="12" w:space="0" w:color="auto"/>
            </w:tcBorders>
            <w:vAlign w:val="center"/>
          </w:tcPr>
          <w:p w14:paraId="7D84AF9B" w14:textId="77777777" w:rsidR="00743BB0" w:rsidRPr="00A21912" w:rsidRDefault="00743BB0" w:rsidP="00C31623">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6651D633" w14:textId="77777777" w:rsidR="00743BB0" w:rsidRPr="00A21912" w:rsidRDefault="00743BB0" w:rsidP="00C31623">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6C935D55" w14:textId="77777777" w:rsidR="00743BB0" w:rsidRPr="00A21912" w:rsidRDefault="00743BB0" w:rsidP="00C31623">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6C707AEA" w14:textId="77777777" w:rsidR="00743BB0" w:rsidRPr="00A21912" w:rsidRDefault="00743BB0" w:rsidP="00C31623">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43BB0" w:rsidRPr="00A21912" w14:paraId="0903B678" w14:textId="77777777" w:rsidTr="00987A1D">
        <w:tc>
          <w:tcPr>
            <w:tcW w:w="2605" w:type="dxa"/>
            <w:tcBorders>
              <w:top w:val="single" w:sz="12" w:space="0" w:color="auto"/>
            </w:tcBorders>
          </w:tcPr>
          <w:p w14:paraId="50E07278"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4D944773"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4C85E928"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484E9054" w14:textId="77777777" w:rsidR="00743BB0" w:rsidRPr="00A21912" w:rsidRDefault="00743BB0" w:rsidP="00C31623">
            <w:pPr>
              <w:pStyle w:val="para"/>
              <w:spacing w:before="40" w:after="40" w:line="220" w:lineRule="exact"/>
              <w:ind w:left="86" w:right="187" w:firstLine="0"/>
              <w:jc w:val="right"/>
              <w:rPr>
                <w:sz w:val="18"/>
                <w:szCs w:val="18"/>
                <w:lang w:val="en-GB"/>
              </w:rPr>
            </w:pPr>
          </w:p>
        </w:tc>
      </w:tr>
      <w:tr w:rsidR="00743BB0" w:rsidRPr="00A21912" w14:paraId="697DC77D" w14:textId="77777777" w:rsidTr="00987A1D">
        <w:tc>
          <w:tcPr>
            <w:tcW w:w="2605" w:type="dxa"/>
          </w:tcPr>
          <w:p w14:paraId="6E7BC5CD"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1D6029C2"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Pr>
          <w:p w14:paraId="0D2EBAB1"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Pr>
          <w:p w14:paraId="54BCC927" w14:textId="77777777" w:rsidR="00743BB0" w:rsidRPr="00A21912" w:rsidRDefault="00743BB0" w:rsidP="00C31623">
            <w:pPr>
              <w:pStyle w:val="para"/>
              <w:spacing w:before="40" w:after="40" w:line="220" w:lineRule="exact"/>
              <w:ind w:left="86" w:right="187" w:firstLine="0"/>
              <w:jc w:val="right"/>
              <w:rPr>
                <w:sz w:val="18"/>
                <w:szCs w:val="18"/>
                <w:lang w:val="en-GB"/>
              </w:rPr>
            </w:pPr>
          </w:p>
        </w:tc>
      </w:tr>
      <w:tr w:rsidR="00743BB0" w:rsidRPr="00A21912" w14:paraId="76615945" w14:textId="77777777" w:rsidTr="00987A1D">
        <w:tc>
          <w:tcPr>
            <w:tcW w:w="2605" w:type="dxa"/>
          </w:tcPr>
          <w:p w14:paraId="195AFCF3"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52A6B764"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Pr>
          <w:p w14:paraId="60D64B3F"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Pr>
          <w:p w14:paraId="18119A83" w14:textId="77777777" w:rsidR="00743BB0" w:rsidRPr="00A21912" w:rsidRDefault="00743BB0" w:rsidP="00C31623">
            <w:pPr>
              <w:pStyle w:val="para"/>
              <w:spacing w:before="40" w:after="40" w:line="220" w:lineRule="exact"/>
              <w:ind w:left="86" w:right="187" w:firstLine="0"/>
              <w:jc w:val="right"/>
              <w:rPr>
                <w:sz w:val="18"/>
                <w:szCs w:val="18"/>
                <w:lang w:val="en-GB"/>
              </w:rPr>
            </w:pPr>
          </w:p>
        </w:tc>
      </w:tr>
      <w:tr w:rsidR="00743BB0" w:rsidRPr="00A21912" w14:paraId="40870E36" w14:textId="77777777" w:rsidTr="00987A1D">
        <w:tc>
          <w:tcPr>
            <w:tcW w:w="2605" w:type="dxa"/>
          </w:tcPr>
          <w:p w14:paraId="0FAAA96D"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213269BB"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Pr>
          <w:p w14:paraId="260EE814"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Pr>
          <w:p w14:paraId="24EA0323" w14:textId="77777777" w:rsidR="00743BB0" w:rsidRPr="00A21912" w:rsidRDefault="00743BB0" w:rsidP="00C31623">
            <w:pPr>
              <w:pStyle w:val="para"/>
              <w:spacing w:before="40" w:after="40" w:line="220" w:lineRule="exact"/>
              <w:ind w:left="86" w:right="187" w:firstLine="0"/>
              <w:jc w:val="right"/>
              <w:rPr>
                <w:sz w:val="18"/>
                <w:szCs w:val="18"/>
                <w:lang w:val="en-GB"/>
              </w:rPr>
            </w:pPr>
          </w:p>
        </w:tc>
      </w:tr>
      <w:tr w:rsidR="00743BB0" w:rsidRPr="00A21912" w14:paraId="6830F619" w14:textId="77777777" w:rsidTr="00987A1D">
        <w:tc>
          <w:tcPr>
            <w:tcW w:w="2605" w:type="dxa"/>
          </w:tcPr>
          <w:p w14:paraId="183905CF"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5EA0A805"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Pr>
          <w:p w14:paraId="545AAF24"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Pr>
          <w:p w14:paraId="35FDE46D" w14:textId="77777777" w:rsidR="00743BB0" w:rsidRPr="00A21912" w:rsidRDefault="00743BB0" w:rsidP="00C31623">
            <w:pPr>
              <w:pStyle w:val="para"/>
              <w:spacing w:before="40" w:after="40" w:line="220" w:lineRule="exact"/>
              <w:ind w:left="86" w:right="187" w:firstLine="0"/>
              <w:jc w:val="right"/>
              <w:rPr>
                <w:sz w:val="18"/>
                <w:szCs w:val="18"/>
                <w:lang w:val="en-GB"/>
              </w:rPr>
            </w:pPr>
          </w:p>
        </w:tc>
      </w:tr>
      <w:tr w:rsidR="00743BB0" w:rsidRPr="00A21912" w14:paraId="4047DE6C" w14:textId="77777777" w:rsidTr="00987A1D">
        <w:tc>
          <w:tcPr>
            <w:tcW w:w="2605" w:type="dxa"/>
          </w:tcPr>
          <w:p w14:paraId="395E0861" w14:textId="77777777" w:rsidR="00743BB0" w:rsidRPr="00A21912" w:rsidRDefault="00743BB0" w:rsidP="00C31623">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67744F45"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192" w:type="dxa"/>
          </w:tcPr>
          <w:p w14:paraId="741208B1" w14:textId="77777777" w:rsidR="00743BB0" w:rsidRPr="00A21912" w:rsidRDefault="00743BB0" w:rsidP="00C31623">
            <w:pPr>
              <w:pStyle w:val="para"/>
              <w:spacing w:before="40" w:after="40" w:line="220" w:lineRule="exact"/>
              <w:ind w:left="86" w:right="187" w:firstLine="0"/>
              <w:jc w:val="right"/>
              <w:rPr>
                <w:sz w:val="18"/>
                <w:szCs w:val="18"/>
                <w:lang w:val="en-GB"/>
              </w:rPr>
            </w:pPr>
          </w:p>
        </w:tc>
        <w:tc>
          <w:tcPr>
            <w:tcW w:w="2248" w:type="dxa"/>
          </w:tcPr>
          <w:p w14:paraId="72E46D74" w14:textId="77777777" w:rsidR="00743BB0" w:rsidRPr="00A21912" w:rsidRDefault="00743BB0" w:rsidP="00C31623">
            <w:pPr>
              <w:pStyle w:val="para"/>
              <w:spacing w:before="40" w:after="40" w:line="220" w:lineRule="exact"/>
              <w:ind w:left="86" w:right="187" w:firstLine="0"/>
              <w:jc w:val="right"/>
              <w:rPr>
                <w:sz w:val="18"/>
                <w:szCs w:val="18"/>
                <w:lang w:val="en-GB"/>
              </w:rPr>
            </w:pPr>
          </w:p>
        </w:tc>
      </w:tr>
    </w:tbl>
    <w:p w14:paraId="202CA2A3" w14:textId="77777777" w:rsidR="00743BB0" w:rsidRPr="00A21912" w:rsidRDefault="00743BB0" w:rsidP="00743BB0"/>
    <w:p w14:paraId="6B68130A" w14:textId="7BE300F5" w:rsidR="00743BB0" w:rsidRPr="002231CE" w:rsidRDefault="00743BB0" w:rsidP="00C31623">
      <w:pPr>
        <w:pStyle w:val="HChG"/>
        <w:tabs>
          <w:tab w:val="clear" w:pos="851"/>
          <w:tab w:val="right" w:pos="2250"/>
        </w:tabs>
        <w:spacing w:before="0" w:after="120" w:line="240" w:lineRule="atLeast"/>
        <w:ind w:left="2246" w:right="1181" w:hanging="1080"/>
        <w:jc w:val="both"/>
        <w:rPr>
          <w:b w:val="0"/>
          <w:sz w:val="20"/>
        </w:rPr>
      </w:pPr>
      <w:r w:rsidRPr="002231CE">
        <w:rPr>
          <w:b w:val="0"/>
          <w:sz w:val="20"/>
        </w:rPr>
        <w:t>9.1.2.</w:t>
      </w:r>
      <w:r w:rsidRPr="002231CE">
        <w:rPr>
          <w:b w:val="0"/>
          <w:sz w:val="20"/>
        </w:rPr>
        <w:tab/>
        <w:t xml:space="preserve">Domains (highway or non-highway), in which the system provides certain types of assistance as classified under paragraph 9.1.1. </w:t>
      </w:r>
    </w:p>
    <w:p w14:paraId="12AF5FF2" w14:textId="77777777" w:rsidR="00743BB0" w:rsidRPr="002231CE" w:rsidRDefault="00743BB0" w:rsidP="00743BB0">
      <w:pPr>
        <w:pStyle w:val="HChG"/>
        <w:tabs>
          <w:tab w:val="clear" w:pos="851"/>
          <w:tab w:val="right" w:pos="2250"/>
        </w:tabs>
        <w:spacing w:before="0" w:after="120" w:line="240" w:lineRule="atLeast"/>
        <w:ind w:left="2246" w:right="1181" w:hanging="1080"/>
        <w:jc w:val="both"/>
        <w:rPr>
          <w:b w:val="0"/>
          <w:sz w:val="20"/>
        </w:rPr>
      </w:pPr>
      <w:r w:rsidRPr="002231CE">
        <w:rPr>
          <w:b w:val="0"/>
          <w:sz w:val="20"/>
        </w:rPr>
        <w:tab/>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43BB0" w:rsidRPr="00A21912" w14:paraId="6B2C0767" w14:textId="77777777" w:rsidTr="00987A1D">
        <w:trPr>
          <w:cantSplit/>
          <w:tblHeader/>
        </w:trPr>
        <w:tc>
          <w:tcPr>
            <w:tcW w:w="2605" w:type="dxa"/>
            <w:tcBorders>
              <w:bottom w:val="single" w:sz="12" w:space="0" w:color="auto"/>
            </w:tcBorders>
            <w:vAlign w:val="center"/>
          </w:tcPr>
          <w:p w14:paraId="6D007D62" w14:textId="77777777" w:rsidR="00743BB0" w:rsidRPr="00A21912" w:rsidRDefault="00743BB0" w:rsidP="00C31623">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46D71AD4" w14:textId="77777777" w:rsidR="00743BB0" w:rsidRPr="00A21912" w:rsidRDefault="00743BB0" w:rsidP="00C31623">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452D052A" w14:textId="77777777" w:rsidR="00743BB0" w:rsidRPr="00A21912" w:rsidRDefault="00743BB0" w:rsidP="00C31623">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43BB0" w:rsidRPr="00A21912" w14:paraId="6045083C" w14:textId="77777777" w:rsidTr="00987A1D">
        <w:tc>
          <w:tcPr>
            <w:tcW w:w="2605" w:type="dxa"/>
            <w:tcBorders>
              <w:top w:val="single" w:sz="12" w:space="0" w:color="auto"/>
            </w:tcBorders>
          </w:tcPr>
          <w:p w14:paraId="1324F0E2" w14:textId="77777777" w:rsidR="00743BB0" w:rsidRPr="00A21912" w:rsidRDefault="00743BB0" w:rsidP="00C31623">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0B39C853"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42C6D0CC" w14:textId="77777777" w:rsidR="00743BB0" w:rsidRPr="00A21912" w:rsidRDefault="00743BB0" w:rsidP="00C31623">
            <w:pPr>
              <w:pStyle w:val="para"/>
              <w:spacing w:before="40" w:after="40" w:line="220" w:lineRule="exact"/>
              <w:ind w:left="86" w:right="113" w:firstLine="0"/>
              <w:jc w:val="right"/>
              <w:rPr>
                <w:sz w:val="18"/>
                <w:szCs w:val="18"/>
                <w:lang w:val="en-GB"/>
              </w:rPr>
            </w:pPr>
          </w:p>
        </w:tc>
      </w:tr>
      <w:tr w:rsidR="00743BB0" w:rsidRPr="00A21912" w14:paraId="78EEBD99" w14:textId="77777777" w:rsidTr="00987A1D">
        <w:tc>
          <w:tcPr>
            <w:tcW w:w="2605" w:type="dxa"/>
          </w:tcPr>
          <w:p w14:paraId="5359D5BD" w14:textId="77777777" w:rsidR="00743BB0" w:rsidRPr="00A21912" w:rsidRDefault="00743BB0" w:rsidP="00C31623">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38699BBD"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Pr>
          <w:p w14:paraId="4688609A" w14:textId="77777777" w:rsidR="00743BB0" w:rsidRPr="00A21912" w:rsidRDefault="00743BB0" w:rsidP="00C31623">
            <w:pPr>
              <w:pStyle w:val="para"/>
              <w:spacing w:before="40" w:after="40" w:line="220" w:lineRule="exact"/>
              <w:ind w:left="86" w:right="113" w:firstLine="0"/>
              <w:jc w:val="right"/>
              <w:rPr>
                <w:sz w:val="18"/>
                <w:szCs w:val="18"/>
                <w:lang w:val="en-GB"/>
              </w:rPr>
            </w:pPr>
          </w:p>
        </w:tc>
      </w:tr>
      <w:tr w:rsidR="00743BB0" w:rsidRPr="00A21912" w14:paraId="2A902AC0" w14:textId="77777777" w:rsidTr="00987A1D">
        <w:tc>
          <w:tcPr>
            <w:tcW w:w="2605" w:type="dxa"/>
          </w:tcPr>
          <w:p w14:paraId="79EC859F" w14:textId="77777777" w:rsidR="00743BB0" w:rsidRPr="00A21912" w:rsidRDefault="00743BB0" w:rsidP="00C31623">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01CF2C76"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Pr>
          <w:p w14:paraId="03E95C8C" w14:textId="77777777" w:rsidR="00743BB0" w:rsidRPr="00A21912" w:rsidRDefault="00743BB0" w:rsidP="00C31623">
            <w:pPr>
              <w:pStyle w:val="para"/>
              <w:spacing w:before="40" w:after="40" w:line="220" w:lineRule="exact"/>
              <w:ind w:left="86" w:right="113" w:firstLine="0"/>
              <w:jc w:val="right"/>
              <w:rPr>
                <w:sz w:val="18"/>
                <w:szCs w:val="18"/>
                <w:lang w:val="en-GB"/>
              </w:rPr>
            </w:pPr>
          </w:p>
        </w:tc>
      </w:tr>
      <w:tr w:rsidR="00743BB0" w:rsidRPr="00A21912" w14:paraId="3DCF881D" w14:textId="77777777" w:rsidTr="00987A1D">
        <w:tc>
          <w:tcPr>
            <w:tcW w:w="2605" w:type="dxa"/>
          </w:tcPr>
          <w:p w14:paraId="77C4C195" w14:textId="77777777" w:rsidR="00743BB0" w:rsidRPr="00A21912" w:rsidRDefault="00743BB0" w:rsidP="00C31623">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52436AC6"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Pr>
          <w:p w14:paraId="7F6416E7" w14:textId="77777777" w:rsidR="00743BB0" w:rsidRPr="00A21912" w:rsidRDefault="00743BB0" w:rsidP="00C31623">
            <w:pPr>
              <w:pStyle w:val="para"/>
              <w:spacing w:before="40" w:after="40" w:line="220" w:lineRule="exact"/>
              <w:ind w:left="86" w:right="113" w:firstLine="0"/>
              <w:jc w:val="right"/>
              <w:rPr>
                <w:sz w:val="18"/>
                <w:szCs w:val="18"/>
                <w:lang w:val="en-GB"/>
              </w:rPr>
            </w:pPr>
          </w:p>
        </w:tc>
      </w:tr>
      <w:tr w:rsidR="00743BB0" w:rsidRPr="00A21912" w14:paraId="30429D7C" w14:textId="77777777" w:rsidTr="00987A1D">
        <w:tc>
          <w:tcPr>
            <w:tcW w:w="2605" w:type="dxa"/>
          </w:tcPr>
          <w:p w14:paraId="5DA5A576" w14:textId="77777777" w:rsidR="00743BB0" w:rsidRPr="00A21912" w:rsidRDefault="00743BB0" w:rsidP="00C31623">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36C99368"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Pr>
          <w:p w14:paraId="6E28DA11" w14:textId="77777777" w:rsidR="00743BB0" w:rsidRPr="00A21912" w:rsidRDefault="00743BB0" w:rsidP="00C31623">
            <w:pPr>
              <w:pStyle w:val="para"/>
              <w:spacing w:before="40" w:after="40" w:line="220" w:lineRule="exact"/>
              <w:ind w:left="86" w:right="113" w:firstLine="0"/>
              <w:jc w:val="right"/>
              <w:rPr>
                <w:sz w:val="18"/>
                <w:szCs w:val="18"/>
                <w:lang w:val="en-GB"/>
              </w:rPr>
            </w:pPr>
          </w:p>
        </w:tc>
      </w:tr>
      <w:tr w:rsidR="00743BB0" w:rsidRPr="00A21912" w14:paraId="18396FE7" w14:textId="77777777" w:rsidTr="00987A1D">
        <w:tc>
          <w:tcPr>
            <w:tcW w:w="2605" w:type="dxa"/>
          </w:tcPr>
          <w:p w14:paraId="06A079B0" w14:textId="77777777" w:rsidR="00743BB0" w:rsidRPr="00A21912" w:rsidRDefault="00743BB0" w:rsidP="00C31623">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55690E08" w14:textId="77777777" w:rsidR="00743BB0" w:rsidRPr="00A21912" w:rsidRDefault="00743BB0" w:rsidP="00C31623">
            <w:pPr>
              <w:pStyle w:val="para"/>
              <w:spacing w:before="40" w:after="40" w:line="220" w:lineRule="exact"/>
              <w:ind w:left="86" w:right="113" w:firstLine="0"/>
              <w:jc w:val="right"/>
              <w:rPr>
                <w:sz w:val="18"/>
                <w:szCs w:val="18"/>
                <w:lang w:val="en-GB"/>
              </w:rPr>
            </w:pPr>
          </w:p>
        </w:tc>
        <w:tc>
          <w:tcPr>
            <w:tcW w:w="3060" w:type="dxa"/>
          </w:tcPr>
          <w:p w14:paraId="3A4C327B" w14:textId="77777777" w:rsidR="00743BB0" w:rsidRPr="00A21912" w:rsidRDefault="00743BB0" w:rsidP="00C31623">
            <w:pPr>
              <w:pStyle w:val="para"/>
              <w:spacing w:before="40" w:after="40" w:line="220" w:lineRule="exact"/>
              <w:ind w:left="86" w:right="113" w:firstLine="0"/>
              <w:jc w:val="right"/>
              <w:rPr>
                <w:sz w:val="18"/>
                <w:szCs w:val="18"/>
                <w:lang w:val="en-GB"/>
              </w:rPr>
            </w:pPr>
          </w:p>
        </w:tc>
      </w:tr>
    </w:tbl>
    <w:p w14:paraId="6E86B4E0" w14:textId="77777777" w:rsidR="00743BB0" w:rsidRPr="00A21912" w:rsidRDefault="00743BB0" w:rsidP="00743BB0"/>
    <w:p w14:paraId="40D5EBE9"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69C83145"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401705EC"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4E4B111D"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30DC7255" w14:textId="77777777" w:rsidR="00743BB0" w:rsidRPr="00A21912" w:rsidRDefault="00743BB0" w:rsidP="00743BB0">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141AF6D5" w14:textId="77777777" w:rsidR="00743BB0" w:rsidRPr="00A21912" w:rsidRDefault="00743BB0" w:rsidP="00743BB0">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43BB0" w:rsidRPr="00A21912" w14:paraId="2FBAE036" w14:textId="77777777" w:rsidTr="00987A1D">
        <w:tc>
          <w:tcPr>
            <w:tcW w:w="2605" w:type="dxa"/>
            <w:tcBorders>
              <w:top w:val="single" w:sz="4" w:space="0" w:color="auto"/>
              <w:left w:val="single" w:sz="4" w:space="0" w:color="auto"/>
              <w:bottom w:val="single" w:sz="12" w:space="0" w:color="auto"/>
              <w:right w:val="single" w:sz="4" w:space="0" w:color="auto"/>
            </w:tcBorders>
            <w:vAlign w:val="center"/>
            <w:hideMark/>
          </w:tcPr>
          <w:p w14:paraId="697BF596" w14:textId="77777777" w:rsidR="00743BB0" w:rsidRPr="00A21912" w:rsidRDefault="00743BB0" w:rsidP="00C31623">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53895BC6" w14:textId="77777777" w:rsidR="00743BB0" w:rsidRPr="00A21912" w:rsidRDefault="00743BB0" w:rsidP="00C31623">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5792A46D" w14:textId="77777777" w:rsidR="00743BB0" w:rsidRPr="00A21912" w:rsidRDefault="00743BB0" w:rsidP="00C31623">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43BB0" w:rsidRPr="00A21912" w14:paraId="53B2FAD4" w14:textId="77777777" w:rsidTr="00987A1D">
        <w:tc>
          <w:tcPr>
            <w:tcW w:w="2605" w:type="dxa"/>
            <w:tcBorders>
              <w:top w:val="single" w:sz="12" w:space="0" w:color="auto"/>
              <w:left w:val="single" w:sz="4" w:space="0" w:color="auto"/>
              <w:bottom w:val="single" w:sz="4" w:space="0" w:color="auto"/>
              <w:right w:val="single" w:sz="4" w:space="0" w:color="auto"/>
            </w:tcBorders>
            <w:hideMark/>
          </w:tcPr>
          <w:p w14:paraId="2F383FB3"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1BF085D4"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54ADAA6"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43BB0" w:rsidRPr="00A21912" w14:paraId="17FB3082" w14:textId="77777777" w:rsidTr="00987A1D">
        <w:tc>
          <w:tcPr>
            <w:tcW w:w="2605" w:type="dxa"/>
            <w:tcBorders>
              <w:top w:val="single" w:sz="4" w:space="0" w:color="auto"/>
              <w:left w:val="single" w:sz="4" w:space="0" w:color="auto"/>
              <w:bottom w:val="single" w:sz="4" w:space="0" w:color="auto"/>
              <w:right w:val="single" w:sz="4" w:space="0" w:color="auto"/>
            </w:tcBorders>
            <w:hideMark/>
          </w:tcPr>
          <w:p w14:paraId="144D7FD8"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C2E395D"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45B91F5"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43BB0" w:rsidRPr="00A21912" w14:paraId="157DF45D" w14:textId="77777777" w:rsidTr="00987A1D">
        <w:tc>
          <w:tcPr>
            <w:tcW w:w="2605" w:type="dxa"/>
            <w:tcBorders>
              <w:top w:val="single" w:sz="4" w:space="0" w:color="auto"/>
              <w:left w:val="single" w:sz="4" w:space="0" w:color="auto"/>
              <w:bottom w:val="single" w:sz="4" w:space="0" w:color="auto"/>
              <w:right w:val="single" w:sz="4" w:space="0" w:color="auto"/>
            </w:tcBorders>
            <w:hideMark/>
          </w:tcPr>
          <w:p w14:paraId="1A80B02A"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55F2F2EE"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645E6CB9"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43BB0" w:rsidRPr="00A21912" w14:paraId="36BB2141" w14:textId="77777777" w:rsidTr="00987A1D">
        <w:tc>
          <w:tcPr>
            <w:tcW w:w="2605" w:type="dxa"/>
            <w:tcBorders>
              <w:top w:val="single" w:sz="4" w:space="0" w:color="auto"/>
              <w:left w:val="single" w:sz="4" w:space="0" w:color="auto"/>
              <w:bottom w:val="single" w:sz="4" w:space="0" w:color="auto"/>
              <w:right w:val="single" w:sz="4" w:space="0" w:color="auto"/>
            </w:tcBorders>
            <w:hideMark/>
          </w:tcPr>
          <w:p w14:paraId="1C1450A1"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5265F6D8"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CBBABD0"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43BB0" w:rsidRPr="00A21912" w14:paraId="6CBF224A" w14:textId="77777777" w:rsidTr="00987A1D">
        <w:tc>
          <w:tcPr>
            <w:tcW w:w="2605" w:type="dxa"/>
            <w:tcBorders>
              <w:top w:val="single" w:sz="4" w:space="0" w:color="auto"/>
              <w:left w:val="single" w:sz="4" w:space="0" w:color="auto"/>
              <w:bottom w:val="single" w:sz="4" w:space="0" w:color="auto"/>
              <w:right w:val="single" w:sz="4" w:space="0" w:color="auto"/>
            </w:tcBorders>
            <w:hideMark/>
          </w:tcPr>
          <w:p w14:paraId="43F79A86"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0CEFCD57"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66A54118" w14:textId="77777777" w:rsidR="00743BB0" w:rsidRPr="00A21912" w:rsidRDefault="00743BB0" w:rsidP="00C31623">
            <w:pPr>
              <w:pStyle w:val="para"/>
              <w:spacing w:before="40" w:after="40" w:line="220" w:lineRule="atLeast"/>
              <w:ind w:left="86" w:right="130" w:firstLine="0"/>
              <w:jc w:val="right"/>
              <w:rPr>
                <w:sz w:val="18"/>
                <w:szCs w:val="18"/>
                <w:lang w:val="en-GB" w:eastAsia="en-GB"/>
              </w:rPr>
            </w:pPr>
          </w:p>
        </w:tc>
      </w:tr>
    </w:tbl>
    <w:p w14:paraId="7B935249" w14:textId="77777777" w:rsidR="00743BB0" w:rsidRPr="00A21912" w:rsidRDefault="00743BB0" w:rsidP="00743BB0">
      <w:pPr>
        <w:pStyle w:val="HChG"/>
      </w:pPr>
      <w:r w:rsidRPr="00A21912">
        <w:tab/>
        <w:t>10.</w:t>
      </w:r>
      <w:r w:rsidRPr="00A21912">
        <w:tab/>
        <w:t>Requirements for Software Identification</w:t>
      </w:r>
    </w:p>
    <w:p w14:paraId="5DC8BFD1" w14:textId="5595CA5A" w:rsidR="00743BB0" w:rsidRPr="00A21912" w:rsidRDefault="00743BB0" w:rsidP="005E6EDC">
      <w:pPr>
        <w:pStyle w:val="para"/>
        <w:tabs>
          <w:tab w:val="right" w:pos="2250"/>
        </w:tabs>
        <w:ind w:left="2246" w:right="1181" w:hanging="1080"/>
      </w:pPr>
      <w:r w:rsidRPr="00A21912">
        <w:t>10.1.</w:t>
      </w:r>
      <w:r w:rsidRPr="00A21912">
        <w:tab/>
      </w:r>
      <w:r w:rsidRPr="00A21912">
        <w:tab/>
        <w:t>For the purpose of ensuring the software of the System can be identified, an R</w:t>
      </w:r>
      <w:r w:rsidRPr="00A21912">
        <w:rPr>
          <w:vertAlign w:val="subscript"/>
        </w:rPr>
        <w:t>1</w:t>
      </w:r>
      <w:r w:rsidR="00C31623">
        <w:rPr>
          <w:vertAlign w:val="subscript"/>
        </w:rPr>
        <w:t>71</w:t>
      </w:r>
      <w:r w:rsidRPr="00A21912">
        <w:t>SWIN shall be implemented by the vehicle manufacturer. The R</w:t>
      </w:r>
      <w:r w:rsidRPr="00A21912">
        <w:rPr>
          <w:sz w:val="13"/>
          <w:szCs w:val="13"/>
        </w:rPr>
        <w:t>1</w:t>
      </w:r>
      <w:r w:rsidR="00C31623">
        <w:rPr>
          <w:sz w:val="13"/>
          <w:szCs w:val="13"/>
        </w:rPr>
        <w:t>71</w:t>
      </w:r>
      <w:r w:rsidRPr="00A21912">
        <w:t>SWIN ay be held on the vehicle or, if R</w:t>
      </w:r>
      <w:r w:rsidRPr="00A21912">
        <w:rPr>
          <w:sz w:val="13"/>
          <w:szCs w:val="13"/>
        </w:rPr>
        <w:t>1</w:t>
      </w:r>
      <w:r w:rsidR="00C31623">
        <w:rPr>
          <w:sz w:val="13"/>
          <w:szCs w:val="13"/>
        </w:rPr>
        <w:t>71</w:t>
      </w:r>
      <w:r w:rsidRPr="00A21912">
        <w:t>SWIN is not held on the vehicle, the manufacturer shall declare the software version(s) of the vehicle or single ECUs with the connection to the relevant type approvals to the Type Approval Authority.</w:t>
      </w:r>
    </w:p>
    <w:p w14:paraId="79739428" w14:textId="77777777" w:rsidR="00743BB0" w:rsidRPr="00A21912" w:rsidRDefault="00743BB0" w:rsidP="005E6EDC">
      <w:pPr>
        <w:pStyle w:val="para"/>
        <w:tabs>
          <w:tab w:val="right" w:pos="2250"/>
        </w:tabs>
        <w:ind w:left="2246" w:right="1181" w:hanging="1080"/>
      </w:pPr>
      <w:r w:rsidRPr="00A21912">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6207BD90" w14:textId="77777777" w:rsidR="00743BB0" w:rsidRPr="00A21912" w:rsidRDefault="00743BB0" w:rsidP="005E6EDC">
      <w:pPr>
        <w:pStyle w:val="para"/>
        <w:tabs>
          <w:tab w:val="right" w:pos="2250"/>
        </w:tabs>
        <w:ind w:left="2246" w:right="1181" w:hanging="1080"/>
      </w:pPr>
      <w:r w:rsidRPr="00A21912">
        <w:t>10.3.</w:t>
      </w:r>
      <w:r w:rsidRPr="00A21912">
        <w:tab/>
      </w:r>
      <w:r w:rsidRPr="00A21912">
        <w:tab/>
        <w:t>The vehicle manufacturer shall provide the following information in the communication form of this UN Regulation:</w:t>
      </w:r>
    </w:p>
    <w:p w14:paraId="5E00210A" w14:textId="4EFF0901" w:rsidR="00743BB0" w:rsidRPr="00A21912" w:rsidRDefault="00743BB0" w:rsidP="00743BB0">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w:t>
      </w:r>
      <w:r w:rsidR="00C31623">
        <w:rPr>
          <w:b w:val="0"/>
          <w:sz w:val="13"/>
          <w:szCs w:val="13"/>
        </w:rPr>
        <w:t>71</w:t>
      </w:r>
      <w:r w:rsidRPr="00A21912">
        <w:rPr>
          <w:b w:val="0"/>
          <w:sz w:val="20"/>
        </w:rPr>
        <w:t>SWIN;</w:t>
      </w:r>
    </w:p>
    <w:p w14:paraId="460073C5" w14:textId="64BEF2E2" w:rsidR="00743BB0" w:rsidRPr="00A21912" w:rsidRDefault="00743BB0" w:rsidP="00743BB0">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w:t>
      </w:r>
      <w:r w:rsidR="00C31623">
        <w:rPr>
          <w:b w:val="0"/>
          <w:sz w:val="13"/>
          <w:szCs w:val="13"/>
        </w:rPr>
        <w:t>71</w:t>
      </w:r>
      <w:r w:rsidRPr="00A21912">
        <w:rPr>
          <w:b w:val="0"/>
          <w:sz w:val="20"/>
        </w:rPr>
        <w:t>SWIN or software version(s) in case the R</w:t>
      </w:r>
      <w:r w:rsidRPr="00A21912">
        <w:rPr>
          <w:b w:val="0"/>
          <w:sz w:val="13"/>
          <w:szCs w:val="13"/>
        </w:rPr>
        <w:t>1</w:t>
      </w:r>
      <w:r w:rsidR="00C31623">
        <w:rPr>
          <w:b w:val="0"/>
          <w:sz w:val="13"/>
          <w:szCs w:val="13"/>
        </w:rPr>
        <w:t>71</w:t>
      </w:r>
      <w:r w:rsidRPr="00A21912">
        <w:rPr>
          <w:b w:val="0"/>
          <w:sz w:val="20"/>
        </w:rPr>
        <w:t>SWIN is not held on the vehicle.</w:t>
      </w:r>
    </w:p>
    <w:p w14:paraId="1A661F11" w14:textId="0A3F6A4D" w:rsidR="00743BB0" w:rsidRPr="00A21912" w:rsidRDefault="00743BB0" w:rsidP="005E6EDC">
      <w:pPr>
        <w:pStyle w:val="para"/>
        <w:tabs>
          <w:tab w:val="right" w:pos="2250"/>
        </w:tabs>
        <w:ind w:left="2246" w:right="1181" w:hanging="1080"/>
      </w:pPr>
      <w:r w:rsidRPr="00A21912">
        <w:t>10.4.</w:t>
      </w:r>
      <w:r w:rsidRPr="00A21912">
        <w:tab/>
      </w:r>
      <w:r w:rsidR="00FE3BB6">
        <w:tab/>
      </w:r>
      <w:r w:rsidRPr="00A21912">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w:t>
      </w:r>
      <w:r w:rsidR="00C31623">
        <w:rPr>
          <w:vertAlign w:val="subscript"/>
        </w:rPr>
        <w:t>71</w:t>
      </w:r>
      <w:r w:rsidRPr="00A21912">
        <w:t>SWIN. The information provided shall be declared by the vehicle manufacturer and may not be verified by a Type Approval Authority.</w:t>
      </w:r>
    </w:p>
    <w:p w14:paraId="5AC28220" w14:textId="77777777" w:rsidR="00743BB0" w:rsidRPr="00A21912" w:rsidRDefault="00743BB0" w:rsidP="005E6EDC">
      <w:pPr>
        <w:pStyle w:val="para"/>
        <w:tabs>
          <w:tab w:val="right" w:pos="2250"/>
        </w:tabs>
        <w:ind w:left="2246" w:right="1181" w:hanging="1080"/>
        <w:rPr>
          <w:iCs/>
        </w:rPr>
      </w:pPr>
      <w:r w:rsidRPr="00A21912">
        <w:rPr>
          <w:iCs/>
        </w:rPr>
        <w:t>10.5.</w:t>
      </w:r>
      <w:r w:rsidRPr="00A21912">
        <w:rPr>
          <w:iCs/>
        </w:rPr>
        <w:tab/>
      </w:r>
      <w:r w:rsidRPr="00A21912">
        <w:rPr>
          <w:iCs/>
        </w:rPr>
        <w:tab/>
      </w:r>
      <w:r w:rsidRPr="00A21912">
        <w:t xml:space="preserve">The </w:t>
      </w:r>
      <w:r w:rsidRPr="005E6EDC">
        <w:rPr>
          <w:lang w:val="en-GB"/>
        </w:rPr>
        <w:t>vehicle</w:t>
      </w:r>
      <w:r w:rsidRPr="00A21912">
        <w:t xml:space="preserv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7306F33E" w14:textId="77777777" w:rsidR="00743BB0" w:rsidRPr="00A21912" w:rsidRDefault="00743BB0" w:rsidP="00743BB0">
      <w:pPr>
        <w:pStyle w:val="HChG"/>
      </w:pPr>
      <w:r w:rsidRPr="00A21912">
        <w:tab/>
        <w:t>11.</w:t>
      </w:r>
      <w:r w:rsidRPr="00A21912">
        <w:tab/>
        <w:t>Modification of vehicle type and extension of approval</w:t>
      </w:r>
    </w:p>
    <w:p w14:paraId="6CAE87C2" w14:textId="77777777" w:rsidR="00743BB0" w:rsidRPr="00A21912" w:rsidRDefault="00743BB0" w:rsidP="005E6EDC">
      <w:pPr>
        <w:pStyle w:val="para"/>
        <w:tabs>
          <w:tab w:val="right" w:pos="2250"/>
        </w:tabs>
        <w:ind w:left="2246"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Pr>
          <w:lang w:val="en-GB"/>
        </w:rPr>
        <w:t>.</w:t>
      </w:r>
      <w:r w:rsidRPr="00A21912">
        <w:rPr>
          <w:lang w:val="en-GB"/>
        </w:rPr>
        <w:t xml:space="preserve"> of this Regulation shall be notified to the Type Approval Authority which approved the vehicle type. The Type Approval Authority shall then either:</w:t>
      </w:r>
    </w:p>
    <w:p w14:paraId="7E9B0F97" w14:textId="77777777" w:rsidR="00743BB0" w:rsidRPr="00A21912" w:rsidRDefault="00743BB0" w:rsidP="00743BB0">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1DB20646" w14:textId="77777777" w:rsidR="00743BB0" w:rsidRPr="00A21912" w:rsidRDefault="00743BB0" w:rsidP="00743BB0">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51A76CFE" w14:textId="77777777" w:rsidR="00743BB0" w:rsidRPr="00A21912" w:rsidRDefault="00743BB0" w:rsidP="00743BB0">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1F0D23A4" w14:textId="77777777" w:rsidR="00743BB0" w:rsidRPr="00A21912" w:rsidRDefault="00743BB0" w:rsidP="00743BB0">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561D1C79" w14:textId="77777777" w:rsidR="00743BB0" w:rsidRPr="00A21912" w:rsidRDefault="00743BB0" w:rsidP="005E6EDC">
      <w:pPr>
        <w:pStyle w:val="para"/>
        <w:tabs>
          <w:tab w:val="right" w:pos="2250"/>
        </w:tabs>
        <w:ind w:left="2246" w:right="1181" w:hanging="1080"/>
        <w:rPr>
          <w:lang w:val="en-GB"/>
        </w:rPr>
      </w:pPr>
      <w:r w:rsidRPr="00A21912">
        <w:rPr>
          <w:lang w:val="en-GB"/>
        </w:rPr>
        <w:t>11.1.1.</w:t>
      </w:r>
      <w:r w:rsidRPr="00A21912">
        <w:rPr>
          <w:lang w:val="en-GB"/>
        </w:rPr>
        <w:tab/>
      </w:r>
      <w:r w:rsidRPr="00A21912">
        <w:rPr>
          <w:lang w:val="en-GB"/>
        </w:rPr>
        <w:tab/>
        <w:t>Revision</w:t>
      </w:r>
    </w:p>
    <w:p w14:paraId="35DA3C41" w14:textId="77777777" w:rsidR="00743BB0" w:rsidRPr="00A21912" w:rsidRDefault="00743BB0" w:rsidP="00743BB0">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10464B7A" w14:textId="77777777" w:rsidR="00743BB0" w:rsidRPr="00A21912" w:rsidRDefault="00743BB0" w:rsidP="00743BB0">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73CA5432" w14:textId="77777777" w:rsidR="00743BB0" w:rsidRPr="00A21912" w:rsidRDefault="00743BB0" w:rsidP="003C22EB">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340CE9F1" w14:textId="77777777" w:rsidR="00743BB0" w:rsidRPr="00A21912" w:rsidRDefault="00743BB0" w:rsidP="005E6EDC">
      <w:pPr>
        <w:pStyle w:val="para"/>
        <w:tabs>
          <w:tab w:val="right" w:pos="2250"/>
        </w:tabs>
        <w:ind w:left="2246" w:right="1181" w:hanging="1080"/>
        <w:rPr>
          <w:lang w:val="en-GB"/>
        </w:rPr>
      </w:pPr>
      <w:r w:rsidRPr="00A21912">
        <w:rPr>
          <w:lang w:val="en-GB"/>
        </w:rPr>
        <w:t>11.1.2.</w:t>
      </w:r>
      <w:r w:rsidRPr="00A21912">
        <w:rPr>
          <w:lang w:val="en-GB"/>
        </w:rPr>
        <w:tab/>
      </w:r>
      <w:r w:rsidRPr="00A21912">
        <w:rPr>
          <w:lang w:val="en-GB"/>
        </w:rPr>
        <w:tab/>
        <w:t>Extension</w:t>
      </w:r>
    </w:p>
    <w:p w14:paraId="6E778C0E" w14:textId="77777777" w:rsidR="00743BB0" w:rsidRPr="00A21912" w:rsidRDefault="00743BB0" w:rsidP="005E6EDC">
      <w:pPr>
        <w:pStyle w:val="para"/>
        <w:tabs>
          <w:tab w:val="right" w:pos="2250"/>
        </w:tabs>
        <w:ind w:left="2246"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7B44D631" w14:textId="77777777" w:rsidR="00743BB0" w:rsidRPr="00A21912" w:rsidRDefault="00743BB0" w:rsidP="00743BB0">
      <w:pPr>
        <w:pStyle w:val="para"/>
        <w:ind w:right="1181" w:firstLine="0"/>
        <w:rPr>
          <w:lang w:val="en-GB"/>
        </w:rPr>
      </w:pPr>
      <w:r w:rsidRPr="00A21912">
        <w:rPr>
          <w:lang w:val="en-GB"/>
        </w:rPr>
        <w:t>(a)</w:t>
      </w:r>
      <w:r w:rsidRPr="00A21912">
        <w:rPr>
          <w:lang w:val="en-GB"/>
        </w:rPr>
        <w:tab/>
        <w:t>Further inspections or tests are required; or</w:t>
      </w:r>
    </w:p>
    <w:p w14:paraId="1AD9FF3A" w14:textId="77777777" w:rsidR="00743BB0" w:rsidRPr="00A21912" w:rsidRDefault="00743BB0" w:rsidP="00743BB0">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38211D6D" w14:textId="77777777" w:rsidR="00743BB0" w:rsidRPr="00A21912" w:rsidRDefault="00743BB0" w:rsidP="00743BB0">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6972B1C4" w14:textId="77777777" w:rsidR="00743BB0" w:rsidRPr="00A21912" w:rsidRDefault="00743BB0" w:rsidP="005E6EDC">
      <w:pPr>
        <w:pStyle w:val="para"/>
        <w:tabs>
          <w:tab w:val="right" w:pos="2250"/>
        </w:tabs>
        <w:ind w:left="2246"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701A9DDE" w14:textId="77777777" w:rsidR="00743BB0" w:rsidRPr="00A21912" w:rsidRDefault="00743BB0" w:rsidP="00853DD8">
      <w:pPr>
        <w:pStyle w:val="para"/>
        <w:keepNext/>
        <w:keepLines/>
        <w:tabs>
          <w:tab w:val="right" w:pos="2250"/>
        </w:tabs>
        <w:ind w:left="2245" w:right="1179" w:hanging="1077"/>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48273C8B" w14:textId="77777777" w:rsidR="00743BB0" w:rsidRPr="00A21912" w:rsidRDefault="00743BB0" w:rsidP="00743BB0">
      <w:pPr>
        <w:pStyle w:val="HChG"/>
      </w:pPr>
      <w:r w:rsidRPr="00A21912">
        <w:tab/>
        <w:t>12.</w:t>
      </w:r>
      <w:r w:rsidRPr="00A21912">
        <w:tab/>
        <w:t>Conformity of production</w:t>
      </w:r>
    </w:p>
    <w:p w14:paraId="244A73BE" w14:textId="77777777" w:rsidR="00743BB0" w:rsidRPr="00A21912" w:rsidRDefault="00743BB0" w:rsidP="00743BB0">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5747124B" w14:textId="77777777" w:rsidR="00743BB0" w:rsidRPr="00A21912" w:rsidRDefault="00743BB0" w:rsidP="00743BB0">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5C95B204" w14:textId="77777777" w:rsidR="00743BB0" w:rsidRPr="00A21912" w:rsidRDefault="00743BB0" w:rsidP="00743BB0">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75DB3D6F" w14:textId="77777777" w:rsidR="00743BB0" w:rsidRPr="00A21912" w:rsidRDefault="00743BB0" w:rsidP="00743BB0">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76D0C06F" w14:textId="77777777" w:rsidR="00743BB0" w:rsidRPr="00A21912" w:rsidRDefault="00743BB0" w:rsidP="00743BB0">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41735EEE" w14:textId="77777777" w:rsidR="00743BB0" w:rsidRPr="00A21912" w:rsidRDefault="00743BB0" w:rsidP="00743BB0">
      <w:pPr>
        <w:pStyle w:val="HChG"/>
      </w:pPr>
      <w:r w:rsidRPr="00A21912">
        <w:tab/>
        <w:t>13.</w:t>
      </w:r>
      <w:r w:rsidRPr="00A21912">
        <w:tab/>
        <w:t>Penalties for non-conformity of production</w:t>
      </w:r>
    </w:p>
    <w:p w14:paraId="020DAD00" w14:textId="77777777" w:rsidR="00743BB0" w:rsidRPr="00A21912" w:rsidRDefault="00743BB0" w:rsidP="00743BB0">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61B298FD" w14:textId="77777777" w:rsidR="00743BB0" w:rsidRPr="00A21912" w:rsidRDefault="00743BB0" w:rsidP="00743BB0">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1BA40066" w14:textId="77777777" w:rsidR="00743BB0" w:rsidRPr="00A21912" w:rsidRDefault="00743BB0" w:rsidP="00743BB0">
      <w:pPr>
        <w:pStyle w:val="HChG"/>
      </w:pPr>
      <w:r w:rsidRPr="00A21912">
        <w:tab/>
        <w:t>14.</w:t>
      </w:r>
      <w:r w:rsidRPr="00A21912">
        <w:tab/>
        <w:t>Production definitively discontinued</w:t>
      </w:r>
    </w:p>
    <w:p w14:paraId="7DB01567" w14:textId="77777777" w:rsidR="00743BB0" w:rsidRPr="00A21912" w:rsidRDefault="00743BB0" w:rsidP="00743BB0">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67321424" w14:textId="77777777" w:rsidR="00743BB0" w:rsidRPr="00A21912" w:rsidRDefault="00743BB0" w:rsidP="00743BB0">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073B8F82" w14:textId="77777777" w:rsidR="00743BB0" w:rsidRPr="00A21912" w:rsidRDefault="00743BB0" w:rsidP="00743BB0">
      <w:pPr>
        <w:pStyle w:val="HChG"/>
      </w:pPr>
      <w:r w:rsidRPr="00A21912">
        <w:tab/>
        <w:t>15.</w:t>
      </w:r>
      <w:r w:rsidRPr="00A21912">
        <w:tab/>
        <w:t>Names and Addresses of Technical Services Responsible for Conducting Approval Tests and of Type Approval Authorities</w:t>
      </w:r>
    </w:p>
    <w:p w14:paraId="12FD2D52" w14:textId="77777777" w:rsidR="00743BB0" w:rsidRPr="00A21912" w:rsidRDefault="00743BB0" w:rsidP="005E6EDC">
      <w:pPr>
        <w:pStyle w:val="para"/>
        <w:tabs>
          <w:tab w:val="right" w:pos="2250"/>
        </w:tabs>
        <w:ind w:left="2246" w:right="1181"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6"/>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494F994" w14:textId="77777777" w:rsidR="003B177C" w:rsidRDefault="003B177C" w:rsidP="00743BB0">
      <w:pPr>
        <w:spacing w:line="240" w:lineRule="auto"/>
        <w:sectPr w:rsidR="003B177C" w:rsidSect="00AA3BFE">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7" w:h="16840" w:code="9"/>
          <w:pgMar w:top="1418" w:right="1134" w:bottom="1134" w:left="1134" w:header="851" w:footer="567" w:gutter="0"/>
          <w:cols w:space="72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43BB0" w:rsidRPr="00A21912" w14:paraId="2E04138C" w14:textId="77777777" w:rsidTr="00987A1D">
        <w:tc>
          <w:tcPr>
            <w:tcW w:w="9209" w:type="dxa"/>
          </w:tcPr>
          <w:p w14:paraId="0E640442" w14:textId="77777777" w:rsidR="00743BB0" w:rsidRPr="00A21912" w:rsidRDefault="00743BB0" w:rsidP="00DD5397">
            <w:pPr>
              <w:pStyle w:val="HChG"/>
            </w:pPr>
            <w:r w:rsidRPr="00A21912">
              <w:t>Annex 1</w:t>
            </w:r>
          </w:p>
        </w:tc>
      </w:tr>
      <w:tr w:rsidR="00743BB0" w:rsidRPr="00A21912" w14:paraId="6CFD539A" w14:textId="77777777" w:rsidTr="00987A1D">
        <w:tc>
          <w:tcPr>
            <w:tcW w:w="9209" w:type="dxa"/>
          </w:tcPr>
          <w:p w14:paraId="6D6EA4D8" w14:textId="77777777" w:rsidR="00743BB0" w:rsidRPr="00FE3BB6" w:rsidRDefault="00743BB0" w:rsidP="006533B2">
            <w:pPr>
              <w:ind w:left="1134"/>
              <w:rPr>
                <w:sz w:val="22"/>
                <w:szCs w:val="22"/>
              </w:rPr>
            </w:pPr>
            <w:bookmarkStart w:id="0" w:name="_Toc355000741"/>
            <w:r w:rsidRPr="00FE3BB6">
              <w:rPr>
                <w:b/>
                <w:bCs/>
                <w:sz w:val="28"/>
                <w:szCs w:val="28"/>
              </w:rPr>
              <w:t>Communication</w:t>
            </w:r>
            <w:bookmarkEnd w:id="0"/>
            <w:r w:rsidRPr="00C11807">
              <w:rPr>
                <w:rStyle w:val="FootnoteReference"/>
              </w:rPr>
              <w:footnoteReference w:id="7"/>
            </w:r>
          </w:p>
          <w:p w14:paraId="48B6DB25" w14:textId="77777777" w:rsidR="00743BB0" w:rsidRPr="00FE3BB6" w:rsidRDefault="00743BB0" w:rsidP="006533B2">
            <w:pPr>
              <w:spacing w:after="120"/>
              <w:ind w:left="810"/>
              <w:rPr>
                <w:b/>
                <w:bCs/>
              </w:rPr>
            </w:pPr>
          </w:p>
          <w:p w14:paraId="2A01EAD7" w14:textId="77777777" w:rsidR="00743BB0" w:rsidRPr="00FE3BB6" w:rsidRDefault="00743BB0" w:rsidP="006533B2">
            <w:pPr>
              <w:spacing w:after="120"/>
              <w:ind w:left="810" w:right="1134"/>
              <w:jc w:val="both"/>
            </w:pPr>
            <w:r w:rsidRPr="00FE3BB6">
              <w:t>(Maximum format: A4 (210 x 297 mm)</w:t>
            </w:r>
          </w:p>
          <w:p w14:paraId="269B1020" w14:textId="7F599746" w:rsidR="00743BB0" w:rsidRPr="00FE3BB6" w:rsidRDefault="00743BB0" w:rsidP="006533B2">
            <w:pPr>
              <w:tabs>
                <w:tab w:val="left" w:pos="5103"/>
                <w:tab w:val="right" w:pos="8505"/>
              </w:tabs>
              <w:spacing w:after="120"/>
              <w:ind w:left="774" w:right="1134"/>
              <w:jc w:val="both"/>
              <w:rPr>
                <w:sz w:val="22"/>
                <w:szCs w:val="22"/>
              </w:rPr>
            </w:pPr>
            <w:r w:rsidRPr="00FE3BB6">
              <w:rPr>
                <w:noProof/>
                <w:sz w:val="22"/>
                <w:szCs w:val="22"/>
                <w:lang w:eastAsia="en-GB"/>
              </w:rPr>
              <mc:AlternateContent>
                <mc:Choice Requires="wps">
                  <w:drawing>
                    <wp:anchor distT="0" distB="0" distL="114300" distR="114300" simplePos="0" relativeHeight="251661312" behindDoc="0" locked="0" layoutInCell="1" allowOverlap="1" wp14:anchorId="31E29B1C" wp14:editId="3B1F2BB9">
                      <wp:simplePos x="0" y="0"/>
                      <wp:positionH relativeFrom="column">
                        <wp:posOffset>1150620</wp:posOffset>
                      </wp:positionH>
                      <wp:positionV relativeFrom="paragraph">
                        <wp:posOffset>210820</wp:posOffset>
                      </wp:positionV>
                      <wp:extent cx="224790" cy="27051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70510"/>
                              </a:xfrm>
                              <a:prstGeom prst="rect">
                                <a:avLst/>
                              </a:prstGeom>
                              <a:solidFill>
                                <a:srgbClr val="FFFFFF"/>
                              </a:solidFill>
                              <a:ln>
                                <a:noFill/>
                              </a:ln>
                            </wps:spPr>
                            <wps:txbx>
                              <w:txbxContent>
                                <w:p w14:paraId="7798B4EB" w14:textId="2980E5D6" w:rsidR="00743BB0" w:rsidRDefault="00680070" w:rsidP="00743BB0">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86195E1" w14:textId="77777777" w:rsidR="00743BB0" w:rsidRDefault="00743BB0" w:rsidP="00743BB0">
                                  <w:pPr>
                                    <w:rPr>
                                      <w:rFonts w:eastAsia="Arial Unicode MS"/>
                                      <w:sz w:val="16"/>
                                      <w:szCs w:val="16"/>
                                    </w:rPr>
                                  </w:pPr>
                                  <w:r>
                                    <w:rPr>
                                      <w:noProof/>
                                      <w:lang w:eastAsia="en-GB"/>
                                    </w:rPr>
                                    <w:drawing>
                                      <wp:inline distT="0" distB="0" distL="0" distR="0" wp14:anchorId="5F1BAA78" wp14:editId="4367B7F4">
                                        <wp:extent cx="163830" cy="259080"/>
                                        <wp:effectExtent l="0" t="0" r="7620" b="7620"/>
                                        <wp:docPr id="579939948" name="Picture 5799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29B1C" id="_x0000_t202" coordsize="21600,21600" o:spt="202" path="m,l,21600r21600,l21600,xe">
                      <v:stroke joinstyle="miter"/>
                      <v:path gradientshapeok="t" o:connecttype="rect"/>
                    </v:shapetype>
                    <v:shape id="Text Box 19" o:spid="_x0000_s1026" type="#_x0000_t202" style="position:absolute;left:0;text-align:left;margin-left:90.6pt;margin-top:16.6pt;width:17.7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" stroked="f">
                      <v:textbox inset="0,0,0,0">
                        <w:txbxContent>
                          <w:p w14:paraId="7798B4EB" w14:textId="2980E5D6" w:rsidR="00743BB0" w:rsidRDefault="00680070" w:rsidP="00743BB0">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86195E1" w14:textId="77777777" w:rsidR="00743BB0" w:rsidRDefault="00743BB0" w:rsidP="00743BB0">
                            <w:pPr>
                              <w:rPr>
                                <w:rFonts w:eastAsia="Arial Unicode MS"/>
                                <w:sz w:val="16"/>
                                <w:szCs w:val="16"/>
                              </w:rPr>
                            </w:pPr>
                            <w:r>
                              <w:rPr>
                                <w:noProof/>
                                <w:lang w:eastAsia="en-GB"/>
                              </w:rPr>
                              <w:drawing>
                                <wp:inline distT="0" distB="0" distL="0" distR="0" wp14:anchorId="5F1BAA78" wp14:editId="4367B7F4">
                                  <wp:extent cx="163830" cy="259080"/>
                                  <wp:effectExtent l="0" t="0" r="7620" b="7620"/>
                                  <wp:docPr id="579939948" name="Picture 5799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FE3BB6">
              <w:rPr>
                <w:noProof/>
                <w:sz w:val="22"/>
                <w:szCs w:val="22"/>
                <w:lang w:eastAsia="en-GB"/>
              </w:rPr>
              <mc:AlternateContent>
                <mc:Choice Requires="wps">
                  <w:drawing>
                    <wp:anchor distT="0" distB="0" distL="114300" distR="114300" simplePos="0" relativeHeight="251662336" behindDoc="0" locked="0" layoutInCell="1" allowOverlap="1" wp14:anchorId="13531FEC" wp14:editId="76FC578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D08D6DD"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5727EA93"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5EE0D8"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FE49756"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FEC" id="Text Box 20" o:spid="_x0000_s1027" type="#_x0000_t202" style="position:absolute;left:0;text-align:left;margin-left:194.3pt;margin-top:1.2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D08D6DD"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5727EA93"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5EE0D8"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FE49756" w14:textId="77777777" w:rsidR="00743BB0" w:rsidRPr="004B7E41" w:rsidRDefault="00743BB0" w:rsidP="00743BB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FE3BB6">
              <w:rPr>
                <w:noProof/>
                <w:sz w:val="22"/>
                <w:szCs w:val="22"/>
                <w:lang w:eastAsia="en-GB"/>
              </w:rPr>
              <w:drawing>
                <wp:inline distT="0" distB="0" distL="0" distR="0" wp14:anchorId="49B5E799" wp14:editId="6282BC9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25C6632F" w14:textId="77777777" w:rsidR="00743BB0" w:rsidRPr="00FE3BB6" w:rsidRDefault="00743BB0" w:rsidP="006533B2">
            <w:pPr>
              <w:spacing w:after="120"/>
              <w:ind w:left="810" w:right="1138"/>
              <w:jc w:val="both"/>
            </w:pPr>
            <w:r w:rsidRPr="00FE3BB6">
              <w:t>Concerning:</w:t>
            </w:r>
            <w:r w:rsidRPr="00FE3BB6">
              <w:rPr>
                <w:vertAlign w:val="superscript"/>
              </w:rPr>
              <w:footnoteReference w:id="8"/>
            </w:r>
            <w:r w:rsidRPr="00FE3BB6">
              <w:tab/>
              <w:t>Approval granted</w:t>
            </w:r>
          </w:p>
          <w:p w14:paraId="46D7C775" w14:textId="77777777" w:rsidR="00743BB0" w:rsidRPr="00FE3BB6" w:rsidRDefault="00743BB0" w:rsidP="006533B2">
            <w:pPr>
              <w:spacing w:after="120"/>
              <w:ind w:left="1737" w:right="1138"/>
              <w:jc w:val="both"/>
            </w:pPr>
            <w:r w:rsidRPr="00FE3BB6">
              <w:t>Approval extended</w:t>
            </w:r>
          </w:p>
          <w:p w14:paraId="5F0BB4FC" w14:textId="77777777" w:rsidR="00743BB0" w:rsidRPr="00FE3BB6" w:rsidRDefault="00743BB0" w:rsidP="006533B2">
            <w:pPr>
              <w:spacing w:after="120"/>
              <w:ind w:left="1737" w:right="1138"/>
              <w:jc w:val="both"/>
            </w:pPr>
            <w:r w:rsidRPr="00FE3BB6">
              <w:t>Approval refused</w:t>
            </w:r>
          </w:p>
          <w:p w14:paraId="5F2B0D73" w14:textId="77777777" w:rsidR="00743BB0" w:rsidRPr="00FE3BB6" w:rsidRDefault="00743BB0" w:rsidP="006533B2">
            <w:pPr>
              <w:spacing w:after="120"/>
              <w:ind w:left="1737" w:right="1138"/>
              <w:jc w:val="both"/>
            </w:pPr>
            <w:r w:rsidRPr="00FE3BB6">
              <w:t>Approval withdrawn</w:t>
            </w:r>
          </w:p>
          <w:p w14:paraId="11AFCFD2" w14:textId="77777777" w:rsidR="00743BB0" w:rsidRPr="00FE3BB6" w:rsidRDefault="00743BB0" w:rsidP="006533B2">
            <w:pPr>
              <w:spacing w:after="120"/>
              <w:ind w:left="1737" w:right="1138"/>
              <w:jc w:val="both"/>
            </w:pPr>
            <w:r w:rsidRPr="00FE3BB6">
              <w:t>Production definitively discontinued</w:t>
            </w:r>
          </w:p>
          <w:p w14:paraId="20C45301" w14:textId="77777777" w:rsidR="00743BB0" w:rsidRPr="00FE3BB6" w:rsidRDefault="00743BB0" w:rsidP="006533B2">
            <w:pPr>
              <w:spacing w:after="120"/>
              <w:ind w:left="810" w:right="1138"/>
              <w:jc w:val="both"/>
            </w:pPr>
            <w:r w:rsidRPr="00FE3BB6">
              <w:t>of a vehicle type with regard to DCAS pursuant to UN Regulation No. XXX</w:t>
            </w:r>
          </w:p>
          <w:p w14:paraId="26B10B2E" w14:textId="77777777" w:rsidR="00743BB0" w:rsidRPr="00FE3BB6" w:rsidRDefault="00743BB0" w:rsidP="006533B2">
            <w:pPr>
              <w:pStyle w:val="SingleTxtG"/>
              <w:tabs>
                <w:tab w:val="clear" w:pos="2268"/>
                <w:tab w:val="clear" w:pos="2835"/>
                <w:tab w:val="right" w:pos="8505"/>
              </w:tabs>
              <w:ind w:left="810" w:right="1138"/>
              <w:rPr>
                <w:sz w:val="22"/>
                <w:szCs w:val="22"/>
              </w:rPr>
            </w:pPr>
            <w:r w:rsidRPr="00FE3BB6">
              <w:t>Approval No. ..................</w:t>
            </w:r>
            <w:r w:rsidRPr="00FE3BB6">
              <w:rPr>
                <w:sz w:val="22"/>
                <w:szCs w:val="22"/>
              </w:rPr>
              <w:tab/>
            </w:r>
          </w:p>
          <w:p w14:paraId="7106B7ED" w14:textId="77777777" w:rsidR="00743BB0" w:rsidRPr="00FE3BB6" w:rsidRDefault="00743BB0" w:rsidP="006533B2">
            <w:pPr>
              <w:pStyle w:val="SingleTxtG"/>
              <w:tabs>
                <w:tab w:val="clear" w:pos="1701"/>
                <w:tab w:val="clear" w:pos="2268"/>
                <w:tab w:val="clear" w:pos="2835"/>
                <w:tab w:val="left" w:leader="dot" w:pos="8505"/>
              </w:tabs>
              <w:ind w:left="1170" w:right="1138"/>
            </w:pPr>
            <w:r w:rsidRPr="00FE3BB6">
              <w:t xml:space="preserve">Reason for extension or revision: </w:t>
            </w:r>
            <w:r w:rsidRPr="00FE3BB6">
              <w:tab/>
            </w:r>
          </w:p>
          <w:p w14:paraId="29CB0598" w14:textId="77777777" w:rsidR="00743BB0" w:rsidRPr="00FE3BB6" w:rsidRDefault="00743BB0" w:rsidP="006533B2">
            <w:pPr>
              <w:pStyle w:val="SingleTxtG"/>
              <w:tabs>
                <w:tab w:val="clear" w:pos="2268"/>
                <w:tab w:val="clear" w:pos="2835"/>
                <w:tab w:val="right" w:leader="dot" w:pos="8505"/>
              </w:tabs>
              <w:ind w:left="1170" w:right="1138"/>
            </w:pPr>
            <w:r w:rsidRPr="00FE3BB6">
              <w:t>1.</w:t>
            </w:r>
            <w:r w:rsidRPr="00FE3BB6">
              <w:tab/>
              <w:t xml:space="preserve">Trade name or mark of vehicle </w:t>
            </w:r>
            <w:r w:rsidRPr="00FE3BB6">
              <w:tab/>
            </w:r>
          </w:p>
          <w:p w14:paraId="6CA273DB" w14:textId="77777777" w:rsidR="00743BB0" w:rsidRPr="00FE3BB6" w:rsidRDefault="00743BB0" w:rsidP="006533B2">
            <w:pPr>
              <w:pStyle w:val="SingleTxtG"/>
              <w:tabs>
                <w:tab w:val="clear" w:pos="2268"/>
                <w:tab w:val="clear" w:pos="2835"/>
                <w:tab w:val="right" w:leader="dot" w:pos="8505"/>
              </w:tabs>
              <w:ind w:left="1170" w:right="1138"/>
            </w:pPr>
            <w:r w:rsidRPr="00FE3BB6">
              <w:t>2.</w:t>
            </w:r>
            <w:r w:rsidRPr="00FE3BB6">
              <w:tab/>
              <w:t xml:space="preserve">Vehicle type </w:t>
            </w:r>
            <w:r w:rsidRPr="00FE3BB6">
              <w:tab/>
            </w:r>
          </w:p>
          <w:p w14:paraId="2F437805" w14:textId="77777777" w:rsidR="00743BB0" w:rsidRPr="00FE3BB6" w:rsidRDefault="00743BB0" w:rsidP="006533B2">
            <w:pPr>
              <w:pStyle w:val="SingleTxtG"/>
              <w:tabs>
                <w:tab w:val="clear" w:pos="2268"/>
                <w:tab w:val="clear" w:pos="2835"/>
                <w:tab w:val="right" w:leader="dot" w:pos="8505"/>
              </w:tabs>
              <w:ind w:left="1170" w:right="1138"/>
            </w:pPr>
            <w:r w:rsidRPr="00FE3BB6">
              <w:t>3.</w:t>
            </w:r>
            <w:r w:rsidRPr="00FE3BB6">
              <w:tab/>
              <w:t xml:space="preserve">Manufacturer's name and address </w:t>
            </w:r>
            <w:r w:rsidRPr="00FE3BB6">
              <w:tab/>
            </w:r>
          </w:p>
          <w:p w14:paraId="4A601B2D" w14:textId="77777777" w:rsidR="00743BB0" w:rsidRPr="00FE3BB6" w:rsidRDefault="00743BB0" w:rsidP="006533B2">
            <w:pPr>
              <w:pStyle w:val="SingleTxtG"/>
              <w:tabs>
                <w:tab w:val="clear" w:pos="2268"/>
                <w:tab w:val="clear" w:pos="2835"/>
                <w:tab w:val="right" w:leader="dot" w:pos="8505"/>
              </w:tabs>
              <w:ind w:left="1170" w:right="1138"/>
            </w:pPr>
            <w:r w:rsidRPr="00FE3BB6">
              <w:t>4.</w:t>
            </w:r>
            <w:r w:rsidRPr="00FE3BB6">
              <w:tab/>
              <w:t xml:space="preserve">If applicable, name and address of manufacturer's representative </w:t>
            </w:r>
            <w:r w:rsidRPr="00FE3BB6">
              <w:tab/>
            </w:r>
          </w:p>
          <w:p w14:paraId="63FF7280" w14:textId="77777777" w:rsidR="00743BB0" w:rsidRPr="00FE3BB6" w:rsidRDefault="00743BB0" w:rsidP="006533B2">
            <w:pPr>
              <w:pStyle w:val="SingleTxtG"/>
              <w:tabs>
                <w:tab w:val="clear" w:pos="2268"/>
                <w:tab w:val="clear" w:pos="2835"/>
                <w:tab w:val="right" w:leader="dot" w:pos="8505"/>
              </w:tabs>
              <w:ind w:left="1170" w:right="1138"/>
              <w:rPr>
                <w:bCs/>
              </w:rPr>
            </w:pPr>
            <w:r w:rsidRPr="00FE3BB6">
              <w:rPr>
                <w:bCs/>
              </w:rPr>
              <w:t>5.</w:t>
            </w:r>
            <w:r w:rsidRPr="00FE3BB6">
              <w:rPr>
                <w:bCs/>
              </w:rPr>
              <w:tab/>
              <w:t xml:space="preserve">General construction characteristics of the vehicle: </w:t>
            </w:r>
          </w:p>
          <w:p w14:paraId="59D87A94" w14:textId="77777777" w:rsidR="00743BB0" w:rsidRPr="00FE3BB6" w:rsidRDefault="00743BB0" w:rsidP="006533B2">
            <w:pPr>
              <w:pStyle w:val="SingleTxtG"/>
              <w:tabs>
                <w:tab w:val="clear" w:pos="2268"/>
                <w:tab w:val="clear" w:pos="2835"/>
                <w:tab w:val="right" w:leader="dot" w:pos="8505"/>
              </w:tabs>
              <w:ind w:left="1166"/>
              <w:rPr>
                <w:bCs/>
              </w:rPr>
            </w:pPr>
            <w:r w:rsidRPr="00FE3BB6">
              <w:rPr>
                <w:bCs/>
              </w:rPr>
              <w:t>5.1.</w:t>
            </w:r>
            <w:r w:rsidRPr="00FE3BB6">
              <w:rPr>
                <w:bCs/>
              </w:rPr>
              <w:tab/>
              <w:t xml:space="preserve">Photographs and/or drawings of a representative vehicle: </w:t>
            </w:r>
            <w:r w:rsidRPr="00FE3BB6">
              <w:rPr>
                <w:bCs/>
              </w:rPr>
              <w:tab/>
            </w:r>
          </w:p>
          <w:p w14:paraId="60E3770D" w14:textId="77777777" w:rsidR="00743BB0" w:rsidRPr="00FE3BB6" w:rsidRDefault="00743BB0" w:rsidP="006533B2">
            <w:pPr>
              <w:pStyle w:val="SingleTxtG"/>
              <w:tabs>
                <w:tab w:val="clear" w:pos="2268"/>
                <w:tab w:val="clear" w:pos="2835"/>
                <w:tab w:val="right" w:leader="dot" w:pos="8505"/>
              </w:tabs>
              <w:ind w:left="1166" w:right="9"/>
              <w:rPr>
                <w:bCs/>
              </w:rPr>
            </w:pPr>
            <w:r w:rsidRPr="00FE3BB6">
              <w:rPr>
                <w:bCs/>
              </w:rPr>
              <w:t>6.</w:t>
            </w:r>
            <w:r w:rsidRPr="00FE3BB6">
              <w:rPr>
                <w:bCs/>
              </w:rPr>
              <w:tab/>
              <w:t>Description and/or drawing of the DCAS: see Section 9.</w:t>
            </w:r>
          </w:p>
          <w:p w14:paraId="115B0E29" w14:textId="77777777" w:rsidR="00743BB0" w:rsidRPr="00FE3BB6" w:rsidRDefault="00743BB0" w:rsidP="006533B2">
            <w:pPr>
              <w:pStyle w:val="SingleTxtG"/>
              <w:tabs>
                <w:tab w:val="clear" w:pos="2268"/>
                <w:tab w:val="clear" w:pos="2835"/>
                <w:tab w:val="right" w:leader="dot" w:pos="8505"/>
              </w:tabs>
              <w:ind w:left="1166" w:right="9"/>
              <w:rPr>
                <w:bCs/>
              </w:rPr>
            </w:pPr>
            <w:r w:rsidRPr="00FE3BB6">
              <w:rPr>
                <w:bCs/>
              </w:rPr>
              <w:t>6.1.</w:t>
            </w:r>
            <w:r w:rsidRPr="00FE3BB6">
              <w:rPr>
                <w:bCs/>
              </w:rPr>
              <w:tab/>
              <w:t>The system is / is not</w:t>
            </w:r>
            <w:r w:rsidRPr="00FE3BB6">
              <w:rPr>
                <w:bCs/>
                <w:vertAlign w:val="superscript"/>
              </w:rPr>
              <w:t>6</w:t>
            </w:r>
            <w:r w:rsidRPr="00FE3BB6">
              <w:rPr>
                <w:bCs/>
              </w:rPr>
              <w:t xml:space="preserve"> </w:t>
            </w:r>
            <w:r w:rsidRPr="00FE3BB6">
              <w:rPr>
                <w:bCs/>
                <w:lang w:eastAsia="ja-JP"/>
              </w:rPr>
              <w:t>capable of performing</w:t>
            </w:r>
            <w:r w:rsidRPr="00FE3BB6">
              <w:rPr>
                <w:bCs/>
              </w:rPr>
              <w:t xml:space="preserve"> Driver-initiated manoeuvres</w:t>
            </w:r>
          </w:p>
          <w:p w14:paraId="6D3AE59A" w14:textId="77777777" w:rsidR="00743BB0" w:rsidRPr="00FE3BB6" w:rsidRDefault="00743BB0" w:rsidP="006533B2">
            <w:pPr>
              <w:pStyle w:val="SingleTxtG"/>
              <w:tabs>
                <w:tab w:val="clear" w:pos="2268"/>
                <w:tab w:val="clear" w:pos="2835"/>
                <w:tab w:val="right" w:leader="dot" w:pos="8505"/>
              </w:tabs>
              <w:ind w:left="1701" w:right="11"/>
              <w:rPr>
                <w:bCs/>
                <w:lang w:eastAsia="ja-JP"/>
              </w:rPr>
            </w:pPr>
            <w:r w:rsidRPr="00FE3BB6">
              <w:rPr>
                <w:bCs/>
                <w:lang w:eastAsia="ja-JP"/>
              </w:rPr>
              <w:t>Description of system capabilities:</w:t>
            </w:r>
            <w:r w:rsidRPr="00FE3BB6">
              <w:rPr>
                <w:bCs/>
              </w:rPr>
              <w:t xml:space="preserve"> </w:t>
            </w:r>
            <w:r w:rsidRPr="00FE3BB6">
              <w:rPr>
                <w:bCs/>
                <w:lang w:eastAsia="ja-JP"/>
              </w:rPr>
              <w:tab/>
            </w:r>
          </w:p>
          <w:p w14:paraId="07873352" w14:textId="77777777" w:rsidR="00743BB0" w:rsidRPr="00FE3BB6" w:rsidRDefault="00743BB0" w:rsidP="006533B2">
            <w:pPr>
              <w:pStyle w:val="SingleTxtG"/>
              <w:tabs>
                <w:tab w:val="clear" w:pos="2268"/>
                <w:tab w:val="clear" w:pos="2835"/>
                <w:tab w:val="right" w:leader="dot" w:pos="8505"/>
              </w:tabs>
              <w:ind w:left="1166" w:right="9"/>
              <w:rPr>
                <w:bCs/>
              </w:rPr>
            </w:pPr>
            <w:r w:rsidRPr="00FE3BB6">
              <w:rPr>
                <w:bCs/>
              </w:rPr>
              <w:t>6.2.</w:t>
            </w:r>
            <w:r w:rsidRPr="00FE3BB6">
              <w:rPr>
                <w:bCs/>
              </w:rPr>
              <w:tab/>
              <w:t>The system is / is not</w:t>
            </w:r>
            <w:r w:rsidRPr="00FE3BB6">
              <w:rPr>
                <w:bCs/>
                <w:vertAlign w:val="superscript"/>
              </w:rPr>
              <w:t>6</w:t>
            </w:r>
            <w:r w:rsidRPr="00FE3BB6">
              <w:rPr>
                <w:bCs/>
              </w:rPr>
              <w:t xml:space="preserve"> </w:t>
            </w:r>
            <w:r w:rsidRPr="00FE3BB6">
              <w:rPr>
                <w:bCs/>
                <w:lang w:eastAsia="ja-JP"/>
              </w:rPr>
              <w:t>capable of performing</w:t>
            </w:r>
            <w:r w:rsidRPr="00FE3BB6">
              <w:rPr>
                <w:bCs/>
              </w:rPr>
              <w:t xml:space="preserve"> Driver-confirmed manoeuvres</w:t>
            </w:r>
          </w:p>
          <w:p w14:paraId="68C87354" w14:textId="77777777" w:rsidR="00743BB0" w:rsidRPr="00FE3BB6" w:rsidRDefault="00743BB0" w:rsidP="006533B2">
            <w:pPr>
              <w:pStyle w:val="SingleTxtG"/>
              <w:tabs>
                <w:tab w:val="clear" w:pos="2268"/>
                <w:tab w:val="clear" w:pos="2835"/>
                <w:tab w:val="right" w:leader="dot" w:pos="8505"/>
              </w:tabs>
              <w:ind w:left="1701" w:right="11"/>
              <w:rPr>
                <w:b/>
                <w:lang w:eastAsia="ja-JP"/>
              </w:rPr>
            </w:pPr>
            <w:r w:rsidRPr="00FE3BB6">
              <w:rPr>
                <w:bCs/>
                <w:lang w:eastAsia="ja-JP"/>
              </w:rPr>
              <w:t>Description of system capabilities:</w:t>
            </w:r>
            <w:r w:rsidRPr="00FE3BB6">
              <w:rPr>
                <w:bCs/>
              </w:rPr>
              <w:t xml:space="preserve"> </w:t>
            </w:r>
            <w:r w:rsidRPr="006507D5">
              <w:rPr>
                <w:bCs/>
                <w:lang w:eastAsia="ja-JP"/>
              </w:rPr>
              <w:tab/>
            </w:r>
          </w:p>
        </w:tc>
      </w:tr>
      <w:tr w:rsidR="00743BB0" w:rsidRPr="00A21912" w14:paraId="6541280D" w14:textId="77777777" w:rsidTr="00987A1D">
        <w:tc>
          <w:tcPr>
            <w:tcW w:w="9209" w:type="dxa"/>
          </w:tcPr>
          <w:p w14:paraId="4D7D1EF9" w14:textId="77777777" w:rsidR="00743BB0" w:rsidRPr="00FE3BB6" w:rsidRDefault="00743BB0" w:rsidP="00D103CE">
            <w:pPr>
              <w:pStyle w:val="SingleTxtG"/>
              <w:tabs>
                <w:tab w:val="clear" w:pos="2268"/>
                <w:tab w:val="clear" w:pos="2835"/>
                <w:tab w:val="right" w:leader="dot" w:pos="8505"/>
              </w:tabs>
              <w:ind w:left="1174"/>
              <w:rPr>
                <w:bCs/>
              </w:rPr>
            </w:pPr>
            <w:r w:rsidRPr="00FE3BB6">
              <w:rPr>
                <w:bCs/>
              </w:rPr>
              <w:t>7.</w:t>
            </w:r>
            <w:r w:rsidRPr="00FE3BB6">
              <w:rPr>
                <w:bCs/>
              </w:rPr>
              <w:tab/>
              <w:t>Cyber Security and Software updates</w:t>
            </w:r>
          </w:p>
          <w:p w14:paraId="541A232D" w14:textId="77777777" w:rsidR="00743BB0" w:rsidRPr="00FE3BB6" w:rsidRDefault="00743BB0" w:rsidP="00D103CE">
            <w:pPr>
              <w:pStyle w:val="SingleTxtG"/>
              <w:tabs>
                <w:tab w:val="clear" w:pos="2268"/>
                <w:tab w:val="clear" w:pos="2835"/>
                <w:tab w:val="right" w:leader="dot" w:pos="8505"/>
              </w:tabs>
              <w:ind w:left="1174"/>
              <w:rPr>
                <w:bCs/>
              </w:rPr>
            </w:pPr>
            <w:r w:rsidRPr="00FE3BB6">
              <w:rPr>
                <w:bCs/>
              </w:rPr>
              <w:t xml:space="preserve">7.1. </w:t>
            </w:r>
            <w:r w:rsidRPr="00FE3BB6">
              <w:rPr>
                <w:bCs/>
              </w:rPr>
              <w:tab/>
              <w:t xml:space="preserve">Cyber Security Type Approval Number (if applicable): </w:t>
            </w:r>
            <w:r w:rsidRPr="00FE3BB6">
              <w:rPr>
                <w:bCs/>
              </w:rPr>
              <w:tab/>
            </w:r>
          </w:p>
          <w:p w14:paraId="09C464B2" w14:textId="77777777" w:rsidR="00743BB0" w:rsidRPr="00FE3BB6" w:rsidRDefault="00743BB0" w:rsidP="00D103CE">
            <w:pPr>
              <w:pStyle w:val="SingleTxtG"/>
              <w:tabs>
                <w:tab w:val="clear" w:pos="2268"/>
                <w:tab w:val="clear" w:pos="2835"/>
                <w:tab w:val="right" w:leader="dot" w:pos="8505"/>
              </w:tabs>
              <w:ind w:left="1174"/>
              <w:rPr>
                <w:bCs/>
              </w:rPr>
            </w:pPr>
            <w:r w:rsidRPr="00FE3BB6">
              <w:rPr>
                <w:bCs/>
              </w:rPr>
              <w:t>7.2.</w:t>
            </w:r>
            <w:r w:rsidRPr="00FE3BB6">
              <w:rPr>
                <w:bCs/>
              </w:rPr>
              <w:tab/>
              <w:t xml:space="preserve">Software Update Type approval number (if applicable): </w:t>
            </w:r>
            <w:r w:rsidRPr="00FE3BB6">
              <w:rPr>
                <w:bCs/>
              </w:rPr>
              <w:tab/>
            </w:r>
          </w:p>
          <w:p w14:paraId="4E57B0FE" w14:textId="77777777" w:rsidR="00743BB0" w:rsidRPr="00FE3BB6" w:rsidRDefault="00743BB0" w:rsidP="00D103CE">
            <w:pPr>
              <w:pStyle w:val="SingleTxtG"/>
              <w:tabs>
                <w:tab w:val="clear" w:pos="2268"/>
                <w:tab w:val="clear" w:pos="2835"/>
                <w:tab w:val="right" w:leader="dot" w:pos="8505"/>
              </w:tabs>
              <w:ind w:left="1174"/>
              <w:rPr>
                <w:bCs/>
              </w:rPr>
            </w:pPr>
            <w:r w:rsidRPr="00FE3BB6">
              <w:rPr>
                <w:bCs/>
              </w:rPr>
              <w:t>8.</w:t>
            </w:r>
            <w:r w:rsidRPr="00FE3BB6">
              <w:rPr>
                <w:bCs/>
              </w:rPr>
              <w:tab/>
              <w:t>Special requirements to be applied to the safety aspects of electronic control systems (Annex 3)</w:t>
            </w:r>
          </w:p>
          <w:p w14:paraId="152DE02F" w14:textId="77777777" w:rsidR="00743BB0" w:rsidRPr="00FE3BB6" w:rsidRDefault="00743BB0" w:rsidP="00D103CE">
            <w:pPr>
              <w:pStyle w:val="SingleTxtG"/>
              <w:tabs>
                <w:tab w:val="clear" w:pos="2268"/>
                <w:tab w:val="clear" w:pos="2835"/>
                <w:tab w:val="right" w:leader="dot" w:pos="8505"/>
              </w:tabs>
              <w:ind w:left="1174"/>
              <w:rPr>
                <w:lang w:eastAsia="zh-CN"/>
              </w:rPr>
            </w:pPr>
            <w:r w:rsidRPr="00FE3BB6">
              <w:rPr>
                <w:bCs/>
              </w:rPr>
              <w:t xml:space="preserve">8.1. </w:t>
            </w:r>
            <w:r w:rsidRPr="00FE3BB6">
              <w:rPr>
                <w:bCs/>
              </w:rPr>
              <w:tab/>
              <w:t>Manufacturers document reference for Annex 3 (including version number):</w:t>
            </w:r>
            <w:r w:rsidRPr="00FE3BB6">
              <w:rPr>
                <w:bCs/>
              </w:rPr>
              <w:tab/>
            </w:r>
          </w:p>
          <w:p w14:paraId="1BFE31BC" w14:textId="77777777" w:rsidR="00743BB0" w:rsidRPr="00FE3BB6" w:rsidRDefault="00743BB0" w:rsidP="00D103CE">
            <w:pPr>
              <w:pStyle w:val="SingleTxtG"/>
              <w:tabs>
                <w:tab w:val="clear" w:pos="2268"/>
                <w:tab w:val="clear" w:pos="2835"/>
                <w:tab w:val="right" w:leader="dot" w:pos="8505"/>
              </w:tabs>
              <w:ind w:left="1174"/>
              <w:rPr>
                <w:b/>
                <w:sz w:val="22"/>
                <w:szCs w:val="22"/>
              </w:rPr>
            </w:pPr>
            <w:r w:rsidRPr="00FE3BB6">
              <w:rPr>
                <w:bCs/>
              </w:rPr>
              <w:t>8.2.</w:t>
            </w:r>
            <w:r w:rsidRPr="00FE3BB6">
              <w:rPr>
                <w:bCs/>
              </w:rPr>
              <w:tab/>
              <w:t>Information document form (Appendix</w:t>
            </w:r>
            <w:r w:rsidRPr="00FE3BB6">
              <w:rPr>
                <w:b/>
              </w:rPr>
              <w:t xml:space="preserve"> </w:t>
            </w:r>
            <w:r w:rsidRPr="00FE3BB6">
              <w:rPr>
                <w:bCs/>
              </w:rPr>
              <w:t>1 to Annex 3)</w:t>
            </w:r>
            <w:r w:rsidRPr="00FE3BB6">
              <w:tab/>
            </w:r>
          </w:p>
          <w:p w14:paraId="01C6B7CB" w14:textId="77777777" w:rsidR="00743BB0" w:rsidRPr="00FE3BB6" w:rsidRDefault="00743BB0" w:rsidP="00D103CE">
            <w:pPr>
              <w:pStyle w:val="SingleTxtG"/>
              <w:tabs>
                <w:tab w:val="clear" w:pos="2268"/>
                <w:tab w:val="clear" w:pos="2835"/>
                <w:tab w:val="right" w:leader="dot" w:pos="8505"/>
              </w:tabs>
              <w:ind w:left="1138"/>
            </w:pPr>
            <w:r w:rsidRPr="00FE3BB6">
              <w:t>9.</w:t>
            </w:r>
            <w:r w:rsidRPr="00FE3BB6">
              <w:tab/>
              <w:t>Technical Service responsible for conducting approval tests</w:t>
            </w:r>
            <w:r w:rsidRPr="00FE3BB6">
              <w:tab/>
            </w:r>
          </w:p>
          <w:p w14:paraId="3F858697" w14:textId="77777777" w:rsidR="00743BB0" w:rsidRPr="00FE3BB6" w:rsidRDefault="00743BB0" w:rsidP="00D103CE">
            <w:pPr>
              <w:pStyle w:val="SingleTxtG"/>
              <w:tabs>
                <w:tab w:val="clear" w:pos="2268"/>
                <w:tab w:val="clear" w:pos="2835"/>
                <w:tab w:val="right" w:leader="dot" w:pos="8505"/>
              </w:tabs>
              <w:ind w:left="1138"/>
            </w:pPr>
            <w:r w:rsidRPr="00FE3BB6">
              <w:t>9.1.</w:t>
            </w:r>
            <w:r w:rsidRPr="00FE3BB6">
              <w:tab/>
              <w:t>Date of report issued by that service</w:t>
            </w:r>
            <w:r w:rsidRPr="00FE3BB6">
              <w:tab/>
            </w:r>
          </w:p>
          <w:p w14:paraId="00893045" w14:textId="77777777" w:rsidR="00743BB0" w:rsidRPr="00FE3BB6" w:rsidRDefault="00743BB0" w:rsidP="00D103CE">
            <w:pPr>
              <w:pStyle w:val="SingleTxtG"/>
              <w:tabs>
                <w:tab w:val="clear" w:pos="2268"/>
                <w:tab w:val="clear" w:pos="2835"/>
                <w:tab w:val="right" w:leader="dot" w:pos="8505"/>
              </w:tabs>
              <w:ind w:left="1138"/>
            </w:pPr>
            <w:r w:rsidRPr="00FE3BB6">
              <w:t>9.2.</w:t>
            </w:r>
            <w:r w:rsidRPr="00FE3BB6">
              <w:tab/>
              <w:t>(Reference) Number of the report issued by that service</w:t>
            </w:r>
            <w:r w:rsidRPr="00FE3BB6">
              <w:tab/>
            </w:r>
          </w:p>
          <w:p w14:paraId="2A0D7047" w14:textId="77777777" w:rsidR="00743BB0" w:rsidRPr="00FE3BB6" w:rsidRDefault="00743BB0" w:rsidP="00D103CE">
            <w:pPr>
              <w:pStyle w:val="SingleTxtG"/>
              <w:tabs>
                <w:tab w:val="clear" w:pos="2268"/>
                <w:tab w:val="clear" w:pos="2835"/>
                <w:tab w:val="right" w:leader="dot" w:pos="8505"/>
              </w:tabs>
              <w:ind w:left="1138"/>
            </w:pPr>
            <w:r w:rsidRPr="00FE3BB6">
              <w:t>10.</w:t>
            </w:r>
            <w:r w:rsidRPr="00FE3BB6">
              <w:tab/>
              <w:t>Approval granted/extended/revised/refused/withdrawn</w:t>
            </w:r>
            <w:r w:rsidRPr="00FE3BB6">
              <w:rPr>
                <w:vertAlign w:val="superscript"/>
              </w:rPr>
              <w:t>2</w:t>
            </w:r>
            <w:r w:rsidRPr="00FE3BB6">
              <w:t xml:space="preserve"> </w:t>
            </w:r>
          </w:p>
          <w:p w14:paraId="609929E3" w14:textId="77777777" w:rsidR="00743BB0" w:rsidRPr="00FE3BB6" w:rsidRDefault="00743BB0" w:rsidP="00D103CE">
            <w:pPr>
              <w:pStyle w:val="SingleTxtG"/>
              <w:tabs>
                <w:tab w:val="clear" w:pos="2268"/>
                <w:tab w:val="clear" w:pos="2835"/>
                <w:tab w:val="right" w:leader="dot" w:pos="8505"/>
              </w:tabs>
              <w:ind w:left="1138"/>
            </w:pPr>
            <w:r w:rsidRPr="00FE3BB6">
              <w:t>11.</w:t>
            </w:r>
            <w:r w:rsidRPr="00FE3BB6">
              <w:tab/>
              <w:t>Position of approval mark on vehicle</w:t>
            </w:r>
            <w:r w:rsidRPr="00FE3BB6">
              <w:tab/>
            </w:r>
          </w:p>
          <w:p w14:paraId="6EE8C37D" w14:textId="77777777" w:rsidR="00743BB0" w:rsidRPr="00FE3BB6" w:rsidRDefault="00743BB0" w:rsidP="00D103CE">
            <w:pPr>
              <w:pStyle w:val="SingleTxtG"/>
              <w:tabs>
                <w:tab w:val="clear" w:pos="2268"/>
                <w:tab w:val="clear" w:pos="2835"/>
                <w:tab w:val="right" w:leader="dot" w:pos="8505"/>
              </w:tabs>
              <w:ind w:left="1138"/>
            </w:pPr>
            <w:r w:rsidRPr="00FE3BB6">
              <w:t>12.</w:t>
            </w:r>
            <w:r w:rsidRPr="00FE3BB6">
              <w:tab/>
              <w:t>Place</w:t>
            </w:r>
            <w:r w:rsidRPr="00FE3BB6">
              <w:tab/>
            </w:r>
          </w:p>
          <w:p w14:paraId="72A088A5" w14:textId="77777777" w:rsidR="00743BB0" w:rsidRPr="00FE3BB6" w:rsidRDefault="00743BB0" w:rsidP="00D103CE">
            <w:pPr>
              <w:pStyle w:val="SingleTxtG"/>
              <w:tabs>
                <w:tab w:val="clear" w:pos="2268"/>
                <w:tab w:val="clear" w:pos="2835"/>
                <w:tab w:val="right" w:leader="dot" w:pos="8505"/>
              </w:tabs>
              <w:ind w:left="1138"/>
            </w:pPr>
            <w:r w:rsidRPr="00FE3BB6">
              <w:t>13.</w:t>
            </w:r>
            <w:r w:rsidRPr="00FE3BB6">
              <w:tab/>
              <w:t>Date</w:t>
            </w:r>
            <w:r w:rsidRPr="00FE3BB6">
              <w:tab/>
            </w:r>
          </w:p>
          <w:p w14:paraId="13A7140F" w14:textId="77777777" w:rsidR="00743BB0" w:rsidRPr="00FE3BB6" w:rsidRDefault="00743BB0" w:rsidP="00D103CE">
            <w:pPr>
              <w:pStyle w:val="SingleTxtG"/>
              <w:tabs>
                <w:tab w:val="clear" w:pos="2268"/>
                <w:tab w:val="clear" w:pos="2835"/>
                <w:tab w:val="right" w:leader="dot" w:pos="8505"/>
              </w:tabs>
              <w:ind w:left="1138"/>
            </w:pPr>
            <w:r w:rsidRPr="00FE3BB6">
              <w:t>14.</w:t>
            </w:r>
            <w:r w:rsidRPr="00FE3BB6">
              <w:tab/>
              <w:t>Signature</w:t>
            </w:r>
            <w:r w:rsidRPr="00FE3BB6">
              <w:tab/>
            </w:r>
          </w:p>
          <w:p w14:paraId="0BB94F81" w14:textId="77777777" w:rsidR="00743BB0" w:rsidRPr="00FE3BB6" w:rsidRDefault="00743BB0" w:rsidP="00D103CE">
            <w:pPr>
              <w:pStyle w:val="SingleTxtG"/>
              <w:tabs>
                <w:tab w:val="clear" w:pos="2268"/>
                <w:tab w:val="clear" w:pos="2835"/>
                <w:tab w:val="right" w:leader="dot" w:pos="8505"/>
              </w:tabs>
              <w:ind w:left="1138"/>
            </w:pPr>
            <w:r w:rsidRPr="00FE3BB6">
              <w:t>15.</w:t>
            </w:r>
            <w:r w:rsidRPr="00FE3BB6">
              <w:tab/>
              <w:t>Annexed to this communication is a list of documents in the approval file deposited at the administration services having delivered the approval and which can be obtained upon request.</w:t>
            </w:r>
          </w:p>
          <w:p w14:paraId="5F2BC959" w14:textId="77777777" w:rsidR="00743BB0" w:rsidRPr="00FE3BB6" w:rsidRDefault="00743BB0" w:rsidP="00D103CE">
            <w:pPr>
              <w:pStyle w:val="SingleTxtG"/>
              <w:tabs>
                <w:tab w:val="clear" w:pos="2268"/>
                <w:tab w:val="clear" w:pos="2835"/>
                <w:tab w:val="right" w:leader="dot" w:pos="8505"/>
              </w:tabs>
              <w:ind w:left="1138"/>
            </w:pPr>
            <w:r w:rsidRPr="00FE3BB6">
              <w:t>Additional information</w:t>
            </w:r>
          </w:p>
          <w:p w14:paraId="2DD85218" w14:textId="27BAB160" w:rsidR="00743BB0" w:rsidRPr="00FE3BB6" w:rsidRDefault="00743BB0" w:rsidP="00D103CE">
            <w:pPr>
              <w:pStyle w:val="SingleTxtG"/>
              <w:tabs>
                <w:tab w:val="clear" w:pos="2268"/>
                <w:tab w:val="clear" w:pos="2835"/>
                <w:tab w:val="right" w:leader="dot" w:pos="8505"/>
              </w:tabs>
              <w:ind w:left="1138"/>
            </w:pPr>
            <w:r w:rsidRPr="00FE3BB6">
              <w:t>16.</w:t>
            </w:r>
            <w:r w:rsidRPr="00FE3BB6">
              <w:tab/>
              <w:t>R</w:t>
            </w:r>
            <w:r w:rsidRPr="00FE3BB6">
              <w:rPr>
                <w:vertAlign w:val="subscript"/>
              </w:rPr>
              <w:t>1</w:t>
            </w:r>
            <w:r w:rsidR="00D103CE" w:rsidRPr="00FE3BB6">
              <w:rPr>
                <w:vertAlign w:val="subscript"/>
              </w:rPr>
              <w:t>71</w:t>
            </w:r>
            <w:r w:rsidRPr="00FE3BB6">
              <w:t xml:space="preserve">SWIN: </w:t>
            </w:r>
            <w:r w:rsidRPr="00FE3BB6">
              <w:tab/>
            </w:r>
          </w:p>
          <w:p w14:paraId="5ED238BC" w14:textId="70343BA5" w:rsidR="00743BB0" w:rsidRPr="00FE3BB6" w:rsidRDefault="00743BB0" w:rsidP="00D103CE">
            <w:pPr>
              <w:pStyle w:val="SingleTxtG"/>
              <w:tabs>
                <w:tab w:val="clear" w:pos="2268"/>
                <w:tab w:val="clear" w:pos="2835"/>
                <w:tab w:val="right" w:leader="dot" w:pos="8505"/>
              </w:tabs>
              <w:ind w:left="1138"/>
            </w:pPr>
            <w:r w:rsidRPr="00FE3BB6">
              <w:t>16.1.</w:t>
            </w:r>
            <w:r w:rsidRPr="00FE3BB6">
              <w:tab/>
              <w:t>Information on how to read the R</w:t>
            </w:r>
            <w:r w:rsidRPr="00FE3BB6">
              <w:rPr>
                <w:vertAlign w:val="subscript"/>
              </w:rPr>
              <w:t>1</w:t>
            </w:r>
            <w:r w:rsidR="00D103CE" w:rsidRPr="00FE3BB6">
              <w:rPr>
                <w:vertAlign w:val="subscript"/>
              </w:rPr>
              <w:t>71</w:t>
            </w:r>
            <w:r w:rsidRPr="00FE3BB6">
              <w:t>SWIN or software version(s) in case the R</w:t>
            </w:r>
            <w:r w:rsidRPr="00FE3BB6">
              <w:rPr>
                <w:vertAlign w:val="subscript"/>
              </w:rPr>
              <w:t>1</w:t>
            </w:r>
            <w:r w:rsidR="00D103CE" w:rsidRPr="00FE3BB6">
              <w:rPr>
                <w:vertAlign w:val="subscript"/>
              </w:rPr>
              <w:t>71</w:t>
            </w:r>
            <w:r w:rsidRPr="00FE3BB6">
              <w:t xml:space="preserve">SWIN is not held on the vehicle: </w:t>
            </w:r>
            <w:r w:rsidRPr="00FE3BB6">
              <w:tab/>
            </w:r>
          </w:p>
          <w:p w14:paraId="41D77238" w14:textId="073AB8E3" w:rsidR="00743BB0" w:rsidRPr="00FE3BB6" w:rsidRDefault="00743BB0" w:rsidP="00D103CE">
            <w:pPr>
              <w:pStyle w:val="SingleTxtG"/>
              <w:tabs>
                <w:tab w:val="clear" w:pos="2268"/>
                <w:tab w:val="clear" w:pos="2835"/>
                <w:tab w:val="right" w:leader="dot" w:pos="8505"/>
              </w:tabs>
              <w:ind w:left="1138"/>
            </w:pPr>
            <w:r w:rsidRPr="00FE3BB6">
              <w:t>16.2.</w:t>
            </w:r>
            <w:r w:rsidRPr="00FE3BB6">
              <w:tab/>
              <w:t>If applicable, list the relevant parameters that will allow the identification of those vehicles</w:t>
            </w:r>
            <w:r w:rsidRPr="00FE3BB6" w:rsidDel="00F46960">
              <w:t xml:space="preserve"> </w:t>
            </w:r>
            <w:r w:rsidRPr="00FE3BB6">
              <w:t>that can be updated with the software represented by the R</w:t>
            </w:r>
            <w:r w:rsidRPr="00FE3BB6">
              <w:rPr>
                <w:vertAlign w:val="subscript"/>
              </w:rPr>
              <w:t>1</w:t>
            </w:r>
            <w:r w:rsidR="00D103CE" w:rsidRPr="00FE3BB6">
              <w:rPr>
                <w:vertAlign w:val="subscript"/>
              </w:rPr>
              <w:t>71</w:t>
            </w:r>
            <w:r w:rsidRPr="00FE3BB6">
              <w:t xml:space="preserve">SWIN under the item above: </w:t>
            </w:r>
            <w:r w:rsidRPr="00FE3BB6">
              <w:tab/>
            </w:r>
          </w:p>
          <w:p w14:paraId="014593BB" w14:textId="77777777" w:rsidR="00743BB0" w:rsidRPr="00FE3BB6" w:rsidRDefault="00743BB0" w:rsidP="00D103CE">
            <w:pPr>
              <w:pStyle w:val="SingleTxtG"/>
              <w:tabs>
                <w:tab w:val="clear" w:pos="2268"/>
                <w:tab w:val="clear" w:pos="2835"/>
              </w:tabs>
              <w:ind w:left="1138" w:right="751"/>
              <w:rPr>
                <w:sz w:val="22"/>
                <w:szCs w:val="22"/>
              </w:rPr>
            </w:pPr>
          </w:p>
        </w:tc>
      </w:tr>
      <w:tr w:rsidR="00743BB0" w:rsidRPr="00A21912" w14:paraId="1649C0A1" w14:textId="77777777" w:rsidTr="00987A1D">
        <w:tc>
          <w:tcPr>
            <w:tcW w:w="9209" w:type="dxa"/>
          </w:tcPr>
          <w:p w14:paraId="0FAA60A1" w14:textId="77777777" w:rsidR="00743BB0" w:rsidRPr="00A21912" w:rsidRDefault="00743BB0" w:rsidP="00D103CE">
            <w:pPr>
              <w:pStyle w:val="SingleTxtG"/>
              <w:tabs>
                <w:tab w:val="clear" w:pos="2268"/>
                <w:tab w:val="clear" w:pos="2835"/>
                <w:tab w:val="right" w:leader="dot" w:pos="8505"/>
              </w:tabs>
              <w:ind w:left="1174"/>
              <w:rPr>
                <w:bCs/>
              </w:rPr>
            </w:pPr>
          </w:p>
        </w:tc>
      </w:tr>
    </w:tbl>
    <w:p w14:paraId="1ED7A0D7" w14:textId="77777777" w:rsidR="003E6237" w:rsidRDefault="003E6237" w:rsidP="00743BB0">
      <w:pPr>
        <w:ind w:right="9"/>
        <w:jc w:val="both"/>
        <w:sectPr w:rsidR="003E6237" w:rsidSect="0096334D">
          <w:footnotePr>
            <w:numRestart w:val="eachSect"/>
          </w:footnotePr>
          <w:endnotePr>
            <w:numFmt w:val="decimal"/>
          </w:endnotePr>
          <w:pgSz w:w="11907" w:h="16840" w:code="9"/>
          <w:pgMar w:top="1418" w:right="1134" w:bottom="1134" w:left="1134" w:header="851" w:footer="567"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43BB0" w:rsidRPr="00A21912" w14:paraId="702CA9B0" w14:textId="77777777" w:rsidTr="00987A1D">
        <w:trPr>
          <w:trHeight w:val="147"/>
        </w:trPr>
        <w:tc>
          <w:tcPr>
            <w:tcW w:w="9209" w:type="dxa"/>
          </w:tcPr>
          <w:p w14:paraId="24551C55" w14:textId="77777777" w:rsidR="00743BB0" w:rsidRPr="00A21912" w:rsidRDefault="00743BB0" w:rsidP="004712FB">
            <w:pPr>
              <w:pStyle w:val="HChG"/>
            </w:pPr>
            <w:r w:rsidRPr="00A21912">
              <w:t>Annex 2</w:t>
            </w:r>
          </w:p>
        </w:tc>
      </w:tr>
      <w:tr w:rsidR="00743BB0" w:rsidRPr="00A21912" w14:paraId="10A956DE" w14:textId="77777777" w:rsidTr="00987A1D">
        <w:tc>
          <w:tcPr>
            <w:tcW w:w="9209" w:type="dxa"/>
          </w:tcPr>
          <w:p w14:paraId="7C76C9B5" w14:textId="5B88B58F" w:rsidR="00743BB0" w:rsidRPr="00A21912" w:rsidRDefault="00C97677" w:rsidP="00CC54CB">
            <w:pPr>
              <w:pStyle w:val="HChG"/>
            </w:pPr>
            <w:r>
              <w:tab/>
            </w:r>
            <w:r>
              <w:tab/>
            </w:r>
            <w:r w:rsidR="00743BB0" w:rsidRPr="00A21912">
              <w:t>Arrangements of approval marks</w:t>
            </w:r>
          </w:p>
          <w:p w14:paraId="74251FDC" w14:textId="77777777" w:rsidR="00743BB0" w:rsidRPr="00A21912" w:rsidRDefault="00743BB0" w:rsidP="00022BCE">
            <w:pPr>
              <w:ind w:left="1134" w:right="1134"/>
              <w:jc w:val="both"/>
              <w:rPr>
                <w:b/>
                <w:bCs/>
              </w:rPr>
            </w:pPr>
            <w:r w:rsidRPr="00A21912">
              <w:rPr>
                <w:b/>
                <w:bCs/>
              </w:rPr>
              <w:t>Model A</w:t>
            </w:r>
          </w:p>
          <w:p w14:paraId="4F44258B" w14:textId="77777777" w:rsidR="00743BB0" w:rsidRPr="00A21912" w:rsidRDefault="00743BB0" w:rsidP="00022BCE">
            <w:pPr>
              <w:ind w:left="1134" w:right="1134"/>
              <w:jc w:val="both"/>
            </w:pPr>
            <w:r w:rsidRPr="00A21912">
              <w:t>(See paragraph 4.4. of this Regulation)</w:t>
            </w:r>
          </w:p>
          <w:p w14:paraId="0461319F" w14:textId="77777777" w:rsidR="00743BB0" w:rsidRPr="00A21912" w:rsidRDefault="00743BB0" w:rsidP="00D103CE">
            <w:pPr>
              <w:ind w:left="810" w:right="1134"/>
              <w:jc w:val="both"/>
            </w:pPr>
          </w:p>
          <w:p w14:paraId="1FB9585C" w14:textId="77777777" w:rsidR="00743BB0" w:rsidRPr="00A21912" w:rsidRDefault="00743BB0" w:rsidP="00D103CE">
            <w:pPr>
              <w:ind w:left="810" w:right="1134"/>
              <w:jc w:val="both"/>
            </w:pPr>
            <w:r w:rsidRPr="00A21912">
              <w:rPr>
                <w:noProof/>
                <w:lang w:eastAsia="en-GB"/>
              </w:rPr>
              <mc:AlternateContent>
                <mc:Choice Requires="wps">
                  <w:drawing>
                    <wp:anchor distT="0" distB="0" distL="114300" distR="114300" simplePos="0" relativeHeight="251660288" behindDoc="0" locked="0" layoutInCell="1" allowOverlap="1" wp14:anchorId="4C8A9951" wp14:editId="4875A747">
                      <wp:simplePos x="0" y="0"/>
                      <wp:positionH relativeFrom="column">
                        <wp:posOffset>2548890</wp:posOffset>
                      </wp:positionH>
                      <wp:positionV relativeFrom="paragraph">
                        <wp:posOffset>299085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39201553" w14:textId="77777777" w:rsidR="00743BB0" w:rsidRPr="00EE760E" w:rsidRDefault="00743BB0" w:rsidP="00743BB0">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9951" id="Text Box 11" o:spid="_x0000_s1028" type="#_x0000_t202" style="position:absolute;left:0;text-align:left;margin-left:200.7pt;margin-top:23.5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" stroked="f">
                      <v:textbox>
                        <w:txbxContent>
                          <w:p w14:paraId="39201553" w14:textId="77777777" w:rsidR="00743BB0" w:rsidRPr="00EE760E" w:rsidRDefault="00743BB0" w:rsidP="00743BB0">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1" w:name="_MON_1057383620"/>
            <w:bookmarkEnd w:id="1"/>
            <w:r w:rsidRPr="00A21912">
              <w:rPr>
                <w:noProof/>
              </w:rPr>
              <w:object w:dxaOrig="7741" w:dyaOrig="1827" w14:anchorId="32D6D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2pt;height:1in;mso-width-percent:0;mso-height-percent:0;mso-width-percent:0;mso-height-percent:0" o:ole="">
                  <v:imagedata r:id="rId27" o:title="" croptop="-33f" cropbottom="-33f" cropleft="-4644f" cropright="-4644f"/>
                </v:shape>
                <o:OLEObject Type="Embed" ProgID="Word.Picture.8" ShapeID="_x0000_i1025" DrawAspect="Content" ObjectID="_1805526195" r:id="rId28"/>
              </w:object>
            </w:r>
          </w:p>
          <w:p w14:paraId="247F92B9" w14:textId="77777777" w:rsidR="00743BB0" w:rsidRPr="00A21912" w:rsidRDefault="00743BB0" w:rsidP="00D103CE">
            <w:pPr>
              <w:tabs>
                <w:tab w:val="right" w:pos="9356"/>
              </w:tabs>
              <w:ind w:left="810" w:right="1134"/>
              <w:jc w:val="both"/>
            </w:pPr>
            <w:r w:rsidRPr="00A21912">
              <w:tab/>
            </w:r>
            <w:r w:rsidRPr="00A21912">
              <w:rPr>
                <w:sz w:val="18"/>
                <w:szCs w:val="18"/>
              </w:rPr>
              <w:t>a = 8 mm min</w:t>
            </w:r>
          </w:p>
          <w:p w14:paraId="4D2C79C1" w14:textId="77777777" w:rsidR="00743BB0" w:rsidRPr="00A21912" w:rsidRDefault="00743BB0" w:rsidP="00D103CE">
            <w:pPr>
              <w:ind w:left="810" w:right="1134"/>
              <w:jc w:val="both"/>
            </w:pPr>
          </w:p>
          <w:p w14:paraId="3E47C3F2" w14:textId="77777777" w:rsidR="00743BB0" w:rsidRPr="00A21912" w:rsidRDefault="00743BB0" w:rsidP="00D103CE">
            <w:pPr>
              <w:spacing w:after="120"/>
              <w:ind w:left="1728" w:right="1134"/>
              <w:jc w:val="both"/>
            </w:pPr>
            <w:r w:rsidRPr="00A21912">
              <w:t>The above approval mark affixed to a vehicle shows that the vehicle type concerned has, with regard to DCAS, been approved in the Netherlands (E 4) pursuant to UN Regulation No. 1</w:t>
            </w:r>
            <w:r>
              <w:t>71</w:t>
            </w:r>
            <w:r w:rsidRPr="00A21912">
              <w:t xml:space="preserve"> under approval No. 002439. The approval number indicates that the approval was granted in accordance with the requirements of UN Regulation No. 1</w:t>
            </w:r>
            <w:r>
              <w:t>71</w:t>
            </w:r>
            <w:r w:rsidRPr="00A21912">
              <w:t xml:space="preserve"> in its original version.</w:t>
            </w:r>
          </w:p>
          <w:p w14:paraId="6234E4CB" w14:textId="77777777" w:rsidR="00743BB0" w:rsidRPr="00A21912" w:rsidRDefault="00743BB0" w:rsidP="00D103CE">
            <w:pPr>
              <w:ind w:left="810" w:right="1134"/>
              <w:jc w:val="both"/>
            </w:pPr>
          </w:p>
          <w:p w14:paraId="223A1D55" w14:textId="77777777" w:rsidR="00743BB0" w:rsidRPr="00A21912" w:rsidRDefault="00743BB0" w:rsidP="00D103CE">
            <w:pPr>
              <w:ind w:left="810" w:right="1134"/>
              <w:jc w:val="both"/>
              <w:rPr>
                <w:b/>
                <w:bCs/>
              </w:rPr>
            </w:pPr>
            <w:r w:rsidRPr="00A21912">
              <w:rPr>
                <w:b/>
                <w:bCs/>
              </w:rPr>
              <w:t>Model B</w:t>
            </w:r>
          </w:p>
          <w:p w14:paraId="2A841AB3" w14:textId="77777777" w:rsidR="00743BB0" w:rsidRPr="00A21912" w:rsidRDefault="00743BB0" w:rsidP="00D103CE">
            <w:pPr>
              <w:ind w:left="810" w:right="1134"/>
              <w:jc w:val="both"/>
            </w:pPr>
            <w:r w:rsidRPr="00A21912">
              <w:t>(See paragraph 4.5. of this Regulation)</w:t>
            </w:r>
          </w:p>
          <w:p w14:paraId="2901102F" w14:textId="77777777" w:rsidR="00743BB0" w:rsidRPr="00A21912" w:rsidRDefault="00743BB0" w:rsidP="00D103CE">
            <w:pPr>
              <w:ind w:left="810" w:right="1134"/>
              <w:jc w:val="both"/>
              <w:rPr>
                <w:sz w:val="18"/>
                <w:szCs w:val="18"/>
              </w:rPr>
            </w:pPr>
          </w:p>
          <w:p w14:paraId="28D695AB" w14:textId="77777777" w:rsidR="00743BB0" w:rsidRPr="00A21912" w:rsidRDefault="00743BB0" w:rsidP="00D103CE">
            <w:pPr>
              <w:ind w:left="810" w:right="1134"/>
              <w:jc w:val="both"/>
              <w:rPr>
                <w:sz w:val="18"/>
                <w:szCs w:val="18"/>
              </w:rPr>
            </w:pPr>
            <w:r w:rsidRPr="00A21912">
              <w:rPr>
                <w:noProof/>
                <w:sz w:val="18"/>
                <w:szCs w:val="18"/>
                <w:lang w:eastAsia="en-GB"/>
              </w:rPr>
              <mc:AlternateContent>
                <mc:Choice Requires="wps">
                  <w:drawing>
                    <wp:anchor distT="0" distB="0" distL="114300" distR="114300" simplePos="0" relativeHeight="251659264" behindDoc="0" locked="0" layoutInCell="1" allowOverlap="1" wp14:anchorId="3DADB349" wp14:editId="6D94678A">
                      <wp:simplePos x="0" y="0"/>
                      <wp:positionH relativeFrom="column">
                        <wp:posOffset>2518410</wp:posOffset>
                      </wp:positionH>
                      <wp:positionV relativeFrom="paragraph">
                        <wp:posOffset>298450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43BB0" w14:paraId="59E355F4" w14:textId="77777777">
                                    <w:tc>
                                      <w:tcPr>
                                        <w:tcW w:w="1406" w:type="dxa"/>
                                      </w:tcPr>
                                      <w:p w14:paraId="66718065" w14:textId="77777777" w:rsidR="00743BB0" w:rsidRPr="00EE760E" w:rsidRDefault="00743BB0">
                                        <w:pPr>
                                          <w:rPr>
                                            <w:rFonts w:asciiTheme="minorBidi" w:hAnsiTheme="minorBidi" w:cstheme="minorBidi"/>
                                            <w:b/>
                                            <w:bCs/>
                                            <w:sz w:val="28"/>
                                          </w:rPr>
                                        </w:pPr>
                                        <w:r>
                                          <w:rPr>
                                            <w:rFonts w:asciiTheme="minorBidi" w:hAnsiTheme="minorBidi" w:cstheme="minorBidi"/>
                                            <w:b/>
                                            <w:bCs/>
                                            <w:sz w:val="28"/>
                                          </w:rPr>
                                          <w:t>171</w:t>
                                        </w:r>
                                      </w:p>
                                    </w:tc>
                                    <w:tc>
                                      <w:tcPr>
                                        <w:tcW w:w="1407" w:type="dxa"/>
                                      </w:tcPr>
                                      <w:p w14:paraId="2B57945C"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002439</w:t>
                                        </w:r>
                                      </w:p>
                                    </w:tc>
                                  </w:tr>
                                  <w:tr w:rsidR="00743BB0" w14:paraId="06A73913" w14:textId="77777777">
                                    <w:tc>
                                      <w:tcPr>
                                        <w:tcW w:w="1406" w:type="dxa"/>
                                      </w:tcPr>
                                      <w:p w14:paraId="016544E4"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5108ABD"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021628</w:t>
                                        </w:r>
                                      </w:p>
                                    </w:tc>
                                  </w:tr>
                                </w:tbl>
                                <w:p w14:paraId="584546A9" w14:textId="77777777" w:rsidR="00743BB0" w:rsidRDefault="00743BB0" w:rsidP="00743B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DB349" id="_x0000_t202" coordsize="21600,21600" o:spt="202" path="m,l,21600r21600,l21600,xe">
                      <v:stroke joinstyle="miter"/>
                      <v:path gradientshapeok="t" o:connecttype="rect"/>
                    </v:shapetype>
                    <v:shape id="Text Box 10" o:spid="_x0000_s1029" type="#_x0000_t202" style="position:absolute;left:0;text-align:left;margin-left:198.3pt;margin-top:23.5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43BB0" w14:paraId="59E355F4" w14:textId="77777777">
                              <w:tc>
                                <w:tcPr>
                                  <w:tcW w:w="1406" w:type="dxa"/>
                                </w:tcPr>
                                <w:p w14:paraId="66718065" w14:textId="77777777" w:rsidR="00743BB0" w:rsidRPr="00EE760E" w:rsidRDefault="00743BB0">
                                  <w:pPr>
                                    <w:rPr>
                                      <w:rFonts w:asciiTheme="minorBidi" w:hAnsiTheme="minorBidi" w:cstheme="minorBidi"/>
                                      <w:b/>
                                      <w:bCs/>
                                      <w:sz w:val="28"/>
                                    </w:rPr>
                                  </w:pPr>
                                  <w:r>
                                    <w:rPr>
                                      <w:rFonts w:asciiTheme="minorBidi" w:hAnsiTheme="minorBidi" w:cstheme="minorBidi"/>
                                      <w:b/>
                                      <w:bCs/>
                                      <w:sz w:val="28"/>
                                    </w:rPr>
                                    <w:t>171</w:t>
                                  </w:r>
                                </w:p>
                              </w:tc>
                              <w:tc>
                                <w:tcPr>
                                  <w:tcW w:w="1407" w:type="dxa"/>
                                </w:tcPr>
                                <w:p w14:paraId="2B57945C"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002439</w:t>
                                  </w:r>
                                </w:p>
                              </w:tc>
                            </w:tr>
                            <w:tr w:rsidR="00743BB0" w14:paraId="06A73913" w14:textId="77777777">
                              <w:tc>
                                <w:tcPr>
                                  <w:tcW w:w="1406" w:type="dxa"/>
                                </w:tcPr>
                                <w:p w14:paraId="016544E4"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5108ABD" w14:textId="77777777" w:rsidR="00743BB0" w:rsidRPr="00EE760E" w:rsidRDefault="00743BB0">
                                  <w:pPr>
                                    <w:rPr>
                                      <w:rFonts w:asciiTheme="minorBidi" w:hAnsiTheme="minorBidi" w:cstheme="minorBidi"/>
                                      <w:b/>
                                      <w:bCs/>
                                      <w:sz w:val="28"/>
                                    </w:rPr>
                                  </w:pPr>
                                  <w:r w:rsidRPr="00EE760E">
                                    <w:rPr>
                                      <w:rFonts w:asciiTheme="minorBidi" w:hAnsiTheme="minorBidi" w:cstheme="minorBidi"/>
                                      <w:b/>
                                      <w:bCs/>
                                      <w:sz w:val="28"/>
                                    </w:rPr>
                                    <w:t>021628</w:t>
                                  </w:r>
                                </w:p>
                              </w:tc>
                            </w:tr>
                          </w:tbl>
                          <w:p w14:paraId="584546A9" w14:textId="77777777" w:rsidR="00743BB0" w:rsidRDefault="00743BB0" w:rsidP="00743BB0"/>
                        </w:txbxContent>
                      </v:textbox>
                    </v:shape>
                  </w:pict>
                </mc:Fallback>
              </mc:AlternateContent>
            </w:r>
            <w:r w:rsidRPr="00A21912">
              <w:rPr>
                <w:noProof/>
                <w:sz w:val="18"/>
                <w:szCs w:val="18"/>
                <w:lang w:eastAsia="en-GB"/>
              </w:rPr>
              <w:drawing>
                <wp:inline distT="0" distB="0" distL="0" distR="0" wp14:anchorId="331DFE44" wp14:editId="20B049CD">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B389C9C" w14:textId="77777777" w:rsidR="00743BB0" w:rsidRPr="00A21912" w:rsidRDefault="00743BB0" w:rsidP="00D103CE">
            <w:pPr>
              <w:tabs>
                <w:tab w:val="right" w:pos="9365"/>
              </w:tabs>
              <w:ind w:left="810" w:right="1134"/>
              <w:jc w:val="both"/>
              <w:rPr>
                <w:sz w:val="18"/>
                <w:szCs w:val="18"/>
              </w:rPr>
            </w:pPr>
            <w:r w:rsidRPr="00A21912">
              <w:rPr>
                <w:sz w:val="18"/>
                <w:szCs w:val="18"/>
              </w:rPr>
              <w:tab/>
              <w:t>a = 8 mm min</w:t>
            </w:r>
          </w:p>
          <w:p w14:paraId="55DCDE31" w14:textId="77777777" w:rsidR="00743BB0" w:rsidRPr="00A21912" w:rsidRDefault="00743BB0" w:rsidP="00D103CE">
            <w:pPr>
              <w:ind w:left="810" w:right="1134"/>
              <w:jc w:val="both"/>
              <w:rPr>
                <w:sz w:val="18"/>
                <w:szCs w:val="18"/>
              </w:rPr>
            </w:pPr>
          </w:p>
          <w:p w14:paraId="1544EF9F" w14:textId="77777777" w:rsidR="00743BB0" w:rsidRPr="00A21912" w:rsidRDefault="00743BB0" w:rsidP="00D103CE">
            <w:pPr>
              <w:spacing w:after="120"/>
              <w:ind w:left="1728" w:right="1134"/>
              <w:jc w:val="both"/>
              <w:rPr>
                <w:sz w:val="22"/>
                <w:szCs w:val="22"/>
              </w:rPr>
            </w:pPr>
            <w:r w:rsidRPr="00A21912">
              <w:t>The above approval mark affixed to a vehicle shows that the vehicle type concerned has been approved in the Netherlands (E 4) pursuant to UN Regulations Nos. 1</w:t>
            </w:r>
            <w:r>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w:t>
            </w:r>
            <w:r>
              <w:t>71</w:t>
            </w:r>
            <w:r w:rsidRPr="00A21912">
              <w:t xml:space="preserve"> was in its original version and UN Regulation No. 31 included the 02 series of amendments.</w:t>
            </w:r>
          </w:p>
        </w:tc>
      </w:tr>
    </w:tbl>
    <w:p w14:paraId="4B764DA7" w14:textId="77777777" w:rsidR="00743BB0" w:rsidRPr="00A21912" w:rsidRDefault="00743BB0" w:rsidP="00743BB0">
      <w:pPr>
        <w:ind w:right="1134"/>
        <w:jc w:val="both"/>
      </w:pPr>
    </w:p>
    <w:p w14:paraId="61F6439E" w14:textId="77777777" w:rsidR="00CE464C" w:rsidRDefault="00CE464C" w:rsidP="00743BB0">
      <w:pPr>
        <w:spacing w:line="240" w:lineRule="auto"/>
        <w:ind w:right="1134"/>
        <w:jc w:val="both"/>
        <w:sectPr w:rsidR="00CE464C" w:rsidSect="0096334D">
          <w:footnotePr>
            <w:numRestart w:val="eachSect"/>
          </w:footnotePr>
          <w:endnotePr>
            <w:numFmt w:val="decimal"/>
          </w:endnotePr>
          <w:pgSz w:w="11907" w:h="16840" w:code="9"/>
          <w:pgMar w:top="1418" w:right="1134" w:bottom="1134" w:left="1134" w:header="851" w:footer="567" w:gutter="0"/>
          <w:cols w:space="720"/>
          <w:docGrid w:linePitch="272"/>
        </w:sectPr>
      </w:pPr>
    </w:p>
    <w:p w14:paraId="1FD88DAB" w14:textId="77777777" w:rsidR="00743BB0" w:rsidRPr="00A21912" w:rsidRDefault="00743BB0" w:rsidP="00743BB0">
      <w:pPr>
        <w:pStyle w:val="HChG"/>
      </w:pPr>
      <w:r w:rsidRPr="00A21912">
        <w:t>Annex 3</w:t>
      </w:r>
    </w:p>
    <w:p w14:paraId="51BFA9E5" w14:textId="77777777" w:rsidR="00743BB0" w:rsidRPr="00A21912" w:rsidRDefault="00743BB0" w:rsidP="00743BB0">
      <w:pPr>
        <w:pStyle w:val="HChG"/>
        <w:ind w:firstLine="0"/>
      </w:pPr>
      <w:r w:rsidRPr="00A21912">
        <w:t>Special requirements to be applied to the audit/assessment</w:t>
      </w:r>
    </w:p>
    <w:p w14:paraId="40E588B0" w14:textId="77777777" w:rsidR="00743BB0" w:rsidRPr="00A21912" w:rsidRDefault="00743BB0" w:rsidP="00743BB0">
      <w:pPr>
        <w:numPr>
          <w:ilvl w:val="0"/>
          <w:numId w:val="33"/>
        </w:numPr>
        <w:suppressAutoHyphens/>
        <w:spacing w:after="120"/>
        <w:ind w:right="1134" w:hanging="853"/>
        <w:jc w:val="both"/>
        <w:rPr>
          <w:b/>
          <w:bCs/>
        </w:rPr>
      </w:pPr>
      <w:r w:rsidRPr="00A21912">
        <w:rPr>
          <w:b/>
          <w:bCs/>
        </w:rPr>
        <w:t>General</w:t>
      </w:r>
    </w:p>
    <w:p w14:paraId="40B9A141" w14:textId="77777777" w:rsidR="00743BB0" w:rsidRPr="00A21912" w:rsidRDefault="00743BB0" w:rsidP="00743BB0">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2C6C01DF" w14:textId="77777777" w:rsidR="00743BB0" w:rsidRPr="00A21912" w:rsidRDefault="00743BB0" w:rsidP="00743BB0">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69097E3" w14:textId="77777777" w:rsidR="00743BB0" w:rsidRPr="00A21912" w:rsidRDefault="00743BB0" w:rsidP="00743BB0">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41FAB12" w14:textId="77777777" w:rsidR="00743BB0" w:rsidRPr="00A21912" w:rsidRDefault="00743BB0" w:rsidP="00743BB0">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3DF28F95" w14:textId="77777777" w:rsidR="00743BB0" w:rsidRPr="00A21912" w:rsidRDefault="00743BB0" w:rsidP="00743BB0">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1D7B09E4" w14:textId="77777777" w:rsidR="00743BB0" w:rsidRPr="00A21912" w:rsidRDefault="00743BB0" w:rsidP="00743BB0">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1437439A" w14:textId="77777777" w:rsidR="00743BB0" w:rsidRPr="00A21912" w:rsidRDefault="00743BB0" w:rsidP="00743BB0">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27292145" w14:textId="77777777" w:rsidR="00743BB0" w:rsidRPr="00A21912" w:rsidRDefault="00743BB0" w:rsidP="00743BB0">
      <w:pPr>
        <w:pStyle w:val="para"/>
        <w:rPr>
          <w:b/>
          <w:bCs/>
          <w:lang w:val="en-GB"/>
        </w:rPr>
      </w:pPr>
      <w:r w:rsidRPr="00A21912">
        <w:rPr>
          <w:b/>
          <w:bCs/>
          <w:lang w:val="en-GB"/>
        </w:rPr>
        <w:t>2.</w:t>
      </w:r>
      <w:r w:rsidRPr="00A21912">
        <w:rPr>
          <w:b/>
          <w:bCs/>
          <w:lang w:val="en-GB"/>
        </w:rPr>
        <w:tab/>
        <w:t>Definitions</w:t>
      </w:r>
    </w:p>
    <w:p w14:paraId="6FEE21FD" w14:textId="77777777" w:rsidR="00743BB0" w:rsidRPr="00A21912" w:rsidRDefault="00743BB0" w:rsidP="00743BB0">
      <w:pPr>
        <w:pStyle w:val="para"/>
        <w:rPr>
          <w:lang w:val="en-GB"/>
        </w:rPr>
      </w:pPr>
      <w:r w:rsidRPr="00A21912">
        <w:rPr>
          <w:lang w:val="en-GB"/>
        </w:rPr>
        <w:tab/>
        <w:t>For the purposes of this annex,</w:t>
      </w:r>
    </w:p>
    <w:p w14:paraId="1D9AE385" w14:textId="77777777" w:rsidR="00743BB0" w:rsidRPr="00A21912" w:rsidRDefault="00743BB0" w:rsidP="00743BB0">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5A171B7D" w14:textId="77777777" w:rsidR="00743BB0" w:rsidRPr="00A21912" w:rsidRDefault="00743BB0" w:rsidP="00743BB0">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438670C3" w14:textId="77777777" w:rsidR="00743BB0" w:rsidRPr="00A21912" w:rsidRDefault="00743BB0" w:rsidP="00743BB0">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17A0C754" w14:textId="77777777" w:rsidR="00743BB0" w:rsidRPr="00A21912" w:rsidRDefault="00743BB0" w:rsidP="00743BB0">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0E0B96DE" w14:textId="77777777" w:rsidR="00743BB0" w:rsidRPr="00A21912" w:rsidRDefault="00743BB0" w:rsidP="00743BB0">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6DA782B6" w14:textId="77777777" w:rsidR="00743BB0" w:rsidRPr="00A21912" w:rsidRDefault="00743BB0" w:rsidP="00743BB0">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4E4E6592" w14:textId="77777777" w:rsidR="00743BB0" w:rsidRPr="00A21912" w:rsidRDefault="00743BB0" w:rsidP="00743BB0">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309B69C8" w14:textId="77777777" w:rsidR="00743BB0" w:rsidRPr="00A21912" w:rsidRDefault="00743BB0" w:rsidP="00743BB0">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5535EC08" w14:textId="77777777" w:rsidR="00743BB0" w:rsidRPr="00FE3BB6" w:rsidRDefault="00743BB0" w:rsidP="00743BB0">
      <w:pPr>
        <w:pStyle w:val="para"/>
        <w:tabs>
          <w:tab w:val="left" w:pos="8505"/>
        </w:tabs>
        <w:rPr>
          <w:lang w:val="en-GB"/>
        </w:rPr>
      </w:pPr>
      <w:r w:rsidRPr="00FE3BB6">
        <w:rPr>
          <w:lang w:val="en-GB"/>
        </w:rPr>
        <w:t>2.8.</w:t>
      </w:r>
      <w:r w:rsidRPr="00FE3BB6">
        <w:rPr>
          <w:lang w:val="en-GB"/>
        </w:rPr>
        <w:tab/>
        <w:t>"</w:t>
      </w:r>
      <w:r w:rsidRPr="00FE3BB6">
        <w:rPr>
          <w:i/>
          <w:lang w:val="en-GB"/>
        </w:rPr>
        <w:t>Range of control</w:t>
      </w:r>
      <w:r w:rsidRPr="00FE3BB6">
        <w:rPr>
          <w:lang w:val="en-GB"/>
        </w:rPr>
        <w:t>" refers to an output variable and defines the range over which the system is likely to exercise control.</w:t>
      </w:r>
    </w:p>
    <w:p w14:paraId="10ACC899" w14:textId="6C77FC54" w:rsidR="00743BB0" w:rsidRPr="00A21912" w:rsidRDefault="00743BB0" w:rsidP="00743BB0">
      <w:pPr>
        <w:pStyle w:val="para"/>
        <w:tabs>
          <w:tab w:val="left" w:pos="8505"/>
        </w:tabs>
        <w:rPr>
          <w:lang w:val="en-GB"/>
        </w:rPr>
      </w:pPr>
      <w:r w:rsidRPr="00FE3BB6">
        <w:rPr>
          <w:lang w:val="en-GB"/>
        </w:rPr>
        <w:t>2.9.</w:t>
      </w:r>
      <w:r w:rsidRPr="00FE3BB6">
        <w:rPr>
          <w:lang w:val="en-GB"/>
        </w:rPr>
        <w:tab/>
        <w:t>"</w:t>
      </w:r>
      <w:r w:rsidRPr="00FE3BB6">
        <w:rPr>
          <w:i/>
          <w:lang w:val="en-GB"/>
        </w:rPr>
        <w:t>Boundary of functional operation</w:t>
      </w:r>
      <w:r w:rsidRPr="00FE3BB6">
        <w:rPr>
          <w:lang w:val="en-GB"/>
        </w:rPr>
        <w:t>" defines the boundaries of verifiable or measurable limits within which the system is designed to maintain control, as defined in paragraph 2.5</w:t>
      </w:r>
      <w:r w:rsidR="00666261" w:rsidRPr="00FE3BB6">
        <w:rPr>
          <w:lang w:val="en-GB"/>
        </w:rPr>
        <w:t xml:space="preserve"> </w:t>
      </w:r>
      <w:r w:rsidRPr="00FE3BB6">
        <w:rPr>
          <w:lang w:val="en-GB"/>
        </w:rPr>
        <w:t>of this UN Re</w:t>
      </w:r>
      <w:r w:rsidRPr="00A21912">
        <w:rPr>
          <w:lang w:val="en-GB"/>
        </w:rPr>
        <w:t>gulation.</w:t>
      </w:r>
    </w:p>
    <w:p w14:paraId="4F985951" w14:textId="77777777" w:rsidR="00743BB0" w:rsidRPr="00A21912" w:rsidRDefault="00743BB0" w:rsidP="00743BB0">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22A75A0F" w14:textId="77777777" w:rsidR="00743BB0" w:rsidRPr="00A21912" w:rsidRDefault="00743BB0" w:rsidP="00743BB0">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0936BEEE" w14:textId="77777777" w:rsidR="00743BB0" w:rsidRPr="00A21912" w:rsidRDefault="00743BB0" w:rsidP="00743BB0">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14475CE5" w14:textId="77777777" w:rsidR="00743BB0" w:rsidRPr="00A21912" w:rsidRDefault="00743BB0" w:rsidP="00743BB0">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10C38C05" w14:textId="77777777" w:rsidR="00743BB0" w:rsidRPr="00A21912" w:rsidRDefault="00743BB0" w:rsidP="00743BB0">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38DF5297" w14:textId="77777777" w:rsidR="00743BB0" w:rsidRPr="00A21912" w:rsidRDefault="00743BB0" w:rsidP="00743BB0">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6A703C3A" w14:textId="77777777" w:rsidR="00743BB0" w:rsidRPr="00A21912" w:rsidRDefault="00743BB0" w:rsidP="00743BB0">
      <w:pPr>
        <w:pStyle w:val="para"/>
        <w:tabs>
          <w:tab w:val="left" w:pos="8505"/>
        </w:tabs>
        <w:rPr>
          <w:lang w:val="en-GB"/>
        </w:rPr>
      </w:pPr>
      <w:r w:rsidRPr="00A21912">
        <w:rPr>
          <w:lang w:val="en-GB"/>
        </w:rPr>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6EC360F2" w14:textId="7FEDC18F" w:rsidR="00743BB0" w:rsidRPr="00A21912" w:rsidRDefault="00743BB0" w:rsidP="00743BB0">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w:t>
      </w:r>
      <w:r w:rsidR="00666261">
        <w:rPr>
          <w:lang w:val="en-GB"/>
        </w:rPr>
        <w:t> </w:t>
      </w:r>
      <w:r w:rsidRPr="00A21912">
        <w:rPr>
          <w:lang w:val="en-GB"/>
        </w:rPr>
        <w:t>2.15.</w:t>
      </w:r>
    </w:p>
    <w:p w14:paraId="586B28FC" w14:textId="77777777" w:rsidR="00743BB0" w:rsidRPr="00A21912" w:rsidRDefault="00743BB0" w:rsidP="00743BB0">
      <w:pPr>
        <w:pStyle w:val="para"/>
        <w:tabs>
          <w:tab w:val="left" w:pos="8010"/>
          <w:tab w:val="left" w:pos="8505"/>
        </w:tabs>
        <w:rPr>
          <w:b/>
          <w:bCs/>
          <w:lang w:val="en-GB"/>
        </w:rPr>
      </w:pPr>
      <w:r w:rsidRPr="00A21912">
        <w:rPr>
          <w:b/>
          <w:bCs/>
          <w:lang w:val="en-GB"/>
        </w:rPr>
        <w:t>3.</w:t>
      </w:r>
      <w:r w:rsidRPr="00A21912">
        <w:rPr>
          <w:b/>
          <w:bCs/>
          <w:lang w:val="en-GB"/>
        </w:rPr>
        <w:tab/>
        <w:t>Documentation</w:t>
      </w:r>
    </w:p>
    <w:p w14:paraId="22103C2B" w14:textId="77777777" w:rsidR="00743BB0" w:rsidRPr="00A21912" w:rsidRDefault="00743BB0" w:rsidP="00743BB0">
      <w:pPr>
        <w:pStyle w:val="para"/>
        <w:tabs>
          <w:tab w:val="left" w:pos="8010"/>
          <w:tab w:val="left" w:pos="8505"/>
        </w:tabs>
        <w:rPr>
          <w:lang w:val="en-GB"/>
        </w:rPr>
      </w:pPr>
      <w:r w:rsidRPr="00A21912">
        <w:rPr>
          <w:lang w:val="en-GB"/>
        </w:rPr>
        <w:t>3.1.</w:t>
      </w:r>
      <w:r w:rsidRPr="00A21912">
        <w:rPr>
          <w:lang w:val="en-GB"/>
        </w:rPr>
        <w:tab/>
        <w:t>Requirements</w:t>
      </w:r>
    </w:p>
    <w:p w14:paraId="63E0F152" w14:textId="77777777" w:rsidR="00743BB0" w:rsidRPr="00A21912" w:rsidRDefault="00743BB0" w:rsidP="00743BB0">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4796BD5E" w14:textId="77777777" w:rsidR="00743BB0" w:rsidRPr="00A21912" w:rsidRDefault="00743BB0" w:rsidP="00743BB0">
      <w:pPr>
        <w:tabs>
          <w:tab w:val="left" w:pos="8010"/>
          <w:tab w:val="left" w:pos="8505"/>
        </w:tabs>
        <w:spacing w:after="120"/>
        <w:ind w:left="2268" w:right="1134"/>
        <w:jc w:val="both"/>
      </w:pPr>
      <w:r w:rsidRPr="00A21912">
        <w:t>The Type Approval Authority shall assess the documentation package to show that "The System":</w:t>
      </w:r>
    </w:p>
    <w:p w14:paraId="7CEB8C2C" w14:textId="77777777" w:rsidR="00743BB0" w:rsidRPr="00A21912" w:rsidRDefault="00743BB0" w:rsidP="00743BB0">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736D69B2" w14:textId="77777777" w:rsidR="00743BB0" w:rsidRPr="00A21912" w:rsidRDefault="00743BB0" w:rsidP="00743BB0">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477CB94A" w14:textId="77777777" w:rsidR="00743BB0" w:rsidRPr="00A21912" w:rsidRDefault="00743BB0" w:rsidP="00743BB0">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16DD2DD1" w14:textId="77777777" w:rsidR="00743BB0" w:rsidRPr="00A21912" w:rsidRDefault="00743BB0" w:rsidP="00743BB0">
      <w:pPr>
        <w:tabs>
          <w:tab w:val="left" w:pos="8010"/>
          <w:tab w:val="left" w:pos="8505"/>
        </w:tabs>
        <w:spacing w:after="120"/>
        <w:ind w:left="2268" w:right="1134" w:hanging="1134"/>
        <w:jc w:val="both"/>
      </w:pPr>
      <w:r w:rsidRPr="00A21912">
        <w:t>3.1.1.</w:t>
      </w:r>
      <w:r w:rsidRPr="00A21912">
        <w:tab/>
        <w:t>Documentation shall be made available in two parts:</w:t>
      </w:r>
    </w:p>
    <w:p w14:paraId="3E336DEA" w14:textId="77777777" w:rsidR="00743BB0" w:rsidRPr="00A21912" w:rsidRDefault="00743BB0" w:rsidP="00743BB0">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560C6C51" w14:textId="77777777" w:rsidR="00743BB0" w:rsidRPr="00A21912" w:rsidRDefault="00743BB0" w:rsidP="00743BB0">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35A4561D" w14:textId="77777777" w:rsidR="00743BB0" w:rsidRPr="00A21912" w:rsidRDefault="00743BB0" w:rsidP="00743BB0">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7C886595" w14:textId="77777777" w:rsidR="00743BB0" w:rsidRPr="00A21912" w:rsidRDefault="00743BB0" w:rsidP="00743BB0">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17ADF72C" w14:textId="77777777" w:rsidR="00743BB0" w:rsidRPr="00A21912" w:rsidRDefault="00743BB0" w:rsidP="00743BB0">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07F01826" w14:textId="77777777" w:rsidR="00743BB0" w:rsidRPr="00A21912" w:rsidRDefault="00743BB0" w:rsidP="00743BB0">
      <w:pPr>
        <w:tabs>
          <w:tab w:val="left" w:pos="8010"/>
          <w:tab w:val="left" w:pos="8505"/>
        </w:tabs>
        <w:spacing w:after="120"/>
        <w:ind w:left="2268" w:right="1134"/>
        <w:jc w:val="both"/>
      </w:pPr>
      <w:r w:rsidRPr="00A21912">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20DB1005" w14:textId="77777777" w:rsidR="00743BB0" w:rsidRPr="00A21912" w:rsidRDefault="00743BB0" w:rsidP="00743BB0">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0F025BB9" w14:textId="77777777" w:rsidR="00743BB0" w:rsidRPr="00A21912" w:rsidRDefault="00743BB0" w:rsidP="00743BB0">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68857BC1" w14:textId="77777777" w:rsidR="00743BB0" w:rsidRPr="00A21912" w:rsidRDefault="00743BB0" w:rsidP="00743BB0">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63E99A1D" w14:textId="77777777" w:rsidR="00743BB0" w:rsidRPr="00A21912" w:rsidRDefault="00743BB0" w:rsidP="00743BB0">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13CA462B" w14:textId="77777777" w:rsidR="00743BB0" w:rsidRPr="00A21912" w:rsidRDefault="00743BB0" w:rsidP="00743BB0">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51F2AE38" w14:textId="77777777" w:rsidR="00743BB0" w:rsidRPr="00A21912" w:rsidRDefault="00743BB0" w:rsidP="00743BB0">
      <w:pPr>
        <w:pStyle w:val="para"/>
        <w:tabs>
          <w:tab w:val="left" w:pos="8010"/>
          <w:tab w:val="left" w:pos="8505"/>
        </w:tabs>
        <w:rPr>
          <w:lang w:val="en-GB"/>
        </w:rPr>
      </w:pPr>
      <w:r w:rsidRPr="00A21912">
        <w:rPr>
          <w:lang w:val="en-GB"/>
        </w:rPr>
        <w:t>3.3.1.</w:t>
      </w:r>
      <w:r w:rsidRPr="00A21912">
        <w:rPr>
          <w:lang w:val="en-GB"/>
        </w:rPr>
        <w:tab/>
        <w:t>Inventory of components.</w:t>
      </w:r>
    </w:p>
    <w:p w14:paraId="661288F0" w14:textId="77777777" w:rsidR="00743BB0" w:rsidRPr="00A21912" w:rsidRDefault="00743BB0" w:rsidP="00743BB0">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701C3CEC" w14:textId="77777777" w:rsidR="00743BB0" w:rsidRPr="00A21912" w:rsidRDefault="00743BB0" w:rsidP="00743BB0">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065A0C7E" w14:textId="77777777" w:rsidR="00743BB0" w:rsidRPr="00A21912" w:rsidRDefault="00743BB0" w:rsidP="00743BB0">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479E00D6" w14:textId="77777777" w:rsidR="00743BB0" w:rsidRPr="00A21912" w:rsidRDefault="00743BB0" w:rsidP="00743BB0">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392DB06" w14:textId="77777777" w:rsidR="00743BB0" w:rsidRPr="00A21912" w:rsidRDefault="00743BB0" w:rsidP="00743BB0">
      <w:pPr>
        <w:pStyle w:val="para"/>
        <w:tabs>
          <w:tab w:val="left" w:pos="8010"/>
          <w:tab w:val="left" w:pos="8505"/>
        </w:tabs>
        <w:rPr>
          <w:lang w:val="en-GB"/>
        </w:rPr>
      </w:pPr>
      <w:r w:rsidRPr="00A21912">
        <w:rPr>
          <w:lang w:val="en-GB"/>
        </w:rPr>
        <w:t>3.3.3.</w:t>
      </w:r>
      <w:r w:rsidRPr="00A21912">
        <w:rPr>
          <w:lang w:val="en-GB"/>
        </w:rPr>
        <w:tab/>
        <w:t>Interconnections</w:t>
      </w:r>
    </w:p>
    <w:p w14:paraId="03E94163" w14:textId="77777777" w:rsidR="00743BB0" w:rsidRPr="00A21912" w:rsidRDefault="00743BB0" w:rsidP="00743BB0">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267E1C07" w14:textId="77777777" w:rsidR="00743BB0" w:rsidRPr="00A21912" w:rsidRDefault="00743BB0" w:rsidP="00743BB0">
      <w:pPr>
        <w:tabs>
          <w:tab w:val="left" w:pos="8010"/>
          <w:tab w:val="left" w:pos="8505"/>
        </w:tabs>
        <w:spacing w:after="120"/>
        <w:ind w:left="2268" w:right="1134" w:hanging="1134"/>
        <w:jc w:val="both"/>
      </w:pPr>
      <w:r w:rsidRPr="00A21912">
        <w:t>3.3.4.</w:t>
      </w:r>
      <w:r w:rsidRPr="00A21912">
        <w:tab/>
        <w:t>Signal flow, operating data and priorities</w:t>
      </w:r>
    </w:p>
    <w:p w14:paraId="4F0600B3" w14:textId="77777777" w:rsidR="00743BB0" w:rsidRPr="00A21912" w:rsidRDefault="00743BB0" w:rsidP="00743BB0">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3455A9CC" w14:textId="77777777" w:rsidR="00743BB0" w:rsidRPr="00A21912" w:rsidRDefault="00743BB0" w:rsidP="00743BB0">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555FB79F" w14:textId="77777777" w:rsidR="00743BB0" w:rsidRPr="00A21912" w:rsidRDefault="00743BB0" w:rsidP="00743BB0">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541437A9" w14:textId="77777777" w:rsidR="00743BB0" w:rsidRPr="00A21912" w:rsidRDefault="00743BB0" w:rsidP="00743BB0">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26A833A0" w14:textId="77777777" w:rsidR="00743BB0" w:rsidRPr="00A21912" w:rsidRDefault="00743BB0" w:rsidP="00743BB0">
      <w:pPr>
        <w:pStyle w:val="SingleTxtG"/>
        <w:ind w:left="2268" w:hanging="1134"/>
      </w:pPr>
      <w:r w:rsidRPr="00A21912">
        <w:t>3.3.5.1.</w:t>
      </w:r>
      <w:r w:rsidRPr="00A21912">
        <w:tab/>
        <w:t>The identification defines the hardware and software version and, where the latter changes such as to alter the function of the Unit as far as this Regulation is concerned, this identification shall also be changed.</w:t>
      </w:r>
    </w:p>
    <w:p w14:paraId="1DD143D0" w14:textId="77777777" w:rsidR="00743BB0" w:rsidRPr="00A21912" w:rsidRDefault="00743BB0" w:rsidP="00743BB0">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00234F5E" w14:textId="77777777" w:rsidR="00743BB0" w:rsidRPr="00A21912" w:rsidRDefault="00743BB0" w:rsidP="00743BB0">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65A88397" w14:textId="77777777" w:rsidR="00743BB0" w:rsidRPr="00A21912" w:rsidRDefault="00743BB0" w:rsidP="00743BB0">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0CCD2BC6" w14:textId="77777777" w:rsidR="00743BB0" w:rsidRPr="00A21912" w:rsidRDefault="00743BB0" w:rsidP="00743BB0">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36150CB8" w14:textId="77777777" w:rsidR="00743BB0" w:rsidRPr="00A21912" w:rsidRDefault="00743BB0" w:rsidP="00743BB0">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6095B4C0" w14:textId="77777777" w:rsidR="00743BB0" w:rsidRPr="00A21912" w:rsidRDefault="00743BB0" w:rsidP="00743BB0">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6A4415A5" w14:textId="77777777" w:rsidR="00743BB0" w:rsidRPr="00A21912" w:rsidRDefault="00743BB0" w:rsidP="00743BB0">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50FF4A5C" w14:textId="77777777" w:rsidR="00743BB0" w:rsidRPr="00A21912" w:rsidRDefault="00743BB0" w:rsidP="00743BB0">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CD48914" w14:textId="77777777" w:rsidR="00743BB0" w:rsidRPr="00A21912" w:rsidRDefault="00743BB0" w:rsidP="00743BB0">
      <w:pPr>
        <w:pStyle w:val="a"/>
        <w:tabs>
          <w:tab w:val="left" w:pos="8010"/>
          <w:tab w:val="left" w:pos="8505"/>
        </w:tabs>
        <w:rPr>
          <w:lang w:val="en-GB"/>
        </w:rPr>
      </w:pPr>
      <w:r w:rsidRPr="00A21912">
        <w:rPr>
          <w:lang w:val="en-GB"/>
        </w:rPr>
        <w:t>(b)</w:t>
      </w:r>
      <w:r w:rsidRPr="00A21912">
        <w:rPr>
          <w:lang w:val="en-GB"/>
        </w:rPr>
        <w:tab/>
        <w:t>Change-over to a separate back-up system;</w:t>
      </w:r>
    </w:p>
    <w:p w14:paraId="309BC66B" w14:textId="77777777" w:rsidR="00743BB0" w:rsidRPr="00A21912" w:rsidRDefault="00743BB0" w:rsidP="00743BB0">
      <w:pPr>
        <w:pStyle w:val="a"/>
        <w:tabs>
          <w:tab w:val="left" w:pos="8010"/>
          <w:tab w:val="left" w:pos="8505"/>
        </w:tabs>
        <w:rPr>
          <w:lang w:val="en-GB"/>
        </w:rPr>
      </w:pPr>
      <w:r w:rsidRPr="00A21912">
        <w:rPr>
          <w:lang w:val="en-GB"/>
        </w:rPr>
        <w:t>(c)</w:t>
      </w:r>
      <w:r w:rsidRPr="00A21912">
        <w:rPr>
          <w:lang w:val="en-GB"/>
        </w:rPr>
        <w:tab/>
        <w:t>Removal of the high level function.</w:t>
      </w:r>
    </w:p>
    <w:p w14:paraId="6317BDFA" w14:textId="77777777" w:rsidR="00743BB0" w:rsidRPr="00A21912" w:rsidRDefault="00743BB0" w:rsidP="00743BB0">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20E0081F" w14:textId="77777777" w:rsidR="00743BB0" w:rsidRPr="00A21912" w:rsidRDefault="00743BB0" w:rsidP="00743BB0">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4DA4611B" w14:textId="77777777" w:rsidR="00743BB0" w:rsidRPr="00FE3BB6" w:rsidRDefault="00743BB0" w:rsidP="00743BB0">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w:t>
      </w:r>
      <w:r w:rsidRPr="00FE3BB6">
        <w:rPr>
          <w:lang w:val="en-GB"/>
        </w:rPr>
        <w:t>ssociated with this function shall be inhibited, and in such a manner as to limit the transition disturbance.</w:t>
      </w:r>
    </w:p>
    <w:p w14:paraId="362E2C77" w14:textId="77777777" w:rsidR="00743BB0" w:rsidRPr="00A21912" w:rsidRDefault="00743BB0" w:rsidP="00743BB0">
      <w:pPr>
        <w:tabs>
          <w:tab w:val="left" w:pos="8010"/>
          <w:tab w:val="left" w:pos="8505"/>
        </w:tabs>
        <w:spacing w:after="120"/>
        <w:ind w:left="2268" w:right="1134" w:hanging="1134"/>
        <w:jc w:val="both"/>
      </w:pPr>
      <w:r w:rsidRPr="00FE3BB6">
        <w:t>3.4.4.</w:t>
      </w:r>
      <w:r w:rsidRPr="00FE3BB6">
        <w:tab/>
        <w:t>The documentation shall be supported, by an analysis which shows, in overall terms, how the system will behave on t</w:t>
      </w:r>
      <w:r w:rsidRPr="00A21912">
        <w:t>he occurrence of any individual hazard or fault which will have a bearing on vehicle control performance or safety.</w:t>
      </w:r>
    </w:p>
    <w:p w14:paraId="246C9B09" w14:textId="77777777" w:rsidR="00743BB0" w:rsidRPr="00A21912" w:rsidRDefault="00743BB0" w:rsidP="00743BB0">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75847EE2" w14:textId="77777777" w:rsidR="00743BB0" w:rsidRPr="00A21912" w:rsidRDefault="00743BB0" w:rsidP="00743BB0">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7704A367" w14:textId="77777777" w:rsidR="00743BB0" w:rsidRPr="00FE3BB6" w:rsidRDefault="00743BB0" w:rsidP="00743BB0">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w:t>
      </w:r>
      <w:r w:rsidRPr="00FE3BB6">
        <w:t>t includes consideration of:</w:t>
      </w:r>
    </w:p>
    <w:p w14:paraId="07FD97A3" w14:textId="77777777" w:rsidR="00743BB0" w:rsidRPr="00FE3BB6" w:rsidRDefault="00743BB0" w:rsidP="00743BB0">
      <w:pPr>
        <w:tabs>
          <w:tab w:val="left" w:pos="8010"/>
          <w:tab w:val="left" w:pos="8505"/>
        </w:tabs>
        <w:spacing w:after="120"/>
        <w:ind w:left="3402" w:right="1134" w:hanging="567"/>
        <w:jc w:val="both"/>
      </w:pPr>
      <w:r w:rsidRPr="00FE3BB6">
        <w:t>(i)</w:t>
      </w:r>
      <w:r w:rsidRPr="00FE3BB6">
        <w:tab/>
        <w:t>Interactions with other vehicle systems;</w:t>
      </w:r>
    </w:p>
    <w:p w14:paraId="26AF0D60" w14:textId="420973F5" w:rsidR="00743BB0" w:rsidRPr="00E61F83" w:rsidRDefault="00743BB0" w:rsidP="00743BB0">
      <w:pPr>
        <w:tabs>
          <w:tab w:val="left" w:pos="8010"/>
          <w:tab w:val="left" w:pos="8505"/>
        </w:tabs>
        <w:spacing w:after="120"/>
        <w:ind w:left="3402" w:right="1134" w:hanging="567"/>
        <w:jc w:val="both"/>
      </w:pPr>
      <w:r w:rsidRPr="00FE3BB6">
        <w:t>(ii)</w:t>
      </w:r>
      <w:r w:rsidRPr="00FE3BB6">
        <w:tab/>
        <w:t>Malfunctions</w:t>
      </w:r>
      <w:r w:rsidRPr="00A21912">
        <w:t xml:space="preserve"> of the system, within the scope of this UN Regulation</w:t>
      </w:r>
      <w:r w:rsidRPr="00A91E6F">
        <w:t>, including the controllability aspects in accordance with paragraph 5.3.6. of this UN Regulation;</w:t>
      </w:r>
    </w:p>
    <w:p w14:paraId="24A0E874" w14:textId="77777777" w:rsidR="00743BB0" w:rsidRPr="00A21912" w:rsidRDefault="00743BB0" w:rsidP="00743BB0">
      <w:pPr>
        <w:tabs>
          <w:tab w:val="left" w:pos="8010"/>
          <w:tab w:val="left" w:pos="8505"/>
        </w:tabs>
        <w:spacing w:after="120"/>
        <w:ind w:left="3402" w:right="1134" w:hanging="567"/>
        <w:jc w:val="both"/>
      </w:pPr>
      <w:r w:rsidRPr="00A21912">
        <w:t>(iii)</w:t>
      </w:r>
      <w:r w:rsidRPr="00A21912">
        <w:tab/>
        <w:t>For functions defined in paragraph 3.2. of this UN Regulation:</w:t>
      </w:r>
    </w:p>
    <w:p w14:paraId="4C02760B" w14:textId="77777777" w:rsidR="00743BB0" w:rsidRPr="00A21912" w:rsidRDefault="00743BB0" w:rsidP="00743BB0">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15775DEA" w14:textId="77777777" w:rsidR="00743BB0" w:rsidRPr="00A21912" w:rsidRDefault="00743BB0" w:rsidP="00743BB0">
      <w:pPr>
        <w:tabs>
          <w:tab w:val="left" w:pos="8010"/>
          <w:tab w:val="left" w:pos="8505"/>
        </w:tabs>
        <w:spacing w:after="120"/>
        <w:ind w:left="3969" w:right="1134" w:hanging="567"/>
        <w:jc w:val="both"/>
      </w:pPr>
      <w:r w:rsidRPr="00A21912">
        <w:t>-</w:t>
      </w:r>
      <w:r w:rsidRPr="00A21912">
        <w:tab/>
        <w:t>Operational and system limitations;</w:t>
      </w:r>
    </w:p>
    <w:p w14:paraId="1F5A8C49" w14:textId="77777777" w:rsidR="00743BB0" w:rsidRPr="00A21912" w:rsidRDefault="00743BB0" w:rsidP="00743BB0">
      <w:pPr>
        <w:tabs>
          <w:tab w:val="left" w:pos="8010"/>
          <w:tab w:val="left" w:pos="8505"/>
        </w:tabs>
        <w:spacing w:after="120"/>
        <w:ind w:left="3969" w:right="1134" w:hanging="567"/>
        <w:jc w:val="both"/>
      </w:pPr>
      <w:r w:rsidRPr="00A21912">
        <w:t>-</w:t>
      </w:r>
      <w:r w:rsidRPr="00A21912">
        <w:tab/>
        <w:t>Reasonably foreseeable misuse by the driver;</w:t>
      </w:r>
    </w:p>
    <w:p w14:paraId="6FC4A1C9" w14:textId="77777777" w:rsidR="00743BB0" w:rsidRPr="00A21912" w:rsidRDefault="00743BB0" w:rsidP="00743BB0">
      <w:pPr>
        <w:tabs>
          <w:tab w:val="left" w:pos="8010"/>
          <w:tab w:val="left" w:pos="8505"/>
        </w:tabs>
        <w:spacing w:after="120"/>
        <w:ind w:left="3969" w:right="1134" w:hanging="567"/>
        <w:jc w:val="both"/>
      </w:pPr>
      <w:r w:rsidRPr="00A21912">
        <w:t>-</w:t>
      </w:r>
      <w:r w:rsidRPr="00A21912">
        <w:tab/>
        <w:t>Intentional modification of the system.</w:t>
      </w:r>
    </w:p>
    <w:p w14:paraId="657F90FB" w14:textId="77777777" w:rsidR="00743BB0" w:rsidRPr="00A21912" w:rsidRDefault="00743BB0" w:rsidP="00743BB0">
      <w:pPr>
        <w:tabs>
          <w:tab w:val="left" w:pos="8010"/>
          <w:tab w:val="left" w:pos="8505"/>
        </w:tabs>
        <w:spacing w:after="120"/>
        <w:ind w:left="3402" w:right="1134" w:hanging="567"/>
        <w:jc w:val="both"/>
      </w:pPr>
      <w:r w:rsidRPr="00A21912">
        <w:t>(iv)</w:t>
      </w:r>
      <w:r w:rsidRPr="00A21912">
        <w:tab/>
        <w:t>Cyber-attacks having an impact on the safety of the vehicle.</w:t>
      </w:r>
    </w:p>
    <w:p w14:paraId="69E9DBDA" w14:textId="77777777" w:rsidR="00743BB0" w:rsidRPr="00A21912" w:rsidRDefault="00743BB0" w:rsidP="00743BB0">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4BA41EE6" w14:textId="77777777" w:rsidR="00743BB0" w:rsidRPr="00A21912" w:rsidRDefault="00743BB0" w:rsidP="00743BB0">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72423C30" w14:textId="77777777" w:rsidR="00743BB0" w:rsidRPr="00A21912" w:rsidRDefault="00743BB0" w:rsidP="00743BB0">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720BE715" w14:textId="77777777" w:rsidR="00743BB0" w:rsidRPr="00A21912" w:rsidRDefault="00743BB0" w:rsidP="00743BB0">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4DAD1554" w14:textId="77777777" w:rsidR="00743BB0" w:rsidRPr="00FE3BB6" w:rsidRDefault="00743BB0" w:rsidP="00743BB0">
      <w:pPr>
        <w:tabs>
          <w:tab w:val="left" w:pos="8010"/>
          <w:tab w:val="left" w:pos="8505"/>
        </w:tabs>
        <w:spacing w:after="120"/>
        <w:ind w:left="2268" w:right="1134"/>
        <w:jc w:val="both"/>
      </w:pPr>
      <w:r w:rsidRPr="00A21912">
        <w:t>The Type Approval Authority may perform tests or may require tests to be performed as specified in p</w:t>
      </w:r>
      <w:r w:rsidRPr="00FE3BB6">
        <w:t>aragraph 4. to verify the safety concept.</w:t>
      </w:r>
    </w:p>
    <w:p w14:paraId="0418055F" w14:textId="77777777" w:rsidR="00743BB0" w:rsidRPr="00A21912" w:rsidRDefault="00743BB0" w:rsidP="00743BB0">
      <w:pPr>
        <w:pStyle w:val="para"/>
        <w:tabs>
          <w:tab w:val="left" w:pos="8505"/>
        </w:tabs>
        <w:rPr>
          <w:lang w:val="en-GB"/>
        </w:rPr>
      </w:pPr>
      <w:r w:rsidRPr="00FE3BB6">
        <w:rPr>
          <w:lang w:val="en-GB"/>
        </w:rPr>
        <w:t>3.4.4.1.</w:t>
      </w:r>
      <w:r w:rsidRPr="00FE3BB6">
        <w:rPr>
          <w:lang w:val="en-GB"/>
        </w:rPr>
        <w:tab/>
        <w:t>This documentation shall itemize the parameters being monitored and shall set out, for each relevant failure c</w:t>
      </w:r>
      <w:r w:rsidRPr="00A21912">
        <w:rPr>
          <w:lang w:val="en-GB"/>
        </w:rPr>
        <w:t>ondition of the type defined in paragraph 3.4.4. of this Annex, the warning signal to be given to the driver and/or to service/technical inspection personnel.</w:t>
      </w:r>
    </w:p>
    <w:p w14:paraId="2892B66D" w14:textId="77777777" w:rsidR="00743BB0" w:rsidRPr="00A21912" w:rsidRDefault="00743BB0" w:rsidP="00743BB0">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1F6D2DD2" w14:textId="77777777" w:rsidR="00743BB0" w:rsidRPr="00A21912" w:rsidRDefault="00743BB0" w:rsidP="00743BB0">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3A8389EF" w14:textId="77777777" w:rsidR="00743BB0" w:rsidRPr="00A21912" w:rsidRDefault="00743BB0" w:rsidP="00743BB0">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634F7BF3" w14:textId="77777777" w:rsidR="00743BB0" w:rsidRPr="00A21912" w:rsidRDefault="00743BB0" w:rsidP="00743BB0">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B530938" w14:textId="77777777" w:rsidR="00743BB0" w:rsidRPr="00A21912" w:rsidRDefault="00743BB0" w:rsidP="00477004">
      <w:pPr>
        <w:pStyle w:val="para"/>
        <w:keepNext/>
        <w:keepLines/>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3B95916B" w14:textId="77777777" w:rsidR="00743BB0" w:rsidRPr="00A21912" w:rsidRDefault="00743BB0" w:rsidP="00743BB0">
      <w:pPr>
        <w:tabs>
          <w:tab w:val="left" w:pos="8010"/>
          <w:tab w:val="left" w:pos="8505"/>
        </w:tabs>
        <w:spacing w:after="120"/>
        <w:ind w:left="2835" w:right="1134" w:hanging="567"/>
        <w:jc w:val="both"/>
      </w:pPr>
      <w:r w:rsidRPr="00A21912">
        <w:t>(a)</w:t>
      </w:r>
      <w:r w:rsidRPr="00A21912">
        <w:tab/>
        <w:t>Safety policy and objectives, which establish safety practices with a clear safety policy, safety roles and responsibilities, and organizational safety objectives;</w:t>
      </w:r>
    </w:p>
    <w:p w14:paraId="73F89B3F" w14:textId="77777777" w:rsidR="00743BB0" w:rsidRPr="00A21912" w:rsidRDefault="00743BB0" w:rsidP="00743BB0">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368B6E0" w14:textId="77777777" w:rsidR="00743BB0" w:rsidRPr="00A21912" w:rsidRDefault="00743BB0" w:rsidP="00743BB0">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033C73F0" w14:textId="77777777" w:rsidR="00743BB0" w:rsidRPr="00A21912" w:rsidRDefault="00743BB0" w:rsidP="00743BB0">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41387962" w14:textId="77777777" w:rsidR="00743BB0" w:rsidRPr="00A21912" w:rsidRDefault="00743BB0" w:rsidP="00743BB0">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2E956B1D" w14:textId="77777777" w:rsidR="00743BB0" w:rsidRPr="00A21912" w:rsidRDefault="00743BB0" w:rsidP="00743BB0">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353AFF18" w14:textId="77777777" w:rsidR="00743BB0" w:rsidRPr="00A21912" w:rsidRDefault="00743BB0" w:rsidP="00743BB0">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3359011A" w14:textId="77777777" w:rsidR="00743BB0" w:rsidRPr="00A21912" w:rsidRDefault="00743BB0" w:rsidP="00743BB0">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788C23ED" w14:textId="77777777" w:rsidR="00743BB0" w:rsidRPr="00A21912" w:rsidRDefault="00743BB0" w:rsidP="00743BB0">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334B2100" w14:textId="77777777" w:rsidR="00743BB0" w:rsidRPr="00A21912" w:rsidRDefault="00743BB0" w:rsidP="00743BB0">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643DD809" w14:textId="77777777" w:rsidR="00743BB0" w:rsidRPr="00A21912" w:rsidRDefault="00743BB0" w:rsidP="00743BB0">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3395C5B6" w14:textId="77777777" w:rsidR="00743BB0" w:rsidRPr="00A21912" w:rsidRDefault="00743BB0" w:rsidP="00743BB0">
      <w:pPr>
        <w:tabs>
          <w:tab w:val="left" w:pos="8010"/>
          <w:tab w:val="left" w:pos="8505"/>
        </w:tabs>
        <w:spacing w:after="120"/>
        <w:ind w:left="2268" w:right="1134" w:hanging="1134"/>
        <w:jc w:val="both"/>
      </w:pPr>
      <w:r w:rsidRPr="00A21912">
        <w:t>4.1.1.</w:t>
      </w:r>
      <w:r w:rsidRPr="00A21912">
        <w:tab/>
        <w:t xml:space="preserve">Verification of the function of the system </w:t>
      </w:r>
    </w:p>
    <w:p w14:paraId="13CE94F0" w14:textId="77777777" w:rsidR="00743BB0" w:rsidRPr="00A21912" w:rsidRDefault="00743BB0" w:rsidP="00743BB0">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7734690A" w14:textId="77777777" w:rsidR="00743BB0" w:rsidRPr="00A21912" w:rsidRDefault="00743BB0" w:rsidP="00743BB0">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30AEAB21" w14:textId="77777777" w:rsidR="00743BB0" w:rsidRPr="00A21912" w:rsidRDefault="00743BB0" w:rsidP="00743BB0">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37E7ECA0" w14:textId="77777777" w:rsidR="00743BB0" w:rsidRPr="00A21912" w:rsidRDefault="00743BB0" w:rsidP="00743BB0">
      <w:pPr>
        <w:tabs>
          <w:tab w:val="left" w:pos="8010"/>
          <w:tab w:val="left" w:pos="8505"/>
        </w:tabs>
        <w:spacing w:after="120"/>
        <w:ind w:left="2268" w:right="1134"/>
        <w:jc w:val="both"/>
      </w:pPr>
      <w:r w:rsidRPr="00A21912">
        <w:t>For complex electronic systems, these tests shall include scenarios whereby a declared function is overridden.</w:t>
      </w:r>
    </w:p>
    <w:p w14:paraId="576D9595" w14:textId="77777777" w:rsidR="00743BB0" w:rsidRPr="00A21912" w:rsidRDefault="00743BB0" w:rsidP="00743BB0">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22105EB4" w14:textId="77777777" w:rsidR="00743BB0" w:rsidRPr="00A21912" w:rsidRDefault="00743BB0" w:rsidP="00477004">
      <w:pPr>
        <w:keepNext/>
        <w:keepLines/>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690DF69B" w14:textId="77777777" w:rsidR="00743BB0" w:rsidRPr="00A21912" w:rsidRDefault="00743BB0" w:rsidP="00743BB0">
      <w:pPr>
        <w:tabs>
          <w:tab w:val="left" w:pos="2410"/>
          <w:tab w:val="left" w:pos="8010"/>
          <w:tab w:val="left" w:pos="8505"/>
        </w:tabs>
        <w:spacing w:after="120"/>
        <w:ind w:left="2268" w:right="1134"/>
        <w:jc w:val="both"/>
      </w:pPr>
      <w:r w:rsidRPr="00A21912">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57BA82A1" w14:textId="77777777" w:rsidR="00743BB0" w:rsidRPr="00A21912" w:rsidRDefault="00743BB0" w:rsidP="00743BB0">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29325107" w14:textId="77777777" w:rsidR="00743BB0" w:rsidRPr="00A21912" w:rsidRDefault="00743BB0" w:rsidP="00743BB0">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0A5B3AA9" w14:textId="77777777" w:rsidR="00743BB0" w:rsidRPr="00A21912" w:rsidRDefault="00743BB0" w:rsidP="00743BB0">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68E612F3" w14:textId="77777777" w:rsidR="00743BB0" w:rsidRPr="00A21912" w:rsidRDefault="00743BB0" w:rsidP="00743BB0">
      <w:pPr>
        <w:tabs>
          <w:tab w:val="left" w:pos="8010"/>
          <w:tab w:val="left" w:pos="8505"/>
        </w:tabs>
        <w:spacing w:after="120"/>
        <w:ind w:left="2250" w:right="1134" w:hanging="1170"/>
        <w:jc w:val="both"/>
      </w:pPr>
      <w:r w:rsidRPr="00A21912">
        <w:t>4.2.1</w:t>
      </w:r>
      <w:r>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5D71DEE6" w14:textId="77777777" w:rsidR="00743BB0" w:rsidRPr="00FE3BB6" w:rsidRDefault="00743BB0" w:rsidP="00743BB0">
      <w:pPr>
        <w:tabs>
          <w:tab w:val="left" w:pos="8010"/>
          <w:tab w:val="left" w:pos="8505"/>
        </w:tabs>
        <w:spacing w:after="120"/>
        <w:ind w:left="2268" w:right="1134" w:hanging="1134"/>
        <w:jc w:val="both"/>
      </w:pPr>
      <w:r w:rsidRPr="00A21912">
        <w:t>4.3.</w:t>
      </w:r>
      <w:r w:rsidRPr="00A21912">
        <w:tab/>
        <w:t>The Type Approval Authority shall check a number of scenarios that are critical for the characterization of HMI functions of the system, as well as to verify the effective performance o</w:t>
      </w:r>
      <w:r w:rsidRPr="00FE3BB6">
        <w:t xml:space="preserve">f the driver disengagement monitoring and warning system. </w:t>
      </w:r>
    </w:p>
    <w:p w14:paraId="74810999" w14:textId="77777777" w:rsidR="00743BB0" w:rsidRPr="00A21912" w:rsidRDefault="00743BB0" w:rsidP="00743BB0">
      <w:pPr>
        <w:tabs>
          <w:tab w:val="left" w:pos="8010"/>
          <w:tab w:val="left" w:pos="8505"/>
        </w:tabs>
        <w:spacing w:after="120"/>
        <w:ind w:left="2268" w:right="1134" w:hanging="1134"/>
        <w:jc w:val="both"/>
      </w:pPr>
      <w:r w:rsidRPr="00FE3BB6">
        <w:t>4.4.</w:t>
      </w:r>
      <w:r w:rsidRPr="00FE3BB6">
        <w:tab/>
        <w:t>The Type Approval Authority shall also check a number of scenarios that are critical for controllability of system boundaries by the driver (e.g. object difficult to detect, when the system</w:t>
      </w:r>
      <w:r w:rsidRPr="00A21912">
        <w:t xml:space="preserve"> reaches its system boundaries, risk of collision with another road user</w:t>
      </w:r>
      <w:r>
        <w:t xml:space="preserve">, </w:t>
      </w:r>
      <w:r w:rsidRPr="00A91E6F">
        <w:t>system fault conditions</w:t>
      </w:r>
      <w:r w:rsidRPr="00A21912">
        <w:t xml:space="preserve">) as defined in the regulation. </w:t>
      </w:r>
    </w:p>
    <w:p w14:paraId="155A2FF1" w14:textId="77777777" w:rsidR="00743BB0" w:rsidRPr="00A21912" w:rsidRDefault="00743BB0" w:rsidP="00743BB0">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3FEDDFAE" w14:textId="77777777" w:rsidR="00743BB0" w:rsidRPr="00A21912" w:rsidRDefault="00743BB0" w:rsidP="00743BB0">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23AAF9B8" w14:textId="77777777" w:rsidR="00743BB0" w:rsidRPr="00A21912" w:rsidRDefault="00743BB0" w:rsidP="00743BB0">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713AC3B5" w14:textId="77777777" w:rsidR="00743BB0" w:rsidRPr="00A21912" w:rsidRDefault="00743BB0" w:rsidP="00743BB0">
      <w:pPr>
        <w:spacing w:line="240" w:lineRule="auto"/>
        <w:rPr>
          <w:b/>
          <w:sz w:val="28"/>
        </w:rPr>
      </w:pPr>
      <w:r w:rsidRPr="00A21912">
        <w:br w:type="page"/>
      </w:r>
    </w:p>
    <w:p w14:paraId="7672FBF9" w14:textId="77777777" w:rsidR="00743BB0" w:rsidRPr="00A21912" w:rsidRDefault="00743BB0" w:rsidP="00743BB0">
      <w:pPr>
        <w:pStyle w:val="HChG"/>
        <w:ind w:right="9"/>
        <w:jc w:val="both"/>
      </w:pPr>
      <w:r w:rsidRPr="00A21912">
        <w:t>Appendix 1</w:t>
      </w:r>
    </w:p>
    <w:p w14:paraId="34397E29" w14:textId="77777777" w:rsidR="00743BB0" w:rsidRPr="00A21912" w:rsidRDefault="00743BB0" w:rsidP="00743BB0">
      <w:pPr>
        <w:pStyle w:val="HChG"/>
        <w:tabs>
          <w:tab w:val="clear" w:pos="851"/>
        </w:tabs>
        <w:ind w:right="9" w:firstLine="0"/>
      </w:pPr>
      <w:r w:rsidRPr="00A21912">
        <w:t>Model assessment form for electronic systems, and/or complex electronic systems</w:t>
      </w:r>
    </w:p>
    <w:p w14:paraId="1CA9CABB" w14:textId="77777777" w:rsidR="00743BB0" w:rsidRPr="00A21912" w:rsidRDefault="00743BB0" w:rsidP="00743BB0">
      <w:pPr>
        <w:tabs>
          <w:tab w:val="left" w:leader="dot" w:pos="4320"/>
        </w:tabs>
        <w:spacing w:after="120"/>
        <w:ind w:left="1134" w:right="1089"/>
        <w:jc w:val="both"/>
      </w:pPr>
      <w:r w:rsidRPr="00A21912">
        <w:t>Test report No:</w:t>
      </w:r>
      <w:r w:rsidRPr="00A21912">
        <w:tab/>
      </w:r>
    </w:p>
    <w:p w14:paraId="38D327A0" w14:textId="77777777" w:rsidR="00743BB0" w:rsidRPr="00A21912" w:rsidRDefault="00743BB0" w:rsidP="00743BB0">
      <w:pPr>
        <w:spacing w:after="120"/>
        <w:ind w:left="1701" w:right="1089" w:hanging="567"/>
        <w:jc w:val="both"/>
        <w:rPr>
          <w:b/>
          <w:bCs/>
        </w:rPr>
      </w:pPr>
      <w:r w:rsidRPr="00A21912">
        <w:rPr>
          <w:b/>
          <w:bCs/>
        </w:rPr>
        <w:t>1.</w:t>
      </w:r>
      <w:r w:rsidRPr="00A21912">
        <w:rPr>
          <w:b/>
          <w:bCs/>
        </w:rPr>
        <w:tab/>
        <w:t>Identification</w:t>
      </w:r>
    </w:p>
    <w:p w14:paraId="17A3E7BD" w14:textId="77777777" w:rsidR="00743BB0" w:rsidRPr="00A21912" w:rsidRDefault="00743BB0" w:rsidP="00743BB0">
      <w:pPr>
        <w:tabs>
          <w:tab w:val="left" w:leader="dot" w:pos="8505"/>
        </w:tabs>
        <w:spacing w:after="120"/>
        <w:ind w:left="1701" w:right="1089" w:hanging="567"/>
        <w:jc w:val="both"/>
        <w:rPr>
          <w:sz w:val="22"/>
          <w:szCs w:val="22"/>
        </w:rPr>
      </w:pPr>
      <w:r w:rsidRPr="00A21912">
        <w:t>1.1.</w:t>
      </w:r>
      <w:r w:rsidRPr="00A21912">
        <w:tab/>
        <w:t>Make:</w:t>
      </w:r>
      <w:r w:rsidRPr="00A21912">
        <w:tab/>
      </w:r>
    </w:p>
    <w:p w14:paraId="05FE037F" w14:textId="77777777" w:rsidR="00743BB0" w:rsidRPr="00A21912" w:rsidRDefault="00743BB0" w:rsidP="00743BB0">
      <w:pPr>
        <w:tabs>
          <w:tab w:val="left" w:leader="dot" w:pos="8505"/>
        </w:tabs>
        <w:spacing w:after="120"/>
        <w:ind w:left="1701" w:right="1089" w:hanging="567"/>
        <w:jc w:val="both"/>
      </w:pPr>
      <w:r w:rsidRPr="00A21912">
        <w:t>1.2.</w:t>
      </w:r>
      <w:r w:rsidRPr="00A21912">
        <w:tab/>
        <w:t>Vehicle Type:</w:t>
      </w:r>
      <w:r w:rsidRPr="00A21912">
        <w:tab/>
      </w:r>
    </w:p>
    <w:p w14:paraId="7CD8DDB3" w14:textId="77777777" w:rsidR="00743BB0" w:rsidRPr="00A21912" w:rsidRDefault="00743BB0" w:rsidP="00743BB0">
      <w:pPr>
        <w:tabs>
          <w:tab w:val="left" w:leader="dot" w:pos="8505"/>
        </w:tabs>
        <w:spacing w:after="120"/>
        <w:ind w:left="1701" w:right="1089" w:hanging="567"/>
        <w:jc w:val="both"/>
      </w:pPr>
      <w:r w:rsidRPr="00A21912">
        <w:t>1.3.</w:t>
      </w:r>
      <w:r w:rsidRPr="00A21912">
        <w:tab/>
        <w:t>Means of system identification on the vehicle:</w:t>
      </w:r>
      <w:r w:rsidRPr="00A21912">
        <w:tab/>
      </w:r>
    </w:p>
    <w:p w14:paraId="26BE0F92" w14:textId="77777777" w:rsidR="00743BB0" w:rsidRPr="00A21912" w:rsidRDefault="00743BB0" w:rsidP="00743BB0">
      <w:pPr>
        <w:tabs>
          <w:tab w:val="left" w:leader="dot" w:pos="8505"/>
        </w:tabs>
        <w:spacing w:after="120"/>
        <w:ind w:left="1701" w:right="1089" w:hanging="567"/>
        <w:jc w:val="both"/>
      </w:pPr>
      <w:r w:rsidRPr="00A21912">
        <w:t>1.4.</w:t>
      </w:r>
      <w:r w:rsidRPr="00A21912">
        <w:tab/>
        <w:t>Location of that marking:</w:t>
      </w:r>
      <w:r w:rsidRPr="00A21912">
        <w:tab/>
      </w:r>
    </w:p>
    <w:p w14:paraId="64680B1C" w14:textId="77777777" w:rsidR="00743BB0" w:rsidRPr="00A21912" w:rsidRDefault="00743BB0" w:rsidP="00743BB0">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067F1E6C" w14:textId="77777777" w:rsidR="00743BB0" w:rsidRPr="00A21912" w:rsidRDefault="00743BB0" w:rsidP="00743BB0">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55BEC244" w14:textId="77777777" w:rsidR="00743BB0" w:rsidRPr="00A21912" w:rsidRDefault="00743BB0" w:rsidP="00743BB0">
      <w:pPr>
        <w:tabs>
          <w:tab w:val="left" w:leader="dot" w:pos="8505"/>
        </w:tabs>
        <w:spacing w:after="120"/>
        <w:ind w:left="1701" w:right="1089" w:hanging="567"/>
        <w:jc w:val="both"/>
      </w:pPr>
      <w:r w:rsidRPr="00A21912">
        <w:t>1.7.</w:t>
      </w:r>
      <w:r w:rsidRPr="00A21912">
        <w:tab/>
        <w:t>Manufacturer’s formal documentation package:</w:t>
      </w:r>
    </w:p>
    <w:p w14:paraId="122F8AEA" w14:textId="77777777" w:rsidR="00743BB0" w:rsidRPr="00A21912" w:rsidRDefault="00743BB0" w:rsidP="00743BB0">
      <w:pPr>
        <w:tabs>
          <w:tab w:val="left" w:leader="dot" w:pos="5670"/>
        </w:tabs>
        <w:spacing w:after="120"/>
        <w:ind w:left="1701" w:right="1089"/>
        <w:jc w:val="both"/>
      </w:pPr>
      <w:r w:rsidRPr="00A21912">
        <w:t>Documentation reference No:</w:t>
      </w:r>
      <w:r w:rsidRPr="00A21912">
        <w:tab/>
      </w:r>
    </w:p>
    <w:p w14:paraId="44F0EF2D" w14:textId="77777777" w:rsidR="00743BB0" w:rsidRPr="00A21912" w:rsidRDefault="00743BB0" w:rsidP="00743BB0">
      <w:pPr>
        <w:tabs>
          <w:tab w:val="left" w:leader="dot" w:pos="5670"/>
        </w:tabs>
        <w:spacing w:after="120"/>
        <w:ind w:left="1701" w:right="1089"/>
        <w:jc w:val="both"/>
      </w:pPr>
      <w:r w:rsidRPr="00A21912">
        <w:t>Date of original issue:</w:t>
      </w:r>
      <w:r w:rsidRPr="00A21912">
        <w:tab/>
      </w:r>
    </w:p>
    <w:p w14:paraId="6A1465B7" w14:textId="77777777" w:rsidR="00743BB0" w:rsidRPr="00A21912" w:rsidRDefault="00743BB0" w:rsidP="00743BB0">
      <w:pPr>
        <w:tabs>
          <w:tab w:val="left" w:leader="dot" w:pos="5670"/>
        </w:tabs>
        <w:spacing w:after="120"/>
        <w:ind w:left="1701" w:right="1089"/>
        <w:jc w:val="both"/>
      </w:pPr>
      <w:r w:rsidRPr="00A21912">
        <w:t>Date of latest update:</w:t>
      </w:r>
      <w:r w:rsidRPr="00A21912">
        <w:tab/>
      </w:r>
    </w:p>
    <w:p w14:paraId="2B8F0B8D" w14:textId="77777777" w:rsidR="00743BB0" w:rsidRPr="00A21912" w:rsidRDefault="00743BB0" w:rsidP="00743BB0">
      <w:pPr>
        <w:spacing w:after="120"/>
        <w:ind w:left="1701" w:right="1089" w:hanging="567"/>
        <w:jc w:val="both"/>
        <w:rPr>
          <w:b/>
          <w:bCs/>
        </w:rPr>
      </w:pPr>
      <w:r w:rsidRPr="00A21912">
        <w:rPr>
          <w:b/>
          <w:bCs/>
        </w:rPr>
        <w:t>2.</w:t>
      </w:r>
      <w:r w:rsidRPr="00A21912">
        <w:rPr>
          <w:b/>
          <w:bCs/>
        </w:rPr>
        <w:tab/>
        <w:t>Test vehicle(s)/system(s) description</w:t>
      </w:r>
    </w:p>
    <w:p w14:paraId="29BAF38B" w14:textId="77777777" w:rsidR="00743BB0" w:rsidRPr="00A21912" w:rsidRDefault="00743BB0" w:rsidP="00743BB0">
      <w:pPr>
        <w:tabs>
          <w:tab w:val="left" w:leader="dot" w:pos="8505"/>
        </w:tabs>
        <w:spacing w:after="120"/>
        <w:ind w:left="1701" w:right="1089" w:hanging="567"/>
        <w:jc w:val="both"/>
      </w:pPr>
      <w:r w:rsidRPr="00A21912">
        <w:t>2.1.</w:t>
      </w:r>
      <w:r w:rsidRPr="00A21912">
        <w:tab/>
        <w:t>General description:</w:t>
      </w:r>
      <w:r w:rsidRPr="00A21912">
        <w:tab/>
      </w:r>
    </w:p>
    <w:p w14:paraId="041DF4BD" w14:textId="77777777" w:rsidR="00743BB0" w:rsidRPr="00A21912" w:rsidRDefault="00743BB0" w:rsidP="00743BB0">
      <w:pPr>
        <w:tabs>
          <w:tab w:val="left" w:leader="dot" w:pos="8505"/>
        </w:tabs>
        <w:spacing w:after="120"/>
        <w:ind w:left="1701" w:right="1089" w:hanging="567"/>
        <w:jc w:val="both"/>
      </w:pPr>
      <w:r w:rsidRPr="00A21912">
        <w:t>2.2.</w:t>
      </w:r>
      <w:r w:rsidRPr="00A21912">
        <w:tab/>
        <w:t>Description of all the control functions of the system, including control strategies (</w:t>
      </w:r>
      <w:r>
        <w:t>p</w:t>
      </w:r>
      <w:r w:rsidRPr="00A21912">
        <w:t>aragraph 3.2</w:t>
      </w:r>
      <w:r>
        <w:t>.</w:t>
      </w:r>
      <w:r w:rsidRPr="00A21912">
        <w:t xml:space="preserve"> of Annex</w:t>
      </w:r>
      <w:r>
        <w:t xml:space="preserve"> 3</w:t>
      </w:r>
      <w:r w:rsidRPr="00A21912">
        <w:t>):</w:t>
      </w:r>
      <w:r w:rsidRPr="00A21912">
        <w:tab/>
      </w:r>
    </w:p>
    <w:p w14:paraId="0C42B6F4" w14:textId="77777777" w:rsidR="00743BB0" w:rsidRPr="00A21912" w:rsidRDefault="00743BB0" w:rsidP="00743BB0">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t>p</w:t>
      </w:r>
      <w:r w:rsidRPr="00A21912">
        <w:t>aragraph 3.2.1. of Annex</w:t>
      </w:r>
      <w:r>
        <w:t xml:space="preserve"> 3</w:t>
      </w:r>
      <w:r w:rsidRPr="00A21912">
        <w:t xml:space="preserve">): </w:t>
      </w:r>
      <w:r w:rsidRPr="00A21912">
        <w:tab/>
      </w:r>
      <w:r w:rsidRPr="00A21912">
        <w:tab/>
      </w:r>
    </w:p>
    <w:p w14:paraId="76715C45" w14:textId="77777777" w:rsidR="00743BB0" w:rsidRPr="00A21912" w:rsidRDefault="00743BB0" w:rsidP="00743BB0">
      <w:pPr>
        <w:tabs>
          <w:tab w:val="left" w:leader="dot" w:pos="8505"/>
        </w:tabs>
        <w:spacing w:after="120"/>
        <w:ind w:left="1701" w:right="1089" w:hanging="567"/>
        <w:jc w:val="both"/>
      </w:pPr>
      <w:r w:rsidRPr="00A21912">
        <w:t>2.2.2.</w:t>
      </w:r>
      <w:r w:rsidRPr="00A21912">
        <w:tab/>
        <w:t>List of output variables and their range of control (</w:t>
      </w:r>
      <w:r>
        <w:t>p</w:t>
      </w:r>
      <w:r w:rsidRPr="00A21912">
        <w:t>aragraph 3.2.2. of Annex</w:t>
      </w:r>
      <w:r>
        <w:t xml:space="preserve"> 3</w:t>
      </w:r>
      <w:r w:rsidRPr="00A21912">
        <w:t xml:space="preserve">): </w:t>
      </w:r>
      <w:r w:rsidRPr="00A21912">
        <w:tab/>
      </w:r>
    </w:p>
    <w:p w14:paraId="75EDB4A8" w14:textId="77777777" w:rsidR="00743BB0" w:rsidRPr="00A21912" w:rsidRDefault="00743BB0" w:rsidP="00743BB0">
      <w:pPr>
        <w:tabs>
          <w:tab w:val="left" w:leader="dot" w:pos="8505"/>
        </w:tabs>
        <w:spacing w:after="120"/>
        <w:ind w:left="1701" w:right="1089" w:hanging="567"/>
        <w:jc w:val="both"/>
      </w:pPr>
      <w:r w:rsidRPr="00A21912">
        <w:t>2.2.2.1.</w:t>
      </w:r>
      <w:r>
        <w:t xml:space="preserve"> </w:t>
      </w:r>
      <w:r w:rsidRPr="00A21912">
        <w:t xml:space="preserve">Directly controlled: </w:t>
      </w:r>
      <w:r w:rsidRPr="00A21912">
        <w:tab/>
      </w:r>
    </w:p>
    <w:p w14:paraId="3B3878F5" w14:textId="77777777" w:rsidR="00743BB0" w:rsidRPr="00A21912" w:rsidRDefault="00743BB0" w:rsidP="00743BB0">
      <w:pPr>
        <w:tabs>
          <w:tab w:val="left" w:leader="dot" w:pos="8505"/>
        </w:tabs>
        <w:spacing w:after="120"/>
        <w:ind w:left="1701" w:right="1089" w:hanging="567"/>
        <w:jc w:val="both"/>
      </w:pPr>
      <w:r w:rsidRPr="00A21912">
        <w:t>2.2.2.2.</w:t>
      </w:r>
      <w:r>
        <w:t xml:space="preserve"> </w:t>
      </w:r>
      <w:r w:rsidRPr="00A21912">
        <w:t xml:space="preserve">Controlled via another vehicle system: </w:t>
      </w:r>
      <w:r w:rsidRPr="00A21912">
        <w:tab/>
      </w:r>
      <w:r w:rsidRPr="00A21912">
        <w:tab/>
      </w:r>
    </w:p>
    <w:p w14:paraId="00852673" w14:textId="77777777" w:rsidR="00743BB0" w:rsidRPr="00A21912" w:rsidRDefault="00743BB0" w:rsidP="00743BB0">
      <w:pPr>
        <w:tabs>
          <w:tab w:val="left" w:leader="dot" w:pos="8505"/>
        </w:tabs>
        <w:spacing w:after="120"/>
        <w:ind w:left="1701" w:right="1089" w:hanging="567"/>
        <w:jc w:val="both"/>
      </w:pPr>
      <w:r w:rsidRPr="00A21912">
        <w:t>2.3.</w:t>
      </w:r>
      <w:r w:rsidRPr="00A21912">
        <w:tab/>
        <w:t>Description System layout and schematics (</w:t>
      </w:r>
      <w:r>
        <w:t>p</w:t>
      </w:r>
      <w:r w:rsidRPr="00A21912">
        <w:t>aragraph 3.3. of Annex</w:t>
      </w:r>
      <w:r>
        <w:t xml:space="preserve"> 3</w:t>
      </w:r>
      <w:r w:rsidRPr="00A21912">
        <w:t>):</w:t>
      </w:r>
      <w:r w:rsidRPr="00A21912">
        <w:tab/>
      </w:r>
    </w:p>
    <w:p w14:paraId="0F20BC48" w14:textId="77777777" w:rsidR="00743BB0" w:rsidRPr="00A21912" w:rsidRDefault="00743BB0" w:rsidP="00743BB0">
      <w:pPr>
        <w:tabs>
          <w:tab w:val="left" w:leader="dot" w:pos="8505"/>
        </w:tabs>
        <w:spacing w:after="120"/>
        <w:ind w:left="1701" w:right="1089" w:hanging="567"/>
        <w:jc w:val="both"/>
      </w:pPr>
      <w:r w:rsidRPr="00A21912">
        <w:t>2.3.1</w:t>
      </w:r>
      <w:r>
        <w:t>.</w:t>
      </w:r>
      <w:r w:rsidRPr="00A21912">
        <w:tab/>
        <w:t>Inventory of components (</w:t>
      </w:r>
      <w:r>
        <w:t>p</w:t>
      </w:r>
      <w:r w:rsidRPr="00A21912">
        <w:t>aragraph 3.3.1. of Annex</w:t>
      </w:r>
      <w:r>
        <w:t xml:space="preserve"> 3</w:t>
      </w:r>
      <w:r w:rsidRPr="00A21912">
        <w:t xml:space="preserve">): </w:t>
      </w:r>
      <w:r w:rsidRPr="00A21912">
        <w:tab/>
      </w:r>
    </w:p>
    <w:p w14:paraId="75E3D9F7" w14:textId="77777777" w:rsidR="00743BB0" w:rsidRPr="00A21912" w:rsidRDefault="00743BB0" w:rsidP="00743BB0">
      <w:pPr>
        <w:tabs>
          <w:tab w:val="left" w:leader="dot" w:pos="8505"/>
        </w:tabs>
        <w:spacing w:after="120"/>
        <w:ind w:left="1701" w:right="1089" w:hanging="567"/>
        <w:jc w:val="both"/>
      </w:pPr>
      <w:r w:rsidRPr="00A21912">
        <w:t>2.3.2</w:t>
      </w:r>
      <w:r>
        <w:t>.</w:t>
      </w:r>
      <w:r w:rsidRPr="00A21912">
        <w:tab/>
        <w:t>Functions of the units (</w:t>
      </w:r>
      <w:r>
        <w:t>p</w:t>
      </w:r>
      <w:r w:rsidRPr="00A21912">
        <w:t>aragraph 3.3.2. of Annex</w:t>
      </w:r>
      <w:r>
        <w:t xml:space="preserve"> 3</w:t>
      </w:r>
      <w:r w:rsidRPr="00A21912">
        <w:t xml:space="preserve">): </w:t>
      </w:r>
      <w:r w:rsidRPr="00A21912">
        <w:tab/>
      </w:r>
    </w:p>
    <w:p w14:paraId="412DCCD5" w14:textId="77777777" w:rsidR="00743BB0" w:rsidRPr="00A21912" w:rsidRDefault="00743BB0" w:rsidP="00743BB0">
      <w:pPr>
        <w:tabs>
          <w:tab w:val="left" w:leader="dot" w:pos="8505"/>
        </w:tabs>
        <w:spacing w:after="120"/>
        <w:ind w:left="1701" w:right="1089" w:hanging="567"/>
        <w:jc w:val="both"/>
      </w:pPr>
      <w:r w:rsidRPr="00A21912">
        <w:t>2.3.3</w:t>
      </w:r>
      <w:r>
        <w:t>.</w:t>
      </w:r>
      <w:r w:rsidRPr="00A21912">
        <w:tab/>
        <w:t>Interconnections (</w:t>
      </w:r>
      <w:r>
        <w:t>p</w:t>
      </w:r>
      <w:r w:rsidRPr="00A21912">
        <w:t>aragraph 3.3.3. of Annex</w:t>
      </w:r>
      <w:r>
        <w:t xml:space="preserve"> 3</w:t>
      </w:r>
      <w:r w:rsidRPr="00A21912">
        <w:t xml:space="preserve">): </w:t>
      </w:r>
      <w:r w:rsidRPr="00A21912">
        <w:tab/>
      </w:r>
    </w:p>
    <w:p w14:paraId="1517DF6C" w14:textId="77777777" w:rsidR="00743BB0" w:rsidRPr="00A21912" w:rsidRDefault="00743BB0" w:rsidP="00743BB0">
      <w:pPr>
        <w:spacing w:after="120"/>
        <w:ind w:left="1701" w:right="1089" w:hanging="567"/>
        <w:jc w:val="both"/>
      </w:pPr>
      <w:r w:rsidRPr="00A21912">
        <w:t>2.3.4</w:t>
      </w:r>
      <w:r>
        <w:t>.</w:t>
      </w:r>
      <w:r w:rsidRPr="00A21912">
        <w:tab/>
        <w:t>Signal flow, operating data and priorities (</w:t>
      </w:r>
      <w:r>
        <w:t>p</w:t>
      </w:r>
      <w:r w:rsidRPr="00A21912">
        <w:t>aragraph 3.3.4. of Annex</w:t>
      </w:r>
      <w:r>
        <w:t xml:space="preserve"> 3</w:t>
      </w:r>
      <w:r w:rsidRPr="00A21912">
        <w:t xml:space="preserve">): </w:t>
      </w:r>
      <w:r w:rsidRPr="00A21912">
        <w:tab/>
      </w:r>
    </w:p>
    <w:p w14:paraId="4FE2F61E" w14:textId="77777777" w:rsidR="00743BB0" w:rsidRPr="00A21912" w:rsidRDefault="00743BB0" w:rsidP="00743BB0">
      <w:pPr>
        <w:tabs>
          <w:tab w:val="left" w:leader="dot" w:pos="8505"/>
        </w:tabs>
        <w:spacing w:after="120"/>
        <w:ind w:left="1701" w:right="1089" w:hanging="567"/>
        <w:jc w:val="both"/>
      </w:pPr>
      <w:r w:rsidRPr="00A21912">
        <w:t>2.3.5</w:t>
      </w:r>
      <w:r>
        <w:t>.</w:t>
      </w:r>
      <w:r w:rsidRPr="00A21912">
        <w:tab/>
        <w:t>Identification of units (hardware &amp; software) (</w:t>
      </w:r>
      <w:r>
        <w:t>p</w:t>
      </w:r>
      <w:r w:rsidRPr="00A21912">
        <w:t>aragraph 3.3.5. of Annex</w:t>
      </w:r>
      <w:r>
        <w:t xml:space="preserve"> 3</w:t>
      </w:r>
      <w:r w:rsidRPr="00A21912">
        <w:t xml:space="preserve">): </w:t>
      </w:r>
      <w:r w:rsidRPr="00A21912">
        <w:tab/>
      </w:r>
    </w:p>
    <w:p w14:paraId="5108CC77" w14:textId="77777777" w:rsidR="00743BB0" w:rsidRPr="00A21912" w:rsidRDefault="00743BB0" w:rsidP="00743BB0">
      <w:pPr>
        <w:spacing w:after="120"/>
        <w:ind w:left="1701" w:right="1089" w:hanging="567"/>
        <w:jc w:val="both"/>
        <w:rPr>
          <w:b/>
          <w:bCs/>
        </w:rPr>
      </w:pPr>
      <w:r w:rsidRPr="00A21912">
        <w:rPr>
          <w:b/>
          <w:bCs/>
        </w:rPr>
        <w:t>3.</w:t>
      </w:r>
      <w:r w:rsidRPr="00A21912">
        <w:rPr>
          <w:b/>
          <w:bCs/>
        </w:rPr>
        <w:tab/>
        <w:t>Manufacturer’s safety concept</w:t>
      </w:r>
    </w:p>
    <w:p w14:paraId="5998DCD4" w14:textId="77777777" w:rsidR="00743BB0" w:rsidRPr="00A21912" w:rsidRDefault="00743BB0" w:rsidP="00743BB0">
      <w:pPr>
        <w:spacing w:after="120"/>
        <w:ind w:left="1701" w:right="1089" w:hanging="567"/>
      </w:pPr>
      <w:r w:rsidRPr="00A21912">
        <w:t>3.1.</w:t>
      </w:r>
      <w:r w:rsidRPr="00A21912">
        <w:tab/>
        <w:t>Manufacturer’s declaration (</w:t>
      </w:r>
      <w:r>
        <w:t>p</w:t>
      </w:r>
      <w:r w:rsidRPr="00A21912">
        <w:t>aragraph 3.4.1. of Annex</w:t>
      </w:r>
      <w:r>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85C848F" w14:textId="77777777" w:rsidR="00743BB0" w:rsidRPr="00A21912" w:rsidRDefault="00743BB0" w:rsidP="00743BB0">
      <w:pPr>
        <w:spacing w:after="120"/>
        <w:ind w:left="1701" w:right="1089" w:hanging="567"/>
        <w:jc w:val="both"/>
      </w:pPr>
      <w:r w:rsidRPr="00A21912">
        <w:t>3.2.</w:t>
      </w:r>
      <w:r w:rsidRPr="00A21912">
        <w:tab/>
        <w:t>Software (Outline architecture, software design methods and tools used) (</w:t>
      </w:r>
      <w:r>
        <w:t>p</w:t>
      </w:r>
      <w:r w:rsidRPr="00A21912">
        <w:t>aragraph 3.4.2. of Annex</w:t>
      </w:r>
      <w:r>
        <w:t xml:space="preserve"> 3</w:t>
      </w:r>
      <w:r w:rsidRPr="00A21912">
        <w:t>):</w:t>
      </w:r>
      <w:r w:rsidRPr="00A21912">
        <w:tab/>
      </w:r>
    </w:p>
    <w:p w14:paraId="70565017" w14:textId="77777777" w:rsidR="00743BB0" w:rsidRPr="00A21912" w:rsidRDefault="00743BB0" w:rsidP="00743BB0">
      <w:pPr>
        <w:spacing w:after="120"/>
        <w:ind w:left="1701" w:right="1089" w:hanging="567"/>
        <w:jc w:val="both"/>
      </w:pPr>
      <w:r w:rsidRPr="00A21912">
        <w:t>3.3.</w:t>
      </w:r>
      <w:r w:rsidRPr="00A21912">
        <w:tab/>
        <w:t>Explanation of design provisions built into the system under fault conditions (</w:t>
      </w:r>
      <w:r>
        <w:t>p</w:t>
      </w:r>
      <w:r w:rsidRPr="00A21912">
        <w:t>aragraph 3.4.3. of Annex</w:t>
      </w:r>
      <w:r>
        <w:t xml:space="preserve"> 3</w:t>
      </w:r>
      <w:r w:rsidRPr="00A21912">
        <w:t xml:space="preserve">): </w:t>
      </w:r>
      <w:r w:rsidRPr="00A21912">
        <w:tab/>
      </w:r>
      <w:r w:rsidRPr="00A21912">
        <w:tab/>
      </w:r>
    </w:p>
    <w:p w14:paraId="3A4B8302" w14:textId="77777777" w:rsidR="00743BB0" w:rsidRPr="00A21912" w:rsidRDefault="00743BB0" w:rsidP="00743BB0">
      <w:pPr>
        <w:spacing w:after="120"/>
        <w:ind w:left="1701" w:right="1089" w:hanging="567"/>
        <w:jc w:val="both"/>
      </w:pPr>
      <w:r w:rsidRPr="00A21912">
        <w:t>3.4.</w:t>
      </w:r>
      <w:r w:rsidRPr="00A21912">
        <w:tab/>
        <w:t>Documented analyses of the behaviour of the system under individual fault conditions:</w:t>
      </w:r>
      <w:r w:rsidRPr="00A21912">
        <w:tab/>
      </w:r>
    </w:p>
    <w:p w14:paraId="7DEDB8EB" w14:textId="77777777" w:rsidR="00743BB0" w:rsidRPr="00A21912" w:rsidRDefault="00743BB0" w:rsidP="00743BB0">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23DBFD5E" w14:textId="77777777" w:rsidR="00743BB0" w:rsidRPr="00A21912" w:rsidRDefault="00743BB0" w:rsidP="00743BB0">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4993CB80" w14:textId="77777777" w:rsidR="00743BB0" w:rsidRPr="00A21912" w:rsidRDefault="00743BB0" w:rsidP="00743BB0">
      <w:pPr>
        <w:tabs>
          <w:tab w:val="left" w:leader="dot" w:pos="8505"/>
        </w:tabs>
        <w:spacing w:after="120"/>
        <w:ind w:left="1701" w:right="1089" w:hanging="567"/>
        <w:jc w:val="both"/>
      </w:pPr>
      <w:r w:rsidRPr="00A21912">
        <w:t>3.5.</w:t>
      </w:r>
      <w:r w:rsidRPr="00A21912">
        <w:tab/>
        <w:t>Description of the measures in place for environmental conditions (</w:t>
      </w:r>
      <w:r>
        <w:t>p</w:t>
      </w:r>
      <w:r w:rsidRPr="00A21912">
        <w:t>aragraph 3.4.4.2. of Annex</w:t>
      </w:r>
      <w:r>
        <w:t xml:space="preserve"> 3</w:t>
      </w:r>
      <w:r w:rsidRPr="00A21912">
        <w:t>):</w:t>
      </w:r>
      <w:r w:rsidRPr="00A21912">
        <w:tab/>
      </w:r>
    </w:p>
    <w:p w14:paraId="45F2CADC" w14:textId="77777777" w:rsidR="00743BB0" w:rsidRPr="00A21912" w:rsidRDefault="00743BB0" w:rsidP="00743BB0">
      <w:pPr>
        <w:tabs>
          <w:tab w:val="left" w:leader="dot" w:pos="8505"/>
        </w:tabs>
        <w:spacing w:after="120"/>
        <w:ind w:left="1701" w:right="1089" w:hanging="567"/>
        <w:jc w:val="both"/>
      </w:pPr>
      <w:r w:rsidRPr="00A21912">
        <w:t>3.6.</w:t>
      </w:r>
      <w:r w:rsidRPr="00A21912">
        <w:tab/>
        <w:t>Provisions for the periodic technical inspection of the system (</w:t>
      </w:r>
      <w:r>
        <w:t>p</w:t>
      </w:r>
      <w:r w:rsidRPr="00A21912">
        <w:t>aragraph 3.1. of Annex</w:t>
      </w:r>
      <w:r>
        <w:t> 3</w:t>
      </w:r>
      <w:r w:rsidRPr="00A21912">
        <w:t>):</w:t>
      </w:r>
      <w:r w:rsidRPr="00A21912">
        <w:tab/>
      </w:r>
    </w:p>
    <w:p w14:paraId="0E5D4034" w14:textId="77777777" w:rsidR="00743BB0" w:rsidRPr="00A21912" w:rsidRDefault="00743BB0" w:rsidP="00743BB0">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2A74BC0C" w14:textId="77777777" w:rsidR="00743BB0" w:rsidRPr="00A21912" w:rsidRDefault="00743BB0" w:rsidP="00743BB0">
      <w:pPr>
        <w:spacing w:after="120"/>
        <w:ind w:left="1701" w:right="1089" w:hanging="567"/>
        <w:jc w:val="both"/>
        <w:rPr>
          <w:b/>
          <w:bCs/>
        </w:rPr>
      </w:pPr>
      <w:r w:rsidRPr="00A21912">
        <w:rPr>
          <w:b/>
          <w:bCs/>
        </w:rPr>
        <w:t>4.</w:t>
      </w:r>
      <w:r w:rsidRPr="00A21912">
        <w:rPr>
          <w:b/>
          <w:bCs/>
        </w:rPr>
        <w:tab/>
        <w:t>Verification and Test</w:t>
      </w:r>
    </w:p>
    <w:p w14:paraId="5B5ED1D4" w14:textId="77777777" w:rsidR="00743BB0" w:rsidRPr="00A21912" w:rsidRDefault="00743BB0" w:rsidP="00743BB0">
      <w:pPr>
        <w:tabs>
          <w:tab w:val="left" w:leader="dot" w:pos="8505"/>
        </w:tabs>
        <w:spacing w:after="120"/>
        <w:ind w:left="1701" w:right="1089" w:hanging="567"/>
        <w:jc w:val="both"/>
      </w:pPr>
      <w:r w:rsidRPr="00A21912">
        <w:t>4.1.</w:t>
      </w:r>
      <w:r w:rsidRPr="00A21912">
        <w:tab/>
        <w:t>Verification of the function of the system (</w:t>
      </w:r>
      <w:r>
        <w:t>p</w:t>
      </w:r>
      <w:r w:rsidRPr="00A21912">
        <w:t>aragraph 4.1.1. of Annex</w:t>
      </w:r>
      <w:r>
        <w:t xml:space="preserve"> 3</w:t>
      </w:r>
      <w:r w:rsidRPr="00A21912">
        <w:t>):</w:t>
      </w:r>
      <w:r w:rsidRPr="00A21912">
        <w:tab/>
      </w:r>
      <w:r w:rsidRPr="00A21912">
        <w:tab/>
      </w:r>
    </w:p>
    <w:p w14:paraId="5FA49811" w14:textId="77777777" w:rsidR="00743BB0" w:rsidRPr="00A21912" w:rsidRDefault="00743BB0" w:rsidP="00743BB0">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486AAD26" w14:textId="77777777" w:rsidR="00743BB0" w:rsidRPr="00A21912" w:rsidRDefault="00743BB0" w:rsidP="00743BB0">
      <w:pPr>
        <w:spacing w:after="120"/>
        <w:ind w:left="1701" w:right="1089" w:hanging="567"/>
        <w:jc w:val="both"/>
      </w:pPr>
      <w:r w:rsidRPr="00A21912">
        <w:t xml:space="preserve">4.1.2. </w:t>
      </w:r>
      <w:r w:rsidRPr="00A21912">
        <w:tab/>
        <w:t>Test results verified according to this Annex, paragraph 4.1.1.1.</w:t>
      </w:r>
      <w:r>
        <w:tab/>
      </w:r>
      <w:r w:rsidRPr="00A21912">
        <w:t>Yes/No</w:t>
      </w:r>
    </w:p>
    <w:p w14:paraId="3F817700" w14:textId="77777777" w:rsidR="00743BB0" w:rsidRPr="00A21912" w:rsidRDefault="00743BB0" w:rsidP="00743BB0">
      <w:pPr>
        <w:tabs>
          <w:tab w:val="left" w:leader="dot" w:pos="8505"/>
        </w:tabs>
        <w:spacing w:after="120"/>
        <w:ind w:left="1701" w:right="1089" w:hanging="567"/>
        <w:jc w:val="both"/>
      </w:pPr>
      <w:r w:rsidRPr="00A21912">
        <w:t>4.2.</w:t>
      </w:r>
      <w:r w:rsidRPr="00A21912">
        <w:tab/>
        <w:t>Verification of the system safety concept (</w:t>
      </w:r>
      <w:r>
        <w:t>p</w:t>
      </w:r>
      <w:r w:rsidRPr="00A21912">
        <w:t>aragraph 4.1.2. of Annex</w:t>
      </w:r>
      <w:r>
        <w:t xml:space="preserve"> 3</w:t>
      </w:r>
      <w:r w:rsidRPr="00A21912">
        <w:t>):</w:t>
      </w:r>
      <w:r w:rsidRPr="00A21912">
        <w:tab/>
      </w:r>
    </w:p>
    <w:p w14:paraId="64BF1FED" w14:textId="77777777" w:rsidR="00743BB0" w:rsidRPr="00A21912" w:rsidRDefault="00743BB0" w:rsidP="00743BB0">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1338BAA4" w14:textId="77777777" w:rsidR="00743BB0" w:rsidRPr="00A21912" w:rsidRDefault="00743BB0" w:rsidP="00743BB0">
      <w:pPr>
        <w:tabs>
          <w:tab w:val="left" w:leader="dot" w:pos="8505"/>
        </w:tabs>
        <w:spacing w:after="120"/>
        <w:ind w:left="1701" w:right="1089" w:hanging="567"/>
        <w:jc w:val="both"/>
      </w:pPr>
      <w:r w:rsidRPr="00A21912">
        <w:t>4.2.2.</w:t>
      </w:r>
      <w:r w:rsidRPr="00A21912">
        <w:tab/>
        <w:t xml:space="preserve">Simulated fault(s): </w:t>
      </w:r>
      <w:r w:rsidRPr="00A21912">
        <w:tab/>
      </w:r>
    </w:p>
    <w:p w14:paraId="025CDC81" w14:textId="77777777" w:rsidR="00743BB0" w:rsidRPr="00A21912" w:rsidRDefault="00743BB0" w:rsidP="00743BB0">
      <w:pPr>
        <w:spacing w:after="120"/>
        <w:ind w:left="1701" w:right="1089" w:hanging="567"/>
        <w:jc w:val="both"/>
      </w:pPr>
      <w:r w:rsidRPr="00A21912">
        <w:t>4.2.3.</w:t>
      </w:r>
      <w:r w:rsidRPr="00A21912">
        <w:tab/>
        <w:t xml:space="preserve">Test results verified according to </w:t>
      </w:r>
      <w:r w:rsidRPr="00563FF8">
        <w:t>Annex 3</w:t>
      </w:r>
      <w:r w:rsidRPr="00A21912">
        <w:t>, paragraph 4.1.2.</w:t>
      </w:r>
      <w:r>
        <w:t>:</w:t>
      </w:r>
      <w:r>
        <w:tab/>
      </w:r>
      <w:r w:rsidRPr="00A21912">
        <w:t>Yes/No.</w:t>
      </w:r>
    </w:p>
    <w:p w14:paraId="3F83F9CF" w14:textId="77777777" w:rsidR="00743BB0" w:rsidRPr="00A21912" w:rsidRDefault="00743BB0" w:rsidP="00743BB0">
      <w:pPr>
        <w:tabs>
          <w:tab w:val="left" w:leader="dot" w:pos="8505"/>
        </w:tabs>
        <w:spacing w:after="120"/>
        <w:ind w:left="1701" w:right="1089" w:hanging="567"/>
        <w:jc w:val="both"/>
      </w:pPr>
      <w:r w:rsidRPr="00A21912">
        <w:t>4.3.</w:t>
      </w:r>
      <w:r w:rsidRPr="00A21912">
        <w:tab/>
        <w:t>Date of test(s):</w:t>
      </w:r>
      <w:r w:rsidRPr="00A21912">
        <w:tab/>
      </w:r>
    </w:p>
    <w:p w14:paraId="451355D7" w14:textId="77777777" w:rsidR="00743BB0" w:rsidRPr="00A21912" w:rsidRDefault="00743BB0" w:rsidP="00743BB0">
      <w:pPr>
        <w:spacing w:after="120"/>
        <w:ind w:left="1701" w:right="1089" w:hanging="567"/>
        <w:jc w:val="both"/>
      </w:pPr>
      <w:r w:rsidRPr="00A21912">
        <w:t>4.4.</w:t>
      </w:r>
      <w:r w:rsidRPr="00A21912">
        <w:tab/>
        <w:t>This test(s) has been carried out and the results reported in accordance with … to UN Regulation No. 1</w:t>
      </w:r>
      <w:r>
        <w:t>71</w:t>
      </w:r>
      <w:r w:rsidRPr="00A21912">
        <w:t xml:space="preserve"> as last amended by the ... series of amendments.</w:t>
      </w:r>
    </w:p>
    <w:p w14:paraId="11D0E935" w14:textId="77777777" w:rsidR="00743BB0" w:rsidRPr="00A21912" w:rsidRDefault="00743BB0" w:rsidP="00743BB0">
      <w:pPr>
        <w:spacing w:after="120"/>
        <w:ind w:left="1701" w:right="1089"/>
      </w:pPr>
      <w:r w:rsidRPr="00A21912">
        <w:t>Type Approval Authority carrying out the test</w:t>
      </w:r>
      <w:r w:rsidRPr="00A21912">
        <w:br/>
        <w:t>Signed: .......................................</w:t>
      </w:r>
      <w:r w:rsidRPr="00A21912">
        <w:tab/>
      </w:r>
      <w:r w:rsidRPr="00A21912">
        <w:tab/>
      </w:r>
      <w:r w:rsidRPr="00A21912">
        <w:tab/>
        <w:t>Date: .......................................</w:t>
      </w:r>
    </w:p>
    <w:p w14:paraId="168F5067" w14:textId="77777777" w:rsidR="00743BB0" w:rsidRPr="00A21912" w:rsidRDefault="00743BB0" w:rsidP="00743BB0">
      <w:pPr>
        <w:spacing w:after="120"/>
        <w:ind w:left="1710" w:right="9" w:hanging="540"/>
        <w:jc w:val="both"/>
        <w:rPr>
          <w:sz w:val="18"/>
          <w:szCs w:val="18"/>
        </w:rPr>
      </w:pPr>
      <w:r w:rsidRPr="00A21912">
        <w:t>4.5.</w:t>
      </w:r>
      <w:r w:rsidRPr="00A21912">
        <w:tab/>
        <w:t>Comments:</w:t>
      </w:r>
      <w:r w:rsidRPr="00A21912">
        <w:rPr>
          <w:sz w:val="18"/>
          <w:szCs w:val="18"/>
        </w:rPr>
        <w:tab/>
      </w:r>
    </w:p>
    <w:p w14:paraId="130C3119" w14:textId="77777777" w:rsidR="00743BB0" w:rsidRPr="00A21912" w:rsidRDefault="00743BB0" w:rsidP="00743BB0">
      <w:pPr>
        <w:ind w:right="9"/>
        <w:jc w:val="both"/>
      </w:pPr>
    </w:p>
    <w:p w14:paraId="55C44FF7" w14:textId="77777777" w:rsidR="00743BB0" w:rsidRPr="00A21912" w:rsidRDefault="00743BB0" w:rsidP="00743BB0">
      <w:pPr>
        <w:spacing w:line="240" w:lineRule="auto"/>
        <w:ind w:right="9"/>
        <w:jc w:val="both"/>
      </w:pPr>
      <w:r w:rsidRPr="00A21912">
        <w:br w:type="page"/>
      </w:r>
    </w:p>
    <w:p w14:paraId="673CA64C" w14:textId="77777777" w:rsidR="00743BB0" w:rsidRPr="00A21912" w:rsidRDefault="00743BB0" w:rsidP="00743BB0">
      <w:pPr>
        <w:pStyle w:val="HChG"/>
      </w:pPr>
      <w:r w:rsidRPr="00FE3BB6">
        <w:t>Appendix 2</w:t>
      </w:r>
    </w:p>
    <w:p w14:paraId="1CC49D35" w14:textId="19EE6A74" w:rsidR="00743BB0" w:rsidRPr="00A21912" w:rsidRDefault="00743BB0" w:rsidP="00743BB0">
      <w:pPr>
        <w:pStyle w:val="HChG"/>
      </w:pPr>
      <w:r w:rsidRPr="00A21912">
        <w:tab/>
      </w:r>
      <w:r w:rsidRPr="00A21912">
        <w:tab/>
        <w:t>System design to be assessed</w:t>
      </w:r>
      <w:r w:rsidR="007F5F7C">
        <w:t xml:space="preserve"> </w:t>
      </w:r>
    </w:p>
    <w:p w14:paraId="3DCFCDCD" w14:textId="77777777" w:rsidR="00743BB0" w:rsidRPr="00A21912" w:rsidRDefault="00743BB0" w:rsidP="00743BB0">
      <w:pPr>
        <w:tabs>
          <w:tab w:val="left" w:leader="dot" w:pos="8080"/>
        </w:tabs>
        <w:spacing w:after="120"/>
        <w:ind w:left="1800" w:right="1134" w:hanging="630"/>
        <w:jc w:val="both"/>
        <w:rPr>
          <w:b/>
          <w:bCs/>
        </w:rPr>
      </w:pPr>
      <w:r w:rsidRPr="00FE3BB6">
        <w:rPr>
          <w:b/>
          <w:bCs/>
        </w:rPr>
        <w:t>1.</w:t>
      </w:r>
      <w:r w:rsidRPr="00A21912">
        <w:rPr>
          <w:b/>
          <w:bCs/>
        </w:rPr>
        <w:tab/>
        <w:t>Introduction</w:t>
      </w:r>
    </w:p>
    <w:p w14:paraId="6816F940" w14:textId="6D1FAA3D" w:rsidR="00743BB0" w:rsidRPr="00A21912" w:rsidRDefault="00743BB0" w:rsidP="00743BB0">
      <w:pPr>
        <w:tabs>
          <w:tab w:val="left" w:leader="dot" w:pos="8080"/>
        </w:tabs>
        <w:spacing w:after="120"/>
        <w:ind w:left="1800" w:right="1134"/>
        <w:jc w:val="both"/>
      </w:pPr>
      <w:r w:rsidRPr="00A91E6F">
        <w:t xml:space="preserve">This Appendix </w:t>
      </w:r>
      <w:r w:rsidRPr="00FE3BB6">
        <w:t>reflects a summary of system design aspects outlined in the core text of this Regulation to be assessed by the Type Approval Authority. The following information shall be pro</w:t>
      </w:r>
      <w:r w:rsidRPr="00A21912">
        <w:t>vided by the manufacturer for assessm</w:t>
      </w:r>
      <w:r w:rsidRPr="00FE3BB6">
        <w:t>ent.</w:t>
      </w:r>
      <w:r w:rsidRPr="00A21912">
        <w:t xml:space="preserve"> </w:t>
      </w:r>
    </w:p>
    <w:p w14:paraId="54650CE7" w14:textId="77777777" w:rsidR="00743BB0" w:rsidRPr="00A21912" w:rsidRDefault="00743BB0" w:rsidP="00743BB0">
      <w:pPr>
        <w:pStyle w:val="para"/>
        <w:ind w:left="1800" w:hanging="630"/>
        <w:rPr>
          <w:b/>
          <w:bCs/>
          <w:lang w:val="en-GB"/>
        </w:rPr>
      </w:pPr>
      <w:r w:rsidRPr="00A21912">
        <w:rPr>
          <w:b/>
          <w:bCs/>
          <w:lang w:val="en-GB"/>
        </w:rPr>
        <w:t>2.</w:t>
      </w:r>
      <w:r w:rsidRPr="00A21912">
        <w:rPr>
          <w:b/>
          <w:bCs/>
          <w:lang w:val="en-GB"/>
        </w:rPr>
        <w:tab/>
        <w:t>Information related to DCAS in general</w:t>
      </w:r>
    </w:p>
    <w:p w14:paraId="43ACCF09" w14:textId="77777777" w:rsidR="00743BB0" w:rsidRPr="00A21912" w:rsidRDefault="00743BB0" w:rsidP="00743BB0">
      <w:pPr>
        <w:pStyle w:val="para"/>
        <w:ind w:left="1800" w:hanging="630"/>
        <w:rPr>
          <w:b/>
          <w:bCs/>
          <w:lang w:val="en-GB"/>
        </w:rPr>
      </w:pPr>
      <w:r w:rsidRPr="00A21912">
        <w:rPr>
          <w:b/>
          <w:bCs/>
          <w:lang w:val="en-GB"/>
        </w:rPr>
        <w:t>2.1.</w:t>
      </w:r>
      <w:r w:rsidRPr="00A21912">
        <w:rPr>
          <w:b/>
          <w:bCs/>
          <w:lang w:val="en-GB"/>
        </w:rPr>
        <w:tab/>
        <w:t>Driver Interaction and HMI</w:t>
      </w:r>
    </w:p>
    <w:p w14:paraId="578F734B" w14:textId="77777777" w:rsidR="00743BB0" w:rsidRPr="00A21912" w:rsidRDefault="00743BB0" w:rsidP="00743BB0">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3546FB15" w14:textId="77777777" w:rsidR="00743BB0" w:rsidRPr="00A21912" w:rsidRDefault="00743BB0" w:rsidP="00743BB0">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F1B319D" w14:textId="77777777" w:rsidR="00743BB0" w:rsidRPr="00A21912" w:rsidRDefault="00743BB0" w:rsidP="00743BB0">
      <w:pPr>
        <w:pStyle w:val="para"/>
        <w:ind w:left="1800" w:hanging="630"/>
        <w:rPr>
          <w:lang w:val="en-GB"/>
        </w:rPr>
      </w:pPr>
      <w:r w:rsidRPr="00A21912">
        <w:rPr>
          <w:lang w:val="en-GB"/>
        </w:rPr>
        <w:t xml:space="preserve">2.1.1.2. Evidence of effectiveness of driver disengagement monitoring and warning strategy </w:t>
      </w:r>
    </w:p>
    <w:p w14:paraId="514B3DD5" w14:textId="77777777" w:rsidR="00743BB0" w:rsidRPr="00A21912" w:rsidRDefault="00743BB0" w:rsidP="00743BB0">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4E900080" w14:textId="77777777" w:rsidR="00743BB0" w:rsidRPr="00A21912" w:rsidRDefault="00743BB0" w:rsidP="00743BB0">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05700C77" w14:textId="77777777" w:rsidR="00743BB0" w:rsidRPr="00A21912" w:rsidRDefault="00743BB0" w:rsidP="00743BB0">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369ADC2A" w14:textId="77777777" w:rsidR="00743BB0" w:rsidRPr="00A21912" w:rsidRDefault="00743BB0" w:rsidP="00743BB0">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6DFD142B" w14:textId="77777777" w:rsidR="00743BB0" w:rsidRPr="00A21912" w:rsidRDefault="00743BB0" w:rsidP="00743BB0">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20FB9874" w14:textId="77777777" w:rsidR="00743BB0" w:rsidRPr="00A21912" w:rsidRDefault="00743BB0" w:rsidP="00743BB0">
      <w:pPr>
        <w:pStyle w:val="para"/>
        <w:ind w:left="1800" w:hanging="630"/>
        <w:rPr>
          <w:lang w:val="en-GB"/>
        </w:rPr>
      </w:pPr>
      <w:r w:rsidRPr="00A21912">
        <w:rPr>
          <w:lang w:val="en-GB"/>
        </w:rPr>
        <w:t xml:space="preserve">2.1.5. </w:t>
      </w:r>
      <w:r w:rsidRPr="00A21912">
        <w:rPr>
          <w:lang w:val="en-GB"/>
        </w:rPr>
        <w:tab/>
        <w:t>Extract of the relevant part of the owner`s manual</w:t>
      </w:r>
    </w:p>
    <w:p w14:paraId="6F146418" w14:textId="77777777" w:rsidR="00743BB0" w:rsidRPr="00A21912" w:rsidRDefault="00743BB0" w:rsidP="00743BB0">
      <w:pPr>
        <w:pStyle w:val="para"/>
        <w:ind w:left="1800" w:hanging="630"/>
        <w:rPr>
          <w:lang w:val="en-GB"/>
        </w:rPr>
      </w:pPr>
      <w:r w:rsidRPr="00A21912">
        <w:rPr>
          <w:lang w:val="en-GB"/>
        </w:rPr>
        <w:t>2.1.6.</w:t>
      </w:r>
      <w:r w:rsidRPr="00A21912">
        <w:rPr>
          <w:lang w:val="en-GB"/>
        </w:rPr>
        <w:tab/>
        <w:t>A list of system messages and signals (paragraph 5.5.4.1.4.)</w:t>
      </w:r>
    </w:p>
    <w:p w14:paraId="7C50D145" w14:textId="77777777" w:rsidR="00743BB0" w:rsidRPr="00A21912" w:rsidRDefault="00743BB0" w:rsidP="00743BB0">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43793B47" w14:textId="77777777" w:rsidR="00743BB0" w:rsidRPr="00A21912" w:rsidRDefault="00743BB0" w:rsidP="00743BB0">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1CE3EC56" w14:textId="77777777" w:rsidR="00743BB0" w:rsidRPr="00A21912" w:rsidRDefault="00743BB0" w:rsidP="00743BB0">
      <w:pPr>
        <w:pStyle w:val="para"/>
        <w:ind w:left="1800" w:hanging="630"/>
        <w:rPr>
          <w:b/>
          <w:bCs/>
          <w:lang w:val="en-GB"/>
        </w:rPr>
      </w:pPr>
      <w:r w:rsidRPr="00A21912">
        <w:rPr>
          <w:b/>
          <w:bCs/>
          <w:lang w:val="en-GB"/>
        </w:rPr>
        <w:t>2.2.</w:t>
      </w:r>
      <w:r w:rsidRPr="00A21912">
        <w:rPr>
          <w:b/>
          <w:bCs/>
          <w:lang w:val="en-GB"/>
        </w:rPr>
        <w:tab/>
        <w:t>System Boundaries</w:t>
      </w:r>
    </w:p>
    <w:p w14:paraId="6EEE550A" w14:textId="77777777" w:rsidR="00743BB0" w:rsidRPr="00A21912" w:rsidRDefault="00743BB0" w:rsidP="00743BB0">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48414A82" w14:textId="48CFE88F" w:rsidR="00743BB0" w:rsidRPr="00A21912" w:rsidRDefault="00743BB0" w:rsidP="00743BB0">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w:t>
      </w:r>
      <w:r w:rsidR="00A91E6F">
        <w:rPr>
          <w:lang w:val="en-GB"/>
        </w:rPr>
        <w:t xml:space="preserve"> </w:t>
      </w:r>
      <w:r w:rsidRPr="00A21912">
        <w:rPr>
          <w:lang w:val="en-GB"/>
        </w:rPr>
        <w:t>(paragraph</w:t>
      </w:r>
      <w:r w:rsidR="00A91E6F">
        <w:rPr>
          <w:lang w:val="en-GB"/>
        </w:rPr>
        <w:t> </w:t>
      </w:r>
      <w:r w:rsidRPr="00A21912">
        <w:rPr>
          <w:lang w:val="en-GB"/>
        </w:rPr>
        <w:t>5.3.2.)</w:t>
      </w:r>
    </w:p>
    <w:p w14:paraId="0BD42A08" w14:textId="6B198FB6" w:rsidR="00743BB0" w:rsidRPr="00A21912" w:rsidRDefault="00743BB0" w:rsidP="00743BB0">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655D2F59" w14:textId="77777777" w:rsidR="00743BB0" w:rsidRPr="00A21912" w:rsidRDefault="00743BB0" w:rsidP="00743BB0">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42EE5D3F" w14:textId="77777777" w:rsidR="00743BB0" w:rsidRPr="00A21912" w:rsidRDefault="00743BB0" w:rsidP="00743BB0">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4D7C13A6" w14:textId="77777777" w:rsidR="00743BB0" w:rsidRPr="00A21912" w:rsidRDefault="00743BB0" w:rsidP="00743BB0">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2C0AB85F" w14:textId="77777777" w:rsidR="00743BB0" w:rsidRPr="00A21912" w:rsidRDefault="00743BB0" w:rsidP="00743BB0">
      <w:pPr>
        <w:pStyle w:val="para"/>
        <w:ind w:left="1800" w:hanging="630"/>
        <w:rPr>
          <w:b/>
          <w:bCs/>
          <w:lang w:val="en-GB"/>
        </w:rPr>
      </w:pPr>
      <w:r w:rsidRPr="00A21912">
        <w:rPr>
          <w:b/>
          <w:bCs/>
          <w:lang w:val="en-GB"/>
        </w:rPr>
        <w:t>2.3.</w:t>
      </w:r>
      <w:r w:rsidRPr="00A21912">
        <w:rPr>
          <w:b/>
          <w:bCs/>
          <w:lang w:val="en-GB"/>
        </w:rPr>
        <w:tab/>
        <w:t xml:space="preserve">System operation </w:t>
      </w:r>
    </w:p>
    <w:p w14:paraId="324FF206" w14:textId="77777777" w:rsidR="00743BB0" w:rsidRPr="00A21912" w:rsidRDefault="00743BB0" w:rsidP="00743BB0">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40049E08" w14:textId="4EAB2A2F" w:rsidR="00743BB0" w:rsidRPr="00A21912" w:rsidRDefault="00743BB0" w:rsidP="00743BB0">
      <w:pPr>
        <w:pStyle w:val="para"/>
        <w:ind w:left="1800" w:hanging="630"/>
        <w:rPr>
          <w:lang w:val="en-GB"/>
        </w:rPr>
      </w:pPr>
      <w:r w:rsidRPr="00A21912">
        <w:rPr>
          <w:lang w:val="en-GB"/>
        </w:rPr>
        <w:t>2.3.2.</w:t>
      </w:r>
      <w:r w:rsidRPr="00A21912">
        <w:rPr>
          <w:lang w:val="en-GB"/>
        </w:rPr>
        <w:tab/>
        <w:t>Additional preconditions for DCAS activation (paragraph 5.5.3.2.2.)</w:t>
      </w:r>
    </w:p>
    <w:p w14:paraId="0C2F682F" w14:textId="77777777" w:rsidR="00743BB0" w:rsidRPr="00A21912" w:rsidRDefault="00743BB0" w:rsidP="00743BB0">
      <w:pPr>
        <w:pStyle w:val="para"/>
        <w:ind w:left="1800" w:hanging="630"/>
        <w:rPr>
          <w:lang w:val="en-GB"/>
        </w:rPr>
      </w:pPr>
      <w:r w:rsidRPr="00A21912">
        <w:rPr>
          <w:lang w:val="en-GB"/>
        </w:rPr>
        <w:t>2.3.3.</w:t>
      </w:r>
      <w:r w:rsidRPr="00A21912">
        <w:rPr>
          <w:lang w:val="en-GB"/>
        </w:rPr>
        <w:tab/>
        <w:t>The system’s controllability design (paragraphs 5.3.4 and 5.3.6.)</w:t>
      </w:r>
    </w:p>
    <w:p w14:paraId="11BC8D4C" w14:textId="77777777" w:rsidR="00743BB0" w:rsidRPr="00A21912" w:rsidRDefault="00743BB0" w:rsidP="00743BB0">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09855542" w14:textId="77777777" w:rsidR="00743BB0" w:rsidRPr="00A21912" w:rsidRDefault="00743BB0" w:rsidP="00743BB0">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5B2484BD" w14:textId="77777777" w:rsidR="00743BB0" w:rsidRPr="00A21912" w:rsidRDefault="00743BB0" w:rsidP="00743BB0">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2305369B" w14:textId="77777777" w:rsidR="00743BB0" w:rsidRPr="00A21912" w:rsidRDefault="00743BB0" w:rsidP="00743BB0">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1A0C9A06" w14:textId="77777777" w:rsidR="00743BB0" w:rsidRPr="00A21912" w:rsidRDefault="00743BB0" w:rsidP="00743BB0">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707D971E" w14:textId="77777777" w:rsidR="00743BB0" w:rsidRPr="00A21912" w:rsidRDefault="00743BB0" w:rsidP="00743BB0">
      <w:pPr>
        <w:pStyle w:val="para"/>
        <w:ind w:left="1800" w:hanging="630"/>
        <w:rPr>
          <w:lang w:val="en-GB"/>
        </w:rPr>
      </w:pPr>
      <w:r w:rsidRPr="00A21912">
        <w:rPr>
          <w:b/>
          <w:bCs/>
          <w:lang w:val="en-GB"/>
        </w:rPr>
        <w:t>3.</w:t>
      </w:r>
      <w:r w:rsidRPr="00A21912">
        <w:rPr>
          <w:b/>
          <w:bCs/>
          <w:lang w:val="en-GB"/>
        </w:rPr>
        <w:tab/>
        <w:t>Information related to System Dynamic Control</w:t>
      </w:r>
    </w:p>
    <w:p w14:paraId="1D1B49EB" w14:textId="77777777" w:rsidR="00743BB0" w:rsidRPr="00A21912" w:rsidRDefault="00743BB0" w:rsidP="00743BB0">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3AEF8521" w14:textId="77777777" w:rsidR="00743BB0" w:rsidRPr="00A21912" w:rsidRDefault="00743BB0" w:rsidP="00743BB0">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1D304C7" w14:textId="77777777" w:rsidR="00743BB0" w:rsidRPr="00A21912" w:rsidRDefault="00743BB0" w:rsidP="00743BB0">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676B0C33" w14:textId="77777777" w:rsidR="00743BB0" w:rsidRPr="00A21912" w:rsidRDefault="00743BB0" w:rsidP="00743BB0">
      <w:pPr>
        <w:spacing w:after="120"/>
        <w:ind w:left="1800" w:right="1134" w:hanging="630"/>
        <w:jc w:val="both"/>
      </w:pPr>
      <w:r w:rsidRPr="00A21912">
        <w:t>4.2.</w:t>
      </w:r>
      <w:r w:rsidRPr="00A21912">
        <w:tab/>
        <w:t>Other sources of information to determine lane positioning without lane markings (paragraph 6.1.4.1.)</w:t>
      </w:r>
    </w:p>
    <w:p w14:paraId="10BFEC6D" w14:textId="77777777" w:rsidR="00743BB0" w:rsidRPr="00A21912" w:rsidRDefault="00743BB0" w:rsidP="00743BB0">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2DDDDAA7" w14:textId="77777777" w:rsidR="00743BB0" w:rsidRPr="00A21912" w:rsidRDefault="00743BB0" w:rsidP="00743BB0">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331A1654" w14:textId="77777777" w:rsidR="00743BB0" w:rsidRPr="00A21912" w:rsidRDefault="00743BB0" w:rsidP="00743BB0">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0AD7704E" w14:textId="77777777" w:rsidR="00743BB0" w:rsidRPr="00A21912" w:rsidRDefault="00743BB0" w:rsidP="00743BB0">
      <w:pPr>
        <w:pStyle w:val="para"/>
        <w:ind w:left="0" w:right="9" w:firstLine="0"/>
        <w:rPr>
          <w:sz w:val="22"/>
          <w:szCs w:val="22"/>
          <w:lang w:val="en-GB"/>
        </w:rPr>
      </w:pPr>
    </w:p>
    <w:p w14:paraId="05FC275F" w14:textId="77777777" w:rsidR="00743BB0" w:rsidRPr="00A21912" w:rsidRDefault="00743BB0" w:rsidP="00743BB0">
      <w:pPr>
        <w:spacing w:line="240" w:lineRule="auto"/>
        <w:rPr>
          <w:b/>
          <w:bCs/>
          <w:sz w:val="28"/>
          <w:szCs w:val="28"/>
        </w:rPr>
      </w:pPr>
      <w:r w:rsidRPr="00A21912">
        <w:rPr>
          <w:b/>
          <w:bCs/>
          <w:sz w:val="28"/>
          <w:szCs w:val="28"/>
        </w:rPr>
        <w:br w:type="page"/>
      </w:r>
    </w:p>
    <w:p w14:paraId="357F227B" w14:textId="77777777" w:rsidR="00743BB0" w:rsidRPr="00A21912" w:rsidRDefault="00743BB0" w:rsidP="00743BB0">
      <w:pPr>
        <w:pStyle w:val="HChG"/>
      </w:pPr>
      <w:r w:rsidRPr="00A21912">
        <w:t>Appendix 3</w:t>
      </w:r>
    </w:p>
    <w:p w14:paraId="695AA0A6" w14:textId="77777777" w:rsidR="00743BB0" w:rsidRPr="00A21912" w:rsidRDefault="00743BB0" w:rsidP="00743BB0">
      <w:pPr>
        <w:pStyle w:val="HChG"/>
      </w:pPr>
      <w:r w:rsidRPr="00A21912">
        <w:tab/>
      </w:r>
      <w:r w:rsidRPr="00A21912">
        <w:tab/>
        <w:t>Exemplary Classification of the System Detection Capabilities and Relevant System Boundaries</w:t>
      </w:r>
    </w:p>
    <w:p w14:paraId="54D1E395" w14:textId="77777777" w:rsidR="00743BB0" w:rsidRPr="00A21912" w:rsidRDefault="00743BB0" w:rsidP="00743BB0">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1314BED2" w14:textId="77777777" w:rsidR="00743BB0" w:rsidRPr="00A21912" w:rsidRDefault="00743BB0" w:rsidP="00743BB0">
      <w:pPr>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1DE94327" w14:textId="77777777" w:rsidR="00743BB0" w:rsidRPr="00A21912" w:rsidRDefault="00743BB0" w:rsidP="00743BB0">
      <w:pPr>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18C1DFE0" w14:textId="77777777" w:rsidR="00743BB0" w:rsidRPr="00A21912" w:rsidRDefault="00743BB0" w:rsidP="00743BB0">
      <w:pPr>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60B64A66" w14:textId="77777777" w:rsidR="00743BB0" w:rsidRPr="00A21912" w:rsidRDefault="00743BB0" w:rsidP="00743BB0">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4C510378" w14:textId="77777777" w:rsidR="00743BB0" w:rsidRPr="00A21912" w:rsidRDefault="00743BB0" w:rsidP="00743BB0">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5AFEF952" w14:textId="77777777" w:rsidR="00743BB0" w:rsidRPr="00A21912" w:rsidRDefault="00743BB0" w:rsidP="00743BB0">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02AF99C2" w14:textId="77777777" w:rsidR="00743BB0" w:rsidRPr="00A21912" w:rsidRDefault="00743BB0" w:rsidP="00743BB0">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25AA4839" w14:textId="77777777" w:rsidR="00743BB0" w:rsidRPr="00A21912" w:rsidRDefault="00743BB0" w:rsidP="00743BB0">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10A174A6" w14:textId="77777777" w:rsidR="00743BB0" w:rsidRPr="00A21912" w:rsidRDefault="00743BB0" w:rsidP="00743BB0">
      <w:pPr>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1D04C8CB" w14:textId="77777777" w:rsidR="00743BB0" w:rsidRPr="00A21912" w:rsidRDefault="00743BB0" w:rsidP="00743BB0">
      <w:pPr>
        <w:spacing w:line="240" w:lineRule="auto"/>
        <w:rPr>
          <w:sz w:val="22"/>
          <w:szCs w:val="22"/>
        </w:rPr>
      </w:pPr>
      <w:r w:rsidRPr="00A21912">
        <w:rPr>
          <w:sz w:val="22"/>
          <w:szCs w:val="22"/>
        </w:rPr>
        <w:br w:type="page"/>
      </w:r>
    </w:p>
    <w:p w14:paraId="5B97C7F8" w14:textId="77777777" w:rsidR="00743BB0" w:rsidRPr="00A21912" w:rsidRDefault="00743BB0" w:rsidP="00743BB0">
      <w:pPr>
        <w:pStyle w:val="HChG"/>
      </w:pPr>
      <w:r w:rsidRPr="00A21912">
        <w:t>Appendix 4</w:t>
      </w:r>
    </w:p>
    <w:p w14:paraId="68DF6615" w14:textId="77777777" w:rsidR="00743BB0" w:rsidRPr="00A21912" w:rsidRDefault="00743BB0" w:rsidP="00743BB0">
      <w:pPr>
        <w:pStyle w:val="HChG"/>
        <w:rPr>
          <w:sz w:val="24"/>
          <w:szCs w:val="18"/>
        </w:rPr>
      </w:pPr>
      <w:r w:rsidRPr="00A21912">
        <w:tab/>
      </w:r>
      <w:r w:rsidRPr="00A21912">
        <w:tab/>
        <w:t>Declaration of system capability</w:t>
      </w:r>
    </w:p>
    <w:p w14:paraId="5D5C3088" w14:textId="77777777" w:rsidR="00743BB0" w:rsidRPr="00A21912" w:rsidRDefault="00743BB0" w:rsidP="00743BB0">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34BEC9BE" w14:textId="77777777" w:rsidR="00743BB0" w:rsidRPr="00A21912" w:rsidRDefault="00743BB0" w:rsidP="00743BB0">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164E4CED" w14:textId="77777777" w:rsidR="00743BB0" w:rsidRPr="00A21912" w:rsidRDefault="00743BB0" w:rsidP="00743BB0">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54E9DDD6" w14:textId="77777777" w:rsidR="00743BB0" w:rsidRPr="00A21912" w:rsidRDefault="00743BB0" w:rsidP="00743BB0">
      <w:pPr>
        <w:pStyle w:val="SingleTxtG"/>
        <w:spacing w:before="120"/>
        <w:ind w:left="1800" w:hanging="666"/>
      </w:pPr>
      <w:r w:rsidRPr="00A21912">
        <w:t>1.</w:t>
      </w:r>
      <w:r w:rsidRPr="00A21912">
        <w:tab/>
        <w:t xml:space="preserve">System’s capability to respond to other road users </w:t>
      </w:r>
    </w:p>
    <w:p w14:paraId="2AF04E5C" w14:textId="77777777" w:rsidR="00743BB0" w:rsidRPr="00A21912" w:rsidRDefault="00743BB0" w:rsidP="00743BB0">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5FFADD50" w14:textId="77777777" w:rsidR="00743BB0" w:rsidRPr="00A21912" w:rsidRDefault="00743BB0" w:rsidP="00743BB0">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743BB0" w:rsidRPr="00A21912" w14:paraId="794C6FED" w14:textId="77777777" w:rsidTr="00987A1D">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6092140" w14:textId="77777777" w:rsidR="00743BB0" w:rsidRPr="00A21912" w:rsidRDefault="00743BB0" w:rsidP="00A91E6F">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74D7044" w14:textId="77777777" w:rsidR="00743BB0" w:rsidRPr="00A21912" w:rsidRDefault="00743BB0" w:rsidP="00A91E6F">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0D89648" w14:textId="77777777" w:rsidR="00743BB0" w:rsidRPr="00A21912" w:rsidRDefault="00743BB0" w:rsidP="00A91E6F">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009F6C3" w14:textId="77777777" w:rsidR="00743BB0" w:rsidRPr="00A21912" w:rsidRDefault="00743BB0" w:rsidP="00A91E6F">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43BB0" w:rsidRPr="00A21912" w14:paraId="3C257107" w14:textId="77777777" w:rsidTr="00987A1D">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046ED62E"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2B1B5896"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53223CF8"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389E510"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6D413224"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36DE7B2"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A5E5C73"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0D77E1"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CBCACE1"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0F0AE1A8"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92D84F0"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251E0C0"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A27FF70"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B7F55C9"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22193B51"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F7F9138"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BF2EB1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1325BE0"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3FB7DE3"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043A6F30"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D0561B3"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281F09D"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DF86FAF"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EE14C56"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6FE8F2D8"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0C84626"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E38051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628CCD4"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646A9B2"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43BB0" w:rsidRPr="00A21912" w14:paraId="0EC45444"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6B938D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C73B72"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4050FD"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66FEC2E"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43BB0" w:rsidRPr="00A21912" w14:paraId="67F76859"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CE166F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E388075"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8A4B0BE"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11D3141"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43BB0" w:rsidRPr="00A21912" w14:paraId="3AC6BB88"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96B0117"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159244"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B991C6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BE3BC98"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43BB0" w:rsidRPr="00A21912" w14:paraId="5CC3AEE2"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5151F9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6A56E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8957EDD"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A30CA0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43BB0" w:rsidRPr="00A21912" w14:paraId="1E5F77BF" w14:textId="77777777" w:rsidTr="00987A1D">
        <w:tc>
          <w:tcPr>
            <w:tcW w:w="2319" w:type="dxa"/>
            <w:tcBorders>
              <w:top w:val="single" w:sz="4" w:space="0" w:color="auto"/>
              <w:left w:val="single" w:sz="4" w:space="0" w:color="auto"/>
              <w:bottom w:val="single" w:sz="4" w:space="0" w:color="auto"/>
              <w:right w:val="single" w:sz="4" w:space="0" w:color="auto"/>
            </w:tcBorders>
            <w:shd w:val="clear" w:color="auto" w:fill="auto"/>
          </w:tcPr>
          <w:p w14:paraId="5A18F85B" w14:textId="77777777" w:rsidR="00743BB0" w:rsidRPr="00A21912" w:rsidRDefault="00743BB0" w:rsidP="00A91E6F">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FC9640" w14:textId="77777777" w:rsidR="00743BB0" w:rsidRPr="00A21912" w:rsidRDefault="00743BB0" w:rsidP="00A91E6F">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71CCAE7" w14:textId="77777777" w:rsidR="00743BB0" w:rsidRPr="00A21912" w:rsidRDefault="00743BB0" w:rsidP="00A91E6F">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6A0B57E" w14:textId="77777777" w:rsidR="00743BB0" w:rsidRPr="00A21912" w:rsidRDefault="00743BB0" w:rsidP="00A91E6F">
            <w:pPr>
              <w:pStyle w:val="para"/>
              <w:spacing w:before="40" w:afterLines="40" w:after="96" w:line="220" w:lineRule="exact"/>
              <w:ind w:left="0" w:right="9" w:firstLine="0"/>
              <w:jc w:val="right"/>
              <w:rPr>
                <w:sz w:val="18"/>
                <w:szCs w:val="18"/>
                <w:lang w:val="en-GB" w:eastAsia="en-GB"/>
              </w:rPr>
            </w:pPr>
          </w:p>
        </w:tc>
      </w:tr>
    </w:tbl>
    <w:p w14:paraId="4F818D1D" w14:textId="77777777" w:rsidR="00743BB0" w:rsidRPr="00A21912" w:rsidRDefault="00743BB0" w:rsidP="00743BB0">
      <w:pPr>
        <w:pStyle w:val="para"/>
        <w:ind w:left="720" w:firstLine="0"/>
        <w:rPr>
          <w:lang w:val="en-GB"/>
        </w:rPr>
      </w:pPr>
    </w:p>
    <w:p w14:paraId="380F6A40" w14:textId="77777777" w:rsidR="00743BB0" w:rsidRPr="00A21912" w:rsidRDefault="00743BB0" w:rsidP="00743BB0">
      <w:pPr>
        <w:pStyle w:val="SingleTxtG"/>
        <w:ind w:left="1800" w:hanging="666"/>
      </w:pPr>
      <w:r w:rsidRPr="00A21912">
        <w:t>2.</w:t>
      </w:r>
      <w:r w:rsidRPr="00A2191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743BB0" w:rsidRPr="00A21912" w14:paraId="33BEF149" w14:textId="77777777" w:rsidTr="00987A1D">
        <w:tc>
          <w:tcPr>
            <w:tcW w:w="2382" w:type="dxa"/>
            <w:tcBorders>
              <w:top w:val="single" w:sz="4" w:space="0" w:color="auto"/>
              <w:left w:val="single" w:sz="4" w:space="0" w:color="auto"/>
              <w:bottom w:val="single" w:sz="12" w:space="0" w:color="auto"/>
              <w:right w:val="single" w:sz="4" w:space="0" w:color="auto"/>
            </w:tcBorders>
            <w:vAlign w:val="center"/>
          </w:tcPr>
          <w:p w14:paraId="426BF57D" w14:textId="77777777" w:rsidR="00743BB0" w:rsidRPr="00A21912" w:rsidRDefault="00743BB0" w:rsidP="00A91E6F">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42B586E4" w14:textId="77777777" w:rsidR="00743BB0" w:rsidRPr="00A21912" w:rsidRDefault="00743BB0" w:rsidP="00A91E6F">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4904A16F" w14:textId="77777777" w:rsidR="00743BB0" w:rsidRPr="00A21912" w:rsidRDefault="00743BB0" w:rsidP="00A91E6F">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1B1F98A" w14:textId="77777777" w:rsidR="00743BB0" w:rsidRPr="00A21912" w:rsidRDefault="00743BB0" w:rsidP="00A91E6F">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43BB0" w:rsidRPr="00A21912" w14:paraId="12E03E1F" w14:textId="77777777" w:rsidTr="00987A1D">
        <w:tc>
          <w:tcPr>
            <w:tcW w:w="2382" w:type="dxa"/>
            <w:tcBorders>
              <w:top w:val="single" w:sz="12" w:space="0" w:color="auto"/>
              <w:left w:val="single" w:sz="4" w:space="0" w:color="auto"/>
              <w:bottom w:val="single" w:sz="4" w:space="0" w:color="auto"/>
              <w:right w:val="single" w:sz="4" w:space="0" w:color="auto"/>
            </w:tcBorders>
          </w:tcPr>
          <w:p w14:paraId="3F3B424E" w14:textId="77777777" w:rsidR="00743BB0" w:rsidRPr="00A21912" w:rsidRDefault="00743BB0" w:rsidP="00A91E6F">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5F6B7A6F" w14:textId="77777777" w:rsidR="00743BB0" w:rsidRPr="00A21912" w:rsidRDefault="00743BB0" w:rsidP="00A91E6F">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3944D4D5" w14:textId="77777777" w:rsidR="00743BB0" w:rsidRPr="00A21912" w:rsidRDefault="00743BB0" w:rsidP="00A91E6F">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20A5C76C" w14:textId="77777777" w:rsidR="00743BB0" w:rsidRPr="00A21912" w:rsidRDefault="00743BB0" w:rsidP="00A91E6F">
            <w:pPr>
              <w:pStyle w:val="para"/>
              <w:spacing w:before="40" w:after="40" w:line="220" w:lineRule="atLeast"/>
              <w:ind w:left="86" w:right="130" w:firstLine="0"/>
              <w:jc w:val="right"/>
              <w:rPr>
                <w:sz w:val="18"/>
                <w:szCs w:val="18"/>
                <w:lang w:val="en-GB" w:eastAsia="en-GB"/>
              </w:rPr>
            </w:pPr>
          </w:p>
        </w:tc>
      </w:tr>
    </w:tbl>
    <w:p w14:paraId="3FBBF478" w14:textId="77777777" w:rsidR="00743BB0" w:rsidRPr="00A21912" w:rsidRDefault="00743BB0" w:rsidP="00743BB0">
      <w:pPr>
        <w:pStyle w:val="para"/>
        <w:ind w:left="0" w:right="9" w:firstLine="0"/>
        <w:rPr>
          <w:lang w:val="en-GB"/>
        </w:rPr>
      </w:pPr>
    </w:p>
    <w:p w14:paraId="289E64D4" w14:textId="1072FFFF" w:rsidR="00743BB0" w:rsidRPr="00A21912" w:rsidRDefault="00743BB0" w:rsidP="00A91E6F">
      <w:pPr>
        <w:pStyle w:val="SingleTxtG"/>
        <w:ind w:left="1701" w:hanging="567"/>
        <w:rPr>
          <w:b/>
          <w:bCs/>
        </w:rPr>
      </w:pPr>
      <w:r w:rsidRPr="00541680">
        <w:t>2.1.</w:t>
      </w:r>
      <w:r w:rsidRPr="00A21912">
        <w:tab/>
        <w:t xml:space="preserve">Road </w:t>
      </w:r>
      <w:r w:rsidRPr="00A91E6F">
        <w:t xml:space="preserve">attributes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743BB0" w:rsidRPr="00A21912" w14:paraId="7312A2A8" w14:textId="77777777" w:rsidTr="00987A1D">
        <w:tc>
          <w:tcPr>
            <w:tcW w:w="1436" w:type="dxa"/>
            <w:tcBorders>
              <w:top w:val="single" w:sz="4" w:space="0" w:color="auto"/>
              <w:left w:val="single" w:sz="4" w:space="0" w:color="auto"/>
              <w:bottom w:val="single" w:sz="12" w:space="0" w:color="auto"/>
              <w:right w:val="single" w:sz="4" w:space="0" w:color="auto"/>
            </w:tcBorders>
            <w:hideMark/>
          </w:tcPr>
          <w:p w14:paraId="5F8EEC8F" w14:textId="77777777"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09161819" w14:textId="77777777"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2FA72B02" w14:textId="26D38CBE"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 xml:space="preserve">System will not be able to respond to this road </w:t>
            </w:r>
            <w:r w:rsidRPr="00A91E6F">
              <w:rPr>
                <w:i/>
                <w:iCs/>
                <w:sz w:val="16"/>
                <w:szCs w:val="16"/>
                <w:lang w:val="en-GB" w:eastAsia="en-GB"/>
              </w:rPr>
              <w:t>attribute</w:t>
            </w:r>
          </w:p>
        </w:tc>
        <w:tc>
          <w:tcPr>
            <w:tcW w:w="1463" w:type="dxa"/>
            <w:tcBorders>
              <w:top w:val="single" w:sz="4" w:space="0" w:color="auto"/>
              <w:left w:val="single" w:sz="4" w:space="0" w:color="auto"/>
              <w:bottom w:val="single" w:sz="12" w:space="0" w:color="auto"/>
              <w:right w:val="single" w:sz="4" w:space="0" w:color="auto"/>
            </w:tcBorders>
            <w:hideMark/>
          </w:tcPr>
          <w:p w14:paraId="3B29C0D9" w14:textId="77777777"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4BD8057F" w14:textId="77777777"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3957A99C" w14:textId="77777777" w:rsidR="00743BB0" w:rsidRPr="00A21912" w:rsidRDefault="00743BB0" w:rsidP="00A91E6F">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43BB0" w:rsidRPr="00A21912" w14:paraId="16C30EED" w14:textId="77777777" w:rsidTr="00987A1D">
        <w:tc>
          <w:tcPr>
            <w:tcW w:w="1436" w:type="dxa"/>
            <w:tcBorders>
              <w:top w:val="single" w:sz="12" w:space="0" w:color="auto"/>
              <w:left w:val="single" w:sz="4" w:space="0" w:color="auto"/>
              <w:bottom w:val="single" w:sz="4" w:space="0" w:color="auto"/>
              <w:right w:val="single" w:sz="4" w:space="0" w:color="auto"/>
            </w:tcBorders>
            <w:hideMark/>
          </w:tcPr>
          <w:p w14:paraId="2CF6F0D5"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1881E124"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49A6D9AD"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20F99326"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218ECF5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7EB59286"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43BB0" w:rsidRPr="00A21912" w14:paraId="16E463D7"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54205178"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76E24B59"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2717E9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3712E217"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A7867C4"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831BB1F"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43BB0" w:rsidRPr="00A21912" w14:paraId="20D364BB"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52D6DED5"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182F8645"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23EC654"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D4B665F"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0A32D0C"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F03D372"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43BB0" w:rsidRPr="00A21912" w14:paraId="5A50DD97"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68CC0E45"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774C5553"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6725B05"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C1AB10D"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1706F839"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16D548A"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43BB0" w:rsidRPr="00A21912" w14:paraId="4C2C8844"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6B51D12E"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3CD2C986"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D89DE3C"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D1FABB8"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30B7881"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A1AAB5A"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43BB0" w:rsidRPr="00A21912" w14:paraId="54A9F76B"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63747A1C"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067D631C"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34FE1F8"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A9CB4C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8D0B772"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A1A793E"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43BB0" w:rsidRPr="00A21912" w14:paraId="0DC74713"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1785B10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7EE5BF6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EED7690"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6EA548C"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6BA375A"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0EA7641"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43BB0" w:rsidRPr="00A21912" w14:paraId="57A47C85"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30FE64DE"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2A705EA2"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3EB395B"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2041CFE"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52D91A4F"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DD320F6"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43BB0" w:rsidRPr="00A21912" w14:paraId="5867D39D" w14:textId="77777777" w:rsidTr="00987A1D">
        <w:tc>
          <w:tcPr>
            <w:tcW w:w="1436" w:type="dxa"/>
            <w:tcBorders>
              <w:top w:val="single" w:sz="4" w:space="0" w:color="auto"/>
              <w:left w:val="single" w:sz="4" w:space="0" w:color="auto"/>
              <w:bottom w:val="single" w:sz="4" w:space="0" w:color="auto"/>
              <w:right w:val="single" w:sz="4" w:space="0" w:color="auto"/>
            </w:tcBorders>
            <w:hideMark/>
          </w:tcPr>
          <w:p w14:paraId="5C49DD98"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18C703E9"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25EDC681"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DE519EE"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9209BD9"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307AC40" w14:textId="77777777" w:rsidR="00743BB0" w:rsidRPr="00A21912" w:rsidRDefault="00743BB0" w:rsidP="00A91E6F">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222E0901" w14:textId="77777777" w:rsidR="00743BB0" w:rsidRPr="00A21912" w:rsidRDefault="00743BB0" w:rsidP="00743BB0">
      <w:pPr>
        <w:pStyle w:val="para"/>
        <w:ind w:left="0" w:right="9" w:firstLine="0"/>
        <w:rPr>
          <w:lang w:val="en-GB"/>
        </w:rPr>
      </w:pPr>
    </w:p>
    <w:p w14:paraId="5B1C231C" w14:textId="77777777" w:rsidR="00743BB0" w:rsidRPr="00A21912" w:rsidRDefault="00743BB0" w:rsidP="00A91E6F">
      <w:pPr>
        <w:pStyle w:val="SingleTxtG"/>
        <w:ind w:left="1701" w:hanging="567"/>
      </w:pPr>
      <w:r w:rsidRPr="00A21912">
        <w:t>3.</w:t>
      </w:r>
      <w:r w:rsidRPr="00A21912">
        <w:tab/>
        <w:t>System’s ability to ensure safe operation when assisting lane changes (applicable to both driver- and system-initiated lane changes)</w:t>
      </w:r>
    </w:p>
    <w:p w14:paraId="617BC867" w14:textId="77777777" w:rsidR="00743BB0" w:rsidRPr="00A21912" w:rsidRDefault="00743BB0" w:rsidP="00A91E6F">
      <w:pPr>
        <w:pStyle w:val="HChG"/>
        <w:tabs>
          <w:tab w:val="clear" w:pos="851"/>
        </w:tabs>
        <w:spacing w:before="120" w:after="120" w:line="240" w:lineRule="atLeast"/>
        <w:ind w:left="1701"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64C41273" w14:textId="77777777" w:rsidR="00743BB0" w:rsidRPr="00A21912" w:rsidRDefault="00743BB0" w:rsidP="00743BB0"/>
    <w:p w14:paraId="5104A95B" w14:textId="77777777" w:rsidR="00743BB0" w:rsidRPr="00A21912" w:rsidRDefault="00743BB0" w:rsidP="00743BB0"/>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743BB0" w:rsidRPr="00A21912" w14:paraId="2C9692C2" w14:textId="77777777" w:rsidTr="00987A1D">
        <w:tc>
          <w:tcPr>
            <w:tcW w:w="1936" w:type="dxa"/>
            <w:tcBorders>
              <w:top w:val="single" w:sz="4" w:space="0" w:color="auto"/>
              <w:left w:val="single" w:sz="4" w:space="0" w:color="auto"/>
              <w:bottom w:val="single" w:sz="12" w:space="0" w:color="auto"/>
              <w:right w:val="single" w:sz="4" w:space="0" w:color="auto"/>
            </w:tcBorders>
            <w:vAlign w:val="center"/>
          </w:tcPr>
          <w:p w14:paraId="3AE1F142" w14:textId="77777777" w:rsidR="00743BB0" w:rsidRPr="00A21912" w:rsidRDefault="00743BB0" w:rsidP="00A91E6F">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8F14BB8" w14:textId="77777777" w:rsidR="00743BB0" w:rsidRPr="00A21912" w:rsidRDefault="00743BB0" w:rsidP="00A91E6F">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BF2840C" w14:textId="77777777" w:rsidR="00743BB0" w:rsidRPr="00A21912" w:rsidRDefault="00743BB0" w:rsidP="00A91E6F">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1C08EAA" w14:textId="77777777" w:rsidR="00743BB0" w:rsidRPr="00A21912" w:rsidRDefault="00743BB0" w:rsidP="00A91E6F">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232DBC1E" w14:textId="77777777" w:rsidR="00743BB0" w:rsidRPr="00A21912" w:rsidRDefault="00743BB0" w:rsidP="00A91E6F">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43BB0" w:rsidRPr="00A21912" w14:paraId="3B226981" w14:textId="77777777" w:rsidTr="00987A1D">
        <w:tc>
          <w:tcPr>
            <w:tcW w:w="1936" w:type="dxa"/>
            <w:tcBorders>
              <w:top w:val="single" w:sz="12" w:space="0" w:color="auto"/>
              <w:left w:val="single" w:sz="4" w:space="0" w:color="auto"/>
              <w:bottom w:val="single" w:sz="4" w:space="0" w:color="auto"/>
              <w:right w:val="single" w:sz="4" w:space="0" w:color="auto"/>
            </w:tcBorders>
            <w:hideMark/>
          </w:tcPr>
          <w:p w14:paraId="2788D75F"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7BB2882"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720DEAA0"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1AEEEF71"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5B648A81"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r>
      <w:tr w:rsidR="00743BB0" w:rsidRPr="00A21912" w14:paraId="55179CF3" w14:textId="77777777" w:rsidTr="00987A1D">
        <w:tc>
          <w:tcPr>
            <w:tcW w:w="1936" w:type="dxa"/>
            <w:tcBorders>
              <w:top w:val="single" w:sz="4" w:space="0" w:color="auto"/>
              <w:left w:val="single" w:sz="4" w:space="0" w:color="auto"/>
              <w:bottom w:val="single" w:sz="4" w:space="0" w:color="auto"/>
              <w:right w:val="single" w:sz="4" w:space="0" w:color="auto"/>
            </w:tcBorders>
            <w:hideMark/>
          </w:tcPr>
          <w:p w14:paraId="32365042"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68B1B802"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4ED223C"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84714CB"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79F55DAD"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r>
      <w:tr w:rsidR="00743BB0" w:rsidRPr="00A21912" w14:paraId="0DEE55AA" w14:textId="77777777" w:rsidTr="00987A1D">
        <w:tc>
          <w:tcPr>
            <w:tcW w:w="1936" w:type="dxa"/>
            <w:tcBorders>
              <w:top w:val="single" w:sz="4" w:space="0" w:color="auto"/>
              <w:left w:val="single" w:sz="4" w:space="0" w:color="auto"/>
              <w:bottom w:val="single" w:sz="4" w:space="0" w:color="auto"/>
              <w:right w:val="single" w:sz="4" w:space="0" w:color="auto"/>
            </w:tcBorders>
            <w:hideMark/>
          </w:tcPr>
          <w:p w14:paraId="05ECEDB9"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6D6884B5"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5DB7FDED"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769555C5"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5A085D40" w14:textId="77777777" w:rsidR="00743BB0" w:rsidRPr="00A21912" w:rsidRDefault="00743BB0" w:rsidP="00A91E6F">
            <w:pPr>
              <w:pStyle w:val="para"/>
              <w:spacing w:before="40" w:after="40" w:line="220" w:lineRule="exact"/>
              <w:ind w:left="86" w:right="140" w:firstLine="0"/>
              <w:jc w:val="right"/>
              <w:rPr>
                <w:sz w:val="18"/>
                <w:szCs w:val="18"/>
                <w:lang w:val="en-GB" w:eastAsia="en-GB"/>
              </w:rPr>
            </w:pPr>
          </w:p>
        </w:tc>
      </w:tr>
    </w:tbl>
    <w:p w14:paraId="0B592670" w14:textId="77777777" w:rsidR="00743BB0" w:rsidRPr="00A21912" w:rsidRDefault="00743BB0" w:rsidP="00743BB0">
      <w:pPr>
        <w:ind w:right="9"/>
        <w:jc w:val="both"/>
      </w:pPr>
    </w:p>
    <w:p w14:paraId="76245BB2" w14:textId="77777777" w:rsidR="00743BB0" w:rsidRPr="00A21912" w:rsidRDefault="00743BB0" w:rsidP="00A91E6F">
      <w:pPr>
        <w:pStyle w:val="SingleTxtG"/>
        <w:ind w:left="1701" w:hanging="567"/>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743BB0" w:rsidRPr="00A21912" w14:paraId="07137D35" w14:textId="77777777" w:rsidTr="00987A1D">
        <w:tc>
          <w:tcPr>
            <w:tcW w:w="2965" w:type="dxa"/>
            <w:tcBorders>
              <w:top w:val="single" w:sz="4" w:space="0" w:color="auto"/>
              <w:left w:val="single" w:sz="4" w:space="0" w:color="auto"/>
              <w:bottom w:val="single" w:sz="4" w:space="0" w:color="auto"/>
              <w:right w:val="single" w:sz="4" w:space="0" w:color="auto"/>
            </w:tcBorders>
            <w:shd w:val="clear" w:color="auto" w:fill="auto"/>
          </w:tcPr>
          <w:p w14:paraId="6BDEA0A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6C69444" w14:textId="77777777" w:rsidR="00743BB0" w:rsidRPr="00A21912" w:rsidRDefault="00743BB0" w:rsidP="00A91E6F">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B32CDF2" w14:textId="77777777" w:rsidR="00743BB0" w:rsidRPr="00A21912" w:rsidRDefault="00743BB0" w:rsidP="00A91E6F">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43BB0" w:rsidRPr="00A21912" w14:paraId="455B2870" w14:textId="77777777" w:rsidTr="00987A1D">
        <w:tc>
          <w:tcPr>
            <w:tcW w:w="2965" w:type="dxa"/>
            <w:tcBorders>
              <w:top w:val="single" w:sz="4" w:space="0" w:color="auto"/>
              <w:left w:val="single" w:sz="4" w:space="0" w:color="auto"/>
              <w:bottom w:val="single" w:sz="4" w:space="0" w:color="auto"/>
              <w:right w:val="single" w:sz="4" w:space="0" w:color="auto"/>
            </w:tcBorders>
            <w:shd w:val="clear" w:color="auto" w:fill="auto"/>
          </w:tcPr>
          <w:p w14:paraId="11B707E3"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5B65AB2"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C2203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r>
      <w:tr w:rsidR="00743BB0" w:rsidRPr="00A21912" w14:paraId="3CEA52D2" w14:textId="77777777" w:rsidTr="00987A1D">
        <w:tc>
          <w:tcPr>
            <w:tcW w:w="2965" w:type="dxa"/>
            <w:tcBorders>
              <w:top w:val="single" w:sz="4" w:space="0" w:color="auto"/>
              <w:left w:val="single" w:sz="4" w:space="0" w:color="auto"/>
              <w:bottom w:val="single" w:sz="4" w:space="0" w:color="auto"/>
              <w:right w:val="single" w:sz="4" w:space="0" w:color="auto"/>
            </w:tcBorders>
            <w:shd w:val="clear" w:color="auto" w:fill="auto"/>
          </w:tcPr>
          <w:p w14:paraId="552B2295"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2DA9C6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7AFC376"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r>
      <w:tr w:rsidR="00743BB0" w:rsidRPr="00A21912" w14:paraId="7D3D90FF" w14:textId="77777777" w:rsidTr="00987A1D">
        <w:tc>
          <w:tcPr>
            <w:tcW w:w="2965" w:type="dxa"/>
            <w:tcBorders>
              <w:top w:val="single" w:sz="4" w:space="0" w:color="auto"/>
              <w:left w:val="single" w:sz="4" w:space="0" w:color="auto"/>
              <w:bottom w:val="single" w:sz="4" w:space="0" w:color="auto"/>
              <w:right w:val="single" w:sz="4" w:space="0" w:color="auto"/>
            </w:tcBorders>
            <w:shd w:val="clear" w:color="auto" w:fill="auto"/>
          </w:tcPr>
          <w:p w14:paraId="04780AA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C3E2DCC"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86F9F42"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r>
      <w:tr w:rsidR="00743BB0" w:rsidRPr="00A21912" w14:paraId="2D411BD0" w14:textId="77777777" w:rsidTr="00987A1D">
        <w:tc>
          <w:tcPr>
            <w:tcW w:w="2965" w:type="dxa"/>
            <w:tcBorders>
              <w:top w:val="single" w:sz="4" w:space="0" w:color="auto"/>
              <w:left w:val="single" w:sz="4" w:space="0" w:color="auto"/>
              <w:bottom w:val="single" w:sz="4" w:space="0" w:color="auto"/>
              <w:right w:val="single" w:sz="4" w:space="0" w:color="auto"/>
            </w:tcBorders>
            <w:shd w:val="clear" w:color="auto" w:fill="auto"/>
          </w:tcPr>
          <w:p w14:paraId="3DF087AA"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F915681"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B07339" w14:textId="77777777" w:rsidR="00743BB0" w:rsidRPr="00A21912" w:rsidRDefault="00743BB0" w:rsidP="00A91E6F">
            <w:pPr>
              <w:pStyle w:val="para"/>
              <w:spacing w:before="40" w:afterLines="40" w:after="96" w:line="220" w:lineRule="exact"/>
              <w:ind w:left="90" w:right="144" w:firstLine="0"/>
              <w:jc w:val="right"/>
              <w:rPr>
                <w:sz w:val="18"/>
                <w:szCs w:val="18"/>
                <w:lang w:val="en-GB" w:eastAsia="en-GB"/>
              </w:rPr>
            </w:pPr>
          </w:p>
        </w:tc>
      </w:tr>
    </w:tbl>
    <w:p w14:paraId="35D4C6B1" w14:textId="77777777" w:rsidR="00743BB0" w:rsidRPr="00A21912" w:rsidRDefault="00743BB0" w:rsidP="00743BB0">
      <w:pPr>
        <w:ind w:right="9"/>
        <w:jc w:val="both"/>
      </w:pPr>
    </w:p>
    <w:p w14:paraId="3ED73CC2" w14:textId="77777777" w:rsidR="00743BB0" w:rsidRPr="00A21912" w:rsidRDefault="00743BB0" w:rsidP="00A91E6F">
      <w:pPr>
        <w:pStyle w:val="SingleTxtG"/>
        <w:ind w:left="1701" w:hanging="567"/>
      </w:pPr>
      <w:r w:rsidRPr="00A21912">
        <w:t>5.</w:t>
      </w:r>
      <w:r w:rsidRPr="00A21912">
        <w:tab/>
        <w:t>System’s ability to operate in accordance with traffic rules related to a certain driver-initiated manoeuvre</w:t>
      </w:r>
    </w:p>
    <w:p w14:paraId="6242AAC0" w14:textId="77777777" w:rsidR="00743BB0" w:rsidRPr="00A21912" w:rsidRDefault="00743BB0" w:rsidP="00A91E6F">
      <w:pPr>
        <w:pStyle w:val="HChG"/>
        <w:tabs>
          <w:tab w:val="clear" w:pos="851"/>
        </w:tabs>
        <w:spacing w:before="120" w:after="120" w:line="240" w:lineRule="atLeast"/>
        <w:ind w:left="1701"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743BB0" w:rsidRPr="00A21912" w14:paraId="4348687B" w14:textId="77777777" w:rsidTr="00987A1D">
        <w:tc>
          <w:tcPr>
            <w:tcW w:w="2965" w:type="dxa"/>
            <w:tcBorders>
              <w:top w:val="single" w:sz="4" w:space="0" w:color="auto"/>
              <w:left w:val="single" w:sz="4" w:space="0" w:color="auto"/>
              <w:bottom w:val="single" w:sz="12" w:space="0" w:color="auto"/>
              <w:right w:val="single" w:sz="4" w:space="0" w:color="auto"/>
            </w:tcBorders>
            <w:vAlign w:val="center"/>
            <w:hideMark/>
          </w:tcPr>
          <w:p w14:paraId="329D8482" w14:textId="77777777" w:rsidR="00743BB0" w:rsidRPr="00A21912" w:rsidRDefault="00743BB0" w:rsidP="00A91E6F">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FF13343" w14:textId="77777777" w:rsidR="00743BB0" w:rsidRPr="00A21912" w:rsidRDefault="00743BB0" w:rsidP="00A91E6F">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43BB0" w:rsidRPr="00A21912" w14:paraId="4281FC33" w14:textId="77777777" w:rsidTr="00987A1D">
        <w:tc>
          <w:tcPr>
            <w:tcW w:w="2965" w:type="dxa"/>
            <w:tcBorders>
              <w:top w:val="single" w:sz="12" w:space="0" w:color="auto"/>
              <w:left w:val="single" w:sz="4" w:space="0" w:color="auto"/>
              <w:bottom w:val="single" w:sz="4" w:space="0" w:color="auto"/>
              <w:right w:val="single" w:sz="4" w:space="0" w:color="auto"/>
            </w:tcBorders>
            <w:hideMark/>
          </w:tcPr>
          <w:p w14:paraId="4BDD1A0A"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7C3CC5E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p>
        </w:tc>
      </w:tr>
      <w:tr w:rsidR="00743BB0" w:rsidRPr="00A21912" w14:paraId="1CF5DA2E" w14:textId="77777777" w:rsidTr="00987A1D">
        <w:tc>
          <w:tcPr>
            <w:tcW w:w="2965" w:type="dxa"/>
            <w:tcBorders>
              <w:top w:val="single" w:sz="4" w:space="0" w:color="auto"/>
              <w:left w:val="single" w:sz="4" w:space="0" w:color="auto"/>
              <w:bottom w:val="single" w:sz="4" w:space="0" w:color="auto"/>
              <w:right w:val="single" w:sz="4" w:space="0" w:color="auto"/>
            </w:tcBorders>
          </w:tcPr>
          <w:p w14:paraId="0FB507F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2EFF8DF6"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p>
        </w:tc>
      </w:tr>
    </w:tbl>
    <w:p w14:paraId="1EBFD8F3" w14:textId="77777777" w:rsidR="00743BB0" w:rsidRPr="00A21912" w:rsidRDefault="00743BB0" w:rsidP="00743BB0">
      <w:pPr>
        <w:ind w:right="9"/>
        <w:jc w:val="both"/>
      </w:pPr>
    </w:p>
    <w:p w14:paraId="1ADDC489" w14:textId="77777777" w:rsidR="00743BB0" w:rsidRPr="00E61F83" w:rsidRDefault="00743BB0" w:rsidP="00743BB0">
      <w:pPr>
        <w:spacing w:after="120"/>
        <w:ind w:right="14"/>
        <w:rPr>
          <w:strike/>
          <w:sz w:val="22"/>
          <w:szCs w:val="22"/>
        </w:rPr>
      </w:pPr>
    </w:p>
    <w:p w14:paraId="48C98E6A" w14:textId="77777777" w:rsidR="00743BB0" w:rsidRPr="00A21912" w:rsidRDefault="00743BB0" w:rsidP="00743BB0">
      <w:pPr>
        <w:spacing w:after="120"/>
        <w:ind w:right="14"/>
        <w:rPr>
          <w:sz w:val="22"/>
          <w:szCs w:val="22"/>
        </w:rPr>
      </w:pPr>
    </w:p>
    <w:p w14:paraId="6A339DB4" w14:textId="77777777" w:rsidR="00CE464C" w:rsidRDefault="00CE464C" w:rsidP="00743BB0">
      <w:pPr>
        <w:spacing w:line="240" w:lineRule="auto"/>
        <w:rPr>
          <w:b/>
          <w:bCs/>
          <w:sz w:val="28"/>
          <w:szCs w:val="28"/>
        </w:rPr>
        <w:sectPr w:rsidR="00CE464C" w:rsidSect="0096334D">
          <w:footnotePr>
            <w:numRestart w:val="eachSect"/>
          </w:footnotePr>
          <w:endnotePr>
            <w:numFmt w:val="decimal"/>
          </w:endnotePr>
          <w:pgSz w:w="11907" w:h="16840" w:code="9"/>
          <w:pgMar w:top="1418" w:right="1134" w:bottom="1134" w:left="1134" w:header="851" w:footer="567" w:gutter="0"/>
          <w:cols w:space="720"/>
          <w:docGrid w:linePitch="272"/>
        </w:sectPr>
      </w:pPr>
    </w:p>
    <w:p w14:paraId="208B7ADB" w14:textId="77777777" w:rsidR="00743BB0" w:rsidRPr="00A21912" w:rsidRDefault="00743BB0" w:rsidP="00743BB0">
      <w:pPr>
        <w:pStyle w:val="HChG"/>
      </w:pPr>
      <w:r w:rsidRPr="00A21912">
        <w:t>Annex 4</w:t>
      </w:r>
    </w:p>
    <w:p w14:paraId="21F4F442" w14:textId="77777777" w:rsidR="00743BB0" w:rsidRPr="00A21912" w:rsidRDefault="00743BB0" w:rsidP="00743BB0">
      <w:pPr>
        <w:pStyle w:val="HChG"/>
      </w:pPr>
      <w:r w:rsidRPr="00A21912">
        <w:tab/>
      </w:r>
      <w:r w:rsidRPr="00A21912">
        <w:tab/>
        <w:t>Physical Test Specifications for DCAS Validation</w:t>
      </w:r>
    </w:p>
    <w:p w14:paraId="4D4B5381" w14:textId="77777777" w:rsidR="00743BB0" w:rsidRPr="00A21912" w:rsidRDefault="00743BB0" w:rsidP="00743BB0">
      <w:pPr>
        <w:pStyle w:val="H1G"/>
        <w:rPr>
          <w:bCs/>
          <w:szCs w:val="28"/>
        </w:rPr>
      </w:pPr>
      <w:r w:rsidRPr="00A21912">
        <w:rPr>
          <w:szCs w:val="24"/>
        </w:rPr>
        <w:tab/>
        <w:t>1.</w:t>
      </w:r>
      <w:r w:rsidRPr="00A21912">
        <w:rPr>
          <w:szCs w:val="24"/>
        </w:rPr>
        <w:tab/>
      </w:r>
      <w:r w:rsidRPr="00A21912">
        <w:t xml:space="preserve">Introduction </w:t>
      </w:r>
    </w:p>
    <w:p w14:paraId="5DCF594C" w14:textId="77777777" w:rsidR="00743BB0" w:rsidRPr="00A21912" w:rsidRDefault="00743BB0" w:rsidP="00743BB0">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76A1A5DA" w14:textId="77777777" w:rsidR="00743BB0" w:rsidRPr="00A21912" w:rsidRDefault="00743BB0" w:rsidP="00743BB0">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326495F4" w14:textId="77777777" w:rsidR="00743BB0" w:rsidRPr="00A21912" w:rsidRDefault="00743BB0" w:rsidP="00743BB0">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57D991EC" w14:textId="77777777" w:rsidR="00743BB0" w:rsidRPr="00A21912" w:rsidRDefault="00743BB0" w:rsidP="00743BB0">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50BFF43C" w14:textId="77777777" w:rsidR="00743BB0" w:rsidRPr="00A21912" w:rsidRDefault="00743BB0" w:rsidP="00743BB0">
      <w:pPr>
        <w:pStyle w:val="H1G"/>
        <w:rPr>
          <w:szCs w:val="24"/>
        </w:rPr>
      </w:pPr>
      <w:r w:rsidRPr="00A21912">
        <w:rPr>
          <w:szCs w:val="24"/>
        </w:rPr>
        <w:tab/>
        <w:t>2.</w:t>
      </w:r>
      <w:r w:rsidRPr="00A21912">
        <w:rPr>
          <w:szCs w:val="24"/>
        </w:rPr>
        <w:tab/>
        <w:t xml:space="preserve">Definitions </w:t>
      </w:r>
    </w:p>
    <w:p w14:paraId="6F09720B" w14:textId="77777777" w:rsidR="00743BB0" w:rsidRPr="00FE3BB6" w:rsidRDefault="00743BB0" w:rsidP="00743BB0">
      <w:pPr>
        <w:pStyle w:val="para"/>
        <w:rPr>
          <w:lang w:val="en-GB"/>
        </w:rPr>
      </w:pPr>
      <w:r w:rsidRPr="00A21912">
        <w:rPr>
          <w:lang w:val="en-GB"/>
        </w:rPr>
        <w:tab/>
        <w:t>For the purposes of th</w:t>
      </w:r>
      <w:r w:rsidRPr="00FE3BB6">
        <w:rPr>
          <w:lang w:val="en-GB"/>
        </w:rPr>
        <w:t>is Annex,</w:t>
      </w:r>
    </w:p>
    <w:p w14:paraId="5868FE70" w14:textId="1AA26538" w:rsidR="00743BB0" w:rsidRPr="00A21912" w:rsidRDefault="00743BB0" w:rsidP="00743BB0">
      <w:pPr>
        <w:pStyle w:val="para"/>
        <w:rPr>
          <w:lang w:val="en-GB"/>
        </w:rPr>
      </w:pPr>
      <w:r w:rsidRPr="00FE3BB6">
        <w:rPr>
          <w:szCs w:val="14"/>
          <w:lang w:val="en-GB"/>
        </w:rPr>
        <w:t>2.1.</w:t>
      </w:r>
      <w:r w:rsidRPr="00FE3BB6">
        <w:rPr>
          <w:szCs w:val="14"/>
          <w:lang w:val="en-GB"/>
        </w:rPr>
        <w:tab/>
      </w:r>
      <w:r w:rsidRPr="00FE3BB6">
        <w:rPr>
          <w:lang w:val="en-GB"/>
        </w:rPr>
        <w:t>"</w:t>
      </w:r>
      <w:r w:rsidRPr="00FE3BB6">
        <w:rPr>
          <w:i/>
          <w:iCs/>
          <w:lang w:val="en-GB"/>
        </w:rPr>
        <w:t>Time to Collision</w:t>
      </w:r>
      <w:r w:rsidRPr="00FE3BB6">
        <w:rPr>
          <w:lang w:val="en-GB"/>
        </w:rPr>
        <w:t>" (TTC) means the time obtained by dividing the longitudinal distance (in the direction of travel of the VUT) between the VUT and the target by the long</w:t>
      </w:r>
      <w:r w:rsidRPr="00A21912">
        <w:rPr>
          <w:lang w:val="en-GB"/>
        </w:rPr>
        <w:t>itudinal relative speed of the VUT and the target.</w:t>
      </w:r>
    </w:p>
    <w:p w14:paraId="4EF60500" w14:textId="77777777" w:rsidR="00743BB0" w:rsidRPr="00A21912" w:rsidRDefault="00743BB0" w:rsidP="00743BB0">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4F2AA392" w14:textId="77777777" w:rsidR="00743BB0" w:rsidRPr="00A21912" w:rsidRDefault="00743BB0" w:rsidP="00743BB0">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31D1F853" w14:textId="77777777" w:rsidR="00743BB0" w:rsidRPr="00A21912" w:rsidRDefault="00743BB0" w:rsidP="00743BB0">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5F304B49" w14:textId="77777777" w:rsidR="00743BB0" w:rsidRPr="00A21912" w:rsidRDefault="00743BB0" w:rsidP="00743BB0">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5AC52621" w14:textId="77777777" w:rsidR="00743BB0" w:rsidRPr="00A21912" w:rsidRDefault="00743BB0" w:rsidP="00743BB0">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5854AE6E" w14:textId="77777777" w:rsidR="00743BB0" w:rsidRPr="00A21912" w:rsidRDefault="00743BB0" w:rsidP="00743BB0">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43B4A81F" w14:textId="77777777" w:rsidR="00743BB0" w:rsidRPr="00A21912" w:rsidRDefault="00743BB0" w:rsidP="00743BB0">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04A29843" w14:textId="77777777" w:rsidR="00743BB0" w:rsidRPr="00A21912" w:rsidRDefault="00743BB0" w:rsidP="00743BB0">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6CB80480" w14:textId="77777777" w:rsidR="00743BB0" w:rsidRPr="00A21912" w:rsidRDefault="00743BB0" w:rsidP="004B4A99">
      <w:pPr>
        <w:pStyle w:val="H1G"/>
        <w:pageBreakBefore/>
        <w:widowControl w:val="0"/>
      </w:pPr>
      <w:r w:rsidRPr="00A21912">
        <w:rPr>
          <w:szCs w:val="24"/>
        </w:rPr>
        <w:tab/>
        <w:t>3.</w:t>
      </w:r>
      <w:r w:rsidRPr="00A21912">
        <w:rPr>
          <w:szCs w:val="24"/>
        </w:rPr>
        <w:tab/>
      </w:r>
      <w:r w:rsidRPr="00A21912">
        <w:t xml:space="preserve">General principles </w:t>
      </w:r>
    </w:p>
    <w:p w14:paraId="6A918B3F"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6C97EDB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Type-Approval Authority that the vehicle is safely controlled.</w:t>
      </w:r>
    </w:p>
    <w:p w14:paraId="1B86782B"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10BCCD96"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36279D4E"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28CA7A73"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7AC861B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7458D449" w14:textId="77777777" w:rsidR="00743BB0" w:rsidRPr="00FE3BB6"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The target used for the vehicle detection tests shall be a regular high-volume series production vehicle of Category M or N or alternatively a "soft target" represe</w:t>
      </w:r>
      <w:r w:rsidRPr="00FE3BB6">
        <w:rPr>
          <w:b w:val="0"/>
          <w:bCs/>
          <w:sz w:val="20"/>
        </w:rPr>
        <w:t xml:space="preserve">ntative of a vehicle in terms of its identification characteristics applicable to the sensor equipment of the system under test according to </w:t>
      </w:r>
      <w:bookmarkStart w:id="2" w:name="_Hlk529971547"/>
      <w:r w:rsidRPr="00FE3BB6">
        <w:rPr>
          <w:b w:val="0"/>
          <w:bCs/>
          <w:sz w:val="20"/>
        </w:rPr>
        <w:t>ISO 19206-</w:t>
      </w:r>
      <w:bookmarkEnd w:id="2"/>
      <w:r w:rsidRPr="00FE3BB6">
        <w:rPr>
          <w:b w:val="0"/>
          <w:bCs/>
          <w:sz w:val="20"/>
        </w:rPr>
        <w:t>3. The reference point for the location of the vehicle shall be the most rearward point on the centreline of the vehicle.</w:t>
      </w:r>
    </w:p>
    <w:p w14:paraId="0ED4E0A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FE3BB6">
        <w:rPr>
          <w:b w:val="0"/>
          <w:sz w:val="20"/>
        </w:rPr>
        <w:t>3.1.5.2.</w:t>
      </w:r>
      <w:r w:rsidRPr="00FE3BB6">
        <w:rPr>
          <w:b w:val="0"/>
          <w:sz w:val="20"/>
        </w:rPr>
        <w:tab/>
      </w:r>
      <w:r w:rsidRPr="00FE3BB6">
        <w:rPr>
          <w:b w:val="0"/>
          <w:bCs/>
          <w:sz w:val="20"/>
        </w:rPr>
        <w:t>The target used for the Powered-Two-wheeler tests shall be a test device according to ISO 19206-5 or a type approved high volume series production motorcycle of Category L</w:t>
      </w:r>
      <w:r w:rsidRPr="00FE3BB6">
        <w:rPr>
          <w:b w:val="0"/>
          <w:bCs/>
          <w:sz w:val="20"/>
          <w:vertAlign w:val="subscript"/>
        </w:rPr>
        <w:t>3</w:t>
      </w:r>
      <w:r w:rsidRPr="00FE3BB6">
        <w:rPr>
          <w:b w:val="0"/>
          <w:bCs/>
          <w:sz w:val="20"/>
        </w:rPr>
        <w:t>. The reference point for the location of the motorcycle sh</w:t>
      </w:r>
      <w:r w:rsidRPr="00A21912">
        <w:rPr>
          <w:b w:val="0"/>
          <w:bCs/>
          <w:sz w:val="20"/>
        </w:rPr>
        <w:t>all be the most backward point on the centreline of the motorcycle.</w:t>
      </w:r>
    </w:p>
    <w:p w14:paraId="17BAD19E"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75084C4C" w14:textId="3ED01540" w:rsidR="00743BB0" w:rsidRPr="00A21912" w:rsidRDefault="00743BB0" w:rsidP="00743BB0">
      <w:pPr>
        <w:spacing w:after="120"/>
        <w:ind w:left="2268" w:right="1134" w:hanging="1134"/>
        <w:rPr>
          <w:bCs/>
        </w:rPr>
      </w:pPr>
      <w:r w:rsidRPr="00A21912">
        <w:t>3.1.5.4.</w:t>
      </w:r>
      <w:r w:rsidRPr="00A21912">
        <w:tab/>
      </w:r>
      <w:r w:rsidRPr="00A21912">
        <w:rPr>
          <w:bCs/>
        </w:rPr>
        <w:t>The target used for bicycle detection tests shall be a device according to ISO</w:t>
      </w:r>
      <w:r w:rsidR="00A91E6F">
        <w:rPr>
          <w:bCs/>
        </w:rPr>
        <w:t> </w:t>
      </w:r>
      <w:r w:rsidRPr="00A21912">
        <w:rPr>
          <w:bCs/>
        </w:rPr>
        <w:t>19206-4. The reference point for the location of the bicycle shall be the most forward point on the centreline of the bicycle.</w:t>
      </w:r>
    </w:p>
    <w:p w14:paraId="5A63FEC3"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4931621F"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068E0C97"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1285C1B8"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3065608C"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3C35B73F"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73C3C44D"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384EA4B3" w14:textId="77777777" w:rsidR="00743BB0" w:rsidRPr="00A21912" w:rsidRDefault="00743BB0" w:rsidP="00743BB0">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3C114211" w14:textId="77777777" w:rsidR="00743BB0" w:rsidRPr="00A21912" w:rsidRDefault="00743BB0" w:rsidP="00743BB0">
      <w:pPr>
        <w:pStyle w:val="HChG"/>
        <w:keepLines w:val="0"/>
      </w:pPr>
      <w:r w:rsidRPr="00A21912">
        <w:tab/>
        <w:t>4.</w:t>
      </w:r>
      <w:r w:rsidRPr="00A21912">
        <w:tab/>
        <w:t xml:space="preserve">Test procedures </w:t>
      </w:r>
    </w:p>
    <w:p w14:paraId="7D20543F" w14:textId="63ADC4B7" w:rsidR="00743BB0" w:rsidRPr="00A21912" w:rsidRDefault="00743BB0" w:rsidP="00743BB0">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Test scenarios to confirm general compliance with requirements of this UN</w:t>
      </w:r>
      <w:r w:rsidR="00A91E6F">
        <w:rPr>
          <w:b w:val="0"/>
          <w:bCs/>
          <w:sz w:val="20"/>
        </w:rPr>
        <w:t> </w:t>
      </w:r>
      <w:r w:rsidRPr="00A21912">
        <w:rPr>
          <w:b w:val="0"/>
          <w:bCs/>
          <w:sz w:val="20"/>
        </w:rPr>
        <w:t xml:space="preserve">Regulation </w:t>
      </w:r>
    </w:p>
    <w:p w14:paraId="5C4CFF6D"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10EFF34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6053EBB7"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0E86A2ED"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5E251099" w14:textId="77777777" w:rsidR="00743BB0" w:rsidRPr="00A21912" w:rsidRDefault="00743BB0" w:rsidP="00A91E6F">
      <w:pPr>
        <w:pStyle w:val="Heading1"/>
        <w:numPr>
          <w:ilvl w:val="0"/>
          <w:numId w:val="0"/>
        </w:numPr>
        <w:ind w:left="1134" w:right="1134"/>
      </w:pPr>
      <w:r w:rsidRPr="00A21912">
        <w:t>Table A4/1</w:t>
      </w:r>
    </w:p>
    <w:p w14:paraId="4EFAA7C1" w14:textId="77777777" w:rsidR="00743BB0" w:rsidRPr="00A21912" w:rsidRDefault="00743BB0" w:rsidP="00743BB0">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43BB0" w:rsidRPr="00A21912" w14:paraId="564DD3C6" w14:textId="77777777" w:rsidTr="00987A1D">
        <w:trPr>
          <w:cantSplit/>
          <w:trHeight w:val="341"/>
          <w:tblHeader/>
        </w:trPr>
        <w:tc>
          <w:tcPr>
            <w:tcW w:w="4292" w:type="dxa"/>
            <w:tcBorders>
              <w:bottom w:val="single" w:sz="12" w:space="0" w:color="auto"/>
            </w:tcBorders>
          </w:tcPr>
          <w:p w14:paraId="01027FB8" w14:textId="77777777" w:rsidR="00743BB0" w:rsidRPr="00A21912" w:rsidRDefault="00743BB0" w:rsidP="00A91E6F">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7EA58D6" w14:textId="77777777" w:rsidR="00743BB0" w:rsidRPr="00A21912" w:rsidRDefault="00743BB0" w:rsidP="00A91E6F">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545EDCEA" w14:textId="77777777" w:rsidR="00743BB0" w:rsidRPr="00A21912" w:rsidRDefault="00743BB0" w:rsidP="00A91E6F">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43BB0" w:rsidRPr="00A21912" w14:paraId="78C2F907" w14:textId="77777777" w:rsidTr="00987A1D">
        <w:tc>
          <w:tcPr>
            <w:tcW w:w="4292" w:type="dxa"/>
            <w:tcBorders>
              <w:top w:val="single" w:sz="12" w:space="0" w:color="auto"/>
            </w:tcBorders>
          </w:tcPr>
          <w:p w14:paraId="02C239C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70307CB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F2E1D8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772F9DB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43BB0" w:rsidRPr="00A21912" w14:paraId="19944D1A" w14:textId="77777777" w:rsidTr="00987A1D">
        <w:tc>
          <w:tcPr>
            <w:tcW w:w="4292" w:type="dxa"/>
          </w:tcPr>
          <w:p w14:paraId="6AD8898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102140B0"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6BB536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B7BDB2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43BB0" w:rsidRPr="00A21912" w14:paraId="45117AD8" w14:textId="77777777" w:rsidTr="00987A1D">
        <w:tc>
          <w:tcPr>
            <w:tcW w:w="4292" w:type="dxa"/>
          </w:tcPr>
          <w:p w14:paraId="695EACA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70130E3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6160624"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5F64DB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43BB0" w:rsidRPr="00A21912" w14:paraId="01C15AF2" w14:textId="77777777" w:rsidTr="00987A1D">
        <w:tc>
          <w:tcPr>
            <w:tcW w:w="4292" w:type="dxa"/>
          </w:tcPr>
          <w:p w14:paraId="4AA27DD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56C39FD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9D7CE0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708A57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43BB0" w:rsidRPr="00A21912" w14:paraId="68AB7527" w14:textId="77777777" w:rsidTr="00987A1D">
        <w:tc>
          <w:tcPr>
            <w:tcW w:w="4292" w:type="dxa"/>
          </w:tcPr>
          <w:p w14:paraId="71CAA1A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Equivalent performance of other safety systems (UN Regulations No. 131, No. 152, No. 79 and No. 130)</w:t>
            </w:r>
          </w:p>
        </w:tc>
        <w:tc>
          <w:tcPr>
            <w:tcW w:w="1954" w:type="dxa"/>
          </w:tcPr>
          <w:p w14:paraId="05A92054"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4449DCA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60A2DDF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632A2AC3"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63B7797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10BBC963"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0F2997C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49B1A68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F4F84E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43BB0" w:rsidRPr="00A21912" w14:paraId="63752B10" w14:textId="77777777" w:rsidTr="00987A1D">
        <w:tc>
          <w:tcPr>
            <w:tcW w:w="4292" w:type="dxa"/>
          </w:tcPr>
          <w:p w14:paraId="14BA3914"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472C7AE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074949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43BB0" w:rsidRPr="00A21912" w14:paraId="41453E4E" w14:textId="77777777" w:rsidTr="00987A1D">
        <w:tc>
          <w:tcPr>
            <w:tcW w:w="4292" w:type="dxa"/>
          </w:tcPr>
          <w:p w14:paraId="2101E63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60E9D14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050E6FF5"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15E9B15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43BB0" w:rsidRPr="00A21912" w14:paraId="1FA4F504" w14:textId="77777777" w:rsidTr="00987A1D">
        <w:tc>
          <w:tcPr>
            <w:tcW w:w="4292" w:type="dxa"/>
          </w:tcPr>
          <w:p w14:paraId="18741F2A"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39DC462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527C3356"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01CA5D0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4B5FE03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382A3FF5"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47E4628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43BB0" w:rsidRPr="00A21912" w14:paraId="0EC074AA" w14:textId="77777777" w:rsidTr="00987A1D">
        <w:tc>
          <w:tcPr>
            <w:tcW w:w="4292" w:type="dxa"/>
          </w:tcPr>
          <w:p w14:paraId="16586CBA"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594FDFF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85073CD"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1777495"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43BB0" w:rsidRPr="00A21912" w14:paraId="6E5EA804" w14:textId="77777777" w:rsidTr="00987A1D">
        <w:tc>
          <w:tcPr>
            <w:tcW w:w="4292" w:type="dxa"/>
          </w:tcPr>
          <w:p w14:paraId="08484D0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58C043B6"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F2771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AD0266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43BB0" w:rsidRPr="00A21912" w14:paraId="1EC184C2" w14:textId="77777777" w:rsidTr="00987A1D">
        <w:tc>
          <w:tcPr>
            <w:tcW w:w="4292" w:type="dxa"/>
          </w:tcPr>
          <w:p w14:paraId="406096C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5485AE9B"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7884761"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2270A43"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43BB0" w:rsidRPr="00A21912" w14:paraId="4452BE0F" w14:textId="77777777" w:rsidTr="00987A1D">
        <w:tc>
          <w:tcPr>
            <w:tcW w:w="4292" w:type="dxa"/>
          </w:tcPr>
          <w:p w14:paraId="010EC6D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2EEF0112"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2208D6A6"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81F6BB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78753A83"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43BB0" w:rsidRPr="00A21912" w14:paraId="212305FC" w14:textId="77777777" w:rsidTr="00987A1D">
        <w:tc>
          <w:tcPr>
            <w:tcW w:w="4292" w:type="dxa"/>
          </w:tcPr>
          <w:p w14:paraId="355212B4"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28A4414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4069425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43BB0" w:rsidRPr="00A21912" w14:paraId="1ADA13EE" w14:textId="77777777" w:rsidTr="00987A1D">
        <w:tc>
          <w:tcPr>
            <w:tcW w:w="4292" w:type="dxa"/>
          </w:tcPr>
          <w:p w14:paraId="57A94A1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148D5C3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0E181C8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4E0B1965"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43BB0" w:rsidRPr="00A21912" w14:paraId="57A02357" w14:textId="77777777" w:rsidTr="00987A1D">
        <w:tc>
          <w:tcPr>
            <w:tcW w:w="4292" w:type="dxa"/>
          </w:tcPr>
          <w:p w14:paraId="3B3B5BF1"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6F42F52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76C3D9B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5285428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5D566CF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43BB0" w:rsidRPr="00A21912" w14:paraId="2E49F6CC" w14:textId="77777777" w:rsidTr="00987A1D">
        <w:tc>
          <w:tcPr>
            <w:tcW w:w="4292" w:type="dxa"/>
          </w:tcPr>
          <w:p w14:paraId="35789CFE"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6F2B94B0" w14:textId="77777777" w:rsidR="00743BB0" w:rsidRPr="00A21912" w:rsidRDefault="00743BB0" w:rsidP="00A91E6F">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75F40AA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43BB0" w:rsidRPr="00A21912" w14:paraId="718025B6" w14:textId="77777777" w:rsidTr="00987A1D">
        <w:tc>
          <w:tcPr>
            <w:tcW w:w="4292" w:type="dxa"/>
          </w:tcPr>
          <w:p w14:paraId="668DBE42"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66C8D51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41A4FCB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43BB0" w:rsidRPr="00A21912" w14:paraId="1A1CC53B" w14:textId="77777777" w:rsidTr="00987A1D">
        <w:tc>
          <w:tcPr>
            <w:tcW w:w="4292" w:type="dxa"/>
          </w:tcPr>
          <w:p w14:paraId="5C33B585"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46C799A4"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725DF8C0"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43BB0" w:rsidRPr="00A21912" w14:paraId="1FA95F56" w14:textId="77777777" w:rsidTr="00987A1D">
        <w:tc>
          <w:tcPr>
            <w:tcW w:w="4292" w:type="dxa"/>
          </w:tcPr>
          <w:p w14:paraId="5CC71610"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5CA6556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7427385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43BB0" w:rsidRPr="00A21912" w14:paraId="55344EEC" w14:textId="77777777" w:rsidTr="00987A1D">
        <w:tc>
          <w:tcPr>
            <w:tcW w:w="4292" w:type="dxa"/>
          </w:tcPr>
          <w:p w14:paraId="3FBB384A"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0C6B44C1"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0A3959BD"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43BB0" w:rsidRPr="00A21912" w14:paraId="4634AA20" w14:textId="77777777" w:rsidTr="00987A1D">
        <w:tc>
          <w:tcPr>
            <w:tcW w:w="4292" w:type="dxa"/>
          </w:tcPr>
          <w:p w14:paraId="52C49477"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5A80862D"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0FA84A3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43BB0" w:rsidRPr="00A21912" w14:paraId="76263F0D" w14:textId="77777777" w:rsidTr="00987A1D">
        <w:tc>
          <w:tcPr>
            <w:tcW w:w="4292" w:type="dxa"/>
          </w:tcPr>
          <w:p w14:paraId="6D6F6EA8"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66F5057C"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0E059F6"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19E80C22"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43BB0" w:rsidRPr="00A21912" w14:paraId="3AC5EB2A" w14:textId="77777777" w:rsidTr="00987A1D">
        <w:tc>
          <w:tcPr>
            <w:tcW w:w="4292" w:type="dxa"/>
          </w:tcPr>
          <w:p w14:paraId="344DD99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29A1906F"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362EC199" w14:textId="77777777" w:rsidR="00743BB0" w:rsidRPr="00A21912" w:rsidRDefault="00743BB0" w:rsidP="00A91E6F">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55DB8944" w14:textId="77777777" w:rsidR="00743BB0" w:rsidRPr="00A91E6F" w:rsidRDefault="00743BB0" w:rsidP="00743BB0">
      <w:pPr>
        <w:pStyle w:val="para"/>
        <w:spacing w:before="120" w:line="240" w:lineRule="auto"/>
        <w:ind w:left="2269" w:hanging="284"/>
        <w:rPr>
          <w:sz w:val="18"/>
          <w:szCs w:val="18"/>
          <w:lang w:val="en-GB"/>
        </w:rPr>
      </w:pPr>
      <w:r w:rsidRPr="00A21912">
        <w:rPr>
          <w:lang w:val="en-GB"/>
        </w:rPr>
        <w:t>*</w:t>
      </w:r>
      <w:r w:rsidRPr="00A21912">
        <w:rPr>
          <w:lang w:val="en-GB"/>
        </w:rPr>
        <w:tab/>
      </w:r>
      <w:r w:rsidRPr="00A91E6F">
        <w:rPr>
          <w:sz w:val="18"/>
          <w:szCs w:val="18"/>
          <w:lang w:val="en-GB"/>
        </w:rPr>
        <w:t>Scenarios and test procedures for these items shall be agreed between the manufacturer and the Type Approval Authority.</w:t>
      </w:r>
    </w:p>
    <w:p w14:paraId="622DDBD4"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145743F6"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72D6F614"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3BAB429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3425A4B2" w14:textId="77777777" w:rsidR="00743BB0" w:rsidRPr="00A21912" w:rsidRDefault="00743BB0" w:rsidP="00743BB0">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232C0959" w14:textId="77777777" w:rsidR="00743BB0" w:rsidRPr="00A21912" w:rsidRDefault="00743BB0" w:rsidP="00743BB0">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6B6F5626" w14:textId="77777777" w:rsidR="00743BB0" w:rsidRPr="00A21912" w:rsidRDefault="00743BB0" w:rsidP="00743BB0">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2948E033" w14:textId="77777777" w:rsidR="00743BB0" w:rsidRPr="00A21912" w:rsidRDefault="00743BB0" w:rsidP="00743BB0">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6BCDC9AF" w14:textId="77777777" w:rsidR="00743BB0" w:rsidRPr="00A21912" w:rsidRDefault="00743BB0" w:rsidP="00743BB0">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50BF3183" w14:textId="47B0291C" w:rsidR="00743BB0" w:rsidRPr="00A21912" w:rsidRDefault="00743BB0" w:rsidP="00743BB0">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w:t>
      </w:r>
      <w:r w:rsidR="00A91E6F">
        <w:rPr>
          <w:bCs/>
          <w:lang w:val="en-GB"/>
        </w:rPr>
        <w:t xml:space="preserve"> </w:t>
      </w:r>
      <w:r w:rsidRPr="00A21912">
        <w:rPr>
          <w:bCs/>
          <w:lang w:val="en-GB"/>
        </w:rPr>
        <w:t>m relative longitudinal distance;</w:t>
      </w:r>
    </w:p>
    <w:p w14:paraId="51DB6101" w14:textId="77777777" w:rsidR="00743BB0" w:rsidRPr="00A21912" w:rsidRDefault="00743BB0" w:rsidP="00743BB0">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68254B36" w14:textId="77777777" w:rsidR="00743BB0" w:rsidRPr="00A21912" w:rsidRDefault="00743BB0" w:rsidP="00743BB0">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79C34D6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547C584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4152A389"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43BB0" w:rsidRPr="00A21912" w14:paraId="3809FE52" w14:textId="77777777" w:rsidTr="00987A1D">
        <w:tc>
          <w:tcPr>
            <w:tcW w:w="1980" w:type="dxa"/>
            <w:tcBorders>
              <w:right w:val="single" w:sz="12" w:space="0" w:color="auto"/>
            </w:tcBorders>
          </w:tcPr>
          <w:p w14:paraId="1A588428" w14:textId="77777777" w:rsidR="00743BB0" w:rsidRPr="00A21912" w:rsidRDefault="00743BB0" w:rsidP="00A91E6F">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50D2ADA6" w14:textId="77777777" w:rsidR="00743BB0" w:rsidRPr="00A21912" w:rsidRDefault="00743BB0" w:rsidP="00A91E6F">
            <w:pPr>
              <w:pStyle w:val="para"/>
              <w:spacing w:before="80" w:after="80" w:line="200" w:lineRule="exact"/>
              <w:ind w:left="-10" w:right="248" w:firstLine="0"/>
              <w:jc w:val="right"/>
              <w:rPr>
                <w:i/>
                <w:iCs/>
                <w:sz w:val="16"/>
                <w:szCs w:val="16"/>
                <w:lang w:val="en-GB" w:eastAsia="en-GB"/>
              </w:rPr>
            </w:pPr>
            <w:proofErr w:type="spellStart"/>
            <w:r w:rsidRPr="00A21912">
              <w:rPr>
                <w:i/>
                <w:iCs/>
                <w:sz w:val="16"/>
                <w:szCs w:val="16"/>
                <w:lang w:val="en-GB" w:eastAsia="en-GB"/>
              </w:rPr>
              <w:t>Clothoid</w:t>
            </w:r>
            <w:proofErr w:type="spellEnd"/>
            <w:r w:rsidRPr="00A21912">
              <w:rPr>
                <w:i/>
                <w:iCs/>
                <w:sz w:val="16"/>
                <w:szCs w:val="16"/>
                <w:lang w:val="en-GB" w:eastAsia="en-GB"/>
              </w:rPr>
              <w:t xml:space="preserve"> parameter</w:t>
            </w:r>
          </w:p>
        </w:tc>
        <w:tc>
          <w:tcPr>
            <w:tcW w:w="1800" w:type="dxa"/>
            <w:vAlign w:val="center"/>
          </w:tcPr>
          <w:p w14:paraId="3D5C9F35" w14:textId="77777777" w:rsidR="00743BB0" w:rsidRPr="00A21912" w:rsidRDefault="00743BB0" w:rsidP="00A91E6F">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25548F4B" w14:textId="77777777" w:rsidR="00743BB0" w:rsidRPr="00A21912" w:rsidRDefault="00743BB0" w:rsidP="00A91E6F">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43BB0" w:rsidRPr="00A21912" w14:paraId="284C6B10" w14:textId="77777777" w:rsidTr="00987A1D">
        <w:tc>
          <w:tcPr>
            <w:tcW w:w="1980" w:type="dxa"/>
            <w:vMerge w:val="restart"/>
            <w:tcBorders>
              <w:right w:val="single" w:sz="12" w:space="0" w:color="auto"/>
            </w:tcBorders>
            <w:vAlign w:val="center"/>
          </w:tcPr>
          <w:p w14:paraId="726E73F7" w14:textId="77777777" w:rsidR="00743BB0" w:rsidRPr="00A21912" w:rsidRDefault="00743BB0" w:rsidP="00A91E6F">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1263C551"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18956E33"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37B14FBA"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43BB0" w:rsidRPr="00A21912" w14:paraId="0CE6B9E6" w14:textId="77777777" w:rsidTr="00987A1D">
        <w:tc>
          <w:tcPr>
            <w:tcW w:w="1980" w:type="dxa"/>
            <w:vMerge/>
            <w:tcBorders>
              <w:right w:val="single" w:sz="12" w:space="0" w:color="auto"/>
            </w:tcBorders>
            <w:vAlign w:val="center"/>
          </w:tcPr>
          <w:p w14:paraId="16B40C26" w14:textId="77777777" w:rsidR="00743BB0" w:rsidRPr="00A21912" w:rsidRDefault="00743BB0" w:rsidP="00A91E6F">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1442BE49"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5F8ABE00"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68A7EAC7"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43BB0" w:rsidRPr="00A21912" w14:paraId="1AA20ABE" w14:textId="77777777" w:rsidTr="00987A1D">
        <w:tc>
          <w:tcPr>
            <w:tcW w:w="1980" w:type="dxa"/>
            <w:vMerge/>
            <w:tcBorders>
              <w:right w:val="single" w:sz="12" w:space="0" w:color="auto"/>
            </w:tcBorders>
            <w:vAlign w:val="center"/>
          </w:tcPr>
          <w:p w14:paraId="0A766BB9" w14:textId="77777777" w:rsidR="00743BB0" w:rsidRPr="00A21912" w:rsidRDefault="00743BB0" w:rsidP="00A91E6F">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7C0F5066"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728C6219" w14:textId="77777777" w:rsidR="00743BB0" w:rsidRPr="00A21912" w:rsidRDefault="00743BB0" w:rsidP="00A91E6F">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0E9C3B77"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43BB0" w:rsidRPr="00A21912" w14:paraId="1EB395CF" w14:textId="77777777" w:rsidTr="00987A1D">
        <w:tc>
          <w:tcPr>
            <w:tcW w:w="1980" w:type="dxa"/>
            <w:vMerge w:val="restart"/>
            <w:tcBorders>
              <w:right w:val="single" w:sz="12" w:space="0" w:color="auto"/>
            </w:tcBorders>
            <w:vAlign w:val="center"/>
          </w:tcPr>
          <w:p w14:paraId="5582CB93" w14:textId="77777777" w:rsidR="00743BB0" w:rsidRPr="00A21912" w:rsidRDefault="00743BB0" w:rsidP="00A91E6F">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15C8BB38"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50C30DA3"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5EF0C31"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43BB0" w:rsidRPr="00A21912" w14:paraId="629D02A2" w14:textId="77777777" w:rsidTr="00987A1D">
        <w:tc>
          <w:tcPr>
            <w:tcW w:w="1980" w:type="dxa"/>
            <w:vMerge/>
            <w:tcBorders>
              <w:right w:val="single" w:sz="12" w:space="0" w:color="auto"/>
            </w:tcBorders>
          </w:tcPr>
          <w:p w14:paraId="6A86F027" w14:textId="77777777" w:rsidR="00743BB0" w:rsidRPr="00A21912" w:rsidRDefault="00743BB0" w:rsidP="00A91E6F">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55B7ECB9"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C0145E9"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27E3A0D0"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43BB0" w:rsidRPr="00A21912" w14:paraId="69F7F4C5" w14:textId="77777777" w:rsidTr="00987A1D">
        <w:tc>
          <w:tcPr>
            <w:tcW w:w="1980" w:type="dxa"/>
            <w:vMerge/>
            <w:tcBorders>
              <w:right w:val="single" w:sz="12" w:space="0" w:color="auto"/>
            </w:tcBorders>
          </w:tcPr>
          <w:p w14:paraId="3C7AEE19" w14:textId="77777777" w:rsidR="00743BB0" w:rsidRPr="00A21912" w:rsidRDefault="00743BB0" w:rsidP="00A91E6F">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530D087A" w14:textId="77777777" w:rsidR="00743BB0" w:rsidRPr="00A21912" w:rsidRDefault="00743BB0" w:rsidP="00A91E6F">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360B1087"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185ED92" w14:textId="77777777" w:rsidR="00743BB0" w:rsidRPr="00A21912" w:rsidRDefault="00743BB0" w:rsidP="00A91E6F">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687617A2" w14:textId="77777777" w:rsidR="00743BB0" w:rsidRPr="00A21912" w:rsidRDefault="00743BB0" w:rsidP="00743BB0">
      <w:pPr>
        <w:pStyle w:val="HChG"/>
        <w:keepNext w:val="0"/>
        <w:keepLines w:val="0"/>
        <w:tabs>
          <w:tab w:val="clear" w:pos="851"/>
        </w:tabs>
        <w:spacing w:before="0" w:after="120" w:line="240" w:lineRule="atLeast"/>
        <w:ind w:left="0" w:firstLine="0"/>
        <w:jc w:val="both"/>
        <w:rPr>
          <w:b w:val="0"/>
          <w:bCs/>
          <w:sz w:val="20"/>
        </w:rPr>
      </w:pPr>
    </w:p>
    <w:p w14:paraId="15759B8A"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5BDCB00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3C59236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42AF143C"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51A80D06"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3708871B"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5D33EE2C"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C45063F"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6F0D66D1"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702E4826"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3A92CD1F"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CD3E6B8"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5846ED1F" w14:textId="77777777" w:rsidR="00743BB0" w:rsidRPr="00FE3BB6"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t>
      </w:r>
      <w:r w:rsidRPr="00FE3BB6">
        <w:rPr>
          <w:b w:val="0"/>
          <w:bCs/>
          <w:sz w:val="20"/>
        </w:rPr>
        <w:t>with a given radius).</w:t>
      </w:r>
    </w:p>
    <w:p w14:paraId="340394A8" w14:textId="77777777" w:rsidR="00743BB0" w:rsidRPr="00A91E6F" w:rsidRDefault="00743BB0" w:rsidP="00743BB0">
      <w:pPr>
        <w:pStyle w:val="HChG"/>
        <w:keepNext w:val="0"/>
        <w:keepLines w:val="0"/>
        <w:tabs>
          <w:tab w:val="clear" w:pos="851"/>
        </w:tabs>
        <w:spacing w:before="0" w:after="120" w:line="240" w:lineRule="atLeast"/>
        <w:ind w:left="2268"/>
        <w:jc w:val="both"/>
        <w:rPr>
          <w:b w:val="0"/>
          <w:bCs/>
        </w:rPr>
      </w:pPr>
      <w:r w:rsidRPr="00FE3BB6">
        <w:rPr>
          <w:b w:val="0"/>
          <w:bCs/>
          <w:sz w:val="20"/>
        </w:rPr>
        <w:t>4.2.5.1.1.1.3.</w:t>
      </w:r>
      <w:r w:rsidRPr="00FE3BB6">
        <w:rPr>
          <w:b w:val="0"/>
          <w:bCs/>
          <w:sz w:val="20"/>
        </w:rPr>
        <w:tab/>
        <w:t>At the request of the manufacturer and with the agreement of the Type Approval Authority, meeting the objectives of paragraphs 5.3.7.1.1., 5.3.7.1.2.  or 6.1.1., as applicable, across all speed ranges where the declared maxim</w:t>
      </w:r>
      <w:r w:rsidRPr="00A91E6F">
        <w:rPr>
          <w:b w:val="0"/>
          <w:bCs/>
          <w:sz w:val="20"/>
        </w:rPr>
        <w:t>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086AB51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00B12452" w14:textId="77777777" w:rsidR="00743BB0" w:rsidRPr="00FE3BB6"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The test shall demonstrate that the system does not leave its lane and maintains a stable motion </w:t>
      </w:r>
      <w:r w:rsidRPr="00FE3BB6">
        <w:rPr>
          <w:b w:val="0"/>
          <w:bCs/>
          <w:sz w:val="20"/>
        </w:rPr>
        <w:t>inside its ego lane across the speed range and different curvatures within its system boundaries up to the maximum lateral acceleration declared by the manufacturer.</w:t>
      </w:r>
    </w:p>
    <w:p w14:paraId="26CB1AC8" w14:textId="77777777" w:rsidR="00743BB0" w:rsidRPr="00A21912" w:rsidRDefault="00743BB0" w:rsidP="004B4A99">
      <w:pPr>
        <w:pStyle w:val="HChG"/>
        <w:tabs>
          <w:tab w:val="clear" w:pos="851"/>
        </w:tabs>
        <w:spacing w:before="0" w:after="120" w:line="240" w:lineRule="atLeast"/>
        <w:ind w:left="2268"/>
        <w:jc w:val="both"/>
        <w:rPr>
          <w:b w:val="0"/>
          <w:bCs/>
          <w:sz w:val="20"/>
        </w:rPr>
      </w:pPr>
      <w:r w:rsidRPr="00FE3BB6">
        <w:rPr>
          <w:b w:val="0"/>
          <w:bCs/>
          <w:sz w:val="20"/>
        </w:rPr>
        <w:t>4.2.5.1.1.2.1.</w:t>
      </w:r>
      <w:r w:rsidRPr="00FE3BB6">
        <w:rPr>
          <w:b w:val="0"/>
          <w:bCs/>
          <w:sz w:val="20"/>
        </w:rPr>
        <w:tab/>
        <w:t>The test shall be exe</w:t>
      </w:r>
      <w:r w:rsidRPr="00A21912">
        <w:rPr>
          <w:b w:val="0"/>
          <w:bCs/>
          <w:sz w:val="20"/>
        </w:rPr>
        <w:t xml:space="preserve">cuted at least: </w:t>
      </w:r>
    </w:p>
    <w:p w14:paraId="58CF3EF3" w14:textId="77777777" w:rsidR="00743BB0" w:rsidRPr="00A21912" w:rsidRDefault="00743BB0" w:rsidP="00743BB0">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21AEE2E2" w14:textId="54434435" w:rsidR="00743BB0" w:rsidRPr="00A91E6F" w:rsidRDefault="00743BB0" w:rsidP="00743BB0">
      <w:pPr>
        <w:pStyle w:val="a"/>
        <w:tabs>
          <w:tab w:val="left" w:pos="8010"/>
          <w:tab w:val="left" w:pos="8505"/>
        </w:tabs>
        <w:rPr>
          <w:lang w:val="en-GB"/>
        </w:rPr>
      </w:pPr>
      <w:r w:rsidRPr="00A21912">
        <w:rPr>
          <w:lang w:val="en-GB"/>
        </w:rPr>
        <w:t>(b)</w:t>
      </w:r>
      <w:r w:rsidRPr="00A21912">
        <w:rPr>
          <w:lang w:val="en-GB"/>
        </w:rPr>
        <w:tab/>
      </w:r>
      <w:r w:rsidRPr="00C704B7">
        <w:rPr>
          <w:lang w:val="en-GB"/>
        </w:rPr>
        <w:t>For different road curvatures, including an S-bend with the parameters according to pa</w:t>
      </w:r>
      <w:r w:rsidRPr="00A91E6F">
        <w:rPr>
          <w:lang w:val="en-GB"/>
        </w:rPr>
        <w:t>ragraph 4.2.4.1. or equivalent, and different initial speeds, at least one of which would require the vehicle to exceed the maximum lateral acceleration declared by the manufacturer in order to remain in the lane at this speed;</w:t>
      </w:r>
    </w:p>
    <w:p w14:paraId="4D42B7CA" w14:textId="77777777" w:rsidR="00743BB0" w:rsidRPr="00A21912" w:rsidRDefault="00743BB0" w:rsidP="00743BB0">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1391A95C"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t>Driver-initiated lane changes</w:t>
      </w:r>
    </w:p>
    <w:p w14:paraId="561AF44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6319468A"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Pr>
          <w:b w:val="0"/>
          <w:bCs/>
          <w:sz w:val="20"/>
        </w:rPr>
        <w:t xml:space="preserve">e.g., </w:t>
      </w:r>
      <w:r w:rsidRPr="00A21912">
        <w:rPr>
          <w:b w:val="0"/>
          <w:bCs/>
          <w:sz w:val="20"/>
        </w:rPr>
        <w:t>3.5 m lateral displacement) into the adjacent lane after the driver initiated the LCP.</w:t>
      </w:r>
    </w:p>
    <w:p w14:paraId="5BB40FAC"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25CA16C6"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4.2.5.1.2.1.3.</w:t>
      </w:r>
      <w:r w:rsidRPr="00A21912">
        <w:rPr>
          <w:b w:val="0"/>
          <w:bCs/>
          <w:sz w:val="20"/>
        </w:rPr>
        <w:tab/>
        <w:t>Tests shall be conducted with a lead vehicle travelling at least 20 km/h slower than the set speed limit of the VUT.</w:t>
      </w:r>
    </w:p>
    <w:p w14:paraId="54D862E0" w14:textId="77777777" w:rsidR="00743BB0" w:rsidRPr="00A21912" w:rsidRDefault="00743BB0" w:rsidP="00743BB0">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260C01CF" wp14:editId="35AE2EDA">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1675" cy="1560174"/>
                    </a:xfrm>
                    <a:prstGeom prst="rect">
                      <a:avLst/>
                    </a:prstGeom>
                  </pic:spPr>
                </pic:pic>
              </a:graphicData>
            </a:graphic>
          </wp:inline>
        </w:drawing>
      </w:r>
    </w:p>
    <w:p w14:paraId="0C560704" w14:textId="77777777" w:rsidR="00743BB0" w:rsidRPr="00A21912" w:rsidRDefault="00743BB0" w:rsidP="00743BB0">
      <w:pPr>
        <w:ind w:left="1800" w:right="1134"/>
      </w:pPr>
    </w:p>
    <w:p w14:paraId="5B57DD8C"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54DB2D6F" w14:textId="77777777" w:rsidR="00743BB0" w:rsidRPr="00A21912" w:rsidRDefault="00743BB0" w:rsidP="00743BB0">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776AD28A" w14:textId="77777777" w:rsidR="00743BB0" w:rsidRPr="00A21912" w:rsidRDefault="00743BB0" w:rsidP="00743BB0">
      <w:pPr>
        <w:pStyle w:val="para"/>
        <w:numPr>
          <w:ilvl w:val="0"/>
          <w:numId w:val="31"/>
        </w:numPr>
        <w:tabs>
          <w:tab w:val="left" w:pos="1560"/>
        </w:tabs>
        <w:rPr>
          <w:lang w:val="en-GB"/>
        </w:rPr>
      </w:pPr>
      <w:r w:rsidRPr="00A21912">
        <w:rPr>
          <w:lang w:val="en-GB"/>
        </w:rPr>
        <w:t>With other speed differences between the lead vehicle and VUT;</w:t>
      </w:r>
    </w:p>
    <w:p w14:paraId="581BE274" w14:textId="77777777" w:rsidR="00743BB0" w:rsidRPr="00A21912" w:rsidRDefault="00743BB0" w:rsidP="00743BB0">
      <w:pPr>
        <w:pStyle w:val="para"/>
        <w:numPr>
          <w:ilvl w:val="0"/>
          <w:numId w:val="31"/>
        </w:numPr>
        <w:tabs>
          <w:tab w:val="left" w:pos="1560"/>
        </w:tabs>
        <w:rPr>
          <w:lang w:val="en-GB"/>
        </w:rPr>
      </w:pPr>
      <w:r w:rsidRPr="00A21912">
        <w:rPr>
          <w:lang w:val="en-GB"/>
        </w:rPr>
        <w:t>On roads without physical separation;</w:t>
      </w:r>
    </w:p>
    <w:p w14:paraId="40CB72C1" w14:textId="77777777" w:rsidR="00743BB0" w:rsidRPr="00A21912" w:rsidRDefault="00743BB0" w:rsidP="00743BB0">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57FE1E31" w14:textId="77777777" w:rsidR="00743BB0" w:rsidRPr="00A21912" w:rsidRDefault="00743BB0" w:rsidP="00743BB0">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4AD933F6"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09AB4F5E" w14:textId="77777777" w:rsidR="00743BB0" w:rsidRPr="00A21912" w:rsidRDefault="00743BB0" w:rsidP="00743BB0">
      <w:pPr>
        <w:pStyle w:val="para"/>
        <w:ind w:firstLine="0"/>
        <w:rPr>
          <w:lang w:val="en-GB"/>
        </w:rPr>
      </w:pPr>
      <w:r w:rsidRPr="00A21912">
        <w:rPr>
          <w:lang w:val="en-GB"/>
        </w:rPr>
        <w:t>(a)</w:t>
      </w:r>
      <w:r w:rsidRPr="00A21912">
        <w:rPr>
          <w:lang w:val="en-GB"/>
        </w:rPr>
        <w:tab/>
        <w:t>On a road with oncoming or overtaking traffic in the target lane;</w:t>
      </w:r>
    </w:p>
    <w:p w14:paraId="0C108B50" w14:textId="77777777" w:rsidR="00743BB0" w:rsidRPr="00A21912" w:rsidRDefault="00743BB0" w:rsidP="00743BB0">
      <w:pPr>
        <w:pStyle w:val="para"/>
        <w:ind w:firstLine="0"/>
        <w:rPr>
          <w:lang w:val="en-GB"/>
        </w:rPr>
      </w:pPr>
      <w:r w:rsidRPr="00A21912">
        <w:rPr>
          <w:lang w:val="en-GB"/>
        </w:rPr>
        <w:t>(b)</w:t>
      </w:r>
      <w:r w:rsidRPr="00A21912">
        <w:rPr>
          <w:lang w:val="en-GB"/>
        </w:rPr>
        <w:tab/>
        <w:t>With different road users approaching from the rear;</w:t>
      </w:r>
    </w:p>
    <w:p w14:paraId="71BD3E72" w14:textId="77777777" w:rsidR="00743BB0" w:rsidRPr="00A21912" w:rsidRDefault="00743BB0" w:rsidP="00743BB0">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04119913" w14:textId="77777777" w:rsidR="00743BB0" w:rsidRPr="00A21912" w:rsidRDefault="00743BB0" w:rsidP="00743BB0">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322A128B"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t>System-initiated lane changes</w:t>
      </w:r>
    </w:p>
    <w:p w14:paraId="1316318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557678AF"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3D00A259"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C6102D4" w14:textId="77777777" w:rsidR="00743BB0" w:rsidRPr="00A21912" w:rsidRDefault="00743BB0" w:rsidP="00743BB0">
      <w:pPr>
        <w:ind w:left="2250"/>
      </w:pPr>
      <w:r w:rsidRPr="00A21912">
        <w:rPr>
          <w:noProof/>
          <w:lang w:eastAsia="en-GB"/>
        </w:rPr>
        <w:drawing>
          <wp:inline distT="0" distB="0" distL="0" distR="0" wp14:anchorId="76483410" wp14:editId="4B0245F8">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1675" cy="1560174"/>
                    </a:xfrm>
                    <a:prstGeom prst="rect">
                      <a:avLst/>
                    </a:prstGeom>
                  </pic:spPr>
                </pic:pic>
              </a:graphicData>
            </a:graphic>
          </wp:inline>
        </w:drawing>
      </w:r>
    </w:p>
    <w:p w14:paraId="10B6585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3E677C23"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23121A97"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0892DE76"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56D12E9"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447B3768"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4609648D"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716351E8" w14:textId="77777777" w:rsidR="00743BB0" w:rsidRPr="00A21912" w:rsidRDefault="00743BB0" w:rsidP="00743BB0">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0A4A2593" w14:textId="77777777" w:rsidR="00743BB0" w:rsidRPr="00A21912" w:rsidRDefault="00743BB0" w:rsidP="00743BB0">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59902848"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0A662E9F"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0D1742C9"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5069D543" w14:textId="77777777" w:rsidR="00743BB0" w:rsidRPr="00A21912" w:rsidRDefault="00743BB0" w:rsidP="00743BB0">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072746AE"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08CF44CD" w14:textId="77777777" w:rsidR="00743BB0" w:rsidRPr="00A21912" w:rsidRDefault="00743BB0" w:rsidP="00743BB0">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128F19CF" w14:textId="77777777" w:rsidR="00743BB0" w:rsidRPr="00A21912" w:rsidRDefault="00743BB0" w:rsidP="00743BB0">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16DDC98F" w14:textId="77777777" w:rsidR="00743BB0" w:rsidRPr="00A21912" w:rsidRDefault="00743BB0" w:rsidP="00743BB0">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558A1EA2" w14:textId="77777777" w:rsidR="00743BB0" w:rsidRPr="00A21912" w:rsidRDefault="00743BB0" w:rsidP="00743BB0">
      <w:pPr>
        <w:pStyle w:val="ListParagraph"/>
        <w:spacing w:after="120"/>
        <w:ind w:left="1800" w:right="1134"/>
        <w:rPr>
          <w:bCs/>
        </w:rPr>
      </w:pPr>
    </w:p>
    <w:p w14:paraId="2EC602B9" w14:textId="77777777" w:rsidR="00743BB0" w:rsidRPr="00A21912" w:rsidRDefault="00743BB0" w:rsidP="00743BB0">
      <w:pPr>
        <w:pStyle w:val="ListParagraph"/>
        <w:spacing w:after="120"/>
        <w:ind w:left="2340" w:right="1134"/>
        <w:rPr>
          <w:bCs/>
        </w:rPr>
      </w:pPr>
      <w:r w:rsidRPr="00A21912">
        <w:rPr>
          <w:noProof/>
          <w:lang w:eastAsia="en-GB"/>
        </w:rPr>
        <w:drawing>
          <wp:inline distT="0" distB="0" distL="0" distR="0" wp14:anchorId="3143142F" wp14:editId="756A27C9">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7222" cy="1288123"/>
                    </a:xfrm>
                    <a:prstGeom prst="rect">
                      <a:avLst/>
                    </a:prstGeom>
                  </pic:spPr>
                </pic:pic>
              </a:graphicData>
            </a:graphic>
          </wp:inline>
        </w:drawing>
      </w:r>
    </w:p>
    <w:p w14:paraId="7D632CD3" w14:textId="77777777" w:rsidR="00743BB0" w:rsidRPr="00A21912" w:rsidRDefault="00743BB0" w:rsidP="00743BB0">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60BB8EA4"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165C0A50" w14:textId="77777777" w:rsidR="00743BB0" w:rsidRPr="00A21912" w:rsidRDefault="00743BB0" w:rsidP="00743BB0">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640465A5" w14:textId="77777777" w:rsidR="00743BB0" w:rsidRPr="00A21912" w:rsidRDefault="00743BB0" w:rsidP="00743BB0">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17BC48D4" w14:textId="77777777" w:rsidR="00743BB0" w:rsidRPr="00A21912" w:rsidRDefault="00743BB0" w:rsidP="00743BB0">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D42B759"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73808C00"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2587BE75" w14:textId="77777777" w:rsidR="00743BB0" w:rsidRPr="00A21912" w:rsidRDefault="00743BB0" w:rsidP="00743BB0">
      <w:pPr>
        <w:spacing w:after="120"/>
        <w:ind w:left="2268" w:right="1134" w:hanging="1134"/>
        <w:jc w:val="both"/>
        <w:rPr>
          <w:bCs/>
        </w:rPr>
      </w:pPr>
      <w:r w:rsidRPr="00A21912">
        <w:rPr>
          <w:bCs/>
        </w:rPr>
        <w:t>4.2.5.2.2.1.1.</w:t>
      </w:r>
      <w:r w:rsidRPr="00A21912">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63A25C0E" w14:textId="77777777" w:rsidR="00743BB0" w:rsidRPr="00A21912" w:rsidRDefault="00743BB0" w:rsidP="00743BB0">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66B25ED9" w14:textId="77777777" w:rsidR="00743BB0" w:rsidRPr="00A21912" w:rsidRDefault="00743BB0" w:rsidP="00743BB0">
      <w:pPr>
        <w:pStyle w:val="ListParagraph"/>
        <w:spacing w:after="120"/>
        <w:ind w:left="1800" w:right="1134"/>
        <w:rPr>
          <w:bCs/>
        </w:rPr>
      </w:pPr>
    </w:p>
    <w:p w14:paraId="63ED9BE6" w14:textId="77777777" w:rsidR="00743BB0" w:rsidRPr="00A21912" w:rsidRDefault="00743BB0" w:rsidP="00743BB0">
      <w:pPr>
        <w:pStyle w:val="ListParagraph"/>
        <w:spacing w:after="120"/>
        <w:ind w:left="2340" w:right="1134"/>
        <w:rPr>
          <w:bCs/>
        </w:rPr>
      </w:pPr>
    </w:p>
    <w:p w14:paraId="2D82A411" w14:textId="77777777" w:rsidR="00743BB0" w:rsidRPr="00A21912" w:rsidRDefault="00743BB0" w:rsidP="00743BB0">
      <w:pPr>
        <w:pStyle w:val="ListParagraph"/>
        <w:spacing w:after="120"/>
        <w:ind w:left="2340" w:right="1134"/>
        <w:rPr>
          <w:bCs/>
        </w:rPr>
      </w:pPr>
      <w:r w:rsidRPr="00A21912">
        <w:rPr>
          <w:noProof/>
          <w:lang w:eastAsia="en-GB"/>
        </w:rPr>
        <w:drawing>
          <wp:inline distT="0" distB="0" distL="0" distR="0" wp14:anchorId="04854CA0" wp14:editId="08D93A52">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8678" cy="1724654"/>
                    </a:xfrm>
                    <a:prstGeom prst="rect">
                      <a:avLst/>
                    </a:prstGeom>
                  </pic:spPr>
                </pic:pic>
              </a:graphicData>
            </a:graphic>
          </wp:inline>
        </w:drawing>
      </w:r>
    </w:p>
    <w:p w14:paraId="07DCEE08" w14:textId="77777777" w:rsidR="00743BB0" w:rsidRPr="00A21912" w:rsidRDefault="00743BB0" w:rsidP="00743BB0">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41A451D1"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57E39F82" w14:textId="77777777" w:rsidR="00743BB0" w:rsidRPr="00A21912" w:rsidRDefault="00743BB0" w:rsidP="00743BB0">
      <w:pPr>
        <w:pStyle w:val="para"/>
        <w:ind w:firstLine="0"/>
        <w:rPr>
          <w:lang w:val="en-GB"/>
        </w:rPr>
      </w:pPr>
      <w:r w:rsidRPr="00A21912">
        <w:rPr>
          <w:lang w:val="en-GB"/>
        </w:rPr>
        <w:t>(a)</w:t>
      </w:r>
      <w:r w:rsidRPr="00A21912">
        <w:rPr>
          <w:lang w:val="en-GB"/>
        </w:rPr>
        <w:tab/>
        <w:t>A stationary vehicle of a different type or category;</w:t>
      </w:r>
    </w:p>
    <w:p w14:paraId="526B1D3C" w14:textId="77777777" w:rsidR="00743BB0" w:rsidRPr="00A21912" w:rsidRDefault="00743BB0" w:rsidP="00743BB0">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724D6CEC" w14:textId="77777777" w:rsidR="00743BB0" w:rsidRPr="00A21912" w:rsidRDefault="00743BB0" w:rsidP="00743BB0">
      <w:pPr>
        <w:pStyle w:val="para"/>
        <w:ind w:firstLine="0"/>
        <w:rPr>
          <w:lang w:val="en-GB"/>
        </w:rPr>
      </w:pPr>
      <w:r w:rsidRPr="00A21912">
        <w:rPr>
          <w:lang w:val="en-GB"/>
        </w:rPr>
        <w:t>(c)</w:t>
      </w:r>
      <w:r w:rsidRPr="00A21912">
        <w:rPr>
          <w:lang w:val="en-GB"/>
        </w:rPr>
        <w:tab/>
        <w:t xml:space="preserve">An angle of a stationary vehicle to the centreline of the lane; </w:t>
      </w:r>
    </w:p>
    <w:p w14:paraId="1F5889AE" w14:textId="77777777" w:rsidR="00743BB0" w:rsidRPr="00A21912" w:rsidRDefault="00743BB0" w:rsidP="00743BB0">
      <w:pPr>
        <w:pStyle w:val="para"/>
        <w:ind w:left="2835" w:hanging="567"/>
        <w:rPr>
          <w:lang w:val="en-GB"/>
        </w:rPr>
      </w:pPr>
      <w:r w:rsidRPr="00A21912">
        <w:rPr>
          <w:lang w:val="en-GB"/>
        </w:rPr>
        <w:t>(d)</w:t>
      </w:r>
      <w:r w:rsidRPr="00A21912">
        <w:rPr>
          <w:lang w:val="en-GB"/>
        </w:rPr>
        <w:tab/>
        <w:t xml:space="preserve">A stationary vehicle facing towards the VUT depending for systems capable of operating in non-highway conditions. </w:t>
      </w:r>
    </w:p>
    <w:p w14:paraId="22A69A13"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6C7197C7"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5CD89511" w14:textId="77777777" w:rsidR="00743BB0" w:rsidRPr="00A21912" w:rsidRDefault="00743BB0" w:rsidP="00743BB0">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7BDB9D0A" w14:textId="77777777" w:rsidR="00743BB0" w:rsidRPr="00A21912" w:rsidRDefault="00743BB0" w:rsidP="00743BB0">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3324901B" w14:textId="77777777" w:rsidR="00743BB0" w:rsidRPr="00A21912" w:rsidRDefault="00743BB0" w:rsidP="00743BB0">
      <w:pPr>
        <w:pStyle w:val="ListParagraph"/>
        <w:spacing w:after="120"/>
        <w:ind w:left="1800" w:right="1134"/>
        <w:rPr>
          <w:bCs/>
        </w:rPr>
      </w:pPr>
    </w:p>
    <w:p w14:paraId="1CB91EDF" w14:textId="77777777" w:rsidR="00743BB0" w:rsidRPr="00A21912" w:rsidRDefault="00743BB0" w:rsidP="00743BB0">
      <w:pPr>
        <w:pStyle w:val="ListParagraph"/>
        <w:spacing w:after="120"/>
        <w:ind w:left="2340" w:right="1134"/>
        <w:rPr>
          <w:bCs/>
        </w:rPr>
      </w:pPr>
      <w:r w:rsidRPr="00A21912">
        <w:rPr>
          <w:noProof/>
          <w:lang w:eastAsia="en-GB"/>
        </w:rPr>
        <w:drawing>
          <wp:inline distT="0" distB="0" distL="0" distR="0" wp14:anchorId="109F0501" wp14:editId="3F8FA718">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7123" cy="1254466"/>
                    </a:xfrm>
                    <a:prstGeom prst="rect">
                      <a:avLst/>
                    </a:prstGeom>
                  </pic:spPr>
                </pic:pic>
              </a:graphicData>
            </a:graphic>
          </wp:inline>
        </w:drawing>
      </w:r>
    </w:p>
    <w:p w14:paraId="04E21A4C" w14:textId="77777777" w:rsidR="00743BB0" w:rsidRPr="00A21912" w:rsidRDefault="00743BB0" w:rsidP="00743BB0">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71177B72"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2CE7BA34" w14:textId="77777777" w:rsidR="00743BB0" w:rsidRPr="00A21912" w:rsidRDefault="00743BB0" w:rsidP="00743BB0">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50DF250C" w14:textId="77777777" w:rsidR="00743BB0" w:rsidRPr="00A21912" w:rsidRDefault="00743BB0" w:rsidP="00743BB0">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1B9D1421" w14:textId="77777777" w:rsidR="00743BB0" w:rsidRPr="00A21912" w:rsidRDefault="00743BB0" w:rsidP="00743BB0">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7419F680"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23127567"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62EAF49"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18074635" w14:textId="77777777" w:rsidR="00743BB0" w:rsidRPr="00A21912" w:rsidRDefault="00743BB0" w:rsidP="00743BB0">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6A1D2C0E" w14:textId="77777777" w:rsidR="00743BB0" w:rsidRPr="00A21912" w:rsidRDefault="00743BB0" w:rsidP="00743BB0">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7C2FF5E4" w14:textId="77777777" w:rsidR="00743BB0" w:rsidRPr="00A21912" w:rsidRDefault="00743BB0" w:rsidP="00743BB0">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43BB0" w:rsidRPr="00A21912" w14:paraId="78F072FE" w14:textId="77777777" w:rsidTr="00987A1D">
        <w:trPr>
          <w:trHeight w:val="150"/>
        </w:trPr>
        <w:tc>
          <w:tcPr>
            <w:tcW w:w="1843" w:type="dxa"/>
            <w:vMerge w:val="restart"/>
            <w:vAlign w:val="center"/>
          </w:tcPr>
          <w:p w14:paraId="56F91FBE" w14:textId="77777777" w:rsidR="00743BB0" w:rsidRPr="00A91E6F" w:rsidRDefault="00743BB0" w:rsidP="00A91E6F">
            <w:pPr>
              <w:spacing w:before="80" w:after="80" w:line="200" w:lineRule="exact"/>
              <w:ind w:left="-360" w:right="135"/>
              <w:jc w:val="right"/>
              <w:rPr>
                <w:bCs/>
                <w:i/>
                <w:iCs/>
                <w:sz w:val="16"/>
                <w:szCs w:val="16"/>
              </w:rPr>
            </w:pPr>
            <w:r w:rsidRPr="00A91E6F">
              <w:rPr>
                <w:bCs/>
                <w:i/>
                <w:iCs/>
                <w:sz w:val="16"/>
                <w:szCs w:val="16"/>
              </w:rPr>
              <w:t>Cut-out test</w:t>
            </w:r>
          </w:p>
        </w:tc>
        <w:tc>
          <w:tcPr>
            <w:tcW w:w="836" w:type="dxa"/>
            <w:vMerge w:val="restart"/>
            <w:vAlign w:val="center"/>
          </w:tcPr>
          <w:p w14:paraId="2E4395DD" w14:textId="77777777" w:rsidR="00743BB0" w:rsidRPr="00A91E6F" w:rsidRDefault="00743BB0" w:rsidP="00A91E6F">
            <w:pPr>
              <w:spacing w:before="80" w:after="80" w:line="200" w:lineRule="exact"/>
              <w:ind w:left="-360" w:right="135"/>
              <w:jc w:val="right"/>
              <w:rPr>
                <w:bCs/>
                <w:i/>
                <w:iCs/>
                <w:sz w:val="16"/>
                <w:szCs w:val="16"/>
              </w:rPr>
            </w:pPr>
            <w:r w:rsidRPr="00A91E6F">
              <w:rPr>
                <w:bCs/>
                <w:i/>
                <w:iCs/>
                <w:sz w:val="16"/>
                <w:szCs w:val="16"/>
              </w:rPr>
              <w:t>VUT</w:t>
            </w:r>
          </w:p>
        </w:tc>
        <w:tc>
          <w:tcPr>
            <w:tcW w:w="1148" w:type="dxa"/>
            <w:vMerge w:val="restart"/>
            <w:tcBorders>
              <w:right w:val="single" w:sz="12" w:space="0" w:color="auto"/>
            </w:tcBorders>
            <w:vAlign w:val="center"/>
          </w:tcPr>
          <w:p w14:paraId="71D910F4" w14:textId="77777777" w:rsidR="00743BB0" w:rsidRPr="00A91E6F" w:rsidRDefault="00743BB0" w:rsidP="00A91E6F">
            <w:pPr>
              <w:spacing w:before="80" w:after="80" w:line="200" w:lineRule="exact"/>
              <w:ind w:left="-360" w:right="135"/>
              <w:jc w:val="right"/>
              <w:rPr>
                <w:bCs/>
                <w:i/>
                <w:iCs/>
                <w:sz w:val="16"/>
                <w:szCs w:val="16"/>
              </w:rPr>
            </w:pPr>
            <w:r w:rsidRPr="00A91E6F">
              <w:rPr>
                <w:bCs/>
                <w:i/>
                <w:iCs/>
                <w:sz w:val="16"/>
                <w:szCs w:val="16"/>
              </w:rPr>
              <w:t>Lead vehicle</w:t>
            </w:r>
          </w:p>
          <w:p w14:paraId="2F6C6065" w14:textId="77777777" w:rsidR="00743BB0" w:rsidRPr="00A91E6F" w:rsidRDefault="00743BB0" w:rsidP="00A91E6F">
            <w:pPr>
              <w:spacing w:before="80" w:after="80" w:line="200" w:lineRule="exact"/>
              <w:ind w:left="-360" w:right="135"/>
              <w:jc w:val="right"/>
              <w:rPr>
                <w:bCs/>
                <w:i/>
                <w:iCs/>
                <w:sz w:val="16"/>
                <w:szCs w:val="16"/>
              </w:rPr>
            </w:pPr>
            <w:r w:rsidRPr="00A91E6F">
              <w:rPr>
                <w:bCs/>
                <w:i/>
                <w:iCs/>
                <w:sz w:val="16"/>
                <w:szCs w:val="16"/>
              </w:rPr>
              <w:t>(M1 Category)</w:t>
            </w:r>
          </w:p>
        </w:tc>
        <w:tc>
          <w:tcPr>
            <w:tcW w:w="3686" w:type="dxa"/>
            <w:gridSpan w:val="3"/>
            <w:tcBorders>
              <w:left w:val="single" w:sz="12" w:space="0" w:color="auto"/>
              <w:right w:val="single" w:sz="12" w:space="0" w:color="auto"/>
            </w:tcBorders>
            <w:vAlign w:val="center"/>
          </w:tcPr>
          <w:p w14:paraId="6BBAD0FD" w14:textId="77777777" w:rsidR="00743BB0" w:rsidRPr="00A91E6F" w:rsidRDefault="00743BB0" w:rsidP="00A91E6F">
            <w:pPr>
              <w:spacing w:before="80" w:after="80" w:line="200" w:lineRule="exact"/>
              <w:ind w:left="-360" w:right="1134"/>
              <w:jc w:val="right"/>
              <w:rPr>
                <w:bCs/>
                <w:i/>
                <w:iCs/>
                <w:sz w:val="16"/>
                <w:szCs w:val="16"/>
              </w:rPr>
            </w:pPr>
            <w:r w:rsidRPr="00A91E6F">
              <w:rPr>
                <w:bCs/>
                <w:i/>
                <w:iCs/>
                <w:sz w:val="16"/>
                <w:szCs w:val="16"/>
              </w:rPr>
              <w:t>Lane change manoeuvre of SOV</w:t>
            </w:r>
          </w:p>
        </w:tc>
      </w:tr>
      <w:tr w:rsidR="00743BB0" w:rsidRPr="00A21912" w14:paraId="1C6E3C13" w14:textId="77777777" w:rsidTr="00987A1D">
        <w:trPr>
          <w:trHeight w:val="150"/>
        </w:trPr>
        <w:tc>
          <w:tcPr>
            <w:tcW w:w="1843" w:type="dxa"/>
            <w:vMerge/>
            <w:vAlign w:val="center"/>
          </w:tcPr>
          <w:p w14:paraId="3B78687E" w14:textId="77777777" w:rsidR="00743BB0" w:rsidRPr="00A91E6F" w:rsidRDefault="00743BB0" w:rsidP="00A91E6F">
            <w:pPr>
              <w:spacing w:before="80" w:after="80" w:line="200" w:lineRule="exact"/>
              <w:ind w:left="-360" w:right="1134"/>
              <w:jc w:val="right"/>
              <w:rPr>
                <w:bCs/>
                <w:i/>
                <w:iCs/>
                <w:sz w:val="16"/>
                <w:szCs w:val="16"/>
              </w:rPr>
            </w:pPr>
          </w:p>
        </w:tc>
        <w:tc>
          <w:tcPr>
            <w:tcW w:w="836" w:type="dxa"/>
            <w:vMerge/>
            <w:vAlign w:val="center"/>
          </w:tcPr>
          <w:p w14:paraId="154D8B1C" w14:textId="77777777" w:rsidR="00743BB0" w:rsidRPr="00A91E6F" w:rsidRDefault="00743BB0" w:rsidP="00A91E6F">
            <w:pPr>
              <w:spacing w:before="80" w:after="80" w:line="200" w:lineRule="exact"/>
              <w:ind w:left="-360" w:right="1134"/>
              <w:jc w:val="right"/>
              <w:rPr>
                <w:bCs/>
                <w:i/>
                <w:iCs/>
                <w:sz w:val="16"/>
                <w:szCs w:val="16"/>
              </w:rPr>
            </w:pPr>
          </w:p>
        </w:tc>
        <w:tc>
          <w:tcPr>
            <w:tcW w:w="1148" w:type="dxa"/>
            <w:vMerge/>
            <w:vAlign w:val="center"/>
          </w:tcPr>
          <w:p w14:paraId="5ADE62C6" w14:textId="77777777" w:rsidR="00743BB0" w:rsidRPr="00A91E6F" w:rsidRDefault="00743BB0" w:rsidP="00A91E6F">
            <w:pPr>
              <w:spacing w:before="80" w:after="80" w:line="200" w:lineRule="exact"/>
              <w:ind w:left="-360" w:right="1134"/>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20802936" w14:textId="77777777" w:rsidR="00743BB0" w:rsidRPr="00A91E6F" w:rsidRDefault="00743BB0" w:rsidP="00A91E6F">
            <w:pPr>
              <w:spacing w:before="80" w:after="80" w:line="200" w:lineRule="exact"/>
              <w:ind w:left="-360" w:right="120"/>
              <w:jc w:val="right"/>
              <w:rPr>
                <w:bCs/>
                <w:i/>
                <w:iCs/>
                <w:sz w:val="16"/>
                <w:szCs w:val="16"/>
              </w:rPr>
            </w:pPr>
            <w:r w:rsidRPr="00A91E6F">
              <w:rPr>
                <w:bCs/>
                <w:i/>
                <w:iCs/>
                <w:sz w:val="16"/>
                <w:szCs w:val="16"/>
              </w:rPr>
              <w:t>Lateral acceleration</w:t>
            </w:r>
          </w:p>
        </w:tc>
        <w:tc>
          <w:tcPr>
            <w:tcW w:w="1134" w:type="dxa"/>
            <w:tcBorders>
              <w:top w:val="single" w:sz="12" w:space="0" w:color="auto"/>
              <w:bottom w:val="single" w:sz="12" w:space="0" w:color="auto"/>
            </w:tcBorders>
            <w:vAlign w:val="center"/>
          </w:tcPr>
          <w:p w14:paraId="6FB9C9F1" w14:textId="77777777" w:rsidR="00743BB0" w:rsidRPr="00A91E6F" w:rsidRDefault="00743BB0" w:rsidP="00A91E6F">
            <w:pPr>
              <w:spacing w:before="80" w:after="80" w:line="200" w:lineRule="exact"/>
              <w:ind w:left="-360" w:right="120"/>
              <w:jc w:val="right"/>
              <w:rPr>
                <w:bCs/>
                <w:i/>
                <w:iCs/>
                <w:sz w:val="16"/>
                <w:szCs w:val="16"/>
              </w:rPr>
            </w:pPr>
            <w:r w:rsidRPr="00A91E6F">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45850DC6" w14:textId="77777777" w:rsidR="00743BB0" w:rsidRPr="00A91E6F" w:rsidRDefault="00743BB0" w:rsidP="00A91E6F">
            <w:pPr>
              <w:spacing w:before="80" w:after="80" w:line="200" w:lineRule="exact"/>
              <w:ind w:left="-360" w:right="120"/>
              <w:jc w:val="right"/>
              <w:rPr>
                <w:bCs/>
                <w:i/>
                <w:iCs/>
                <w:sz w:val="16"/>
                <w:szCs w:val="16"/>
              </w:rPr>
            </w:pPr>
            <w:r w:rsidRPr="00A91E6F">
              <w:rPr>
                <w:bCs/>
                <w:i/>
                <w:iCs/>
                <w:sz w:val="16"/>
                <w:szCs w:val="16"/>
              </w:rPr>
              <w:t>Radius of turning segment</w:t>
            </w:r>
          </w:p>
        </w:tc>
      </w:tr>
      <w:tr w:rsidR="00743BB0" w:rsidRPr="00A21912" w14:paraId="15AB8D14" w14:textId="77777777" w:rsidTr="00987A1D">
        <w:tc>
          <w:tcPr>
            <w:tcW w:w="1843" w:type="dxa"/>
            <w:tcBorders>
              <w:top w:val="single" w:sz="12" w:space="0" w:color="auto"/>
            </w:tcBorders>
            <w:vAlign w:val="center"/>
          </w:tcPr>
          <w:p w14:paraId="4C0361E5" w14:textId="77777777" w:rsidR="00743BB0" w:rsidRPr="00A91E6F" w:rsidRDefault="00743BB0" w:rsidP="00A91E6F">
            <w:pPr>
              <w:spacing w:before="40" w:after="40" w:line="220" w:lineRule="exact"/>
              <w:ind w:left="-360" w:right="150"/>
              <w:jc w:val="right"/>
              <w:rPr>
                <w:sz w:val="18"/>
                <w:szCs w:val="18"/>
              </w:rPr>
            </w:pPr>
            <w:r w:rsidRPr="00A91E6F">
              <w:rPr>
                <w:sz w:val="18"/>
                <w:szCs w:val="18"/>
              </w:rPr>
              <w:t>Cut-out at TTC = 3 s</w:t>
            </w:r>
          </w:p>
        </w:tc>
        <w:tc>
          <w:tcPr>
            <w:tcW w:w="836" w:type="dxa"/>
            <w:tcBorders>
              <w:top w:val="single" w:sz="12" w:space="0" w:color="auto"/>
            </w:tcBorders>
            <w:vAlign w:val="center"/>
          </w:tcPr>
          <w:p w14:paraId="38CF627D" w14:textId="77777777" w:rsidR="00743BB0" w:rsidRPr="00A91E6F" w:rsidRDefault="00743BB0" w:rsidP="00A91E6F">
            <w:pPr>
              <w:spacing w:before="40" w:after="40" w:line="220" w:lineRule="exact"/>
              <w:ind w:left="-360" w:right="150"/>
              <w:jc w:val="right"/>
              <w:rPr>
                <w:bCs/>
                <w:sz w:val="18"/>
                <w:szCs w:val="18"/>
              </w:rPr>
            </w:pPr>
            <w:r w:rsidRPr="00A91E6F">
              <w:rPr>
                <w:bCs/>
                <w:sz w:val="18"/>
                <w:szCs w:val="18"/>
              </w:rPr>
              <w:t>70 km/h</w:t>
            </w:r>
          </w:p>
        </w:tc>
        <w:tc>
          <w:tcPr>
            <w:tcW w:w="1148" w:type="dxa"/>
            <w:tcBorders>
              <w:top w:val="single" w:sz="12" w:space="0" w:color="auto"/>
            </w:tcBorders>
            <w:vAlign w:val="center"/>
          </w:tcPr>
          <w:p w14:paraId="07021627" w14:textId="77777777" w:rsidR="00743BB0" w:rsidRPr="00A91E6F" w:rsidRDefault="00743BB0" w:rsidP="00A91E6F">
            <w:pPr>
              <w:spacing w:before="40" w:after="40" w:line="220" w:lineRule="exact"/>
              <w:ind w:left="-360" w:right="150"/>
              <w:jc w:val="right"/>
              <w:rPr>
                <w:bCs/>
                <w:sz w:val="18"/>
                <w:szCs w:val="18"/>
              </w:rPr>
            </w:pPr>
            <w:r w:rsidRPr="00A91E6F">
              <w:rPr>
                <w:bCs/>
                <w:sz w:val="18"/>
                <w:szCs w:val="18"/>
              </w:rPr>
              <w:t>50 km/h</w:t>
            </w:r>
          </w:p>
        </w:tc>
        <w:tc>
          <w:tcPr>
            <w:tcW w:w="1134" w:type="dxa"/>
            <w:tcBorders>
              <w:top w:val="single" w:sz="12" w:space="0" w:color="auto"/>
            </w:tcBorders>
            <w:vAlign w:val="center"/>
          </w:tcPr>
          <w:p w14:paraId="7618873E" w14:textId="77777777" w:rsidR="00743BB0" w:rsidRPr="00A91E6F" w:rsidRDefault="00743BB0" w:rsidP="00A91E6F">
            <w:pPr>
              <w:spacing w:before="40" w:after="40" w:line="220" w:lineRule="exact"/>
              <w:ind w:left="-360" w:right="150"/>
              <w:jc w:val="right"/>
              <w:rPr>
                <w:bCs/>
                <w:sz w:val="18"/>
                <w:szCs w:val="18"/>
              </w:rPr>
            </w:pPr>
            <w:r w:rsidRPr="00A91E6F">
              <w:rPr>
                <w:bCs/>
                <w:sz w:val="18"/>
                <w:szCs w:val="18"/>
              </w:rPr>
              <w:t>1.5 m/s</w:t>
            </w:r>
            <w:r w:rsidRPr="00A91E6F">
              <w:rPr>
                <w:bCs/>
                <w:sz w:val="18"/>
                <w:szCs w:val="18"/>
                <w:vertAlign w:val="superscript"/>
              </w:rPr>
              <w:t>2</w:t>
            </w:r>
          </w:p>
        </w:tc>
        <w:tc>
          <w:tcPr>
            <w:tcW w:w="1134" w:type="dxa"/>
            <w:tcBorders>
              <w:top w:val="single" w:sz="12" w:space="0" w:color="auto"/>
            </w:tcBorders>
            <w:vAlign w:val="center"/>
          </w:tcPr>
          <w:p w14:paraId="260954C1" w14:textId="77777777" w:rsidR="00743BB0" w:rsidRPr="00A91E6F" w:rsidRDefault="00743BB0" w:rsidP="00A91E6F">
            <w:pPr>
              <w:spacing w:before="40" w:after="40" w:line="220" w:lineRule="exact"/>
              <w:ind w:left="-360" w:right="150"/>
              <w:jc w:val="right"/>
              <w:rPr>
                <w:bCs/>
                <w:sz w:val="18"/>
                <w:szCs w:val="18"/>
              </w:rPr>
            </w:pPr>
            <w:r w:rsidRPr="00A91E6F">
              <w:rPr>
                <w:bCs/>
                <w:sz w:val="18"/>
                <w:szCs w:val="18"/>
              </w:rPr>
              <w:t>44 m</w:t>
            </w:r>
          </w:p>
        </w:tc>
        <w:tc>
          <w:tcPr>
            <w:tcW w:w="1418" w:type="dxa"/>
            <w:tcBorders>
              <w:top w:val="single" w:sz="12" w:space="0" w:color="auto"/>
            </w:tcBorders>
            <w:vAlign w:val="center"/>
          </w:tcPr>
          <w:p w14:paraId="4F053413" w14:textId="77777777" w:rsidR="00743BB0" w:rsidRPr="00A91E6F" w:rsidRDefault="00743BB0" w:rsidP="00A91E6F">
            <w:pPr>
              <w:spacing w:before="40" w:after="40" w:line="220" w:lineRule="exact"/>
              <w:ind w:left="-360" w:right="150"/>
              <w:jc w:val="right"/>
              <w:rPr>
                <w:bCs/>
                <w:sz w:val="18"/>
                <w:szCs w:val="18"/>
              </w:rPr>
            </w:pPr>
            <w:r w:rsidRPr="00A91E6F">
              <w:rPr>
                <w:bCs/>
                <w:sz w:val="18"/>
                <w:szCs w:val="18"/>
              </w:rPr>
              <w:t>130 m</w:t>
            </w:r>
          </w:p>
        </w:tc>
      </w:tr>
    </w:tbl>
    <w:p w14:paraId="714FF960" w14:textId="77777777" w:rsidR="00743BB0" w:rsidRPr="00A21912" w:rsidRDefault="00743BB0" w:rsidP="00743BB0">
      <w:pPr>
        <w:spacing w:after="120"/>
        <w:ind w:left="1800" w:right="1134"/>
        <w:rPr>
          <w:bCs/>
        </w:rPr>
      </w:pPr>
    </w:p>
    <w:p w14:paraId="241ED229" w14:textId="77777777" w:rsidR="00743BB0" w:rsidRPr="00A21912" w:rsidRDefault="00743BB0" w:rsidP="00743BB0">
      <w:pPr>
        <w:spacing w:after="120"/>
        <w:ind w:left="2340" w:right="1134"/>
        <w:rPr>
          <w:bCs/>
        </w:rPr>
      </w:pPr>
      <w:r w:rsidRPr="00A21912">
        <w:rPr>
          <w:noProof/>
          <w:lang w:eastAsia="en-GB"/>
        </w:rPr>
        <w:drawing>
          <wp:inline distT="0" distB="0" distL="0" distR="0" wp14:anchorId="050A123F" wp14:editId="6E6ABC26">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441" cy="1696532"/>
                    </a:xfrm>
                    <a:prstGeom prst="rect">
                      <a:avLst/>
                    </a:prstGeom>
                  </pic:spPr>
                </pic:pic>
              </a:graphicData>
            </a:graphic>
          </wp:inline>
        </w:drawing>
      </w:r>
    </w:p>
    <w:p w14:paraId="4D713327" w14:textId="77777777" w:rsidR="00743BB0" w:rsidRPr="00A21912" w:rsidRDefault="00743BB0" w:rsidP="00743BB0">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0AC44B38"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278653F9" w14:textId="77777777" w:rsidR="00743BB0" w:rsidRPr="00A21912" w:rsidRDefault="00743BB0" w:rsidP="00743BB0">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67504CE0" w14:textId="77777777" w:rsidR="00743BB0" w:rsidRPr="00A21912" w:rsidRDefault="00743BB0" w:rsidP="00743BB0">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0EA209EA" w14:textId="77777777" w:rsidR="00743BB0" w:rsidRPr="00A21912" w:rsidRDefault="00743BB0" w:rsidP="00743BB0">
      <w:pPr>
        <w:pStyle w:val="para"/>
        <w:tabs>
          <w:tab w:val="left" w:pos="1560"/>
        </w:tabs>
        <w:ind w:firstLine="0"/>
        <w:rPr>
          <w:lang w:val="en-GB"/>
        </w:rPr>
      </w:pPr>
      <w:r w:rsidRPr="00A21912">
        <w:rPr>
          <w:lang w:val="en-GB"/>
        </w:rPr>
        <w:t>(c)</w:t>
      </w:r>
      <w:r w:rsidRPr="00A21912">
        <w:rPr>
          <w:lang w:val="en-GB"/>
        </w:rPr>
        <w:tab/>
        <w:t>Different speeds of the VUT and lead vehicle;</w:t>
      </w:r>
    </w:p>
    <w:p w14:paraId="796315FE" w14:textId="77777777" w:rsidR="00743BB0" w:rsidRPr="00A21912" w:rsidRDefault="00743BB0" w:rsidP="00743BB0">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694FB61E"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320A9F0D"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5C847CC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61B2D97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254CC26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43BB0" w:rsidRPr="00A21912" w14:paraId="6C853EBB" w14:textId="77777777" w:rsidTr="00987A1D">
        <w:trPr>
          <w:trHeight w:val="150"/>
        </w:trPr>
        <w:tc>
          <w:tcPr>
            <w:tcW w:w="1843" w:type="dxa"/>
            <w:vMerge w:val="restart"/>
            <w:vAlign w:val="center"/>
          </w:tcPr>
          <w:p w14:paraId="0CC9E686" w14:textId="77777777" w:rsidR="00743BB0" w:rsidRPr="00A91E6F" w:rsidRDefault="00743BB0" w:rsidP="00A91E6F">
            <w:pPr>
              <w:spacing w:before="80" w:after="80" w:line="200" w:lineRule="exact"/>
              <w:ind w:left="-360" w:right="75"/>
              <w:jc w:val="right"/>
              <w:rPr>
                <w:bCs/>
                <w:i/>
                <w:iCs/>
                <w:sz w:val="16"/>
                <w:szCs w:val="16"/>
              </w:rPr>
            </w:pPr>
            <w:r w:rsidRPr="00A91E6F">
              <w:rPr>
                <w:bCs/>
                <w:i/>
                <w:iCs/>
                <w:sz w:val="16"/>
                <w:szCs w:val="16"/>
              </w:rPr>
              <w:t>Cut-in test</w:t>
            </w:r>
          </w:p>
          <w:p w14:paraId="389D49A5" w14:textId="77777777" w:rsidR="00743BB0" w:rsidRPr="00A91E6F" w:rsidRDefault="00743BB0" w:rsidP="00A91E6F">
            <w:pPr>
              <w:spacing w:before="80" w:after="80" w:line="200" w:lineRule="exact"/>
              <w:ind w:left="-360" w:right="75"/>
              <w:jc w:val="right"/>
              <w:rPr>
                <w:bCs/>
                <w:i/>
                <w:iCs/>
                <w:sz w:val="16"/>
                <w:szCs w:val="16"/>
              </w:rPr>
            </w:pPr>
            <w:r w:rsidRPr="00A91E6F">
              <w:rPr>
                <w:bCs/>
                <w:i/>
                <w:iCs/>
                <w:sz w:val="16"/>
                <w:szCs w:val="16"/>
              </w:rPr>
              <w:t>(Paragraph 4.2.5.2.6.1.2.)</w:t>
            </w:r>
          </w:p>
        </w:tc>
        <w:tc>
          <w:tcPr>
            <w:tcW w:w="836" w:type="dxa"/>
            <w:vMerge w:val="restart"/>
            <w:vAlign w:val="center"/>
          </w:tcPr>
          <w:p w14:paraId="051F03CE" w14:textId="77777777" w:rsidR="00743BB0" w:rsidRPr="00A91E6F" w:rsidRDefault="00743BB0" w:rsidP="00A91E6F">
            <w:pPr>
              <w:spacing w:before="80" w:after="80" w:line="200" w:lineRule="exact"/>
              <w:ind w:left="-360" w:right="75"/>
              <w:jc w:val="right"/>
              <w:rPr>
                <w:bCs/>
                <w:i/>
                <w:iCs/>
                <w:sz w:val="16"/>
                <w:szCs w:val="16"/>
              </w:rPr>
            </w:pPr>
            <w:r w:rsidRPr="00A91E6F">
              <w:rPr>
                <w:bCs/>
                <w:i/>
                <w:iCs/>
                <w:sz w:val="16"/>
                <w:szCs w:val="16"/>
              </w:rPr>
              <w:t>VUT</w:t>
            </w:r>
          </w:p>
        </w:tc>
        <w:tc>
          <w:tcPr>
            <w:tcW w:w="1148" w:type="dxa"/>
            <w:vMerge w:val="restart"/>
            <w:vAlign w:val="center"/>
          </w:tcPr>
          <w:p w14:paraId="11E1A68B" w14:textId="77777777" w:rsidR="00743BB0" w:rsidRPr="00A91E6F" w:rsidRDefault="00743BB0" w:rsidP="00A91E6F">
            <w:pPr>
              <w:spacing w:before="80" w:after="80" w:line="200" w:lineRule="exact"/>
              <w:ind w:left="-360" w:right="75"/>
              <w:jc w:val="right"/>
              <w:rPr>
                <w:bCs/>
                <w:i/>
                <w:iCs/>
                <w:sz w:val="16"/>
                <w:szCs w:val="16"/>
              </w:rPr>
            </w:pPr>
            <w:r w:rsidRPr="00A91E6F">
              <w:rPr>
                <w:bCs/>
                <w:i/>
                <w:iCs/>
                <w:sz w:val="16"/>
                <w:szCs w:val="16"/>
              </w:rPr>
              <w:t>Global Vehicle Target (GVT)</w:t>
            </w:r>
          </w:p>
        </w:tc>
        <w:tc>
          <w:tcPr>
            <w:tcW w:w="3686" w:type="dxa"/>
            <w:gridSpan w:val="3"/>
            <w:vAlign w:val="center"/>
          </w:tcPr>
          <w:p w14:paraId="18BED886" w14:textId="77777777" w:rsidR="00743BB0" w:rsidRPr="00A91E6F" w:rsidRDefault="00743BB0" w:rsidP="00A91E6F">
            <w:pPr>
              <w:spacing w:before="80" w:after="80" w:line="200" w:lineRule="exact"/>
              <w:ind w:left="-360" w:right="91"/>
              <w:jc w:val="right"/>
              <w:rPr>
                <w:bCs/>
                <w:i/>
                <w:iCs/>
                <w:sz w:val="16"/>
                <w:szCs w:val="16"/>
              </w:rPr>
            </w:pPr>
            <w:r w:rsidRPr="00A91E6F">
              <w:rPr>
                <w:bCs/>
                <w:i/>
                <w:iCs/>
                <w:sz w:val="16"/>
                <w:szCs w:val="16"/>
              </w:rPr>
              <w:t>Lane change manoeuvre of the GVT</w:t>
            </w:r>
          </w:p>
        </w:tc>
      </w:tr>
      <w:tr w:rsidR="00743BB0" w:rsidRPr="00A21912" w14:paraId="11E7360F" w14:textId="77777777" w:rsidTr="00987A1D">
        <w:trPr>
          <w:trHeight w:val="150"/>
        </w:trPr>
        <w:tc>
          <w:tcPr>
            <w:tcW w:w="1843" w:type="dxa"/>
            <w:vMerge/>
            <w:vAlign w:val="center"/>
          </w:tcPr>
          <w:p w14:paraId="4EC472A9" w14:textId="77777777" w:rsidR="00743BB0" w:rsidRPr="00A91E6F" w:rsidRDefault="00743BB0" w:rsidP="00A91E6F">
            <w:pPr>
              <w:spacing w:before="80" w:after="80" w:line="200" w:lineRule="exact"/>
              <w:ind w:left="-360" w:right="1134"/>
              <w:jc w:val="right"/>
              <w:rPr>
                <w:bCs/>
                <w:i/>
                <w:iCs/>
                <w:sz w:val="16"/>
                <w:szCs w:val="16"/>
              </w:rPr>
            </w:pPr>
          </w:p>
        </w:tc>
        <w:tc>
          <w:tcPr>
            <w:tcW w:w="836" w:type="dxa"/>
            <w:vMerge/>
            <w:vAlign w:val="center"/>
          </w:tcPr>
          <w:p w14:paraId="616F986E" w14:textId="77777777" w:rsidR="00743BB0" w:rsidRPr="00A91E6F" w:rsidRDefault="00743BB0" w:rsidP="00A91E6F">
            <w:pPr>
              <w:spacing w:before="80" w:after="80" w:line="200" w:lineRule="exact"/>
              <w:ind w:left="-360" w:right="1134"/>
              <w:jc w:val="right"/>
              <w:rPr>
                <w:bCs/>
                <w:i/>
                <w:iCs/>
                <w:sz w:val="16"/>
                <w:szCs w:val="16"/>
              </w:rPr>
            </w:pPr>
          </w:p>
        </w:tc>
        <w:tc>
          <w:tcPr>
            <w:tcW w:w="1148" w:type="dxa"/>
            <w:vMerge/>
            <w:vAlign w:val="center"/>
          </w:tcPr>
          <w:p w14:paraId="1137A867" w14:textId="77777777" w:rsidR="00743BB0" w:rsidRPr="00A91E6F" w:rsidRDefault="00743BB0" w:rsidP="00A91E6F">
            <w:pPr>
              <w:spacing w:before="80" w:after="80" w:line="200" w:lineRule="exact"/>
              <w:ind w:left="-360" w:right="1134"/>
              <w:jc w:val="right"/>
              <w:rPr>
                <w:bCs/>
                <w:i/>
                <w:iCs/>
                <w:sz w:val="16"/>
                <w:szCs w:val="16"/>
              </w:rPr>
            </w:pPr>
          </w:p>
        </w:tc>
        <w:tc>
          <w:tcPr>
            <w:tcW w:w="1134" w:type="dxa"/>
            <w:vAlign w:val="center"/>
          </w:tcPr>
          <w:p w14:paraId="1F44353C" w14:textId="77777777" w:rsidR="00743BB0" w:rsidRPr="00A91E6F" w:rsidRDefault="00743BB0" w:rsidP="00FE3BB6">
            <w:pPr>
              <w:spacing w:before="80" w:after="80" w:line="200" w:lineRule="exact"/>
              <w:ind w:left="142" w:right="135"/>
              <w:jc w:val="right"/>
              <w:rPr>
                <w:bCs/>
                <w:i/>
                <w:iCs/>
                <w:sz w:val="16"/>
                <w:szCs w:val="16"/>
              </w:rPr>
            </w:pPr>
            <w:r w:rsidRPr="00A91E6F">
              <w:rPr>
                <w:bCs/>
                <w:i/>
                <w:iCs/>
                <w:sz w:val="16"/>
                <w:szCs w:val="16"/>
              </w:rPr>
              <w:t>Lateral acceleration</w:t>
            </w:r>
          </w:p>
        </w:tc>
        <w:tc>
          <w:tcPr>
            <w:tcW w:w="1134" w:type="dxa"/>
            <w:vAlign w:val="center"/>
          </w:tcPr>
          <w:p w14:paraId="16BB1305" w14:textId="77777777" w:rsidR="00743BB0" w:rsidRPr="00A91E6F" w:rsidRDefault="00743BB0" w:rsidP="00FE3BB6">
            <w:pPr>
              <w:spacing w:before="80" w:after="80" w:line="200" w:lineRule="exact"/>
              <w:ind w:left="145" w:right="135"/>
              <w:jc w:val="right"/>
              <w:rPr>
                <w:bCs/>
                <w:i/>
                <w:iCs/>
                <w:sz w:val="16"/>
                <w:szCs w:val="16"/>
              </w:rPr>
            </w:pPr>
            <w:r w:rsidRPr="00A91E6F">
              <w:rPr>
                <w:bCs/>
                <w:i/>
                <w:iCs/>
                <w:sz w:val="16"/>
                <w:szCs w:val="16"/>
              </w:rPr>
              <w:t>Lane change length</w:t>
            </w:r>
          </w:p>
        </w:tc>
        <w:tc>
          <w:tcPr>
            <w:tcW w:w="1418" w:type="dxa"/>
            <w:vAlign w:val="center"/>
          </w:tcPr>
          <w:p w14:paraId="21D56097" w14:textId="77777777" w:rsidR="00743BB0" w:rsidRPr="00A91E6F" w:rsidRDefault="00743BB0" w:rsidP="00A91E6F">
            <w:pPr>
              <w:spacing w:after="120"/>
              <w:ind w:left="-360" w:right="135"/>
              <w:jc w:val="right"/>
              <w:rPr>
                <w:bCs/>
                <w:i/>
                <w:iCs/>
                <w:sz w:val="16"/>
                <w:szCs w:val="16"/>
              </w:rPr>
            </w:pPr>
            <w:r w:rsidRPr="00A91E6F">
              <w:rPr>
                <w:bCs/>
                <w:i/>
                <w:iCs/>
                <w:sz w:val="16"/>
                <w:szCs w:val="16"/>
              </w:rPr>
              <w:t>Radius of turning segment</w:t>
            </w:r>
          </w:p>
        </w:tc>
      </w:tr>
      <w:tr w:rsidR="00743BB0" w:rsidRPr="00A21912" w14:paraId="30F63C9C" w14:textId="77777777" w:rsidTr="00987A1D">
        <w:tc>
          <w:tcPr>
            <w:tcW w:w="1843" w:type="dxa"/>
            <w:vAlign w:val="center"/>
          </w:tcPr>
          <w:p w14:paraId="6E118F93" w14:textId="260F6FAC" w:rsidR="00743BB0" w:rsidRPr="00A91E6F" w:rsidRDefault="00743BB0" w:rsidP="00C615D8">
            <w:pPr>
              <w:spacing w:before="40" w:after="40" w:line="220" w:lineRule="exact"/>
              <w:ind w:right="90"/>
              <w:jc w:val="right"/>
              <w:rPr>
                <w:bCs/>
                <w:sz w:val="18"/>
                <w:szCs w:val="18"/>
              </w:rPr>
            </w:pPr>
            <w:r w:rsidRPr="00A91E6F">
              <w:rPr>
                <w:bCs/>
                <w:sz w:val="18"/>
                <w:szCs w:val="18"/>
              </w:rPr>
              <w:t>Type</w:t>
            </w:r>
            <w:r w:rsidR="00C615D8">
              <w:rPr>
                <w:bCs/>
                <w:sz w:val="18"/>
                <w:szCs w:val="18"/>
              </w:rPr>
              <w:t xml:space="preserve"> </w:t>
            </w:r>
            <w:r w:rsidRPr="00A91E6F">
              <w:rPr>
                <w:bCs/>
                <w:sz w:val="18"/>
                <w:szCs w:val="18"/>
              </w:rPr>
              <w:t xml:space="preserve">1 - Cut-in at </w:t>
            </w:r>
            <w:r w:rsidR="00C615D8">
              <w:rPr>
                <w:bCs/>
                <w:sz w:val="18"/>
                <w:szCs w:val="18"/>
              </w:rPr>
              <w:br/>
            </w:r>
            <w:r w:rsidRPr="00A91E6F">
              <w:rPr>
                <w:bCs/>
                <w:sz w:val="18"/>
                <w:szCs w:val="18"/>
              </w:rPr>
              <w:t>TTC = 0 s</w:t>
            </w:r>
          </w:p>
        </w:tc>
        <w:tc>
          <w:tcPr>
            <w:tcW w:w="836" w:type="dxa"/>
            <w:vAlign w:val="center"/>
          </w:tcPr>
          <w:p w14:paraId="32BDE819"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50 km/h</w:t>
            </w:r>
          </w:p>
        </w:tc>
        <w:tc>
          <w:tcPr>
            <w:tcW w:w="1148" w:type="dxa"/>
            <w:vAlign w:val="center"/>
          </w:tcPr>
          <w:p w14:paraId="3A7DDDED"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10 km/h</w:t>
            </w:r>
          </w:p>
        </w:tc>
        <w:tc>
          <w:tcPr>
            <w:tcW w:w="1134" w:type="dxa"/>
            <w:vAlign w:val="center"/>
          </w:tcPr>
          <w:p w14:paraId="09B79495" w14:textId="77777777" w:rsidR="00743BB0" w:rsidRPr="00A91E6F" w:rsidRDefault="00743BB0" w:rsidP="00FE3BB6">
            <w:pPr>
              <w:spacing w:before="40" w:after="40" w:line="220" w:lineRule="exact"/>
              <w:ind w:left="142" w:right="90"/>
              <w:jc w:val="right"/>
              <w:rPr>
                <w:bCs/>
                <w:sz w:val="18"/>
                <w:szCs w:val="18"/>
              </w:rPr>
            </w:pPr>
            <w:r w:rsidRPr="00A91E6F">
              <w:rPr>
                <w:bCs/>
                <w:sz w:val="18"/>
                <w:szCs w:val="18"/>
              </w:rPr>
              <w:t>0.5 m/s</w:t>
            </w:r>
            <w:r w:rsidRPr="00A91E6F">
              <w:rPr>
                <w:bCs/>
                <w:sz w:val="18"/>
                <w:szCs w:val="18"/>
                <w:vertAlign w:val="superscript"/>
              </w:rPr>
              <w:t>2</w:t>
            </w:r>
          </w:p>
        </w:tc>
        <w:tc>
          <w:tcPr>
            <w:tcW w:w="1134" w:type="dxa"/>
            <w:vAlign w:val="center"/>
          </w:tcPr>
          <w:p w14:paraId="62CBD68B"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14 m</w:t>
            </w:r>
          </w:p>
        </w:tc>
        <w:tc>
          <w:tcPr>
            <w:tcW w:w="1418" w:type="dxa"/>
            <w:vAlign w:val="center"/>
          </w:tcPr>
          <w:p w14:paraId="40F27819"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15 m</w:t>
            </w:r>
          </w:p>
        </w:tc>
      </w:tr>
      <w:tr w:rsidR="00743BB0" w:rsidRPr="00A21912" w14:paraId="2934F44A" w14:textId="77777777" w:rsidTr="00987A1D">
        <w:tc>
          <w:tcPr>
            <w:tcW w:w="1843" w:type="dxa"/>
            <w:vAlign w:val="center"/>
          </w:tcPr>
          <w:p w14:paraId="71800B3B"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Type 2 - Cut-in at</w:t>
            </w:r>
          </w:p>
          <w:p w14:paraId="583BB91D"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TTC = 1.5 s</w:t>
            </w:r>
          </w:p>
        </w:tc>
        <w:tc>
          <w:tcPr>
            <w:tcW w:w="836" w:type="dxa"/>
            <w:vAlign w:val="center"/>
          </w:tcPr>
          <w:p w14:paraId="06396FEB"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120 km/h</w:t>
            </w:r>
          </w:p>
        </w:tc>
        <w:tc>
          <w:tcPr>
            <w:tcW w:w="1148" w:type="dxa"/>
            <w:vAlign w:val="center"/>
          </w:tcPr>
          <w:p w14:paraId="648750CD"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70 km/h</w:t>
            </w:r>
          </w:p>
        </w:tc>
        <w:tc>
          <w:tcPr>
            <w:tcW w:w="1134" w:type="dxa"/>
            <w:vAlign w:val="center"/>
          </w:tcPr>
          <w:p w14:paraId="3633BEC9"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1.5 m/s</w:t>
            </w:r>
            <w:r w:rsidRPr="00A91E6F">
              <w:rPr>
                <w:bCs/>
                <w:sz w:val="18"/>
                <w:szCs w:val="18"/>
                <w:vertAlign w:val="superscript"/>
              </w:rPr>
              <w:t>2</w:t>
            </w:r>
          </w:p>
        </w:tc>
        <w:tc>
          <w:tcPr>
            <w:tcW w:w="1134" w:type="dxa"/>
            <w:vAlign w:val="center"/>
          </w:tcPr>
          <w:p w14:paraId="7A2AF796"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60 m</w:t>
            </w:r>
          </w:p>
        </w:tc>
        <w:tc>
          <w:tcPr>
            <w:tcW w:w="1418" w:type="dxa"/>
            <w:vAlign w:val="center"/>
          </w:tcPr>
          <w:p w14:paraId="5D693C23" w14:textId="77777777" w:rsidR="00743BB0" w:rsidRPr="00A91E6F" w:rsidRDefault="00743BB0" w:rsidP="00A91E6F">
            <w:pPr>
              <w:spacing w:before="40" w:after="40" w:line="220" w:lineRule="exact"/>
              <w:ind w:left="-360" w:right="90"/>
              <w:jc w:val="right"/>
              <w:rPr>
                <w:bCs/>
                <w:sz w:val="18"/>
                <w:szCs w:val="18"/>
              </w:rPr>
            </w:pPr>
            <w:r w:rsidRPr="00A91E6F">
              <w:rPr>
                <w:bCs/>
                <w:sz w:val="18"/>
                <w:szCs w:val="18"/>
              </w:rPr>
              <w:t>250 m</w:t>
            </w:r>
          </w:p>
        </w:tc>
      </w:tr>
    </w:tbl>
    <w:p w14:paraId="6F8C9219" w14:textId="77777777" w:rsidR="00743BB0" w:rsidRPr="00A21912" w:rsidRDefault="00743BB0" w:rsidP="00743BB0">
      <w:pPr>
        <w:ind w:left="1800" w:right="1134"/>
      </w:pPr>
    </w:p>
    <w:p w14:paraId="7ECDB367" w14:textId="77777777" w:rsidR="00743BB0" w:rsidRPr="00A21912" w:rsidRDefault="00743BB0" w:rsidP="00743BB0">
      <w:pPr>
        <w:ind w:left="2250" w:right="1134"/>
      </w:pPr>
      <w:r w:rsidRPr="00A21912">
        <w:rPr>
          <w:noProof/>
          <w:lang w:eastAsia="en-GB"/>
        </w:rPr>
        <w:drawing>
          <wp:inline distT="0" distB="0" distL="0" distR="0" wp14:anchorId="0FC0DFAA" wp14:editId="755138EC">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8937" cy="1593719"/>
                    </a:xfrm>
                    <a:prstGeom prst="rect">
                      <a:avLst/>
                    </a:prstGeom>
                  </pic:spPr>
                </pic:pic>
              </a:graphicData>
            </a:graphic>
          </wp:inline>
        </w:drawing>
      </w:r>
    </w:p>
    <w:p w14:paraId="34686D08"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252B9410" w14:textId="77777777" w:rsidR="00743BB0" w:rsidRPr="00A21912" w:rsidRDefault="00743BB0" w:rsidP="00743BB0">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13DC0095" w14:textId="77777777" w:rsidR="00743BB0" w:rsidRPr="00A21912" w:rsidRDefault="00743BB0" w:rsidP="00743BB0">
      <w:pPr>
        <w:pStyle w:val="para"/>
        <w:ind w:firstLine="0"/>
        <w:rPr>
          <w:lang w:val="en-GB"/>
        </w:rPr>
      </w:pPr>
      <w:r w:rsidRPr="00A21912">
        <w:rPr>
          <w:lang w:val="en-GB"/>
        </w:rPr>
        <w:t>(a)</w:t>
      </w:r>
      <w:r w:rsidRPr="00A21912">
        <w:rPr>
          <w:lang w:val="en-GB"/>
        </w:rPr>
        <w:tab/>
        <w:t>A cuttin</w:t>
      </w:r>
      <w:r w:rsidRPr="00224D9A">
        <w:rPr>
          <w:lang w:val="en-GB"/>
        </w:rPr>
        <w:t>g-i</w:t>
      </w:r>
      <w:r w:rsidRPr="00A21912">
        <w:rPr>
          <w:lang w:val="en-GB"/>
        </w:rPr>
        <w:t>n vehicle of a different type or category;</w:t>
      </w:r>
    </w:p>
    <w:p w14:paraId="7A0F14A4" w14:textId="77777777" w:rsidR="00743BB0" w:rsidRPr="00A21912" w:rsidRDefault="00743BB0" w:rsidP="00743BB0">
      <w:pPr>
        <w:pStyle w:val="para"/>
        <w:ind w:firstLine="0"/>
        <w:rPr>
          <w:lang w:val="en-GB"/>
        </w:rPr>
      </w:pPr>
      <w:r w:rsidRPr="00A21912">
        <w:rPr>
          <w:lang w:val="en-GB"/>
        </w:rPr>
        <w:t>(b)</w:t>
      </w:r>
      <w:r w:rsidRPr="00A21912">
        <w:rPr>
          <w:lang w:val="en-GB"/>
        </w:rPr>
        <w:tab/>
        <w:t>The cut-in occurring at a different TTC value;</w:t>
      </w:r>
    </w:p>
    <w:p w14:paraId="2F97C07B" w14:textId="77777777" w:rsidR="00743BB0" w:rsidRPr="00A21912" w:rsidRDefault="00743BB0" w:rsidP="00743BB0">
      <w:pPr>
        <w:pStyle w:val="para"/>
        <w:ind w:firstLine="0"/>
        <w:rPr>
          <w:lang w:val="en-GB"/>
        </w:rPr>
      </w:pPr>
      <w:r w:rsidRPr="00A21912">
        <w:rPr>
          <w:lang w:val="en-GB"/>
        </w:rPr>
        <w:t>(c)</w:t>
      </w:r>
      <w:r w:rsidRPr="00A21912">
        <w:rPr>
          <w:lang w:val="en-GB"/>
        </w:rPr>
        <w:tab/>
        <w:t>Different speeds of the VUT and target;</w:t>
      </w:r>
    </w:p>
    <w:p w14:paraId="6BBFED8C" w14:textId="77777777" w:rsidR="00743BB0" w:rsidRPr="00A21912" w:rsidRDefault="00743BB0" w:rsidP="00743BB0">
      <w:pPr>
        <w:pStyle w:val="para"/>
        <w:ind w:firstLine="0"/>
        <w:rPr>
          <w:lang w:val="en-GB"/>
        </w:rPr>
      </w:pPr>
      <w:r w:rsidRPr="00A21912">
        <w:rPr>
          <w:lang w:val="en-GB"/>
        </w:rPr>
        <w:t>(d)</w:t>
      </w:r>
      <w:r w:rsidRPr="00A21912">
        <w:rPr>
          <w:lang w:val="en-GB"/>
        </w:rPr>
        <w:tab/>
        <w:t>Different lateral acceleration of the target.</w:t>
      </w:r>
    </w:p>
    <w:p w14:paraId="3D08FCE9"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1CDB4399"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22BD0CF7"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49A7250A"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Pr>
          <w:b w:val="0"/>
          <w:bCs/>
          <w:sz w:val="20"/>
        </w:rPr>
        <w:t>pedestrian</w:t>
      </w:r>
      <w:r w:rsidRPr="00A21912">
        <w:rPr>
          <w:b w:val="0"/>
          <w:bCs/>
          <w:sz w:val="20"/>
        </w:rPr>
        <w:t xml:space="preserve"> target in a straight line for at least two seconds prior to the functional part of the test.</w:t>
      </w:r>
    </w:p>
    <w:p w14:paraId="2C44CB26" w14:textId="77777777" w:rsidR="00743BB0" w:rsidRPr="00A21912" w:rsidRDefault="00743BB0" w:rsidP="00743BB0">
      <w:r w:rsidRPr="00A21912">
        <w:tab/>
      </w:r>
      <w:r w:rsidRPr="00A21912">
        <w:tab/>
      </w:r>
      <w:r w:rsidRPr="00A21912">
        <w:tab/>
      </w:r>
      <w:r w:rsidRPr="00A21912">
        <w:tab/>
      </w:r>
      <w:r w:rsidRPr="00A21912">
        <w:rPr>
          <w:noProof/>
          <w:lang w:eastAsia="en-GB"/>
        </w:rPr>
        <w:drawing>
          <wp:inline distT="0" distB="0" distL="0" distR="0" wp14:anchorId="4801B077" wp14:editId="03DBB374">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1205" cy="1247173"/>
                    </a:xfrm>
                    <a:prstGeom prst="rect">
                      <a:avLst/>
                    </a:prstGeom>
                  </pic:spPr>
                </pic:pic>
              </a:graphicData>
            </a:graphic>
          </wp:inline>
        </w:drawing>
      </w:r>
    </w:p>
    <w:p w14:paraId="66323477"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2F1393E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1D1D89CA" w14:textId="77777777" w:rsidR="00743BB0" w:rsidRPr="00A21912" w:rsidRDefault="00743BB0" w:rsidP="00743BB0">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113BDCCF" w14:textId="77777777" w:rsidR="00743BB0" w:rsidRPr="00A21912" w:rsidRDefault="00743BB0" w:rsidP="00743BB0">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40929D2F" w14:textId="77777777" w:rsidR="00743BB0" w:rsidRPr="00A21912" w:rsidRDefault="00743BB0" w:rsidP="00743BB0">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53A4DF74" w14:textId="77777777" w:rsidR="00743BB0" w:rsidRPr="00A21912" w:rsidRDefault="00743BB0" w:rsidP="00743BB0">
      <w:pPr>
        <w:pStyle w:val="para"/>
        <w:tabs>
          <w:tab w:val="left" w:pos="1560"/>
        </w:tabs>
        <w:ind w:left="2250" w:firstLine="18"/>
        <w:rPr>
          <w:lang w:val="en-GB"/>
        </w:rPr>
      </w:pPr>
      <w:r w:rsidRPr="00A21912">
        <w:rPr>
          <w:lang w:val="en-GB"/>
        </w:rPr>
        <w:t>(d)</w:t>
      </w:r>
      <w:r w:rsidRPr="00A21912">
        <w:rPr>
          <w:lang w:val="en-GB"/>
        </w:rPr>
        <w:tab/>
        <w:t>A different speed of the VUT.</w:t>
      </w:r>
    </w:p>
    <w:p w14:paraId="771D34A3"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367946B4"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659A3A09"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4.2.5.2.8.1.1.</w:t>
      </w:r>
      <w:r w:rsidRPr="00A21912">
        <w:rPr>
          <w:b w:val="0"/>
          <w:bCs/>
          <w:sz w:val="20"/>
        </w:rPr>
        <w:tab/>
        <w:t xml:space="preserve">The </w:t>
      </w:r>
      <w:r w:rsidRPr="00224D9A">
        <w:rPr>
          <w:b w:val="0"/>
          <w:bCs/>
          <w:sz w:val="20"/>
        </w:rPr>
        <w:t xml:space="preserve">bicycle target shall be positioned within the driving path of the VUT facing away from the subject vehicle. </w:t>
      </w:r>
    </w:p>
    <w:p w14:paraId="68B15285" w14:textId="393BE16B" w:rsidR="00743BB0" w:rsidRPr="00060921" w:rsidRDefault="00743BB0" w:rsidP="00743BB0">
      <w:pPr>
        <w:pStyle w:val="HChG"/>
        <w:keepNext w:val="0"/>
        <w:keepLines w:val="0"/>
        <w:tabs>
          <w:tab w:val="clear" w:pos="851"/>
        </w:tabs>
        <w:spacing w:before="0" w:after="120" w:line="240" w:lineRule="atLeast"/>
        <w:ind w:left="2268"/>
        <w:jc w:val="both"/>
        <w:rPr>
          <w:b w:val="0"/>
          <w:bCs/>
          <w:sz w:val="20"/>
        </w:rPr>
      </w:pPr>
      <w:r w:rsidRPr="00224D9A">
        <w:rPr>
          <w:b w:val="0"/>
          <w:bCs/>
          <w:sz w:val="20"/>
        </w:rPr>
        <w:t>4.2.5.2.8.1.2.</w:t>
      </w:r>
      <w:r w:rsidRPr="00224D9A">
        <w:rPr>
          <w:b w:val="0"/>
          <w:bCs/>
          <w:sz w:val="20"/>
        </w:rPr>
        <w:tab/>
        <w:t>The VUT shall approach the impact point with the bicycle target in a straight line for at least tw</w:t>
      </w:r>
      <w:r w:rsidRPr="00A21912">
        <w:rPr>
          <w:b w:val="0"/>
          <w:bCs/>
          <w:sz w:val="20"/>
        </w:rPr>
        <w:t>o seconds prior to the functional part of the test.</w:t>
      </w:r>
    </w:p>
    <w:p w14:paraId="75B79DB1" w14:textId="77777777" w:rsidR="00743BB0" w:rsidRPr="00A21912" w:rsidRDefault="00743BB0" w:rsidP="00743BB0">
      <w:pPr>
        <w:ind w:left="2250"/>
      </w:pPr>
      <w:r>
        <w:rPr>
          <w:noProof/>
        </w:rPr>
        <w:drawing>
          <wp:inline distT="0" distB="0" distL="0" distR="0" wp14:anchorId="1E802409" wp14:editId="34F33E45">
            <wp:extent cx="3993294" cy="1207770"/>
            <wp:effectExtent l="0" t="0" r="0" b="0"/>
            <wp:docPr id="2136067950" name="Picture 6" descr="A road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7950" name="Picture 6" descr="A road with a green arrow&#10;&#10;AI-generated content may be incorrect."/>
                    <pic:cNvPicPr/>
                  </pic:nvPicPr>
                  <pic:blipFill rotWithShape="1">
                    <a:blip r:embed="rId37" cstate="print">
                      <a:extLst>
                        <a:ext uri="{28A0092B-C50C-407E-A947-70E740481C1C}">
                          <a14:useLocalDpi xmlns:a14="http://schemas.microsoft.com/office/drawing/2010/main" val="0"/>
                        </a:ext>
                      </a:extLst>
                    </a:blip>
                    <a:srcRect l="5069" t="9144" r="5516" b="13668"/>
                    <a:stretch/>
                  </pic:blipFill>
                  <pic:spPr bwMode="auto">
                    <a:xfrm>
                      <a:off x="0" y="0"/>
                      <a:ext cx="3993294" cy="1207770"/>
                    </a:xfrm>
                    <a:prstGeom prst="rect">
                      <a:avLst/>
                    </a:prstGeom>
                    <a:ln>
                      <a:noFill/>
                    </a:ln>
                    <a:extLst>
                      <a:ext uri="{53640926-AAD7-44D8-BBD7-CCE9431645EC}">
                        <a14:shadowObscured xmlns:a14="http://schemas.microsoft.com/office/drawing/2010/main"/>
                      </a:ext>
                    </a:extLst>
                  </pic:spPr>
                </pic:pic>
              </a:graphicData>
            </a:graphic>
          </wp:inline>
        </w:drawing>
      </w:r>
    </w:p>
    <w:p w14:paraId="2029864A"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7411897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5FD2959B" w14:textId="77777777" w:rsidR="00743BB0" w:rsidRPr="00A21912" w:rsidRDefault="00743BB0" w:rsidP="00743BB0">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2CC24855" w14:textId="77777777" w:rsidR="00743BB0" w:rsidRPr="00A21912" w:rsidRDefault="00743BB0" w:rsidP="00743BB0">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345DA35F" w14:textId="77777777" w:rsidR="00743BB0" w:rsidRPr="00A21912" w:rsidRDefault="00743BB0" w:rsidP="00743BB0">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075139B9" w14:textId="77777777" w:rsidR="00743BB0" w:rsidRPr="00A21912" w:rsidRDefault="00743BB0" w:rsidP="00743BB0">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5220294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36DB5B2F"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845F93C"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4F77407F" w14:textId="77777777" w:rsidR="00743BB0" w:rsidRPr="00A21912" w:rsidRDefault="00743BB0" w:rsidP="00743BB0">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2CF22FD7" w14:textId="77777777" w:rsidR="00743BB0" w:rsidRPr="00A21912" w:rsidRDefault="00743BB0" w:rsidP="00743BB0">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62220D91"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4F6F51EF" w14:textId="77777777" w:rsidR="00743BB0"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4.2.5.2.9.1.3.</w:t>
      </w:r>
      <w:r w:rsidRPr="00A2191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7CA72AFE" w14:textId="77777777" w:rsidR="00743BB0" w:rsidRPr="009D3489" w:rsidRDefault="00743BB0" w:rsidP="00743BB0">
      <w:r w:rsidRPr="00A21912">
        <w:rPr>
          <w:noProof/>
          <w:lang w:eastAsia="en-GB"/>
        </w:rPr>
        <w:drawing>
          <wp:anchor distT="0" distB="0" distL="114300" distR="114300" simplePos="0" relativeHeight="251663360" behindDoc="0" locked="0" layoutInCell="1" allowOverlap="1" wp14:anchorId="72A89E1A" wp14:editId="49C63EC2">
            <wp:simplePos x="0" y="0"/>
            <wp:positionH relativeFrom="margin">
              <wp:posOffset>1472565</wp:posOffset>
            </wp:positionH>
            <wp:positionV relativeFrom="margin">
              <wp:posOffset>4427220</wp:posOffset>
            </wp:positionV>
            <wp:extent cx="3937000" cy="1460500"/>
            <wp:effectExtent l="0" t="0" r="0" b="0"/>
            <wp:wrapSquare wrapText="bothSides"/>
            <wp:docPr id="41" name="Picture 41" descr="A ca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ar on a road&#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7000" cy="14605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14:paraId="34294511" w14:textId="77777777" w:rsidR="00743BB0" w:rsidRDefault="00743BB0" w:rsidP="00743BB0">
      <w:pPr>
        <w:ind w:left="2340"/>
      </w:pPr>
    </w:p>
    <w:p w14:paraId="2E4B5B25" w14:textId="77777777" w:rsidR="00743BB0" w:rsidRPr="009D3489" w:rsidRDefault="00743BB0" w:rsidP="00743BB0">
      <w:pPr>
        <w:ind w:left="2340"/>
      </w:pPr>
    </w:p>
    <w:p w14:paraId="1BF4563D"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079D13B1"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30092340"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699A1FB2"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58BEDA83"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2CD1AE2E"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0313E558"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2D521126" w14:textId="77777777" w:rsidR="00743BB0" w:rsidRPr="00A21912" w:rsidRDefault="00743BB0" w:rsidP="00743BB0">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4068B0C7" w14:textId="77777777" w:rsidR="00743BB0" w:rsidRPr="00A21912" w:rsidRDefault="00743BB0" w:rsidP="00743BB0">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0B52A833" w14:textId="77777777" w:rsidR="00743BB0" w:rsidRPr="00224D9A" w:rsidRDefault="00743BB0" w:rsidP="00743BB0">
      <w:pPr>
        <w:pStyle w:val="para"/>
        <w:tabs>
          <w:tab w:val="left" w:pos="1560"/>
        </w:tabs>
        <w:suppressAutoHyphens w:val="0"/>
        <w:ind w:firstLine="0"/>
        <w:rPr>
          <w:lang w:val="en-GB"/>
        </w:rPr>
      </w:pPr>
      <w:r w:rsidRPr="00224D9A">
        <w:rPr>
          <w:lang w:val="en-GB"/>
        </w:rPr>
        <w:t>(c)</w:t>
      </w:r>
      <w:r w:rsidRPr="00224D9A">
        <w:rPr>
          <w:lang w:val="en-GB"/>
        </w:rPr>
        <w:tab/>
        <w:t>A different angle of the pedestrian target path to the VUT path.</w:t>
      </w:r>
    </w:p>
    <w:p w14:paraId="7D0B6133"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224D9A">
        <w:rPr>
          <w:b w:val="0"/>
          <w:bCs/>
          <w:sz w:val="20"/>
        </w:rPr>
        <w:t>4.2.5.2.10.</w:t>
      </w:r>
      <w:r w:rsidRPr="00224D9A">
        <w:rPr>
          <w:b w:val="0"/>
          <w:bCs/>
          <w:sz w:val="20"/>
        </w:rPr>
        <w:tab/>
        <w:t xml:space="preserve">Bicycle crossing into the path of the VUT </w:t>
      </w:r>
    </w:p>
    <w:p w14:paraId="389CD5F7"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224D9A">
        <w:rPr>
          <w:b w:val="0"/>
          <w:bCs/>
          <w:sz w:val="20"/>
        </w:rPr>
        <w:t>4.2.5.2.10.1.</w:t>
      </w:r>
      <w:r w:rsidRPr="00224D9A">
        <w:rPr>
          <w:b w:val="0"/>
          <w:bCs/>
          <w:sz w:val="20"/>
        </w:rPr>
        <w:tab/>
        <w:t xml:space="preserve">Base Test: The test shall confirm the declared response capability of the system for a crossing bicycle target. </w:t>
      </w:r>
    </w:p>
    <w:p w14:paraId="73C9490E" w14:textId="77777777" w:rsidR="00743BB0" w:rsidRPr="009D3489" w:rsidRDefault="00743BB0" w:rsidP="00743BB0">
      <w:pPr>
        <w:pStyle w:val="HChG"/>
        <w:keepNext w:val="0"/>
        <w:keepLines w:val="0"/>
        <w:tabs>
          <w:tab w:val="clear" w:pos="851"/>
        </w:tabs>
        <w:spacing w:before="0" w:after="120" w:line="240" w:lineRule="atLeast"/>
        <w:ind w:left="2268" w:hanging="1275"/>
        <w:jc w:val="both"/>
        <w:rPr>
          <w:b w:val="0"/>
          <w:bCs/>
          <w:sz w:val="20"/>
        </w:rPr>
      </w:pPr>
      <w:r w:rsidRPr="00224D9A">
        <w:rPr>
          <w:b w:val="0"/>
          <w:bCs/>
          <w:sz w:val="20"/>
        </w:rPr>
        <w:t>4.2.5.2.10.1.1.</w:t>
      </w:r>
      <w:r w:rsidRPr="00224D9A">
        <w:rPr>
          <w:b w:val="0"/>
          <w:bCs/>
          <w:sz w:val="20"/>
        </w:rPr>
        <w:tab/>
        <w:t>The bicycle target shall travel in a straight line perpendicular to the VUT’s direction of travel at a constant speed of 15 km/h +0/-1 km/h, starting not before the fun</w:t>
      </w:r>
      <w:r w:rsidRPr="00A21912">
        <w:rPr>
          <w:b w:val="0"/>
          <w:bCs/>
          <w:sz w:val="20"/>
        </w:rPr>
        <w:t xml:space="preserve">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w:t>
      </w:r>
      <w:r>
        <w:rPr>
          <w:noProof/>
        </w:rPr>
        <w:drawing>
          <wp:anchor distT="0" distB="0" distL="114300" distR="114300" simplePos="0" relativeHeight="251664384" behindDoc="0" locked="0" layoutInCell="1" allowOverlap="1" wp14:anchorId="5562874B" wp14:editId="3FED3AE3">
            <wp:simplePos x="0" y="0"/>
            <wp:positionH relativeFrom="margin">
              <wp:posOffset>1448435</wp:posOffset>
            </wp:positionH>
            <wp:positionV relativeFrom="margin">
              <wp:posOffset>373546</wp:posOffset>
            </wp:positionV>
            <wp:extent cx="3916680" cy="1407160"/>
            <wp:effectExtent l="0" t="0" r="0" b="2540"/>
            <wp:wrapSquare wrapText="bothSides"/>
            <wp:docPr id="590135181"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35181" name="Picture 7" descr="A car driving on a road&#10;&#10;AI-generated content may be incorrect."/>
                    <pic:cNvPicPr/>
                  </pic:nvPicPr>
                  <pic:blipFill rotWithShape="1">
                    <a:blip r:embed="rId39" cstate="print">
                      <a:extLst>
                        <a:ext uri="{28A0092B-C50C-407E-A947-70E740481C1C}">
                          <a14:useLocalDpi xmlns:a14="http://schemas.microsoft.com/office/drawing/2010/main" val="0"/>
                        </a:ext>
                      </a:extLst>
                    </a:blip>
                    <a:srcRect l="6626" t="12033" r="1914" b="3388"/>
                    <a:stretch/>
                  </pic:blipFill>
                  <pic:spPr bwMode="auto">
                    <a:xfrm>
                      <a:off x="0" y="0"/>
                      <a:ext cx="3916680" cy="1407160"/>
                    </a:xfrm>
                    <a:prstGeom prst="rect">
                      <a:avLst/>
                    </a:prstGeom>
                    <a:ln>
                      <a:noFill/>
                    </a:ln>
                    <a:extLst>
                      <a:ext uri="{53640926-AAD7-44D8-BBD7-CCE9431645EC}">
                        <a14:shadowObscured xmlns:a14="http://schemas.microsoft.com/office/drawing/2010/main"/>
                      </a:ext>
                    </a:extLst>
                  </pic:spPr>
                </pic:pic>
              </a:graphicData>
            </a:graphic>
          </wp:anchor>
        </w:drawing>
      </w:r>
      <w:r w:rsidRPr="00A21912">
        <w:rPr>
          <w:b w:val="0"/>
          <w:bCs/>
          <w:sz w:val="20"/>
        </w:rPr>
        <w:t xml:space="preserve">throughout the functional part of the test and does not </w:t>
      </w:r>
      <w:proofErr w:type="spellStart"/>
      <w:r w:rsidRPr="00A21912">
        <w:rPr>
          <w:b w:val="0"/>
          <w:bCs/>
          <w:sz w:val="20"/>
        </w:rPr>
        <w:t>brake</w:t>
      </w:r>
      <w:proofErr w:type="spellEnd"/>
      <w:r w:rsidRPr="00A21912">
        <w:rPr>
          <w:b w:val="0"/>
          <w:bCs/>
          <w:sz w:val="20"/>
        </w:rPr>
        <w:t>.</w:t>
      </w:r>
    </w:p>
    <w:p w14:paraId="0C04A69C"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2978605A" w14:textId="77777777" w:rsidR="00743BB0" w:rsidRDefault="00743BB0" w:rsidP="00743BB0">
      <w:pPr>
        <w:pStyle w:val="HChG"/>
        <w:keepNext w:val="0"/>
        <w:keepLines w:val="0"/>
        <w:tabs>
          <w:tab w:val="clear" w:pos="851"/>
        </w:tabs>
        <w:spacing w:before="0" w:after="120" w:line="240" w:lineRule="atLeast"/>
        <w:ind w:left="2268"/>
        <w:jc w:val="both"/>
        <w:rPr>
          <w:b w:val="0"/>
          <w:bCs/>
          <w:sz w:val="20"/>
        </w:rPr>
      </w:pPr>
    </w:p>
    <w:p w14:paraId="0A152095" w14:textId="77777777" w:rsidR="00743BB0" w:rsidRDefault="00743BB0" w:rsidP="00743BB0">
      <w:pPr>
        <w:pStyle w:val="HChG"/>
        <w:keepNext w:val="0"/>
        <w:keepLines w:val="0"/>
        <w:tabs>
          <w:tab w:val="clear" w:pos="851"/>
        </w:tabs>
        <w:spacing w:before="0" w:after="120" w:line="240" w:lineRule="atLeast"/>
        <w:ind w:left="0" w:firstLine="0"/>
        <w:jc w:val="both"/>
        <w:rPr>
          <w:b w:val="0"/>
          <w:bCs/>
          <w:sz w:val="20"/>
        </w:rPr>
      </w:pPr>
    </w:p>
    <w:p w14:paraId="678FBD5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105F517B" w14:textId="77777777" w:rsidR="00743BB0" w:rsidRPr="00A21912" w:rsidRDefault="00743BB0" w:rsidP="00743BB0">
      <w:pPr>
        <w:pStyle w:val="HChG"/>
        <w:keepNext w:val="0"/>
        <w:keepLines w:val="0"/>
        <w:tabs>
          <w:tab w:val="clear" w:pos="851"/>
          <w:tab w:val="left" w:pos="1134"/>
        </w:tabs>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33C588DE" w14:textId="77777777" w:rsidR="00743BB0" w:rsidRPr="00A21912" w:rsidRDefault="00743BB0" w:rsidP="00743BB0">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3C20746E" w14:textId="77777777" w:rsidR="00743BB0" w:rsidRPr="00A21912" w:rsidRDefault="00743BB0" w:rsidP="00743BB0">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441F7A40" w14:textId="77777777" w:rsidR="00743BB0" w:rsidRPr="00A21912" w:rsidRDefault="00743BB0" w:rsidP="00743BB0">
      <w:pPr>
        <w:pStyle w:val="para"/>
        <w:tabs>
          <w:tab w:val="left" w:pos="1560"/>
        </w:tabs>
        <w:suppressAutoHyphens w:val="0"/>
        <w:ind w:firstLine="0"/>
        <w:rPr>
          <w:lang w:val="en-GB"/>
        </w:rPr>
      </w:pPr>
      <w:r w:rsidRPr="00A21912">
        <w:rPr>
          <w:lang w:val="en-GB"/>
        </w:rPr>
        <w:t>(c)</w:t>
      </w:r>
      <w:r w:rsidRPr="00A21912">
        <w:rPr>
          <w:lang w:val="en-GB"/>
        </w:rPr>
        <w:tab/>
        <w:t>A different offset.</w:t>
      </w:r>
    </w:p>
    <w:p w14:paraId="06A1BE5F"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0611032E"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55B3A5D2"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67ED4646" w14:textId="77777777" w:rsidR="00743BB0" w:rsidRPr="00A21912" w:rsidRDefault="00743BB0" w:rsidP="00743BB0">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4ADD53B" w14:textId="77777777" w:rsidR="00743BB0" w:rsidRPr="00A21912" w:rsidRDefault="00743BB0" w:rsidP="00743BB0">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6BD9FE31"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24F97BC3" w14:textId="77777777" w:rsidR="00743BB0" w:rsidRPr="00A21912" w:rsidRDefault="00743BB0" w:rsidP="00743BB0">
      <w:pPr>
        <w:pStyle w:val="HChG"/>
        <w:keepNext w:val="0"/>
        <w:keepLines w:val="0"/>
        <w:tabs>
          <w:tab w:val="clear" w:pos="851"/>
        </w:tabs>
        <w:spacing w:before="0" w:after="120" w:line="240" w:lineRule="atLeast"/>
        <w:ind w:left="2268" w:hanging="1275"/>
        <w:jc w:val="both"/>
        <w:rPr>
          <w:sz w:val="22"/>
          <w:szCs w:val="22"/>
        </w:rPr>
      </w:pPr>
      <w:r w:rsidRPr="00A21912">
        <w:rPr>
          <w:b w:val="0"/>
          <w:bCs/>
          <w:sz w:val="20"/>
        </w:rPr>
        <w:t>4.2.5.2.11.1.4.</w:t>
      </w:r>
      <w:r w:rsidRPr="00A21912">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120DB94A"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338A105E" w14:textId="77777777" w:rsidR="00743BB0" w:rsidRPr="00A21912" w:rsidRDefault="00743BB0" w:rsidP="00743BB0">
      <w:pPr>
        <w:ind w:left="2340"/>
      </w:pPr>
      <w:r w:rsidRPr="00A21912">
        <w:rPr>
          <w:noProof/>
          <w:lang w:eastAsia="en-GB"/>
        </w:rPr>
        <w:drawing>
          <wp:inline distT="0" distB="0" distL="0" distR="0" wp14:anchorId="0AF8ECDC" wp14:editId="0AA377F6">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30662" cy="2015285"/>
                    </a:xfrm>
                    <a:prstGeom prst="rect">
                      <a:avLst/>
                    </a:prstGeom>
                  </pic:spPr>
                </pic:pic>
              </a:graphicData>
            </a:graphic>
          </wp:inline>
        </w:drawing>
      </w:r>
    </w:p>
    <w:p w14:paraId="52A2C0BC" w14:textId="77777777" w:rsidR="00743BB0" w:rsidRPr="00A21912" w:rsidRDefault="00743BB0" w:rsidP="00743BB0">
      <w:pPr>
        <w:ind w:left="2340"/>
      </w:pPr>
    </w:p>
    <w:p w14:paraId="48C8DD4A"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5CDE366C"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53DAC591" w14:textId="77777777" w:rsidR="00743BB0" w:rsidRPr="00A21912" w:rsidRDefault="00743BB0" w:rsidP="00743BB0">
      <w:pPr>
        <w:pStyle w:val="para"/>
        <w:suppressAutoHyphens w:val="0"/>
        <w:ind w:firstLine="0"/>
        <w:rPr>
          <w:lang w:val="en-GB"/>
        </w:rPr>
      </w:pPr>
      <w:r w:rsidRPr="00A21912">
        <w:rPr>
          <w:lang w:val="en-GB"/>
        </w:rPr>
        <w:t>(a)</w:t>
      </w:r>
      <w:r w:rsidRPr="00A21912">
        <w:rPr>
          <w:lang w:val="en-GB"/>
        </w:rPr>
        <w:tab/>
        <w:t>A pedestrian target of a different size;</w:t>
      </w:r>
    </w:p>
    <w:p w14:paraId="0ADA40F1" w14:textId="77777777" w:rsidR="00743BB0" w:rsidRPr="00A21912" w:rsidRDefault="00743BB0" w:rsidP="00743BB0">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1FA1B4A" w14:textId="77777777" w:rsidR="00743BB0" w:rsidRPr="00A21912" w:rsidRDefault="00743BB0" w:rsidP="00743BB0">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22F5D980" w14:textId="77777777" w:rsidR="00743BB0" w:rsidRPr="00A21912" w:rsidRDefault="00743BB0" w:rsidP="00743BB0">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4CA5C177"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w:t>
      </w:r>
      <w:r w:rsidRPr="00224D9A">
        <w:rPr>
          <w:b w:val="0"/>
          <w:bCs/>
          <w:sz w:val="20"/>
        </w:rPr>
        <w:t>.12.</w:t>
      </w:r>
      <w:r w:rsidRPr="00224D9A">
        <w:rPr>
          <w:b w:val="0"/>
          <w:bCs/>
          <w:sz w:val="20"/>
        </w:rPr>
        <w:tab/>
        <w:t>Bicycle target crossing into the path of the VUT in an intersection</w:t>
      </w:r>
    </w:p>
    <w:p w14:paraId="0DFBD464"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224D9A">
        <w:rPr>
          <w:b w:val="0"/>
          <w:bCs/>
          <w:sz w:val="20"/>
        </w:rPr>
        <w:t>4.2.5.2.12.1.</w:t>
      </w:r>
      <w:r w:rsidRPr="00224D9A">
        <w:rPr>
          <w:b w:val="0"/>
          <w:bCs/>
          <w:sz w:val="20"/>
        </w:rPr>
        <w:tab/>
        <w:t xml:space="preserve">Base Test: The test shall confirm the declared response capability of the system for a crossing bicycle target in an intersection. </w:t>
      </w:r>
    </w:p>
    <w:p w14:paraId="110FB1DC" w14:textId="77777777" w:rsidR="00743BB0" w:rsidRDefault="00743BB0" w:rsidP="00743BB0">
      <w:pPr>
        <w:pStyle w:val="HChG"/>
        <w:keepNext w:val="0"/>
        <w:keepLines w:val="0"/>
        <w:tabs>
          <w:tab w:val="clear" w:pos="851"/>
        </w:tabs>
        <w:spacing w:before="0" w:after="120" w:line="240" w:lineRule="atLeast"/>
        <w:ind w:left="2268" w:hanging="1275"/>
        <w:jc w:val="both"/>
        <w:rPr>
          <w:b w:val="0"/>
          <w:bCs/>
          <w:sz w:val="20"/>
        </w:rPr>
      </w:pPr>
      <w:r w:rsidRPr="00224D9A">
        <w:rPr>
          <w:b w:val="0"/>
          <w:bCs/>
          <w:sz w:val="20"/>
        </w:rPr>
        <w:t>4.2.5.2.12.1.1.</w:t>
      </w:r>
      <w:r w:rsidRPr="00224D9A">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offset of not more than 0.2 m, if the VUT would remain at</w:t>
      </w:r>
      <w:r w:rsidRPr="00A21912">
        <w:rPr>
          <w:b w:val="0"/>
          <w:bCs/>
          <w:sz w:val="20"/>
        </w:rPr>
        <w:t xml:space="preserve"> the prescribed test speed throughout the functional part of the test and does not </w:t>
      </w:r>
      <w:proofErr w:type="spellStart"/>
      <w:r w:rsidRPr="00A21912">
        <w:rPr>
          <w:b w:val="0"/>
          <w:bCs/>
          <w:sz w:val="20"/>
        </w:rPr>
        <w:t>brake</w:t>
      </w:r>
      <w:proofErr w:type="spellEnd"/>
      <w:r w:rsidRPr="00A21912">
        <w:rPr>
          <w:b w:val="0"/>
          <w:bCs/>
          <w:sz w:val="20"/>
        </w:rPr>
        <w:t>.</w:t>
      </w:r>
    </w:p>
    <w:p w14:paraId="2226FADF" w14:textId="77777777" w:rsidR="00743BB0" w:rsidRDefault="00743BB0" w:rsidP="00743BB0">
      <w:r>
        <w:tab/>
      </w:r>
      <w:r>
        <w:tab/>
      </w:r>
      <w:r>
        <w:tab/>
      </w:r>
      <w:r>
        <w:tab/>
      </w:r>
      <w:r>
        <w:rPr>
          <w:noProof/>
        </w:rPr>
        <w:drawing>
          <wp:inline distT="0" distB="0" distL="0" distR="0" wp14:anchorId="3C3DC925" wp14:editId="295A73CC">
            <wp:extent cx="3958011" cy="2028896"/>
            <wp:effectExtent l="0" t="0" r="4445" b="3175"/>
            <wp:docPr id="259419560" name="Picture 8" descr="A road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9560" name="Picture 8" descr="A road with a green arrow&#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3603" cy="2088149"/>
                    </a:xfrm>
                    <a:prstGeom prst="rect">
                      <a:avLst/>
                    </a:prstGeom>
                  </pic:spPr>
                </pic:pic>
              </a:graphicData>
            </a:graphic>
          </wp:inline>
        </w:drawing>
      </w:r>
    </w:p>
    <w:p w14:paraId="4C730E75" w14:textId="77777777" w:rsidR="00743BB0" w:rsidRPr="00060921" w:rsidRDefault="00743BB0" w:rsidP="00743BB0"/>
    <w:p w14:paraId="74FE8959" w14:textId="77777777" w:rsidR="00743BB0" w:rsidRPr="00A21912" w:rsidRDefault="00743BB0" w:rsidP="00743BB0">
      <w:pPr>
        <w:ind w:left="2340"/>
      </w:pPr>
    </w:p>
    <w:p w14:paraId="63E81C48"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5A91E739"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2A605338" w14:textId="77777777" w:rsidR="00743BB0" w:rsidRPr="00A21912" w:rsidRDefault="00743BB0" w:rsidP="00743BB0">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4C655932" w14:textId="77777777" w:rsidR="00743BB0" w:rsidRPr="00A21912" w:rsidRDefault="00743BB0" w:rsidP="00743BB0">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671BA27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2A338346" w14:textId="77777777" w:rsidR="00743BB0" w:rsidRPr="00224D9A"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w:t>
      </w:r>
      <w:r w:rsidRPr="00224D9A">
        <w:rPr>
          <w:b w:val="0"/>
          <w:bCs/>
          <w:sz w:val="20"/>
        </w:rPr>
        <w:t>.5.2.13.1.</w:t>
      </w:r>
      <w:r w:rsidRPr="00224D9A">
        <w:rPr>
          <w:b w:val="0"/>
          <w:bCs/>
          <w:sz w:val="20"/>
        </w:rPr>
        <w:tab/>
        <w:t>Base Test: The test shall confirm the declared response capability of the system for an oncoming vehicle target while the VUT is turning in an intersection.</w:t>
      </w:r>
    </w:p>
    <w:p w14:paraId="72F085E2" w14:textId="4723E5F5" w:rsidR="000148A6" w:rsidRDefault="00743BB0" w:rsidP="00743BB0">
      <w:pPr>
        <w:pStyle w:val="HChG"/>
        <w:keepNext w:val="0"/>
        <w:keepLines w:val="0"/>
        <w:tabs>
          <w:tab w:val="clear" w:pos="851"/>
        </w:tabs>
        <w:spacing w:before="0" w:after="120" w:line="240" w:lineRule="atLeast"/>
        <w:ind w:left="2268" w:hanging="1275"/>
        <w:jc w:val="both"/>
        <w:rPr>
          <w:b w:val="0"/>
          <w:bCs/>
          <w:sz w:val="20"/>
        </w:rPr>
      </w:pPr>
      <w:r w:rsidRPr="00224D9A">
        <w:rPr>
          <w:b w:val="0"/>
          <w:bCs/>
          <w:sz w:val="20"/>
        </w:rPr>
        <w:t>4.2.5.2.13.1.1.</w:t>
      </w:r>
      <w:r w:rsidRPr="00224D9A">
        <w:rPr>
          <w:b w:val="0"/>
          <w:bCs/>
          <w:sz w:val="20"/>
        </w:rPr>
        <w:tab/>
        <w:t>The VUT shall approach the impact point with another vehicle (passenger car or motorcycle) target in an initial straight line followed by a turn in an intersection to cross front edges of a target vehicle with a lateral position that gives a 50</w:t>
      </w:r>
      <w:r w:rsidR="000148A6">
        <w:rPr>
          <w:b w:val="0"/>
          <w:bCs/>
          <w:sz w:val="20"/>
        </w:rPr>
        <w:t xml:space="preserve"> per cent</w:t>
      </w:r>
      <w:r w:rsidRPr="00A21912">
        <w:rPr>
          <w:b w:val="0"/>
          <w:bCs/>
          <w:sz w:val="20"/>
        </w:rPr>
        <w:t xml:space="preserve"> overlap of the width of the VUT.</w:t>
      </w:r>
    </w:p>
    <w:p w14:paraId="153FCD14" w14:textId="176403BF" w:rsidR="00743BB0" w:rsidRPr="00A21912" w:rsidRDefault="00743BB0" w:rsidP="00743BB0">
      <w:pPr>
        <w:pStyle w:val="HChG"/>
        <w:keepNext w:val="0"/>
        <w:keepLines w:val="0"/>
        <w:tabs>
          <w:tab w:val="clear" w:pos="851"/>
        </w:tabs>
        <w:spacing w:before="0" w:after="120" w:line="240" w:lineRule="atLeast"/>
        <w:ind w:left="2268" w:hanging="1275"/>
        <w:jc w:val="both"/>
      </w:pPr>
      <w:r w:rsidRPr="00A21912">
        <w:rPr>
          <w:b w:val="0"/>
          <w:bCs/>
          <w:sz w:val="20"/>
        </w:rPr>
        <w:t>4.2.5.2.14.1.2.</w:t>
      </w:r>
      <w:r w:rsidRPr="00A21912">
        <w:rPr>
          <w:b w:val="0"/>
          <w:bCs/>
          <w:sz w:val="20"/>
        </w:rPr>
        <w:tab/>
        <w:t>The target shall approach at a speed of up to 60 km/h, depending on the declared system boundaries.</w:t>
      </w:r>
    </w:p>
    <w:p w14:paraId="4BAB3807" w14:textId="77777777" w:rsidR="00743BB0" w:rsidRPr="00A21912" w:rsidRDefault="00743BB0" w:rsidP="00743BB0">
      <w:pPr>
        <w:ind w:left="2250"/>
      </w:pPr>
      <w:r w:rsidRPr="00A21912">
        <w:rPr>
          <w:noProof/>
          <w:lang w:eastAsia="en-GB"/>
        </w:rPr>
        <w:drawing>
          <wp:inline distT="0" distB="0" distL="0" distR="0" wp14:anchorId="0E192D68" wp14:editId="76EFAF84">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4253" cy="1791485"/>
                    </a:xfrm>
                    <a:prstGeom prst="rect">
                      <a:avLst/>
                    </a:prstGeom>
                  </pic:spPr>
                </pic:pic>
              </a:graphicData>
            </a:graphic>
          </wp:inline>
        </w:drawing>
      </w:r>
    </w:p>
    <w:p w14:paraId="0291547D" w14:textId="77777777" w:rsidR="00743BB0" w:rsidRPr="00A21912" w:rsidRDefault="00743BB0" w:rsidP="000148A6">
      <w:pPr>
        <w:pStyle w:val="HChG"/>
        <w:keepNext w:val="0"/>
        <w:keepLines w:val="0"/>
        <w:tabs>
          <w:tab w:val="clear" w:pos="851"/>
        </w:tabs>
        <w:spacing w:before="12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1C630120"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1D2EE792" w14:textId="77777777" w:rsidR="00743BB0" w:rsidRPr="00A21912" w:rsidRDefault="00743BB0" w:rsidP="00743BB0">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2B768656" w14:textId="77777777" w:rsidR="00743BB0" w:rsidRPr="00A21912" w:rsidRDefault="00743BB0" w:rsidP="00743BB0">
      <w:pPr>
        <w:pStyle w:val="para"/>
        <w:tabs>
          <w:tab w:val="left" w:pos="1560"/>
        </w:tabs>
        <w:suppressAutoHyphens w:val="0"/>
        <w:ind w:firstLine="0"/>
        <w:rPr>
          <w:lang w:val="en-GB"/>
        </w:rPr>
      </w:pPr>
      <w:r w:rsidRPr="00A21912">
        <w:rPr>
          <w:lang w:val="en-GB"/>
        </w:rPr>
        <w:t>(b)</w:t>
      </w:r>
      <w:r w:rsidRPr="00A21912">
        <w:rPr>
          <w:lang w:val="en-GB"/>
        </w:rPr>
        <w:tab/>
        <w:t>Different overlaps;</w:t>
      </w:r>
    </w:p>
    <w:p w14:paraId="7D0C50DA" w14:textId="77777777" w:rsidR="00743BB0" w:rsidRPr="00A21912" w:rsidRDefault="00743BB0" w:rsidP="00743BB0">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5C86C390" w14:textId="77777777" w:rsidR="00743BB0" w:rsidRPr="00A21912" w:rsidRDefault="00743BB0" w:rsidP="00743BB0">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39095BA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370D140B"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0BC6BAB3" w14:textId="1D3490BD"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224D9A">
        <w:rPr>
          <w:b w:val="0"/>
          <w:bCs/>
          <w:sz w:val="20"/>
        </w:rPr>
        <w:t>4.2.5.2.14.1.1.</w:t>
      </w:r>
      <w:r w:rsidRPr="00224D9A">
        <w:rPr>
          <w:b w:val="0"/>
          <w:bCs/>
          <w:sz w:val="20"/>
        </w:rPr>
        <w:tab/>
        <w:t>The VUT shall approach the impact point with another vehicle (passenger car or moto</w:t>
      </w:r>
      <w:r w:rsidRPr="000148A6">
        <w:rPr>
          <w:b w:val="0"/>
          <w:bCs/>
          <w:sz w:val="20"/>
        </w:rPr>
        <w:t>rcycle</w:t>
      </w:r>
      <w:r w:rsidRPr="00E61F83">
        <w:rPr>
          <w:sz w:val="20"/>
        </w:rPr>
        <w:t>)</w:t>
      </w:r>
      <w:r w:rsidRPr="00A21912">
        <w:rPr>
          <w:b w:val="0"/>
          <w:bCs/>
          <w:sz w:val="20"/>
        </w:rPr>
        <w:t xml:space="preserve"> target in an initial straight line in an intersection from either the near side or far side direction to collide the side of the target vehicle at 25</w:t>
      </w:r>
      <w:r w:rsidR="000148A6">
        <w:rPr>
          <w:b w:val="0"/>
          <w:bCs/>
          <w:sz w:val="20"/>
        </w:rPr>
        <w:t xml:space="preserve"> per cent</w:t>
      </w:r>
      <w:r w:rsidRPr="00A21912">
        <w:rPr>
          <w:b w:val="0"/>
          <w:bCs/>
          <w:sz w:val="20"/>
        </w:rPr>
        <w:t xml:space="preserve"> along the length of the target with the centre front of the VUT.</w:t>
      </w:r>
    </w:p>
    <w:p w14:paraId="61F50A31"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1094D73D" w14:textId="77777777" w:rsidR="00743BB0" w:rsidRPr="00A21912" w:rsidRDefault="00743BB0" w:rsidP="00743BB0">
      <w:pPr>
        <w:ind w:left="2340"/>
      </w:pPr>
    </w:p>
    <w:p w14:paraId="3912060B" w14:textId="77777777" w:rsidR="00743BB0" w:rsidRPr="00A21912" w:rsidRDefault="00743BB0" w:rsidP="00743BB0">
      <w:pPr>
        <w:ind w:left="2340"/>
      </w:pPr>
      <w:r w:rsidRPr="00A21912">
        <w:rPr>
          <w:noProof/>
          <w:lang w:eastAsia="en-GB"/>
        </w:rPr>
        <w:drawing>
          <wp:inline distT="0" distB="0" distL="0" distR="0" wp14:anchorId="642D58C1" wp14:editId="3AB2E36B">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22984" cy="2808366"/>
                    </a:xfrm>
                    <a:prstGeom prst="rect">
                      <a:avLst/>
                    </a:prstGeom>
                  </pic:spPr>
                </pic:pic>
              </a:graphicData>
            </a:graphic>
          </wp:inline>
        </w:drawing>
      </w:r>
    </w:p>
    <w:p w14:paraId="037EA765" w14:textId="77777777" w:rsidR="00743BB0" w:rsidRPr="00A21912" w:rsidRDefault="00743BB0" w:rsidP="00743BB0">
      <w:pPr>
        <w:ind w:left="2340"/>
      </w:pPr>
    </w:p>
    <w:p w14:paraId="2CE8878A" w14:textId="77777777" w:rsidR="00743BB0" w:rsidRPr="00A21912" w:rsidRDefault="00743BB0" w:rsidP="00743BB0">
      <w:pPr>
        <w:ind w:left="2340"/>
      </w:pPr>
      <w:r w:rsidRPr="00A21912">
        <w:rPr>
          <w:noProof/>
          <w:lang w:eastAsia="en-GB"/>
        </w:rPr>
        <w:drawing>
          <wp:inline distT="0" distB="0" distL="0" distR="0" wp14:anchorId="7BCB4AA5" wp14:editId="40FBA6C9">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6617" cy="2578899"/>
                    </a:xfrm>
                    <a:prstGeom prst="rect">
                      <a:avLst/>
                    </a:prstGeom>
                  </pic:spPr>
                </pic:pic>
              </a:graphicData>
            </a:graphic>
          </wp:inline>
        </w:drawing>
      </w:r>
    </w:p>
    <w:p w14:paraId="6FA4754C" w14:textId="77777777" w:rsidR="00743BB0" w:rsidRPr="00A21912" w:rsidRDefault="00743BB0" w:rsidP="00743BB0">
      <w:pPr>
        <w:ind w:left="2340"/>
      </w:pPr>
    </w:p>
    <w:p w14:paraId="1334DF58"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6E68FAD3" w14:textId="77777777" w:rsidR="00743BB0" w:rsidRPr="00A21912" w:rsidRDefault="00743BB0" w:rsidP="00743BB0">
      <w:pPr>
        <w:pStyle w:val="HChG"/>
        <w:keepNext w:val="0"/>
        <w:keepLines w:val="0"/>
        <w:tabs>
          <w:tab w:val="clear" w:pos="851"/>
        </w:tabs>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4C6B51E9" w14:textId="77777777" w:rsidR="00743BB0" w:rsidRPr="00A21912" w:rsidRDefault="00743BB0" w:rsidP="00743BB0">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4C3228CB" w14:textId="77777777" w:rsidR="00743BB0" w:rsidRPr="00A21912" w:rsidRDefault="00743BB0" w:rsidP="00743BB0">
      <w:pPr>
        <w:pStyle w:val="para"/>
        <w:tabs>
          <w:tab w:val="left" w:pos="1560"/>
        </w:tabs>
        <w:suppressAutoHyphens w:val="0"/>
        <w:ind w:firstLine="0"/>
        <w:rPr>
          <w:lang w:val="en-GB"/>
        </w:rPr>
      </w:pPr>
      <w:r w:rsidRPr="00A21912">
        <w:rPr>
          <w:lang w:val="en-GB"/>
        </w:rPr>
        <w:t>(b)</w:t>
      </w:r>
      <w:r w:rsidRPr="00A21912">
        <w:rPr>
          <w:lang w:val="en-GB"/>
        </w:rPr>
        <w:tab/>
        <w:t>Different overlaps;</w:t>
      </w:r>
    </w:p>
    <w:p w14:paraId="3B53C2B9" w14:textId="77777777" w:rsidR="00743BB0" w:rsidRPr="00A21912" w:rsidRDefault="00743BB0" w:rsidP="00743BB0">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1761F7EB"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2470BB8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13D60222"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41C83A8"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24F38B71"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2E392580"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616062DC" w14:textId="77777777" w:rsidR="00743BB0" w:rsidRPr="00A21912" w:rsidRDefault="00743BB0" w:rsidP="00743BB0">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9BD7713"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048DF5FD" w14:textId="77777777" w:rsidR="00743BB0" w:rsidRPr="00A21912" w:rsidRDefault="00743BB0" w:rsidP="00743BB0"/>
    <w:tbl>
      <w:tblPr>
        <w:tblStyle w:val="TableGrid"/>
        <w:tblW w:w="7371" w:type="dxa"/>
        <w:tblInd w:w="1129" w:type="dxa"/>
        <w:tblLook w:val="04A0" w:firstRow="1" w:lastRow="0" w:firstColumn="1" w:lastColumn="0" w:noHBand="0" w:noVBand="1"/>
      </w:tblPr>
      <w:tblGrid>
        <w:gridCol w:w="1843"/>
        <w:gridCol w:w="3119"/>
        <w:gridCol w:w="2409"/>
      </w:tblGrid>
      <w:tr w:rsidR="00743BB0" w:rsidRPr="00A21912" w14:paraId="32B76368" w14:textId="77777777" w:rsidTr="00987A1D">
        <w:tc>
          <w:tcPr>
            <w:tcW w:w="1843" w:type="dxa"/>
            <w:tcBorders>
              <w:bottom w:val="single" w:sz="8" w:space="0" w:color="auto"/>
            </w:tcBorders>
            <w:shd w:val="clear" w:color="auto" w:fill="auto"/>
            <w:vAlign w:val="center"/>
          </w:tcPr>
          <w:p w14:paraId="55229578" w14:textId="77777777" w:rsidR="00743BB0" w:rsidRPr="0084674A" w:rsidRDefault="00743BB0" w:rsidP="0084674A">
            <w:pPr>
              <w:spacing w:before="40" w:after="40" w:line="220" w:lineRule="exact"/>
              <w:ind w:left="-360" w:right="156"/>
              <w:jc w:val="right"/>
              <w:rPr>
                <w:bCs/>
                <w:i/>
                <w:sz w:val="16"/>
                <w:szCs w:val="16"/>
              </w:rPr>
            </w:pPr>
            <w:r w:rsidRPr="0084674A">
              <w:rPr>
                <w:bCs/>
                <w:i/>
                <w:sz w:val="16"/>
                <w:szCs w:val="16"/>
              </w:rPr>
              <w:t>Category</w:t>
            </w:r>
          </w:p>
        </w:tc>
        <w:tc>
          <w:tcPr>
            <w:tcW w:w="3119" w:type="dxa"/>
            <w:tcBorders>
              <w:bottom w:val="single" w:sz="8" w:space="0" w:color="auto"/>
            </w:tcBorders>
            <w:shd w:val="clear" w:color="auto" w:fill="auto"/>
            <w:vAlign w:val="center"/>
          </w:tcPr>
          <w:p w14:paraId="2ACCFD07" w14:textId="77777777" w:rsidR="00743BB0" w:rsidRPr="0084674A" w:rsidRDefault="00743BB0" w:rsidP="0084674A">
            <w:pPr>
              <w:spacing w:before="40" w:after="40" w:line="220" w:lineRule="exact"/>
              <w:ind w:left="-360" w:right="135"/>
              <w:jc w:val="right"/>
              <w:rPr>
                <w:bCs/>
                <w:i/>
                <w:sz w:val="16"/>
                <w:szCs w:val="16"/>
              </w:rPr>
            </w:pPr>
            <w:r w:rsidRPr="0084674A">
              <w:rPr>
                <w:bCs/>
                <w:i/>
                <w:sz w:val="16"/>
                <w:szCs w:val="16"/>
              </w:rPr>
              <w:t>Type of scenario</w:t>
            </w:r>
          </w:p>
        </w:tc>
        <w:tc>
          <w:tcPr>
            <w:tcW w:w="2409" w:type="dxa"/>
            <w:tcBorders>
              <w:bottom w:val="single" w:sz="8" w:space="0" w:color="auto"/>
            </w:tcBorders>
            <w:shd w:val="clear" w:color="auto" w:fill="auto"/>
            <w:vAlign w:val="center"/>
          </w:tcPr>
          <w:p w14:paraId="1513C69E" w14:textId="77777777" w:rsidR="00743BB0" w:rsidRPr="0084674A" w:rsidRDefault="00743BB0" w:rsidP="0084674A">
            <w:pPr>
              <w:spacing w:before="40" w:after="40" w:line="220" w:lineRule="exact"/>
              <w:ind w:left="-360" w:right="236"/>
              <w:jc w:val="right"/>
              <w:rPr>
                <w:bCs/>
                <w:i/>
                <w:sz w:val="16"/>
                <w:szCs w:val="16"/>
              </w:rPr>
            </w:pPr>
            <w:r w:rsidRPr="0084674A">
              <w:rPr>
                <w:bCs/>
                <w:i/>
                <w:sz w:val="16"/>
                <w:szCs w:val="16"/>
              </w:rPr>
              <w:t xml:space="preserve">Specific reference requirements </w:t>
            </w:r>
            <w:r w:rsidRPr="0084674A">
              <w:rPr>
                <w:bCs/>
                <w:i/>
                <w:sz w:val="16"/>
                <w:szCs w:val="16"/>
              </w:rPr>
              <w:br/>
              <w:t>(non-exhaustive list)</w:t>
            </w:r>
          </w:p>
        </w:tc>
      </w:tr>
      <w:tr w:rsidR="00743BB0" w:rsidRPr="00A21912" w14:paraId="2CDE56AE" w14:textId="77777777" w:rsidTr="00987A1D">
        <w:tc>
          <w:tcPr>
            <w:tcW w:w="1843" w:type="dxa"/>
            <w:vMerge w:val="restart"/>
            <w:tcBorders>
              <w:top w:val="single" w:sz="8" w:space="0" w:color="auto"/>
            </w:tcBorders>
            <w:shd w:val="clear" w:color="auto" w:fill="auto"/>
            <w:vAlign w:val="center"/>
          </w:tcPr>
          <w:p w14:paraId="406D559D" w14:textId="77777777" w:rsidR="00743BB0" w:rsidRPr="0084674A" w:rsidRDefault="00743BB0" w:rsidP="0084674A">
            <w:pPr>
              <w:spacing w:before="40" w:after="40" w:line="220" w:lineRule="exact"/>
              <w:ind w:left="-360" w:right="156"/>
              <w:jc w:val="right"/>
              <w:rPr>
                <w:bCs/>
                <w:sz w:val="18"/>
                <w:szCs w:val="18"/>
              </w:rPr>
            </w:pPr>
            <w:r w:rsidRPr="0084674A">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3D7A30CA"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select a lane</w:t>
            </w:r>
          </w:p>
        </w:tc>
        <w:tc>
          <w:tcPr>
            <w:tcW w:w="2409" w:type="dxa"/>
            <w:vMerge w:val="restart"/>
            <w:tcBorders>
              <w:top w:val="single" w:sz="8" w:space="0" w:color="auto"/>
            </w:tcBorders>
            <w:shd w:val="clear" w:color="auto" w:fill="auto"/>
            <w:vAlign w:val="center"/>
          </w:tcPr>
          <w:p w14:paraId="13AE9D89" w14:textId="77777777" w:rsidR="00743BB0" w:rsidRPr="0084674A" w:rsidRDefault="00743BB0" w:rsidP="0084674A">
            <w:pPr>
              <w:spacing w:before="40" w:after="40" w:line="220" w:lineRule="exact"/>
              <w:ind w:left="-360" w:right="236"/>
              <w:jc w:val="right"/>
              <w:rPr>
                <w:bCs/>
                <w:sz w:val="18"/>
                <w:szCs w:val="18"/>
              </w:rPr>
            </w:pPr>
            <w:r w:rsidRPr="0084674A">
              <w:rPr>
                <w:bCs/>
                <w:sz w:val="18"/>
                <w:szCs w:val="18"/>
              </w:rPr>
              <w:t>Paras. 6.3.1. – 6.3.9.4.</w:t>
            </w:r>
          </w:p>
        </w:tc>
      </w:tr>
      <w:tr w:rsidR="00743BB0" w:rsidRPr="00A21912" w14:paraId="1D2E53E8" w14:textId="77777777" w:rsidTr="00987A1D">
        <w:tc>
          <w:tcPr>
            <w:tcW w:w="1843" w:type="dxa"/>
            <w:vMerge/>
            <w:shd w:val="clear" w:color="auto" w:fill="auto"/>
            <w:vAlign w:val="center"/>
          </w:tcPr>
          <w:p w14:paraId="68B016BE"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bottom w:val="single" w:sz="4" w:space="0" w:color="auto"/>
            </w:tcBorders>
            <w:shd w:val="clear" w:color="auto" w:fill="auto"/>
            <w:vAlign w:val="center"/>
          </w:tcPr>
          <w:p w14:paraId="46656671"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Enter into a roundabout or take an exit when navigating through a roundabout</w:t>
            </w:r>
          </w:p>
        </w:tc>
        <w:tc>
          <w:tcPr>
            <w:tcW w:w="2409" w:type="dxa"/>
            <w:vMerge/>
            <w:shd w:val="clear" w:color="auto" w:fill="auto"/>
            <w:vAlign w:val="center"/>
          </w:tcPr>
          <w:p w14:paraId="3B17DAB6"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7394AA4F" w14:textId="77777777" w:rsidTr="00987A1D">
        <w:tc>
          <w:tcPr>
            <w:tcW w:w="1843" w:type="dxa"/>
            <w:vMerge/>
            <w:shd w:val="clear" w:color="auto" w:fill="auto"/>
            <w:vAlign w:val="center"/>
          </w:tcPr>
          <w:p w14:paraId="1555B251"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bottom w:val="single" w:sz="4" w:space="0" w:color="auto"/>
            </w:tcBorders>
            <w:shd w:val="clear" w:color="auto" w:fill="auto"/>
            <w:vAlign w:val="center"/>
          </w:tcPr>
          <w:p w14:paraId="13A68866"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leave its lane of travel when this manoeuvre is not a lane change</w:t>
            </w:r>
          </w:p>
        </w:tc>
        <w:tc>
          <w:tcPr>
            <w:tcW w:w="2409" w:type="dxa"/>
            <w:vMerge/>
            <w:shd w:val="clear" w:color="auto" w:fill="auto"/>
            <w:vAlign w:val="center"/>
          </w:tcPr>
          <w:p w14:paraId="76CB62A7"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71821857" w14:textId="77777777" w:rsidTr="00987A1D">
        <w:tc>
          <w:tcPr>
            <w:tcW w:w="1843" w:type="dxa"/>
            <w:vMerge/>
            <w:shd w:val="clear" w:color="auto" w:fill="auto"/>
            <w:vAlign w:val="center"/>
          </w:tcPr>
          <w:p w14:paraId="29568C77"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78577D21"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take a turn</w:t>
            </w:r>
          </w:p>
        </w:tc>
        <w:tc>
          <w:tcPr>
            <w:tcW w:w="2409" w:type="dxa"/>
            <w:vMerge/>
            <w:shd w:val="clear" w:color="auto" w:fill="auto"/>
            <w:vAlign w:val="center"/>
          </w:tcPr>
          <w:p w14:paraId="4F685B44"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1531740F" w14:textId="77777777" w:rsidTr="00987A1D">
        <w:tc>
          <w:tcPr>
            <w:tcW w:w="1843" w:type="dxa"/>
            <w:vMerge/>
            <w:shd w:val="clear" w:color="auto" w:fill="auto"/>
            <w:vAlign w:val="center"/>
          </w:tcPr>
          <w:p w14:paraId="26ECBD3D"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63249BE8"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depart or arrive at a parked position</w:t>
            </w:r>
          </w:p>
        </w:tc>
        <w:tc>
          <w:tcPr>
            <w:tcW w:w="2409" w:type="dxa"/>
            <w:vMerge/>
            <w:shd w:val="clear" w:color="auto" w:fill="auto"/>
            <w:vAlign w:val="center"/>
          </w:tcPr>
          <w:p w14:paraId="0E7E0FD1"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3D184063" w14:textId="77777777" w:rsidTr="00987A1D">
        <w:tc>
          <w:tcPr>
            <w:tcW w:w="1843" w:type="dxa"/>
            <w:vMerge w:val="restart"/>
            <w:tcBorders>
              <w:top w:val="single" w:sz="8" w:space="0" w:color="auto"/>
            </w:tcBorders>
            <w:shd w:val="clear" w:color="auto" w:fill="auto"/>
            <w:vAlign w:val="center"/>
          </w:tcPr>
          <w:p w14:paraId="253E2098" w14:textId="77777777" w:rsidR="00743BB0" w:rsidRPr="0084674A" w:rsidRDefault="00743BB0" w:rsidP="0084674A">
            <w:pPr>
              <w:spacing w:before="40" w:after="40" w:line="220" w:lineRule="exact"/>
              <w:ind w:left="-360" w:right="156"/>
              <w:jc w:val="right"/>
              <w:rPr>
                <w:bCs/>
                <w:sz w:val="18"/>
                <w:szCs w:val="18"/>
              </w:rPr>
            </w:pPr>
            <w:r w:rsidRPr="0084674A">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5B752316"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select a lane</w:t>
            </w:r>
          </w:p>
        </w:tc>
        <w:tc>
          <w:tcPr>
            <w:tcW w:w="2409" w:type="dxa"/>
            <w:vMerge w:val="restart"/>
            <w:tcBorders>
              <w:top w:val="single" w:sz="8" w:space="0" w:color="auto"/>
            </w:tcBorders>
            <w:shd w:val="clear" w:color="auto" w:fill="auto"/>
            <w:vAlign w:val="center"/>
          </w:tcPr>
          <w:p w14:paraId="37CFE1DA" w14:textId="77777777" w:rsidR="00743BB0" w:rsidRPr="0084674A" w:rsidRDefault="00743BB0" w:rsidP="0084674A">
            <w:pPr>
              <w:spacing w:before="40" w:after="40" w:line="220" w:lineRule="exact"/>
              <w:ind w:left="-360" w:right="236"/>
              <w:jc w:val="right"/>
              <w:rPr>
                <w:bCs/>
                <w:sz w:val="18"/>
                <w:szCs w:val="18"/>
              </w:rPr>
            </w:pPr>
            <w:r w:rsidRPr="0084674A">
              <w:rPr>
                <w:bCs/>
                <w:sz w:val="18"/>
                <w:szCs w:val="18"/>
              </w:rPr>
              <w:t>(Reserved)</w:t>
            </w:r>
          </w:p>
        </w:tc>
      </w:tr>
      <w:tr w:rsidR="00743BB0" w:rsidRPr="00A21912" w14:paraId="4F8154ED" w14:textId="77777777" w:rsidTr="00987A1D">
        <w:tc>
          <w:tcPr>
            <w:tcW w:w="1843" w:type="dxa"/>
            <w:vMerge/>
            <w:shd w:val="clear" w:color="auto" w:fill="auto"/>
            <w:vAlign w:val="center"/>
          </w:tcPr>
          <w:p w14:paraId="666AE7C9"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2E4AF159"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Enter into a roundabout or take a specific exit when navigating through a roundabout</w:t>
            </w:r>
          </w:p>
        </w:tc>
        <w:tc>
          <w:tcPr>
            <w:tcW w:w="2409" w:type="dxa"/>
            <w:vMerge/>
            <w:shd w:val="clear" w:color="auto" w:fill="auto"/>
            <w:vAlign w:val="center"/>
          </w:tcPr>
          <w:p w14:paraId="0C19A952"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46292488" w14:textId="77777777" w:rsidTr="00987A1D">
        <w:tc>
          <w:tcPr>
            <w:tcW w:w="1843" w:type="dxa"/>
            <w:vMerge/>
            <w:shd w:val="clear" w:color="auto" w:fill="auto"/>
            <w:vAlign w:val="center"/>
          </w:tcPr>
          <w:p w14:paraId="2FA3F365"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3FBD47BA"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leave its lane of travel when this manoeuvre is not a lane change</w:t>
            </w:r>
          </w:p>
        </w:tc>
        <w:tc>
          <w:tcPr>
            <w:tcW w:w="2409" w:type="dxa"/>
            <w:vMerge/>
            <w:shd w:val="clear" w:color="auto" w:fill="auto"/>
            <w:vAlign w:val="center"/>
          </w:tcPr>
          <w:p w14:paraId="5B7582D6"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0E5F292E" w14:textId="77777777" w:rsidTr="00987A1D">
        <w:tc>
          <w:tcPr>
            <w:tcW w:w="1843" w:type="dxa"/>
            <w:vMerge/>
            <w:shd w:val="clear" w:color="auto" w:fill="auto"/>
            <w:vAlign w:val="center"/>
          </w:tcPr>
          <w:p w14:paraId="336B589D"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38334565"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take a turn</w:t>
            </w:r>
          </w:p>
        </w:tc>
        <w:tc>
          <w:tcPr>
            <w:tcW w:w="2409" w:type="dxa"/>
            <w:vMerge/>
            <w:shd w:val="clear" w:color="auto" w:fill="auto"/>
            <w:vAlign w:val="center"/>
          </w:tcPr>
          <w:p w14:paraId="21F9FCAC" w14:textId="77777777" w:rsidR="00743BB0" w:rsidRPr="0084674A" w:rsidRDefault="00743BB0" w:rsidP="0084674A">
            <w:pPr>
              <w:spacing w:before="40" w:after="40" w:line="220" w:lineRule="exact"/>
              <w:ind w:left="-360" w:right="236"/>
              <w:jc w:val="right"/>
              <w:rPr>
                <w:bCs/>
                <w:sz w:val="18"/>
                <w:szCs w:val="18"/>
              </w:rPr>
            </w:pPr>
          </w:p>
        </w:tc>
      </w:tr>
      <w:tr w:rsidR="00743BB0" w:rsidRPr="00A21912" w14:paraId="0C5C6DE9" w14:textId="77777777" w:rsidTr="00987A1D">
        <w:tc>
          <w:tcPr>
            <w:tcW w:w="1843" w:type="dxa"/>
            <w:vMerge/>
            <w:shd w:val="clear" w:color="auto" w:fill="auto"/>
            <w:vAlign w:val="center"/>
          </w:tcPr>
          <w:p w14:paraId="73BB8341" w14:textId="77777777" w:rsidR="00743BB0" w:rsidRPr="0084674A" w:rsidRDefault="00743BB0" w:rsidP="0084674A">
            <w:pPr>
              <w:spacing w:before="40" w:after="40" w:line="220" w:lineRule="exact"/>
              <w:ind w:left="-360" w:right="156"/>
              <w:jc w:val="right"/>
              <w:rPr>
                <w:bCs/>
                <w:sz w:val="18"/>
                <w:szCs w:val="18"/>
              </w:rPr>
            </w:pPr>
          </w:p>
        </w:tc>
        <w:tc>
          <w:tcPr>
            <w:tcW w:w="3119" w:type="dxa"/>
            <w:tcBorders>
              <w:top w:val="single" w:sz="4" w:space="0" w:color="auto"/>
            </w:tcBorders>
            <w:shd w:val="clear" w:color="auto" w:fill="auto"/>
            <w:vAlign w:val="center"/>
          </w:tcPr>
          <w:p w14:paraId="7BA741A1" w14:textId="77777777" w:rsidR="00743BB0" w:rsidRPr="0084674A" w:rsidRDefault="00743BB0" w:rsidP="0084674A">
            <w:pPr>
              <w:spacing w:before="40" w:after="40" w:line="220" w:lineRule="exact"/>
              <w:ind w:left="141" w:right="135"/>
              <w:jc w:val="right"/>
              <w:rPr>
                <w:bCs/>
                <w:sz w:val="18"/>
                <w:szCs w:val="18"/>
              </w:rPr>
            </w:pPr>
            <w:r w:rsidRPr="0084674A">
              <w:rPr>
                <w:bCs/>
                <w:sz w:val="18"/>
                <w:szCs w:val="18"/>
              </w:rPr>
              <w:t>Lead the vehicle to depart or arrive at a parked position</w:t>
            </w:r>
          </w:p>
        </w:tc>
        <w:tc>
          <w:tcPr>
            <w:tcW w:w="2409" w:type="dxa"/>
            <w:vMerge/>
            <w:shd w:val="clear" w:color="auto" w:fill="auto"/>
            <w:vAlign w:val="center"/>
          </w:tcPr>
          <w:p w14:paraId="5A8DC8C7" w14:textId="77777777" w:rsidR="00743BB0" w:rsidRPr="0084674A" w:rsidRDefault="00743BB0" w:rsidP="0084674A">
            <w:pPr>
              <w:spacing w:before="40" w:after="40" w:line="220" w:lineRule="exact"/>
              <w:ind w:left="-360" w:right="236"/>
              <w:jc w:val="right"/>
              <w:rPr>
                <w:bCs/>
                <w:sz w:val="18"/>
                <w:szCs w:val="18"/>
              </w:rPr>
            </w:pPr>
          </w:p>
        </w:tc>
      </w:tr>
    </w:tbl>
    <w:p w14:paraId="50F14189" w14:textId="77777777" w:rsidR="00743BB0" w:rsidRPr="00A21912" w:rsidRDefault="00743BB0" w:rsidP="00743BB0"/>
    <w:p w14:paraId="526BFFF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1447360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3" w:name="OLE_LINK5"/>
      <w:bookmarkStart w:id="4" w:name="OLE_LINK6"/>
      <w:r w:rsidRPr="00A21912">
        <w:rPr>
          <w:b w:val="0"/>
          <w:bCs/>
          <w:sz w:val="20"/>
        </w:rPr>
        <w:t>perturbing equipment</w:t>
      </w:r>
      <w:bookmarkEnd w:id="3"/>
      <w:bookmarkEnd w:id="4"/>
      <w:r w:rsidRPr="00A21912">
        <w:rPr>
          <w:b w:val="0"/>
          <w:bCs/>
          <w:sz w:val="20"/>
        </w:rPr>
        <w:t>. The Type Approval Authority may log, or request logs of any data channels used or generated by the system as deemed necessary for post-test evaluation.</w:t>
      </w:r>
    </w:p>
    <w:p w14:paraId="0AF01365" w14:textId="77777777" w:rsidR="00743BB0" w:rsidRPr="00A21912" w:rsidRDefault="00743BB0" w:rsidP="00743BB0">
      <w:pPr>
        <w:pStyle w:val="HChG"/>
        <w:keepNext w:val="0"/>
        <w:keepLines w:val="0"/>
        <w:tabs>
          <w:tab w:val="clear" w:pos="851"/>
        </w:tabs>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5" w:name="OLE_LINK3"/>
      <w:bookmarkStart w:id="6" w:name="OLE_LINK4"/>
      <w:r w:rsidRPr="00A21912">
        <w:rPr>
          <w:b w:val="0"/>
          <w:bCs/>
          <w:sz w:val="20"/>
        </w:rPr>
        <w:t>completion</w:t>
      </w:r>
      <w:bookmarkEnd w:id="5"/>
      <w:bookmarkEnd w:id="6"/>
      <w:r w:rsidRPr="00A21912">
        <w:rPr>
          <w:b w:val="0"/>
          <w:bCs/>
          <w:sz w:val="20"/>
        </w:rPr>
        <w:t xml:space="preserve"> of Annex 3.</w:t>
      </w:r>
    </w:p>
    <w:p w14:paraId="3724B84C" w14:textId="77777777" w:rsidR="00743BB0" w:rsidRPr="00A21912" w:rsidRDefault="00743BB0" w:rsidP="00743BB0">
      <w:pPr>
        <w:pStyle w:val="HChG"/>
        <w:keepNext w:val="0"/>
        <w:keepLines w:val="0"/>
        <w:tabs>
          <w:tab w:val="clear" w:pos="851"/>
        </w:tabs>
        <w:spacing w:before="0" w:after="120" w:line="240" w:lineRule="atLeast"/>
        <w:ind w:left="0" w:firstLine="0"/>
        <w:jc w:val="both"/>
        <w:rPr>
          <w:bCs/>
          <w:sz w:val="24"/>
          <w:szCs w:val="24"/>
        </w:rPr>
      </w:pPr>
    </w:p>
    <w:p w14:paraId="03120E45" w14:textId="77777777" w:rsidR="001F4EE6" w:rsidRDefault="001F4EE6" w:rsidP="00743BB0">
      <w:pPr>
        <w:spacing w:line="240" w:lineRule="auto"/>
        <w:ind w:right="1134"/>
        <w:jc w:val="both"/>
        <w:rPr>
          <w:b/>
          <w:bCs/>
          <w:sz w:val="28"/>
          <w:szCs w:val="28"/>
        </w:rPr>
        <w:sectPr w:rsidR="001F4EE6" w:rsidSect="0096334D">
          <w:footnotePr>
            <w:numRestart w:val="eachSect"/>
          </w:footnotePr>
          <w:endnotePr>
            <w:numFmt w:val="decimal"/>
          </w:endnotePr>
          <w:pgSz w:w="11907" w:h="16840" w:code="9"/>
          <w:pgMar w:top="1418" w:right="1134" w:bottom="1134" w:left="1134" w:header="851" w:footer="567" w:gutter="0"/>
          <w:cols w:space="720"/>
          <w:docGrid w:linePitch="272"/>
        </w:sectPr>
      </w:pPr>
    </w:p>
    <w:p w14:paraId="3B89EFBE" w14:textId="77777777" w:rsidR="00743BB0" w:rsidRPr="00A21912" w:rsidRDefault="00743BB0" w:rsidP="00743BB0">
      <w:pPr>
        <w:pStyle w:val="HChG"/>
      </w:pPr>
      <w:r w:rsidRPr="00A21912">
        <w:t>Annex 5</w:t>
      </w:r>
    </w:p>
    <w:p w14:paraId="35BF2843" w14:textId="77777777" w:rsidR="00743BB0" w:rsidRPr="00A21912" w:rsidRDefault="00743BB0" w:rsidP="00743BB0">
      <w:pPr>
        <w:pStyle w:val="HChG"/>
      </w:pPr>
      <w:r w:rsidRPr="00A21912">
        <w:tab/>
      </w:r>
      <w:r w:rsidRPr="00A21912">
        <w:tab/>
        <w:t>Principles for Credibility Assessment for using Virtual Toolchain in DCAS Validation</w:t>
      </w:r>
    </w:p>
    <w:p w14:paraId="01785CD3" w14:textId="77777777" w:rsidR="00743BB0" w:rsidRPr="00A21912" w:rsidRDefault="00743BB0" w:rsidP="00743BB0">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018DACE6" w14:textId="77777777" w:rsidR="00743BB0" w:rsidRPr="00A21912" w:rsidRDefault="00743BB0" w:rsidP="00743BB0">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332EA768" w14:textId="77777777" w:rsidR="00743BB0" w:rsidRPr="00A21912" w:rsidRDefault="00743BB0" w:rsidP="00743BB0">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1FD91A6F" w14:textId="77777777" w:rsidR="00743BB0" w:rsidRPr="00A21912" w:rsidRDefault="00743BB0" w:rsidP="00743BB0">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66D7D0C0" w14:textId="77777777" w:rsidR="00743BB0" w:rsidRPr="00A21912" w:rsidRDefault="00743BB0" w:rsidP="00743BB0">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007055B2" w14:textId="77777777" w:rsidR="00743BB0" w:rsidRPr="00A21912" w:rsidRDefault="00743BB0" w:rsidP="00743BB0">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709433BA" w14:textId="77777777" w:rsidR="00743BB0" w:rsidRPr="00A21912" w:rsidRDefault="00743BB0" w:rsidP="00743BB0">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00914AE8" w14:textId="77777777" w:rsidR="00743BB0" w:rsidRPr="00A21912" w:rsidRDefault="00743BB0" w:rsidP="00743BB0">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60F34753" w14:textId="77777777" w:rsidR="00743BB0" w:rsidRPr="00A21912" w:rsidRDefault="00743BB0" w:rsidP="00743BB0">
      <w:pPr>
        <w:spacing w:before="240" w:line="240" w:lineRule="auto"/>
        <w:ind w:left="567" w:right="1134"/>
        <w:jc w:val="both"/>
      </w:pPr>
      <w:r w:rsidRPr="00A21912">
        <w:t xml:space="preserve"> </w:t>
      </w:r>
      <w:r w:rsidRPr="00A21912">
        <w:rPr>
          <w:noProof/>
          <w:lang w:eastAsia="en-GB"/>
        </w:rPr>
        <w:drawing>
          <wp:inline distT="0" distB="0" distL="0" distR="0" wp14:anchorId="113A36D4" wp14:editId="01561346">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5324" cy="3210373"/>
                    </a:xfrm>
                    <a:prstGeom prst="rect">
                      <a:avLst/>
                    </a:prstGeom>
                  </pic:spPr>
                </pic:pic>
              </a:graphicData>
            </a:graphic>
          </wp:inline>
        </w:drawing>
      </w:r>
    </w:p>
    <w:p w14:paraId="700418F6" w14:textId="77777777" w:rsidR="00743BB0" w:rsidRPr="00A21912" w:rsidRDefault="00743BB0" w:rsidP="00743BB0">
      <w:pPr>
        <w:pStyle w:val="SingleTxtG"/>
        <w:spacing w:line="240" w:lineRule="auto"/>
        <w:ind w:left="1440"/>
      </w:pPr>
    </w:p>
    <w:p w14:paraId="683E8A8E" w14:textId="77777777" w:rsidR="00743BB0" w:rsidRPr="00A21912" w:rsidRDefault="00743BB0" w:rsidP="00743BB0">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425646B9" w14:textId="1F03D2AE" w:rsidR="00743BB0" w:rsidRPr="00A21912" w:rsidRDefault="00743BB0" w:rsidP="00743BB0">
      <w:pPr>
        <w:pStyle w:val="SingleTxtG"/>
        <w:ind w:left="2268" w:hanging="1134"/>
        <w:rPr>
          <w:bCs/>
        </w:rPr>
      </w:pPr>
      <w:r w:rsidRPr="00A21912">
        <w:rPr>
          <w:bCs/>
        </w:rPr>
        <w:tab/>
      </w:r>
      <w:r w:rsidR="0084674A">
        <w:rPr>
          <w:bCs/>
        </w:rPr>
        <w:tab/>
      </w:r>
      <w:r w:rsidRPr="00A21912">
        <w:rPr>
          <w:bCs/>
        </w:rPr>
        <w:t xml:space="preserve">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02E3F895" w14:textId="70B61F72" w:rsidR="00743BB0" w:rsidRPr="00A21912" w:rsidRDefault="00743BB0" w:rsidP="00743BB0">
      <w:pPr>
        <w:pStyle w:val="SingleTxtG"/>
        <w:ind w:left="2268" w:hanging="1134"/>
        <w:rPr>
          <w:bCs/>
        </w:rPr>
      </w:pPr>
      <w:r w:rsidRPr="00A21912">
        <w:rPr>
          <w:bCs/>
        </w:rPr>
        <w:tab/>
      </w:r>
      <w:r w:rsidR="0084674A">
        <w:rPr>
          <w:bCs/>
        </w:rPr>
        <w:tab/>
      </w:r>
      <w:r w:rsidRPr="00A21912">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7EC429A4" w14:textId="77777777" w:rsidR="00743BB0" w:rsidRPr="00A21912" w:rsidRDefault="00743BB0" w:rsidP="00743BB0">
      <w:pPr>
        <w:pStyle w:val="HChG"/>
      </w:pPr>
      <w:r w:rsidRPr="00A21912">
        <w:tab/>
        <w:t>2.</w:t>
      </w:r>
      <w:r w:rsidRPr="00A21912">
        <w:tab/>
        <w:t>Definitions</w:t>
      </w:r>
    </w:p>
    <w:p w14:paraId="467E7DA7" w14:textId="77777777" w:rsidR="00743BB0" w:rsidRPr="00A21912" w:rsidRDefault="00743BB0" w:rsidP="00743BB0">
      <w:pPr>
        <w:spacing w:after="120"/>
        <w:ind w:left="2268" w:right="1134"/>
      </w:pPr>
      <w:r w:rsidRPr="00A21912">
        <w:t>For the purposes of this annex:</w:t>
      </w:r>
    </w:p>
    <w:p w14:paraId="7DA750FF" w14:textId="77777777" w:rsidR="00743BB0" w:rsidRPr="00E61F83" w:rsidRDefault="00743BB0" w:rsidP="00743BB0">
      <w:pPr>
        <w:spacing w:after="120"/>
        <w:ind w:left="2268" w:right="1134" w:hanging="1134"/>
        <w:jc w:val="both"/>
        <w:rPr>
          <w:vanish/>
        </w:rPr>
      </w:pPr>
      <w:r w:rsidRPr="00E61F83">
        <w:rPr>
          <w:vanish/>
          <w:szCs w:val="14"/>
        </w:rPr>
        <w:t>2.1.</w:t>
      </w:r>
      <w:r w:rsidRPr="00E61F83">
        <w:rPr>
          <w:vanish/>
          <w:szCs w:val="14"/>
        </w:rPr>
        <w:tab/>
        <w:t>(reserved)</w:t>
      </w:r>
    </w:p>
    <w:p w14:paraId="16DB44F8" w14:textId="77777777" w:rsidR="00743BB0" w:rsidRPr="00E61F83" w:rsidRDefault="00743BB0" w:rsidP="00743BB0">
      <w:pPr>
        <w:spacing w:after="120"/>
        <w:ind w:left="2268" w:right="1134" w:hanging="1134"/>
        <w:jc w:val="both"/>
        <w:rPr>
          <w:vanish/>
        </w:rPr>
      </w:pPr>
      <w:r w:rsidRPr="00E61F83">
        <w:rPr>
          <w:vanish/>
          <w:szCs w:val="14"/>
        </w:rPr>
        <w:t>2.2.</w:t>
      </w:r>
      <w:r w:rsidRPr="00E61F83">
        <w:rPr>
          <w:vanish/>
          <w:szCs w:val="14"/>
        </w:rPr>
        <w:tab/>
        <w:t>(reserved)</w:t>
      </w:r>
    </w:p>
    <w:p w14:paraId="74F19B28" w14:textId="77777777" w:rsidR="00743BB0" w:rsidRPr="00E61F83" w:rsidRDefault="00743BB0" w:rsidP="00743BB0">
      <w:pPr>
        <w:pStyle w:val="para"/>
        <w:rPr>
          <w:lang w:val="en-GB"/>
        </w:rPr>
      </w:pPr>
      <w:r w:rsidRPr="00E61F83">
        <w:rPr>
          <w:szCs w:val="14"/>
          <w:lang w:val="en-GB"/>
        </w:rPr>
        <w:t>2.1.</w:t>
      </w:r>
      <w:r w:rsidRPr="00E61F83">
        <w:rPr>
          <w:szCs w:val="14"/>
          <w:lang w:val="en-GB"/>
        </w:rPr>
        <w:tab/>
      </w:r>
      <w:r w:rsidRPr="00E61F83">
        <w:rPr>
          <w:lang w:val="en-GB"/>
        </w:rPr>
        <w:t>“</w:t>
      </w:r>
      <w:r w:rsidRPr="00E61F83">
        <w:rPr>
          <w:i/>
          <w:iCs/>
          <w:lang w:val="en-GB"/>
        </w:rPr>
        <w:t>Abstraction</w:t>
      </w:r>
      <w:r w:rsidRPr="00E61F83">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3DA4F28" w14:textId="77777777" w:rsidR="00743BB0" w:rsidRPr="00E61F83" w:rsidRDefault="00743BB0" w:rsidP="00743BB0">
      <w:pPr>
        <w:pStyle w:val="para"/>
        <w:rPr>
          <w:lang w:val="en-GB"/>
        </w:rPr>
      </w:pPr>
      <w:r w:rsidRPr="00E61F83">
        <w:rPr>
          <w:szCs w:val="14"/>
          <w:lang w:val="en-GB"/>
        </w:rPr>
        <w:t>2.2.</w:t>
      </w:r>
      <w:r w:rsidRPr="00E61F83">
        <w:rPr>
          <w:szCs w:val="14"/>
          <w:lang w:val="en-GB"/>
        </w:rPr>
        <w:tab/>
      </w:r>
      <w:r w:rsidRPr="00E61F83">
        <w:rPr>
          <w:lang w:val="en-GB"/>
        </w:rPr>
        <w:t>“</w:t>
      </w:r>
      <w:r w:rsidRPr="00E61F83">
        <w:rPr>
          <w:i/>
          <w:iCs/>
          <w:lang w:val="en-GB"/>
        </w:rPr>
        <w:t>Closed Loop Testing</w:t>
      </w:r>
      <w:r w:rsidRPr="00E61F83">
        <w:rPr>
          <w:lang w:val="en-GB"/>
        </w:rPr>
        <w:t>” means a virtual environment that does take the actions of the element-in-the loop into account. Simulated objects respond to the actions of the system (e.g. system interacting with a traffic model).</w:t>
      </w:r>
    </w:p>
    <w:p w14:paraId="191B94AA" w14:textId="77777777" w:rsidR="00743BB0" w:rsidRPr="00E61F83" w:rsidRDefault="00743BB0" w:rsidP="00743BB0">
      <w:pPr>
        <w:pStyle w:val="para"/>
        <w:rPr>
          <w:lang w:val="en-GB"/>
        </w:rPr>
      </w:pPr>
      <w:r w:rsidRPr="00E61F83">
        <w:rPr>
          <w:szCs w:val="14"/>
          <w:lang w:val="en-GB"/>
        </w:rPr>
        <w:t>2.3.</w:t>
      </w:r>
      <w:r w:rsidRPr="00E61F83">
        <w:rPr>
          <w:szCs w:val="14"/>
          <w:lang w:val="en-GB"/>
        </w:rPr>
        <w:tab/>
      </w:r>
      <w:r w:rsidRPr="00E61F83">
        <w:rPr>
          <w:lang w:val="en-GB"/>
        </w:rPr>
        <w:t>“</w:t>
      </w:r>
      <w:r w:rsidRPr="00E61F83">
        <w:rPr>
          <w:i/>
          <w:iCs/>
          <w:lang w:val="en-GB"/>
        </w:rPr>
        <w:t>Deterministic</w:t>
      </w:r>
      <w:r w:rsidRPr="00E61F83">
        <w:rPr>
          <w:lang w:val="en-GB"/>
        </w:rPr>
        <w:t>” is a term describing a system whose time evolution can be predicted exactly and a given set of input stimuli will always produce the same output.</w:t>
      </w:r>
    </w:p>
    <w:p w14:paraId="5222FD39" w14:textId="77777777" w:rsidR="00743BB0" w:rsidRPr="00E61F83" w:rsidRDefault="00743BB0" w:rsidP="00743BB0">
      <w:pPr>
        <w:pStyle w:val="para"/>
        <w:rPr>
          <w:lang w:val="en-GB"/>
        </w:rPr>
      </w:pPr>
      <w:r w:rsidRPr="00E61F83">
        <w:rPr>
          <w:szCs w:val="14"/>
          <w:lang w:val="en-GB"/>
        </w:rPr>
        <w:t>2.4.</w:t>
      </w:r>
      <w:r w:rsidRPr="00E61F83">
        <w:rPr>
          <w:szCs w:val="14"/>
          <w:lang w:val="en-GB"/>
        </w:rPr>
        <w:tab/>
      </w:r>
      <w:r w:rsidRPr="00E61F83">
        <w:rPr>
          <w:i/>
          <w:iCs/>
          <w:lang w:val="en-GB"/>
        </w:rPr>
        <w:t>“Driver-In-the-Loop</w:t>
      </w:r>
      <w:r w:rsidRPr="00E61F83">
        <w:rPr>
          <w:lang w:val="en-GB"/>
        </w:rPr>
        <w:t>”</w:t>
      </w:r>
      <w:r w:rsidRPr="00E61F83">
        <w:rPr>
          <w:i/>
          <w:iCs/>
          <w:lang w:val="en-GB"/>
        </w:rPr>
        <w:t xml:space="preserve"> (DIL</w:t>
      </w:r>
      <w:r w:rsidRPr="00E61F83">
        <w:rPr>
          <w:lang w:val="en-GB"/>
        </w:rPr>
        <w:t>) is typically conducted in a driving simulator used for testing the human–automation interaction design. DIL has components for the driver to operate and communicate with the virtual environment.</w:t>
      </w:r>
    </w:p>
    <w:p w14:paraId="235947C7" w14:textId="77777777" w:rsidR="00743BB0" w:rsidRPr="00E61F83" w:rsidRDefault="00743BB0" w:rsidP="00743BB0">
      <w:pPr>
        <w:pStyle w:val="para"/>
        <w:rPr>
          <w:lang w:val="en-GB"/>
        </w:rPr>
      </w:pPr>
      <w:r w:rsidRPr="00E61F83">
        <w:rPr>
          <w:szCs w:val="14"/>
          <w:lang w:val="en-GB"/>
        </w:rPr>
        <w:t>2.5.</w:t>
      </w:r>
      <w:r w:rsidRPr="00E61F83">
        <w:rPr>
          <w:szCs w:val="14"/>
          <w:lang w:val="en-GB"/>
        </w:rPr>
        <w:tab/>
      </w:r>
      <w:r w:rsidRPr="00E61F83">
        <w:rPr>
          <w:lang w:val="en-GB"/>
        </w:rPr>
        <w:t>“</w:t>
      </w:r>
      <w:r w:rsidRPr="00E61F83">
        <w:rPr>
          <w:i/>
          <w:iCs/>
          <w:lang w:val="en-GB"/>
        </w:rPr>
        <w:t>Hardware-In-the-Loop</w:t>
      </w:r>
      <w:r w:rsidRPr="00E61F83">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33236F7E" w14:textId="77777777" w:rsidR="00743BB0" w:rsidRPr="00E61F83" w:rsidRDefault="00743BB0" w:rsidP="00743BB0">
      <w:pPr>
        <w:pStyle w:val="para"/>
        <w:rPr>
          <w:lang w:val="en-GB"/>
        </w:rPr>
      </w:pPr>
      <w:r w:rsidRPr="00E61F83">
        <w:rPr>
          <w:szCs w:val="14"/>
          <w:lang w:val="en-GB"/>
        </w:rPr>
        <w:t>2.6.</w:t>
      </w:r>
      <w:r w:rsidRPr="00E61F83">
        <w:rPr>
          <w:szCs w:val="14"/>
          <w:lang w:val="en-GB"/>
        </w:rPr>
        <w:tab/>
      </w:r>
      <w:r w:rsidRPr="00E61F83">
        <w:rPr>
          <w:i/>
          <w:iCs/>
          <w:lang w:val="en-GB"/>
        </w:rPr>
        <w:t>“</w:t>
      </w:r>
      <w:r w:rsidRPr="00E61F83">
        <w:rPr>
          <w:i/>
          <w:lang w:val="en-GB"/>
        </w:rPr>
        <w:t>Model</w:t>
      </w:r>
      <w:r w:rsidRPr="00E61F83">
        <w:rPr>
          <w:lang w:val="en-GB"/>
        </w:rPr>
        <w:t xml:space="preserve">” </w:t>
      </w:r>
      <w:r w:rsidRPr="00E61F83">
        <w:rPr>
          <w:iCs/>
          <w:lang w:val="en-GB"/>
        </w:rPr>
        <w:t>is a description or representation of a system, entity, phenomenon, or process</w:t>
      </w:r>
      <w:r w:rsidRPr="00E61F83">
        <w:rPr>
          <w:lang w:val="en-GB"/>
        </w:rPr>
        <w:t>.</w:t>
      </w:r>
    </w:p>
    <w:p w14:paraId="7178F236" w14:textId="77777777" w:rsidR="00743BB0" w:rsidRPr="00E61F83" w:rsidRDefault="00743BB0" w:rsidP="00743BB0">
      <w:pPr>
        <w:pStyle w:val="para"/>
        <w:rPr>
          <w:lang w:val="en-GB"/>
        </w:rPr>
      </w:pPr>
      <w:r w:rsidRPr="00E61F83">
        <w:rPr>
          <w:szCs w:val="14"/>
          <w:lang w:val="en-GB"/>
        </w:rPr>
        <w:t>2.7.</w:t>
      </w:r>
      <w:r w:rsidRPr="00E61F83">
        <w:rPr>
          <w:szCs w:val="14"/>
          <w:lang w:val="en-GB"/>
        </w:rPr>
        <w:tab/>
      </w:r>
      <w:r w:rsidRPr="00E61F83">
        <w:rPr>
          <w:i/>
          <w:iCs/>
          <w:lang w:val="en-GB"/>
        </w:rPr>
        <w:t>“</w:t>
      </w:r>
      <w:r w:rsidRPr="00E61F83">
        <w:rPr>
          <w:i/>
          <w:lang w:val="en-GB"/>
        </w:rPr>
        <w:t>Model calibration</w:t>
      </w:r>
      <w:r w:rsidRPr="00E61F83">
        <w:rPr>
          <w:lang w:val="en-GB"/>
        </w:rPr>
        <w:t xml:space="preserve">” </w:t>
      </w:r>
      <w:r w:rsidRPr="00E61F83">
        <w:rPr>
          <w:iCs/>
          <w:lang w:val="en-GB"/>
        </w:rPr>
        <w:t>is the process of adjusting numerical or modelling parameters in the model to improve agreement with a referent</w:t>
      </w:r>
      <w:r w:rsidRPr="00E61F83">
        <w:rPr>
          <w:lang w:val="en-GB"/>
        </w:rPr>
        <w:t>.</w:t>
      </w:r>
    </w:p>
    <w:p w14:paraId="47F0FFB9" w14:textId="77777777" w:rsidR="00743BB0" w:rsidRPr="00E61F83" w:rsidRDefault="00743BB0" w:rsidP="00743BB0">
      <w:pPr>
        <w:pStyle w:val="para"/>
        <w:rPr>
          <w:lang w:val="en-GB"/>
        </w:rPr>
      </w:pPr>
      <w:r w:rsidRPr="00E61F83">
        <w:rPr>
          <w:szCs w:val="14"/>
          <w:lang w:val="en-GB"/>
        </w:rPr>
        <w:t>2.8.</w:t>
      </w:r>
      <w:r w:rsidRPr="00E61F83">
        <w:rPr>
          <w:szCs w:val="14"/>
          <w:lang w:val="en-GB"/>
        </w:rPr>
        <w:tab/>
      </w:r>
      <w:r w:rsidRPr="00E61F83">
        <w:rPr>
          <w:i/>
          <w:iCs/>
          <w:lang w:val="en-GB"/>
        </w:rPr>
        <w:t>“</w:t>
      </w:r>
      <w:r w:rsidRPr="00E61F83">
        <w:rPr>
          <w:i/>
          <w:lang w:val="en-GB"/>
        </w:rPr>
        <w:t>Model Parameter</w:t>
      </w:r>
      <w:r w:rsidRPr="00E61F83">
        <w:rPr>
          <w:lang w:val="en-GB"/>
        </w:rPr>
        <w:t xml:space="preserve">” </w:t>
      </w:r>
      <w:r w:rsidRPr="00E61F83">
        <w:rPr>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E61F83">
        <w:rPr>
          <w:lang w:val="en-GB"/>
        </w:rPr>
        <w:t>.</w:t>
      </w:r>
    </w:p>
    <w:p w14:paraId="038F2AA9" w14:textId="77777777" w:rsidR="00743BB0" w:rsidRPr="00E61F83" w:rsidRDefault="00743BB0" w:rsidP="00743BB0">
      <w:pPr>
        <w:pStyle w:val="para"/>
        <w:rPr>
          <w:lang w:val="en-GB"/>
        </w:rPr>
      </w:pPr>
      <w:r w:rsidRPr="00E61F83">
        <w:rPr>
          <w:szCs w:val="14"/>
          <w:lang w:val="en-GB"/>
        </w:rPr>
        <w:t>2.9.</w:t>
      </w:r>
      <w:r w:rsidRPr="00E61F83">
        <w:rPr>
          <w:szCs w:val="14"/>
          <w:lang w:val="en-GB"/>
        </w:rPr>
        <w:tab/>
      </w:r>
      <w:r w:rsidRPr="00E61F83">
        <w:rPr>
          <w:i/>
          <w:iCs/>
          <w:lang w:val="en-GB"/>
        </w:rPr>
        <w:t>“</w:t>
      </w:r>
      <w:r w:rsidRPr="00E61F83">
        <w:rPr>
          <w:i/>
          <w:lang w:val="en-GB"/>
        </w:rPr>
        <w:t>Model-In-the-Loop</w:t>
      </w:r>
      <w:r w:rsidRPr="00E61F83">
        <w:rPr>
          <w:lang w:val="en-GB"/>
        </w:rPr>
        <w:t>”</w:t>
      </w:r>
      <w:r w:rsidRPr="00E61F83">
        <w:rPr>
          <w:iCs/>
          <w:lang w:val="en-GB"/>
        </w:rPr>
        <w:t xml:space="preserve"> (</w:t>
      </w:r>
      <w:r w:rsidRPr="00E61F83">
        <w:rPr>
          <w:lang w:val="en-GB"/>
        </w:rPr>
        <w:t>MIL</w:t>
      </w:r>
      <w:r w:rsidRPr="00E61F83">
        <w:rPr>
          <w:iCs/>
          <w:lang w:val="en-GB"/>
        </w:rPr>
        <w:t>) is an approach which allows quick algorithmic development without involving dedicated hardware. Usually, this level of development involves high-level abstraction software frameworks running on general-purpose computing systems</w:t>
      </w:r>
      <w:r w:rsidRPr="00E61F83">
        <w:rPr>
          <w:lang w:val="en-GB"/>
        </w:rPr>
        <w:t>.</w:t>
      </w:r>
    </w:p>
    <w:p w14:paraId="26644FB1" w14:textId="77777777" w:rsidR="00743BB0" w:rsidRPr="00E61F83" w:rsidRDefault="00743BB0" w:rsidP="00743BB0">
      <w:pPr>
        <w:pStyle w:val="para"/>
        <w:rPr>
          <w:lang w:val="en-GB"/>
        </w:rPr>
      </w:pPr>
      <w:r w:rsidRPr="00E61F83">
        <w:rPr>
          <w:szCs w:val="14"/>
          <w:lang w:val="en-GB"/>
        </w:rPr>
        <w:t>2.10.</w:t>
      </w:r>
      <w:r w:rsidRPr="00E61F83">
        <w:rPr>
          <w:szCs w:val="14"/>
          <w:lang w:val="en-GB"/>
        </w:rPr>
        <w:tab/>
      </w:r>
      <w:r w:rsidRPr="00E61F83">
        <w:rPr>
          <w:i/>
          <w:iCs/>
          <w:lang w:val="en-GB"/>
        </w:rPr>
        <w:t>“Open Loop Testing</w:t>
      </w:r>
      <w:r w:rsidRPr="00E61F83">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7151F8EA" w14:textId="77777777" w:rsidR="00743BB0" w:rsidRPr="00E61F83" w:rsidRDefault="00743BB0" w:rsidP="00743BB0">
      <w:pPr>
        <w:pStyle w:val="para"/>
        <w:rPr>
          <w:lang w:val="en-GB"/>
        </w:rPr>
      </w:pPr>
      <w:r w:rsidRPr="00E61F83">
        <w:rPr>
          <w:szCs w:val="14"/>
          <w:lang w:val="en-GB"/>
        </w:rPr>
        <w:t>2.11.</w:t>
      </w:r>
      <w:r w:rsidRPr="00E61F83">
        <w:rPr>
          <w:szCs w:val="14"/>
          <w:lang w:val="en-GB"/>
        </w:rPr>
        <w:tab/>
      </w:r>
      <w:r w:rsidRPr="00E61F83">
        <w:rPr>
          <w:i/>
          <w:iCs/>
          <w:lang w:val="en-GB"/>
        </w:rPr>
        <w:t>“Probabilistic</w:t>
      </w:r>
      <w:r w:rsidRPr="00E61F83">
        <w:rPr>
          <w:lang w:val="en-GB"/>
        </w:rPr>
        <w:t>” is a term pertaining to non-deterministic events, the outcomes of which are described by a measure of likelihood.</w:t>
      </w:r>
    </w:p>
    <w:p w14:paraId="70C70B03" w14:textId="77777777" w:rsidR="00743BB0" w:rsidRPr="00E61F83" w:rsidRDefault="00743BB0" w:rsidP="00743BB0">
      <w:pPr>
        <w:pStyle w:val="para"/>
        <w:rPr>
          <w:lang w:val="en-GB"/>
        </w:rPr>
      </w:pPr>
      <w:r w:rsidRPr="00E61F83">
        <w:rPr>
          <w:szCs w:val="14"/>
          <w:lang w:val="en-GB"/>
        </w:rPr>
        <w:t>2.12.</w:t>
      </w:r>
      <w:r w:rsidRPr="00E61F83">
        <w:rPr>
          <w:szCs w:val="14"/>
          <w:lang w:val="en-GB"/>
        </w:rPr>
        <w:tab/>
      </w:r>
      <w:r w:rsidRPr="00E61F83">
        <w:rPr>
          <w:i/>
          <w:iCs/>
          <w:lang w:val="en-GB"/>
        </w:rPr>
        <w:t>“Proving Ground or test-track</w:t>
      </w:r>
      <w:r w:rsidRPr="00E61F83">
        <w:rPr>
          <w:lang w:val="en-GB"/>
        </w:rPr>
        <w:t>” is a physical testing facility closed to the traffic where the performance of a DCAS can be investigated on the real vehicle. Traffic agents can be introduced via sensor stimulation or via dummy devices positioned on the track.</w:t>
      </w:r>
    </w:p>
    <w:p w14:paraId="1EFE6269" w14:textId="77777777" w:rsidR="00743BB0" w:rsidRPr="00E61F83" w:rsidRDefault="00743BB0" w:rsidP="00743BB0">
      <w:pPr>
        <w:pStyle w:val="para"/>
        <w:rPr>
          <w:lang w:val="en-GB"/>
        </w:rPr>
      </w:pPr>
      <w:r w:rsidRPr="00E61F83">
        <w:rPr>
          <w:szCs w:val="14"/>
          <w:lang w:val="en-GB"/>
        </w:rPr>
        <w:t>2.13.</w:t>
      </w:r>
      <w:r w:rsidRPr="00E61F83">
        <w:rPr>
          <w:szCs w:val="14"/>
          <w:lang w:val="en-GB"/>
        </w:rPr>
        <w:tab/>
      </w:r>
      <w:r w:rsidRPr="00E61F83">
        <w:rPr>
          <w:i/>
          <w:iCs/>
          <w:lang w:val="en-GB"/>
        </w:rPr>
        <w:t>“Sensor</w:t>
      </w:r>
      <w:r w:rsidRPr="00E61F83">
        <w:rPr>
          <w:lang w:val="en-GB"/>
        </w:rPr>
        <w:t xml:space="preserve"> </w:t>
      </w:r>
      <w:r w:rsidRPr="00E61F83">
        <w:rPr>
          <w:i/>
          <w:iCs/>
          <w:lang w:val="en-GB"/>
        </w:rPr>
        <w:t>Stimulation</w:t>
      </w:r>
      <w:r w:rsidRPr="00E61F83">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2012146A" w14:textId="77777777" w:rsidR="00743BB0" w:rsidRPr="00E61F83" w:rsidRDefault="00743BB0" w:rsidP="00743BB0">
      <w:pPr>
        <w:pStyle w:val="para"/>
        <w:rPr>
          <w:lang w:val="en-GB"/>
        </w:rPr>
      </w:pPr>
      <w:r w:rsidRPr="00E61F83">
        <w:rPr>
          <w:szCs w:val="14"/>
          <w:lang w:val="en-GB"/>
        </w:rPr>
        <w:t>2.14.</w:t>
      </w:r>
      <w:r w:rsidRPr="00E61F83">
        <w:rPr>
          <w:szCs w:val="14"/>
          <w:lang w:val="en-GB"/>
        </w:rPr>
        <w:tab/>
      </w:r>
      <w:r w:rsidRPr="00E61F83">
        <w:rPr>
          <w:i/>
          <w:iCs/>
          <w:lang w:val="en-GB"/>
        </w:rPr>
        <w:t>“Simulation</w:t>
      </w:r>
      <w:r w:rsidRPr="00E61F83">
        <w:rPr>
          <w:lang w:val="en-GB"/>
        </w:rPr>
        <w:t>” is the imitation of the operation of a real-world process or system over time.</w:t>
      </w:r>
    </w:p>
    <w:p w14:paraId="70A5D7CF" w14:textId="77777777" w:rsidR="00743BB0" w:rsidRPr="00E61F83" w:rsidRDefault="00743BB0" w:rsidP="00743BB0">
      <w:pPr>
        <w:pStyle w:val="para"/>
        <w:rPr>
          <w:lang w:val="en-GB"/>
        </w:rPr>
      </w:pPr>
      <w:r w:rsidRPr="00E61F83">
        <w:rPr>
          <w:szCs w:val="14"/>
          <w:lang w:val="en-GB"/>
        </w:rPr>
        <w:t>2.15.</w:t>
      </w:r>
      <w:r w:rsidRPr="00E61F83">
        <w:rPr>
          <w:szCs w:val="14"/>
          <w:lang w:val="en-GB"/>
        </w:rPr>
        <w:tab/>
      </w:r>
      <w:r w:rsidRPr="00E61F83">
        <w:rPr>
          <w:i/>
          <w:iCs/>
          <w:lang w:val="en-GB"/>
        </w:rPr>
        <w:t>“Simulation toolchain</w:t>
      </w:r>
      <w:r w:rsidRPr="00E61F83">
        <w:rPr>
          <w:lang w:val="en-GB"/>
        </w:rPr>
        <w:t>” is a combination of simulation tools that are used to support the validation of a DCAS.</w:t>
      </w:r>
    </w:p>
    <w:p w14:paraId="25550DF9" w14:textId="77777777" w:rsidR="00743BB0" w:rsidRPr="00E61F83" w:rsidRDefault="00743BB0" w:rsidP="00743BB0">
      <w:pPr>
        <w:pStyle w:val="para"/>
        <w:rPr>
          <w:lang w:val="en-GB"/>
        </w:rPr>
      </w:pPr>
      <w:r w:rsidRPr="00E61F83">
        <w:rPr>
          <w:szCs w:val="14"/>
          <w:lang w:val="en-GB"/>
        </w:rPr>
        <w:t>2.16.</w:t>
      </w:r>
      <w:r w:rsidRPr="00E61F83">
        <w:rPr>
          <w:szCs w:val="14"/>
          <w:lang w:val="en-GB"/>
        </w:rPr>
        <w:tab/>
      </w:r>
      <w:r w:rsidRPr="00E61F83">
        <w:rPr>
          <w:i/>
          <w:iCs/>
          <w:lang w:val="en-GB"/>
        </w:rPr>
        <w:t>“Software-In-the-Loop</w:t>
      </w:r>
      <w:r w:rsidRPr="00E61F83">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4B05C0FB" w14:textId="77777777" w:rsidR="00743BB0" w:rsidRPr="00E61F83" w:rsidRDefault="00743BB0" w:rsidP="00743BB0">
      <w:pPr>
        <w:pStyle w:val="para"/>
        <w:rPr>
          <w:lang w:val="en-GB"/>
        </w:rPr>
      </w:pPr>
      <w:r w:rsidRPr="00E61F83">
        <w:rPr>
          <w:szCs w:val="14"/>
          <w:lang w:val="en-GB"/>
        </w:rPr>
        <w:t>2.17.</w:t>
      </w:r>
      <w:r w:rsidRPr="00E61F83">
        <w:rPr>
          <w:szCs w:val="14"/>
          <w:lang w:val="en-GB"/>
        </w:rPr>
        <w:tab/>
      </w:r>
      <w:r w:rsidRPr="00E61F83">
        <w:rPr>
          <w:i/>
          <w:iCs/>
          <w:lang w:val="en-GB"/>
        </w:rPr>
        <w:t>“Stochasti</w:t>
      </w:r>
      <w:r w:rsidRPr="00E61F83">
        <w:rPr>
          <w:lang w:val="en-GB"/>
        </w:rPr>
        <w:t>c” means a process involving or containing a random variable or variables. Pertaining to chance or probability.</w:t>
      </w:r>
    </w:p>
    <w:p w14:paraId="36C92783" w14:textId="77777777" w:rsidR="00743BB0" w:rsidRPr="00E61F83" w:rsidRDefault="00743BB0" w:rsidP="00743BB0">
      <w:pPr>
        <w:pStyle w:val="para"/>
        <w:rPr>
          <w:lang w:val="en-GB"/>
        </w:rPr>
      </w:pPr>
      <w:r w:rsidRPr="00E61F83">
        <w:rPr>
          <w:szCs w:val="14"/>
          <w:lang w:val="en-GB"/>
        </w:rPr>
        <w:t>2.18.</w:t>
      </w:r>
      <w:r w:rsidRPr="00E61F83">
        <w:rPr>
          <w:szCs w:val="14"/>
          <w:lang w:val="en-GB"/>
        </w:rPr>
        <w:tab/>
      </w:r>
      <w:r w:rsidRPr="00E61F83">
        <w:rPr>
          <w:i/>
          <w:iCs/>
          <w:lang w:val="en-GB"/>
        </w:rPr>
        <w:t>“Validation of the simulation model</w:t>
      </w:r>
      <w:r w:rsidRPr="00E61F83">
        <w:rPr>
          <w:lang w:val="en-GB"/>
        </w:rPr>
        <w:t>” is the process of determining the degree to which a simulation model is an accurate representation of the real world from the perspective of the intended uses of the tool.</w:t>
      </w:r>
    </w:p>
    <w:p w14:paraId="5DFDAD9F" w14:textId="4D298FB6" w:rsidR="00743BB0" w:rsidRPr="00E61F83" w:rsidRDefault="00743BB0" w:rsidP="00743BB0">
      <w:pPr>
        <w:pStyle w:val="para"/>
        <w:rPr>
          <w:lang w:val="en-GB"/>
        </w:rPr>
      </w:pPr>
      <w:r w:rsidRPr="00E61F83">
        <w:rPr>
          <w:szCs w:val="14"/>
          <w:lang w:val="en-GB"/>
        </w:rPr>
        <w:t>2.19.</w:t>
      </w:r>
      <w:r w:rsidRPr="00E61F83">
        <w:rPr>
          <w:szCs w:val="14"/>
          <w:lang w:val="en-GB"/>
        </w:rPr>
        <w:tab/>
      </w:r>
      <w:r w:rsidRPr="00E61F83">
        <w:rPr>
          <w:i/>
          <w:iCs/>
          <w:lang w:val="en-GB"/>
        </w:rPr>
        <w:t>“Vehicle-In-the-Loop</w:t>
      </w:r>
      <w:r w:rsidRPr="00E61F83">
        <w:rPr>
          <w:lang w:val="en-GB"/>
        </w:rPr>
        <w:t>” (VIL) is a fusion environment of a real testing vehicle in the real-world and a virtual environment. It can reflect vehicle dynamics at the same level as the real-world and it can be operated on a vehicle test bed or on a test track.</w:t>
      </w:r>
    </w:p>
    <w:p w14:paraId="67FA8F37" w14:textId="77777777" w:rsidR="00743BB0" w:rsidRPr="00E61F83" w:rsidRDefault="00743BB0" w:rsidP="00743BB0">
      <w:pPr>
        <w:pStyle w:val="para"/>
        <w:rPr>
          <w:lang w:val="en-GB"/>
        </w:rPr>
      </w:pPr>
      <w:r w:rsidRPr="00E61F83">
        <w:rPr>
          <w:szCs w:val="14"/>
          <w:lang w:val="en-GB"/>
        </w:rPr>
        <w:t>2.20.</w:t>
      </w:r>
      <w:r w:rsidRPr="00E61F83">
        <w:rPr>
          <w:szCs w:val="14"/>
          <w:lang w:val="en-GB"/>
        </w:rPr>
        <w:tab/>
      </w:r>
      <w:r w:rsidRPr="00E61F83">
        <w:rPr>
          <w:i/>
          <w:iCs/>
          <w:lang w:val="en-GB"/>
        </w:rPr>
        <w:t>“Verification of the simulation model</w:t>
      </w:r>
      <w:r w:rsidRPr="00E61F83">
        <w:rPr>
          <w:lang w:val="en-GB"/>
        </w:rPr>
        <w:t>” is the process of determining the extent to which a simulation model or a virtual testing tool is compliant with its requirements and specifications as detailed in its conceptual models, mathematical models, or other constructs.</w:t>
      </w:r>
    </w:p>
    <w:p w14:paraId="125524BF" w14:textId="77777777" w:rsidR="00743BB0" w:rsidRPr="00A21912" w:rsidRDefault="00743BB0" w:rsidP="00743BB0">
      <w:pPr>
        <w:pStyle w:val="para"/>
        <w:rPr>
          <w:lang w:val="en-GB"/>
        </w:rPr>
      </w:pPr>
      <w:r w:rsidRPr="00E61F83">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676F7F36" w14:textId="77777777" w:rsidR="00743BB0" w:rsidRPr="00A21912" w:rsidRDefault="00743BB0" w:rsidP="00743BB0">
      <w:pPr>
        <w:pStyle w:val="HChG"/>
      </w:pPr>
      <w:r w:rsidRPr="00A21912">
        <w:tab/>
        <w:t>3.</w:t>
      </w:r>
      <w:r w:rsidRPr="00A21912">
        <w:tab/>
        <w:t>Models and Simulation Management</w:t>
      </w:r>
    </w:p>
    <w:p w14:paraId="3B7033ED" w14:textId="77777777" w:rsidR="00743BB0" w:rsidRPr="00A21912" w:rsidRDefault="00743BB0" w:rsidP="00743BB0">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5A84E7DC" w14:textId="77777777" w:rsidR="00743BB0" w:rsidRPr="00A21912" w:rsidRDefault="00743BB0" w:rsidP="00743BB0">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37BFB7D1" w14:textId="77777777" w:rsidR="00743BB0" w:rsidRPr="00A21912" w:rsidRDefault="00743BB0" w:rsidP="00743BB0">
      <w:pPr>
        <w:pStyle w:val="SingleTxtG"/>
        <w:ind w:left="2268"/>
      </w:pPr>
      <w:r w:rsidRPr="00A21912">
        <w:t>(a)</w:t>
      </w:r>
      <w:r w:rsidRPr="00A21912">
        <w:tab/>
        <w:t>Describe the modifications within the M&amp;S toolchain releases</w:t>
      </w:r>
    </w:p>
    <w:p w14:paraId="50FB9F0C" w14:textId="77777777" w:rsidR="00743BB0" w:rsidRPr="00A21912" w:rsidRDefault="00743BB0" w:rsidP="00743BB0">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60116C32" w14:textId="77777777" w:rsidR="00743BB0" w:rsidRPr="00A21912" w:rsidRDefault="00743BB0" w:rsidP="00743BB0">
      <w:pPr>
        <w:pStyle w:val="SingleTxtG"/>
        <w:ind w:left="2268"/>
      </w:pPr>
      <w:r w:rsidRPr="00A21912">
        <w:t>(c)</w:t>
      </w:r>
      <w:r w:rsidRPr="00A21912">
        <w:tab/>
        <w:t>Record the internal review processes that accepted the new releases</w:t>
      </w:r>
    </w:p>
    <w:p w14:paraId="17709607" w14:textId="77777777" w:rsidR="00743BB0" w:rsidRPr="00A21912" w:rsidRDefault="00743BB0" w:rsidP="00743BB0">
      <w:pPr>
        <w:pStyle w:val="SingleTxtG"/>
        <w:ind w:left="2835" w:hanging="567"/>
      </w:pPr>
      <w:r w:rsidRPr="00A21912">
        <w:t>(d)</w:t>
      </w:r>
      <w:r w:rsidRPr="00A21912">
        <w:tab/>
        <w:t>Be supported throughout the full duration of the virtual testing utilization.</w:t>
      </w:r>
    </w:p>
    <w:p w14:paraId="5538588B" w14:textId="77777777" w:rsidR="00743BB0" w:rsidRPr="00A21912" w:rsidRDefault="00743BB0" w:rsidP="00743BB0">
      <w:pPr>
        <w:pStyle w:val="para"/>
        <w:rPr>
          <w:lang w:val="en-GB"/>
        </w:rPr>
      </w:pPr>
      <w:r w:rsidRPr="00A21912">
        <w:rPr>
          <w:szCs w:val="14"/>
          <w:lang w:val="en-GB"/>
        </w:rPr>
        <w:t>3.3.</w:t>
      </w:r>
      <w:r w:rsidRPr="00A21912">
        <w:rPr>
          <w:szCs w:val="14"/>
          <w:lang w:val="en-GB"/>
        </w:rPr>
        <w:tab/>
      </w:r>
      <w:r w:rsidRPr="00A21912">
        <w:rPr>
          <w:lang w:val="en-GB"/>
        </w:rPr>
        <w:t>Releases management</w:t>
      </w:r>
    </w:p>
    <w:p w14:paraId="6DA9A9B4" w14:textId="77777777" w:rsidR="00743BB0" w:rsidRPr="00A21912" w:rsidRDefault="00743BB0" w:rsidP="00743BB0">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20E05D19" w14:textId="77777777" w:rsidR="00743BB0" w:rsidRPr="00A21912" w:rsidRDefault="00743BB0" w:rsidP="00743BB0">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5A60418D" w14:textId="77777777" w:rsidR="00743BB0" w:rsidRPr="00A21912" w:rsidRDefault="00743BB0" w:rsidP="00743BB0">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39BFA447" w14:textId="77777777" w:rsidR="00743BB0" w:rsidRPr="00A21912" w:rsidRDefault="00743BB0" w:rsidP="00743BB0">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080DFA68" w14:textId="77777777" w:rsidR="00743BB0" w:rsidRPr="00A21912" w:rsidRDefault="00743BB0" w:rsidP="00743BB0">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B4C2D9E" w14:textId="77777777" w:rsidR="00743BB0" w:rsidRPr="00A21912" w:rsidRDefault="00743BB0" w:rsidP="00743BB0">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547EC4F6" w14:textId="77777777" w:rsidR="00743BB0" w:rsidRPr="00A21912" w:rsidRDefault="00743BB0" w:rsidP="00743BB0">
      <w:pPr>
        <w:pStyle w:val="SingleTxtG"/>
        <w:ind w:left="2835" w:hanging="567"/>
      </w:pPr>
      <w:r w:rsidRPr="00A21912">
        <w:t>(a)</w:t>
      </w:r>
      <w:r w:rsidRPr="00A21912">
        <w:tab/>
        <w:t>The teams that will internally assess and validate the M&amp;S toolchain and,</w:t>
      </w:r>
    </w:p>
    <w:p w14:paraId="1E5704E9" w14:textId="77777777" w:rsidR="00743BB0" w:rsidRPr="00A21912" w:rsidRDefault="00743BB0" w:rsidP="00743BB0">
      <w:pPr>
        <w:pStyle w:val="SingleTxtG"/>
        <w:ind w:left="2835" w:hanging="567"/>
      </w:pPr>
      <w:r w:rsidRPr="00A21912">
        <w:t>(b)</w:t>
      </w:r>
      <w:r w:rsidRPr="00A21912">
        <w:tab/>
        <w:t>The teams that will use the validated simulation for the execution of virtual testing with the purpose of validating the DCAS.</w:t>
      </w:r>
    </w:p>
    <w:p w14:paraId="0B641592" w14:textId="77777777" w:rsidR="00743BB0" w:rsidRPr="00A21912" w:rsidRDefault="00743BB0" w:rsidP="00743BB0">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199C3AFD" w14:textId="77777777" w:rsidR="00743BB0" w:rsidRPr="00A21912" w:rsidRDefault="00743BB0" w:rsidP="00743BB0">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98FB130" w14:textId="77777777" w:rsidR="00743BB0" w:rsidRPr="00A21912" w:rsidRDefault="00743BB0" w:rsidP="00743BB0">
      <w:pPr>
        <w:pStyle w:val="para"/>
        <w:rPr>
          <w:lang w:val="en-GB"/>
        </w:rPr>
      </w:pPr>
      <w:r w:rsidRPr="00A21912">
        <w:rPr>
          <w:lang w:val="en-GB"/>
        </w:rPr>
        <w:t>3.4.6.</w:t>
      </w:r>
      <w:r w:rsidRPr="00A21912">
        <w:rPr>
          <w:lang w:val="en-GB"/>
        </w:rPr>
        <w:tab/>
        <w:t>The team’s Experience and Expertise include two aspects:</w:t>
      </w:r>
    </w:p>
    <w:p w14:paraId="388D3789" w14:textId="77777777" w:rsidR="00743BB0" w:rsidRPr="00A21912" w:rsidRDefault="00743BB0" w:rsidP="00743BB0">
      <w:pPr>
        <w:pStyle w:val="para"/>
        <w:rPr>
          <w:lang w:val="en-GB"/>
        </w:rPr>
      </w:pPr>
      <w:r w:rsidRPr="00A21912">
        <w:rPr>
          <w:iCs/>
          <w:lang w:val="en-GB"/>
        </w:rPr>
        <w:t>3.4.6.1.</w:t>
      </w:r>
      <w:r w:rsidRPr="00A21912">
        <w:rPr>
          <w:iCs/>
          <w:lang w:val="en-GB"/>
        </w:rPr>
        <w:tab/>
      </w:r>
      <w:r w:rsidRPr="00A21912">
        <w:rPr>
          <w:lang w:val="en-GB"/>
        </w:rPr>
        <w:t>Organizational level:</w:t>
      </w:r>
    </w:p>
    <w:p w14:paraId="1C9845FC" w14:textId="77777777" w:rsidR="00743BB0" w:rsidRPr="00A21912" w:rsidRDefault="00743BB0" w:rsidP="00743BB0">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18C18567" w14:textId="77777777" w:rsidR="00743BB0" w:rsidRPr="00A21912" w:rsidRDefault="00743BB0" w:rsidP="00743BB0">
      <w:pPr>
        <w:pStyle w:val="SingleTxtG"/>
        <w:ind w:left="2268" w:hanging="1134"/>
      </w:pPr>
      <w:r w:rsidRPr="00A21912">
        <w:tab/>
        <w:t>(a)</w:t>
      </w:r>
      <w:r w:rsidRPr="00A21912">
        <w:tab/>
        <w:t>Process to identify and evaluate the individual’s competence and skills;</w:t>
      </w:r>
    </w:p>
    <w:p w14:paraId="53278461" w14:textId="77777777" w:rsidR="00743BB0" w:rsidRPr="00A21912" w:rsidRDefault="00743BB0" w:rsidP="00743BB0">
      <w:pPr>
        <w:pStyle w:val="SingleTxtG"/>
        <w:ind w:left="2835" w:hanging="567"/>
      </w:pPr>
      <w:r w:rsidRPr="00A21912">
        <w:t>(b)</w:t>
      </w:r>
      <w:r w:rsidRPr="00A21912">
        <w:tab/>
        <w:t>Process for training personnel to be competent to perform M&amp;S-related duties.</w:t>
      </w:r>
    </w:p>
    <w:p w14:paraId="2E0E4D6A" w14:textId="77777777" w:rsidR="00743BB0" w:rsidRPr="00A21912" w:rsidRDefault="00743BB0" w:rsidP="00743BB0">
      <w:pPr>
        <w:pStyle w:val="para"/>
        <w:rPr>
          <w:lang w:val="en-GB"/>
        </w:rPr>
      </w:pPr>
      <w:r w:rsidRPr="00A21912">
        <w:rPr>
          <w:iCs/>
          <w:lang w:val="en-GB"/>
        </w:rPr>
        <w:t>3.4.6.2.</w:t>
      </w:r>
      <w:r w:rsidRPr="00A21912">
        <w:rPr>
          <w:iCs/>
          <w:lang w:val="en-GB"/>
        </w:rPr>
        <w:tab/>
      </w:r>
      <w:r w:rsidRPr="00A21912">
        <w:rPr>
          <w:lang w:val="en-GB"/>
        </w:rPr>
        <w:t>Team level:</w:t>
      </w:r>
    </w:p>
    <w:p w14:paraId="75BC9C9E" w14:textId="77777777" w:rsidR="00743BB0" w:rsidRPr="00A21912" w:rsidRDefault="00743BB0" w:rsidP="00743BB0">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5FD153AE" w14:textId="77777777" w:rsidR="00743BB0" w:rsidRPr="00A21912" w:rsidRDefault="00743BB0" w:rsidP="00743BB0">
      <w:pPr>
        <w:pStyle w:val="para"/>
        <w:rPr>
          <w:lang w:val="en-GB"/>
        </w:rPr>
      </w:pPr>
      <w:r w:rsidRPr="00A21912">
        <w:rPr>
          <w:lang w:val="en-GB"/>
        </w:rPr>
        <w:tab/>
        <w:t>The manufacturer should:</w:t>
      </w:r>
    </w:p>
    <w:p w14:paraId="7C8424D5" w14:textId="77777777" w:rsidR="00743BB0" w:rsidRPr="00A21912" w:rsidRDefault="00743BB0" w:rsidP="00743BB0">
      <w:pPr>
        <w:pStyle w:val="SingleTxtG"/>
        <w:ind w:left="2835" w:hanging="567"/>
      </w:pPr>
      <w:r w:rsidRPr="00A21912">
        <w:t>(a)</w:t>
      </w:r>
      <w:r w:rsidRPr="00A21912">
        <w:tab/>
        <w:t>Provide the basis for the manufacturer’s confidence in the Experience and Expertise of the individual/team that validates the M&amp;S toolchain.</w:t>
      </w:r>
    </w:p>
    <w:p w14:paraId="7485EB6C" w14:textId="77777777" w:rsidR="00743BB0" w:rsidRPr="00541680" w:rsidRDefault="00743BB0" w:rsidP="00743BB0">
      <w:pPr>
        <w:pStyle w:val="SingleTxtG"/>
        <w:ind w:left="2835" w:hanging="567"/>
      </w:pPr>
      <w:r w:rsidRPr="00541680">
        <w:t>(b)</w:t>
      </w:r>
      <w:r w:rsidRPr="00541680">
        <w:tab/>
        <w:t>Provide the basis for the manufacturer’s confidence in the Experience and Expertise of the individual/team that uses the simulation to execute virtual testing with the purpose of validating the DCAS.</w:t>
      </w:r>
    </w:p>
    <w:p w14:paraId="50A58BBD" w14:textId="5191A6DA" w:rsidR="00743BB0" w:rsidRPr="00541680" w:rsidRDefault="00743BB0" w:rsidP="00743BB0">
      <w:pPr>
        <w:pStyle w:val="para"/>
        <w:rPr>
          <w:lang w:val="en-GB"/>
        </w:rPr>
      </w:pPr>
      <w:r w:rsidRPr="00541680">
        <w:rPr>
          <w:iCs/>
          <w:lang w:val="en-GB"/>
        </w:rPr>
        <w:t>3.4.6.3.</w:t>
      </w:r>
      <w:r w:rsidRPr="00541680">
        <w:rPr>
          <w:iCs/>
          <w:lang w:val="en-GB"/>
        </w:rPr>
        <w:tab/>
      </w:r>
      <w:r w:rsidRPr="00541680">
        <w:rPr>
          <w:lang w:val="en-GB"/>
        </w:rP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79EEB516" w14:textId="77777777" w:rsidR="00743BB0" w:rsidRPr="00541680" w:rsidRDefault="00743BB0" w:rsidP="00743BB0">
      <w:pPr>
        <w:pStyle w:val="para"/>
        <w:rPr>
          <w:lang w:val="en-GB"/>
        </w:rPr>
      </w:pPr>
      <w:r w:rsidRPr="00541680">
        <w:rPr>
          <w:lang w:val="en-GB"/>
        </w:rPr>
        <w:t>3.4.7.</w:t>
      </w:r>
      <w:r w:rsidRPr="00541680">
        <w:rPr>
          <w:lang w:val="en-GB"/>
        </w:rPr>
        <w:tab/>
        <w:t>Data/Input pedigree</w:t>
      </w:r>
    </w:p>
    <w:p w14:paraId="55A60E9E" w14:textId="77777777" w:rsidR="00743BB0" w:rsidRPr="00541680" w:rsidRDefault="00743BB0" w:rsidP="00743BB0">
      <w:pPr>
        <w:pStyle w:val="para"/>
        <w:rPr>
          <w:lang w:val="en-GB"/>
        </w:rPr>
      </w:pPr>
      <w:r w:rsidRPr="00541680">
        <w:rPr>
          <w:iCs/>
          <w:lang w:val="en-GB"/>
        </w:rPr>
        <w:t>3.4.7.1.</w:t>
      </w:r>
      <w:r w:rsidRPr="00541680">
        <w:rPr>
          <w:iCs/>
          <w:lang w:val="en-GB"/>
        </w:rPr>
        <w:tab/>
      </w:r>
      <w:r w:rsidRPr="00541680">
        <w:rPr>
          <w:lang w:val="en-GB"/>
        </w:rPr>
        <w:t>The pedigree and traceability of the data and inputs used in the validation of the M&amp;S is important. The manufacturer should have a record of these that allows the assessor to verify their quality and appropriateness.</w:t>
      </w:r>
    </w:p>
    <w:p w14:paraId="5E8BA687" w14:textId="77777777" w:rsidR="00743BB0" w:rsidRPr="00541680" w:rsidRDefault="00743BB0" w:rsidP="00743BB0">
      <w:pPr>
        <w:pStyle w:val="para"/>
        <w:rPr>
          <w:lang w:val="en-GB"/>
        </w:rPr>
      </w:pPr>
      <w:r w:rsidRPr="00541680">
        <w:rPr>
          <w:iCs/>
          <w:lang w:val="en-GB"/>
        </w:rPr>
        <w:t>3.4.7.2.</w:t>
      </w:r>
      <w:r w:rsidRPr="00541680">
        <w:rPr>
          <w:iCs/>
          <w:lang w:val="en-GB"/>
        </w:rPr>
        <w:tab/>
      </w:r>
      <w:r w:rsidRPr="00541680">
        <w:rPr>
          <w:lang w:val="en-GB"/>
        </w:rPr>
        <w:t>Description of the data used for the M&amp;S validation</w:t>
      </w:r>
    </w:p>
    <w:p w14:paraId="2E806ECC" w14:textId="77777777" w:rsidR="00743BB0" w:rsidRPr="00541680" w:rsidRDefault="00743BB0" w:rsidP="00743BB0">
      <w:pPr>
        <w:pStyle w:val="SingleTxtG"/>
        <w:ind w:left="2835" w:hanging="567"/>
      </w:pPr>
      <w:r w:rsidRPr="00541680">
        <w:t>(a)</w:t>
      </w:r>
      <w:r w:rsidRPr="00541680">
        <w:tab/>
        <w:t>The manufacturer should document the data used to validate the models included in the tool or toolchain and note important quality characteristics;</w:t>
      </w:r>
    </w:p>
    <w:p w14:paraId="10275537" w14:textId="77777777" w:rsidR="00743BB0" w:rsidRPr="00541680" w:rsidRDefault="00743BB0" w:rsidP="00743BB0">
      <w:pPr>
        <w:pStyle w:val="SingleTxtG"/>
        <w:ind w:left="2835" w:hanging="567"/>
      </w:pPr>
      <w:r w:rsidRPr="00541680">
        <w:t>(b)</w:t>
      </w:r>
      <w:r w:rsidRPr="00541680">
        <w:tab/>
        <w:t>The manufacturer should provide documentation showing that the data used to validate the models covers the intended functionalities that the toolchain aims at virtualizing;</w:t>
      </w:r>
    </w:p>
    <w:p w14:paraId="4FFCCEEF" w14:textId="77777777" w:rsidR="00743BB0" w:rsidRPr="00541680" w:rsidRDefault="00743BB0" w:rsidP="00743BB0">
      <w:pPr>
        <w:pStyle w:val="SingleTxtG"/>
        <w:ind w:left="2835" w:hanging="567"/>
      </w:pPr>
      <w:r w:rsidRPr="00541680">
        <w:t>(c)</w:t>
      </w:r>
      <w:r w:rsidRPr="00541680">
        <w:tab/>
        <w:t>The manufacturer should</w:t>
      </w:r>
      <w:r w:rsidRPr="00541680" w:rsidDel="00103F89">
        <w:t xml:space="preserve"> </w:t>
      </w:r>
      <w:r w:rsidRPr="00541680">
        <w:t>document the calibration procedures employed to fit the virtual models’ parameters to the collected input data.</w:t>
      </w:r>
    </w:p>
    <w:p w14:paraId="309B8A41" w14:textId="77777777" w:rsidR="00743BB0" w:rsidRPr="00541680" w:rsidRDefault="00743BB0" w:rsidP="00743BB0">
      <w:pPr>
        <w:pStyle w:val="para"/>
        <w:rPr>
          <w:i/>
          <w:lang w:val="en-GB"/>
        </w:rPr>
      </w:pPr>
      <w:r w:rsidRPr="00541680">
        <w:rPr>
          <w:iCs/>
          <w:lang w:val="en-GB"/>
        </w:rPr>
        <w:t>3.4.7.3.</w:t>
      </w:r>
      <w:r w:rsidRPr="00541680">
        <w:rPr>
          <w:iCs/>
          <w:lang w:val="en-GB"/>
        </w:rPr>
        <w:tab/>
      </w:r>
      <w:r w:rsidRPr="00541680">
        <w:rPr>
          <w:lang w:val="en-GB"/>
        </w:rPr>
        <w:t>Effect of the data quality (e.g. data coverage, signal to noise ratio, and sensors’ uncertainty/bias/sampling rate) on model parameters uncertainty</w:t>
      </w:r>
    </w:p>
    <w:p w14:paraId="5A13BAE0" w14:textId="77777777" w:rsidR="00743BB0" w:rsidRPr="00541680" w:rsidRDefault="00743BB0" w:rsidP="00743BB0">
      <w:pPr>
        <w:pStyle w:val="para"/>
        <w:rPr>
          <w:lang w:val="en-GB"/>
        </w:rPr>
      </w:pPr>
      <w:r w:rsidRPr="00541680">
        <w:rPr>
          <w:lang w:val="en-GB"/>
        </w:rPr>
        <w:tab/>
        <w:t>The quality of the data used to develop the model will have an impact on model parameters’ estimation and calibration. Uncertainty in model parameters will be another important aspect in the final uncertainty analysis.</w:t>
      </w:r>
    </w:p>
    <w:p w14:paraId="41F5065B" w14:textId="77777777" w:rsidR="00743BB0" w:rsidRPr="00541680" w:rsidRDefault="00743BB0" w:rsidP="00743BB0">
      <w:pPr>
        <w:pStyle w:val="para"/>
        <w:rPr>
          <w:lang w:val="en-GB"/>
        </w:rPr>
      </w:pPr>
      <w:r w:rsidRPr="00541680">
        <w:rPr>
          <w:lang w:val="en-GB"/>
        </w:rPr>
        <w:t>3.4.8.</w:t>
      </w:r>
      <w:r w:rsidRPr="00541680">
        <w:rPr>
          <w:lang w:val="en-GB"/>
        </w:rPr>
        <w:tab/>
        <w:t>Data/Output pedigree</w:t>
      </w:r>
    </w:p>
    <w:p w14:paraId="7001A8DF" w14:textId="77777777" w:rsidR="00743BB0" w:rsidRPr="00541680" w:rsidRDefault="00743BB0" w:rsidP="00743BB0">
      <w:pPr>
        <w:pStyle w:val="para"/>
        <w:rPr>
          <w:lang w:val="en-GB"/>
        </w:rPr>
      </w:pPr>
      <w:r w:rsidRPr="00541680">
        <w:rPr>
          <w:iCs/>
          <w:lang w:val="en-GB"/>
        </w:rPr>
        <w:t>3.4.8.1.</w:t>
      </w:r>
      <w:r w:rsidRPr="00541680">
        <w:rPr>
          <w:iCs/>
          <w:lang w:val="en-GB"/>
        </w:rPr>
        <w:tab/>
      </w:r>
      <w:r w:rsidRPr="00541680">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0AB86EB9" w14:textId="77777777" w:rsidR="00743BB0" w:rsidRPr="00541680" w:rsidRDefault="00743BB0" w:rsidP="00743BB0">
      <w:pPr>
        <w:pStyle w:val="para"/>
        <w:rPr>
          <w:lang w:val="en-GB"/>
        </w:rPr>
      </w:pPr>
      <w:r w:rsidRPr="00541680">
        <w:rPr>
          <w:iCs/>
          <w:lang w:val="en-GB"/>
        </w:rPr>
        <w:t>3.4.8.2.</w:t>
      </w:r>
      <w:r w:rsidRPr="00541680">
        <w:rPr>
          <w:iCs/>
          <w:lang w:val="en-GB"/>
        </w:rPr>
        <w:tab/>
      </w:r>
      <w:r w:rsidRPr="00541680">
        <w:rPr>
          <w:lang w:val="en-GB"/>
        </w:rPr>
        <w:t>Description of the data generated by the M&amp;S</w:t>
      </w:r>
    </w:p>
    <w:p w14:paraId="607C5E7C" w14:textId="77777777" w:rsidR="00743BB0" w:rsidRPr="00541680" w:rsidRDefault="00743BB0" w:rsidP="00743BB0">
      <w:pPr>
        <w:pStyle w:val="SingleTxtG"/>
        <w:ind w:left="2835" w:hanging="567"/>
      </w:pPr>
      <w:r w:rsidRPr="00541680">
        <w:t>(a)</w:t>
      </w:r>
      <w:r w:rsidRPr="00541680">
        <w:tab/>
        <w:t xml:space="preserve">The manufacturer should provide information on any data and scenarios used for virtual testing toolchain validation. </w:t>
      </w:r>
    </w:p>
    <w:p w14:paraId="1E41AC7E" w14:textId="5BBAE41E" w:rsidR="00743BB0" w:rsidRPr="00541680" w:rsidRDefault="00743BB0" w:rsidP="00743BB0">
      <w:pPr>
        <w:pStyle w:val="SingleTxtG"/>
        <w:ind w:left="2835" w:hanging="567"/>
      </w:pPr>
      <w:r w:rsidRPr="00541680">
        <w:t>(b)</w:t>
      </w:r>
      <w:r w:rsidRPr="00541680">
        <w:tab/>
        <w:t>The manufacturer should document the exported data and note important quality characteristics e.g.</w:t>
      </w:r>
      <w:r w:rsidRPr="00541680">
        <w:rPr>
          <w:b/>
          <w:bCs/>
        </w:rPr>
        <w:t>,</w:t>
      </w:r>
      <w:r w:rsidRPr="00541680">
        <w:t xml:space="preserve"> using the correlation methodologies.</w:t>
      </w:r>
    </w:p>
    <w:p w14:paraId="58831166" w14:textId="77777777" w:rsidR="00743BB0" w:rsidRPr="00541680" w:rsidRDefault="00743BB0" w:rsidP="00743BB0">
      <w:pPr>
        <w:pStyle w:val="SingleTxtG"/>
        <w:ind w:left="2835" w:hanging="567"/>
      </w:pPr>
      <w:r w:rsidRPr="00541680">
        <w:t>(c)</w:t>
      </w:r>
      <w:r w:rsidRPr="00541680">
        <w:tab/>
        <w:t>The manufacturer should trace M&amp;S outputs to the corresponding M&amp;S setup:</w:t>
      </w:r>
    </w:p>
    <w:p w14:paraId="373F55AA" w14:textId="77777777" w:rsidR="00743BB0" w:rsidRPr="00541680" w:rsidRDefault="00743BB0" w:rsidP="00743BB0">
      <w:pPr>
        <w:pStyle w:val="para"/>
        <w:rPr>
          <w:lang w:val="en-GB"/>
        </w:rPr>
      </w:pPr>
      <w:r w:rsidRPr="00541680">
        <w:rPr>
          <w:lang w:val="en-GB"/>
        </w:rPr>
        <w:t>3.4.8.2.1.</w:t>
      </w:r>
      <w:r w:rsidRPr="00541680">
        <w:rPr>
          <w:lang w:val="en-GB"/>
        </w:rPr>
        <w:tab/>
        <w:t>Effect of the data quality on M&amp;S credibility</w:t>
      </w:r>
    </w:p>
    <w:p w14:paraId="13C62BE8" w14:textId="77777777" w:rsidR="00743BB0" w:rsidRPr="00A21912" w:rsidRDefault="00743BB0" w:rsidP="00743BB0">
      <w:pPr>
        <w:pStyle w:val="SingleTxtG"/>
        <w:ind w:left="2835" w:hanging="567"/>
      </w:pPr>
      <w:r w:rsidRPr="00541680">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348F3242" w14:textId="77777777" w:rsidR="00743BB0" w:rsidRPr="00A21912" w:rsidRDefault="00743BB0" w:rsidP="00743BB0">
      <w:pPr>
        <w:pStyle w:val="SingleTxtG"/>
        <w:ind w:left="2835" w:hanging="567"/>
      </w:pPr>
      <w:r w:rsidRPr="00A21912">
        <w:t>(b)</w:t>
      </w:r>
      <w:r w:rsidRPr="00A21912">
        <w:tab/>
        <w:t>The output data should allow consistency/sanity check of the virtual models, possibly by exploiting redundant information</w:t>
      </w:r>
    </w:p>
    <w:p w14:paraId="7487D2AF" w14:textId="77777777" w:rsidR="00743BB0" w:rsidRPr="00A21912" w:rsidRDefault="00743BB0" w:rsidP="00743BB0">
      <w:pPr>
        <w:pStyle w:val="para"/>
        <w:rPr>
          <w:lang w:val="en-GB"/>
        </w:rPr>
      </w:pPr>
      <w:r w:rsidRPr="00A21912">
        <w:rPr>
          <w:lang w:val="en-GB"/>
        </w:rPr>
        <w:t>3.4.8.2.2.</w:t>
      </w:r>
      <w:r w:rsidRPr="00A21912">
        <w:rPr>
          <w:lang w:val="en-GB"/>
        </w:rPr>
        <w:tab/>
        <w:t>Managing stochastic models</w:t>
      </w:r>
    </w:p>
    <w:p w14:paraId="19AA7312" w14:textId="77777777" w:rsidR="00743BB0" w:rsidRPr="00A21912" w:rsidRDefault="00743BB0" w:rsidP="00743BB0">
      <w:pPr>
        <w:pStyle w:val="SingleTxtG"/>
        <w:ind w:left="2835" w:hanging="567"/>
      </w:pPr>
      <w:r w:rsidRPr="00A21912">
        <w:t>(a)</w:t>
      </w:r>
      <w:r w:rsidRPr="00A21912">
        <w:tab/>
        <w:t>Stochastic models should be characterized in terms of their variance</w:t>
      </w:r>
    </w:p>
    <w:p w14:paraId="3B0D37CE" w14:textId="77777777" w:rsidR="00743BB0" w:rsidRPr="00A21912" w:rsidRDefault="00743BB0" w:rsidP="00743BB0">
      <w:pPr>
        <w:pStyle w:val="SingleTxtG"/>
        <w:ind w:left="2835" w:hanging="567"/>
      </w:pPr>
      <w:r w:rsidRPr="00A21912">
        <w:t>(b)</w:t>
      </w:r>
      <w:r w:rsidRPr="00A21912">
        <w:tab/>
        <w:t>The use of a stochastic models should not prohibit the possibility of deterministic re-execution</w:t>
      </w:r>
    </w:p>
    <w:p w14:paraId="0522B182" w14:textId="77777777" w:rsidR="00743BB0" w:rsidRPr="00A21912" w:rsidRDefault="00743BB0" w:rsidP="00743BB0">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1F006946" w14:textId="77777777" w:rsidR="00743BB0" w:rsidRPr="00A21912" w:rsidRDefault="00743BB0" w:rsidP="00743BB0">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w:t>
      </w:r>
      <w:proofErr w:type="spellStart"/>
      <w:r w:rsidRPr="00A21912">
        <w:rPr>
          <w:lang w:val="en-GB"/>
        </w:rPr>
        <w:t>assessed</w:t>
      </w:r>
      <w:proofErr w:type="spellEnd"/>
      <w:r w:rsidRPr="00A21912">
        <w:rPr>
          <w:lang w:val="en-GB"/>
        </w:rPr>
        <w:t xml:space="preserve">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6DD359E0" w14:textId="77777777" w:rsidR="00743BB0" w:rsidRPr="00A21912" w:rsidRDefault="00743BB0" w:rsidP="00743BB0">
      <w:pPr>
        <w:pStyle w:val="para"/>
        <w:rPr>
          <w:lang w:val="en-GB"/>
        </w:rPr>
      </w:pPr>
      <w:r w:rsidRPr="00A21912">
        <w:rPr>
          <w:lang w:val="en-GB"/>
        </w:rPr>
        <w:t>3.5.2.</w:t>
      </w:r>
      <w:r w:rsidRPr="00A21912">
        <w:rPr>
          <w:lang w:val="en-GB"/>
        </w:rPr>
        <w:tab/>
        <w:t>General description:</w:t>
      </w:r>
    </w:p>
    <w:p w14:paraId="602BD019" w14:textId="77777777" w:rsidR="00743BB0" w:rsidRPr="00A21912" w:rsidRDefault="00743BB0" w:rsidP="00743BB0">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0BDB3450" w14:textId="77777777" w:rsidR="00743BB0" w:rsidRPr="00A21912" w:rsidRDefault="00743BB0" w:rsidP="00743BB0">
      <w:pPr>
        <w:pStyle w:val="SingleTxtG"/>
        <w:ind w:left="2835" w:hanging="567"/>
      </w:pPr>
      <w:r w:rsidRPr="00A21912">
        <w:t>(b)</w:t>
      </w:r>
      <w:r w:rsidRPr="00A21912">
        <w:tab/>
        <w:t>The manufacturer should provide a clear description of the test objective.</w:t>
      </w:r>
    </w:p>
    <w:p w14:paraId="7372A3BF" w14:textId="77777777" w:rsidR="00743BB0" w:rsidRPr="00A21912" w:rsidRDefault="00743BB0" w:rsidP="00743BB0">
      <w:pPr>
        <w:pStyle w:val="para"/>
        <w:rPr>
          <w:lang w:val="en-GB"/>
        </w:rPr>
      </w:pPr>
      <w:r w:rsidRPr="00A21912">
        <w:rPr>
          <w:lang w:val="en-GB"/>
        </w:rPr>
        <w:t>3.5.3.</w:t>
      </w:r>
      <w:r w:rsidRPr="00A21912">
        <w:rPr>
          <w:lang w:val="en-GB"/>
        </w:rPr>
        <w:tab/>
        <w:t>Assumptions, known limitations and uncertainty sources:</w:t>
      </w:r>
    </w:p>
    <w:p w14:paraId="1000C98E" w14:textId="77777777" w:rsidR="00743BB0" w:rsidRPr="00A21912" w:rsidRDefault="00743BB0" w:rsidP="00743BB0">
      <w:pPr>
        <w:pStyle w:val="SingleTxtG"/>
        <w:ind w:left="2835" w:hanging="567"/>
      </w:pPr>
      <w:r w:rsidRPr="00A21912">
        <w:t>(a)</w:t>
      </w:r>
      <w:r w:rsidRPr="00A21912">
        <w:tab/>
        <w:t>The manufacturer should motivate the modelling assumptions which guided the design of the M&amp;S toolchain</w:t>
      </w:r>
    </w:p>
    <w:p w14:paraId="0941071C" w14:textId="77777777" w:rsidR="00743BB0" w:rsidRPr="00A21912" w:rsidRDefault="00743BB0" w:rsidP="00743BB0">
      <w:pPr>
        <w:pStyle w:val="SingleTxtG"/>
        <w:ind w:left="2268"/>
      </w:pPr>
      <w:r w:rsidRPr="00A21912">
        <w:t>(b)</w:t>
      </w:r>
      <w:r w:rsidRPr="00A21912">
        <w:tab/>
        <w:t>The manufacturer should provide evidence on:</w:t>
      </w:r>
    </w:p>
    <w:p w14:paraId="1EBA6B54" w14:textId="77777777" w:rsidR="00743BB0" w:rsidRPr="00A21912" w:rsidRDefault="00743BB0" w:rsidP="00743BB0">
      <w:pPr>
        <w:pStyle w:val="SingleTxtG"/>
        <w:ind w:left="3402" w:hanging="567"/>
      </w:pPr>
      <w:r w:rsidRPr="00A21912">
        <w:t>(i)</w:t>
      </w:r>
      <w:r w:rsidRPr="00A21912">
        <w:tab/>
        <w:t>How the manufacturer-defined assumptions play a role in defining the limitations of the toolchain;</w:t>
      </w:r>
    </w:p>
    <w:p w14:paraId="70B44B28" w14:textId="77777777" w:rsidR="00743BB0" w:rsidRPr="00A21912" w:rsidRDefault="00743BB0" w:rsidP="00743BB0">
      <w:pPr>
        <w:pStyle w:val="SingleTxtG"/>
        <w:ind w:left="2268" w:firstLine="567"/>
      </w:pPr>
      <w:r w:rsidRPr="00A21912">
        <w:tab/>
        <w:t>(ii)</w:t>
      </w:r>
      <w:r w:rsidRPr="00A21912">
        <w:tab/>
        <w:t>The level of fidelity required for the simulation models.</w:t>
      </w:r>
    </w:p>
    <w:p w14:paraId="4FB42EF9" w14:textId="77777777" w:rsidR="00743BB0" w:rsidRPr="00A21912" w:rsidRDefault="00743BB0" w:rsidP="00743BB0">
      <w:pPr>
        <w:pStyle w:val="SingleTxtG"/>
        <w:ind w:left="2835" w:hanging="567"/>
      </w:pPr>
      <w:r w:rsidRPr="00A21912">
        <w:t>(c)</w:t>
      </w:r>
      <w:r w:rsidRPr="00A21912">
        <w:tab/>
        <w:t>The manufacturer should provide justification that the tolerance for M&amp;S versus real-world correlation is acceptable for the test objective</w:t>
      </w:r>
    </w:p>
    <w:p w14:paraId="4E7AE098" w14:textId="77777777" w:rsidR="00743BB0" w:rsidRPr="00A21912" w:rsidRDefault="00743BB0" w:rsidP="00743BB0">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B0714C3" w14:textId="77777777" w:rsidR="00743BB0" w:rsidRPr="00A21912" w:rsidRDefault="00743BB0" w:rsidP="00743BB0">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39B46C1C" w14:textId="77777777" w:rsidR="00743BB0" w:rsidRPr="00A21912" w:rsidRDefault="00743BB0" w:rsidP="00743BB0">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59A43DE5" w14:textId="77777777" w:rsidR="00743BB0" w:rsidRPr="00A21912" w:rsidRDefault="00743BB0" w:rsidP="00743BB0">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0CE75E39" w14:textId="77777777" w:rsidR="00743BB0" w:rsidRPr="00A21912" w:rsidRDefault="00743BB0" w:rsidP="00743BB0">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31676FE" w14:textId="77777777" w:rsidR="00743BB0" w:rsidRPr="00A21912" w:rsidRDefault="00743BB0" w:rsidP="00743BB0">
      <w:pPr>
        <w:pStyle w:val="SingleTxtG"/>
        <w:ind w:left="2835" w:hanging="567"/>
      </w:pPr>
      <w:r w:rsidRPr="00A21912">
        <w:t>(d)</w:t>
      </w:r>
      <w:r w:rsidRPr="00A21912">
        <w:tab/>
        <w:t>The manufacturer should provide a list of validation scenarios together with the corresponding parameter description limitations.</w:t>
      </w:r>
    </w:p>
    <w:p w14:paraId="2FDFB049" w14:textId="77777777" w:rsidR="00743BB0" w:rsidRPr="00A21912" w:rsidRDefault="00743BB0" w:rsidP="00743BB0">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337ABB55" w14:textId="77777777" w:rsidR="00743BB0" w:rsidRPr="00A21912" w:rsidRDefault="00743BB0" w:rsidP="00743BB0">
      <w:pPr>
        <w:pStyle w:val="SingleTxtG"/>
        <w:ind w:left="2835" w:hanging="567"/>
      </w:pPr>
      <w:r w:rsidRPr="00A21912">
        <w:t>(f)</w:t>
      </w:r>
      <w:r w:rsidRPr="00A21912">
        <w:tab/>
        <w:t xml:space="preserve">Parameters generated for the scenarios will define extrinsic and intrinsic data for the toolchain and the simulation models. </w:t>
      </w:r>
    </w:p>
    <w:p w14:paraId="06718B6B" w14:textId="77777777" w:rsidR="00743BB0" w:rsidRPr="00A21912" w:rsidRDefault="00743BB0" w:rsidP="00743BB0">
      <w:pPr>
        <w:pStyle w:val="para"/>
        <w:rPr>
          <w:lang w:val="en-GB"/>
        </w:rPr>
      </w:pPr>
      <w:r w:rsidRPr="00A21912">
        <w:rPr>
          <w:lang w:val="en-GB"/>
        </w:rPr>
        <w:t>3.5.5.</w:t>
      </w:r>
      <w:r w:rsidRPr="00A21912">
        <w:rPr>
          <w:lang w:val="en-GB"/>
        </w:rPr>
        <w:tab/>
        <w:t>Criticality assessment</w:t>
      </w:r>
    </w:p>
    <w:p w14:paraId="4CFE2BB0" w14:textId="77777777" w:rsidR="00743BB0" w:rsidRPr="00A21912" w:rsidRDefault="00743BB0" w:rsidP="00743BB0">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4DDED208" w14:textId="77777777" w:rsidR="00743BB0" w:rsidRPr="00A21912" w:rsidRDefault="00743BB0" w:rsidP="00743BB0">
      <w:pPr>
        <w:pStyle w:val="SingleTxtG"/>
        <w:ind w:left="2268"/>
      </w:pPr>
      <w:r w:rsidRPr="00A21912">
        <w:t>(a)</w:t>
      </w:r>
      <w:r w:rsidRPr="00A21912">
        <w:tab/>
        <w:t>The consequences on human safety e.g. severity classes in ISO 26262.</w:t>
      </w:r>
    </w:p>
    <w:p w14:paraId="782C679A" w14:textId="77777777" w:rsidR="00743BB0" w:rsidRPr="00A21912" w:rsidRDefault="00743BB0" w:rsidP="00743BB0">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5A8F71F5" w14:textId="77777777" w:rsidR="00743BB0" w:rsidRPr="00A21912" w:rsidRDefault="00743BB0" w:rsidP="00743BB0">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4C13BD50" w14:textId="77777777" w:rsidR="00743BB0" w:rsidRPr="00A21912" w:rsidRDefault="00743BB0" w:rsidP="00743BB0">
      <w:pPr>
        <w:pStyle w:val="SingleTxtG"/>
        <w:spacing w:after="0" w:line="240" w:lineRule="auto"/>
        <w:ind w:left="2268"/>
        <w:jc w:val="left"/>
      </w:pPr>
      <w:r w:rsidRPr="00A21912">
        <w:t xml:space="preserve">Table A5/1 </w:t>
      </w:r>
    </w:p>
    <w:p w14:paraId="2C5282D3" w14:textId="77777777" w:rsidR="00743BB0" w:rsidRPr="00A21912" w:rsidRDefault="00743BB0" w:rsidP="00743BB0">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43BB0" w:rsidRPr="00A21912" w14:paraId="54104C5B" w14:textId="77777777" w:rsidTr="00987A1D">
        <w:trPr>
          <w:jc w:val="right"/>
        </w:trPr>
        <w:tc>
          <w:tcPr>
            <w:tcW w:w="1355" w:type="dxa"/>
            <w:vMerge w:val="restart"/>
            <w:tcBorders>
              <w:right w:val="single" w:sz="12" w:space="0" w:color="auto"/>
            </w:tcBorders>
            <w:shd w:val="clear" w:color="auto" w:fill="auto"/>
            <w:vAlign w:val="center"/>
          </w:tcPr>
          <w:p w14:paraId="7471AD8B" w14:textId="77777777" w:rsidR="00743BB0" w:rsidRPr="00A21912" w:rsidRDefault="00743BB0" w:rsidP="00987A1D">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481BA5FB" w14:textId="77777777" w:rsidR="00743BB0" w:rsidRPr="00A21912" w:rsidRDefault="00743BB0" w:rsidP="00987A1D">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67BB6B05" w14:textId="77777777" w:rsidR="00743BB0" w:rsidRPr="00A21912" w:rsidRDefault="00743BB0" w:rsidP="00987A1D">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1C057AAE" w14:textId="77777777" w:rsidR="00743BB0" w:rsidRPr="00A21912" w:rsidRDefault="00743BB0" w:rsidP="00987A1D">
            <w:pPr>
              <w:spacing w:before="40" w:after="40" w:line="220" w:lineRule="exact"/>
              <w:ind w:right="60"/>
              <w:jc w:val="right"/>
              <w:rPr>
                <w:strike/>
                <w:sz w:val="18"/>
                <w:szCs w:val="18"/>
              </w:rPr>
            </w:pPr>
          </w:p>
        </w:tc>
        <w:tc>
          <w:tcPr>
            <w:tcW w:w="1260" w:type="dxa"/>
            <w:shd w:val="clear" w:color="auto" w:fill="auto"/>
            <w:vAlign w:val="center"/>
          </w:tcPr>
          <w:p w14:paraId="19403337" w14:textId="77777777" w:rsidR="00743BB0" w:rsidRPr="00A21912" w:rsidRDefault="00743BB0" w:rsidP="00987A1D">
            <w:pPr>
              <w:spacing w:before="40" w:after="40" w:line="220" w:lineRule="exact"/>
              <w:ind w:right="60"/>
              <w:jc w:val="right"/>
              <w:rPr>
                <w:strike/>
                <w:sz w:val="18"/>
                <w:szCs w:val="18"/>
              </w:rPr>
            </w:pPr>
          </w:p>
        </w:tc>
        <w:tc>
          <w:tcPr>
            <w:tcW w:w="1553" w:type="dxa"/>
            <w:shd w:val="clear" w:color="auto" w:fill="auto"/>
            <w:vAlign w:val="center"/>
          </w:tcPr>
          <w:p w14:paraId="4EF97BD4" w14:textId="77777777" w:rsidR="00743BB0" w:rsidRPr="00A21912" w:rsidRDefault="00743BB0" w:rsidP="00987A1D">
            <w:pPr>
              <w:spacing w:before="40" w:after="40" w:line="220" w:lineRule="exact"/>
              <w:ind w:right="1134"/>
              <w:jc w:val="right"/>
              <w:rPr>
                <w:strike/>
                <w:sz w:val="18"/>
                <w:szCs w:val="18"/>
              </w:rPr>
            </w:pPr>
          </w:p>
        </w:tc>
      </w:tr>
      <w:tr w:rsidR="00743BB0" w:rsidRPr="00A21912" w14:paraId="6A9962A6" w14:textId="77777777" w:rsidTr="00987A1D">
        <w:trPr>
          <w:jc w:val="right"/>
        </w:trPr>
        <w:tc>
          <w:tcPr>
            <w:tcW w:w="1355" w:type="dxa"/>
            <w:vMerge/>
            <w:tcBorders>
              <w:right w:val="single" w:sz="12" w:space="0" w:color="auto"/>
            </w:tcBorders>
            <w:shd w:val="clear" w:color="auto" w:fill="auto"/>
            <w:vAlign w:val="center"/>
          </w:tcPr>
          <w:p w14:paraId="104E1ED2" w14:textId="77777777" w:rsidR="00743BB0" w:rsidRPr="00A21912" w:rsidRDefault="00743BB0" w:rsidP="00987A1D">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20011703" w14:textId="77777777" w:rsidR="00743BB0" w:rsidRPr="00A21912" w:rsidRDefault="00743BB0" w:rsidP="00987A1D">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4DC94D2" w14:textId="77777777" w:rsidR="00743BB0" w:rsidRPr="00A21912" w:rsidRDefault="00743BB0" w:rsidP="00987A1D">
            <w:pPr>
              <w:spacing w:before="40" w:after="40" w:line="220" w:lineRule="exact"/>
              <w:ind w:right="60"/>
              <w:jc w:val="right"/>
              <w:rPr>
                <w:sz w:val="18"/>
                <w:szCs w:val="18"/>
              </w:rPr>
            </w:pPr>
          </w:p>
        </w:tc>
        <w:tc>
          <w:tcPr>
            <w:tcW w:w="1350" w:type="dxa"/>
            <w:shd w:val="clear" w:color="auto" w:fill="auto"/>
            <w:vAlign w:val="center"/>
          </w:tcPr>
          <w:p w14:paraId="7D46281C" w14:textId="77777777" w:rsidR="00743BB0" w:rsidRPr="00A21912" w:rsidRDefault="00743BB0" w:rsidP="00987A1D">
            <w:pPr>
              <w:spacing w:before="40" w:after="40" w:line="220" w:lineRule="exact"/>
              <w:ind w:right="60"/>
              <w:jc w:val="right"/>
              <w:rPr>
                <w:strike/>
                <w:sz w:val="18"/>
                <w:szCs w:val="18"/>
              </w:rPr>
            </w:pPr>
          </w:p>
        </w:tc>
        <w:tc>
          <w:tcPr>
            <w:tcW w:w="1260" w:type="dxa"/>
            <w:shd w:val="clear" w:color="auto" w:fill="auto"/>
            <w:vAlign w:val="center"/>
          </w:tcPr>
          <w:p w14:paraId="077DA2A0" w14:textId="77777777" w:rsidR="00743BB0" w:rsidRPr="00A21912" w:rsidRDefault="00743BB0" w:rsidP="00987A1D">
            <w:pPr>
              <w:spacing w:before="40" w:after="40" w:line="220" w:lineRule="exact"/>
              <w:ind w:right="60"/>
              <w:jc w:val="right"/>
              <w:rPr>
                <w:strike/>
                <w:sz w:val="18"/>
                <w:szCs w:val="18"/>
              </w:rPr>
            </w:pPr>
          </w:p>
        </w:tc>
        <w:tc>
          <w:tcPr>
            <w:tcW w:w="1553" w:type="dxa"/>
            <w:shd w:val="clear" w:color="auto" w:fill="auto"/>
            <w:vAlign w:val="center"/>
          </w:tcPr>
          <w:p w14:paraId="79D48FB1" w14:textId="77777777" w:rsidR="00743BB0" w:rsidRPr="00A21912" w:rsidRDefault="00743BB0" w:rsidP="00987A1D">
            <w:pPr>
              <w:spacing w:before="40" w:after="40" w:line="220" w:lineRule="exact"/>
              <w:ind w:right="1134"/>
              <w:jc w:val="right"/>
              <w:rPr>
                <w:strike/>
                <w:sz w:val="18"/>
                <w:szCs w:val="18"/>
              </w:rPr>
            </w:pPr>
          </w:p>
        </w:tc>
      </w:tr>
      <w:tr w:rsidR="00743BB0" w:rsidRPr="00A21912" w14:paraId="67026EC0" w14:textId="77777777" w:rsidTr="00987A1D">
        <w:trPr>
          <w:jc w:val="right"/>
        </w:trPr>
        <w:tc>
          <w:tcPr>
            <w:tcW w:w="1355" w:type="dxa"/>
            <w:vMerge/>
            <w:tcBorders>
              <w:right w:val="single" w:sz="12" w:space="0" w:color="auto"/>
            </w:tcBorders>
            <w:shd w:val="clear" w:color="auto" w:fill="auto"/>
            <w:vAlign w:val="center"/>
          </w:tcPr>
          <w:p w14:paraId="196A6322" w14:textId="77777777" w:rsidR="00743BB0" w:rsidRPr="00A21912" w:rsidRDefault="00743BB0" w:rsidP="00987A1D">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2169C740" w14:textId="77777777" w:rsidR="00743BB0" w:rsidRPr="00A21912" w:rsidRDefault="00743BB0" w:rsidP="00987A1D">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720DA90E" w14:textId="77777777" w:rsidR="00743BB0" w:rsidRPr="00A21912" w:rsidRDefault="00743BB0" w:rsidP="00987A1D">
            <w:pPr>
              <w:spacing w:before="40" w:after="40" w:line="220" w:lineRule="exact"/>
              <w:ind w:right="60"/>
              <w:jc w:val="right"/>
              <w:rPr>
                <w:strike/>
                <w:sz w:val="18"/>
                <w:szCs w:val="18"/>
              </w:rPr>
            </w:pPr>
          </w:p>
        </w:tc>
        <w:tc>
          <w:tcPr>
            <w:tcW w:w="1350" w:type="dxa"/>
            <w:shd w:val="clear" w:color="auto" w:fill="auto"/>
            <w:vAlign w:val="center"/>
          </w:tcPr>
          <w:p w14:paraId="111B70E1" w14:textId="77777777" w:rsidR="00743BB0" w:rsidRPr="00A21912" w:rsidRDefault="00743BB0" w:rsidP="00987A1D">
            <w:pPr>
              <w:spacing w:before="40" w:after="40" w:line="220" w:lineRule="exact"/>
              <w:ind w:right="60"/>
              <w:jc w:val="right"/>
              <w:rPr>
                <w:strike/>
                <w:sz w:val="18"/>
                <w:szCs w:val="18"/>
              </w:rPr>
            </w:pPr>
          </w:p>
        </w:tc>
        <w:tc>
          <w:tcPr>
            <w:tcW w:w="1260" w:type="dxa"/>
            <w:shd w:val="clear" w:color="auto" w:fill="auto"/>
            <w:vAlign w:val="center"/>
          </w:tcPr>
          <w:p w14:paraId="64C625B4" w14:textId="77777777" w:rsidR="00743BB0" w:rsidRPr="00A21912" w:rsidRDefault="00743BB0" w:rsidP="00987A1D">
            <w:pPr>
              <w:spacing w:before="40" w:after="40" w:line="220" w:lineRule="exact"/>
              <w:ind w:right="60"/>
              <w:jc w:val="right"/>
              <w:rPr>
                <w:strike/>
                <w:sz w:val="18"/>
                <w:szCs w:val="18"/>
              </w:rPr>
            </w:pPr>
          </w:p>
        </w:tc>
        <w:tc>
          <w:tcPr>
            <w:tcW w:w="1553" w:type="dxa"/>
            <w:shd w:val="clear" w:color="auto" w:fill="auto"/>
            <w:vAlign w:val="center"/>
          </w:tcPr>
          <w:p w14:paraId="20A14C8D" w14:textId="77777777" w:rsidR="00743BB0" w:rsidRPr="00A21912" w:rsidRDefault="00743BB0" w:rsidP="00987A1D">
            <w:pPr>
              <w:spacing w:before="40" w:after="40" w:line="220" w:lineRule="exact"/>
              <w:ind w:right="1134"/>
              <w:jc w:val="right"/>
              <w:rPr>
                <w:strike/>
                <w:sz w:val="18"/>
                <w:szCs w:val="18"/>
              </w:rPr>
            </w:pPr>
          </w:p>
        </w:tc>
      </w:tr>
      <w:tr w:rsidR="00743BB0" w:rsidRPr="00A21912" w14:paraId="6784F5B5" w14:textId="77777777" w:rsidTr="00987A1D">
        <w:trPr>
          <w:jc w:val="right"/>
        </w:trPr>
        <w:tc>
          <w:tcPr>
            <w:tcW w:w="1355" w:type="dxa"/>
            <w:vMerge/>
            <w:tcBorders>
              <w:right w:val="single" w:sz="12" w:space="0" w:color="auto"/>
            </w:tcBorders>
            <w:shd w:val="clear" w:color="auto" w:fill="auto"/>
            <w:vAlign w:val="center"/>
          </w:tcPr>
          <w:p w14:paraId="635F980F" w14:textId="77777777" w:rsidR="00743BB0" w:rsidRPr="00A21912" w:rsidRDefault="00743BB0" w:rsidP="00987A1D">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5596F42" w14:textId="77777777" w:rsidR="00743BB0" w:rsidRPr="00A21912" w:rsidRDefault="00743BB0" w:rsidP="00987A1D">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330E21D3" w14:textId="77777777" w:rsidR="00743BB0" w:rsidRPr="00A21912" w:rsidRDefault="00743BB0" w:rsidP="00987A1D">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034763E" w14:textId="77777777" w:rsidR="00743BB0" w:rsidRPr="00A21912" w:rsidRDefault="00743BB0" w:rsidP="00987A1D">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37A8F327" w14:textId="77777777" w:rsidR="00743BB0" w:rsidRPr="00A21912" w:rsidRDefault="00743BB0" w:rsidP="00987A1D">
            <w:pPr>
              <w:spacing w:before="40" w:after="40" w:line="220" w:lineRule="exact"/>
              <w:ind w:right="60"/>
              <w:jc w:val="right"/>
              <w:rPr>
                <w:sz w:val="18"/>
                <w:szCs w:val="18"/>
              </w:rPr>
            </w:pPr>
            <w:r w:rsidRPr="00A21912">
              <w:rPr>
                <w:sz w:val="18"/>
                <w:szCs w:val="18"/>
              </w:rPr>
              <w:t>N/A</w:t>
            </w:r>
          </w:p>
        </w:tc>
      </w:tr>
      <w:tr w:rsidR="00743BB0" w:rsidRPr="00A21912" w14:paraId="23E659DA" w14:textId="77777777" w:rsidTr="00987A1D">
        <w:trPr>
          <w:jc w:val="right"/>
        </w:trPr>
        <w:tc>
          <w:tcPr>
            <w:tcW w:w="2590" w:type="dxa"/>
            <w:gridSpan w:val="2"/>
            <w:vMerge w:val="restart"/>
            <w:tcBorders>
              <w:right w:val="single" w:sz="12" w:space="0" w:color="auto"/>
            </w:tcBorders>
            <w:shd w:val="clear" w:color="auto" w:fill="auto"/>
            <w:vAlign w:val="center"/>
          </w:tcPr>
          <w:p w14:paraId="72D31916" w14:textId="77777777" w:rsidR="00743BB0" w:rsidRPr="00A21912" w:rsidRDefault="00743BB0" w:rsidP="00987A1D">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27765642" w14:textId="77777777" w:rsidR="00743BB0" w:rsidRPr="00A21912" w:rsidRDefault="00743BB0" w:rsidP="00987A1D">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01D7DFCC" w14:textId="77777777" w:rsidR="00743BB0" w:rsidRPr="00A21912" w:rsidRDefault="00743BB0" w:rsidP="00987A1D">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51B142F7" w14:textId="77777777" w:rsidR="00743BB0" w:rsidRPr="00A21912" w:rsidRDefault="00743BB0" w:rsidP="00987A1D">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1862DDDE" w14:textId="77777777" w:rsidR="00743BB0" w:rsidRPr="00A21912" w:rsidRDefault="00743BB0" w:rsidP="00987A1D">
            <w:pPr>
              <w:tabs>
                <w:tab w:val="left" w:pos="0"/>
              </w:tabs>
              <w:spacing w:before="40" w:after="40" w:line="220" w:lineRule="atLeast"/>
              <w:ind w:right="91"/>
              <w:jc w:val="right"/>
              <w:rPr>
                <w:sz w:val="18"/>
                <w:szCs w:val="18"/>
              </w:rPr>
            </w:pPr>
            <w:r w:rsidRPr="00A21912">
              <w:rPr>
                <w:sz w:val="18"/>
                <w:szCs w:val="18"/>
              </w:rPr>
              <w:t>Significant</w:t>
            </w:r>
          </w:p>
        </w:tc>
      </w:tr>
      <w:tr w:rsidR="00743BB0" w:rsidRPr="00A21912" w14:paraId="5A4CE423" w14:textId="77777777" w:rsidTr="00987A1D">
        <w:trPr>
          <w:jc w:val="right"/>
        </w:trPr>
        <w:tc>
          <w:tcPr>
            <w:tcW w:w="2590" w:type="dxa"/>
            <w:gridSpan w:val="2"/>
            <w:vMerge/>
            <w:tcBorders>
              <w:right w:val="single" w:sz="12" w:space="0" w:color="auto"/>
            </w:tcBorders>
            <w:shd w:val="clear" w:color="auto" w:fill="auto"/>
            <w:vAlign w:val="center"/>
          </w:tcPr>
          <w:p w14:paraId="5711CF9E" w14:textId="77777777" w:rsidR="00743BB0" w:rsidRPr="00A21912" w:rsidRDefault="00743BB0" w:rsidP="00987A1D">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6156CEEA" w14:textId="77777777" w:rsidR="00743BB0" w:rsidRPr="00A21912" w:rsidRDefault="00743BB0" w:rsidP="00987A1D">
            <w:pPr>
              <w:spacing w:before="80" w:after="80" w:line="200" w:lineRule="atLeast"/>
              <w:ind w:right="1134"/>
              <w:jc w:val="center"/>
              <w:rPr>
                <w:i/>
                <w:iCs/>
              </w:rPr>
            </w:pPr>
            <w:r w:rsidRPr="00A21912">
              <w:rPr>
                <w:i/>
                <w:iCs/>
                <w:sz w:val="16"/>
                <w:szCs w:val="16"/>
              </w:rPr>
              <w:t>Decision consequence</w:t>
            </w:r>
          </w:p>
        </w:tc>
      </w:tr>
    </w:tbl>
    <w:p w14:paraId="52D8F997" w14:textId="77777777" w:rsidR="00743BB0" w:rsidRPr="00A21912" w:rsidRDefault="00743BB0" w:rsidP="00743BB0">
      <w:pPr>
        <w:pStyle w:val="para"/>
        <w:spacing w:line="240" w:lineRule="auto"/>
        <w:ind w:left="1440" w:firstLine="0"/>
        <w:rPr>
          <w:sz w:val="22"/>
          <w:szCs w:val="22"/>
          <w:lang w:val="en-GB"/>
        </w:rPr>
      </w:pPr>
    </w:p>
    <w:p w14:paraId="68EBFEC1" w14:textId="77777777" w:rsidR="00743BB0" w:rsidRPr="00A21912" w:rsidRDefault="00743BB0" w:rsidP="00743BB0">
      <w:pPr>
        <w:pStyle w:val="para"/>
        <w:rPr>
          <w:lang w:val="en-GB"/>
        </w:rPr>
      </w:pPr>
      <w:r w:rsidRPr="00A21912">
        <w:rPr>
          <w:lang w:val="en-GB"/>
        </w:rPr>
        <w:t>3.5.5.3.</w:t>
      </w:r>
      <w:r w:rsidRPr="00A21912">
        <w:rPr>
          <w:lang w:val="en-GB"/>
        </w:rPr>
        <w:tab/>
        <w:t>From the perspective of the criticality assessment, the three possible cases for assessment are:</w:t>
      </w:r>
    </w:p>
    <w:p w14:paraId="40991757" w14:textId="77777777" w:rsidR="00743BB0" w:rsidRPr="00A21912" w:rsidRDefault="00743BB0" w:rsidP="00743BB0">
      <w:pPr>
        <w:pStyle w:val="SingleTxtG"/>
        <w:ind w:left="2835" w:hanging="567"/>
      </w:pPr>
      <w:r w:rsidRPr="00A21912">
        <w:t>(a)</w:t>
      </w:r>
      <w:r w:rsidRPr="00A21912">
        <w:tab/>
        <w:t>Those models or tools that are clear candidates for following a full credibility assessment;</w:t>
      </w:r>
    </w:p>
    <w:p w14:paraId="4C214DA8" w14:textId="77777777" w:rsidR="00743BB0" w:rsidRPr="00A21912" w:rsidRDefault="00743BB0" w:rsidP="00743BB0">
      <w:pPr>
        <w:pStyle w:val="SingleTxtG"/>
        <w:ind w:left="2835" w:hanging="567"/>
      </w:pPr>
      <w:r w:rsidRPr="00A21912">
        <w:t>(b)</w:t>
      </w:r>
      <w:r w:rsidRPr="00A21912">
        <w:tab/>
        <w:t>Those models or tools that may or may not be candidates for following the full credibility assessment at the discretion of the assessor;</w:t>
      </w:r>
    </w:p>
    <w:p w14:paraId="34ACF2D5" w14:textId="77777777" w:rsidR="00743BB0" w:rsidRPr="00A21912" w:rsidRDefault="00743BB0" w:rsidP="00743BB0">
      <w:pPr>
        <w:pStyle w:val="SingleTxtG"/>
        <w:ind w:left="2835" w:hanging="567"/>
      </w:pPr>
      <w:r w:rsidRPr="00A21912">
        <w:t>(c)</w:t>
      </w:r>
      <w:r w:rsidRPr="00A21912">
        <w:tab/>
        <w:t>Those models or tools that are not required to follow the credibility assessment.</w:t>
      </w:r>
    </w:p>
    <w:p w14:paraId="69ECB62F" w14:textId="77777777" w:rsidR="00743BB0" w:rsidRPr="00A21912" w:rsidRDefault="00743BB0" w:rsidP="00743BB0">
      <w:pPr>
        <w:pStyle w:val="para"/>
        <w:rPr>
          <w:lang w:val="en-GB"/>
        </w:rPr>
      </w:pPr>
      <w:r w:rsidRPr="00A21912">
        <w:rPr>
          <w:szCs w:val="14"/>
          <w:lang w:val="en-GB"/>
        </w:rPr>
        <w:t>3.6.</w:t>
      </w:r>
      <w:r w:rsidRPr="00A21912">
        <w:rPr>
          <w:szCs w:val="14"/>
          <w:lang w:val="en-GB"/>
        </w:rPr>
        <w:tab/>
      </w:r>
      <w:r w:rsidRPr="00A21912">
        <w:rPr>
          <w:lang w:val="en-GB"/>
        </w:rPr>
        <w:t>Verification</w:t>
      </w:r>
    </w:p>
    <w:p w14:paraId="39161CFD" w14:textId="77777777" w:rsidR="00743BB0" w:rsidRPr="00A21912" w:rsidRDefault="00743BB0" w:rsidP="00743BB0">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062EFAD" w14:textId="77777777" w:rsidR="00743BB0" w:rsidRPr="00A21912" w:rsidRDefault="00743BB0" w:rsidP="00743BB0">
      <w:pPr>
        <w:pStyle w:val="para"/>
        <w:rPr>
          <w:lang w:val="en-GB"/>
        </w:rPr>
      </w:pPr>
      <w:r w:rsidRPr="00A21912">
        <w:rPr>
          <w:lang w:val="en-GB"/>
        </w:rPr>
        <w:t>3.6.2.</w:t>
      </w:r>
      <w:r w:rsidRPr="00A21912">
        <w:rPr>
          <w:lang w:val="en-GB"/>
        </w:rPr>
        <w:tab/>
        <w:t xml:space="preserve">Code verification </w:t>
      </w:r>
    </w:p>
    <w:p w14:paraId="0E918A8E" w14:textId="77777777" w:rsidR="00743BB0" w:rsidRPr="00A21912" w:rsidRDefault="00743BB0" w:rsidP="00743BB0">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07D20BD" w14:textId="77777777" w:rsidR="00743BB0" w:rsidRPr="00A21912" w:rsidRDefault="00743BB0" w:rsidP="00743BB0">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2"/>
      </w:r>
      <w:r w:rsidRPr="00A21912">
        <w:t xml:space="preserve"> </w:t>
      </w:r>
    </w:p>
    <w:p w14:paraId="5B5D9A25" w14:textId="77777777" w:rsidR="00743BB0" w:rsidRPr="00A21912" w:rsidRDefault="00743BB0" w:rsidP="00743BB0">
      <w:pPr>
        <w:pStyle w:val="SingleTxtG"/>
        <w:ind w:left="2835" w:hanging="567"/>
      </w:pPr>
      <w:r w:rsidRPr="00A21912">
        <w:t>(b)</w:t>
      </w:r>
      <w:r w:rsidRPr="00A2191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30EF7315" w14:textId="77777777" w:rsidR="00743BB0" w:rsidRPr="00A21912" w:rsidRDefault="00743BB0" w:rsidP="00743BB0">
      <w:pPr>
        <w:pStyle w:val="SingleTxtG"/>
        <w:ind w:left="2835" w:hanging="567"/>
      </w:pPr>
      <w:r w:rsidRPr="00A21912">
        <w:t>(c)</w:t>
      </w:r>
      <w:r w:rsidRPr="00A21912">
        <w:tab/>
        <w:t>The manufacturer should adopt sanity/consistency checking procedures whenever data allows</w:t>
      </w:r>
    </w:p>
    <w:p w14:paraId="6D1EB24F" w14:textId="77777777" w:rsidR="00743BB0" w:rsidRPr="00A21912" w:rsidRDefault="00743BB0" w:rsidP="00743BB0">
      <w:pPr>
        <w:pStyle w:val="para"/>
        <w:rPr>
          <w:lang w:val="en-GB"/>
        </w:rPr>
      </w:pPr>
      <w:r w:rsidRPr="00A21912">
        <w:rPr>
          <w:lang w:val="en-GB"/>
        </w:rPr>
        <w:t>3.6.3.</w:t>
      </w:r>
      <w:r w:rsidRPr="00A21912">
        <w:rPr>
          <w:lang w:val="en-GB"/>
        </w:rPr>
        <w:tab/>
        <w:t>Calculation verification</w:t>
      </w:r>
    </w:p>
    <w:p w14:paraId="4DAB7E0E" w14:textId="77777777" w:rsidR="00743BB0" w:rsidRPr="00A21912" w:rsidRDefault="00743BB0" w:rsidP="00743BB0">
      <w:pPr>
        <w:pStyle w:val="para"/>
        <w:rPr>
          <w:lang w:val="en-GB"/>
        </w:rPr>
      </w:pPr>
      <w:r w:rsidRPr="00A21912">
        <w:rPr>
          <w:lang w:val="en-GB"/>
        </w:rPr>
        <w:t>3.6.3.1.</w:t>
      </w:r>
      <w:r w:rsidRPr="00A21912">
        <w:rPr>
          <w:lang w:val="en-GB"/>
        </w:rPr>
        <w:tab/>
        <w:t>Calculation verification deals with the estimation of numerical errors affecting the M&amp;S.</w:t>
      </w:r>
    </w:p>
    <w:p w14:paraId="470FB494" w14:textId="77777777" w:rsidR="00743BB0" w:rsidRPr="00A21912" w:rsidRDefault="00743BB0" w:rsidP="00743BB0">
      <w:pPr>
        <w:pStyle w:val="SingleTxtG"/>
        <w:ind w:left="2835" w:hanging="567"/>
      </w:pPr>
      <w:r w:rsidRPr="00A21912">
        <w:t>(a)</w:t>
      </w:r>
      <w:r w:rsidRPr="00A21912">
        <w:tab/>
        <w:t>The manufacturer should document numerical error estimates (e.g. discretization error, rounding error, iterative procedures convergence);</w:t>
      </w:r>
    </w:p>
    <w:p w14:paraId="408F7545" w14:textId="77777777" w:rsidR="00743BB0" w:rsidRPr="00A21912" w:rsidRDefault="00743BB0" w:rsidP="00743BB0">
      <w:pPr>
        <w:pStyle w:val="SingleTxtG"/>
        <w:ind w:left="2835" w:hanging="567"/>
      </w:pPr>
      <w:r w:rsidRPr="00A21912">
        <w:t>(b)</w:t>
      </w:r>
      <w:r w:rsidRPr="00A21912">
        <w:tab/>
        <w:t xml:space="preserve">The numerical errors should be kept sufficiently bounded to not affect validation. </w:t>
      </w:r>
    </w:p>
    <w:p w14:paraId="5A92BA4C" w14:textId="77777777" w:rsidR="00743BB0" w:rsidRPr="00A21912" w:rsidRDefault="00743BB0" w:rsidP="00743BB0">
      <w:pPr>
        <w:pStyle w:val="para"/>
        <w:rPr>
          <w:lang w:val="en-GB"/>
        </w:rPr>
      </w:pPr>
      <w:r w:rsidRPr="00A21912">
        <w:rPr>
          <w:lang w:val="en-GB"/>
        </w:rPr>
        <w:t>3.6.4.</w:t>
      </w:r>
      <w:r w:rsidRPr="00A21912">
        <w:rPr>
          <w:lang w:val="en-GB"/>
        </w:rPr>
        <w:tab/>
        <w:t>Sensitivity analysis</w:t>
      </w:r>
    </w:p>
    <w:p w14:paraId="4A01D478" w14:textId="77777777" w:rsidR="00743BB0" w:rsidRPr="00A21912" w:rsidRDefault="00743BB0" w:rsidP="00743BB0">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4340D7C9" w14:textId="77777777" w:rsidR="00743BB0" w:rsidRPr="00A21912" w:rsidRDefault="00743BB0" w:rsidP="00743BB0">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29A30BD8" w14:textId="77777777" w:rsidR="00743BB0" w:rsidRPr="00A21912" w:rsidRDefault="00743BB0" w:rsidP="00743BB0">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6F0A1E6E" w14:textId="77777777" w:rsidR="00743BB0" w:rsidRPr="00A21912" w:rsidRDefault="00743BB0" w:rsidP="00743BB0">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723E4E4E" w14:textId="77777777" w:rsidR="00743BB0" w:rsidRPr="00A21912" w:rsidRDefault="00743BB0" w:rsidP="00743BB0">
      <w:pPr>
        <w:pStyle w:val="para"/>
        <w:rPr>
          <w:lang w:val="en-GB"/>
        </w:rPr>
      </w:pPr>
      <w:r w:rsidRPr="00A21912">
        <w:rPr>
          <w:lang w:val="en-GB"/>
        </w:rPr>
        <w:t>3.6.5.</w:t>
      </w:r>
      <w:r w:rsidRPr="00A21912">
        <w:rPr>
          <w:lang w:val="en-GB"/>
        </w:rPr>
        <w:tab/>
        <w:t>Validation</w:t>
      </w:r>
    </w:p>
    <w:p w14:paraId="5B4EF959" w14:textId="77777777" w:rsidR="00743BB0" w:rsidRPr="00A21912" w:rsidRDefault="00743BB0" w:rsidP="00743BB0">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FC0C4A3" w14:textId="77777777" w:rsidR="00743BB0" w:rsidRPr="00A21912" w:rsidRDefault="00743BB0" w:rsidP="00743BB0">
      <w:pPr>
        <w:pStyle w:val="para"/>
        <w:rPr>
          <w:lang w:val="en-GB"/>
        </w:rPr>
      </w:pPr>
      <w:r w:rsidRPr="00A21912">
        <w:rPr>
          <w:lang w:val="en-GB"/>
        </w:rPr>
        <w:t>3.6.5.2.</w:t>
      </w:r>
      <w:r w:rsidRPr="00A21912">
        <w:rPr>
          <w:lang w:val="en-GB"/>
        </w:rPr>
        <w:tab/>
        <w:t xml:space="preserve">Measures of Performance (metrics) </w:t>
      </w:r>
    </w:p>
    <w:p w14:paraId="2144A457" w14:textId="77777777" w:rsidR="00743BB0" w:rsidRPr="00A21912" w:rsidRDefault="00743BB0" w:rsidP="00743BB0">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616172A6" w14:textId="77777777" w:rsidR="00743BB0" w:rsidRPr="00A21912" w:rsidRDefault="00743BB0" w:rsidP="00743BB0">
      <w:pPr>
        <w:pStyle w:val="SingleTxtG"/>
        <w:ind w:left="2268"/>
      </w:pPr>
      <w:r w:rsidRPr="00A21912">
        <w:t>(b)</w:t>
      </w:r>
      <w:r w:rsidRPr="00A21912">
        <w:tab/>
        <w:t>Metrics for validation may include:</w:t>
      </w:r>
    </w:p>
    <w:p w14:paraId="72782A5C" w14:textId="77777777" w:rsidR="00743BB0" w:rsidRPr="00A21912" w:rsidRDefault="00743BB0" w:rsidP="00743BB0">
      <w:pPr>
        <w:pStyle w:val="SingleTxtG"/>
        <w:ind w:left="2268" w:firstLine="567"/>
      </w:pPr>
      <w:r w:rsidRPr="00A21912">
        <w:t>(i)</w:t>
      </w:r>
      <w:r w:rsidRPr="00A21912">
        <w:tab/>
        <w:t xml:space="preserve">Discrete value analysis e.g. detection rate, firing rate; </w:t>
      </w:r>
    </w:p>
    <w:p w14:paraId="06FE0662" w14:textId="77777777" w:rsidR="00743BB0" w:rsidRPr="00A21912" w:rsidRDefault="00743BB0" w:rsidP="00743BB0">
      <w:pPr>
        <w:pStyle w:val="SingleTxtG"/>
        <w:ind w:left="2268" w:firstLine="567"/>
      </w:pPr>
      <w:r w:rsidRPr="00A21912">
        <w:t>(ii)</w:t>
      </w:r>
      <w:r w:rsidRPr="00A21912">
        <w:tab/>
        <w:t xml:space="preserve">Time evolution e.g. positions, speeds, acceleration; </w:t>
      </w:r>
    </w:p>
    <w:p w14:paraId="5A4793EC" w14:textId="77777777" w:rsidR="00743BB0" w:rsidRPr="00A21912" w:rsidRDefault="00743BB0" w:rsidP="00743BB0">
      <w:pPr>
        <w:pStyle w:val="SingleTxtG"/>
        <w:ind w:left="3402" w:hanging="567"/>
      </w:pPr>
      <w:r w:rsidRPr="00A21912">
        <w:t>(iii)</w:t>
      </w:r>
      <w:r w:rsidRPr="00A21912">
        <w:tab/>
        <w:t>Analysis of state changes e.g. distance/speed calculations, TTC calculation, brake initiation.</w:t>
      </w:r>
    </w:p>
    <w:p w14:paraId="0702B907" w14:textId="77777777" w:rsidR="00743BB0" w:rsidRPr="00A21912" w:rsidRDefault="00743BB0" w:rsidP="00743BB0">
      <w:pPr>
        <w:pStyle w:val="para"/>
        <w:rPr>
          <w:lang w:val="en-GB"/>
        </w:rPr>
      </w:pPr>
      <w:r w:rsidRPr="00A21912">
        <w:rPr>
          <w:lang w:val="en-GB"/>
        </w:rPr>
        <w:t>3.6.5.3.</w:t>
      </w:r>
      <w:r w:rsidRPr="00A21912">
        <w:rPr>
          <w:lang w:val="en-GB"/>
        </w:rPr>
        <w:tab/>
        <w:t>Goodness of Fit measures</w:t>
      </w:r>
    </w:p>
    <w:p w14:paraId="0E80F16D" w14:textId="77777777" w:rsidR="00743BB0" w:rsidRPr="00A21912" w:rsidRDefault="00743BB0" w:rsidP="00743BB0">
      <w:pPr>
        <w:pStyle w:val="SingleTxtG"/>
        <w:ind w:left="2880" w:hanging="630"/>
      </w:pPr>
      <w:r w:rsidRPr="00A21912">
        <w:t>(a)</w:t>
      </w:r>
      <w:r w:rsidRPr="00A21912">
        <w:tab/>
        <w:t xml:space="preserve">The analytical frameworks used to compare real world and simulation metrics are generally derived as Key Performance Indicators (KPIs) indicating the statistical comparability between two sets of data. </w:t>
      </w:r>
    </w:p>
    <w:p w14:paraId="03BA98B3" w14:textId="77777777" w:rsidR="00743BB0" w:rsidRPr="00A21912" w:rsidRDefault="00743BB0" w:rsidP="00743BB0">
      <w:pPr>
        <w:pStyle w:val="SingleTxtG"/>
        <w:ind w:left="2268"/>
      </w:pPr>
      <w:r w:rsidRPr="00A21912">
        <w:t>(b)</w:t>
      </w:r>
      <w:r w:rsidRPr="00A21912">
        <w:tab/>
        <w:t xml:space="preserve">The validation should show that these KPIs are met. </w:t>
      </w:r>
    </w:p>
    <w:p w14:paraId="2880C40D" w14:textId="77777777" w:rsidR="00743BB0" w:rsidRPr="00A21912" w:rsidRDefault="00743BB0" w:rsidP="00743BB0">
      <w:pPr>
        <w:pStyle w:val="para"/>
        <w:rPr>
          <w:lang w:val="en-GB"/>
        </w:rPr>
      </w:pPr>
      <w:r w:rsidRPr="00A21912">
        <w:rPr>
          <w:lang w:val="en-GB"/>
        </w:rPr>
        <w:t>3.6.5.4.</w:t>
      </w:r>
      <w:r w:rsidRPr="00A21912">
        <w:rPr>
          <w:lang w:val="en-GB"/>
        </w:rPr>
        <w:tab/>
        <w:t>Validation methodology</w:t>
      </w:r>
    </w:p>
    <w:p w14:paraId="6EEDE2F6" w14:textId="77777777" w:rsidR="00743BB0" w:rsidRPr="00A21912" w:rsidRDefault="00743BB0" w:rsidP="00743BB0">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3728F912" w14:textId="77777777" w:rsidR="00743BB0" w:rsidRPr="00A21912" w:rsidRDefault="00743BB0" w:rsidP="00743BB0">
      <w:pPr>
        <w:pStyle w:val="SingleTxtG"/>
        <w:ind w:left="2880" w:hanging="630"/>
      </w:pPr>
      <w:r w:rsidRPr="00A21912">
        <w:t>(b)</w:t>
      </w:r>
      <w:r w:rsidRPr="00A21912">
        <w:tab/>
        <w:t>The exact methodology depends on the structure and purpose of the toolchain. The validation may consist of one or more of the following:</w:t>
      </w:r>
    </w:p>
    <w:p w14:paraId="39E7EB33" w14:textId="77777777" w:rsidR="00743BB0" w:rsidRPr="00A21912" w:rsidRDefault="00743BB0" w:rsidP="00743BB0">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w:t>
      </w:r>
      <w:proofErr w:type="spellStart"/>
      <w:r w:rsidRPr="00A21912">
        <w:t>LiDARs</w:t>
      </w:r>
      <w:proofErr w:type="spellEnd"/>
      <w:r w:rsidRPr="00A21912">
        <w:t>), Camera), vehicle model (steering, braking, powertrain);</w:t>
      </w:r>
    </w:p>
    <w:p w14:paraId="1136DE32" w14:textId="77777777" w:rsidR="00743BB0" w:rsidRPr="00A21912" w:rsidRDefault="00743BB0" w:rsidP="00743BB0">
      <w:pPr>
        <w:pStyle w:val="SingleTxtG"/>
        <w:ind w:left="3402" w:hanging="567"/>
      </w:pPr>
      <w:r w:rsidRPr="00A21912">
        <w:t>(ii)</w:t>
      </w:r>
      <w:r w:rsidRPr="00A21912">
        <w:tab/>
        <w:t>Validate vehicle system (vehicle dynamics model together with the environment model);</w:t>
      </w:r>
    </w:p>
    <w:p w14:paraId="00F6CF67" w14:textId="77777777" w:rsidR="00743BB0" w:rsidRPr="00A21912" w:rsidRDefault="00743BB0" w:rsidP="00743BB0">
      <w:pPr>
        <w:pStyle w:val="SingleTxtG"/>
        <w:ind w:left="3402" w:hanging="567"/>
      </w:pPr>
      <w:r w:rsidRPr="00A21912">
        <w:t>(iii)</w:t>
      </w:r>
      <w:r w:rsidRPr="00A21912">
        <w:tab/>
        <w:t>Validate sensor system (sensor model together with the environment model);</w:t>
      </w:r>
    </w:p>
    <w:p w14:paraId="177F4E7B" w14:textId="77777777" w:rsidR="00743BB0" w:rsidRPr="00E40603" w:rsidRDefault="00743BB0" w:rsidP="00743BB0">
      <w:pPr>
        <w:pStyle w:val="SingleTxtG"/>
        <w:ind w:left="3402" w:hanging="567"/>
      </w:pPr>
      <w:r w:rsidRPr="00A21912">
        <w:t>(iv)</w:t>
      </w:r>
      <w:r w:rsidRPr="00A21912">
        <w:tab/>
        <w:t>V</w:t>
      </w:r>
      <w:r w:rsidRPr="00E40603">
        <w:t>alidate integrated system (sensor model + environment model with influences form vehicle model).</w:t>
      </w:r>
    </w:p>
    <w:p w14:paraId="09F270AC" w14:textId="77777777" w:rsidR="00743BB0" w:rsidRPr="00E40603" w:rsidRDefault="00743BB0" w:rsidP="00743BB0">
      <w:pPr>
        <w:pStyle w:val="para"/>
        <w:rPr>
          <w:lang w:val="en-GB"/>
        </w:rPr>
      </w:pPr>
      <w:r w:rsidRPr="00E40603">
        <w:rPr>
          <w:lang w:val="en-GB"/>
        </w:rPr>
        <w:t>3.6.5.5.</w:t>
      </w:r>
      <w:r w:rsidRPr="00E40603">
        <w:rPr>
          <w:lang w:val="en-GB"/>
        </w:rPr>
        <w:tab/>
        <w:t>Accuracy requirement</w:t>
      </w:r>
    </w:p>
    <w:p w14:paraId="34D92700" w14:textId="3EEA3442" w:rsidR="00743BB0" w:rsidRPr="00A21912" w:rsidRDefault="00743BB0" w:rsidP="00743BB0">
      <w:pPr>
        <w:pStyle w:val="para"/>
        <w:rPr>
          <w:lang w:val="en-GB"/>
        </w:rPr>
      </w:pPr>
      <w:r w:rsidRPr="00E40603">
        <w:rPr>
          <w:lang w:val="en-GB"/>
        </w:rPr>
        <w:t>3.6.5.5.1.</w:t>
      </w:r>
      <w:r w:rsidRPr="00E40603">
        <w:rPr>
          <w:lang w:val="en-GB"/>
        </w:rPr>
        <w:tab/>
        <w:t>Requirement for the correlation threshold is defined during the M&amp;S analysis. The validation should show that these KPIs are met</w:t>
      </w:r>
      <w:r w:rsidR="00CE6AD0" w:rsidRPr="00E40603">
        <w:rPr>
          <w:lang w:val="en-GB"/>
        </w:rPr>
        <w:t xml:space="preserve"> </w:t>
      </w:r>
      <w:r w:rsidRPr="00E40603">
        <w:rPr>
          <w:lang w:val="en-GB"/>
        </w:rPr>
        <w:t>using the correlation methodologies.</w:t>
      </w:r>
    </w:p>
    <w:p w14:paraId="09BA0927" w14:textId="77777777" w:rsidR="00743BB0" w:rsidRPr="00A21912" w:rsidRDefault="00743BB0" w:rsidP="00743BB0">
      <w:pPr>
        <w:pStyle w:val="para"/>
        <w:rPr>
          <w:lang w:val="en-GB"/>
        </w:rPr>
      </w:pPr>
      <w:r w:rsidRPr="00A21912">
        <w:rPr>
          <w:lang w:val="en-GB"/>
        </w:rPr>
        <w:t>3.6.5.6.</w:t>
      </w:r>
      <w:r w:rsidRPr="00A21912">
        <w:rPr>
          <w:lang w:val="en-GB"/>
        </w:rPr>
        <w:tab/>
        <w:t>Validation scope (what part of the toolchain to be validated)</w:t>
      </w:r>
    </w:p>
    <w:p w14:paraId="40FDC657" w14:textId="77777777" w:rsidR="00743BB0" w:rsidRPr="00A21912" w:rsidRDefault="00743BB0" w:rsidP="00743BB0">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62AEDD65" w14:textId="77777777" w:rsidR="00743BB0" w:rsidRPr="00A21912" w:rsidRDefault="00743BB0" w:rsidP="00743BB0">
      <w:pPr>
        <w:pStyle w:val="para"/>
        <w:rPr>
          <w:lang w:val="en-GB"/>
        </w:rPr>
      </w:pPr>
      <w:r w:rsidRPr="00A21912">
        <w:rPr>
          <w:lang w:val="en-GB"/>
        </w:rPr>
        <w:t>3.6.5.7.</w:t>
      </w:r>
      <w:r w:rsidRPr="00A21912">
        <w:rPr>
          <w:lang w:val="en-GB"/>
        </w:rPr>
        <w:tab/>
        <w:t>Internal validation results</w:t>
      </w:r>
    </w:p>
    <w:p w14:paraId="69704F7E" w14:textId="77777777" w:rsidR="00743BB0" w:rsidRPr="00A21912" w:rsidRDefault="00743BB0" w:rsidP="00743BB0">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14A692E1" w14:textId="77777777" w:rsidR="00743BB0" w:rsidRPr="00A21912" w:rsidRDefault="00743BB0" w:rsidP="00743BB0">
      <w:pPr>
        <w:pStyle w:val="SingleTxtG"/>
        <w:ind w:left="2880" w:hanging="630"/>
      </w:pPr>
      <w:r w:rsidRPr="00A21912">
        <w:t>(b)</w:t>
      </w:r>
      <w:r w:rsidRPr="00A21912">
        <w:tab/>
        <w:t>Documentation/results may be carried over from previous credibility assessments.</w:t>
      </w:r>
    </w:p>
    <w:p w14:paraId="555D901D" w14:textId="77777777" w:rsidR="00743BB0" w:rsidRPr="00A21912" w:rsidRDefault="00743BB0" w:rsidP="00743BB0">
      <w:pPr>
        <w:pStyle w:val="para"/>
        <w:rPr>
          <w:lang w:val="en-GB"/>
        </w:rPr>
      </w:pPr>
      <w:r w:rsidRPr="00A21912">
        <w:rPr>
          <w:lang w:val="en-GB"/>
        </w:rPr>
        <w:t>3.6.5.8.</w:t>
      </w:r>
      <w:r w:rsidRPr="00A21912">
        <w:rPr>
          <w:lang w:val="en-GB"/>
        </w:rPr>
        <w:tab/>
        <w:t>Independent Validation of Results</w:t>
      </w:r>
    </w:p>
    <w:p w14:paraId="016E823A" w14:textId="77777777" w:rsidR="00743BB0" w:rsidRPr="00A21912" w:rsidRDefault="00743BB0" w:rsidP="00743BB0">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0786AECF" w14:textId="77777777" w:rsidR="00743BB0" w:rsidRPr="00A21912" w:rsidRDefault="00743BB0" w:rsidP="00743BB0">
      <w:pPr>
        <w:pStyle w:val="para"/>
        <w:rPr>
          <w:lang w:val="en-GB"/>
        </w:rPr>
      </w:pPr>
      <w:r w:rsidRPr="00A21912">
        <w:rPr>
          <w:lang w:val="en-GB"/>
        </w:rPr>
        <w:t>3.6.5.9.</w:t>
      </w:r>
      <w:r w:rsidRPr="00A21912">
        <w:rPr>
          <w:lang w:val="en-GB"/>
        </w:rPr>
        <w:tab/>
        <w:t>Uncertainty characterisation</w:t>
      </w:r>
    </w:p>
    <w:p w14:paraId="54ECF678" w14:textId="77777777" w:rsidR="00743BB0" w:rsidRPr="00A21912" w:rsidRDefault="00743BB0" w:rsidP="00743BB0">
      <w:pPr>
        <w:pStyle w:val="para"/>
        <w:rPr>
          <w:lang w:val="en-GB"/>
        </w:rPr>
      </w:pPr>
      <w:r w:rsidRPr="00A21912">
        <w:rPr>
          <w:lang w:val="en-GB"/>
        </w:rPr>
        <w:t>3.6.5.9.1.</w:t>
      </w:r>
      <w:r w:rsidRPr="00A21912">
        <w:rPr>
          <w:lang w:val="en-GB"/>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21B83293" w14:textId="77777777" w:rsidR="00743BB0" w:rsidRPr="00A21912" w:rsidRDefault="00743BB0" w:rsidP="00743BB0">
      <w:pPr>
        <w:pStyle w:val="para"/>
        <w:rPr>
          <w:lang w:val="en-GB"/>
        </w:rPr>
      </w:pPr>
      <w:r w:rsidRPr="00A21912">
        <w:rPr>
          <w:lang w:val="en-GB"/>
        </w:rPr>
        <w:t>3.6.5.9.2.</w:t>
      </w:r>
      <w:r w:rsidRPr="00A21912">
        <w:rPr>
          <w:lang w:val="en-GB"/>
        </w:rPr>
        <w:tab/>
        <w:t>Characterization of the uncertainty in the input data</w:t>
      </w:r>
    </w:p>
    <w:p w14:paraId="3278EC72" w14:textId="77777777" w:rsidR="00743BB0" w:rsidRPr="00A21912" w:rsidRDefault="00743BB0" w:rsidP="00743BB0">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6413B059" w14:textId="77777777" w:rsidR="00743BB0" w:rsidRPr="00A21912" w:rsidRDefault="00743BB0" w:rsidP="00743BB0">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261257D" w14:textId="77777777" w:rsidR="00743BB0" w:rsidRPr="00A21912" w:rsidRDefault="00743BB0" w:rsidP="00743BB0">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43E82079" w14:textId="77777777" w:rsidR="00743BB0" w:rsidRPr="00A21912" w:rsidRDefault="00743BB0" w:rsidP="00743BB0">
      <w:pPr>
        <w:pStyle w:val="para"/>
        <w:rPr>
          <w:lang w:val="en-GB"/>
        </w:rPr>
      </w:pPr>
      <w:r w:rsidRPr="00A21912">
        <w:rPr>
          <w:lang w:val="en-GB"/>
        </w:rPr>
        <w:t>3.6.5.9.4.</w:t>
      </w:r>
      <w:r w:rsidRPr="00A21912">
        <w:rPr>
          <w:lang w:val="en-GB"/>
        </w:rPr>
        <w:tab/>
        <w:t>Characterization of the uncertainty in the M&amp;S structure</w:t>
      </w:r>
    </w:p>
    <w:p w14:paraId="3B32A9A9" w14:textId="77777777" w:rsidR="00743BB0" w:rsidRPr="00A21912" w:rsidRDefault="00743BB0" w:rsidP="00743BB0">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21A37ADC" w14:textId="77777777" w:rsidR="00743BB0" w:rsidRPr="00A21912" w:rsidRDefault="00743BB0" w:rsidP="00743BB0">
      <w:pPr>
        <w:pStyle w:val="para"/>
        <w:rPr>
          <w:lang w:val="en-GB"/>
        </w:rPr>
      </w:pPr>
      <w:r w:rsidRPr="00A21912">
        <w:rPr>
          <w:lang w:val="en-GB"/>
        </w:rPr>
        <w:t>3.6.5.9.5.</w:t>
      </w:r>
      <w:r w:rsidRPr="00A21912">
        <w:rPr>
          <w:lang w:val="en-GB"/>
        </w:rPr>
        <w:tab/>
        <w:t xml:space="preserve">Characterization of aleatory vs. epistemic uncertainty </w:t>
      </w:r>
    </w:p>
    <w:p w14:paraId="17AD01D2" w14:textId="77777777" w:rsidR="00743BB0" w:rsidRPr="00A21912" w:rsidRDefault="00743BB0" w:rsidP="00743BB0">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632B9C18" w14:textId="77777777" w:rsidR="00743BB0" w:rsidRPr="00A21912" w:rsidRDefault="00743BB0" w:rsidP="00743BB0">
      <w:pPr>
        <w:pStyle w:val="HChG"/>
      </w:pPr>
      <w:r w:rsidRPr="00A21912">
        <w:tab/>
        <w:t>4.</w:t>
      </w:r>
      <w:r w:rsidRPr="00A21912">
        <w:tab/>
        <w:t>Documentation structure</w:t>
      </w:r>
    </w:p>
    <w:p w14:paraId="1B103783" w14:textId="77777777" w:rsidR="00743BB0" w:rsidRPr="00A21912" w:rsidRDefault="00743BB0" w:rsidP="00743BB0">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582E5A8E" w14:textId="77777777" w:rsidR="00743BB0" w:rsidRPr="00A21912" w:rsidRDefault="00743BB0" w:rsidP="00743BB0">
      <w:pPr>
        <w:pStyle w:val="SingleTxtG"/>
        <w:ind w:left="2880" w:hanging="630"/>
      </w:pPr>
      <w:r w:rsidRPr="00A21912">
        <w:t>(a)</w:t>
      </w:r>
      <w:r w:rsidRPr="00A21912">
        <w:tab/>
        <w:t>The manufacturer should produce a document (a “simulation handbook”) structured using this outline to provide evidence for the topics presented;</w:t>
      </w:r>
    </w:p>
    <w:p w14:paraId="0554DBBF" w14:textId="77777777" w:rsidR="00743BB0" w:rsidRPr="00A21912" w:rsidRDefault="00743BB0" w:rsidP="00743BB0">
      <w:pPr>
        <w:pStyle w:val="SingleTxtG"/>
        <w:ind w:left="2880" w:hanging="630"/>
      </w:pPr>
      <w:r w:rsidRPr="00A21912">
        <w:t>(b)</w:t>
      </w:r>
      <w:r w:rsidRPr="00A21912">
        <w:tab/>
        <w:t>The documentation should be delivered together with the corresponding release of the toolchain and appropriate supporting data;</w:t>
      </w:r>
    </w:p>
    <w:p w14:paraId="237EDFEB" w14:textId="77777777" w:rsidR="00743BB0" w:rsidRPr="00A21912" w:rsidRDefault="00743BB0" w:rsidP="00743BB0">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3AD13DE5" w14:textId="5560F052" w:rsidR="00097CDE" w:rsidRDefault="00743BB0" w:rsidP="00CE6AD0">
      <w:pPr>
        <w:pStyle w:val="SingleTxtG"/>
        <w:ind w:left="2268"/>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p w14:paraId="3808B445" w14:textId="274E164B" w:rsidR="00541680" w:rsidRPr="00541680" w:rsidRDefault="00541680" w:rsidP="00541680">
      <w:pPr>
        <w:pStyle w:val="SingleTxtG"/>
        <w:ind w:left="2268" w:hanging="1134"/>
        <w:jc w:val="center"/>
        <w:rPr>
          <w:u w:val="single"/>
        </w:rPr>
      </w:pPr>
      <w:r>
        <w:rPr>
          <w:u w:val="single"/>
        </w:rPr>
        <w:tab/>
      </w:r>
      <w:r>
        <w:rPr>
          <w:u w:val="single"/>
        </w:rPr>
        <w:tab/>
      </w:r>
      <w:r>
        <w:rPr>
          <w:u w:val="single"/>
        </w:rPr>
        <w:tab/>
      </w:r>
    </w:p>
    <w:sectPr w:rsidR="00541680" w:rsidRPr="00541680" w:rsidSect="0096334D">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037C" w14:textId="77777777" w:rsidR="003907B4" w:rsidRDefault="003907B4"/>
  </w:endnote>
  <w:endnote w:type="continuationSeparator" w:id="0">
    <w:p w14:paraId="66CF9805" w14:textId="77777777" w:rsidR="003907B4" w:rsidRDefault="003907B4"/>
  </w:endnote>
  <w:endnote w:type="continuationNotice" w:id="1">
    <w:p w14:paraId="5B6CC463" w14:textId="77777777" w:rsidR="003907B4" w:rsidRDefault="00390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20303F72" w14:textId="77777777" w:rsidR="00743BB0" w:rsidRDefault="00743BB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29CE" w14:textId="5FD40BE9" w:rsidR="002330B9" w:rsidRDefault="002330B9" w:rsidP="002330B9">
    <w:pPr>
      <w:pStyle w:val="Footer"/>
    </w:pPr>
    <w:r w:rsidRPr="0027112F">
      <w:rPr>
        <w:noProof/>
        <w:lang w:val="en-US"/>
      </w:rPr>
      <w:drawing>
        <wp:anchor distT="0" distB="0" distL="114300" distR="114300" simplePos="0" relativeHeight="251660288" behindDoc="0" locked="1" layoutInCell="1" allowOverlap="1" wp14:anchorId="64D9C355" wp14:editId="11277DFB">
          <wp:simplePos x="0" y="0"/>
          <wp:positionH relativeFrom="column">
            <wp:posOffset>4558030</wp:posOffset>
          </wp:positionH>
          <wp:positionV relativeFrom="page">
            <wp:posOffset>10128250</wp:posOffset>
          </wp:positionV>
          <wp:extent cx="932400" cy="23040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D4BBD3B" w14:textId="1E102737" w:rsidR="002330B9" w:rsidRPr="002330B9" w:rsidRDefault="002330B9" w:rsidP="002330B9">
    <w:pPr>
      <w:pStyle w:val="Footer"/>
      <w:ind w:right="1134"/>
      <w:rPr>
        <w:sz w:val="20"/>
      </w:rPr>
    </w:pPr>
    <w:r>
      <w:rPr>
        <w:sz w:val="20"/>
      </w:rPr>
      <w:t>GE.25-05493  (E)</w:t>
    </w:r>
    <w:r>
      <w:rPr>
        <w:noProof/>
        <w:sz w:val="20"/>
      </w:rPr>
      <w:drawing>
        <wp:anchor distT="0" distB="0" distL="114300" distR="114300" simplePos="0" relativeHeight="251658240" behindDoc="0" locked="0" layoutInCell="1" allowOverlap="1" wp14:anchorId="6D33A45B" wp14:editId="3509A2C5">
          <wp:simplePos x="0" y="0"/>
          <wp:positionH relativeFrom="margin">
            <wp:posOffset>5615940</wp:posOffset>
          </wp:positionH>
          <wp:positionV relativeFrom="margin">
            <wp:posOffset>8905875</wp:posOffset>
          </wp:positionV>
          <wp:extent cx="571500" cy="571500"/>
          <wp:effectExtent l="0" t="0" r="0" b="0"/>
          <wp:wrapNone/>
          <wp:docPr id="40007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A617" w14:textId="596E6F48" w:rsidR="00AA3BFE" w:rsidRPr="00AA3BFE" w:rsidRDefault="00AA3BFE" w:rsidP="00AA3BFE">
    <w:pPr>
      <w:pStyle w:val="Footer"/>
      <w:tabs>
        <w:tab w:val="right" w:pos="9638"/>
      </w:tabs>
      <w:rPr>
        <w:sz w:val="18"/>
      </w:rPr>
    </w:pPr>
    <w:r w:rsidRPr="00AA3BFE">
      <w:rPr>
        <w:b/>
        <w:sz w:val="18"/>
      </w:rPr>
      <w:fldChar w:fldCharType="begin"/>
    </w:r>
    <w:r w:rsidRPr="00AA3BFE">
      <w:rPr>
        <w:b/>
        <w:sz w:val="18"/>
      </w:rPr>
      <w:instrText xml:space="preserve"> PAGE  \* MERGEFORMAT </w:instrText>
    </w:r>
    <w:r w:rsidRPr="00AA3BFE">
      <w:rPr>
        <w:b/>
        <w:sz w:val="18"/>
      </w:rPr>
      <w:fldChar w:fldCharType="separate"/>
    </w:r>
    <w:r w:rsidRPr="00AA3BFE">
      <w:rPr>
        <w:b/>
        <w:noProof/>
        <w:sz w:val="18"/>
      </w:rPr>
      <w:t>2</w:t>
    </w:r>
    <w:r w:rsidRPr="00AA3BFE">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10B9" w14:textId="501F20A2" w:rsidR="00AA3BFE" w:rsidRPr="00AA3BFE" w:rsidRDefault="00AA3BFE" w:rsidP="00AA3BFE">
    <w:pPr>
      <w:pStyle w:val="Footer"/>
      <w:tabs>
        <w:tab w:val="right" w:pos="9638"/>
      </w:tabs>
      <w:rPr>
        <w:b/>
        <w:sz w:val="18"/>
      </w:rPr>
    </w:pPr>
    <w:r>
      <w:tab/>
    </w:r>
    <w:r w:rsidRPr="00AA3BFE">
      <w:rPr>
        <w:b/>
        <w:sz w:val="18"/>
      </w:rPr>
      <w:fldChar w:fldCharType="begin"/>
    </w:r>
    <w:r w:rsidRPr="00AA3BFE">
      <w:rPr>
        <w:b/>
        <w:sz w:val="18"/>
      </w:rPr>
      <w:instrText xml:space="preserve"> PAGE  \* MERGEFORMAT </w:instrText>
    </w:r>
    <w:r w:rsidRPr="00AA3BFE">
      <w:rPr>
        <w:b/>
        <w:sz w:val="18"/>
      </w:rPr>
      <w:fldChar w:fldCharType="separate"/>
    </w:r>
    <w:r w:rsidRPr="00AA3BFE">
      <w:rPr>
        <w:b/>
        <w:noProof/>
        <w:sz w:val="18"/>
      </w:rPr>
      <w:t>3</w:t>
    </w:r>
    <w:r w:rsidRPr="00AA3BFE">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461894"/>
      <w:docPartObj>
        <w:docPartGallery w:val="Page Numbers (Bottom of Page)"/>
        <w:docPartUnique/>
      </w:docPartObj>
    </w:sdtPr>
    <w:sdtEndPr>
      <w:rPr>
        <w:b/>
        <w:bCs/>
        <w:noProof/>
      </w:rPr>
    </w:sdtEndPr>
    <w:sdtContent>
      <w:p w14:paraId="169648BE" w14:textId="1E90F190" w:rsidR="00BC69F7" w:rsidRPr="00BC69F7" w:rsidRDefault="00BC69F7" w:rsidP="00BC69F7">
        <w:pPr>
          <w:pStyle w:val="Footer"/>
          <w:jc w:val="right"/>
          <w:rPr>
            <w:b/>
            <w:bCs/>
          </w:rPr>
        </w:pPr>
        <w:r w:rsidRPr="00BC69F7">
          <w:rPr>
            <w:b/>
            <w:bCs/>
          </w:rPr>
          <w:fldChar w:fldCharType="begin"/>
        </w:r>
        <w:r w:rsidRPr="00BC69F7">
          <w:rPr>
            <w:b/>
            <w:bCs/>
          </w:rPr>
          <w:instrText xml:space="preserve"> PAGE   \* MERGEFORMAT </w:instrText>
        </w:r>
        <w:r w:rsidRPr="00BC69F7">
          <w:rPr>
            <w:b/>
            <w:bCs/>
          </w:rPr>
          <w:fldChar w:fldCharType="separate"/>
        </w:r>
        <w:r w:rsidRPr="00BC69F7">
          <w:rPr>
            <w:b/>
            <w:bCs/>
            <w:noProof/>
          </w:rPr>
          <w:t>2</w:t>
        </w:r>
        <w:r w:rsidRPr="00BC69F7">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3FB92" w14:textId="77777777" w:rsidR="003907B4" w:rsidRPr="000B175B" w:rsidRDefault="003907B4" w:rsidP="000B175B">
      <w:pPr>
        <w:tabs>
          <w:tab w:val="right" w:pos="2155"/>
        </w:tabs>
        <w:spacing w:after="80"/>
        <w:ind w:left="680"/>
        <w:rPr>
          <w:u w:val="single"/>
        </w:rPr>
      </w:pPr>
      <w:r>
        <w:rPr>
          <w:u w:val="single"/>
        </w:rPr>
        <w:tab/>
      </w:r>
    </w:p>
  </w:footnote>
  <w:footnote w:type="continuationSeparator" w:id="0">
    <w:p w14:paraId="6ADF00C6" w14:textId="77777777" w:rsidR="003907B4" w:rsidRPr="00FC68B7" w:rsidRDefault="003907B4" w:rsidP="00FC68B7">
      <w:pPr>
        <w:tabs>
          <w:tab w:val="left" w:pos="2155"/>
        </w:tabs>
        <w:spacing w:after="80"/>
        <w:ind w:left="680"/>
        <w:rPr>
          <w:u w:val="single"/>
        </w:rPr>
      </w:pPr>
      <w:r>
        <w:rPr>
          <w:u w:val="single"/>
        </w:rPr>
        <w:tab/>
      </w:r>
    </w:p>
  </w:footnote>
  <w:footnote w:type="continuationNotice" w:id="1">
    <w:p w14:paraId="56D61847" w14:textId="77777777" w:rsidR="003907B4" w:rsidRDefault="003907B4"/>
  </w:footnote>
  <w:footnote w:id="2">
    <w:p w14:paraId="099DCE63" w14:textId="77777777" w:rsidR="002A4E35" w:rsidRDefault="002A4E35" w:rsidP="002A4E35">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2025 as outlined in proposed </w:t>
      </w:r>
      <w:proofErr w:type="spellStart"/>
      <w:r>
        <w:rPr>
          <w:lang w:val="en-US"/>
        </w:rPr>
        <w:t>programme</w:t>
      </w:r>
      <w:proofErr w:type="spellEnd"/>
      <w:r>
        <w:rPr>
          <w:lang w:val="en-US"/>
        </w:rPr>
        <w:t xml:space="preserve"> budget for </w:t>
      </w:r>
      <w:r>
        <w:rPr>
          <w:szCs w:val="18"/>
          <w:lang w:val="en-US"/>
        </w:rPr>
        <w:t>2025 (</w:t>
      </w:r>
      <w:r w:rsidRPr="008E6CDE">
        <w:rPr>
          <w:szCs w:val="18"/>
          <w:lang w:val="en-US"/>
        </w:rPr>
        <w:t>A/79/6 (Sect. 20), table 20.6</w:t>
      </w:r>
      <w:r>
        <w:rPr>
          <w:szCs w:val="18"/>
          <w:lang w:val="en-US"/>
        </w:rPr>
        <w:t>), the World Forum will develop, harmonize and update UN Regulations in order to enhance the performance of vehicles. The present document is submitted in conformity with that mandate.</w:t>
      </w:r>
    </w:p>
    <w:p w14:paraId="060368F6" w14:textId="77777777" w:rsidR="002A4E35" w:rsidRDefault="002A4E35" w:rsidP="002A4E35">
      <w:pPr>
        <w:pStyle w:val="FootnoteText"/>
        <w:jc w:val="both"/>
        <w:rPr>
          <w:lang w:val="en-US"/>
        </w:rPr>
      </w:pPr>
    </w:p>
  </w:footnote>
  <w:footnote w:id="3">
    <w:p w14:paraId="5E2E1701" w14:textId="60FD423F" w:rsidR="00743BB0" w:rsidRPr="00134E29" w:rsidRDefault="00DC371B" w:rsidP="00DC371B">
      <w:pPr>
        <w:pStyle w:val="FootnoteText"/>
        <w:ind w:hanging="567"/>
        <w:rPr>
          <w:lang w:val="nl-BE"/>
        </w:rPr>
      </w:pPr>
      <w:r>
        <w:tab/>
      </w:r>
      <w:r w:rsidR="00743BB0">
        <w:rPr>
          <w:rStyle w:val="FootnoteReference"/>
        </w:rPr>
        <w:footnoteRef/>
      </w:r>
      <w:r>
        <w:tab/>
      </w:r>
      <w:r w:rsidR="00743BB0">
        <w:t xml:space="preserve">The levels of automation described by SAE J3016 are also included in the reference </w:t>
      </w:r>
      <w:r w:rsidR="00743BB0">
        <w:rPr>
          <w:lang w:val="nl-BE"/>
        </w:rPr>
        <w:t>document ECE/TRANS/WP29/1140.</w:t>
      </w:r>
    </w:p>
  </w:footnote>
  <w:footnote w:id="4">
    <w:p w14:paraId="29357282" w14:textId="65F82EB1" w:rsidR="00743BB0" w:rsidRPr="000413BD" w:rsidRDefault="00532328" w:rsidP="00532328">
      <w:pPr>
        <w:pStyle w:val="FootnoteText"/>
        <w:rPr>
          <w:lang w:val="nl-BE"/>
        </w:rPr>
      </w:pPr>
      <w:r>
        <w:tab/>
      </w:r>
      <w:r w:rsidR="00743BB0">
        <w:rPr>
          <w:rStyle w:val="FootnoteReference"/>
        </w:rPr>
        <w:footnoteRef/>
      </w:r>
      <w:r>
        <w:tab/>
      </w:r>
      <w:r w:rsidR="00743BB0" w:rsidRPr="00127346">
        <w:rPr>
          <w:lang w:val="en-US"/>
        </w:rPr>
        <w:t xml:space="preserve">As defined in the Consolidated Resolution on the </w:t>
      </w:r>
      <w:r w:rsidR="00743BB0" w:rsidRPr="00BB4294">
        <w:t>Construction</w:t>
      </w:r>
      <w:r w:rsidR="00743BB0" w:rsidRPr="00127346">
        <w:rPr>
          <w:lang w:val="en-US"/>
        </w:rPr>
        <w:t xml:space="preserve"> of Vehicles (R.E.3.), document</w:t>
      </w:r>
      <w:r w:rsidR="00743BB0">
        <w:rPr>
          <w:lang w:val="en-US"/>
        </w:rPr>
        <w:t xml:space="preserve"> </w:t>
      </w:r>
      <w:r w:rsidR="00743BB0" w:rsidRPr="00127346">
        <w:rPr>
          <w:lang w:val="en-US"/>
        </w:rPr>
        <w:t>ECE/TRANS/WP.29/78/Rev.</w:t>
      </w:r>
      <w:r w:rsidR="00541680">
        <w:rPr>
          <w:lang w:val="en-US"/>
        </w:rPr>
        <w:t>7</w:t>
      </w:r>
      <w:r w:rsidR="00743BB0" w:rsidRPr="00127346">
        <w:rPr>
          <w:lang w:val="en-US"/>
        </w:rPr>
        <w:t xml:space="preserve">, para. </w:t>
      </w:r>
      <w:r w:rsidR="00743BB0" w:rsidRPr="00BB4294">
        <w:t>2 -</w:t>
      </w:r>
      <w:r w:rsidR="00743BB0">
        <w:t xml:space="preserve"> </w:t>
      </w:r>
      <w:r w:rsidR="00743BB0">
        <w:br/>
      </w:r>
      <w:r w:rsidR="00743BB0" w:rsidRPr="00124C9F">
        <w:t>https://unece.org/transport/standards/transport/vehicle-regulations-wp29/resolutions</w:t>
      </w:r>
    </w:p>
  </w:footnote>
  <w:footnote w:id="5">
    <w:p w14:paraId="0276AECF" w14:textId="17136B8B" w:rsidR="00743BB0" w:rsidRDefault="00327339" w:rsidP="00743BB0">
      <w:pPr>
        <w:pStyle w:val="FootnoteText"/>
      </w:pPr>
      <w:r>
        <w:tab/>
      </w:r>
      <w:r w:rsidR="00743BB0">
        <w:rPr>
          <w:rStyle w:val="FootnoteReference"/>
        </w:rPr>
        <w:footnoteRef/>
      </w:r>
      <w:r>
        <w:tab/>
      </w:r>
      <w:r w:rsidR="00743BB0" w:rsidRPr="00BA3471">
        <w:t>https://unece.org/data-sharin</w:t>
      </w:r>
      <w:r w:rsidR="00743BB0">
        <w:t>g</w:t>
      </w:r>
    </w:p>
  </w:footnote>
  <w:footnote w:id="6">
    <w:p w14:paraId="1E1CFCEA" w14:textId="77777777" w:rsidR="00743BB0" w:rsidRPr="00F31A48" w:rsidRDefault="00743BB0" w:rsidP="00743BB0">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7">
    <w:p w14:paraId="591F5BF3" w14:textId="2AF2DACC" w:rsidR="00743BB0" w:rsidRPr="007B052C" w:rsidRDefault="00743BB0" w:rsidP="00204F4E">
      <w:pPr>
        <w:pStyle w:val="FootnoteText"/>
      </w:pPr>
      <w:r>
        <w:tab/>
      </w:r>
      <w:r>
        <w:rPr>
          <w:rStyle w:val="FootnoteReference"/>
        </w:rPr>
        <w:footnoteRef/>
      </w:r>
      <w:r w:rsidR="00204F4E">
        <w:tab/>
      </w:r>
      <w:r>
        <w:t>Distinguishing number of the  country which has granted/extended/refused/withdrawn approval (see approval provisions in UN Regulation No</w:t>
      </w:r>
      <w:r w:rsidRPr="007B052C">
        <w:t>. 1</w:t>
      </w:r>
      <w:r w:rsidR="00D103CE">
        <w:t>71</w:t>
      </w:r>
      <w:r w:rsidRPr="007B052C">
        <w:t xml:space="preserve"> </w:t>
      </w:r>
      <w:r w:rsidRPr="007B052C">
        <w:rPr>
          <w:i/>
          <w:iCs/>
        </w:rPr>
        <w:t>(the number of this UN Regulation)</w:t>
      </w:r>
      <w:r w:rsidRPr="007B052C">
        <w:t>).</w:t>
      </w:r>
    </w:p>
  </w:footnote>
  <w:footnote w:id="8">
    <w:p w14:paraId="51E20BCD" w14:textId="449B9F79" w:rsidR="00743BB0" w:rsidRDefault="00743BB0" w:rsidP="00444574">
      <w:pPr>
        <w:pStyle w:val="FootnoteText"/>
      </w:pPr>
      <w:r>
        <w:tab/>
      </w:r>
      <w:r>
        <w:rPr>
          <w:rStyle w:val="FootnoteReference"/>
        </w:rPr>
        <w:footnoteRef/>
      </w:r>
      <w:r w:rsidR="00444574">
        <w:tab/>
      </w:r>
      <w:r>
        <w:t>Strike out what does not apply.</w:t>
      </w:r>
    </w:p>
  </w:footnote>
  <w:footnote w:id="9">
    <w:p w14:paraId="67EB997A" w14:textId="77777777" w:rsidR="00743BB0" w:rsidRPr="00722A48" w:rsidRDefault="00743BB0" w:rsidP="00743BB0">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546BCDA3" w14:textId="77777777" w:rsidR="00743BB0" w:rsidRPr="00D7171E" w:rsidRDefault="00743BB0" w:rsidP="00743BB0">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46BCCAC5" w14:textId="77777777" w:rsidR="00743BB0" w:rsidRPr="00EF2484" w:rsidRDefault="00743BB0" w:rsidP="00743BB0">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53BBB843" w14:textId="5305E8A3" w:rsidR="00743BB0" w:rsidRPr="00B86051" w:rsidRDefault="00743BB0" w:rsidP="00743BB0">
      <w:pPr>
        <w:pStyle w:val="FootnoteText"/>
        <w:ind w:right="9"/>
      </w:pPr>
      <w:r>
        <w:tab/>
      </w:r>
      <w:r w:rsidRPr="002D29FC">
        <w:rPr>
          <w:rStyle w:val="FootnoteReference"/>
        </w:rPr>
        <w:footnoteRef/>
      </w:r>
      <w:r w:rsidR="001F4EE6">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D43B" w14:textId="68D7BA73" w:rsidR="00743BB0" w:rsidRDefault="00743BB0">
    <w:pPr>
      <w:pStyle w:val="Header"/>
    </w:pPr>
    <w:r>
      <w:rPr>
        <w:lang w:val="fr-CH"/>
      </w:rPr>
      <w:t>ECE/TRANS/</w:t>
    </w:r>
    <w:r w:rsidRPr="00E61F83">
      <w:rPr>
        <w:lang w:val="fr-CH"/>
      </w:rPr>
      <w:t>WP.29/2025/</w:t>
    </w:r>
    <w:r w:rsidR="00A0341F">
      <w:rPr>
        <w:lang w:val="fr-CH"/>
      </w:rPr>
      <w:t>6</w:t>
    </w:r>
    <w:r>
      <w:rPr>
        <w:lang w:val="fr-CH"/>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09E4" w14:textId="77777777" w:rsidR="00743BB0" w:rsidRPr="00762E27" w:rsidRDefault="00743BB0">
    <w:pPr>
      <w:pStyle w:val="Header"/>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D2C7" w14:textId="3C404DCB" w:rsidR="00AA3BFE" w:rsidRPr="00AA3BFE" w:rsidRDefault="00541680">
    <w:pPr>
      <w:pStyle w:val="Header"/>
    </w:pPr>
    <w:r w:rsidRPr="00541680">
      <w:t>ECE/TRANS/WP.29/2025/6</w:t>
    </w:r>
    <w: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1E11" w14:textId="6E101BC9" w:rsidR="00AA3BFE" w:rsidRPr="00541680" w:rsidRDefault="00541680" w:rsidP="00541680">
    <w:pPr>
      <w:pStyle w:val="Header"/>
      <w:jc w:val="right"/>
    </w:pPr>
    <w:r w:rsidRPr="00541680">
      <w:t>ECE/TRANS/WP.29/2025/6</w:t>
    </w:r>
    <w: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F23A" w14:textId="3332286D" w:rsidR="00500E5B" w:rsidRPr="00500E5B" w:rsidRDefault="00541680" w:rsidP="00541680">
    <w:pPr>
      <w:pStyle w:val="Header"/>
      <w:jc w:val="right"/>
      <w:rPr>
        <w:lang w:val="fr-CH"/>
      </w:rPr>
    </w:pPr>
    <w:r w:rsidRPr="00541680">
      <w:rPr>
        <w:lang w:val="fr-CH"/>
      </w:rPr>
      <w:t>ECE/TRANS/WP.29/2025/6</w:t>
    </w:r>
    <w:r>
      <w:rPr>
        <w:lang w:val="fr-CH"/>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419722309">
    <w:abstractNumId w:val="1"/>
  </w:num>
  <w:num w:numId="2" w16cid:durableId="263194416">
    <w:abstractNumId w:val="0"/>
  </w:num>
  <w:num w:numId="3" w16cid:durableId="244345119">
    <w:abstractNumId w:val="2"/>
  </w:num>
  <w:num w:numId="4" w16cid:durableId="817844857">
    <w:abstractNumId w:val="3"/>
  </w:num>
  <w:num w:numId="5" w16cid:durableId="944967446">
    <w:abstractNumId w:val="8"/>
  </w:num>
  <w:num w:numId="6" w16cid:durableId="1648826236">
    <w:abstractNumId w:val="9"/>
  </w:num>
  <w:num w:numId="7" w16cid:durableId="2060785855">
    <w:abstractNumId w:val="7"/>
  </w:num>
  <w:num w:numId="8" w16cid:durableId="1687755905">
    <w:abstractNumId w:val="6"/>
  </w:num>
  <w:num w:numId="9" w16cid:durableId="797918227">
    <w:abstractNumId w:val="5"/>
  </w:num>
  <w:num w:numId="10" w16cid:durableId="1794790737">
    <w:abstractNumId w:val="4"/>
  </w:num>
  <w:num w:numId="11" w16cid:durableId="1870757185">
    <w:abstractNumId w:val="23"/>
  </w:num>
  <w:num w:numId="12" w16cid:durableId="1224364718">
    <w:abstractNumId w:val="20"/>
  </w:num>
  <w:num w:numId="13" w16cid:durableId="386999193">
    <w:abstractNumId w:val="11"/>
  </w:num>
  <w:num w:numId="14" w16cid:durableId="388266927">
    <w:abstractNumId w:val="18"/>
  </w:num>
  <w:num w:numId="15" w16cid:durableId="407312743">
    <w:abstractNumId w:val="24"/>
  </w:num>
  <w:num w:numId="16" w16cid:durableId="797336087">
    <w:abstractNumId w:val="19"/>
  </w:num>
  <w:num w:numId="17" w16cid:durableId="489057829">
    <w:abstractNumId w:val="29"/>
  </w:num>
  <w:num w:numId="18" w16cid:durableId="2092853336">
    <w:abstractNumId w:val="31"/>
  </w:num>
  <w:num w:numId="19" w16cid:durableId="1738817667">
    <w:abstractNumId w:val="15"/>
  </w:num>
  <w:num w:numId="20" w16cid:durableId="1588344465">
    <w:abstractNumId w:val="28"/>
  </w:num>
  <w:num w:numId="21" w16cid:durableId="1448894503">
    <w:abstractNumId w:val="17"/>
  </w:num>
  <w:num w:numId="22" w16cid:durableId="1937637450">
    <w:abstractNumId w:val="13"/>
  </w:num>
  <w:num w:numId="23" w16cid:durableId="1266113512">
    <w:abstractNumId w:val="26"/>
  </w:num>
  <w:num w:numId="24" w16cid:durableId="1205407313">
    <w:abstractNumId w:val="25"/>
  </w:num>
  <w:num w:numId="25" w16cid:durableId="1545287869">
    <w:abstractNumId w:val="32"/>
  </w:num>
  <w:num w:numId="26" w16cid:durableId="511187785">
    <w:abstractNumId w:val="22"/>
  </w:num>
  <w:num w:numId="27" w16cid:durableId="54611320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16cid:durableId="996955112">
    <w:abstractNumId w:val="14"/>
  </w:num>
  <w:num w:numId="29" w16cid:durableId="535895374">
    <w:abstractNumId w:val="12"/>
  </w:num>
  <w:num w:numId="30" w16cid:durableId="569776333">
    <w:abstractNumId w:val="30"/>
  </w:num>
  <w:num w:numId="31" w16cid:durableId="1327780317">
    <w:abstractNumId w:val="27"/>
  </w:num>
  <w:num w:numId="32" w16cid:durableId="506602531">
    <w:abstractNumId w:val="21"/>
  </w:num>
  <w:num w:numId="33" w16cid:durableId="2001586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FE"/>
    <w:rsid w:val="00000F99"/>
    <w:rsid w:val="00002A7D"/>
    <w:rsid w:val="000038A8"/>
    <w:rsid w:val="00005DF3"/>
    <w:rsid w:val="00006790"/>
    <w:rsid w:val="000148A6"/>
    <w:rsid w:val="00022941"/>
    <w:rsid w:val="00022BCE"/>
    <w:rsid w:val="00027624"/>
    <w:rsid w:val="00042798"/>
    <w:rsid w:val="00050F6B"/>
    <w:rsid w:val="000678CD"/>
    <w:rsid w:val="00072C8C"/>
    <w:rsid w:val="00081CE0"/>
    <w:rsid w:val="00084D30"/>
    <w:rsid w:val="00090320"/>
    <w:rsid w:val="000931C0"/>
    <w:rsid w:val="00097003"/>
    <w:rsid w:val="00097CDE"/>
    <w:rsid w:val="000A2E09"/>
    <w:rsid w:val="000B175B"/>
    <w:rsid w:val="000B3A0F"/>
    <w:rsid w:val="000D4E87"/>
    <w:rsid w:val="000E0415"/>
    <w:rsid w:val="000F20A2"/>
    <w:rsid w:val="000F7715"/>
    <w:rsid w:val="00116167"/>
    <w:rsid w:val="001229A4"/>
    <w:rsid w:val="001424AB"/>
    <w:rsid w:val="00156B99"/>
    <w:rsid w:val="00166124"/>
    <w:rsid w:val="00184DDA"/>
    <w:rsid w:val="001900CD"/>
    <w:rsid w:val="001A0452"/>
    <w:rsid w:val="001A35A9"/>
    <w:rsid w:val="001B4B04"/>
    <w:rsid w:val="001B5875"/>
    <w:rsid w:val="001C4B9C"/>
    <w:rsid w:val="001C6663"/>
    <w:rsid w:val="001C7895"/>
    <w:rsid w:val="001D26DF"/>
    <w:rsid w:val="001D5265"/>
    <w:rsid w:val="001F1599"/>
    <w:rsid w:val="001F170F"/>
    <w:rsid w:val="001F19C4"/>
    <w:rsid w:val="001F4EE6"/>
    <w:rsid w:val="002003E8"/>
    <w:rsid w:val="002043F0"/>
    <w:rsid w:val="00204F4E"/>
    <w:rsid w:val="00211E0B"/>
    <w:rsid w:val="002121D1"/>
    <w:rsid w:val="002231CE"/>
    <w:rsid w:val="00224D9A"/>
    <w:rsid w:val="00232575"/>
    <w:rsid w:val="002330B9"/>
    <w:rsid w:val="00247258"/>
    <w:rsid w:val="00257CAC"/>
    <w:rsid w:val="0027237A"/>
    <w:rsid w:val="002851FA"/>
    <w:rsid w:val="002974E9"/>
    <w:rsid w:val="002A2642"/>
    <w:rsid w:val="002A306B"/>
    <w:rsid w:val="002A4E35"/>
    <w:rsid w:val="002A7F94"/>
    <w:rsid w:val="002B109A"/>
    <w:rsid w:val="002C6D45"/>
    <w:rsid w:val="002D6E53"/>
    <w:rsid w:val="002E6BF0"/>
    <w:rsid w:val="002F046D"/>
    <w:rsid w:val="002F3023"/>
    <w:rsid w:val="00301764"/>
    <w:rsid w:val="0030464C"/>
    <w:rsid w:val="00317D38"/>
    <w:rsid w:val="003229D8"/>
    <w:rsid w:val="00327339"/>
    <w:rsid w:val="00336C97"/>
    <w:rsid w:val="00337F88"/>
    <w:rsid w:val="00342432"/>
    <w:rsid w:val="0035223F"/>
    <w:rsid w:val="00352D4B"/>
    <w:rsid w:val="0035638C"/>
    <w:rsid w:val="0036222A"/>
    <w:rsid w:val="00362D25"/>
    <w:rsid w:val="00382847"/>
    <w:rsid w:val="003907B4"/>
    <w:rsid w:val="003A46BB"/>
    <w:rsid w:val="003A4EC7"/>
    <w:rsid w:val="003A7295"/>
    <w:rsid w:val="003B177C"/>
    <w:rsid w:val="003B1F60"/>
    <w:rsid w:val="003B20F8"/>
    <w:rsid w:val="003C22EB"/>
    <w:rsid w:val="003C2CC4"/>
    <w:rsid w:val="003C7CA2"/>
    <w:rsid w:val="003D4B23"/>
    <w:rsid w:val="003E278A"/>
    <w:rsid w:val="003E6237"/>
    <w:rsid w:val="003F1FF0"/>
    <w:rsid w:val="00413520"/>
    <w:rsid w:val="004325CB"/>
    <w:rsid w:val="00436966"/>
    <w:rsid w:val="00436995"/>
    <w:rsid w:val="00440A07"/>
    <w:rsid w:val="00444574"/>
    <w:rsid w:val="00462880"/>
    <w:rsid w:val="004712C7"/>
    <w:rsid w:val="004712FB"/>
    <w:rsid w:val="00476F24"/>
    <w:rsid w:val="00477004"/>
    <w:rsid w:val="004A4516"/>
    <w:rsid w:val="004A5D33"/>
    <w:rsid w:val="004A6C8D"/>
    <w:rsid w:val="004B4A99"/>
    <w:rsid w:val="004C009A"/>
    <w:rsid w:val="004C55B0"/>
    <w:rsid w:val="004D6254"/>
    <w:rsid w:val="004E2E2B"/>
    <w:rsid w:val="004E4DB5"/>
    <w:rsid w:val="004F6591"/>
    <w:rsid w:val="004F6BA0"/>
    <w:rsid w:val="00500E5B"/>
    <w:rsid w:val="00503BEA"/>
    <w:rsid w:val="00532328"/>
    <w:rsid w:val="00533616"/>
    <w:rsid w:val="00535ABA"/>
    <w:rsid w:val="0053768B"/>
    <w:rsid w:val="00541680"/>
    <w:rsid w:val="005420F2"/>
    <w:rsid w:val="0054285C"/>
    <w:rsid w:val="00575D0A"/>
    <w:rsid w:val="005832FA"/>
    <w:rsid w:val="00584173"/>
    <w:rsid w:val="00595520"/>
    <w:rsid w:val="005A0ABB"/>
    <w:rsid w:val="005A4341"/>
    <w:rsid w:val="005A44B9"/>
    <w:rsid w:val="005B1BA0"/>
    <w:rsid w:val="005B3DB3"/>
    <w:rsid w:val="005C0268"/>
    <w:rsid w:val="005D08A7"/>
    <w:rsid w:val="005D15CA"/>
    <w:rsid w:val="005D1C6E"/>
    <w:rsid w:val="005E6EDC"/>
    <w:rsid w:val="005F08DF"/>
    <w:rsid w:val="005F3066"/>
    <w:rsid w:val="005F3E61"/>
    <w:rsid w:val="00604DDD"/>
    <w:rsid w:val="006107D6"/>
    <w:rsid w:val="006115CC"/>
    <w:rsid w:val="00611FC4"/>
    <w:rsid w:val="006176FB"/>
    <w:rsid w:val="00620BC6"/>
    <w:rsid w:val="00620E67"/>
    <w:rsid w:val="00630FCB"/>
    <w:rsid w:val="00640B26"/>
    <w:rsid w:val="006507D5"/>
    <w:rsid w:val="006533B2"/>
    <w:rsid w:val="0065766B"/>
    <w:rsid w:val="00665643"/>
    <w:rsid w:val="006656DE"/>
    <w:rsid w:val="00666261"/>
    <w:rsid w:val="006770B2"/>
    <w:rsid w:val="00680070"/>
    <w:rsid w:val="00686A48"/>
    <w:rsid w:val="0068703F"/>
    <w:rsid w:val="0068763C"/>
    <w:rsid w:val="006940E1"/>
    <w:rsid w:val="006A3C72"/>
    <w:rsid w:val="006A7392"/>
    <w:rsid w:val="006B03A1"/>
    <w:rsid w:val="006B67D9"/>
    <w:rsid w:val="006C5535"/>
    <w:rsid w:val="006D0589"/>
    <w:rsid w:val="006D123E"/>
    <w:rsid w:val="006E2216"/>
    <w:rsid w:val="006E564B"/>
    <w:rsid w:val="006E7154"/>
    <w:rsid w:val="007003CD"/>
    <w:rsid w:val="0070701E"/>
    <w:rsid w:val="0072632A"/>
    <w:rsid w:val="007358E8"/>
    <w:rsid w:val="00736ECE"/>
    <w:rsid w:val="00743BB0"/>
    <w:rsid w:val="0074533B"/>
    <w:rsid w:val="007643BC"/>
    <w:rsid w:val="00780C68"/>
    <w:rsid w:val="007959FE"/>
    <w:rsid w:val="007A0CF1"/>
    <w:rsid w:val="007B0B51"/>
    <w:rsid w:val="007B6BA5"/>
    <w:rsid w:val="007C3390"/>
    <w:rsid w:val="007C42D8"/>
    <w:rsid w:val="007C4F4B"/>
    <w:rsid w:val="007D6F65"/>
    <w:rsid w:val="007D7362"/>
    <w:rsid w:val="007F009E"/>
    <w:rsid w:val="007F5CE2"/>
    <w:rsid w:val="007F5F7C"/>
    <w:rsid w:val="007F6611"/>
    <w:rsid w:val="00803482"/>
    <w:rsid w:val="00810BAC"/>
    <w:rsid w:val="0081400C"/>
    <w:rsid w:val="00814C29"/>
    <w:rsid w:val="008175E9"/>
    <w:rsid w:val="008242D7"/>
    <w:rsid w:val="0082577B"/>
    <w:rsid w:val="00825CB5"/>
    <w:rsid w:val="0084674A"/>
    <w:rsid w:val="00853DD8"/>
    <w:rsid w:val="00866893"/>
    <w:rsid w:val="00866F02"/>
    <w:rsid w:val="00867D18"/>
    <w:rsid w:val="00871F9A"/>
    <w:rsid w:val="00871FD5"/>
    <w:rsid w:val="0088172E"/>
    <w:rsid w:val="00881EFA"/>
    <w:rsid w:val="00885543"/>
    <w:rsid w:val="0088791F"/>
    <w:rsid w:val="008879CB"/>
    <w:rsid w:val="008979B1"/>
    <w:rsid w:val="008A6B25"/>
    <w:rsid w:val="008A6C4F"/>
    <w:rsid w:val="008B389E"/>
    <w:rsid w:val="008D045E"/>
    <w:rsid w:val="008D3F25"/>
    <w:rsid w:val="008D448D"/>
    <w:rsid w:val="008D4D82"/>
    <w:rsid w:val="008E0E46"/>
    <w:rsid w:val="008E7116"/>
    <w:rsid w:val="008F143B"/>
    <w:rsid w:val="008F3882"/>
    <w:rsid w:val="008F4B7C"/>
    <w:rsid w:val="0091601C"/>
    <w:rsid w:val="0092556A"/>
    <w:rsid w:val="00926E47"/>
    <w:rsid w:val="00947162"/>
    <w:rsid w:val="009610D0"/>
    <w:rsid w:val="009613A2"/>
    <w:rsid w:val="0096334D"/>
    <w:rsid w:val="0096375C"/>
    <w:rsid w:val="009662E6"/>
    <w:rsid w:val="0097095E"/>
    <w:rsid w:val="0098592B"/>
    <w:rsid w:val="00985FC4"/>
    <w:rsid w:val="00990766"/>
    <w:rsid w:val="00991261"/>
    <w:rsid w:val="00995D42"/>
    <w:rsid w:val="009964C4"/>
    <w:rsid w:val="009A7B81"/>
    <w:rsid w:val="009B011B"/>
    <w:rsid w:val="009B7EB7"/>
    <w:rsid w:val="009D01C0"/>
    <w:rsid w:val="009D6A08"/>
    <w:rsid w:val="009E0A16"/>
    <w:rsid w:val="009E6CB7"/>
    <w:rsid w:val="009E7970"/>
    <w:rsid w:val="009F2EAC"/>
    <w:rsid w:val="009F57E3"/>
    <w:rsid w:val="009F7B5E"/>
    <w:rsid w:val="00A0341F"/>
    <w:rsid w:val="00A077A2"/>
    <w:rsid w:val="00A10F4F"/>
    <w:rsid w:val="00A11067"/>
    <w:rsid w:val="00A1704A"/>
    <w:rsid w:val="00A23545"/>
    <w:rsid w:val="00A24260"/>
    <w:rsid w:val="00A36AC2"/>
    <w:rsid w:val="00A425EB"/>
    <w:rsid w:val="00A56E9D"/>
    <w:rsid w:val="00A72F22"/>
    <w:rsid w:val="00A733BC"/>
    <w:rsid w:val="00A748A6"/>
    <w:rsid w:val="00A76A69"/>
    <w:rsid w:val="00A80B84"/>
    <w:rsid w:val="00A879A4"/>
    <w:rsid w:val="00A91E6F"/>
    <w:rsid w:val="00A96F9F"/>
    <w:rsid w:val="00AA0FF8"/>
    <w:rsid w:val="00AA2A98"/>
    <w:rsid w:val="00AA3BFE"/>
    <w:rsid w:val="00AC0F2C"/>
    <w:rsid w:val="00AC32DF"/>
    <w:rsid w:val="00AC502A"/>
    <w:rsid w:val="00AE1E26"/>
    <w:rsid w:val="00AE3EC2"/>
    <w:rsid w:val="00AF58C1"/>
    <w:rsid w:val="00B04A3F"/>
    <w:rsid w:val="00B06643"/>
    <w:rsid w:val="00B070BA"/>
    <w:rsid w:val="00B15055"/>
    <w:rsid w:val="00B20551"/>
    <w:rsid w:val="00B220F1"/>
    <w:rsid w:val="00B30179"/>
    <w:rsid w:val="00B31E0B"/>
    <w:rsid w:val="00B33FC7"/>
    <w:rsid w:val="00B37B15"/>
    <w:rsid w:val="00B4162A"/>
    <w:rsid w:val="00B45C02"/>
    <w:rsid w:val="00B46D45"/>
    <w:rsid w:val="00B55CBF"/>
    <w:rsid w:val="00B626DE"/>
    <w:rsid w:val="00B70B63"/>
    <w:rsid w:val="00B72A1E"/>
    <w:rsid w:val="00B81E12"/>
    <w:rsid w:val="00BA339B"/>
    <w:rsid w:val="00BB18EC"/>
    <w:rsid w:val="00BB1A0D"/>
    <w:rsid w:val="00BB23CC"/>
    <w:rsid w:val="00BB23FE"/>
    <w:rsid w:val="00BC16B2"/>
    <w:rsid w:val="00BC1E7E"/>
    <w:rsid w:val="00BC69F7"/>
    <w:rsid w:val="00BC74E9"/>
    <w:rsid w:val="00BE36A9"/>
    <w:rsid w:val="00BE4C39"/>
    <w:rsid w:val="00BE618E"/>
    <w:rsid w:val="00BE7BEC"/>
    <w:rsid w:val="00BF0A5A"/>
    <w:rsid w:val="00BF0E63"/>
    <w:rsid w:val="00BF12A3"/>
    <w:rsid w:val="00BF16D7"/>
    <w:rsid w:val="00BF2373"/>
    <w:rsid w:val="00BF279B"/>
    <w:rsid w:val="00C044E2"/>
    <w:rsid w:val="00C048CB"/>
    <w:rsid w:val="00C066F3"/>
    <w:rsid w:val="00C11807"/>
    <w:rsid w:val="00C25EC3"/>
    <w:rsid w:val="00C27F1E"/>
    <w:rsid w:val="00C31623"/>
    <w:rsid w:val="00C463DD"/>
    <w:rsid w:val="00C615D8"/>
    <w:rsid w:val="00C745C3"/>
    <w:rsid w:val="00C80EC8"/>
    <w:rsid w:val="00C87267"/>
    <w:rsid w:val="00C97677"/>
    <w:rsid w:val="00C978F5"/>
    <w:rsid w:val="00CA24A4"/>
    <w:rsid w:val="00CB348D"/>
    <w:rsid w:val="00CC54CB"/>
    <w:rsid w:val="00CD46F5"/>
    <w:rsid w:val="00CE464C"/>
    <w:rsid w:val="00CE4A8F"/>
    <w:rsid w:val="00CE6AD0"/>
    <w:rsid w:val="00CF071D"/>
    <w:rsid w:val="00D0123D"/>
    <w:rsid w:val="00D103CE"/>
    <w:rsid w:val="00D15B04"/>
    <w:rsid w:val="00D2031B"/>
    <w:rsid w:val="00D25FE2"/>
    <w:rsid w:val="00D37DA9"/>
    <w:rsid w:val="00D406A7"/>
    <w:rsid w:val="00D41AE9"/>
    <w:rsid w:val="00D43252"/>
    <w:rsid w:val="00D44D86"/>
    <w:rsid w:val="00D50B7D"/>
    <w:rsid w:val="00D52012"/>
    <w:rsid w:val="00D60425"/>
    <w:rsid w:val="00D704E5"/>
    <w:rsid w:val="00D72316"/>
    <w:rsid w:val="00D72727"/>
    <w:rsid w:val="00D75446"/>
    <w:rsid w:val="00D978C6"/>
    <w:rsid w:val="00DA0956"/>
    <w:rsid w:val="00DA357F"/>
    <w:rsid w:val="00DA3E12"/>
    <w:rsid w:val="00DC18AD"/>
    <w:rsid w:val="00DC371B"/>
    <w:rsid w:val="00DD5397"/>
    <w:rsid w:val="00DF7CAE"/>
    <w:rsid w:val="00E127F6"/>
    <w:rsid w:val="00E40603"/>
    <w:rsid w:val="00E423C0"/>
    <w:rsid w:val="00E54E61"/>
    <w:rsid w:val="00E6414C"/>
    <w:rsid w:val="00E7260F"/>
    <w:rsid w:val="00E8702D"/>
    <w:rsid w:val="00E905F4"/>
    <w:rsid w:val="00E916A9"/>
    <w:rsid w:val="00E916DE"/>
    <w:rsid w:val="00E925AD"/>
    <w:rsid w:val="00E96312"/>
    <w:rsid w:val="00E96630"/>
    <w:rsid w:val="00E96648"/>
    <w:rsid w:val="00ED18DC"/>
    <w:rsid w:val="00ED6201"/>
    <w:rsid w:val="00ED7A2A"/>
    <w:rsid w:val="00EE407E"/>
    <w:rsid w:val="00EF1D7F"/>
    <w:rsid w:val="00F0137E"/>
    <w:rsid w:val="00F04E44"/>
    <w:rsid w:val="00F21786"/>
    <w:rsid w:val="00F24D72"/>
    <w:rsid w:val="00F25D06"/>
    <w:rsid w:val="00F31CFF"/>
    <w:rsid w:val="00F322C6"/>
    <w:rsid w:val="00F3742B"/>
    <w:rsid w:val="00F41863"/>
    <w:rsid w:val="00F41FDB"/>
    <w:rsid w:val="00F50597"/>
    <w:rsid w:val="00F56D63"/>
    <w:rsid w:val="00F609A9"/>
    <w:rsid w:val="00F60F63"/>
    <w:rsid w:val="00F70759"/>
    <w:rsid w:val="00F80C99"/>
    <w:rsid w:val="00F867EC"/>
    <w:rsid w:val="00F91B2B"/>
    <w:rsid w:val="00F97B5A"/>
    <w:rsid w:val="00FC03CD"/>
    <w:rsid w:val="00FC0646"/>
    <w:rsid w:val="00FC68B7"/>
    <w:rsid w:val="00FE3BB6"/>
    <w:rsid w:val="00FE6985"/>
    <w:rsid w:val="00FE7D04"/>
    <w:rsid w:val="00FF0E6D"/>
    <w:rsid w:val="00FF0FFA"/>
    <w:rsid w:val="00FF35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519FA8"/>
  <w15:docId w15:val="{293F474A-8ECE-45AC-83C9-5C342F38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22"/>
      </w:numPr>
      <w:spacing w:line="240" w:lineRule="auto"/>
      <w:outlineLvl w:val="1"/>
    </w:pPr>
  </w:style>
  <w:style w:type="paragraph" w:styleId="Heading3">
    <w:name w:val="heading 3"/>
    <w:aliases w:val="h3"/>
    <w:basedOn w:val="Normal"/>
    <w:next w:val="Normal"/>
    <w:link w:val="Heading3Char"/>
    <w:qFormat/>
    <w:rsid w:val="00E925AD"/>
    <w:pPr>
      <w:numPr>
        <w:ilvl w:val="2"/>
        <w:numId w:val="22"/>
      </w:numPr>
      <w:spacing w:line="240" w:lineRule="auto"/>
      <w:outlineLvl w:val="2"/>
    </w:pPr>
  </w:style>
  <w:style w:type="paragraph" w:styleId="Heading4">
    <w:name w:val="heading 4"/>
    <w:aliases w:val="h4"/>
    <w:basedOn w:val="Normal"/>
    <w:next w:val="Normal"/>
    <w:link w:val="Heading4Char"/>
    <w:qFormat/>
    <w:rsid w:val="00E925AD"/>
    <w:pPr>
      <w:numPr>
        <w:ilvl w:val="3"/>
        <w:numId w:val="22"/>
      </w:numPr>
      <w:spacing w:line="240" w:lineRule="auto"/>
      <w:outlineLvl w:val="3"/>
    </w:pPr>
  </w:style>
  <w:style w:type="paragraph" w:styleId="Heading5">
    <w:name w:val="heading 5"/>
    <w:aliases w:val="h5"/>
    <w:basedOn w:val="Normal"/>
    <w:next w:val="Normal"/>
    <w:link w:val="Heading5Char"/>
    <w:qFormat/>
    <w:rsid w:val="00E925AD"/>
    <w:pPr>
      <w:numPr>
        <w:ilvl w:val="4"/>
        <w:numId w:val="22"/>
      </w:numPr>
      <w:spacing w:line="240" w:lineRule="auto"/>
      <w:outlineLvl w:val="4"/>
    </w:pPr>
  </w:style>
  <w:style w:type="paragraph" w:styleId="Heading6">
    <w:name w:val="heading 6"/>
    <w:aliases w:val="h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Fußnotenzeichen,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rsid w:val="002A4E35"/>
    <w:rPr>
      <w:lang w:val="en-GB"/>
    </w:rPr>
  </w:style>
  <w:style w:type="character" w:customStyle="1" w:styleId="HChGChar">
    <w:name w:val="_ H _Ch_G Char"/>
    <w:link w:val="HChG"/>
    <w:qFormat/>
    <w:locked/>
    <w:rsid w:val="002A4E35"/>
    <w:rPr>
      <w:b/>
      <w:sz w:val="28"/>
      <w:lang w:val="en-GB"/>
    </w:rPr>
  </w:style>
  <w:style w:type="character" w:customStyle="1" w:styleId="H1GChar">
    <w:name w:val="_ H_1_G Char"/>
    <w:link w:val="H1G"/>
    <w:locked/>
    <w:rsid w:val="002A4E35"/>
    <w:rPr>
      <w:b/>
      <w:sz w:val="24"/>
      <w:lang w:val="en-GB"/>
    </w:rPr>
  </w:style>
  <w:style w:type="character" w:customStyle="1" w:styleId="Heading1Char">
    <w:name w:val="Heading 1 Char"/>
    <w:aliases w:val="Table_G Char,h1 Char"/>
    <w:basedOn w:val="DefaultParagraphFont"/>
    <w:link w:val="Heading1"/>
    <w:rsid w:val="00743BB0"/>
    <w:rPr>
      <w:lang w:val="en-GB"/>
    </w:rPr>
  </w:style>
  <w:style w:type="character" w:customStyle="1" w:styleId="Heading2Char">
    <w:name w:val="Heading 2 Char"/>
    <w:aliases w:val="h2 Char"/>
    <w:basedOn w:val="DefaultParagraphFont"/>
    <w:link w:val="Heading2"/>
    <w:rsid w:val="00743BB0"/>
    <w:rPr>
      <w:lang w:val="en-GB"/>
    </w:rPr>
  </w:style>
  <w:style w:type="character" w:customStyle="1" w:styleId="Heading3Char">
    <w:name w:val="Heading 3 Char"/>
    <w:aliases w:val="h3 Char"/>
    <w:basedOn w:val="DefaultParagraphFont"/>
    <w:link w:val="Heading3"/>
    <w:rsid w:val="00743BB0"/>
    <w:rPr>
      <w:lang w:val="en-GB"/>
    </w:rPr>
  </w:style>
  <w:style w:type="character" w:customStyle="1" w:styleId="Heading4Char">
    <w:name w:val="Heading 4 Char"/>
    <w:aliases w:val="h4 Char"/>
    <w:basedOn w:val="DefaultParagraphFont"/>
    <w:link w:val="Heading4"/>
    <w:rsid w:val="00743BB0"/>
    <w:rPr>
      <w:lang w:val="en-GB"/>
    </w:rPr>
  </w:style>
  <w:style w:type="character" w:customStyle="1" w:styleId="Heading5Char">
    <w:name w:val="Heading 5 Char"/>
    <w:aliases w:val="h5 Char"/>
    <w:basedOn w:val="DefaultParagraphFont"/>
    <w:link w:val="Heading5"/>
    <w:rsid w:val="00743BB0"/>
    <w:rPr>
      <w:lang w:val="en-GB"/>
    </w:rPr>
  </w:style>
  <w:style w:type="character" w:customStyle="1" w:styleId="Heading6Char">
    <w:name w:val="Heading 6 Char"/>
    <w:aliases w:val="h6 Char"/>
    <w:basedOn w:val="DefaultParagraphFont"/>
    <w:link w:val="Heading6"/>
    <w:rsid w:val="00743BB0"/>
    <w:rPr>
      <w:lang w:val="en-GB"/>
    </w:rPr>
  </w:style>
  <w:style w:type="character" w:customStyle="1" w:styleId="Heading7Char">
    <w:name w:val="Heading 7 Char"/>
    <w:basedOn w:val="DefaultParagraphFont"/>
    <w:link w:val="Heading7"/>
    <w:rsid w:val="00743BB0"/>
    <w:rPr>
      <w:lang w:val="en-GB"/>
    </w:rPr>
  </w:style>
  <w:style w:type="character" w:customStyle="1" w:styleId="Heading8Char">
    <w:name w:val="Heading 8 Char"/>
    <w:basedOn w:val="DefaultParagraphFont"/>
    <w:link w:val="Heading8"/>
    <w:rsid w:val="00743BB0"/>
    <w:rPr>
      <w:lang w:val="en-GB"/>
    </w:rPr>
  </w:style>
  <w:style w:type="character" w:customStyle="1" w:styleId="Heading9Char">
    <w:name w:val="Heading 9 Char"/>
    <w:basedOn w:val="DefaultParagraphFont"/>
    <w:link w:val="Heading9"/>
    <w:rsid w:val="00743BB0"/>
    <w:rPr>
      <w:lang w:val="en-GB"/>
    </w:rPr>
  </w:style>
  <w:style w:type="paragraph" w:styleId="PlainText">
    <w:name w:val="Plain Text"/>
    <w:basedOn w:val="Normal"/>
    <w:link w:val="PlainTextChar"/>
    <w:rsid w:val="00743BB0"/>
    <w:pPr>
      <w:suppressAutoHyphens/>
    </w:pPr>
    <w:rPr>
      <w:rFonts w:eastAsiaTheme="minorEastAsia" w:cs="Courier New"/>
      <w:lang w:eastAsia="en-US"/>
    </w:rPr>
  </w:style>
  <w:style w:type="character" w:customStyle="1" w:styleId="PlainTextChar">
    <w:name w:val="Plain Text Char"/>
    <w:basedOn w:val="DefaultParagraphFont"/>
    <w:link w:val="PlainText"/>
    <w:rsid w:val="00743BB0"/>
    <w:rPr>
      <w:rFonts w:eastAsiaTheme="minorEastAsia" w:cs="Courier New"/>
      <w:lang w:val="en-GB" w:eastAsia="en-US"/>
    </w:rPr>
  </w:style>
  <w:style w:type="paragraph" w:styleId="BodyText">
    <w:name w:val="Body Text"/>
    <w:basedOn w:val="Normal"/>
    <w:next w:val="Normal"/>
    <w:link w:val="BodyTextChar"/>
    <w:rsid w:val="00743BB0"/>
    <w:pPr>
      <w:suppressAutoHyphens/>
    </w:pPr>
    <w:rPr>
      <w:rFonts w:eastAsiaTheme="minorEastAsia"/>
      <w:lang w:eastAsia="en-US"/>
    </w:rPr>
  </w:style>
  <w:style w:type="character" w:customStyle="1" w:styleId="BodyTextChar">
    <w:name w:val="Body Text Char"/>
    <w:basedOn w:val="DefaultParagraphFont"/>
    <w:link w:val="BodyText"/>
    <w:rsid w:val="00743BB0"/>
    <w:rPr>
      <w:rFonts w:eastAsiaTheme="minorEastAsia"/>
      <w:lang w:val="en-GB" w:eastAsia="en-US"/>
    </w:rPr>
  </w:style>
  <w:style w:type="paragraph" w:styleId="BodyTextIndent">
    <w:name w:val="Body Text Indent"/>
    <w:basedOn w:val="Normal"/>
    <w:link w:val="BodyTextIndentChar"/>
    <w:rsid w:val="00743BB0"/>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rsid w:val="00743BB0"/>
    <w:rPr>
      <w:rFonts w:eastAsiaTheme="minorEastAsia"/>
      <w:lang w:val="en-GB" w:eastAsia="en-US"/>
    </w:rPr>
  </w:style>
  <w:style w:type="paragraph" w:styleId="BlockText">
    <w:name w:val="Block Text"/>
    <w:basedOn w:val="Normal"/>
    <w:rsid w:val="00743BB0"/>
    <w:pPr>
      <w:suppressAutoHyphens/>
      <w:ind w:left="1440" w:right="1440"/>
    </w:pPr>
    <w:rPr>
      <w:rFonts w:eastAsiaTheme="minorEastAsia"/>
      <w:lang w:eastAsia="en-US"/>
    </w:rPr>
  </w:style>
  <w:style w:type="character" w:customStyle="1" w:styleId="EndnoteTextChar">
    <w:name w:val="Endnote Text Char"/>
    <w:aliases w:val="2_G Char"/>
    <w:basedOn w:val="DefaultParagraphFont"/>
    <w:link w:val="EndnoteText"/>
    <w:rsid w:val="00743BB0"/>
    <w:rPr>
      <w:rFonts w:eastAsiaTheme="minorHAnsi"/>
      <w:sz w:val="18"/>
      <w:lang w:val="en-GB" w:eastAsia="en-US"/>
    </w:rPr>
  </w:style>
  <w:style w:type="character" w:styleId="CommentReference">
    <w:name w:val="annotation reference"/>
    <w:rsid w:val="00743BB0"/>
    <w:rPr>
      <w:sz w:val="6"/>
    </w:rPr>
  </w:style>
  <w:style w:type="paragraph" w:styleId="CommentText">
    <w:name w:val="annotation text"/>
    <w:basedOn w:val="Normal"/>
    <w:link w:val="CommentTextChar"/>
    <w:rsid w:val="00743BB0"/>
    <w:pPr>
      <w:suppressAutoHyphens/>
    </w:pPr>
    <w:rPr>
      <w:rFonts w:eastAsiaTheme="minorEastAsia"/>
      <w:lang w:eastAsia="en-US"/>
    </w:rPr>
  </w:style>
  <w:style w:type="character" w:customStyle="1" w:styleId="CommentTextChar">
    <w:name w:val="Comment Text Char"/>
    <w:basedOn w:val="DefaultParagraphFont"/>
    <w:link w:val="CommentText"/>
    <w:rsid w:val="00743BB0"/>
    <w:rPr>
      <w:rFonts w:eastAsiaTheme="minorEastAsia"/>
      <w:lang w:val="en-GB" w:eastAsia="en-US"/>
    </w:rPr>
  </w:style>
  <w:style w:type="character" w:styleId="LineNumber">
    <w:name w:val="line number"/>
    <w:rsid w:val="00743BB0"/>
    <w:rPr>
      <w:sz w:val="14"/>
    </w:rPr>
  </w:style>
  <w:style w:type="numbering" w:styleId="111111">
    <w:name w:val="Outline List 2"/>
    <w:basedOn w:val="NoList"/>
    <w:rsid w:val="00743BB0"/>
    <w:pPr>
      <w:numPr>
        <w:numId w:val="20"/>
      </w:numPr>
    </w:pPr>
  </w:style>
  <w:style w:type="numbering" w:styleId="1ai">
    <w:name w:val="Outline List 1"/>
    <w:basedOn w:val="NoList"/>
    <w:rsid w:val="00743BB0"/>
    <w:pPr>
      <w:numPr>
        <w:numId w:val="21"/>
      </w:numPr>
    </w:pPr>
  </w:style>
  <w:style w:type="numbering" w:styleId="ArticleSection">
    <w:name w:val="Outline List 3"/>
    <w:basedOn w:val="NoList"/>
    <w:rsid w:val="00743BB0"/>
    <w:pPr>
      <w:numPr>
        <w:numId w:val="22"/>
      </w:numPr>
    </w:pPr>
  </w:style>
  <w:style w:type="paragraph" w:styleId="BodyText2">
    <w:name w:val="Body Text 2"/>
    <w:basedOn w:val="Normal"/>
    <w:link w:val="BodyText2Char"/>
    <w:rsid w:val="00743BB0"/>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rsid w:val="00743BB0"/>
    <w:rPr>
      <w:rFonts w:eastAsiaTheme="minorEastAsia"/>
      <w:lang w:val="en-GB" w:eastAsia="en-US"/>
    </w:rPr>
  </w:style>
  <w:style w:type="paragraph" w:styleId="BodyText3">
    <w:name w:val="Body Text 3"/>
    <w:basedOn w:val="Normal"/>
    <w:link w:val="BodyText3Char"/>
    <w:rsid w:val="00743BB0"/>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rsid w:val="00743BB0"/>
    <w:rPr>
      <w:rFonts w:eastAsiaTheme="minorEastAsia"/>
      <w:sz w:val="16"/>
      <w:szCs w:val="16"/>
      <w:lang w:val="en-GB" w:eastAsia="en-US"/>
    </w:rPr>
  </w:style>
  <w:style w:type="paragraph" w:styleId="BodyTextFirstIndent">
    <w:name w:val="Body Text First Indent"/>
    <w:basedOn w:val="BodyText"/>
    <w:link w:val="BodyTextFirstIndentChar"/>
    <w:rsid w:val="00743BB0"/>
    <w:pPr>
      <w:spacing w:after="120"/>
      <w:ind w:firstLine="210"/>
    </w:pPr>
  </w:style>
  <w:style w:type="character" w:customStyle="1" w:styleId="BodyTextFirstIndentChar">
    <w:name w:val="Body Text First Indent Char"/>
    <w:basedOn w:val="BodyTextChar"/>
    <w:link w:val="BodyTextFirstIndent"/>
    <w:rsid w:val="00743BB0"/>
    <w:rPr>
      <w:rFonts w:eastAsiaTheme="minorEastAsia"/>
      <w:lang w:val="en-GB" w:eastAsia="en-US"/>
    </w:rPr>
  </w:style>
  <w:style w:type="paragraph" w:styleId="BodyTextFirstIndent2">
    <w:name w:val="Body Text First Indent 2"/>
    <w:basedOn w:val="BodyTextIndent"/>
    <w:link w:val="BodyTextFirstIndent2Char"/>
    <w:rsid w:val="00743BB0"/>
    <w:pPr>
      <w:ind w:firstLine="210"/>
    </w:pPr>
  </w:style>
  <w:style w:type="character" w:customStyle="1" w:styleId="BodyTextFirstIndent2Char">
    <w:name w:val="Body Text First Indent 2 Char"/>
    <w:basedOn w:val="BodyTextIndentChar"/>
    <w:link w:val="BodyTextFirstIndent2"/>
    <w:rsid w:val="00743BB0"/>
    <w:rPr>
      <w:rFonts w:eastAsiaTheme="minorEastAsia"/>
      <w:lang w:val="en-GB" w:eastAsia="en-US"/>
    </w:rPr>
  </w:style>
  <w:style w:type="paragraph" w:styleId="BodyTextIndent2">
    <w:name w:val="Body Text Indent 2"/>
    <w:basedOn w:val="Normal"/>
    <w:link w:val="BodyTextIndent2Char"/>
    <w:rsid w:val="00743BB0"/>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rsid w:val="00743BB0"/>
    <w:rPr>
      <w:rFonts w:eastAsiaTheme="minorEastAsia"/>
      <w:lang w:val="en-GB" w:eastAsia="en-US"/>
    </w:rPr>
  </w:style>
  <w:style w:type="paragraph" w:styleId="BodyTextIndent3">
    <w:name w:val="Body Text Indent 3"/>
    <w:basedOn w:val="Normal"/>
    <w:link w:val="BodyTextIndent3Char"/>
    <w:rsid w:val="00743BB0"/>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743BB0"/>
    <w:rPr>
      <w:rFonts w:eastAsiaTheme="minorEastAsia"/>
      <w:sz w:val="16"/>
      <w:szCs w:val="16"/>
      <w:lang w:val="en-GB" w:eastAsia="en-US"/>
    </w:rPr>
  </w:style>
  <w:style w:type="paragraph" w:styleId="Closing">
    <w:name w:val="Closing"/>
    <w:basedOn w:val="Normal"/>
    <w:link w:val="ClosingChar"/>
    <w:rsid w:val="00743BB0"/>
    <w:pPr>
      <w:suppressAutoHyphens/>
      <w:ind w:left="4252"/>
    </w:pPr>
    <w:rPr>
      <w:rFonts w:eastAsiaTheme="minorEastAsia"/>
      <w:lang w:eastAsia="en-US"/>
    </w:rPr>
  </w:style>
  <w:style w:type="character" w:customStyle="1" w:styleId="ClosingChar">
    <w:name w:val="Closing Char"/>
    <w:basedOn w:val="DefaultParagraphFont"/>
    <w:link w:val="Closing"/>
    <w:rsid w:val="00743BB0"/>
    <w:rPr>
      <w:rFonts w:eastAsiaTheme="minorEastAsia"/>
      <w:lang w:val="en-GB" w:eastAsia="en-US"/>
    </w:rPr>
  </w:style>
  <w:style w:type="paragraph" w:styleId="Date">
    <w:name w:val="Date"/>
    <w:basedOn w:val="Normal"/>
    <w:next w:val="Normal"/>
    <w:link w:val="DateChar"/>
    <w:rsid w:val="00743BB0"/>
    <w:pPr>
      <w:suppressAutoHyphens/>
    </w:pPr>
    <w:rPr>
      <w:rFonts w:eastAsiaTheme="minorEastAsia"/>
      <w:lang w:eastAsia="en-US"/>
    </w:rPr>
  </w:style>
  <w:style w:type="character" w:customStyle="1" w:styleId="DateChar">
    <w:name w:val="Date Char"/>
    <w:basedOn w:val="DefaultParagraphFont"/>
    <w:link w:val="Date"/>
    <w:rsid w:val="00743BB0"/>
    <w:rPr>
      <w:rFonts w:eastAsiaTheme="minorEastAsia"/>
      <w:lang w:val="en-GB" w:eastAsia="en-US"/>
    </w:rPr>
  </w:style>
  <w:style w:type="paragraph" w:styleId="E-mailSignature">
    <w:name w:val="E-mail Signature"/>
    <w:basedOn w:val="Normal"/>
    <w:link w:val="E-mailSignatureChar"/>
    <w:rsid w:val="00743BB0"/>
    <w:pPr>
      <w:suppressAutoHyphens/>
    </w:pPr>
    <w:rPr>
      <w:rFonts w:eastAsiaTheme="minorEastAsia"/>
      <w:lang w:eastAsia="en-US"/>
    </w:rPr>
  </w:style>
  <w:style w:type="character" w:customStyle="1" w:styleId="E-mailSignatureChar">
    <w:name w:val="E-mail Signature Char"/>
    <w:basedOn w:val="DefaultParagraphFont"/>
    <w:link w:val="E-mailSignature"/>
    <w:rsid w:val="00743BB0"/>
    <w:rPr>
      <w:rFonts w:eastAsiaTheme="minorEastAsia"/>
      <w:lang w:val="en-GB" w:eastAsia="en-US"/>
    </w:rPr>
  </w:style>
  <w:style w:type="character" w:styleId="Emphasis">
    <w:name w:val="Emphasis"/>
    <w:qFormat/>
    <w:rsid w:val="00743BB0"/>
    <w:rPr>
      <w:i/>
      <w:iCs/>
    </w:rPr>
  </w:style>
  <w:style w:type="paragraph" w:styleId="EnvelopeReturn">
    <w:name w:val="envelope return"/>
    <w:basedOn w:val="Normal"/>
    <w:rsid w:val="00743BB0"/>
    <w:pPr>
      <w:suppressAutoHyphens/>
    </w:pPr>
    <w:rPr>
      <w:rFonts w:ascii="Arial" w:eastAsiaTheme="minorEastAsia" w:hAnsi="Arial" w:cs="Arial"/>
      <w:lang w:eastAsia="en-US"/>
    </w:rPr>
  </w:style>
  <w:style w:type="character" w:styleId="HTMLAcronym">
    <w:name w:val="HTML Acronym"/>
    <w:basedOn w:val="DefaultParagraphFont"/>
    <w:rsid w:val="00743BB0"/>
  </w:style>
  <w:style w:type="paragraph" w:styleId="HTMLAddress">
    <w:name w:val="HTML Address"/>
    <w:basedOn w:val="Normal"/>
    <w:link w:val="HTMLAddressChar"/>
    <w:rsid w:val="00743BB0"/>
    <w:pPr>
      <w:suppressAutoHyphens/>
    </w:pPr>
    <w:rPr>
      <w:rFonts w:eastAsiaTheme="minorEastAsia"/>
      <w:i/>
      <w:iCs/>
      <w:lang w:eastAsia="en-US"/>
    </w:rPr>
  </w:style>
  <w:style w:type="character" w:customStyle="1" w:styleId="HTMLAddressChar">
    <w:name w:val="HTML Address Char"/>
    <w:basedOn w:val="DefaultParagraphFont"/>
    <w:link w:val="HTMLAddress"/>
    <w:rsid w:val="00743BB0"/>
    <w:rPr>
      <w:rFonts w:eastAsiaTheme="minorEastAsia"/>
      <w:i/>
      <w:iCs/>
      <w:lang w:val="en-GB" w:eastAsia="en-US"/>
    </w:rPr>
  </w:style>
  <w:style w:type="character" w:styleId="HTMLCite">
    <w:name w:val="HTML Cite"/>
    <w:rsid w:val="00743BB0"/>
    <w:rPr>
      <w:i/>
      <w:iCs/>
    </w:rPr>
  </w:style>
  <w:style w:type="character" w:styleId="HTMLCode">
    <w:name w:val="HTML Code"/>
    <w:rsid w:val="00743BB0"/>
    <w:rPr>
      <w:rFonts w:ascii="Courier New" w:hAnsi="Courier New" w:cs="Courier New"/>
      <w:sz w:val="20"/>
      <w:szCs w:val="20"/>
    </w:rPr>
  </w:style>
  <w:style w:type="character" w:styleId="HTMLDefinition">
    <w:name w:val="HTML Definition"/>
    <w:rsid w:val="00743BB0"/>
    <w:rPr>
      <w:i/>
      <w:iCs/>
    </w:rPr>
  </w:style>
  <w:style w:type="character" w:styleId="HTMLKeyboard">
    <w:name w:val="HTML Keyboard"/>
    <w:rsid w:val="00743BB0"/>
    <w:rPr>
      <w:rFonts w:ascii="Courier New" w:hAnsi="Courier New" w:cs="Courier New"/>
      <w:sz w:val="20"/>
      <w:szCs w:val="20"/>
    </w:rPr>
  </w:style>
  <w:style w:type="paragraph" w:styleId="HTMLPreformatted">
    <w:name w:val="HTML Preformatted"/>
    <w:basedOn w:val="Normal"/>
    <w:link w:val="HTMLPreformattedChar"/>
    <w:rsid w:val="00743BB0"/>
    <w:pPr>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743BB0"/>
    <w:rPr>
      <w:rFonts w:ascii="Courier New" w:eastAsiaTheme="minorEastAsia" w:hAnsi="Courier New" w:cs="Courier New"/>
      <w:lang w:val="en-GB" w:eastAsia="en-US"/>
    </w:rPr>
  </w:style>
  <w:style w:type="character" w:styleId="HTMLSample">
    <w:name w:val="HTML Sample"/>
    <w:rsid w:val="00743BB0"/>
    <w:rPr>
      <w:rFonts w:ascii="Courier New" w:hAnsi="Courier New" w:cs="Courier New"/>
    </w:rPr>
  </w:style>
  <w:style w:type="character" w:styleId="HTMLTypewriter">
    <w:name w:val="HTML Typewriter"/>
    <w:rsid w:val="00743BB0"/>
    <w:rPr>
      <w:rFonts w:ascii="Courier New" w:hAnsi="Courier New" w:cs="Courier New"/>
      <w:sz w:val="20"/>
      <w:szCs w:val="20"/>
    </w:rPr>
  </w:style>
  <w:style w:type="character" w:styleId="HTMLVariable">
    <w:name w:val="HTML Variable"/>
    <w:rsid w:val="00743BB0"/>
    <w:rPr>
      <w:i/>
      <w:iCs/>
    </w:rPr>
  </w:style>
  <w:style w:type="paragraph" w:styleId="List">
    <w:name w:val="List"/>
    <w:basedOn w:val="Normal"/>
    <w:rsid w:val="00743BB0"/>
    <w:pPr>
      <w:suppressAutoHyphens/>
      <w:ind w:left="283" w:hanging="283"/>
    </w:pPr>
    <w:rPr>
      <w:rFonts w:eastAsiaTheme="minorEastAsia"/>
      <w:lang w:eastAsia="en-US"/>
    </w:rPr>
  </w:style>
  <w:style w:type="paragraph" w:styleId="List2">
    <w:name w:val="List 2"/>
    <w:basedOn w:val="Normal"/>
    <w:rsid w:val="00743BB0"/>
    <w:pPr>
      <w:suppressAutoHyphens/>
      <w:ind w:left="566" w:hanging="283"/>
    </w:pPr>
    <w:rPr>
      <w:rFonts w:eastAsiaTheme="minorEastAsia"/>
      <w:lang w:eastAsia="en-US"/>
    </w:rPr>
  </w:style>
  <w:style w:type="paragraph" w:styleId="List3">
    <w:name w:val="List 3"/>
    <w:basedOn w:val="Normal"/>
    <w:rsid w:val="00743BB0"/>
    <w:pPr>
      <w:suppressAutoHyphens/>
      <w:ind w:left="849" w:hanging="283"/>
    </w:pPr>
    <w:rPr>
      <w:rFonts w:eastAsiaTheme="minorEastAsia"/>
      <w:lang w:eastAsia="en-US"/>
    </w:rPr>
  </w:style>
  <w:style w:type="paragraph" w:styleId="List4">
    <w:name w:val="List 4"/>
    <w:basedOn w:val="Normal"/>
    <w:rsid w:val="00743BB0"/>
    <w:pPr>
      <w:suppressAutoHyphens/>
      <w:ind w:left="1132" w:hanging="283"/>
    </w:pPr>
    <w:rPr>
      <w:rFonts w:eastAsiaTheme="minorEastAsia"/>
      <w:lang w:eastAsia="en-US"/>
    </w:rPr>
  </w:style>
  <w:style w:type="paragraph" w:styleId="List5">
    <w:name w:val="List 5"/>
    <w:basedOn w:val="Normal"/>
    <w:rsid w:val="00743BB0"/>
    <w:pPr>
      <w:suppressAutoHyphens/>
      <w:ind w:left="1415" w:hanging="283"/>
    </w:pPr>
    <w:rPr>
      <w:rFonts w:eastAsiaTheme="minorEastAsia"/>
      <w:lang w:eastAsia="en-US"/>
    </w:rPr>
  </w:style>
  <w:style w:type="paragraph" w:styleId="ListBullet">
    <w:name w:val="List Bullet"/>
    <w:basedOn w:val="Normal"/>
    <w:rsid w:val="00743BB0"/>
    <w:pPr>
      <w:tabs>
        <w:tab w:val="num" w:pos="360"/>
      </w:tabs>
      <w:suppressAutoHyphens/>
      <w:ind w:left="360" w:hanging="360"/>
    </w:pPr>
    <w:rPr>
      <w:rFonts w:eastAsiaTheme="minorEastAsia"/>
      <w:lang w:eastAsia="en-US"/>
    </w:rPr>
  </w:style>
  <w:style w:type="paragraph" w:styleId="ListBullet2">
    <w:name w:val="List Bullet 2"/>
    <w:basedOn w:val="Normal"/>
    <w:rsid w:val="00743BB0"/>
    <w:pPr>
      <w:tabs>
        <w:tab w:val="num" w:pos="643"/>
      </w:tabs>
      <w:suppressAutoHyphens/>
      <w:ind w:left="643" w:hanging="360"/>
    </w:pPr>
    <w:rPr>
      <w:rFonts w:eastAsiaTheme="minorEastAsia"/>
      <w:lang w:eastAsia="en-US"/>
    </w:rPr>
  </w:style>
  <w:style w:type="paragraph" w:styleId="ListBullet3">
    <w:name w:val="List Bullet 3"/>
    <w:basedOn w:val="Normal"/>
    <w:rsid w:val="00743BB0"/>
    <w:pPr>
      <w:tabs>
        <w:tab w:val="num" w:pos="926"/>
      </w:tabs>
      <w:suppressAutoHyphens/>
      <w:ind w:left="926" w:hanging="360"/>
    </w:pPr>
    <w:rPr>
      <w:rFonts w:eastAsiaTheme="minorEastAsia"/>
      <w:lang w:eastAsia="en-US"/>
    </w:rPr>
  </w:style>
  <w:style w:type="paragraph" w:styleId="ListBullet4">
    <w:name w:val="List Bullet 4"/>
    <w:basedOn w:val="Normal"/>
    <w:rsid w:val="00743BB0"/>
    <w:pPr>
      <w:tabs>
        <w:tab w:val="num" w:pos="1209"/>
      </w:tabs>
      <w:suppressAutoHyphens/>
      <w:ind w:left="1209" w:hanging="360"/>
    </w:pPr>
    <w:rPr>
      <w:rFonts w:eastAsiaTheme="minorEastAsia"/>
      <w:lang w:eastAsia="en-US"/>
    </w:rPr>
  </w:style>
  <w:style w:type="paragraph" w:styleId="ListBullet5">
    <w:name w:val="List Bullet 5"/>
    <w:basedOn w:val="Normal"/>
    <w:rsid w:val="00743BB0"/>
    <w:pPr>
      <w:tabs>
        <w:tab w:val="num" w:pos="1492"/>
      </w:tabs>
      <w:suppressAutoHyphens/>
      <w:ind w:left="1492" w:hanging="360"/>
    </w:pPr>
    <w:rPr>
      <w:rFonts w:eastAsiaTheme="minorEastAsia"/>
      <w:lang w:eastAsia="en-US"/>
    </w:rPr>
  </w:style>
  <w:style w:type="paragraph" w:styleId="ListContinue">
    <w:name w:val="List Continue"/>
    <w:basedOn w:val="Normal"/>
    <w:rsid w:val="00743BB0"/>
    <w:pPr>
      <w:suppressAutoHyphens/>
      <w:spacing w:after="120"/>
      <w:ind w:left="283"/>
    </w:pPr>
    <w:rPr>
      <w:rFonts w:eastAsiaTheme="minorEastAsia"/>
      <w:lang w:eastAsia="en-US"/>
    </w:rPr>
  </w:style>
  <w:style w:type="paragraph" w:styleId="ListContinue2">
    <w:name w:val="List Continue 2"/>
    <w:basedOn w:val="Normal"/>
    <w:rsid w:val="00743BB0"/>
    <w:pPr>
      <w:suppressAutoHyphens/>
      <w:spacing w:after="120"/>
      <w:ind w:left="566"/>
    </w:pPr>
    <w:rPr>
      <w:rFonts w:eastAsiaTheme="minorEastAsia"/>
      <w:lang w:eastAsia="en-US"/>
    </w:rPr>
  </w:style>
  <w:style w:type="paragraph" w:styleId="ListContinue3">
    <w:name w:val="List Continue 3"/>
    <w:basedOn w:val="Normal"/>
    <w:rsid w:val="00743BB0"/>
    <w:pPr>
      <w:suppressAutoHyphens/>
      <w:spacing w:after="120"/>
      <w:ind w:left="849"/>
    </w:pPr>
    <w:rPr>
      <w:rFonts w:eastAsiaTheme="minorEastAsia"/>
      <w:lang w:eastAsia="en-US"/>
    </w:rPr>
  </w:style>
  <w:style w:type="paragraph" w:styleId="ListContinue4">
    <w:name w:val="List Continue 4"/>
    <w:basedOn w:val="Normal"/>
    <w:rsid w:val="00743BB0"/>
    <w:pPr>
      <w:suppressAutoHyphens/>
      <w:spacing w:after="120"/>
      <w:ind w:left="1132"/>
    </w:pPr>
    <w:rPr>
      <w:rFonts w:eastAsiaTheme="minorEastAsia"/>
      <w:lang w:eastAsia="en-US"/>
    </w:rPr>
  </w:style>
  <w:style w:type="paragraph" w:styleId="ListContinue5">
    <w:name w:val="List Continue 5"/>
    <w:basedOn w:val="Normal"/>
    <w:rsid w:val="00743BB0"/>
    <w:pPr>
      <w:suppressAutoHyphens/>
      <w:spacing w:after="120"/>
      <w:ind w:left="1415"/>
    </w:pPr>
    <w:rPr>
      <w:rFonts w:eastAsiaTheme="minorEastAsia"/>
      <w:lang w:eastAsia="en-US"/>
    </w:rPr>
  </w:style>
  <w:style w:type="paragraph" w:styleId="ListNumber">
    <w:name w:val="List Number"/>
    <w:basedOn w:val="Normal"/>
    <w:rsid w:val="00743BB0"/>
    <w:pPr>
      <w:tabs>
        <w:tab w:val="num" w:pos="360"/>
      </w:tabs>
      <w:suppressAutoHyphens/>
      <w:ind w:left="360" w:hanging="360"/>
    </w:pPr>
    <w:rPr>
      <w:rFonts w:eastAsiaTheme="minorEastAsia"/>
      <w:lang w:eastAsia="en-US"/>
    </w:rPr>
  </w:style>
  <w:style w:type="paragraph" w:styleId="ListNumber2">
    <w:name w:val="List Number 2"/>
    <w:basedOn w:val="Normal"/>
    <w:rsid w:val="00743BB0"/>
    <w:pPr>
      <w:tabs>
        <w:tab w:val="num" w:pos="643"/>
      </w:tabs>
      <w:suppressAutoHyphens/>
      <w:ind w:left="643" w:hanging="360"/>
    </w:pPr>
    <w:rPr>
      <w:rFonts w:eastAsiaTheme="minorEastAsia"/>
      <w:lang w:eastAsia="en-US"/>
    </w:rPr>
  </w:style>
  <w:style w:type="paragraph" w:styleId="ListNumber3">
    <w:name w:val="List Number 3"/>
    <w:basedOn w:val="Normal"/>
    <w:rsid w:val="00743BB0"/>
    <w:pPr>
      <w:tabs>
        <w:tab w:val="num" w:pos="926"/>
      </w:tabs>
      <w:suppressAutoHyphens/>
      <w:ind w:left="926" w:hanging="360"/>
    </w:pPr>
    <w:rPr>
      <w:rFonts w:eastAsiaTheme="minorEastAsia"/>
      <w:lang w:eastAsia="en-US"/>
    </w:rPr>
  </w:style>
  <w:style w:type="paragraph" w:styleId="ListNumber4">
    <w:name w:val="List Number 4"/>
    <w:basedOn w:val="Normal"/>
    <w:rsid w:val="00743BB0"/>
    <w:pPr>
      <w:tabs>
        <w:tab w:val="num" w:pos="1209"/>
      </w:tabs>
      <w:suppressAutoHyphens/>
      <w:ind w:left="1209" w:hanging="360"/>
    </w:pPr>
    <w:rPr>
      <w:rFonts w:eastAsiaTheme="minorEastAsia"/>
      <w:lang w:eastAsia="en-US"/>
    </w:rPr>
  </w:style>
  <w:style w:type="paragraph" w:styleId="ListNumber5">
    <w:name w:val="List Number 5"/>
    <w:basedOn w:val="Normal"/>
    <w:rsid w:val="00743BB0"/>
    <w:pPr>
      <w:tabs>
        <w:tab w:val="num" w:pos="1492"/>
      </w:tabs>
      <w:suppressAutoHyphens/>
      <w:ind w:left="1492" w:hanging="360"/>
    </w:pPr>
    <w:rPr>
      <w:rFonts w:eastAsiaTheme="minorEastAsia"/>
      <w:lang w:eastAsia="en-US"/>
    </w:rPr>
  </w:style>
  <w:style w:type="paragraph" w:styleId="MessageHeader">
    <w:name w:val="Message Header"/>
    <w:basedOn w:val="Normal"/>
    <w:link w:val="MessageHeaderChar"/>
    <w:rsid w:val="00743BB0"/>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743BB0"/>
    <w:rPr>
      <w:rFonts w:ascii="Arial" w:eastAsiaTheme="minorEastAsia" w:hAnsi="Arial" w:cs="Arial"/>
      <w:sz w:val="24"/>
      <w:szCs w:val="24"/>
      <w:shd w:val="pct20" w:color="auto" w:fill="auto"/>
      <w:lang w:val="en-GB" w:eastAsia="en-US"/>
    </w:rPr>
  </w:style>
  <w:style w:type="paragraph" w:styleId="NormalWeb">
    <w:name w:val="Normal (Web)"/>
    <w:basedOn w:val="Normal"/>
    <w:link w:val="NormalWebChar"/>
    <w:uiPriority w:val="99"/>
    <w:rsid w:val="00743BB0"/>
    <w:pPr>
      <w:suppressAutoHyphens/>
    </w:pPr>
    <w:rPr>
      <w:rFonts w:eastAsiaTheme="minorEastAsia"/>
      <w:sz w:val="24"/>
      <w:szCs w:val="24"/>
      <w:lang w:eastAsia="en-US"/>
    </w:rPr>
  </w:style>
  <w:style w:type="paragraph" w:styleId="NormalIndent">
    <w:name w:val="Normal Indent"/>
    <w:basedOn w:val="Normal"/>
    <w:rsid w:val="00743BB0"/>
    <w:pPr>
      <w:suppressAutoHyphens/>
      <w:ind w:left="567"/>
    </w:pPr>
    <w:rPr>
      <w:rFonts w:eastAsiaTheme="minorEastAsia"/>
      <w:lang w:eastAsia="en-US"/>
    </w:rPr>
  </w:style>
  <w:style w:type="paragraph" w:styleId="NoteHeading">
    <w:name w:val="Note Heading"/>
    <w:basedOn w:val="Normal"/>
    <w:next w:val="Normal"/>
    <w:link w:val="NoteHeadingChar"/>
    <w:rsid w:val="00743BB0"/>
    <w:pPr>
      <w:suppressAutoHyphens/>
    </w:pPr>
    <w:rPr>
      <w:rFonts w:eastAsiaTheme="minorEastAsia"/>
      <w:lang w:eastAsia="en-US"/>
    </w:rPr>
  </w:style>
  <w:style w:type="character" w:customStyle="1" w:styleId="NoteHeadingChar">
    <w:name w:val="Note Heading Char"/>
    <w:basedOn w:val="DefaultParagraphFont"/>
    <w:link w:val="NoteHeading"/>
    <w:rsid w:val="00743BB0"/>
    <w:rPr>
      <w:rFonts w:eastAsiaTheme="minorEastAsia"/>
      <w:lang w:val="en-GB" w:eastAsia="en-US"/>
    </w:rPr>
  </w:style>
  <w:style w:type="paragraph" w:styleId="Salutation">
    <w:name w:val="Salutation"/>
    <w:basedOn w:val="Normal"/>
    <w:next w:val="Normal"/>
    <w:link w:val="SalutationChar"/>
    <w:rsid w:val="00743BB0"/>
    <w:pPr>
      <w:suppressAutoHyphens/>
    </w:pPr>
    <w:rPr>
      <w:rFonts w:eastAsiaTheme="minorEastAsia"/>
      <w:lang w:eastAsia="en-US"/>
    </w:rPr>
  </w:style>
  <w:style w:type="character" w:customStyle="1" w:styleId="SalutationChar">
    <w:name w:val="Salutation Char"/>
    <w:basedOn w:val="DefaultParagraphFont"/>
    <w:link w:val="Salutation"/>
    <w:rsid w:val="00743BB0"/>
    <w:rPr>
      <w:rFonts w:eastAsiaTheme="minorEastAsia"/>
      <w:lang w:val="en-GB" w:eastAsia="en-US"/>
    </w:rPr>
  </w:style>
  <w:style w:type="paragraph" w:styleId="Signature">
    <w:name w:val="Signature"/>
    <w:basedOn w:val="Normal"/>
    <w:link w:val="SignatureChar"/>
    <w:rsid w:val="00743BB0"/>
    <w:pPr>
      <w:suppressAutoHyphens/>
      <w:ind w:left="4252"/>
    </w:pPr>
    <w:rPr>
      <w:rFonts w:eastAsiaTheme="minorEastAsia"/>
      <w:lang w:eastAsia="en-US"/>
    </w:rPr>
  </w:style>
  <w:style w:type="character" w:customStyle="1" w:styleId="SignatureChar">
    <w:name w:val="Signature Char"/>
    <w:basedOn w:val="DefaultParagraphFont"/>
    <w:link w:val="Signature"/>
    <w:rsid w:val="00743BB0"/>
    <w:rPr>
      <w:rFonts w:eastAsiaTheme="minorEastAsia"/>
      <w:lang w:val="en-GB" w:eastAsia="en-US"/>
    </w:rPr>
  </w:style>
  <w:style w:type="character" w:styleId="Strong">
    <w:name w:val="Strong"/>
    <w:qFormat/>
    <w:rsid w:val="00743BB0"/>
    <w:rPr>
      <w:b/>
      <w:bCs/>
    </w:rPr>
  </w:style>
  <w:style w:type="paragraph" w:styleId="Subtitle">
    <w:name w:val="Subtitle"/>
    <w:basedOn w:val="Normal"/>
    <w:link w:val="SubtitleChar"/>
    <w:qFormat/>
    <w:rsid w:val="00743BB0"/>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743BB0"/>
    <w:rPr>
      <w:rFonts w:ascii="Arial" w:eastAsiaTheme="minorEastAsia" w:hAnsi="Arial" w:cs="Arial"/>
      <w:sz w:val="24"/>
      <w:szCs w:val="24"/>
      <w:lang w:val="en-GB" w:eastAsia="en-US"/>
    </w:rPr>
  </w:style>
  <w:style w:type="table" w:styleId="Table3Deffects1">
    <w:name w:val="Table 3D effects 1"/>
    <w:basedOn w:val="TableNormal"/>
    <w:rsid w:val="00743BB0"/>
    <w:pPr>
      <w:suppressAutoHyphens/>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43BB0"/>
    <w:pPr>
      <w:suppressAutoHyphens/>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43BB0"/>
    <w:pPr>
      <w:suppressAutoHyphens/>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43BB0"/>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43BB0"/>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43BB0"/>
    <w:pPr>
      <w:suppressAutoHyphens/>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43BB0"/>
    <w:pPr>
      <w:suppressAutoHyphens/>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43BB0"/>
    <w:pPr>
      <w:suppressAutoHyphens/>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43BB0"/>
    <w:pPr>
      <w:suppressAutoHyphens/>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43BB0"/>
    <w:pPr>
      <w:suppressAutoHyphens/>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43BB0"/>
    <w:pPr>
      <w:suppressAutoHyphens/>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43BB0"/>
    <w:pPr>
      <w:suppressAutoHyphens/>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43BB0"/>
    <w:pPr>
      <w:suppressAutoHyphens/>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43BB0"/>
    <w:pPr>
      <w:suppressAutoHyphens/>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43BB0"/>
    <w:pPr>
      <w:suppressAutoHyphens/>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43BB0"/>
    <w:pPr>
      <w:suppressAutoHyphens/>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43BB0"/>
    <w:pPr>
      <w:suppressAutoHyphens/>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43BB0"/>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43BB0"/>
    <w:pPr>
      <w:suppressAutoHyphens/>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43BB0"/>
    <w:pPr>
      <w:suppressAutoHyphens/>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43BB0"/>
    <w:pPr>
      <w:suppressAutoHyphens/>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43BB0"/>
    <w:pPr>
      <w:suppressAutoHyphens/>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43BB0"/>
    <w:pPr>
      <w:suppressAutoHyphens/>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43BB0"/>
    <w:pPr>
      <w:suppressAutoHyphens/>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43BB0"/>
    <w:pPr>
      <w:suppressAutoHyphens/>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43BB0"/>
    <w:pPr>
      <w:suppressAutoHyphens/>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43BB0"/>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43BB0"/>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43BB0"/>
    <w:pPr>
      <w:suppressAutoHyphens/>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43BB0"/>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43BB0"/>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43BB0"/>
    <w:pPr>
      <w:suppressAutoHyphens/>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43BB0"/>
    <w:pPr>
      <w:suppressAutoHyphens/>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43BB0"/>
    <w:pPr>
      <w:suppressAutoHyphens/>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43BB0"/>
    <w:pPr>
      <w:suppressAutoHyphens/>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43BB0"/>
    <w:pPr>
      <w:suppressAutoHyphens/>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43BB0"/>
    <w:pPr>
      <w:suppressAutoHyphens/>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43BB0"/>
    <w:pPr>
      <w:suppressAutoHyphens/>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43BB0"/>
    <w:pPr>
      <w:suppressAutoHyphens/>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3BB0"/>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743BB0"/>
    <w:rPr>
      <w:rFonts w:ascii="Arial" w:eastAsiaTheme="minorEastAsia" w:hAnsi="Arial" w:cs="Arial"/>
      <w:b/>
      <w:bCs/>
      <w:kern w:val="28"/>
      <w:sz w:val="32"/>
      <w:szCs w:val="32"/>
      <w:lang w:val="en-GB" w:eastAsia="en-US"/>
    </w:rPr>
  </w:style>
  <w:style w:type="paragraph" w:styleId="EnvelopeAddress">
    <w:name w:val="envelope address"/>
    <w:basedOn w:val="Normal"/>
    <w:rsid w:val="00743BB0"/>
    <w:pPr>
      <w:framePr w:w="7920" w:h="1980" w:hRule="exact" w:hSpace="180" w:wrap="auto" w:hAnchor="page" w:xAlign="center" w:yAlign="bottom"/>
      <w:suppressAutoHyphens/>
      <w:ind w:left="2880"/>
    </w:pPr>
    <w:rPr>
      <w:rFonts w:ascii="Arial" w:eastAsiaTheme="minorEastAsia" w:hAnsi="Arial" w:cs="Arial"/>
      <w:sz w:val="24"/>
      <w:szCs w:val="24"/>
      <w:lang w:eastAsia="en-US"/>
    </w:rPr>
  </w:style>
  <w:style w:type="character" w:customStyle="1" w:styleId="FooterChar">
    <w:name w:val="Footer Char"/>
    <w:aliases w:val="3_G Char"/>
    <w:basedOn w:val="DefaultParagraphFont"/>
    <w:link w:val="Footer"/>
    <w:uiPriority w:val="99"/>
    <w:rsid w:val="00743BB0"/>
    <w:rPr>
      <w:sz w:val="16"/>
      <w:lang w:val="en-GB"/>
    </w:rPr>
  </w:style>
  <w:style w:type="character" w:customStyle="1" w:styleId="HeaderChar">
    <w:name w:val="Header Char"/>
    <w:aliases w:val="6_G Char"/>
    <w:basedOn w:val="DefaultParagraphFont"/>
    <w:link w:val="Header"/>
    <w:rsid w:val="00743BB0"/>
    <w:rPr>
      <w:b/>
      <w:sz w:val="18"/>
      <w:lang w:val="en-GB"/>
    </w:rPr>
  </w:style>
  <w:style w:type="paragraph" w:customStyle="1" w:styleId="ParaNo0">
    <w:name w:val="(ParaNo.)"/>
    <w:basedOn w:val="Normal"/>
    <w:rsid w:val="00743BB0"/>
    <w:pPr>
      <w:numPr>
        <w:numId w:val="23"/>
      </w:numPr>
      <w:spacing w:line="240" w:lineRule="auto"/>
    </w:pPr>
    <w:rPr>
      <w:rFonts w:eastAsiaTheme="minorEastAsia"/>
      <w:sz w:val="24"/>
      <w:lang w:eastAsia="en-US"/>
    </w:rPr>
  </w:style>
  <w:style w:type="paragraph" w:styleId="Caption">
    <w:name w:val="caption"/>
    <w:basedOn w:val="Normal"/>
    <w:next w:val="Normal"/>
    <w:uiPriority w:val="35"/>
    <w:qFormat/>
    <w:rsid w:val="00743BB0"/>
    <w:pPr>
      <w:spacing w:line="240" w:lineRule="auto"/>
    </w:pPr>
    <w:rPr>
      <w:rFonts w:eastAsiaTheme="minorEastAsia"/>
      <w:b/>
      <w:bCs/>
      <w:lang w:eastAsia="en-US"/>
    </w:rPr>
  </w:style>
  <w:style w:type="paragraph" w:customStyle="1" w:styleId="Rvision1">
    <w:name w:val="Révision1"/>
    <w:hidden/>
    <w:uiPriority w:val="99"/>
    <w:semiHidden/>
    <w:rsid w:val="00743BB0"/>
    <w:pPr>
      <w:spacing w:line="240" w:lineRule="auto"/>
    </w:pPr>
    <w:rPr>
      <w:rFonts w:eastAsiaTheme="minorEastAsia"/>
      <w:sz w:val="24"/>
      <w:szCs w:val="24"/>
      <w:lang w:val="en-GB" w:eastAsia="en-US"/>
    </w:rPr>
  </w:style>
  <w:style w:type="paragraph" w:customStyle="1" w:styleId="Sansinterligne1">
    <w:name w:val="Sans interligne1"/>
    <w:link w:val="SansinterligneCar"/>
    <w:qFormat/>
    <w:rsid w:val="00743BB0"/>
    <w:pPr>
      <w:spacing w:line="240" w:lineRule="auto"/>
    </w:pPr>
    <w:rPr>
      <w:rFonts w:ascii="Calibri" w:eastAsiaTheme="minorEastAsia" w:hAnsi="Calibri"/>
      <w:sz w:val="22"/>
      <w:szCs w:val="22"/>
      <w:lang w:eastAsia="en-US"/>
    </w:rPr>
  </w:style>
  <w:style w:type="character" w:customStyle="1" w:styleId="SansinterligneCar">
    <w:name w:val="Sans interligne Car"/>
    <w:link w:val="Sansinterligne1"/>
    <w:rsid w:val="00743BB0"/>
    <w:rPr>
      <w:rFonts w:ascii="Calibri" w:eastAsiaTheme="minorEastAsia" w:hAnsi="Calibri"/>
      <w:sz w:val="22"/>
      <w:szCs w:val="22"/>
      <w:lang w:eastAsia="en-US"/>
    </w:rPr>
  </w:style>
  <w:style w:type="paragraph" w:customStyle="1" w:styleId="Paragraphedeliste1">
    <w:name w:val="Paragraphe de liste1"/>
    <w:basedOn w:val="Normal"/>
    <w:uiPriority w:val="34"/>
    <w:qFormat/>
    <w:rsid w:val="00743BB0"/>
    <w:pPr>
      <w:suppressAutoHyphens/>
      <w:ind w:left="720"/>
      <w:contextualSpacing/>
    </w:pPr>
    <w:rPr>
      <w:rFonts w:eastAsiaTheme="minorEastAsia"/>
      <w:lang w:eastAsia="en-US"/>
    </w:rPr>
  </w:style>
  <w:style w:type="paragraph" w:customStyle="1" w:styleId="Titre51">
    <w:name w:val="Titre 51"/>
    <w:rsid w:val="00743BB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rsid w:val="00743BB0"/>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rsid w:val="00743BB0"/>
    <w:pPr>
      <w:widowControl w:val="0"/>
      <w:numPr>
        <w:numId w:val="27"/>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rsid w:val="00743BB0"/>
    <w:pPr>
      <w:numPr>
        <w:numId w:val="24"/>
      </w:numPr>
      <w:tabs>
        <w:tab w:val="clear" w:pos="360"/>
      </w:tabs>
      <w:spacing w:line="240" w:lineRule="auto"/>
    </w:pPr>
    <w:rPr>
      <w:rFonts w:eastAsiaTheme="minorEastAsia"/>
      <w:sz w:val="24"/>
      <w:lang w:eastAsia="en-US"/>
    </w:rPr>
  </w:style>
  <w:style w:type="paragraph" w:customStyle="1" w:styleId="Rom1">
    <w:name w:val="Rom1"/>
    <w:basedOn w:val="Normal"/>
    <w:rsid w:val="00743BB0"/>
    <w:pPr>
      <w:numPr>
        <w:numId w:val="25"/>
      </w:numPr>
      <w:tabs>
        <w:tab w:val="clear" w:pos="504"/>
      </w:tabs>
      <w:spacing w:line="240" w:lineRule="auto"/>
      <w:ind w:left="1145" w:hanging="465"/>
    </w:pPr>
    <w:rPr>
      <w:rFonts w:eastAsiaTheme="minorEastAsia"/>
      <w:sz w:val="24"/>
      <w:lang w:eastAsia="en-US"/>
    </w:rPr>
  </w:style>
  <w:style w:type="paragraph" w:customStyle="1" w:styleId="Rom2">
    <w:name w:val="Rom2"/>
    <w:basedOn w:val="Normal"/>
    <w:rsid w:val="00743BB0"/>
    <w:pPr>
      <w:numPr>
        <w:numId w:val="26"/>
      </w:numPr>
      <w:tabs>
        <w:tab w:val="clear" w:pos="927"/>
      </w:tabs>
      <w:spacing w:line="240" w:lineRule="auto"/>
      <w:ind w:left="1712" w:hanging="465"/>
    </w:pPr>
    <w:rPr>
      <w:rFonts w:eastAsiaTheme="minorEastAsia"/>
      <w:sz w:val="24"/>
      <w:lang w:eastAsia="en-US"/>
    </w:rPr>
  </w:style>
  <w:style w:type="paragraph" w:customStyle="1" w:styleId="Titre61">
    <w:name w:val="Titre 61"/>
    <w:rsid w:val="00743BB0"/>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rsid w:val="00743BB0"/>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rsid w:val="00743BB0"/>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rsid w:val="00743BB0"/>
    <w:pPr>
      <w:widowControl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743BB0"/>
    <w:pPr>
      <w:suppressAutoHyphens/>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743BB0"/>
    <w:pPr>
      <w:suppressAutoHyphens/>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743BB0"/>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743BB0"/>
    <w:pPr>
      <w:suppressAutoHyphens/>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743BB0"/>
    <w:pPr>
      <w:suppressAutoHyphens/>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743BB0"/>
    <w:pPr>
      <w:suppressAutoHyphens/>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743BB0"/>
    <w:pPr>
      <w:suppressAutoHyphens/>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743BB0"/>
    <w:pPr>
      <w:suppressAutoHyphens/>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743BB0"/>
    <w:pPr>
      <w:suppressAutoHyphens/>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743BB0"/>
    <w:pPr>
      <w:suppressAutoHyphens/>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743BB0"/>
    <w:pPr>
      <w:suppressAutoHyphens/>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743BB0"/>
    <w:pPr>
      <w:suppressAutoHyphens/>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743BB0"/>
    <w:pPr>
      <w:suppressAutoHyphens/>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743BB0"/>
    <w:pPr>
      <w:suppressAutoHyphens/>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743BB0"/>
    <w:pPr>
      <w:suppressAutoHyphens/>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743BB0"/>
    <w:pPr>
      <w:suppressAutoHyphens/>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743BB0"/>
    <w:pPr>
      <w:suppressAutoHyphens/>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743BB0"/>
    <w:pPr>
      <w:suppressAutoHyphens/>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743BB0"/>
    <w:pPr>
      <w:suppressAutoHyphens/>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743BB0"/>
    <w:pPr>
      <w:suppressAutoHyphens/>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743BB0"/>
    <w:pPr>
      <w:suppressAutoHyphens/>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743BB0"/>
    <w:pPr>
      <w:suppressAutoHyphens/>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743BB0"/>
    <w:pPr>
      <w:suppressAutoHyphens/>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743BB0"/>
    <w:pPr>
      <w:suppressAutoHyphens/>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743BB0"/>
    <w:pPr>
      <w:suppressAutoHyphens/>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743BB0"/>
    <w:pPr>
      <w:suppressAutoHyphens/>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743BB0"/>
    <w:pPr>
      <w:suppressAutoHyphens/>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743BB0"/>
    <w:pPr>
      <w:suppressAutoHyphens/>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743BB0"/>
    <w:pPr>
      <w:spacing w:line="264" w:lineRule="auto"/>
      <w:jc w:val="center"/>
    </w:pPr>
    <w:rPr>
      <w:rFonts w:ascii="Arial" w:eastAsiaTheme="minorEastAsia" w:hAnsi="Arial"/>
      <w:b/>
      <w:sz w:val="24"/>
      <w:lang w:val="en-GB" w:eastAsia="en-US"/>
    </w:rPr>
  </w:style>
  <w:style w:type="paragraph" w:customStyle="1" w:styleId="Point0">
    <w:name w:val="Point 0"/>
    <w:basedOn w:val="Normal"/>
    <w:rsid w:val="00743BB0"/>
    <w:pPr>
      <w:spacing w:before="120" w:after="120" w:line="240" w:lineRule="auto"/>
      <w:ind w:left="850" w:hanging="850"/>
      <w:jc w:val="both"/>
    </w:pPr>
    <w:rPr>
      <w:rFonts w:eastAsiaTheme="minorEastAsia"/>
      <w:sz w:val="24"/>
      <w:lang w:eastAsia="en-GB"/>
    </w:rPr>
  </w:style>
  <w:style w:type="paragraph" w:styleId="CommentSubject">
    <w:name w:val="annotation subject"/>
    <w:basedOn w:val="CommentText"/>
    <w:next w:val="CommentText"/>
    <w:link w:val="CommentSubjectChar"/>
    <w:rsid w:val="00743BB0"/>
    <w:rPr>
      <w:b/>
      <w:bCs/>
    </w:rPr>
  </w:style>
  <w:style w:type="character" w:customStyle="1" w:styleId="CommentSubjectChar">
    <w:name w:val="Comment Subject Char"/>
    <w:basedOn w:val="CommentTextChar"/>
    <w:link w:val="CommentSubject"/>
    <w:rsid w:val="00743BB0"/>
    <w:rPr>
      <w:rFonts w:eastAsiaTheme="minorEastAsia"/>
      <w:b/>
      <w:bCs/>
      <w:lang w:val="en-GB" w:eastAsia="en-US"/>
    </w:rPr>
  </w:style>
  <w:style w:type="paragraph" w:customStyle="1" w:styleId="p3">
    <w:name w:val="p3"/>
    <w:basedOn w:val="Normal"/>
    <w:next w:val="Normal"/>
    <w:rsid w:val="00743BB0"/>
    <w:pPr>
      <w:tabs>
        <w:tab w:val="left" w:pos="720"/>
      </w:tabs>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743BB0"/>
    <w:pPr>
      <w:widowControl w:val="0"/>
      <w:kinsoku w:val="0"/>
      <w:spacing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43BB0"/>
    <w:pPr>
      <w:spacing w:line="240" w:lineRule="auto"/>
    </w:pPr>
    <w:rPr>
      <w:rFonts w:ascii="Calibri" w:eastAsiaTheme="minorHAnsi" w:hAnsi="Calibri"/>
      <w:sz w:val="22"/>
      <w:szCs w:val="22"/>
      <w:lang w:val="fr-CH" w:eastAsia="en-US"/>
    </w:rPr>
  </w:style>
  <w:style w:type="paragraph" w:styleId="ListParagraph">
    <w:name w:val="List Paragraph"/>
    <w:basedOn w:val="Normal"/>
    <w:uiPriority w:val="34"/>
    <w:qFormat/>
    <w:rsid w:val="00743BB0"/>
    <w:pPr>
      <w:suppressAutoHyphens/>
      <w:ind w:left="720"/>
      <w:contextualSpacing/>
    </w:pPr>
    <w:rPr>
      <w:rFonts w:eastAsiaTheme="minorEastAsia"/>
      <w:lang w:eastAsia="en-US"/>
    </w:rPr>
  </w:style>
  <w:style w:type="paragraph" w:customStyle="1" w:styleId="bulletpoint">
    <w:name w:val="bullet point"/>
    <w:basedOn w:val="ListParagraph"/>
    <w:link w:val="bulletpointChar"/>
    <w:qFormat/>
    <w:rsid w:val="00743BB0"/>
    <w:pPr>
      <w:numPr>
        <w:numId w:val="28"/>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743BB0"/>
    <w:rPr>
      <w:rFonts w:eastAsia="MS Mincho"/>
      <w:sz w:val="24"/>
      <w:szCs w:val="24"/>
      <w:lang w:val="en-US" w:eastAsia="ja-JP"/>
    </w:rPr>
  </w:style>
  <w:style w:type="paragraph" w:styleId="Revision">
    <w:name w:val="Revision"/>
    <w:hidden/>
    <w:uiPriority w:val="99"/>
    <w:semiHidden/>
    <w:rsid w:val="00743BB0"/>
    <w:pPr>
      <w:spacing w:line="240" w:lineRule="auto"/>
    </w:pPr>
    <w:rPr>
      <w:rFonts w:eastAsiaTheme="minorEastAsia"/>
      <w:lang w:val="en-GB" w:eastAsia="en-US"/>
    </w:rPr>
  </w:style>
  <w:style w:type="paragraph" w:customStyle="1" w:styleId="bulletpoints2">
    <w:name w:val="bullet points 2"/>
    <w:basedOn w:val="Normal"/>
    <w:qFormat/>
    <w:rsid w:val="00743BB0"/>
    <w:pPr>
      <w:numPr>
        <w:ilvl w:val="1"/>
        <w:numId w:val="29"/>
      </w:numPr>
      <w:spacing w:line="240" w:lineRule="auto"/>
      <w:ind w:left="993" w:hanging="284"/>
    </w:pPr>
    <w:rPr>
      <w:rFonts w:eastAsia="MS Mincho"/>
      <w:color w:val="000000"/>
      <w:lang w:eastAsia="ja-JP"/>
    </w:rPr>
  </w:style>
  <w:style w:type="paragraph" w:customStyle="1" w:styleId="para">
    <w:name w:val="para"/>
    <w:basedOn w:val="SingleTxtG"/>
    <w:link w:val="paraChar"/>
    <w:qFormat/>
    <w:rsid w:val="00743BB0"/>
    <w:pPr>
      <w:tabs>
        <w:tab w:val="clear" w:pos="1701"/>
        <w:tab w:val="clear" w:pos="2268"/>
        <w:tab w:val="clear" w:pos="2835"/>
      </w:tabs>
      <w:suppressAutoHyphens/>
      <w:ind w:left="2268" w:hanging="1134"/>
    </w:pPr>
    <w:rPr>
      <w:rFonts w:eastAsia="Yu Mincho"/>
      <w:lang w:val="x-none" w:eastAsia="en-US"/>
    </w:rPr>
  </w:style>
  <w:style w:type="paragraph" w:customStyle="1" w:styleId="a">
    <w:name w:val="(a)"/>
    <w:basedOn w:val="para"/>
    <w:qFormat/>
    <w:rsid w:val="00743BB0"/>
    <w:pPr>
      <w:ind w:left="2835" w:hanging="567"/>
    </w:pPr>
  </w:style>
  <w:style w:type="paragraph" w:customStyle="1" w:styleId="i">
    <w:name w:val="(i)"/>
    <w:basedOn w:val="a"/>
    <w:qFormat/>
    <w:rsid w:val="00743BB0"/>
    <w:pPr>
      <w:ind w:left="3402"/>
    </w:pPr>
  </w:style>
  <w:style w:type="paragraph" w:customStyle="1" w:styleId="bloc">
    <w:name w:val="bloc"/>
    <w:basedOn w:val="para"/>
    <w:qFormat/>
    <w:rsid w:val="00743BB0"/>
    <w:pPr>
      <w:ind w:firstLine="0"/>
    </w:pPr>
  </w:style>
  <w:style w:type="paragraph" w:styleId="TOC1">
    <w:name w:val="toc 1"/>
    <w:basedOn w:val="Normal"/>
    <w:next w:val="Normal"/>
    <w:autoRedefine/>
    <w:rsid w:val="00743BB0"/>
    <w:pPr>
      <w:tabs>
        <w:tab w:val="left" w:pos="440"/>
        <w:tab w:val="right" w:leader="dot" w:pos="9072"/>
        <w:tab w:val="right" w:pos="9639"/>
      </w:tabs>
      <w:suppressAutoHyphens/>
      <w:spacing w:after="120"/>
      <w:ind w:left="1134" w:hanging="567"/>
    </w:pPr>
    <w:rPr>
      <w:rFonts w:eastAsia="Yu Mincho"/>
      <w:lang w:eastAsia="en-US"/>
    </w:rPr>
  </w:style>
  <w:style w:type="table" w:customStyle="1" w:styleId="Grilledutableau2">
    <w:name w:val="Grille du tableau2"/>
    <w:basedOn w:val="TableNormal"/>
    <w:next w:val="TableGrid"/>
    <w:uiPriority w:val="59"/>
    <w:rsid w:val="00743BB0"/>
    <w:pPr>
      <w:widowControl w:val="0"/>
      <w:spacing w:line="240" w:lineRule="auto"/>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43BB0"/>
    <w:pPr>
      <w:widowControl w:val="0"/>
      <w:spacing w:line="240" w:lineRule="auto"/>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43BB0"/>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43BB0"/>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43BB0"/>
    <w:pPr>
      <w:spacing w:line="240" w:lineRule="auto"/>
    </w:pPr>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Char">
    <w:name w:val="para Char"/>
    <w:link w:val="para"/>
    <w:locked/>
    <w:rsid w:val="00743BB0"/>
    <w:rPr>
      <w:rFonts w:eastAsia="Yu Mincho"/>
      <w:lang w:val="x-none" w:eastAsia="en-US"/>
    </w:rPr>
  </w:style>
  <w:style w:type="character" w:customStyle="1" w:styleId="UnresolvedMention1">
    <w:name w:val="Unresolved Mention1"/>
    <w:basedOn w:val="DefaultParagraphFont"/>
    <w:uiPriority w:val="99"/>
    <w:semiHidden/>
    <w:unhideWhenUsed/>
    <w:rsid w:val="00743BB0"/>
    <w:rPr>
      <w:color w:val="605E5C"/>
      <w:shd w:val="clear" w:color="auto" w:fill="E1DFDD"/>
    </w:rPr>
  </w:style>
  <w:style w:type="character" w:customStyle="1" w:styleId="NormalWebChar">
    <w:name w:val="Normal (Web) Char"/>
    <w:link w:val="NormalWeb"/>
    <w:uiPriority w:val="99"/>
    <w:rsid w:val="00743BB0"/>
    <w:rPr>
      <w:rFonts w:eastAsiaTheme="minorEastAsia"/>
      <w:sz w:val="24"/>
      <w:szCs w:val="24"/>
      <w:lang w:val="en-GB" w:eastAsia="en-US"/>
    </w:rPr>
  </w:style>
  <w:style w:type="paragraph" w:customStyle="1" w:styleId="Applicationdirecte">
    <w:name w:val="Application directe"/>
    <w:basedOn w:val="Normal"/>
    <w:next w:val="Normal"/>
    <w:semiHidden/>
    <w:rsid w:val="00743BB0"/>
    <w:pPr>
      <w:spacing w:before="480" w:after="120" w:line="240" w:lineRule="auto"/>
      <w:jc w:val="both"/>
    </w:pPr>
    <w:rPr>
      <w:rFonts w:eastAsia="MS Mincho"/>
      <w:sz w:val="24"/>
      <w:lang w:eastAsia="en-GB"/>
    </w:rPr>
  </w:style>
  <w:style w:type="paragraph" w:customStyle="1" w:styleId="a0">
    <w:name w:val="Содержимое таблицы"/>
    <w:basedOn w:val="BodyText"/>
    <w:rsid w:val="00743BB0"/>
    <w:pPr>
      <w:suppressLineNumbers/>
      <w:spacing w:after="120" w:line="240" w:lineRule="auto"/>
    </w:pPr>
    <w:rPr>
      <w:rFonts w:eastAsia="MS Mincho"/>
      <w:sz w:val="24"/>
      <w:szCs w:val="24"/>
      <w:lang w:val="ru-RU" w:eastAsia="ar-SA"/>
    </w:rPr>
  </w:style>
  <w:style w:type="paragraph" w:customStyle="1" w:styleId="Default">
    <w:name w:val="Default"/>
    <w:rsid w:val="00743BB0"/>
    <w:pPr>
      <w:autoSpaceDE w:val="0"/>
      <w:autoSpaceDN w:val="0"/>
      <w:adjustRightInd w:val="0"/>
      <w:spacing w:line="240" w:lineRule="auto"/>
    </w:pPr>
    <w:rPr>
      <w:rFonts w:eastAsia="MS Mincho"/>
      <w:color w:val="000000"/>
      <w:sz w:val="24"/>
      <w:szCs w:val="24"/>
      <w:lang w:val="nl-NL" w:eastAsia="nl-NL"/>
    </w:rPr>
  </w:style>
  <w:style w:type="character" w:customStyle="1" w:styleId="WW8Num2z0">
    <w:name w:val="WW8Num2z0"/>
    <w:rsid w:val="00743BB0"/>
    <w:rPr>
      <w:rFonts w:ascii="Symbol" w:hAnsi="Symbol"/>
    </w:rPr>
  </w:style>
  <w:style w:type="character" w:customStyle="1" w:styleId="H56GChar">
    <w:name w:val="_ H_5/6_G Char"/>
    <w:link w:val="H56G"/>
    <w:rsid w:val="00743BB0"/>
    <w:rPr>
      <w:lang w:val="en-GB"/>
    </w:rPr>
  </w:style>
  <w:style w:type="paragraph" w:customStyle="1" w:styleId="CM1">
    <w:name w:val="CM1"/>
    <w:basedOn w:val="Default"/>
    <w:next w:val="Default"/>
    <w:uiPriority w:val="99"/>
    <w:rsid w:val="00743BB0"/>
    <w:rPr>
      <w:rFonts w:ascii="EUAlbertina" w:hAnsi="EUAlbertina"/>
      <w:color w:val="auto"/>
      <w:lang w:val="de-DE" w:eastAsia="de-DE"/>
    </w:rPr>
  </w:style>
  <w:style w:type="paragraph" w:customStyle="1" w:styleId="CM3">
    <w:name w:val="CM3"/>
    <w:basedOn w:val="Default"/>
    <w:next w:val="Default"/>
    <w:uiPriority w:val="99"/>
    <w:rsid w:val="00743BB0"/>
    <w:rPr>
      <w:rFonts w:ascii="EUAlbertina" w:hAnsi="EUAlbertina"/>
      <w:color w:val="auto"/>
      <w:lang w:val="de-DE" w:eastAsia="de-DE"/>
    </w:rPr>
  </w:style>
  <w:style w:type="character" w:customStyle="1" w:styleId="Document4">
    <w:name w:val="Document 4"/>
    <w:rsid w:val="00743BB0"/>
    <w:rPr>
      <w:b/>
      <w:bCs/>
      <w:i/>
      <w:iCs/>
      <w:sz w:val="22"/>
      <w:szCs w:val="22"/>
    </w:rPr>
  </w:style>
  <w:style w:type="paragraph" w:customStyle="1" w:styleId="ManualNumPar1">
    <w:name w:val="Manual NumPar 1"/>
    <w:basedOn w:val="Normal"/>
    <w:next w:val="Normal"/>
    <w:rsid w:val="00743BB0"/>
    <w:pPr>
      <w:spacing w:before="120" w:after="120" w:line="240" w:lineRule="auto"/>
      <w:ind w:left="851" w:hanging="851"/>
      <w:jc w:val="both"/>
    </w:pPr>
    <w:rPr>
      <w:rFonts w:eastAsia="MS Mincho"/>
      <w:sz w:val="24"/>
      <w:lang w:eastAsia="ja-JP"/>
    </w:rPr>
  </w:style>
  <w:style w:type="paragraph" w:customStyle="1" w:styleId="Text1">
    <w:name w:val="Text 1"/>
    <w:basedOn w:val="Normal"/>
    <w:rsid w:val="00743BB0"/>
    <w:pPr>
      <w:spacing w:before="120" w:after="120" w:line="240" w:lineRule="auto"/>
      <w:ind w:left="851"/>
      <w:jc w:val="both"/>
    </w:pPr>
    <w:rPr>
      <w:rFonts w:eastAsia="MS Mincho"/>
      <w:sz w:val="24"/>
      <w:lang w:eastAsia="ja-JP"/>
    </w:rPr>
  </w:style>
  <w:style w:type="paragraph" w:customStyle="1" w:styleId="a1">
    <w:name w:val="a)"/>
    <w:basedOn w:val="SingleTxtG"/>
    <w:rsid w:val="00743BB0"/>
    <w:pPr>
      <w:tabs>
        <w:tab w:val="clear" w:pos="1701"/>
        <w:tab w:val="clear" w:pos="2268"/>
        <w:tab w:val="clear" w:pos="2835"/>
      </w:tabs>
      <w:suppressAutoHyphens/>
      <w:ind w:left="2835" w:hanging="567"/>
    </w:pPr>
    <w:rPr>
      <w:rFonts w:eastAsia="MS Mincho"/>
      <w:lang w:eastAsia="en-US"/>
    </w:rPr>
  </w:style>
  <w:style w:type="paragraph" w:customStyle="1" w:styleId="TxBrp5">
    <w:name w:val="TxBr_p5"/>
    <w:basedOn w:val="Normal"/>
    <w:rsid w:val="00743BB0"/>
    <w:pPr>
      <w:tabs>
        <w:tab w:val="left" w:pos="4688"/>
      </w:tabs>
      <w:autoSpaceDE w:val="0"/>
      <w:autoSpaceDN w:val="0"/>
      <w:adjustRightInd w:val="0"/>
      <w:ind w:left="568"/>
    </w:pPr>
    <w:rPr>
      <w:rFonts w:eastAsia="MS Mincho"/>
      <w:szCs w:val="24"/>
      <w:lang w:val="en-US" w:eastAsia="de-DE"/>
    </w:rPr>
  </w:style>
  <w:style w:type="table" w:customStyle="1" w:styleId="TableGrid10">
    <w:name w:val="Table Grid1"/>
    <w:basedOn w:val="TableNormal"/>
    <w:next w:val="TableGrid"/>
    <w:rsid w:val="00743BB0"/>
    <w:pPr>
      <w:suppressAutoHyphens/>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43BB0"/>
  </w:style>
  <w:style w:type="paragraph" w:customStyle="1" w:styleId="Annex1">
    <w:name w:val="Annex1"/>
    <w:basedOn w:val="Normal"/>
    <w:qFormat/>
    <w:rsid w:val="00743BB0"/>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erChar1">
    <w:name w:val="Footer Char1"/>
    <w:aliases w:val="3_G Char1"/>
    <w:basedOn w:val="DefaultParagraphFont"/>
    <w:uiPriority w:val="99"/>
    <w:semiHidden/>
    <w:rsid w:val="00743BB0"/>
    <w:rPr>
      <w:lang w:eastAsia="en-US"/>
    </w:rPr>
  </w:style>
  <w:style w:type="paragraph" w:customStyle="1" w:styleId="footnote">
    <w:name w:val="footnote"/>
    <w:basedOn w:val="FootnoteText"/>
    <w:link w:val="footnoteChar"/>
    <w:qFormat/>
    <w:rsid w:val="00743BB0"/>
    <w:pPr>
      <w:tabs>
        <w:tab w:val="clear" w:pos="1021"/>
      </w:tabs>
      <w:spacing w:line="240" w:lineRule="auto"/>
      <w:ind w:left="187" w:right="0" w:hanging="187"/>
    </w:pPr>
    <w:rPr>
      <w:rFonts w:cstheme="minorBidi"/>
      <w:lang w:val="en-US"/>
    </w:rPr>
  </w:style>
  <w:style w:type="character" w:customStyle="1" w:styleId="footnoteChar">
    <w:name w:val="footnote Char"/>
    <w:basedOn w:val="DefaultParagraphFont"/>
    <w:link w:val="footnote"/>
    <w:rsid w:val="00743BB0"/>
    <w:rPr>
      <w:rFonts w:eastAsiaTheme="minorHAnsi" w:cstheme="minorBidi"/>
      <w:sz w:val="18"/>
      <w:lang w:val="en-US" w:eastAsia="en-US"/>
    </w:rPr>
  </w:style>
  <w:style w:type="character" w:customStyle="1" w:styleId="hgkelc">
    <w:name w:val="hgkelc"/>
    <w:basedOn w:val="DefaultParagraphFont"/>
    <w:rsid w:val="00743BB0"/>
  </w:style>
  <w:style w:type="character" w:customStyle="1" w:styleId="kqeaa">
    <w:name w:val="kqeaa"/>
    <w:basedOn w:val="DefaultParagraphFont"/>
    <w:rsid w:val="00743BB0"/>
  </w:style>
  <w:style w:type="paragraph" w:customStyle="1" w:styleId="ListL2">
    <w:name w:val="List L2"/>
    <w:basedOn w:val="ListParagraph"/>
    <w:qFormat/>
    <w:rsid w:val="00743BB0"/>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43BB0"/>
    <w:pPr>
      <w:ind w:left="1224" w:hanging="504"/>
    </w:pPr>
  </w:style>
  <w:style w:type="paragraph" w:customStyle="1" w:styleId="ListL4">
    <w:name w:val="List L4"/>
    <w:basedOn w:val="ListL3"/>
    <w:qFormat/>
    <w:rsid w:val="00743BB0"/>
    <w:pPr>
      <w:ind w:left="2448" w:hanging="648"/>
    </w:pPr>
  </w:style>
  <w:style w:type="numbering" w:customStyle="1" w:styleId="List-L2">
    <w:name w:val="List-L2"/>
    <w:uiPriority w:val="99"/>
    <w:rsid w:val="00743BB0"/>
    <w:pPr>
      <w:numPr>
        <w:numId w:val="30"/>
      </w:numPr>
    </w:pPr>
  </w:style>
  <w:style w:type="paragraph" w:customStyle="1" w:styleId="ListL5">
    <w:name w:val="List L5"/>
    <w:basedOn w:val="ListL4"/>
    <w:qFormat/>
    <w:rsid w:val="00743BB0"/>
    <w:pPr>
      <w:numPr>
        <w:ilvl w:val="4"/>
        <w:numId w:val="30"/>
      </w:numPr>
      <w:ind w:left="3960" w:hanging="1152"/>
    </w:pPr>
  </w:style>
  <w:style w:type="character" w:customStyle="1" w:styleId="ui-provider">
    <w:name w:val="ui-provider"/>
    <w:basedOn w:val="DefaultParagraphFont"/>
    <w:rsid w:val="00743BB0"/>
  </w:style>
  <w:style w:type="character" w:customStyle="1" w:styleId="1">
    <w:name w:val="未解決のメンション1"/>
    <w:basedOn w:val="DefaultParagraphFont"/>
    <w:uiPriority w:val="99"/>
    <w:semiHidden/>
    <w:unhideWhenUsed/>
    <w:rsid w:val="00743BB0"/>
    <w:rPr>
      <w:color w:val="605E5C"/>
      <w:shd w:val="clear" w:color="auto" w:fill="E1DFDD"/>
    </w:rPr>
  </w:style>
  <w:style w:type="character" w:styleId="UnresolvedMention">
    <w:name w:val="Unresolved Mention"/>
    <w:basedOn w:val="DefaultParagraphFont"/>
    <w:uiPriority w:val="99"/>
    <w:semiHidden/>
    <w:unhideWhenUsed/>
    <w:rsid w:val="00743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4.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w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859B3B0D-28D4-4C08-A1DD-4370A7D25056}"/>
</file>

<file path=docProps/app.xml><?xml version="1.0" encoding="utf-8"?>
<Properties xmlns="http://schemas.openxmlformats.org/officeDocument/2006/extended-properties" xmlns:vt="http://schemas.openxmlformats.org/officeDocument/2006/docPropsVTypes">
  <Template>TRANS_WP29_E.dotm</Template>
  <TotalTime>0</TotalTime>
  <Pages>20</Pages>
  <Words>31091</Words>
  <Characters>171070</Characters>
  <Application>Microsoft Office Word</Application>
  <DocSecurity>0</DocSecurity>
  <Lines>3752</Lines>
  <Paragraphs>1584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201261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ECE/TRANS/WP.29/2025/65</dc:title>
  <dc:subject>2505493</dc:subject>
  <dc:creator>Add.128/Rev.4/Amend.2(2019/40)</dc:creator>
  <cp:keywords/>
  <dc:description/>
  <cp:lastModifiedBy>Don Canete Martin</cp:lastModifiedBy>
  <cp:revision>2</cp:revision>
  <cp:lastPrinted>2025-04-04T09:22:00Z</cp:lastPrinted>
  <dcterms:created xsi:type="dcterms:W3CDTF">2025-04-07T08:17:00Z</dcterms:created>
  <dcterms:modified xsi:type="dcterms:W3CDTF">2025-04-07T08:17:00Z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