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2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30.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31.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2.xml" ContentType="application/vnd.openxmlformats-officedocument.wordprocessingml.header+xml"/>
  <Override PartName="/word/footer4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64636E" w:rsidRPr="00281C39" w14:paraId="034C5542" w14:textId="77777777" w:rsidTr="00165E82">
        <w:trPr>
          <w:cantSplit/>
          <w:trHeight w:hRule="exact" w:val="851"/>
        </w:trPr>
        <w:tc>
          <w:tcPr>
            <w:tcW w:w="1276" w:type="dxa"/>
            <w:tcBorders>
              <w:bottom w:val="single" w:sz="4" w:space="0" w:color="auto"/>
            </w:tcBorders>
            <w:vAlign w:val="bottom"/>
          </w:tcPr>
          <w:p w14:paraId="69E95BD7" w14:textId="77777777" w:rsidR="0064636E" w:rsidRPr="00281C39" w:rsidRDefault="0064636E" w:rsidP="003C3936"/>
        </w:tc>
        <w:tc>
          <w:tcPr>
            <w:tcW w:w="8363" w:type="dxa"/>
            <w:gridSpan w:val="2"/>
            <w:tcBorders>
              <w:bottom w:val="single" w:sz="4" w:space="0" w:color="auto"/>
            </w:tcBorders>
            <w:vAlign w:val="bottom"/>
          </w:tcPr>
          <w:p w14:paraId="387533AD" w14:textId="5F037AA3" w:rsidR="0064636E" w:rsidRPr="00281C39" w:rsidRDefault="00027948" w:rsidP="00D5540C">
            <w:pPr>
              <w:jc w:val="right"/>
            </w:pPr>
            <w:r>
              <w:rPr>
                <w:sz w:val="40"/>
              </w:rPr>
              <w:t>TBD</w:t>
            </w:r>
          </w:p>
        </w:tc>
      </w:tr>
      <w:tr w:rsidR="003C3936" w:rsidRPr="00281C39" w14:paraId="433D5C5C" w14:textId="77777777" w:rsidTr="00A41529">
        <w:trPr>
          <w:cantSplit/>
          <w:trHeight w:hRule="exact" w:val="2413"/>
        </w:trPr>
        <w:tc>
          <w:tcPr>
            <w:tcW w:w="1276" w:type="dxa"/>
            <w:tcBorders>
              <w:top w:val="single" w:sz="4" w:space="0" w:color="auto"/>
              <w:bottom w:val="single" w:sz="12" w:space="0" w:color="auto"/>
            </w:tcBorders>
          </w:tcPr>
          <w:p w14:paraId="226F7D8D" w14:textId="77777777" w:rsidR="003C3936" w:rsidRPr="00281C39" w:rsidRDefault="003C3936" w:rsidP="003C3936">
            <w:pPr>
              <w:spacing w:before="120"/>
            </w:pPr>
          </w:p>
        </w:tc>
        <w:tc>
          <w:tcPr>
            <w:tcW w:w="5528" w:type="dxa"/>
            <w:tcBorders>
              <w:top w:val="single" w:sz="4" w:space="0" w:color="auto"/>
              <w:bottom w:val="single" w:sz="12" w:space="0" w:color="auto"/>
            </w:tcBorders>
          </w:tcPr>
          <w:p w14:paraId="2A304306" w14:textId="77777777" w:rsidR="003C3936" w:rsidRPr="00281C39" w:rsidRDefault="003C3936" w:rsidP="003C3936">
            <w:pPr>
              <w:spacing w:before="120"/>
            </w:pPr>
          </w:p>
        </w:tc>
        <w:tc>
          <w:tcPr>
            <w:tcW w:w="2835" w:type="dxa"/>
            <w:tcBorders>
              <w:top w:val="single" w:sz="4" w:space="0" w:color="auto"/>
              <w:bottom w:val="single" w:sz="12" w:space="0" w:color="auto"/>
            </w:tcBorders>
          </w:tcPr>
          <w:p w14:paraId="1887FB86" w14:textId="77777777" w:rsidR="003C3936" w:rsidRPr="00281C39" w:rsidRDefault="003C3936" w:rsidP="003C3936">
            <w:pPr>
              <w:spacing w:before="120"/>
            </w:pPr>
          </w:p>
          <w:p w14:paraId="33C8FBF4" w14:textId="77777777" w:rsidR="00D623A7" w:rsidRPr="00281C39" w:rsidRDefault="00D623A7" w:rsidP="003C3936">
            <w:pPr>
              <w:spacing w:before="120"/>
            </w:pPr>
          </w:p>
          <w:p w14:paraId="407682ED" w14:textId="77777777" w:rsidR="00C84414" w:rsidRPr="00281C39" w:rsidRDefault="00C84414" w:rsidP="003C3936">
            <w:pPr>
              <w:spacing w:before="120"/>
            </w:pPr>
          </w:p>
          <w:p w14:paraId="1D899C49" w14:textId="73F4E3D1" w:rsidR="00C84414" w:rsidRPr="00281C39" w:rsidRDefault="00027948" w:rsidP="003C3936">
            <w:pPr>
              <w:spacing w:before="120"/>
            </w:pPr>
            <w:r>
              <w:t>xx</w:t>
            </w:r>
            <w:r w:rsidR="00A82C24" w:rsidRPr="00281C39">
              <w:t xml:space="preserve"> February 20</w:t>
            </w:r>
            <w:r w:rsidR="00E77198">
              <w:t>27</w:t>
            </w:r>
          </w:p>
        </w:tc>
      </w:tr>
    </w:tbl>
    <w:p w14:paraId="240D05F9" w14:textId="77777777" w:rsidR="00C711C7" w:rsidRPr="00281C39" w:rsidRDefault="00C711C7" w:rsidP="00A41529">
      <w:pPr>
        <w:pStyle w:val="HChG"/>
        <w:spacing w:before="240" w:after="120"/>
      </w:pPr>
      <w:r w:rsidRPr="00281C39">
        <w:tab/>
      </w:r>
      <w:r w:rsidRPr="00281C39">
        <w:tab/>
      </w:r>
      <w:bookmarkStart w:id="0" w:name="_Toc340666199"/>
      <w:bookmarkStart w:id="1" w:name="_Toc340745062"/>
      <w:bookmarkStart w:id="2" w:name="_Toc427846975"/>
      <w:bookmarkStart w:id="3" w:name="_Toc427847345"/>
      <w:r w:rsidRPr="00281C39">
        <w:t>Agreement</w:t>
      </w:r>
      <w:bookmarkEnd w:id="0"/>
      <w:bookmarkEnd w:id="1"/>
      <w:bookmarkEnd w:id="2"/>
      <w:bookmarkEnd w:id="3"/>
    </w:p>
    <w:p w14:paraId="22AADF0D" w14:textId="5B929C31" w:rsidR="00C711C7" w:rsidRPr="00281C39" w:rsidRDefault="00C711C7" w:rsidP="00A41529">
      <w:pPr>
        <w:pStyle w:val="H1G"/>
        <w:spacing w:before="240"/>
      </w:pPr>
      <w:r w:rsidRPr="00281C39">
        <w:rPr>
          <w:rStyle w:val="H1GChar"/>
        </w:rPr>
        <w:tab/>
      </w:r>
      <w:r w:rsidRPr="00281C39">
        <w:rPr>
          <w:rStyle w:val="H1GChar"/>
        </w:rPr>
        <w:tab/>
      </w:r>
      <w:r w:rsidRPr="00281C39">
        <w:t xml:space="preserve">Concerning the Adoption of Uniform Technical Prescriptions for Wheeled Vehicles, Equipment and Parts which can be </w:t>
      </w:r>
      <w:r w:rsidR="00EA0ED6" w:rsidRPr="00281C39">
        <w:t>F</w:t>
      </w:r>
      <w:r w:rsidRPr="00281C39">
        <w:t xml:space="preserve">itted and/or be </w:t>
      </w:r>
      <w:r w:rsidR="00782168" w:rsidRPr="00281C39">
        <w:t xml:space="preserve"> </w:t>
      </w:r>
      <w:r w:rsidR="00200CAC">
        <w:t>u</w:t>
      </w:r>
      <w:r w:rsidR="00200CAC" w:rsidRPr="00281C39">
        <w:t xml:space="preserve">sed </w:t>
      </w:r>
      <w:r w:rsidRPr="00281C39">
        <w:t>on Wheeled Vehicles and the Conditions for Reciprocal Recognition of Approvals Granted on the Basis of these Prescriptions</w:t>
      </w:r>
      <w:r w:rsidRPr="00281C39">
        <w:rPr>
          <w:rStyle w:val="FootnoteReference"/>
          <w:b w:val="0"/>
          <w:sz w:val="20"/>
          <w:vertAlign w:val="baseline"/>
        </w:rPr>
        <w:footnoteReference w:customMarkFollows="1" w:id="2"/>
        <w:t>*</w:t>
      </w:r>
    </w:p>
    <w:p w14:paraId="5D9D06C4" w14:textId="77777777" w:rsidR="0064636E" w:rsidRPr="00281C39" w:rsidRDefault="00C711C7" w:rsidP="00B32121">
      <w:pPr>
        <w:pStyle w:val="H1G"/>
        <w:spacing w:before="120"/>
        <w:ind w:left="0" w:right="0" w:firstLine="0"/>
        <w:jc w:val="center"/>
      </w:pPr>
      <w:r w:rsidRPr="00281C39">
        <w:t>_________</w:t>
      </w:r>
    </w:p>
    <w:p w14:paraId="6C1967A4" w14:textId="77777777" w:rsidR="0064636E" w:rsidRPr="00281C39" w:rsidRDefault="0064636E" w:rsidP="00A41529">
      <w:pPr>
        <w:pStyle w:val="H1G"/>
        <w:spacing w:before="240" w:after="120"/>
      </w:pPr>
      <w:r w:rsidRPr="00281C39">
        <w:tab/>
      </w:r>
      <w:r w:rsidRPr="00281C39">
        <w:tab/>
        <w:t xml:space="preserve">Addendum </w:t>
      </w:r>
      <w:r w:rsidR="00F94359" w:rsidRPr="00281C39">
        <w:t>50</w:t>
      </w:r>
      <w:r w:rsidRPr="00281C39">
        <w:t xml:space="preserve"> – Regulation No.</w:t>
      </w:r>
      <w:r w:rsidR="00271A7F" w:rsidRPr="00281C39">
        <w:t xml:space="preserve"> </w:t>
      </w:r>
      <w:r w:rsidR="00F94359" w:rsidRPr="00281C39">
        <w:t>51</w:t>
      </w:r>
    </w:p>
    <w:p w14:paraId="25A9E1A3" w14:textId="593637B5" w:rsidR="0064636E" w:rsidRPr="00281C39" w:rsidRDefault="0064636E" w:rsidP="00A41529">
      <w:pPr>
        <w:pStyle w:val="H1G"/>
        <w:spacing w:before="240"/>
      </w:pPr>
      <w:r w:rsidRPr="00281C39">
        <w:tab/>
      </w:r>
      <w:r w:rsidRPr="00281C39">
        <w:tab/>
        <w:t xml:space="preserve">Revision </w:t>
      </w:r>
      <w:r w:rsidR="0051173F">
        <w:t>4</w:t>
      </w:r>
    </w:p>
    <w:p w14:paraId="619D2D6D" w14:textId="31E1FC62" w:rsidR="004F7606" w:rsidRPr="00281C39" w:rsidRDefault="00F94359" w:rsidP="0069646A">
      <w:pPr>
        <w:pStyle w:val="SingleTxtG"/>
        <w:spacing w:after="360"/>
      </w:pPr>
      <w:r w:rsidRPr="00281C39">
        <w:rPr>
          <w:spacing w:val="-2"/>
        </w:rPr>
        <w:t>0</w:t>
      </w:r>
      <w:r w:rsidR="0051173F">
        <w:rPr>
          <w:spacing w:val="-2"/>
        </w:rPr>
        <w:t>4</w:t>
      </w:r>
      <w:r w:rsidR="00D623A7" w:rsidRPr="00281C39">
        <w:rPr>
          <w:spacing w:val="-2"/>
        </w:rPr>
        <w:t xml:space="preserve"> series of amendments</w:t>
      </w:r>
      <w:r w:rsidR="0064636E" w:rsidRPr="00281C39">
        <w:rPr>
          <w:spacing w:val="-2"/>
        </w:rPr>
        <w:t xml:space="preserve"> – Date of entry into force: </w:t>
      </w:r>
      <w:r w:rsidR="0051173F">
        <w:t>XX</w:t>
      </w:r>
      <w:r w:rsidRPr="00281C39">
        <w:t xml:space="preserve"> January 20</w:t>
      </w:r>
      <w:r w:rsidR="0051173F">
        <w:t>28</w:t>
      </w:r>
    </w:p>
    <w:p w14:paraId="3E278471" w14:textId="77777777" w:rsidR="0069646A" w:rsidRPr="00281C39" w:rsidRDefault="0069646A" w:rsidP="00AC4921">
      <w:pPr>
        <w:pStyle w:val="SingleTxtG"/>
        <w:spacing w:after="360"/>
        <w:ind w:left="0"/>
      </w:pPr>
    </w:p>
    <w:p w14:paraId="723E8CF6" w14:textId="37E2615A" w:rsidR="001956C5" w:rsidRPr="00281C39" w:rsidRDefault="0064636E" w:rsidP="001956C5">
      <w:pPr>
        <w:pStyle w:val="H1G"/>
        <w:spacing w:before="120" w:after="120" w:line="240" w:lineRule="exact"/>
        <w:rPr>
          <w:szCs w:val="24"/>
        </w:rPr>
      </w:pPr>
      <w:r w:rsidRPr="00281C39">
        <w:tab/>
      </w:r>
      <w:r w:rsidRPr="00281C39">
        <w:tab/>
      </w:r>
      <w:r w:rsidR="00F94359" w:rsidRPr="00281C39">
        <w:rPr>
          <w:szCs w:val="24"/>
        </w:rPr>
        <w:t>Uniform provisions concerning the approval of motor vehicles having at least four wheels with regard to their sound emissions</w:t>
      </w:r>
    </w:p>
    <w:p w14:paraId="19FA6A6A" w14:textId="2821F0D5" w:rsidR="00A41529" w:rsidRPr="00281C39" w:rsidRDefault="00B32121" w:rsidP="00F94359">
      <w:pPr>
        <w:pStyle w:val="SingleTxtG"/>
        <w:spacing w:after="40"/>
        <w:rPr>
          <w:spacing w:val="-6"/>
          <w:lang w:eastAsia="en-GB"/>
        </w:rPr>
      </w:pPr>
      <w:r w:rsidRPr="00281C39">
        <w:rPr>
          <w:spacing w:val="-4"/>
          <w:lang w:eastAsia="en-GB"/>
        </w:rPr>
        <w:t>This document is meant purely as documentation tool. The authentic and legal binding text is:</w:t>
      </w:r>
      <w:r w:rsidRPr="00281C39">
        <w:rPr>
          <w:lang w:eastAsia="en-GB"/>
        </w:rPr>
        <w:t xml:space="preserve"> </w:t>
      </w:r>
      <w:r w:rsidRPr="00281C39">
        <w:rPr>
          <w:spacing w:val="-6"/>
          <w:lang w:eastAsia="en-GB"/>
        </w:rPr>
        <w:t>ECE/TRANS/WP.29/20</w:t>
      </w:r>
      <w:r w:rsidR="00781D87">
        <w:rPr>
          <w:spacing w:val="-6"/>
          <w:lang w:eastAsia="en-GB"/>
        </w:rPr>
        <w:t>XX</w:t>
      </w:r>
      <w:r w:rsidRPr="00281C39">
        <w:rPr>
          <w:spacing w:val="-6"/>
          <w:lang w:eastAsia="en-GB"/>
        </w:rPr>
        <w:t>/</w:t>
      </w:r>
      <w:r w:rsidR="0051173F">
        <w:rPr>
          <w:spacing w:val="-6"/>
          <w:lang w:eastAsia="en-GB"/>
        </w:rPr>
        <w:t>XX</w:t>
      </w:r>
    </w:p>
    <w:p w14:paraId="36D1314F" w14:textId="229F0A3C" w:rsidR="000D3A4F" w:rsidRPr="00281C39" w:rsidRDefault="008A5BC6" w:rsidP="00A41529">
      <w:pPr>
        <w:suppressAutoHyphens w:val="0"/>
        <w:spacing w:line="240" w:lineRule="auto"/>
        <w:jc w:val="center"/>
        <w:rPr>
          <w:b/>
          <w:sz w:val="24"/>
        </w:rPr>
      </w:pPr>
      <w:r w:rsidRPr="00281C39">
        <w:rPr>
          <w:b/>
          <w:noProof/>
          <w:sz w:val="24"/>
        </w:rPr>
        <w:drawing>
          <wp:anchor distT="0" distB="137160" distL="114300" distR="114300" simplePos="0" relativeHeight="251657217" behindDoc="0" locked="0" layoutInCell="1" allowOverlap="1" wp14:anchorId="44828467" wp14:editId="47FFDD97">
            <wp:simplePos x="0" y="0"/>
            <wp:positionH relativeFrom="column">
              <wp:posOffset>2540000</wp:posOffset>
            </wp:positionH>
            <wp:positionV relativeFrom="paragraph">
              <wp:posOffset>223520</wp:posOffset>
            </wp:positionV>
            <wp:extent cx="1028700" cy="826770"/>
            <wp:effectExtent l="0" t="0" r="0" b="0"/>
            <wp:wrapTopAndBottom/>
            <wp:docPr id="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000D3A4F" w:rsidRPr="00281C39">
        <w:rPr>
          <w:b/>
          <w:sz w:val="24"/>
        </w:rPr>
        <w:t>_________</w:t>
      </w:r>
    </w:p>
    <w:p w14:paraId="125D8482" w14:textId="77777777" w:rsidR="000D3A4F" w:rsidRPr="00281C39" w:rsidRDefault="000D3A4F" w:rsidP="00A41529">
      <w:pPr>
        <w:suppressAutoHyphens w:val="0"/>
        <w:spacing w:line="100" w:lineRule="atLeast"/>
        <w:rPr>
          <w:b/>
          <w:sz w:val="24"/>
        </w:rPr>
      </w:pPr>
    </w:p>
    <w:p w14:paraId="28B13CC7" w14:textId="77777777" w:rsidR="000D3A4F" w:rsidRPr="00281C39" w:rsidRDefault="000D3A4F" w:rsidP="00A41529">
      <w:pPr>
        <w:suppressAutoHyphens w:val="0"/>
        <w:spacing w:line="240" w:lineRule="auto"/>
        <w:jc w:val="center"/>
        <w:rPr>
          <w:b/>
          <w:sz w:val="24"/>
        </w:rPr>
      </w:pPr>
      <w:r w:rsidRPr="00281C39">
        <w:rPr>
          <w:b/>
          <w:sz w:val="24"/>
        </w:rPr>
        <w:t>UNITED NATIONS</w:t>
      </w:r>
    </w:p>
    <w:p w14:paraId="5F8BA227" w14:textId="77777777" w:rsidR="00D623A7" w:rsidRPr="00281C39" w:rsidRDefault="00F94359">
      <w:pPr>
        <w:suppressAutoHyphens w:val="0"/>
        <w:spacing w:line="240" w:lineRule="auto"/>
      </w:pPr>
      <w:r w:rsidRPr="00281C39">
        <w:br w:type="page"/>
      </w:r>
    </w:p>
    <w:p w14:paraId="0AD88FAF" w14:textId="77777777" w:rsidR="00B01C61" w:rsidRPr="00281C39" w:rsidRDefault="00B01C61" w:rsidP="00B01C61">
      <w:pPr>
        <w:keepNext/>
        <w:keepLines/>
        <w:spacing w:before="360" w:after="240" w:line="300" w:lineRule="exact"/>
        <w:ind w:left="1134" w:right="1134" w:hanging="1134"/>
        <w:rPr>
          <w:lang w:eastAsia="fr-FR"/>
        </w:rPr>
      </w:pPr>
      <w:r w:rsidRPr="00281C39">
        <w:rPr>
          <w:b/>
          <w:sz w:val="28"/>
        </w:rPr>
        <w:lastRenderedPageBreak/>
        <w:t>Regulation No. 51</w:t>
      </w:r>
    </w:p>
    <w:p w14:paraId="310CD410" w14:textId="77777777" w:rsidR="00B01C61" w:rsidRPr="00281C39" w:rsidRDefault="00B01C61" w:rsidP="00626256">
      <w:pPr>
        <w:keepNext/>
        <w:keepLines/>
        <w:spacing w:before="240" w:after="120" w:line="300" w:lineRule="exact"/>
        <w:ind w:left="1134" w:right="1134" w:hanging="1134"/>
        <w:rPr>
          <w:b/>
          <w:sz w:val="28"/>
        </w:rPr>
      </w:pPr>
      <w:r w:rsidRPr="00281C39">
        <w:rPr>
          <w:b/>
          <w:sz w:val="28"/>
        </w:rPr>
        <w:tab/>
        <w:t>Uniform provisions concerning the approval of motor vehicles having at least four wheels with regard to their sound emissions</w:t>
      </w:r>
    </w:p>
    <w:p w14:paraId="54303916" w14:textId="77777777" w:rsidR="00563391" w:rsidRPr="00281C39" w:rsidRDefault="00563391" w:rsidP="00626256">
      <w:pPr>
        <w:rPr>
          <w:sz w:val="28"/>
        </w:rPr>
      </w:pPr>
      <w:r w:rsidRPr="00281C39">
        <w:rPr>
          <w:sz w:val="28"/>
        </w:rPr>
        <w:t>Contents</w:t>
      </w:r>
    </w:p>
    <w:p w14:paraId="590AE193" w14:textId="77777777" w:rsidR="00563391" w:rsidRPr="00281C39" w:rsidRDefault="00563391" w:rsidP="008873F4">
      <w:pPr>
        <w:tabs>
          <w:tab w:val="right" w:pos="9781"/>
        </w:tabs>
        <w:spacing w:after="120"/>
        <w:ind w:left="283"/>
        <w:rPr>
          <w:sz w:val="18"/>
        </w:rPr>
      </w:pPr>
      <w:r w:rsidRPr="00281C39">
        <w:rPr>
          <w:i/>
          <w:sz w:val="18"/>
        </w:rPr>
        <w:tab/>
        <w:t>Page</w:t>
      </w:r>
    </w:p>
    <w:p w14:paraId="117CA36A" w14:textId="77777777" w:rsidR="00984AEF" w:rsidRPr="00281C39" w:rsidRDefault="00984AEF" w:rsidP="007B55AA">
      <w:pPr>
        <w:pStyle w:val="TOC1"/>
        <w:rPr>
          <w:rStyle w:val="Hyperlink"/>
          <w:noProof/>
        </w:rPr>
      </w:pPr>
      <w:r w:rsidRPr="00281C39">
        <w:fldChar w:fldCharType="begin"/>
      </w:r>
      <w:r w:rsidRPr="00281C39">
        <w:instrText xml:space="preserve"> TOC \o "1-1" \h \z \t "_ H _Ch_G,1" </w:instrText>
      </w:r>
      <w:r w:rsidRPr="00281C39">
        <w:fldChar w:fldCharType="separate"/>
      </w:r>
      <w:hyperlink w:anchor="_Toc427847345" w:history="1">
        <w:r w:rsidRPr="00281C39">
          <w:rPr>
            <w:rStyle w:val="Hyperlink"/>
            <w:noProof/>
          </w:rPr>
          <w:t>Regulation</w:t>
        </w:r>
      </w:hyperlink>
    </w:p>
    <w:p w14:paraId="7595D945" w14:textId="379D79D4" w:rsidR="00984AEF" w:rsidRPr="00281C39" w:rsidRDefault="00984AEF" w:rsidP="007B55AA">
      <w:pPr>
        <w:pStyle w:val="TOC1"/>
        <w:rPr>
          <w:rStyle w:val="Hyperlink"/>
          <w:noProof/>
        </w:rPr>
      </w:pPr>
      <w:r w:rsidRPr="00281C39">
        <w:rPr>
          <w:rStyle w:val="Hyperlink"/>
          <w:noProof/>
        </w:rPr>
        <w:tab/>
      </w:r>
      <w:hyperlink w:anchor="_Toc427847346" w:history="1">
        <w:r w:rsidRPr="00281C39">
          <w:rPr>
            <w:rStyle w:val="Hyperlink"/>
            <w:noProof/>
          </w:rPr>
          <w:t>1.</w:t>
        </w:r>
        <w:r w:rsidRPr="00281C39">
          <w:rPr>
            <w:rStyle w:val="Hyperlink"/>
            <w:noProof/>
          </w:rPr>
          <w:tab/>
        </w:r>
        <w:r w:rsidR="009C23F8" w:rsidRPr="00281C39">
          <w:rPr>
            <w:rStyle w:val="Hyperlink"/>
            <w:noProof/>
          </w:rPr>
          <w:tab/>
        </w:r>
        <w:r w:rsidRPr="00281C39">
          <w:rPr>
            <w:rStyle w:val="Hyperlink"/>
            <w:noProof/>
          </w:rPr>
          <w:t>Scope</w:t>
        </w:r>
        <w:r w:rsidRPr="00281C39">
          <w:rPr>
            <w:rStyle w:val="Hyperlink"/>
            <w:noProof/>
            <w:webHidden/>
          </w:rPr>
          <w:tab/>
        </w:r>
        <w:r w:rsidR="00626256" w:rsidRPr="00281C39">
          <w:rPr>
            <w:rStyle w:val="Hyperlink"/>
            <w:noProof/>
            <w:webHidden/>
          </w:rPr>
          <w:tab/>
        </w:r>
        <w:r w:rsidR="00F8482C" w:rsidRPr="00281C39">
          <w:rPr>
            <w:rStyle w:val="Hyperlink"/>
            <w:noProof/>
            <w:webHidden/>
          </w:rPr>
          <w:tab/>
          <w:t xml:space="preserve">  </w:t>
        </w:r>
        <w:r w:rsidRPr="00281C39">
          <w:rPr>
            <w:rStyle w:val="Hyperlink"/>
            <w:noProof/>
            <w:webHidden/>
          </w:rPr>
          <w:fldChar w:fldCharType="begin"/>
        </w:r>
        <w:r w:rsidRPr="00281C39">
          <w:rPr>
            <w:rStyle w:val="Hyperlink"/>
            <w:noProof/>
            <w:webHidden/>
          </w:rPr>
          <w:instrText xml:space="preserve"> PAGEREF _Toc427847346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5</w:t>
        </w:r>
        <w:r w:rsidRPr="00281C39">
          <w:rPr>
            <w:rStyle w:val="Hyperlink"/>
            <w:noProof/>
            <w:webHidden/>
          </w:rPr>
          <w:fldChar w:fldCharType="end"/>
        </w:r>
      </w:hyperlink>
    </w:p>
    <w:p w14:paraId="10BD1C03" w14:textId="396C2515" w:rsidR="00984AEF" w:rsidRPr="00281C39" w:rsidRDefault="00984AEF" w:rsidP="007B55AA">
      <w:pPr>
        <w:pStyle w:val="TOC1"/>
        <w:rPr>
          <w:rStyle w:val="Hyperlink"/>
          <w:noProof/>
        </w:rPr>
      </w:pPr>
      <w:r w:rsidRPr="00281C39">
        <w:rPr>
          <w:rStyle w:val="Hyperlink"/>
          <w:noProof/>
        </w:rPr>
        <w:tab/>
      </w:r>
      <w:hyperlink w:anchor="_Toc427847347" w:history="1">
        <w:r w:rsidRPr="00281C39">
          <w:rPr>
            <w:rStyle w:val="Hyperlink"/>
            <w:noProof/>
          </w:rPr>
          <w:t>2.</w:t>
        </w:r>
        <w:r w:rsidRPr="00281C39">
          <w:rPr>
            <w:rStyle w:val="Hyperlink"/>
            <w:noProof/>
          </w:rPr>
          <w:tab/>
        </w:r>
        <w:r w:rsidR="009C23F8" w:rsidRPr="00281C39">
          <w:rPr>
            <w:rStyle w:val="Hyperlink"/>
            <w:noProof/>
          </w:rPr>
          <w:tab/>
        </w:r>
        <w:r w:rsidRPr="00281C39">
          <w:rPr>
            <w:rStyle w:val="Hyperlink"/>
            <w:noProof/>
          </w:rPr>
          <w:t>Definitions</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00F8482C" w:rsidRPr="00281C39">
          <w:rPr>
            <w:rStyle w:val="Hyperlink"/>
            <w:noProof/>
            <w:webHidden/>
          </w:rPr>
          <w:t xml:space="preserve">  </w:t>
        </w:r>
        <w:r w:rsidRPr="00281C39">
          <w:rPr>
            <w:rStyle w:val="Hyperlink"/>
            <w:noProof/>
            <w:webHidden/>
          </w:rPr>
          <w:fldChar w:fldCharType="begin"/>
        </w:r>
        <w:r w:rsidRPr="00281C39">
          <w:rPr>
            <w:rStyle w:val="Hyperlink"/>
            <w:noProof/>
            <w:webHidden/>
          </w:rPr>
          <w:instrText xml:space="preserve"> PAGEREF _Toc427847347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5</w:t>
        </w:r>
        <w:r w:rsidRPr="00281C39">
          <w:rPr>
            <w:rStyle w:val="Hyperlink"/>
            <w:noProof/>
            <w:webHidden/>
          </w:rPr>
          <w:fldChar w:fldCharType="end"/>
        </w:r>
      </w:hyperlink>
    </w:p>
    <w:p w14:paraId="41E860F4" w14:textId="54A9E3CE" w:rsidR="00984AEF" w:rsidRPr="00281C39" w:rsidRDefault="00984AEF" w:rsidP="007B55AA">
      <w:pPr>
        <w:pStyle w:val="TOC1"/>
        <w:rPr>
          <w:rStyle w:val="Hyperlink"/>
          <w:noProof/>
        </w:rPr>
      </w:pPr>
      <w:r w:rsidRPr="00281C39">
        <w:rPr>
          <w:rStyle w:val="Hyperlink"/>
          <w:noProof/>
        </w:rPr>
        <w:tab/>
      </w:r>
      <w:hyperlink w:anchor="_Toc427847348" w:history="1">
        <w:r w:rsidRPr="00281C39">
          <w:rPr>
            <w:rStyle w:val="Hyperlink"/>
            <w:noProof/>
          </w:rPr>
          <w:t>3.</w:t>
        </w:r>
        <w:r w:rsidRPr="00281C39">
          <w:rPr>
            <w:rStyle w:val="Hyperlink"/>
            <w:noProof/>
          </w:rPr>
          <w:tab/>
        </w:r>
        <w:r w:rsidR="009C23F8" w:rsidRPr="00281C39">
          <w:rPr>
            <w:rStyle w:val="Hyperlink"/>
            <w:noProof/>
          </w:rPr>
          <w:tab/>
        </w:r>
        <w:r w:rsidRPr="00281C39">
          <w:rPr>
            <w:rStyle w:val="Hyperlink"/>
            <w:noProof/>
          </w:rPr>
          <w:t>Application for approval</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_Toc427847348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20</w:t>
        </w:r>
        <w:r w:rsidRPr="00281C39">
          <w:rPr>
            <w:rStyle w:val="Hyperlink"/>
            <w:noProof/>
            <w:webHidden/>
          </w:rPr>
          <w:fldChar w:fldCharType="end"/>
        </w:r>
      </w:hyperlink>
    </w:p>
    <w:p w14:paraId="0ADC3D85" w14:textId="3A52D185" w:rsidR="00984AEF" w:rsidRPr="00281C39" w:rsidRDefault="00984AEF" w:rsidP="007B55AA">
      <w:pPr>
        <w:pStyle w:val="TOC1"/>
        <w:rPr>
          <w:rStyle w:val="Hyperlink"/>
          <w:noProof/>
        </w:rPr>
      </w:pPr>
      <w:r w:rsidRPr="00281C39">
        <w:rPr>
          <w:rStyle w:val="Hyperlink"/>
          <w:noProof/>
        </w:rPr>
        <w:tab/>
      </w:r>
      <w:hyperlink w:anchor="_Toc427847349" w:history="1">
        <w:r w:rsidRPr="00281C39">
          <w:rPr>
            <w:rStyle w:val="Hyperlink"/>
            <w:noProof/>
          </w:rPr>
          <w:t>4.</w:t>
        </w:r>
        <w:r w:rsidRPr="00281C39">
          <w:rPr>
            <w:rStyle w:val="Hyperlink"/>
            <w:noProof/>
          </w:rPr>
          <w:tab/>
        </w:r>
        <w:r w:rsidR="009C23F8" w:rsidRPr="00281C39">
          <w:rPr>
            <w:rStyle w:val="Hyperlink"/>
            <w:noProof/>
          </w:rPr>
          <w:tab/>
        </w:r>
        <w:r w:rsidRPr="00281C39">
          <w:rPr>
            <w:rStyle w:val="Hyperlink"/>
            <w:noProof/>
          </w:rPr>
          <w:t>Markings</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_Toc427847349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21</w:t>
        </w:r>
        <w:r w:rsidRPr="00281C39">
          <w:rPr>
            <w:rStyle w:val="Hyperlink"/>
            <w:noProof/>
            <w:webHidden/>
          </w:rPr>
          <w:fldChar w:fldCharType="end"/>
        </w:r>
      </w:hyperlink>
    </w:p>
    <w:p w14:paraId="3E30D8BB" w14:textId="31ED51FB" w:rsidR="00984AEF" w:rsidRPr="00281C39" w:rsidRDefault="00984AEF" w:rsidP="007B55AA">
      <w:pPr>
        <w:pStyle w:val="TOC1"/>
        <w:rPr>
          <w:rStyle w:val="Hyperlink"/>
          <w:noProof/>
        </w:rPr>
      </w:pPr>
      <w:r w:rsidRPr="00281C39">
        <w:rPr>
          <w:rStyle w:val="Hyperlink"/>
          <w:noProof/>
        </w:rPr>
        <w:tab/>
      </w:r>
      <w:hyperlink w:anchor="_Toc427847350" w:history="1">
        <w:r w:rsidRPr="00281C39">
          <w:rPr>
            <w:rStyle w:val="Hyperlink"/>
            <w:noProof/>
          </w:rPr>
          <w:t>5.</w:t>
        </w:r>
        <w:r w:rsidRPr="00281C39">
          <w:rPr>
            <w:rStyle w:val="Hyperlink"/>
            <w:noProof/>
          </w:rPr>
          <w:tab/>
        </w:r>
        <w:r w:rsidR="009C23F8" w:rsidRPr="00281C39">
          <w:rPr>
            <w:rStyle w:val="Hyperlink"/>
            <w:noProof/>
          </w:rPr>
          <w:tab/>
        </w:r>
        <w:r w:rsidRPr="00281C39">
          <w:rPr>
            <w:rStyle w:val="Hyperlink"/>
            <w:noProof/>
          </w:rPr>
          <w:t>Approval</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_Toc427847350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21</w:t>
        </w:r>
        <w:r w:rsidRPr="00281C39">
          <w:rPr>
            <w:rStyle w:val="Hyperlink"/>
            <w:noProof/>
            <w:webHidden/>
          </w:rPr>
          <w:fldChar w:fldCharType="end"/>
        </w:r>
      </w:hyperlink>
    </w:p>
    <w:p w14:paraId="72F7475C" w14:textId="4F12242A" w:rsidR="00984AEF" w:rsidRPr="00281C39" w:rsidRDefault="00984AEF" w:rsidP="007B55AA">
      <w:pPr>
        <w:pStyle w:val="TOC1"/>
        <w:rPr>
          <w:rStyle w:val="Hyperlink"/>
          <w:noProof/>
        </w:rPr>
      </w:pPr>
      <w:r w:rsidRPr="00281C39">
        <w:rPr>
          <w:rStyle w:val="Hyperlink"/>
          <w:noProof/>
        </w:rPr>
        <w:tab/>
      </w:r>
      <w:hyperlink w:anchor="_Toc427847351" w:history="1">
        <w:r w:rsidRPr="00281C39">
          <w:rPr>
            <w:rStyle w:val="Hyperlink"/>
            <w:noProof/>
          </w:rPr>
          <w:t>6.</w:t>
        </w:r>
        <w:r w:rsidRPr="00281C39">
          <w:rPr>
            <w:rStyle w:val="Hyperlink"/>
            <w:noProof/>
          </w:rPr>
          <w:tab/>
        </w:r>
        <w:r w:rsidR="009C23F8" w:rsidRPr="00281C39">
          <w:rPr>
            <w:rStyle w:val="Hyperlink"/>
            <w:noProof/>
          </w:rPr>
          <w:tab/>
        </w:r>
        <w:r w:rsidRPr="00281C39">
          <w:rPr>
            <w:rStyle w:val="Hyperlink"/>
            <w:noProof/>
          </w:rPr>
          <w:t>Specifications</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_Toc427847351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23</w:t>
        </w:r>
        <w:r w:rsidRPr="00281C39">
          <w:rPr>
            <w:rStyle w:val="Hyperlink"/>
            <w:noProof/>
            <w:webHidden/>
          </w:rPr>
          <w:fldChar w:fldCharType="end"/>
        </w:r>
      </w:hyperlink>
    </w:p>
    <w:p w14:paraId="137994ED" w14:textId="1F693957" w:rsidR="00984AEF" w:rsidRPr="00281C39" w:rsidRDefault="00984AEF" w:rsidP="007B55AA">
      <w:pPr>
        <w:pStyle w:val="TOC1"/>
        <w:rPr>
          <w:rStyle w:val="Hyperlink"/>
          <w:noProof/>
        </w:rPr>
      </w:pPr>
      <w:r w:rsidRPr="00281C39">
        <w:rPr>
          <w:rStyle w:val="Hyperlink"/>
          <w:noProof/>
        </w:rPr>
        <w:tab/>
      </w:r>
      <w:hyperlink w:anchor="_Toc427847352" w:history="1">
        <w:r w:rsidRPr="00281C39">
          <w:rPr>
            <w:rStyle w:val="Hyperlink"/>
            <w:noProof/>
          </w:rPr>
          <w:t>7.</w:t>
        </w:r>
        <w:r w:rsidRPr="00281C39">
          <w:rPr>
            <w:rStyle w:val="Hyperlink"/>
            <w:noProof/>
          </w:rPr>
          <w:tab/>
        </w:r>
        <w:r w:rsidR="009C23F8" w:rsidRPr="00281C39">
          <w:rPr>
            <w:rStyle w:val="Hyperlink"/>
            <w:noProof/>
          </w:rPr>
          <w:tab/>
        </w:r>
        <w:r w:rsidRPr="00281C39">
          <w:rPr>
            <w:rStyle w:val="Hyperlink"/>
            <w:noProof/>
          </w:rPr>
          <w:t>Modification and extension of approval of a vehicle type</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_Toc427847352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27</w:t>
        </w:r>
        <w:r w:rsidRPr="00281C39">
          <w:rPr>
            <w:rStyle w:val="Hyperlink"/>
            <w:noProof/>
            <w:webHidden/>
          </w:rPr>
          <w:fldChar w:fldCharType="end"/>
        </w:r>
      </w:hyperlink>
    </w:p>
    <w:p w14:paraId="3A530F5B" w14:textId="290CF48E" w:rsidR="00984AEF" w:rsidRPr="00281C39" w:rsidRDefault="00984AEF" w:rsidP="007B55AA">
      <w:pPr>
        <w:pStyle w:val="TOC1"/>
        <w:rPr>
          <w:rStyle w:val="Hyperlink"/>
          <w:noProof/>
        </w:rPr>
      </w:pPr>
      <w:r w:rsidRPr="00281C39">
        <w:rPr>
          <w:rStyle w:val="Hyperlink"/>
          <w:noProof/>
        </w:rPr>
        <w:tab/>
      </w:r>
      <w:hyperlink w:anchor="_Toc427847353" w:history="1">
        <w:r w:rsidRPr="00281C39">
          <w:rPr>
            <w:rStyle w:val="Hyperlink"/>
            <w:noProof/>
          </w:rPr>
          <w:t>8.</w:t>
        </w:r>
        <w:r w:rsidRPr="00281C39">
          <w:rPr>
            <w:rStyle w:val="Hyperlink"/>
            <w:noProof/>
          </w:rPr>
          <w:tab/>
        </w:r>
        <w:r w:rsidR="009C23F8" w:rsidRPr="00281C39">
          <w:rPr>
            <w:rStyle w:val="Hyperlink"/>
            <w:noProof/>
          </w:rPr>
          <w:tab/>
        </w:r>
        <w:r w:rsidRPr="00281C39">
          <w:rPr>
            <w:rStyle w:val="Hyperlink"/>
            <w:noProof/>
          </w:rPr>
          <w:t>Conformity of production</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_Toc427847353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27</w:t>
        </w:r>
        <w:r w:rsidRPr="00281C39">
          <w:rPr>
            <w:rStyle w:val="Hyperlink"/>
            <w:noProof/>
            <w:webHidden/>
          </w:rPr>
          <w:fldChar w:fldCharType="end"/>
        </w:r>
      </w:hyperlink>
    </w:p>
    <w:p w14:paraId="1F80E5EF" w14:textId="5DB0442A" w:rsidR="00984AEF" w:rsidRPr="00281C39" w:rsidRDefault="00984AEF" w:rsidP="007B55AA">
      <w:pPr>
        <w:pStyle w:val="TOC1"/>
        <w:rPr>
          <w:rStyle w:val="Hyperlink"/>
          <w:noProof/>
        </w:rPr>
      </w:pPr>
      <w:r w:rsidRPr="00281C39">
        <w:rPr>
          <w:rStyle w:val="Hyperlink"/>
          <w:noProof/>
        </w:rPr>
        <w:tab/>
      </w:r>
      <w:hyperlink w:anchor="_Toc427847354" w:history="1">
        <w:r w:rsidRPr="00281C39">
          <w:rPr>
            <w:rStyle w:val="Hyperlink"/>
            <w:noProof/>
          </w:rPr>
          <w:t>9.</w:t>
        </w:r>
        <w:r w:rsidRPr="00281C39">
          <w:rPr>
            <w:rStyle w:val="Hyperlink"/>
            <w:noProof/>
          </w:rPr>
          <w:tab/>
        </w:r>
        <w:r w:rsidR="009C23F8" w:rsidRPr="00281C39">
          <w:rPr>
            <w:rStyle w:val="Hyperlink"/>
            <w:noProof/>
          </w:rPr>
          <w:tab/>
        </w:r>
        <w:r w:rsidRPr="00281C39">
          <w:rPr>
            <w:rStyle w:val="Hyperlink"/>
            <w:noProof/>
          </w:rPr>
          <w:t>Penalties for non-conformity of production</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_Toc427847354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27</w:t>
        </w:r>
        <w:r w:rsidRPr="00281C39">
          <w:rPr>
            <w:rStyle w:val="Hyperlink"/>
            <w:noProof/>
            <w:webHidden/>
          </w:rPr>
          <w:fldChar w:fldCharType="end"/>
        </w:r>
      </w:hyperlink>
    </w:p>
    <w:p w14:paraId="2F01CD6E" w14:textId="3B242BD1" w:rsidR="00984AEF" w:rsidRPr="00281C39" w:rsidRDefault="00984AEF" w:rsidP="007B55AA">
      <w:pPr>
        <w:pStyle w:val="TOC1"/>
        <w:rPr>
          <w:rStyle w:val="Hyperlink"/>
          <w:noProof/>
        </w:rPr>
      </w:pPr>
      <w:r w:rsidRPr="00281C39">
        <w:rPr>
          <w:rStyle w:val="Hyperlink"/>
          <w:noProof/>
        </w:rPr>
        <w:tab/>
      </w:r>
      <w:hyperlink w:anchor="_Toc427847355" w:history="1">
        <w:r w:rsidRPr="00281C39">
          <w:rPr>
            <w:rStyle w:val="Hyperlink"/>
            <w:noProof/>
          </w:rPr>
          <w:t>10.</w:t>
        </w:r>
        <w:r w:rsidRPr="00281C39">
          <w:rPr>
            <w:rStyle w:val="Hyperlink"/>
            <w:noProof/>
          </w:rPr>
          <w:tab/>
          <w:t>Production definitively discontinued</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_Toc427847355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28</w:t>
        </w:r>
        <w:r w:rsidRPr="00281C39">
          <w:rPr>
            <w:rStyle w:val="Hyperlink"/>
            <w:noProof/>
            <w:webHidden/>
          </w:rPr>
          <w:fldChar w:fldCharType="end"/>
        </w:r>
      </w:hyperlink>
    </w:p>
    <w:p w14:paraId="7332B300" w14:textId="3FF35BEE" w:rsidR="00984AEF" w:rsidRPr="00281C39" w:rsidRDefault="00984AEF" w:rsidP="007B55AA">
      <w:pPr>
        <w:pStyle w:val="TOC1"/>
        <w:rPr>
          <w:rStyle w:val="Hyperlink"/>
          <w:noProof/>
        </w:rPr>
      </w:pPr>
      <w:r w:rsidRPr="00281C39">
        <w:rPr>
          <w:rStyle w:val="Hyperlink"/>
          <w:noProof/>
        </w:rPr>
        <w:tab/>
      </w:r>
      <w:hyperlink w:anchor="_Toc427847356" w:history="1">
        <w:r w:rsidRPr="00281C39">
          <w:rPr>
            <w:rStyle w:val="Hyperlink"/>
            <w:noProof/>
          </w:rPr>
          <w:t>11.</w:t>
        </w:r>
        <w:r w:rsidRPr="00281C39">
          <w:rPr>
            <w:rStyle w:val="Hyperlink"/>
            <w:noProof/>
          </w:rPr>
          <w:tab/>
          <w:t>Transitional provisions</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_Toc427847356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28</w:t>
        </w:r>
        <w:r w:rsidRPr="00281C39">
          <w:rPr>
            <w:rStyle w:val="Hyperlink"/>
            <w:noProof/>
            <w:webHidden/>
          </w:rPr>
          <w:fldChar w:fldCharType="end"/>
        </w:r>
      </w:hyperlink>
    </w:p>
    <w:p w14:paraId="7B09F01F" w14:textId="71BD633B" w:rsidR="00984AEF" w:rsidRPr="00281C39" w:rsidRDefault="00984AEF" w:rsidP="007B55AA">
      <w:pPr>
        <w:pStyle w:val="TOC1"/>
        <w:rPr>
          <w:rStyle w:val="Hyperlink"/>
          <w:noProof/>
        </w:rPr>
      </w:pPr>
      <w:r w:rsidRPr="00281C39">
        <w:rPr>
          <w:rStyle w:val="Hyperlink"/>
          <w:noProof/>
        </w:rPr>
        <w:tab/>
      </w:r>
      <w:hyperlink w:anchor="_Toc427847357" w:history="1">
        <w:r w:rsidRPr="00281C39">
          <w:rPr>
            <w:rStyle w:val="Hyperlink"/>
            <w:noProof/>
          </w:rPr>
          <w:t>12.</w:t>
        </w:r>
        <w:r w:rsidRPr="00281C39">
          <w:rPr>
            <w:rStyle w:val="Hyperlink"/>
            <w:noProof/>
          </w:rPr>
          <w:tab/>
          <w:t>Names and addresses of Technical Services   responsible for conducting approval tests and of</w:t>
        </w:r>
        <w:r w:rsidRPr="00281C39">
          <w:rPr>
            <w:rStyle w:val="Hyperlink"/>
            <w:noProof/>
          </w:rPr>
          <w:br/>
          <w:t>Type Approval Authorities</w:t>
        </w:r>
        <w:r w:rsidRPr="00281C39">
          <w:rPr>
            <w:rStyle w:val="Hyperlink"/>
            <w:noProof/>
            <w:webHidden/>
          </w:rPr>
          <w:tab/>
        </w:r>
        <w:r w:rsidR="00626256" w:rsidRPr="00281C39">
          <w:rPr>
            <w:rStyle w:val="Hyperlink"/>
            <w:noProof/>
            <w:webHidden/>
          </w:rPr>
          <w:tab/>
        </w:r>
        <w:r w:rsidR="00547854"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_Toc427847357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30</w:t>
        </w:r>
        <w:r w:rsidRPr="00281C39">
          <w:rPr>
            <w:rStyle w:val="Hyperlink"/>
            <w:noProof/>
            <w:webHidden/>
          </w:rPr>
          <w:fldChar w:fldCharType="end"/>
        </w:r>
      </w:hyperlink>
    </w:p>
    <w:p w14:paraId="474DCF78" w14:textId="77777777" w:rsidR="00984AEF" w:rsidRPr="00281C39" w:rsidRDefault="00984AEF" w:rsidP="007B55AA">
      <w:pPr>
        <w:pStyle w:val="TOC1"/>
        <w:rPr>
          <w:rStyle w:val="Hyperlink"/>
          <w:noProof/>
        </w:rPr>
      </w:pPr>
      <w:r w:rsidRPr="00281C39">
        <w:rPr>
          <w:rStyle w:val="Hyperlink"/>
          <w:noProof/>
        </w:rPr>
        <w:fldChar w:fldCharType="begin"/>
      </w:r>
      <w:r w:rsidRPr="00281C39">
        <w:rPr>
          <w:rStyle w:val="Hyperlink"/>
          <w:noProof/>
        </w:rPr>
        <w:instrText xml:space="preserve"> HYPERLINK \l "_Toc427847358" </w:instrText>
      </w:r>
      <w:r w:rsidRPr="00281C39">
        <w:rPr>
          <w:rStyle w:val="Hyperlink"/>
          <w:noProof/>
        </w:rPr>
      </w:r>
      <w:r w:rsidRPr="00281C39">
        <w:rPr>
          <w:rStyle w:val="Hyperlink"/>
          <w:noProof/>
        </w:rPr>
        <w:fldChar w:fldCharType="separate"/>
      </w:r>
      <w:r w:rsidRPr="00281C39">
        <w:rPr>
          <w:rStyle w:val="Hyperlink"/>
          <w:noProof/>
        </w:rPr>
        <w:t>Annexes</w:t>
      </w:r>
    </w:p>
    <w:p w14:paraId="0F1D1254" w14:textId="2D2410D3" w:rsidR="00984AEF" w:rsidRPr="00281C39" w:rsidRDefault="00984AEF" w:rsidP="007B55AA">
      <w:pPr>
        <w:pStyle w:val="TOC1"/>
        <w:rPr>
          <w:rStyle w:val="Hyperlink"/>
          <w:noProof/>
        </w:rPr>
      </w:pPr>
      <w:r w:rsidRPr="00281C39">
        <w:rPr>
          <w:rStyle w:val="Hyperlink"/>
          <w:noProof/>
        </w:rPr>
        <w:tab/>
        <w:t>1</w:t>
      </w:r>
      <w:r w:rsidRPr="00281C39">
        <w:rPr>
          <w:rStyle w:val="Hyperlink"/>
          <w:noProof/>
          <w:webHidden/>
        </w:rPr>
        <w:tab/>
      </w:r>
      <w:r w:rsidRPr="00281C39">
        <w:rPr>
          <w:rStyle w:val="Hyperlink"/>
          <w:noProof/>
          <w:webHidden/>
        </w:rPr>
        <w:tab/>
      </w:r>
      <w:r w:rsidRPr="00281C39">
        <w:rPr>
          <w:rStyle w:val="Hyperlink"/>
          <w:noProof/>
        </w:rPr>
        <w:fldChar w:fldCharType="end"/>
      </w:r>
      <w:hyperlink w:anchor="_Toc427847359" w:history="1">
        <w:r w:rsidRPr="00281C39">
          <w:rPr>
            <w:rStyle w:val="Hyperlink"/>
            <w:noProof/>
          </w:rPr>
          <w:t>Communication</w:t>
        </w:r>
        <w:r w:rsidRPr="00281C39">
          <w:rPr>
            <w:rStyle w:val="Hyperlink"/>
            <w:noProof/>
            <w:webHidden/>
          </w:rPr>
          <w:tab/>
        </w:r>
        <w:r w:rsidR="00626256" w:rsidRPr="00281C39">
          <w:rPr>
            <w:rStyle w:val="Hyperlink"/>
            <w:noProof/>
            <w:webHidden/>
          </w:rPr>
          <w:tab/>
        </w:r>
        <w:r w:rsidR="00626256" w:rsidRPr="00281C39">
          <w:rPr>
            <w:rStyle w:val="Hyperlink"/>
            <w:noProof/>
            <w:webHidden/>
          </w:rPr>
          <w:tab/>
        </w:r>
        <w:r w:rsidRPr="00281C39">
          <w:rPr>
            <w:rStyle w:val="Hyperlink"/>
            <w:noProof/>
            <w:webHidden/>
          </w:rPr>
          <w:fldChar w:fldCharType="begin"/>
        </w:r>
        <w:r w:rsidRPr="00281C39">
          <w:rPr>
            <w:rStyle w:val="Hyperlink"/>
            <w:noProof/>
            <w:webHidden/>
          </w:rPr>
          <w:instrText xml:space="preserve"> PAGEREF _Toc427847359 \h </w:instrText>
        </w:r>
        <w:r w:rsidRPr="00281C39">
          <w:rPr>
            <w:rStyle w:val="Hyperlink"/>
            <w:noProof/>
            <w:webHidden/>
          </w:rPr>
        </w:r>
        <w:r w:rsidRPr="00281C39">
          <w:rPr>
            <w:rStyle w:val="Hyperlink"/>
            <w:noProof/>
            <w:webHidden/>
          </w:rPr>
          <w:fldChar w:fldCharType="separate"/>
        </w:r>
        <w:r w:rsidR="00780CFA" w:rsidRPr="00281C39">
          <w:rPr>
            <w:rStyle w:val="Hyperlink"/>
            <w:noProof/>
            <w:webHidden/>
          </w:rPr>
          <w:t>32</w:t>
        </w:r>
        <w:r w:rsidRPr="00281C39">
          <w:rPr>
            <w:rStyle w:val="Hyperlink"/>
            <w:noProof/>
            <w:webHidden/>
          </w:rPr>
          <w:fldChar w:fldCharType="end"/>
        </w:r>
      </w:hyperlink>
    </w:p>
    <w:p w14:paraId="6954CAEC" w14:textId="13AE0D2A" w:rsidR="00984AEF" w:rsidRPr="00281C39" w:rsidRDefault="00626256" w:rsidP="007B55AA">
      <w:pPr>
        <w:pStyle w:val="TOC1"/>
        <w:rPr>
          <w:rStyle w:val="Hyperlink"/>
          <w:noProof/>
        </w:rPr>
      </w:pPr>
      <w:r w:rsidRPr="00281C39">
        <w:rPr>
          <w:rStyle w:val="Hyperlink"/>
          <w:noProof/>
        </w:rPr>
        <w:tab/>
      </w:r>
      <w:r w:rsidRPr="00281C39">
        <w:rPr>
          <w:rStyle w:val="Hyperlink"/>
          <w:noProof/>
        </w:rPr>
        <w:tab/>
      </w:r>
      <w:r w:rsidRPr="00281C39">
        <w:rPr>
          <w:rStyle w:val="Hyperlink"/>
          <w:noProof/>
        </w:rPr>
        <w:tab/>
      </w:r>
      <w:hyperlink w:anchor="_Toc427847360" w:history="1">
        <w:r w:rsidR="00984AEF" w:rsidRPr="00281C39">
          <w:rPr>
            <w:rStyle w:val="Hyperlink"/>
            <w:noProof/>
          </w:rPr>
          <w:t xml:space="preserve">Appendix 1 - </w:t>
        </w:r>
      </w:hyperlink>
      <w:hyperlink w:anchor="_Toc427847361" w:history="1">
        <w:r w:rsidR="00984AEF" w:rsidRPr="00281C39">
          <w:rPr>
            <w:rStyle w:val="Hyperlink"/>
            <w:noProof/>
          </w:rPr>
          <w:t>Addendum to the communication form No …</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_Toc427847361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34</w:t>
        </w:r>
        <w:r w:rsidR="00984AEF" w:rsidRPr="00281C39">
          <w:rPr>
            <w:rStyle w:val="Hyperlink"/>
            <w:noProof/>
            <w:webHidden/>
          </w:rPr>
          <w:fldChar w:fldCharType="end"/>
        </w:r>
      </w:hyperlink>
    </w:p>
    <w:p w14:paraId="74F9B897" w14:textId="6D122A48" w:rsidR="00984AEF" w:rsidRPr="00281C39" w:rsidRDefault="00626256" w:rsidP="007B55AA">
      <w:pPr>
        <w:pStyle w:val="TOC1"/>
        <w:rPr>
          <w:rStyle w:val="Hyperlink"/>
          <w:noProof/>
        </w:rPr>
      </w:pPr>
      <w:r w:rsidRPr="00281C39">
        <w:rPr>
          <w:rStyle w:val="Hyperlink"/>
          <w:noProof/>
        </w:rPr>
        <w:tab/>
      </w:r>
      <w:r w:rsidRPr="00281C39">
        <w:rPr>
          <w:rStyle w:val="Hyperlink"/>
          <w:noProof/>
        </w:rPr>
        <w:tab/>
      </w:r>
      <w:r w:rsidRPr="00281C39">
        <w:rPr>
          <w:rStyle w:val="Hyperlink"/>
          <w:noProof/>
        </w:rPr>
        <w:tab/>
      </w:r>
      <w:hyperlink w:anchor="_Toc427847362" w:history="1">
        <w:r w:rsidR="00984AEF" w:rsidRPr="00281C39">
          <w:rPr>
            <w:rStyle w:val="Hyperlink"/>
            <w:noProof/>
          </w:rPr>
          <w:t xml:space="preserve">Appendix 2 - </w:t>
        </w:r>
      </w:hyperlink>
      <w:hyperlink w:anchor="_Toc427847363" w:history="1">
        <w:r w:rsidR="00984AEF" w:rsidRPr="00281C39">
          <w:rPr>
            <w:rStyle w:val="Hyperlink"/>
            <w:noProof/>
          </w:rPr>
          <w:t>Technical Information Document</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_Toc427847363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36</w:t>
        </w:r>
        <w:r w:rsidR="00984AEF" w:rsidRPr="00281C39">
          <w:rPr>
            <w:rStyle w:val="Hyperlink"/>
            <w:noProof/>
            <w:webHidden/>
          </w:rPr>
          <w:fldChar w:fldCharType="end"/>
        </w:r>
      </w:hyperlink>
    </w:p>
    <w:p w14:paraId="2B2B7889" w14:textId="5873CB9F" w:rsidR="00984AEF" w:rsidRPr="00281C39" w:rsidRDefault="00626256" w:rsidP="007B55AA">
      <w:pPr>
        <w:pStyle w:val="TOC1"/>
        <w:rPr>
          <w:rStyle w:val="Hyperlink"/>
          <w:noProof/>
        </w:rPr>
      </w:pPr>
      <w:r w:rsidRPr="00281C39">
        <w:rPr>
          <w:rStyle w:val="Hyperlink"/>
          <w:noProof/>
        </w:rPr>
        <w:tab/>
      </w:r>
      <w:hyperlink w:anchor="_Toc427847364" w:history="1">
        <w:r w:rsidR="00984AEF" w:rsidRPr="00281C39">
          <w:rPr>
            <w:rStyle w:val="Hyperlink"/>
            <w:noProof/>
          </w:rPr>
          <w:t>2</w:t>
        </w:r>
        <w:r w:rsidR="00984AEF" w:rsidRPr="00281C39">
          <w:rPr>
            <w:rStyle w:val="Hyperlink"/>
            <w:noProof/>
            <w:webHidden/>
          </w:rPr>
          <w:tab/>
        </w:r>
        <w:r w:rsidR="00984AEF" w:rsidRPr="00281C39">
          <w:rPr>
            <w:rStyle w:val="Hyperlink"/>
            <w:noProof/>
            <w:webHidden/>
          </w:rPr>
          <w:tab/>
        </w:r>
      </w:hyperlink>
      <w:hyperlink w:anchor="_Toc427847365" w:history="1">
        <w:r w:rsidR="00984AEF" w:rsidRPr="00281C39">
          <w:rPr>
            <w:rStyle w:val="Hyperlink"/>
            <w:noProof/>
          </w:rPr>
          <w:t>Arrangements of the approval mark</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_Toc427847365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40</w:t>
        </w:r>
        <w:r w:rsidR="00984AEF" w:rsidRPr="00281C39">
          <w:rPr>
            <w:rStyle w:val="Hyperlink"/>
            <w:noProof/>
            <w:webHidden/>
          </w:rPr>
          <w:fldChar w:fldCharType="end"/>
        </w:r>
      </w:hyperlink>
    </w:p>
    <w:p w14:paraId="3DBBE707" w14:textId="4D1F2AEE" w:rsidR="00984AEF" w:rsidRPr="00281C39" w:rsidRDefault="00626256" w:rsidP="007B55AA">
      <w:pPr>
        <w:pStyle w:val="TOC1"/>
        <w:rPr>
          <w:rStyle w:val="Hyperlink"/>
          <w:noProof/>
        </w:rPr>
      </w:pPr>
      <w:r w:rsidRPr="00281C39">
        <w:rPr>
          <w:rStyle w:val="Hyperlink"/>
          <w:noProof/>
        </w:rPr>
        <w:tab/>
      </w:r>
      <w:hyperlink w:anchor="_Toc427847366" w:history="1">
        <w:r w:rsidR="00984AEF" w:rsidRPr="00281C39">
          <w:rPr>
            <w:rStyle w:val="Hyperlink"/>
            <w:noProof/>
          </w:rPr>
          <w:t>3</w:t>
        </w:r>
        <w:r w:rsidR="00984AEF" w:rsidRPr="00281C39">
          <w:rPr>
            <w:rStyle w:val="Hyperlink"/>
            <w:noProof/>
            <w:webHidden/>
          </w:rPr>
          <w:tab/>
        </w:r>
        <w:r w:rsidR="00984AEF" w:rsidRPr="00281C39">
          <w:rPr>
            <w:rStyle w:val="Hyperlink"/>
            <w:noProof/>
            <w:webHidden/>
          </w:rPr>
          <w:tab/>
        </w:r>
      </w:hyperlink>
      <w:hyperlink w:anchor="_Toc427847367" w:history="1">
        <w:r w:rsidR="00984AEF" w:rsidRPr="00281C39">
          <w:rPr>
            <w:rStyle w:val="Hyperlink"/>
            <w:noProof/>
          </w:rPr>
          <w:t>Methods and instruments for measuring the sound made by motor vehicles</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_Toc427847367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41</w:t>
        </w:r>
        <w:r w:rsidR="00984AEF" w:rsidRPr="00281C39">
          <w:rPr>
            <w:rStyle w:val="Hyperlink"/>
            <w:noProof/>
            <w:webHidden/>
          </w:rPr>
          <w:fldChar w:fldCharType="end"/>
        </w:r>
      </w:hyperlink>
    </w:p>
    <w:p w14:paraId="6C9AC76A" w14:textId="1337DBC1" w:rsidR="00984AEF" w:rsidRPr="00281C39" w:rsidRDefault="00626256" w:rsidP="007B55AA">
      <w:pPr>
        <w:pStyle w:val="TOC1"/>
        <w:rPr>
          <w:rStyle w:val="Hyperlink"/>
          <w:noProof/>
        </w:rPr>
      </w:pPr>
      <w:r w:rsidRPr="00281C39">
        <w:rPr>
          <w:rStyle w:val="Hyperlink"/>
          <w:noProof/>
        </w:rPr>
        <w:tab/>
      </w:r>
      <w:r w:rsidRPr="00281C39">
        <w:rPr>
          <w:rStyle w:val="Hyperlink"/>
          <w:noProof/>
        </w:rPr>
        <w:tab/>
      </w:r>
      <w:r w:rsidRPr="00281C39">
        <w:rPr>
          <w:rStyle w:val="Hyperlink"/>
          <w:noProof/>
        </w:rPr>
        <w:tab/>
      </w:r>
      <w:hyperlink w:anchor="_Toc427847368" w:history="1">
        <w:r w:rsidR="00984AEF" w:rsidRPr="00281C39">
          <w:rPr>
            <w:rStyle w:val="Hyperlink"/>
            <w:noProof/>
          </w:rPr>
          <w:t>Appendix</w:t>
        </w:r>
        <w:r w:rsidR="000F627C" w:rsidRPr="00281C39">
          <w:rPr>
            <w:rStyle w:val="Hyperlink"/>
            <w:noProof/>
          </w:rPr>
          <w:t xml:space="preserve"> 1</w:t>
        </w:r>
        <w:r w:rsidR="00E92006" w:rsidRPr="00281C39">
          <w:rPr>
            <w:rStyle w:val="Hyperlink"/>
            <w:noProof/>
          </w:rPr>
          <w:t xml:space="preserve"> – Addendum to the communication form No. </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_Toc427847368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73</w:t>
        </w:r>
        <w:r w:rsidR="00984AEF" w:rsidRPr="00281C39">
          <w:rPr>
            <w:rStyle w:val="Hyperlink"/>
            <w:noProof/>
            <w:webHidden/>
          </w:rPr>
          <w:fldChar w:fldCharType="end"/>
        </w:r>
      </w:hyperlink>
    </w:p>
    <w:p w14:paraId="4C685377" w14:textId="3151874A" w:rsidR="007B55AA" w:rsidRPr="00281C39" w:rsidRDefault="00443C9A" w:rsidP="00443C9A">
      <w:pPr>
        <w:ind w:left="1130"/>
      </w:pPr>
      <w:r w:rsidRPr="00281C39">
        <w:t>Appendix 2 - Correction for the tyre rolling sound component of pass-by sound measurements …xx Appendix 3 - Correction for the tyre rolling sound component of pass-by sound measurements …xx</w:t>
      </w:r>
    </w:p>
    <w:p w14:paraId="08E11F7A" w14:textId="5F8E66B7" w:rsidR="00984AEF" w:rsidRPr="00281C39" w:rsidRDefault="00626256" w:rsidP="007B55AA">
      <w:pPr>
        <w:pStyle w:val="TOC1"/>
        <w:rPr>
          <w:rStyle w:val="Hyperlink"/>
          <w:noProof/>
        </w:rPr>
      </w:pPr>
      <w:r w:rsidRPr="00281C39">
        <w:rPr>
          <w:rStyle w:val="Hyperlink"/>
          <w:noProof/>
        </w:rPr>
        <w:tab/>
      </w:r>
      <w:hyperlink w:anchor="_Toc427847369" w:history="1">
        <w:r w:rsidR="00984AEF" w:rsidRPr="00281C39">
          <w:rPr>
            <w:rStyle w:val="Hyperlink"/>
            <w:noProof/>
          </w:rPr>
          <w:t>4</w:t>
        </w:r>
        <w:r w:rsidR="00984AEF" w:rsidRPr="00281C39">
          <w:rPr>
            <w:rStyle w:val="Hyperlink"/>
            <w:noProof/>
            <w:webHidden/>
          </w:rPr>
          <w:tab/>
        </w:r>
        <w:r w:rsidR="00547854" w:rsidRPr="00281C39">
          <w:rPr>
            <w:rStyle w:val="Hyperlink"/>
            <w:noProof/>
            <w:webHidden/>
          </w:rPr>
          <w:tab/>
        </w:r>
      </w:hyperlink>
      <w:hyperlink w:anchor="_Toc427847370" w:history="1">
        <w:r w:rsidR="00984AEF" w:rsidRPr="00281C39">
          <w:rPr>
            <w:rStyle w:val="Hyperlink"/>
            <w:noProof/>
          </w:rPr>
          <w:t>Exhaust silencing systems containing acoustically absorbing fibrous materials</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_Toc427847370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110</w:t>
        </w:r>
        <w:r w:rsidR="00984AEF" w:rsidRPr="00281C39">
          <w:rPr>
            <w:rStyle w:val="Hyperlink"/>
            <w:noProof/>
            <w:webHidden/>
          </w:rPr>
          <w:fldChar w:fldCharType="end"/>
        </w:r>
      </w:hyperlink>
    </w:p>
    <w:p w14:paraId="3F814970" w14:textId="38037F64" w:rsidR="00984AEF" w:rsidRPr="00281C39" w:rsidRDefault="00626256" w:rsidP="007B55AA">
      <w:pPr>
        <w:pStyle w:val="TOC1"/>
        <w:rPr>
          <w:rStyle w:val="Hyperlink"/>
          <w:noProof/>
        </w:rPr>
      </w:pPr>
      <w:r w:rsidRPr="00281C39">
        <w:rPr>
          <w:rStyle w:val="Hyperlink"/>
          <w:noProof/>
        </w:rPr>
        <w:tab/>
      </w:r>
      <w:r w:rsidRPr="00281C39">
        <w:rPr>
          <w:rStyle w:val="Hyperlink"/>
          <w:noProof/>
        </w:rPr>
        <w:tab/>
      </w:r>
      <w:r w:rsidRPr="00281C39">
        <w:rPr>
          <w:rStyle w:val="Hyperlink"/>
          <w:noProof/>
        </w:rPr>
        <w:tab/>
      </w:r>
      <w:hyperlink w:anchor="_Toc427847371" w:history="1">
        <w:r w:rsidR="00984AEF" w:rsidRPr="00281C39">
          <w:rPr>
            <w:rStyle w:val="Hyperlink"/>
            <w:noProof/>
          </w:rPr>
          <w:t>Appendix</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_Toc427847371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112</w:t>
        </w:r>
        <w:r w:rsidR="00984AEF" w:rsidRPr="00281C39">
          <w:rPr>
            <w:rStyle w:val="Hyperlink"/>
            <w:noProof/>
            <w:webHidden/>
          </w:rPr>
          <w:fldChar w:fldCharType="end"/>
        </w:r>
      </w:hyperlink>
    </w:p>
    <w:p w14:paraId="5DEB176A" w14:textId="62BB633A" w:rsidR="00984AEF" w:rsidRPr="00281C39" w:rsidRDefault="00626256" w:rsidP="007B55AA">
      <w:pPr>
        <w:pStyle w:val="TOC1"/>
        <w:rPr>
          <w:rStyle w:val="Hyperlink"/>
          <w:noProof/>
        </w:rPr>
      </w:pPr>
      <w:r w:rsidRPr="00281C39">
        <w:rPr>
          <w:rStyle w:val="Hyperlink"/>
          <w:noProof/>
        </w:rPr>
        <w:tab/>
      </w:r>
      <w:hyperlink w:anchor="_Toc427847372" w:history="1">
        <w:r w:rsidR="00984AEF" w:rsidRPr="00281C39">
          <w:rPr>
            <w:rStyle w:val="Hyperlink"/>
            <w:noProof/>
          </w:rPr>
          <w:t>5</w:t>
        </w:r>
        <w:r w:rsidR="00984AEF" w:rsidRPr="00281C39">
          <w:rPr>
            <w:rStyle w:val="Hyperlink"/>
            <w:noProof/>
            <w:webHidden/>
          </w:rPr>
          <w:tab/>
        </w:r>
      </w:hyperlink>
      <w:r w:rsidRPr="00281C39">
        <w:rPr>
          <w:rStyle w:val="Hyperlink"/>
          <w:noProof/>
        </w:rPr>
        <w:tab/>
      </w:r>
      <w:hyperlink w:anchor="_Toc427847373" w:history="1">
        <w:r w:rsidR="00984AEF" w:rsidRPr="00281C39">
          <w:rPr>
            <w:rStyle w:val="Hyperlink"/>
            <w:noProof/>
          </w:rPr>
          <w:t>Compressed air noise</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_Toc427847373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114</w:t>
        </w:r>
        <w:r w:rsidR="00984AEF" w:rsidRPr="00281C39">
          <w:rPr>
            <w:rStyle w:val="Hyperlink"/>
            <w:noProof/>
            <w:webHidden/>
          </w:rPr>
          <w:fldChar w:fldCharType="end"/>
        </w:r>
      </w:hyperlink>
    </w:p>
    <w:p w14:paraId="1EEE3386" w14:textId="627C6DDC" w:rsidR="00984AEF" w:rsidRPr="00281C39" w:rsidRDefault="00626256" w:rsidP="007B55AA">
      <w:pPr>
        <w:pStyle w:val="TOC1"/>
        <w:rPr>
          <w:rStyle w:val="Hyperlink"/>
          <w:noProof/>
        </w:rPr>
      </w:pPr>
      <w:r w:rsidRPr="00281C39">
        <w:rPr>
          <w:rStyle w:val="Hyperlink"/>
          <w:noProof/>
        </w:rPr>
        <w:tab/>
      </w:r>
      <w:r w:rsidRPr="00281C39">
        <w:rPr>
          <w:rStyle w:val="Hyperlink"/>
          <w:noProof/>
        </w:rPr>
        <w:tab/>
      </w:r>
      <w:r w:rsidRPr="00281C39">
        <w:rPr>
          <w:rStyle w:val="Hyperlink"/>
          <w:noProof/>
        </w:rPr>
        <w:tab/>
      </w:r>
      <w:hyperlink w:anchor="_Toc427847374" w:history="1">
        <w:r w:rsidR="00984AEF" w:rsidRPr="00281C39">
          <w:rPr>
            <w:rStyle w:val="Hyperlink"/>
            <w:noProof/>
          </w:rPr>
          <w:t>Appendix</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_Toc427847374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115</w:t>
        </w:r>
        <w:r w:rsidR="00984AEF" w:rsidRPr="00281C39">
          <w:rPr>
            <w:rStyle w:val="Hyperlink"/>
            <w:noProof/>
            <w:webHidden/>
          </w:rPr>
          <w:fldChar w:fldCharType="end"/>
        </w:r>
      </w:hyperlink>
    </w:p>
    <w:p w14:paraId="333B5261" w14:textId="50241148" w:rsidR="00984AEF" w:rsidRPr="00281C39" w:rsidRDefault="00626256" w:rsidP="007B55AA">
      <w:pPr>
        <w:pStyle w:val="TOC1"/>
        <w:rPr>
          <w:rStyle w:val="Hyperlink"/>
          <w:noProof/>
        </w:rPr>
      </w:pPr>
      <w:r w:rsidRPr="00281C39">
        <w:rPr>
          <w:rStyle w:val="Hyperlink"/>
          <w:noProof/>
        </w:rPr>
        <w:tab/>
      </w:r>
      <w:hyperlink w:anchor="_Toc427847375" w:history="1">
        <w:r w:rsidR="00984AEF" w:rsidRPr="00281C39">
          <w:rPr>
            <w:rStyle w:val="Hyperlink"/>
            <w:noProof/>
          </w:rPr>
          <w:t>6</w:t>
        </w:r>
        <w:r w:rsidR="00984AEF" w:rsidRPr="00281C39">
          <w:rPr>
            <w:rStyle w:val="Hyperlink"/>
            <w:noProof/>
            <w:webHidden/>
          </w:rPr>
          <w:tab/>
        </w:r>
      </w:hyperlink>
      <w:r w:rsidRPr="00281C39">
        <w:rPr>
          <w:rStyle w:val="Hyperlink"/>
          <w:noProof/>
        </w:rPr>
        <w:tab/>
      </w:r>
      <w:hyperlink w:anchor="_Toc427847376" w:history="1">
        <w:r w:rsidR="00984AEF" w:rsidRPr="00281C39">
          <w:rPr>
            <w:rStyle w:val="Hyperlink"/>
            <w:noProof/>
          </w:rPr>
          <w:t>Checks on conformity of production</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_Toc427847376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116</w:t>
        </w:r>
        <w:r w:rsidR="00984AEF" w:rsidRPr="00281C39">
          <w:rPr>
            <w:rStyle w:val="Hyperlink"/>
            <w:noProof/>
            <w:webHidden/>
          </w:rPr>
          <w:fldChar w:fldCharType="end"/>
        </w:r>
      </w:hyperlink>
    </w:p>
    <w:p w14:paraId="05D41DA5" w14:textId="2FA32647" w:rsidR="00984AEF" w:rsidRPr="00281C39" w:rsidRDefault="00626256" w:rsidP="007B55AA">
      <w:pPr>
        <w:pStyle w:val="TOC1"/>
        <w:rPr>
          <w:rFonts w:asciiTheme="minorHAnsi" w:hAnsiTheme="minorHAnsi" w:cstheme="minorBidi"/>
          <w:noProof/>
          <w:sz w:val="22"/>
          <w:szCs w:val="22"/>
          <w:lang w:eastAsia="en-GB"/>
        </w:rPr>
      </w:pPr>
      <w:r w:rsidRPr="00281C39">
        <w:rPr>
          <w:rStyle w:val="Hyperlink"/>
          <w:noProof/>
        </w:rPr>
        <w:tab/>
      </w:r>
      <w:hyperlink w:anchor="_Toc427847377" w:history="1">
        <w:r w:rsidR="00984AEF" w:rsidRPr="00281C39">
          <w:rPr>
            <w:rStyle w:val="Hyperlink"/>
            <w:noProof/>
          </w:rPr>
          <w:t>7</w:t>
        </w:r>
        <w:r w:rsidR="00984AEF" w:rsidRPr="00281C39">
          <w:rPr>
            <w:rStyle w:val="Hyperlink"/>
            <w:noProof/>
            <w:webHidden/>
          </w:rPr>
          <w:tab/>
        </w:r>
      </w:hyperlink>
      <w:r w:rsidRPr="00281C39">
        <w:rPr>
          <w:rStyle w:val="Hyperlink"/>
          <w:noProof/>
        </w:rPr>
        <w:tab/>
      </w:r>
      <w:hyperlink w:anchor="_Toc427847378" w:history="1">
        <w:r w:rsidR="00984AEF" w:rsidRPr="00281C39">
          <w:rPr>
            <w:rStyle w:val="Hyperlink"/>
            <w:noProof/>
          </w:rPr>
          <w:t>Measuring method to evaluate compliance with the Additional Sound Emission Provisions</w:t>
        </w:r>
        <w:r w:rsidR="00984AEF" w:rsidRPr="00281C39">
          <w:rPr>
            <w:rStyle w:val="Hyperlink"/>
            <w:noProof/>
            <w:webHidden/>
          </w:rPr>
          <w:tab/>
        </w:r>
        <w:r w:rsidRPr="00281C39">
          <w:rPr>
            <w:rStyle w:val="Hyperlink"/>
            <w:noProof/>
            <w:webHidden/>
          </w:rPr>
          <w:tab/>
        </w:r>
        <w:r w:rsidRPr="00281C39">
          <w:rPr>
            <w:rStyle w:val="Hyperlink"/>
            <w:noProof/>
            <w:webHidden/>
          </w:rPr>
          <w:tab/>
        </w:r>
        <w:r w:rsidR="00984AEF" w:rsidRPr="00281C39">
          <w:rPr>
            <w:rStyle w:val="Hyperlink"/>
            <w:noProof/>
            <w:webHidden/>
          </w:rPr>
          <w:fldChar w:fldCharType="begin"/>
        </w:r>
        <w:r w:rsidR="00984AEF" w:rsidRPr="00281C39">
          <w:rPr>
            <w:rStyle w:val="Hyperlink"/>
            <w:noProof/>
            <w:webHidden/>
          </w:rPr>
          <w:instrText xml:space="preserve"> PAGEREF _Toc427847378 \h </w:instrText>
        </w:r>
        <w:r w:rsidR="00984AEF" w:rsidRPr="00281C39">
          <w:rPr>
            <w:rStyle w:val="Hyperlink"/>
            <w:noProof/>
            <w:webHidden/>
          </w:rPr>
        </w:r>
        <w:r w:rsidR="00984AEF" w:rsidRPr="00281C39">
          <w:rPr>
            <w:rStyle w:val="Hyperlink"/>
            <w:noProof/>
            <w:webHidden/>
          </w:rPr>
          <w:fldChar w:fldCharType="separate"/>
        </w:r>
        <w:r w:rsidR="00780CFA" w:rsidRPr="00281C39">
          <w:rPr>
            <w:rStyle w:val="Hyperlink"/>
            <w:noProof/>
            <w:webHidden/>
          </w:rPr>
          <w:t>118</w:t>
        </w:r>
        <w:r w:rsidR="00984AEF" w:rsidRPr="00281C39">
          <w:rPr>
            <w:rStyle w:val="Hyperlink"/>
            <w:noProof/>
            <w:webHidden/>
          </w:rPr>
          <w:fldChar w:fldCharType="end"/>
        </w:r>
      </w:hyperlink>
    </w:p>
    <w:p w14:paraId="35820494" w14:textId="2106B2AF" w:rsidR="00984AEF" w:rsidRPr="00281C39" w:rsidRDefault="00626256" w:rsidP="007B55AA">
      <w:pPr>
        <w:pStyle w:val="TOC1"/>
        <w:rPr>
          <w:noProof/>
        </w:rPr>
      </w:pPr>
      <w:r w:rsidRPr="00281C39">
        <w:rPr>
          <w:rStyle w:val="Hyperlink"/>
          <w:noProof/>
        </w:rPr>
        <w:tab/>
      </w:r>
      <w:r w:rsidRPr="00281C39">
        <w:rPr>
          <w:rStyle w:val="Hyperlink"/>
          <w:noProof/>
        </w:rPr>
        <w:tab/>
      </w:r>
      <w:r w:rsidRPr="00281C39">
        <w:rPr>
          <w:rStyle w:val="Hyperlink"/>
          <w:noProof/>
        </w:rPr>
        <w:tab/>
      </w:r>
      <w:hyperlink w:anchor="_Toc427847379" w:history="1">
        <w:r w:rsidR="00984AEF" w:rsidRPr="00281C39">
          <w:rPr>
            <w:rStyle w:val="Hyperlink"/>
            <w:noProof/>
          </w:rPr>
          <w:t>Appendix</w:t>
        </w:r>
        <w:r w:rsidR="001956C5" w:rsidRPr="00281C39">
          <w:rPr>
            <w:rStyle w:val="Hyperlink"/>
            <w:noProof/>
          </w:rPr>
          <w:t xml:space="preserve"> 1</w:t>
        </w:r>
        <w:r w:rsidR="00547854" w:rsidRPr="00281C39">
          <w:rPr>
            <w:rStyle w:val="Hyperlink"/>
            <w:noProof/>
          </w:rPr>
          <w:t xml:space="preserve"> - </w:t>
        </w:r>
      </w:hyperlink>
      <w:hyperlink w:anchor="_Toc427847380" w:history="1">
        <w:r w:rsidR="00984AEF" w:rsidRPr="00281C39">
          <w:rPr>
            <w:rStyle w:val="Hyperlink"/>
            <w:noProof/>
          </w:rPr>
          <w:t>Statement of Compliance with the Additional Sound Emission Provisions</w:t>
        </w:r>
        <w:r w:rsidR="001956C5" w:rsidRPr="00281C39">
          <w:rPr>
            <w:rStyle w:val="Hyperlink"/>
            <w:noProof/>
          </w:rPr>
          <w:t xml:space="preserve"> </w:t>
        </w:r>
        <w:r w:rsidR="00984AEF" w:rsidRPr="00281C39">
          <w:rPr>
            <w:noProof/>
            <w:webHidden/>
          </w:rPr>
          <w:tab/>
        </w:r>
        <w:r w:rsidRPr="00281C39">
          <w:rPr>
            <w:noProof/>
            <w:webHidden/>
          </w:rPr>
          <w:tab/>
        </w:r>
        <w:r w:rsidRPr="00281C39">
          <w:rPr>
            <w:noProof/>
            <w:webHidden/>
          </w:rPr>
          <w:tab/>
        </w:r>
        <w:r w:rsidR="00984AEF" w:rsidRPr="00281C39">
          <w:rPr>
            <w:noProof/>
            <w:webHidden/>
          </w:rPr>
          <w:fldChar w:fldCharType="begin"/>
        </w:r>
        <w:r w:rsidR="00984AEF" w:rsidRPr="00281C39">
          <w:rPr>
            <w:noProof/>
            <w:webHidden/>
          </w:rPr>
          <w:instrText xml:space="preserve"> PAGEREF _Toc427847380 \h </w:instrText>
        </w:r>
        <w:r w:rsidR="00984AEF" w:rsidRPr="00281C39">
          <w:rPr>
            <w:noProof/>
            <w:webHidden/>
          </w:rPr>
        </w:r>
        <w:r w:rsidR="00984AEF" w:rsidRPr="00281C39">
          <w:rPr>
            <w:noProof/>
            <w:webHidden/>
          </w:rPr>
          <w:fldChar w:fldCharType="separate"/>
        </w:r>
        <w:r w:rsidR="00780CFA" w:rsidRPr="00281C39">
          <w:rPr>
            <w:noProof/>
            <w:webHidden/>
          </w:rPr>
          <w:t>128</w:t>
        </w:r>
        <w:r w:rsidR="00984AEF" w:rsidRPr="00281C39">
          <w:rPr>
            <w:noProof/>
            <w:webHidden/>
          </w:rPr>
          <w:fldChar w:fldCharType="end"/>
        </w:r>
      </w:hyperlink>
    </w:p>
    <w:p w14:paraId="246ACBFB" w14:textId="7196CC27" w:rsidR="009102BB" w:rsidRPr="00281C39" w:rsidRDefault="001956C5" w:rsidP="001956C5">
      <w:pPr>
        <w:rPr>
          <w:webHidden/>
        </w:rPr>
      </w:pPr>
      <w:r w:rsidRPr="00281C39">
        <w:lastRenderedPageBreak/>
        <w:tab/>
      </w:r>
      <w:r w:rsidRPr="00281C39">
        <w:tab/>
        <w:t xml:space="preserve">Appendix 2 - Flowcharts </w:t>
      </w:r>
      <w:r w:rsidRPr="00281C39">
        <w:rPr>
          <w:webHidden/>
        </w:rPr>
        <w:tab/>
      </w:r>
      <w:r w:rsidRPr="00281C39">
        <w:rPr>
          <w:webHidden/>
        </w:rPr>
        <w:tab/>
      </w:r>
      <w:r w:rsidRPr="00281C39">
        <w:rPr>
          <w:webHidden/>
        </w:rPr>
        <w:tab/>
      </w:r>
      <w:r w:rsidRPr="00281C39">
        <w:rPr>
          <w:webHidden/>
        </w:rPr>
        <w:tab/>
      </w:r>
      <w:r w:rsidRPr="00281C39">
        <w:rPr>
          <w:webHidden/>
        </w:rPr>
        <w:tab/>
      </w:r>
      <w:r w:rsidRPr="00281C39">
        <w:rPr>
          <w:webHidden/>
        </w:rPr>
        <w:tab/>
      </w:r>
      <w:r w:rsidRPr="00281C39">
        <w:rPr>
          <w:webHidden/>
        </w:rPr>
        <w:tab/>
      </w:r>
      <w:r w:rsidRPr="00281C39">
        <w:rPr>
          <w:webHidden/>
        </w:rPr>
        <w:tab/>
      </w:r>
      <w:r w:rsidRPr="00281C39">
        <w:rPr>
          <w:webHidden/>
        </w:rPr>
        <w:tab/>
      </w:r>
      <w:r w:rsidRPr="00281C39">
        <w:rPr>
          <w:webHidden/>
        </w:rPr>
        <w:tab/>
        <w:t>xx</w:t>
      </w:r>
    </w:p>
    <w:p w14:paraId="4122FA97" w14:textId="77777777" w:rsidR="004B2090" w:rsidRPr="00281C39" w:rsidRDefault="004B2090" w:rsidP="001956C5">
      <w:pPr>
        <w:rPr>
          <w:webHidden/>
        </w:rPr>
      </w:pPr>
    </w:p>
    <w:p w14:paraId="698659D7" w14:textId="302F5F78" w:rsidR="009102BB" w:rsidRPr="00281C39" w:rsidRDefault="009102BB" w:rsidP="009102BB">
      <w:pPr>
        <w:ind w:left="1134" w:hanging="708"/>
        <w:rPr>
          <w:rStyle w:val="Hyperlink"/>
          <w:webHidden/>
        </w:rPr>
      </w:pPr>
      <w:r w:rsidRPr="00281C39">
        <w:rPr>
          <w:rStyle w:val="Hyperlink"/>
        </w:rPr>
        <w:t>8</w:t>
      </w:r>
      <w:r w:rsidRPr="00281C39">
        <w:rPr>
          <w:rStyle w:val="Hyperlink"/>
        </w:rPr>
        <w:tab/>
        <w:t>Indoor testing</w:t>
      </w:r>
      <w:r w:rsidRPr="00281C39">
        <w:rPr>
          <w:rStyle w:val="Hyperlink"/>
        </w:rPr>
        <w:tab/>
        <w:t xml:space="preserve"> </w:t>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r>
      <w:r w:rsidRPr="00281C39">
        <w:rPr>
          <w:rStyle w:val="Hyperlink"/>
          <w:webHidden/>
        </w:rPr>
        <w:tab/>
        <w:t>xx</w:t>
      </w:r>
    </w:p>
    <w:p w14:paraId="7027A0F3" w14:textId="6E5DF6C0" w:rsidR="00F33185" w:rsidRPr="00281C39" w:rsidRDefault="00F33185" w:rsidP="00F33185">
      <w:pPr>
        <w:pStyle w:val="TOC1"/>
        <w:rPr>
          <w:rStyle w:val="Hyperlink"/>
        </w:rPr>
      </w:pPr>
      <w:r w:rsidRPr="00281C39">
        <w:rPr>
          <w:rStyle w:val="Hyperlink"/>
          <w:webHidden/>
        </w:rPr>
        <w:tab/>
        <w:t xml:space="preserve">9 </w:t>
      </w:r>
      <w:r w:rsidRPr="00281C39">
        <w:rPr>
          <w:rStyle w:val="Hyperlink"/>
          <w:webHidden/>
        </w:rPr>
        <w:tab/>
      </w:r>
      <w:r w:rsidRPr="00281C39">
        <w:rPr>
          <w:rStyle w:val="Hyperlink"/>
          <w:webHidden/>
        </w:rPr>
        <w:tab/>
      </w:r>
      <w:r w:rsidRPr="00281C39">
        <w:rPr>
          <w:rStyle w:val="Hyperlink"/>
        </w:rPr>
        <w:t>Measurement method to evaluate compliance with the Real Driving Additional Sound Emission Provisions (RD-ASEP)</w:t>
      </w:r>
      <w:r w:rsidRPr="00281C39">
        <w:rPr>
          <w:rStyle w:val="Hyperlink"/>
        </w:rPr>
        <w:tab/>
      </w:r>
      <w:r w:rsidRPr="00281C39">
        <w:rPr>
          <w:rStyle w:val="Hyperlink"/>
        </w:rPr>
        <w:tab/>
      </w:r>
    </w:p>
    <w:p w14:paraId="3B567A12" w14:textId="77777777" w:rsidR="00F33185" w:rsidRPr="00281C39" w:rsidRDefault="00F33185" w:rsidP="00F33185">
      <w:pPr>
        <w:pStyle w:val="TOC1"/>
        <w:rPr>
          <w:rStyle w:val="Hyperlink"/>
        </w:rPr>
      </w:pPr>
      <w:r w:rsidRPr="00281C39">
        <w:rPr>
          <w:rStyle w:val="Hyperlink"/>
        </w:rPr>
        <w:tab/>
      </w:r>
      <w:r w:rsidRPr="00281C39">
        <w:rPr>
          <w:rStyle w:val="Hyperlink"/>
        </w:rPr>
        <w:tab/>
      </w:r>
      <w:r w:rsidRPr="00281C39">
        <w:rPr>
          <w:rStyle w:val="Hyperlink"/>
        </w:rPr>
        <w:tab/>
        <w:t>Appendix 1 - Sound Expectation Model</w:t>
      </w:r>
      <w:r w:rsidRPr="00281C39">
        <w:rPr>
          <w:rStyle w:val="Hyperlink"/>
        </w:rPr>
        <w:tab/>
      </w:r>
      <w:r w:rsidRPr="00281C39">
        <w:rPr>
          <w:rStyle w:val="Hyperlink"/>
        </w:rPr>
        <w:tab/>
      </w:r>
    </w:p>
    <w:p w14:paraId="7F95DEAD" w14:textId="77777777" w:rsidR="00F33185" w:rsidRPr="00281C39" w:rsidRDefault="00F33185" w:rsidP="00F33185">
      <w:pPr>
        <w:pStyle w:val="TOC1"/>
        <w:rPr>
          <w:rStyle w:val="Hyperlink"/>
        </w:rPr>
      </w:pPr>
      <w:r w:rsidRPr="00281C39">
        <w:rPr>
          <w:rStyle w:val="Hyperlink"/>
        </w:rPr>
        <w:tab/>
      </w:r>
      <w:r w:rsidRPr="00281C39">
        <w:rPr>
          <w:rStyle w:val="Hyperlink"/>
        </w:rPr>
        <w:tab/>
      </w:r>
      <w:r w:rsidRPr="00281C39">
        <w:rPr>
          <w:rStyle w:val="Hyperlink"/>
        </w:rPr>
        <w:tab/>
        <w:t>Appendix 2 - Parameter Table for the Sound Expectation Model</w:t>
      </w:r>
      <w:r w:rsidRPr="00281C39">
        <w:rPr>
          <w:rStyle w:val="Hyperlink"/>
        </w:rPr>
        <w:tab/>
      </w:r>
      <w:r w:rsidRPr="00281C39">
        <w:rPr>
          <w:rStyle w:val="Hyperlink"/>
        </w:rPr>
        <w:tab/>
      </w:r>
    </w:p>
    <w:p w14:paraId="338C8065" w14:textId="77777777" w:rsidR="00F33185" w:rsidRPr="00281C39" w:rsidRDefault="00F33185" w:rsidP="00F33185">
      <w:pPr>
        <w:pStyle w:val="TOC1"/>
        <w:rPr>
          <w:rStyle w:val="Hyperlink"/>
        </w:rPr>
      </w:pPr>
      <w:r w:rsidRPr="00281C39">
        <w:rPr>
          <w:rStyle w:val="Hyperlink"/>
        </w:rPr>
        <w:tab/>
      </w:r>
      <w:r w:rsidRPr="00281C39">
        <w:rPr>
          <w:rStyle w:val="Hyperlink"/>
        </w:rPr>
        <w:tab/>
      </w:r>
      <w:r w:rsidRPr="00281C39">
        <w:rPr>
          <w:rStyle w:val="Hyperlink"/>
        </w:rPr>
        <w:tab/>
        <w:t>Appendix 3 - Symbols, Abbreviations and Acronyms</w:t>
      </w:r>
      <w:r w:rsidRPr="00281C39">
        <w:rPr>
          <w:rStyle w:val="Hyperlink"/>
        </w:rPr>
        <w:tab/>
      </w:r>
      <w:r w:rsidRPr="00281C39">
        <w:rPr>
          <w:rStyle w:val="Hyperlink"/>
        </w:rPr>
        <w:tab/>
      </w:r>
    </w:p>
    <w:p w14:paraId="30266BBF" w14:textId="77777777" w:rsidR="00F33185" w:rsidRPr="00281C39" w:rsidRDefault="00F33185" w:rsidP="00F33185">
      <w:pPr>
        <w:pStyle w:val="TOC1"/>
        <w:rPr>
          <w:rStyle w:val="Hyperlink"/>
        </w:rPr>
      </w:pPr>
      <w:r w:rsidRPr="00281C39">
        <w:rPr>
          <w:rStyle w:val="Hyperlink"/>
        </w:rPr>
        <w:tab/>
      </w:r>
      <w:r w:rsidRPr="00281C39">
        <w:rPr>
          <w:rStyle w:val="Hyperlink"/>
        </w:rPr>
        <w:tab/>
      </w:r>
      <w:r w:rsidRPr="00281C39">
        <w:rPr>
          <w:rStyle w:val="Hyperlink"/>
        </w:rPr>
        <w:tab/>
        <w:t>Appendix 4 - Formulas</w:t>
      </w:r>
      <w:r w:rsidRPr="00281C39">
        <w:rPr>
          <w:rStyle w:val="Hyperlink"/>
        </w:rPr>
        <w:tab/>
      </w:r>
      <w:r w:rsidRPr="00281C39">
        <w:rPr>
          <w:rStyle w:val="Hyperlink"/>
        </w:rPr>
        <w:tab/>
      </w:r>
    </w:p>
    <w:p w14:paraId="2E7C2FEE" w14:textId="15808364" w:rsidR="00B83386" w:rsidRDefault="00F33185" w:rsidP="00F33185">
      <w:pPr>
        <w:ind w:left="1134" w:hanging="708"/>
        <w:rPr>
          <w:ins w:id="4" w:author="Doug Moore" w:date="2026-02-12T10:59:00Z" w16du:dateUtc="2026-02-12T15:59:00Z"/>
          <w:rStyle w:val="Hyperlink"/>
        </w:rPr>
      </w:pPr>
      <w:r w:rsidRPr="00281C39">
        <w:rPr>
          <w:rStyle w:val="Hyperlink"/>
        </w:rPr>
        <w:tab/>
      </w:r>
      <w:r w:rsidRPr="00281C39">
        <w:rPr>
          <w:rStyle w:val="Hyperlink"/>
        </w:rPr>
        <w:tab/>
        <w:t>Appendix 5 - Test report sheet</w:t>
      </w:r>
      <w:r w:rsidRPr="00281C39">
        <w:rPr>
          <w:rStyle w:val="Hyperlink"/>
        </w:rPr>
        <w:tab/>
      </w:r>
    </w:p>
    <w:p w14:paraId="210A7151" w14:textId="77777777" w:rsidR="005779DA" w:rsidRDefault="005779DA" w:rsidP="00F33185">
      <w:pPr>
        <w:ind w:left="1134" w:hanging="708"/>
        <w:rPr>
          <w:ins w:id="5" w:author="Doug Moore" w:date="2026-02-12T10:59:00Z" w16du:dateUtc="2026-02-12T15:59:00Z"/>
          <w:rStyle w:val="Hyperlink"/>
        </w:rPr>
      </w:pPr>
    </w:p>
    <w:p w14:paraId="6D3C018D" w14:textId="5BDDF40F" w:rsidR="00FF64A2" w:rsidRPr="00281C39" w:rsidRDefault="00F2721C" w:rsidP="00F33185">
      <w:pPr>
        <w:ind w:left="1134" w:hanging="708"/>
      </w:pPr>
      <w:ins w:id="6" w:author="Doug Moore" w:date="2026-02-12T11:00:00Z" w16du:dateUtc="2026-02-12T16:00:00Z">
        <w:r w:rsidRPr="006658C5">
          <w:rPr>
            <w:b/>
            <w:noProof/>
            <w:color w:val="C00000"/>
          </w:rPr>
          <w:t xml:space="preserve">10 </w:t>
        </w:r>
        <w:r w:rsidRPr="006658C5">
          <w:rPr>
            <w:b/>
            <w:noProof/>
            <w:color w:val="C00000"/>
          </w:rPr>
          <w:tab/>
          <w:t>Special provisions for the testing of vehicles equipped with an ADS</w:t>
        </w:r>
        <w:r w:rsidRPr="006658C5">
          <w:rPr>
            <w:b/>
            <w:noProof/>
            <w:color w:val="C00000"/>
          </w:rPr>
          <w:tab/>
        </w:r>
      </w:ins>
    </w:p>
    <w:p w14:paraId="57F68019" w14:textId="77777777" w:rsidR="00B01C61" w:rsidRPr="00281C39" w:rsidRDefault="00984AEF" w:rsidP="00547854">
      <w:pPr>
        <w:pStyle w:val="HChG"/>
      </w:pPr>
      <w:r w:rsidRPr="00281C39">
        <w:fldChar w:fldCharType="end"/>
      </w:r>
      <w:r w:rsidR="000C5A2C" w:rsidRPr="00281C39">
        <w:br w:type="page"/>
      </w:r>
      <w:bookmarkStart w:id="7" w:name="_Toc427847346"/>
      <w:r w:rsidR="00B01C61" w:rsidRPr="00281C39">
        <w:lastRenderedPageBreak/>
        <w:t>1.</w:t>
      </w:r>
      <w:r w:rsidR="00B01C61" w:rsidRPr="00281C39">
        <w:tab/>
      </w:r>
      <w:r w:rsidR="00B01C61" w:rsidRPr="00281C39">
        <w:tab/>
        <w:t>Scope</w:t>
      </w:r>
      <w:bookmarkEnd w:id="7"/>
    </w:p>
    <w:p w14:paraId="269D3339" w14:textId="77777777" w:rsidR="00B01C61" w:rsidRDefault="00B01C61" w:rsidP="00B01C61">
      <w:pPr>
        <w:spacing w:after="120"/>
        <w:ind w:left="2268" w:right="1134"/>
        <w:jc w:val="both"/>
      </w:pPr>
      <w:r w:rsidRPr="00281C39">
        <w:t>This Regulation contains provisions on the sound emitted by motor vehicles and applies to vehicles of categories M and N.</w:t>
      </w:r>
      <w:r w:rsidRPr="00281C39">
        <w:rPr>
          <w:sz w:val="18"/>
          <w:vertAlign w:val="superscript"/>
        </w:rPr>
        <w:footnoteReference w:id="3"/>
      </w:r>
    </w:p>
    <w:p w14:paraId="77C2DA02" w14:textId="2AE87935" w:rsidR="00B01C61" w:rsidRDefault="00B01C61" w:rsidP="00B01C61">
      <w:pPr>
        <w:spacing w:after="120"/>
        <w:ind w:left="2268" w:right="1134"/>
        <w:jc w:val="both"/>
        <w:rPr>
          <w:spacing w:val="2"/>
        </w:rPr>
      </w:pPr>
      <w:r w:rsidRPr="00281C39">
        <w:rPr>
          <w:spacing w:val="2"/>
        </w:rPr>
        <w:t>The specifications in this Regulation are intended to reproduce the sound levels which are generated by vehicles during normal driving in urban traffic.</w:t>
      </w:r>
    </w:p>
    <w:p w14:paraId="337EA5F2" w14:textId="5D384871" w:rsidR="003A74C6" w:rsidRDefault="003A74C6" w:rsidP="00B01C61">
      <w:pPr>
        <w:spacing w:after="120"/>
        <w:ind w:left="2268" w:right="1134"/>
        <w:jc w:val="both"/>
      </w:pPr>
      <w:r w:rsidRPr="00281C39">
        <w:t xml:space="preserve">This regulation provides, as well, </w:t>
      </w:r>
      <w:commentRangeStart w:id="10"/>
      <w:r w:rsidRPr="00281C39">
        <w:t>additional sound emission provisions</w:t>
      </w:r>
      <w:commentRangeEnd w:id="10"/>
      <w:r w:rsidR="004952AF" w:rsidRPr="00281C39">
        <w:rPr>
          <w:rStyle w:val="CommentReference"/>
          <w:sz w:val="20"/>
          <w:szCs w:val="20"/>
        </w:rPr>
        <w:commentReference w:id="10"/>
      </w:r>
      <w:r w:rsidRPr="00281C39">
        <w:t xml:space="preserve"> for vehicles of categories M</w:t>
      </w:r>
      <w:r w:rsidRPr="00281C39">
        <w:rPr>
          <w:vertAlign w:val="subscript"/>
        </w:rPr>
        <w:t>1</w:t>
      </w:r>
      <w:r w:rsidRPr="00281C39">
        <w:t xml:space="preserve"> and N</w:t>
      </w:r>
      <w:r w:rsidRPr="00281C39">
        <w:rPr>
          <w:vertAlign w:val="subscript"/>
        </w:rPr>
        <w:t>1</w:t>
      </w:r>
      <w:r w:rsidRPr="00281C39">
        <w:t xml:space="preserve"> referring to driving conditions with extreme accelerations in an extended speed range representative for urban and suburban traffic.</w:t>
      </w:r>
      <w:r w:rsidR="00F33185" w:rsidRPr="00281C39">
        <w:rPr>
          <w:rStyle w:val="FootnoteReference"/>
        </w:rPr>
        <w:footnoteReference w:id="4"/>
      </w:r>
    </w:p>
    <w:p w14:paraId="093289CC" w14:textId="77777777" w:rsidR="00B01C61" w:rsidRPr="00281C39" w:rsidRDefault="00B01C61" w:rsidP="00563391">
      <w:pPr>
        <w:pStyle w:val="HChG"/>
      </w:pPr>
      <w:r w:rsidRPr="00281C39">
        <w:tab/>
      </w:r>
      <w:r w:rsidR="00563391" w:rsidRPr="00281C39">
        <w:tab/>
      </w:r>
      <w:bookmarkStart w:id="12" w:name="_Toc427847347"/>
      <w:r w:rsidRPr="00281C39">
        <w:t>2.</w:t>
      </w:r>
      <w:r w:rsidRPr="00281C39">
        <w:tab/>
      </w:r>
      <w:r w:rsidRPr="00281C39">
        <w:tab/>
        <w:t>Definitions</w:t>
      </w:r>
      <w:bookmarkEnd w:id="12"/>
    </w:p>
    <w:p w14:paraId="72DD0F61" w14:textId="77777777" w:rsidR="00B01C61" w:rsidRPr="00281C39" w:rsidRDefault="00B01C61" w:rsidP="00B01C61">
      <w:pPr>
        <w:spacing w:after="120"/>
        <w:ind w:left="1701" w:right="1134" w:firstLine="567"/>
        <w:jc w:val="both"/>
      </w:pPr>
      <w:r w:rsidRPr="00281C39">
        <w:t>For the purpose of this Regulation,</w:t>
      </w:r>
    </w:p>
    <w:p w14:paraId="25A3E5E4" w14:textId="77777777" w:rsidR="00B01C61" w:rsidRPr="00281C39" w:rsidRDefault="00B01C61" w:rsidP="00B01C61">
      <w:pPr>
        <w:spacing w:after="120"/>
        <w:ind w:left="2268" w:right="1134" w:hanging="1134"/>
        <w:jc w:val="both"/>
      </w:pPr>
      <w:r w:rsidRPr="00281C39">
        <w:t>2.1.</w:t>
      </w:r>
      <w:r w:rsidRPr="00281C39">
        <w:tab/>
        <w:t>"</w:t>
      </w:r>
      <w:r w:rsidRPr="00281C39">
        <w:rPr>
          <w:i/>
        </w:rPr>
        <w:t>Approval of a vehicle</w:t>
      </w:r>
      <w:r w:rsidRPr="00281C39">
        <w:t>" means the approval of a vehicle type with regard to sound;</w:t>
      </w:r>
    </w:p>
    <w:p w14:paraId="1BB713CD" w14:textId="77777777" w:rsidR="00B01C61" w:rsidRPr="00281C39" w:rsidRDefault="00B01C61" w:rsidP="00B01C61">
      <w:pPr>
        <w:spacing w:after="120"/>
        <w:ind w:left="2268" w:right="1134" w:hanging="1134"/>
        <w:jc w:val="both"/>
      </w:pPr>
      <w:r w:rsidRPr="00281C39">
        <w:t>2.2.</w:t>
      </w:r>
      <w:r w:rsidRPr="00281C39">
        <w:tab/>
        <w:t>"</w:t>
      </w:r>
      <w:r w:rsidRPr="00281C39">
        <w:rPr>
          <w:i/>
        </w:rPr>
        <w:t>Vehicle type</w:t>
      </w:r>
      <w:r w:rsidRPr="00281C39">
        <w:t>" means a category of motor vehicles which do not differ in such essential respects as:</w:t>
      </w:r>
    </w:p>
    <w:p w14:paraId="597F6D3F" w14:textId="77777777" w:rsidR="00B01C61" w:rsidRPr="00281C39" w:rsidRDefault="00B01C61" w:rsidP="00B01C61">
      <w:pPr>
        <w:spacing w:after="120"/>
        <w:ind w:left="2268" w:right="1134" w:hanging="1134"/>
        <w:jc w:val="both"/>
      </w:pPr>
      <w:r w:rsidRPr="00281C39">
        <w:t>2.2.1.</w:t>
      </w:r>
      <w:r w:rsidRPr="00281C39">
        <w:tab/>
        <w:t>For vehicles tested according to Annex 3, paragraph 3.1.2.1.:</w:t>
      </w:r>
    </w:p>
    <w:p w14:paraId="088EF88F" w14:textId="77777777" w:rsidR="00B01C61" w:rsidRPr="00281C39" w:rsidRDefault="00B01C61" w:rsidP="00B01C61">
      <w:pPr>
        <w:spacing w:after="120"/>
        <w:ind w:left="2268" w:right="1134" w:hanging="1134"/>
        <w:jc w:val="both"/>
      </w:pPr>
      <w:r w:rsidRPr="00281C39">
        <w:t>2.2.1.1.</w:t>
      </w:r>
      <w:r w:rsidRPr="00281C39">
        <w:tab/>
        <w:t>The shape or materials of the engine compartment and its soundproofing;</w:t>
      </w:r>
    </w:p>
    <w:p w14:paraId="6FE24449" w14:textId="77777777" w:rsidR="00B01C61" w:rsidRPr="00281C39" w:rsidRDefault="00B01C61" w:rsidP="00B01C61">
      <w:pPr>
        <w:spacing w:after="120"/>
        <w:ind w:left="2268" w:right="1134" w:hanging="1134"/>
        <w:jc w:val="both"/>
      </w:pPr>
      <w:r w:rsidRPr="00281C39">
        <w:t>2.2.1.2.</w:t>
      </w:r>
      <w:r w:rsidRPr="00281C39">
        <w:tab/>
        <w:t>The type of engine (positive or compression ignition, two- or four-stroke, reciprocating or rotary piston), number and capacity of cylinders, number and type of carburettors or injection system, arrangement of valves, or the type of electric motor;</w:t>
      </w:r>
    </w:p>
    <w:p w14:paraId="5662A984" w14:textId="4F338700" w:rsidR="00B01C61" w:rsidRPr="00281C39" w:rsidRDefault="00B01C61" w:rsidP="00B01C61">
      <w:pPr>
        <w:spacing w:after="120"/>
        <w:ind w:left="2268" w:right="1134" w:hanging="1134"/>
        <w:jc w:val="both"/>
      </w:pPr>
      <w:r w:rsidRPr="00281C39">
        <w:t>2.2.1.3.</w:t>
      </w:r>
      <w:r w:rsidRPr="00281C39">
        <w:tab/>
        <w:t>Rated maximum net power and corresponding rated engine speed(s); however</w:t>
      </w:r>
      <w:ins w:id="13" w:author="Annett Schuessling / VDA" w:date="2026-03-12T08:52:00Z" w16du:dateUtc="2026-03-12T07:52:00Z">
        <w:r w:rsidR="00BE4AB1">
          <w:t>,</w:t>
        </w:r>
      </w:ins>
      <w:r w:rsidRPr="00281C39">
        <w:t xml:space="preserve"> if the rated maximum net power and the corresponding rated engine speed differs only due to different engine mappings, these vehicles may be regarded as from the same type;</w:t>
      </w:r>
    </w:p>
    <w:p w14:paraId="220E16AE" w14:textId="77777777" w:rsidR="00B01C61" w:rsidRPr="00281C39" w:rsidRDefault="00B01C61" w:rsidP="00B01C61">
      <w:pPr>
        <w:spacing w:after="120"/>
        <w:ind w:left="2268" w:right="1134" w:hanging="1134"/>
        <w:jc w:val="both"/>
      </w:pPr>
      <w:r w:rsidRPr="00281C39">
        <w:t>2.2.1.4.</w:t>
      </w:r>
      <w:r w:rsidRPr="00281C39">
        <w:tab/>
        <w:t>The silencing system.</w:t>
      </w:r>
    </w:p>
    <w:p w14:paraId="1188D001" w14:textId="77777777" w:rsidR="00B01C61" w:rsidRPr="00281C39" w:rsidRDefault="00B01C61" w:rsidP="00B01C61">
      <w:pPr>
        <w:spacing w:after="120"/>
        <w:ind w:left="2268" w:right="1134" w:hanging="1134"/>
        <w:jc w:val="both"/>
      </w:pPr>
      <w:r w:rsidRPr="00281C39">
        <w:t>2.2.2.</w:t>
      </w:r>
      <w:r w:rsidRPr="00281C39">
        <w:tab/>
        <w:t>For vehicles tested according to Annex 3, paragraph 3.1.2.2.:</w:t>
      </w:r>
    </w:p>
    <w:p w14:paraId="48A07215" w14:textId="77777777" w:rsidR="00B01C61" w:rsidRPr="00281C39" w:rsidRDefault="00B01C61" w:rsidP="00B01C61">
      <w:pPr>
        <w:spacing w:after="120"/>
        <w:ind w:left="2268" w:right="1134" w:hanging="1134"/>
        <w:jc w:val="both"/>
      </w:pPr>
      <w:r w:rsidRPr="00281C39">
        <w:t>2.2.2.1.</w:t>
      </w:r>
      <w:r w:rsidRPr="00281C39">
        <w:tab/>
        <w:t>The shape or materials of the engine compartment and its soundproofing;</w:t>
      </w:r>
    </w:p>
    <w:p w14:paraId="4E45608D" w14:textId="77777777" w:rsidR="00B01C61" w:rsidRPr="00281C39" w:rsidRDefault="00B01C61" w:rsidP="000C5A2C">
      <w:pPr>
        <w:keepNext/>
        <w:keepLines/>
        <w:spacing w:after="120"/>
        <w:ind w:left="2268" w:right="1134" w:hanging="1134"/>
        <w:jc w:val="both"/>
      </w:pPr>
      <w:r w:rsidRPr="00281C39">
        <w:lastRenderedPageBreak/>
        <w:t>2.2.2.2.</w:t>
      </w:r>
      <w:r w:rsidRPr="00281C39">
        <w:tab/>
        <w:t>The type of engine (positive or compression ignition, two- or four-stroke, reciprocating or rotary piston), number and capacity of cylinders, type of injection system, arrangement of valves, rated engine speed (S), or the type of electric motor;</w:t>
      </w:r>
    </w:p>
    <w:p w14:paraId="5695E1A8" w14:textId="77777777" w:rsidR="00B01C61" w:rsidRPr="00281C39" w:rsidRDefault="00B01C61" w:rsidP="00B01C61">
      <w:pPr>
        <w:spacing w:after="120"/>
        <w:ind w:left="2268" w:right="1134" w:hanging="1134"/>
        <w:jc w:val="both"/>
      </w:pPr>
      <w:r w:rsidRPr="00281C39">
        <w:t>2.2.2.3.</w:t>
      </w:r>
      <w:r w:rsidRPr="00281C39">
        <w:tab/>
        <w:t>Vehicles having the same type of engine and/or different overall gear ratios may be regarded as vehicles of the same type;</w:t>
      </w:r>
    </w:p>
    <w:p w14:paraId="64B200E2" w14:textId="18449788" w:rsidR="00473DD4" w:rsidRPr="00473DD4" w:rsidRDefault="00B01C61" w:rsidP="00473DD4">
      <w:pPr>
        <w:spacing w:after="120"/>
        <w:ind w:left="2268" w:right="1134" w:hanging="1134"/>
        <w:jc w:val="both"/>
        <w:rPr>
          <w:lang w:eastAsia="ja-JP"/>
        </w:rPr>
      </w:pPr>
      <w:r w:rsidRPr="00281C39">
        <w:t>2.3.</w:t>
      </w:r>
      <w:r w:rsidRPr="00281C39">
        <w:tab/>
        <w:t>However, if the differences in paragraph 2.2.2. provide for different target conditions, as described in paragraph 3.1.2.2. of Annex 3, these differences are to be considered as a change of type;</w:t>
      </w:r>
    </w:p>
    <w:p w14:paraId="1D5CC2D1" w14:textId="77777777" w:rsidR="00B01C61" w:rsidRPr="00281C39" w:rsidRDefault="00B01C61" w:rsidP="00742F8B">
      <w:pPr>
        <w:keepNext/>
        <w:keepLines/>
        <w:spacing w:after="120"/>
        <w:ind w:left="2268" w:right="1134" w:hanging="1134"/>
        <w:jc w:val="both"/>
      </w:pPr>
      <w:r w:rsidRPr="00281C39">
        <w:t>2.4.</w:t>
      </w:r>
      <w:r w:rsidRPr="00281C39">
        <w:tab/>
        <w:t>"</w:t>
      </w:r>
      <w:r w:rsidRPr="00281C39">
        <w:rPr>
          <w:i/>
        </w:rPr>
        <w:t>Mass of a vehicle in running order</w:t>
      </w:r>
      <w:r w:rsidR="00742F8B" w:rsidRPr="00281C39">
        <w:rPr>
          <w:i/>
        </w:rPr>
        <w:t xml:space="preserve"> (m</w:t>
      </w:r>
      <w:r w:rsidR="00742F8B" w:rsidRPr="00281C39">
        <w:rPr>
          <w:i/>
          <w:vertAlign w:val="subscript"/>
        </w:rPr>
        <w:t>ro</w:t>
      </w:r>
      <w:r w:rsidR="00742F8B" w:rsidRPr="00281C39">
        <w:rPr>
          <w:i/>
        </w:rPr>
        <w:t>)</w:t>
      </w:r>
      <w:r w:rsidRPr="00281C39">
        <w:t>"  means</w:t>
      </w:r>
    </w:p>
    <w:p w14:paraId="0AAA94C2" w14:textId="77777777" w:rsidR="00B01C61" w:rsidRPr="00281C39" w:rsidRDefault="00B01C61" w:rsidP="00742F8B">
      <w:pPr>
        <w:keepNext/>
        <w:keepLines/>
        <w:spacing w:after="120"/>
        <w:ind w:left="2268" w:right="1134" w:hanging="1134"/>
        <w:jc w:val="both"/>
      </w:pPr>
      <w:r w:rsidRPr="00281C39">
        <w:rPr>
          <w:b/>
        </w:rPr>
        <w:tab/>
      </w:r>
      <w:r w:rsidRPr="00281C39">
        <w:t xml:space="preserve">(a) </w:t>
      </w:r>
      <w:r w:rsidRPr="00281C39">
        <w:tab/>
        <w:t>In the case of a motor vehicle:</w:t>
      </w:r>
    </w:p>
    <w:p w14:paraId="4D199F3B" w14:textId="245B48CC" w:rsidR="00B01C61" w:rsidRPr="00281C39" w:rsidRDefault="00B01C61" w:rsidP="00B01C61">
      <w:pPr>
        <w:spacing w:after="120"/>
        <w:ind w:left="2835" w:right="1134"/>
        <w:jc w:val="both"/>
      </w:pPr>
      <w:r w:rsidRPr="00281C39">
        <w:tab/>
        <w:t xml:space="preserve">The mass of the vehicle, with its fuel tank(s) filled to at least 90 per cent of its or their capacity/ies, </w:t>
      </w:r>
      <w:del w:id="14" w:author="Doug Moore" w:date="2026-02-12T11:01:00Z" w16du:dateUtc="2026-02-12T16:01:00Z">
        <w:r w:rsidRPr="00281C39" w:rsidDel="00380430">
          <w:delText xml:space="preserve">including the mass of the driver, </w:delText>
        </w:r>
      </w:del>
      <w:r w:rsidRPr="00281C39">
        <w:t>of the fuel and liquids, fitted with the standard equipment in accordance with the manufacturer's specifications and, when they are fitted, the mass of the bodywork, the cabin, the coupling and the spare wheel(s) as well as the tools</w:t>
      </w:r>
      <w:ins w:id="15" w:author="Doug Moore" w:date="2026-02-12T11:02:00Z" w16du:dateUtc="2026-02-12T16:02:00Z">
        <w:r w:rsidR="00FB18F6">
          <w:t xml:space="preserve"> </w:t>
        </w:r>
        <w:r w:rsidR="00FB18F6" w:rsidRPr="006658C5">
          <w:rPr>
            <w:b/>
            <w:bCs/>
            <w:color w:val="C00000"/>
          </w:rPr>
          <w:t>and the mass of the</w:t>
        </w:r>
        <w:r w:rsidR="00FB18F6" w:rsidRPr="006658C5">
          <w:rPr>
            <w:color w:val="C00000"/>
          </w:rPr>
          <w:t xml:space="preserve"> </w:t>
        </w:r>
        <w:r w:rsidR="00FB18F6" w:rsidRPr="006658C5">
          <w:rPr>
            <w:b/>
            <w:bCs/>
            <w:color w:val="C00000"/>
          </w:rPr>
          <w:t>driver (75 kg) except in the case of vehicles of category X or category Y</w:t>
        </w:r>
      </w:ins>
      <w:r w:rsidRPr="00281C39">
        <w:t>;</w:t>
      </w:r>
    </w:p>
    <w:p w14:paraId="6AFE8295" w14:textId="77777777" w:rsidR="00B01C61" w:rsidRPr="00281C39" w:rsidRDefault="00B01C61" w:rsidP="00B01C61">
      <w:pPr>
        <w:spacing w:after="120"/>
        <w:ind w:left="2268" w:right="1134"/>
        <w:jc w:val="both"/>
      </w:pPr>
      <w:r w:rsidRPr="00281C39">
        <w:t xml:space="preserve">(b) </w:t>
      </w:r>
      <w:r w:rsidRPr="00281C39">
        <w:tab/>
        <w:t>In the case of a trailer:</w:t>
      </w:r>
    </w:p>
    <w:p w14:paraId="40E47A67" w14:textId="77777777" w:rsidR="00B01C61" w:rsidRPr="00281C39" w:rsidRDefault="00B01C61" w:rsidP="00B01C61">
      <w:pPr>
        <w:spacing w:after="120"/>
        <w:ind w:left="2835" w:right="1134"/>
        <w:jc w:val="both"/>
      </w:pPr>
      <w:r w:rsidRPr="00281C39">
        <w:tab/>
        <w:t>The mass of the vehicle including the fuel and liquids, fitted with the standard equipment in accordance with the manufacturer's specifications, and, when they are fitted, the mass of the bodywork, additional coupling(s), the spare wheel(s) and the tools.</w:t>
      </w:r>
    </w:p>
    <w:p w14:paraId="7B3C0D9F" w14:textId="47D72BA1" w:rsidR="00473DD4" w:rsidRDefault="00B01C61" w:rsidP="00473DD4">
      <w:pPr>
        <w:spacing w:after="120"/>
        <w:ind w:left="2268" w:right="1134" w:hanging="1134"/>
        <w:jc w:val="both"/>
      </w:pPr>
      <w:r w:rsidRPr="00281C39">
        <w:t>2.5.</w:t>
      </w:r>
      <w:r w:rsidRPr="00281C39">
        <w:tab/>
        <w:t>"</w:t>
      </w:r>
      <w:r w:rsidRPr="00281C39">
        <w:rPr>
          <w:i/>
        </w:rPr>
        <w:t>Technically permissible maximum laden mass</w:t>
      </w:r>
      <w:r w:rsidR="00742F8B" w:rsidRPr="00281C39">
        <w:rPr>
          <w:i/>
        </w:rPr>
        <w:t xml:space="preserve"> (M)</w:t>
      </w:r>
      <w:r w:rsidRPr="00281C39">
        <w:t xml:space="preserve">" </w:t>
      </w:r>
      <w:del w:id="16" w:author="Annett Schuessling / VDA" w:date="2026-03-12T08:53:00Z" w16du:dateUtc="2026-03-12T07:53:00Z">
        <w:r w:rsidRPr="00281C39" w:rsidDel="00BE4AB1">
          <w:delText xml:space="preserve"> </w:delText>
        </w:r>
      </w:del>
      <w:r w:rsidRPr="00281C39">
        <w:t>means the maximum mass allocated to a vehicle on the basis of its construction features and its design performances; the technically permissible laden mass of a trailer or of a semi-trailer includes the static mass transferred to the towing vehicle when coupled;</w:t>
      </w:r>
    </w:p>
    <w:p w14:paraId="4BA0E791" w14:textId="77777777" w:rsidR="00B01C61" w:rsidRPr="00281C39" w:rsidRDefault="00B01C61" w:rsidP="00B01C61">
      <w:pPr>
        <w:spacing w:after="120"/>
        <w:ind w:left="2268" w:right="1134" w:hanging="1134"/>
        <w:jc w:val="both"/>
      </w:pPr>
      <w:r w:rsidRPr="00281C39">
        <w:t>2.6.</w:t>
      </w:r>
      <w:r w:rsidRPr="00281C39">
        <w:tab/>
        <w:t>"</w:t>
      </w:r>
      <w:r w:rsidRPr="00281C39">
        <w:rPr>
          <w:i/>
        </w:rPr>
        <w:t>Vehicle length</w:t>
      </w:r>
      <w:r w:rsidRPr="00281C39">
        <w:t>" means a dimension which is measured according to ISO standard 612-1978, term No. 6.1. In addition to the provisions of that standard, when measuring the vehicle structural length the following devices shall not be taken into account:</w:t>
      </w:r>
    </w:p>
    <w:p w14:paraId="76E07F36" w14:textId="77777777" w:rsidR="00B01C61" w:rsidRPr="00281C39" w:rsidRDefault="00B01C61" w:rsidP="00B01C61">
      <w:pPr>
        <w:spacing w:after="120"/>
        <w:ind w:left="2835" w:right="1134" w:hanging="567"/>
        <w:jc w:val="both"/>
      </w:pPr>
      <w:r w:rsidRPr="00281C39">
        <w:t>(a)</w:t>
      </w:r>
      <w:r w:rsidRPr="00281C39">
        <w:tab/>
        <w:t>Wiper and washer devices;</w:t>
      </w:r>
    </w:p>
    <w:p w14:paraId="1D7D3D25" w14:textId="77777777" w:rsidR="00B01C61" w:rsidRPr="00281C39" w:rsidRDefault="00B01C61" w:rsidP="00B01C61">
      <w:pPr>
        <w:spacing w:after="120"/>
        <w:ind w:left="2835" w:right="1134" w:hanging="567"/>
        <w:jc w:val="both"/>
      </w:pPr>
      <w:r w:rsidRPr="00281C39">
        <w:t>(b)</w:t>
      </w:r>
      <w:r w:rsidRPr="00281C39">
        <w:tab/>
        <w:t>Front or rear marker-plates;</w:t>
      </w:r>
    </w:p>
    <w:p w14:paraId="689F7819" w14:textId="77777777" w:rsidR="00B01C61" w:rsidRPr="00281C39" w:rsidRDefault="00B01C61" w:rsidP="00B01C61">
      <w:pPr>
        <w:spacing w:after="120"/>
        <w:ind w:left="2835" w:right="1134" w:hanging="567"/>
        <w:jc w:val="both"/>
      </w:pPr>
      <w:r w:rsidRPr="00281C39">
        <w:t>(c)</w:t>
      </w:r>
      <w:r w:rsidRPr="00281C39">
        <w:tab/>
      </w:r>
      <w:commentRangeStart w:id="17"/>
      <w:r w:rsidRPr="00281C39">
        <w:t xml:space="preserve">Customs </w:t>
      </w:r>
      <w:commentRangeEnd w:id="17"/>
      <w:r w:rsidR="00BE4AB1" w:rsidRPr="00281C39">
        <w:rPr>
          <w:rStyle w:val="CommentReference"/>
          <w:sz w:val="20"/>
          <w:szCs w:val="20"/>
        </w:rPr>
        <w:commentReference w:id="17"/>
      </w:r>
      <w:r w:rsidRPr="00281C39">
        <w:t>sealing devices and their protection;</w:t>
      </w:r>
    </w:p>
    <w:p w14:paraId="48CF581C" w14:textId="77777777" w:rsidR="00B01C61" w:rsidRPr="00281C39" w:rsidRDefault="00B01C61" w:rsidP="00B01C61">
      <w:pPr>
        <w:spacing w:after="120"/>
        <w:ind w:left="2835" w:right="1134" w:hanging="567"/>
        <w:jc w:val="both"/>
      </w:pPr>
      <w:r w:rsidRPr="00281C39">
        <w:t>(d)</w:t>
      </w:r>
      <w:r w:rsidRPr="00281C39">
        <w:tab/>
        <w:t>Devices for securing the tarpaulin and their protection;</w:t>
      </w:r>
    </w:p>
    <w:p w14:paraId="5573FBC5" w14:textId="77777777" w:rsidR="00B01C61" w:rsidRPr="00281C39" w:rsidRDefault="00B01C61" w:rsidP="00B01C61">
      <w:pPr>
        <w:spacing w:after="120"/>
        <w:ind w:left="2835" w:right="1134" w:hanging="567"/>
        <w:jc w:val="both"/>
      </w:pPr>
      <w:r w:rsidRPr="00281C39">
        <w:t>(e)</w:t>
      </w:r>
      <w:r w:rsidRPr="00281C39">
        <w:tab/>
        <w:t>Lighting equipment;</w:t>
      </w:r>
    </w:p>
    <w:p w14:paraId="5D8E86FC" w14:textId="77777777" w:rsidR="00B01C61" w:rsidRPr="00281C39" w:rsidRDefault="00B01C61" w:rsidP="00B01C61">
      <w:pPr>
        <w:spacing w:after="120"/>
        <w:ind w:left="2835" w:right="1134" w:hanging="567"/>
        <w:jc w:val="both"/>
      </w:pPr>
      <w:r w:rsidRPr="00281C39">
        <w:t>(f)</w:t>
      </w:r>
      <w:r w:rsidRPr="00281C39">
        <w:tab/>
        <w:t>Rear view mirrors;</w:t>
      </w:r>
    </w:p>
    <w:p w14:paraId="3FDD6A42" w14:textId="77777777" w:rsidR="00B01C61" w:rsidRPr="00281C39" w:rsidRDefault="00B01C61" w:rsidP="00B01C61">
      <w:pPr>
        <w:spacing w:after="120"/>
        <w:ind w:left="2835" w:right="1134" w:hanging="567"/>
        <w:jc w:val="both"/>
      </w:pPr>
      <w:r w:rsidRPr="00281C39">
        <w:t>(g)</w:t>
      </w:r>
      <w:r w:rsidRPr="00281C39">
        <w:tab/>
        <w:t>Rear space watching aids;</w:t>
      </w:r>
    </w:p>
    <w:p w14:paraId="2C42315B" w14:textId="77777777" w:rsidR="00B01C61" w:rsidRPr="00281C39" w:rsidRDefault="00B01C61" w:rsidP="00B01C61">
      <w:pPr>
        <w:spacing w:after="120"/>
        <w:ind w:left="2835" w:right="1134" w:hanging="567"/>
        <w:jc w:val="both"/>
      </w:pPr>
      <w:r w:rsidRPr="00281C39">
        <w:t>(h)</w:t>
      </w:r>
      <w:r w:rsidRPr="00281C39">
        <w:tab/>
        <w:t>Air-intake pipes;</w:t>
      </w:r>
    </w:p>
    <w:p w14:paraId="026C3F90" w14:textId="77777777" w:rsidR="00B01C61" w:rsidRPr="00281C39" w:rsidRDefault="00B01C61" w:rsidP="00B01C61">
      <w:pPr>
        <w:spacing w:after="120"/>
        <w:ind w:left="2835" w:right="1134" w:hanging="567"/>
        <w:jc w:val="both"/>
      </w:pPr>
      <w:r w:rsidRPr="00281C39">
        <w:t>(i)</w:t>
      </w:r>
      <w:r w:rsidRPr="00281C39">
        <w:tab/>
        <w:t>Length stops for demountable bodies;</w:t>
      </w:r>
    </w:p>
    <w:p w14:paraId="0DCF2014" w14:textId="77777777" w:rsidR="00B01C61" w:rsidRPr="00281C39" w:rsidRDefault="00B01C61" w:rsidP="00B01C61">
      <w:pPr>
        <w:spacing w:after="120"/>
        <w:ind w:left="2835" w:right="1134" w:hanging="567"/>
        <w:jc w:val="both"/>
      </w:pPr>
      <w:r w:rsidRPr="00281C39">
        <w:t>(j)</w:t>
      </w:r>
      <w:r w:rsidRPr="00281C39">
        <w:tab/>
        <w:t>Access steps;</w:t>
      </w:r>
    </w:p>
    <w:p w14:paraId="5E0E4B8D" w14:textId="77777777" w:rsidR="00B01C61" w:rsidRPr="00281C39" w:rsidRDefault="00B01C61" w:rsidP="00B01C61">
      <w:pPr>
        <w:spacing w:after="120"/>
        <w:ind w:left="2835" w:right="1134" w:hanging="567"/>
        <w:jc w:val="both"/>
      </w:pPr>
      <w:r w:rsidRPr="00281C39">
        <w:t>(k)</w:t>
      </w:r>
      <w:r w:rsidRPr="00281C39">
        <w:tab/>
        <w:t>Ram rubbers;</w:t>
      </w:r>
    </w:p>
    <w:p w14:paraId="6575381D" w14:textId="77777777" w:rsidR="00B01C61" w:rsidRPr="00281C39" w:rsidRDefault="00B01C61" w:rsidP="00B01C61">
      <w:pPr>
        <w:spacing w:after="120"/>
        <w:ind w:left="2835" w:right="1134" w:hanging="567"/>
        <w:jc w:val="both"/>
      </w:pPr>
      <w:r w:rsidRPr="00281C39">
        <w:lastRenderedPageBreak/>
        <w:t>(l)</w:t>
      </w:r>
      <w:r w:rsidRPr="00281C39">
        <w:tab/>
        <w:t>Lifting platforms, access ramps and similar equipment in running order, not exceeding 200 mm, provided that the loading capacity of the vehicle is not increased;</w:t>
      </w:r>
    </w:p>
    <w:p w14:paraId="5CF68CD8" w14:textId="77777777" w:rsidR="00B01C61" w:rsidRPr="00281C39" w:rsidRDefault="00B01C61" w:rsidP="00B01C61">
      <w:pPr>
        <w:spacing w:after="120"/>
        <w:ind w:left="2835" w:right="1134" w:hanging="567"/>
        <w:jc w:val="both"/>
      </w:pPr>
      <w:r w:rsidRPr="00281C39">
        <w:t>(m)</w:t>
      </w:r>
      <w:r w:rsidRPr="00281C39">
        <w:tab/>
        <w:t>Coupling devices for motor vehicles.</w:t>
      </w:r>
    </w:p>
    <w:p w14:paraId="79863247" w14:textId="28E529CB" w:rsidR="00B01C61" w:rsidRPr="00281C39" w:rsidRDefault="00B01C61" w:rsidP="00B01C61">
      <w:pPr>
        <w:spacing w:after="120"/>
        <w:ind w:left="2268" w:right="1134" w:hanging="1134"/>
        <w:jc w:val="both"/>
      </w:pPr>
      <w:r w:rsidRPr="00281C39">
        <w:t>2.7</w:t>
      </w:r>
      <w:r w:rsidRPr="00281C39">
        <w:tab/>
        <w:t>"</w:t>
      </w:r>
      <w:r w:rsidRPr="00281C39">
        <w:rPr>
          <w:i/>
        </w:rPr>
        <w:t>Vehicle width</w:t>
      </w:r>
      <w:r w:rsidRPr="00281C39">
        <w:t xml:space="preserve">" means a dimension which is measured according to ISO standard 612-1978, term No. 6.2. In addition to the provisions of that standard, when measuring the vehicle structural </w:t>
      </w:r>
      <w:del w:id="18" w:author="Annett Schuessling / VDA" w:date="2026-03-12T08:55:00Z" w16du:dateUtc="2026-03-12T07:55:00Z">
        <w:r w:rsidRPr="00281C39" w:rsidDel="00BE4AB1">
          <w:delText>width</w:delText>
        </w:r>
      </w:del>
      <w:ins w:id="19" w:author="Annett Schuessling / VDA" w:date="2026-03-12T08:55:00Z" w16du:dateUtc="2026-03-12T07:55:00Z">
        <w:r w:rsidR="00BE4AB1" w:rsidRPr="00281C39">
          <w:t>width,</w:t>
        </w:r>
      </w:ins>
      <w:r w:rsidRPr="00281C39">
        <w:t xml:space="preserve"> the following devices shall not be taken into account:</w:t>
      </w:r>
    </w:p>
    <w:p w14:paraId="2C43B8A4" w14:textId="77777777" w:rsidR="00B01C61" w:rsidRPr="00281C39" w:rsidRDefault="00B01C61" w:rsidP="00B01C61">
      <w:pPr>
        <w:spacing w:after="120"/>
        <w:ind w:left="2835" w:right="1134" w:hanging="567"/>
        <w:jc w:val="both"/>
      </w:pPr>
      <w:r w:rsidRPr="00281C39">
        <w:t>(a)</w:t>
      </w:r>
      <w:r w:rsidRPr="00281C39">
        <w:tab/>
      </w:r>
      <w:commentRangeStart w:id="20"/>
      <w:r w:rsidRPr="00281C39">
        <w:t xml:space="preserve">Customs </w:t>
      </w:r>
      <w:commentRangeEnd w:id="20"/>
      <w:r w:rsidR="00BE4AB1" w:rsidRPr="00281C39">
        <w:rPr>
          <w:rStyle w:val="CommentReference"/>
          <w:sz w:val="20"/>
          <w:szCs w:val="20"/>
        </w:rPr>
        <w:commentReference w:id="20"/>
      </w:r>
      <w:r w:rsidRPr="00281C39">
        <w:t>sealing devices and their protection;</w:t>
      </w:r>
    </w:p>
    <w:p w14:paraId="3D0F4651" w14:textId="77777777" w:rsidR="00B01C61" w:rsidRPr="00281C39" w:rsidRDefault="00B01C61" w:rsidP="00B01C61">
      <w:pPr>
        <w:spacing w:after="120"/>
        <w:ind w:left="2835" w:right="1134" w:hanging="567"/>
        <w:jc w:val="both"/>
      </w:pPr>
      <w:r w:rsidRPr="00281C39">
        <w:t>(b)</w:t>
      </w:r>
      <w:r w:rsidRPr="00281C39">
        <w:tab/>
        <w:t>Devices for securing the tarpaulin and their protection;</w:t>
      </w:r>
    </w:p>
    <w:p w14:paraId="0E0969FF" w14:textId="77777777" w:rsidR="00B01C61" w:rsidRPr="00281C39" w:rsidRDefault="00B01C61" w:rsidP="00B01C61">
      <w:pPr>
        <w:spacing w:after="120"/>
        <w:ind w:left="2835" w:right="1134" w:hanging="567"/>
        <w:jc w:val="both"/>
      </w:pPr>
      <w:r w:rsidRPr="00281C39">
        <w:t>(c)</w:t>
      </w:r>
      <w:r w:rsidRPr="00281C39">
        <w:tab/>
        <w:t>Tyre failure tell-tale devices;</w:t>
      </w:r>
    </w:p>
    <w:p w14:paraId="1A340393" w14:textId="77777777" w:rsidR="00B01C61" w:rsidRPr="00281C39" w:rsidRDefault="00B01C61" w:rsidP="00B01C61">
      <w:pPr>
        <w:spacing w:after="120"/>
        <w:ind w:left="2835" w:right="1134" w:hanging="567"/>
        <w:jc w:val="both"/>
      </w:pPr>
      <w:r w:rsidRPr="00281C39">
        <w:t>(d)</w:t>
      </w:r>
      <w:r w:rsidRPr="00281C39">
        <w:tab/>
        <w:t>Protruding flexible parts of a spray-suppression system;</w:t>
      </w:r>
    </w:p>
    <w:p w14:paraId="5879F11F" w14:textId="77777777" w:rsidR="00B01C61" w:rsidRPr="00281C39" w:rsidRDefault="00B01C61" w:rsidP="00B01C61">
      <w:pPr>
        <w:spacing w:after="120"/>
        <w:ind w:left="2835" w:right="1134" w:hanging="567"/>
        <w:jc w:val="both"/>
      </w:pPr>
      <w:r w:rsidRPr="00281C39">
        <w:t>(e)</w:t>
      </w:r>
      <w:r w:rsidRPr="00281C39">
        <w:tab/>
        <w:t>Lighting equipment.</w:t>
      </w:r>
    </w:p>
    <w:p w14:paraId="1C2E9202" w14:textId="7AEBF333" w:rsidR="003F42D2" w:rsidRPr="006A44C9" w:rsidRDefault="00B01C61" w:rsidP="00D85663">
      <w:pPr>
        <w:spacing w:after="120"/>
        <w:ind w:left="2268" w:right="1134" w:hanging="1134"/>
        <w:jc w:val="both"/>
      </w:pPr>
      <w:r w:rsidRPr="00281C39">
        <w:t>2.8.</w:t>
      </w:r>
      <w:r w:rsidRPr="00281C39">
        <w:tab/>
      </w:r>
      <w:r w:rsidR="003F42D2" w:rsidRPr="006A44C9">
        <w:tab/>
      </w:r>
      <w:r w:rsidR="006471CA" w:rsidRPr="006A44C9">
        <w:rPr>
          <w:lang w:val="en-US"/>
        </w:rPr>
        <w:t>"Maximum net power, P</w:t>
      </w:r>
      <w:commentRangeStart w:id="21"/>
      <w:r w:rsidR="006471CA" w:rsidRPr="00BE4AB1">
        <w:rPr>
          <w:vertAlign w:val="subscript"/>
          <w:lang w:val="en-US"/>
        </w:rPr>
        <w:t>n</w:t>
      </w:r>
      <w:commentRangeEnd w:id="21"/>
      <w:r w:rsidR="00BE4AB1" w:rsidRPr="006A44C9">
        <w:rPr>
          <w:rStyle w:val="CommentReference"/>
          <w:sz w:val="20"/>
          <w:szCs w:val="20"/>
          <w:lang w:val="en-US"/>
        </w:rPr>
        <w:commentReference w:id="21"/>
      </w:r>
      <w:r w:rsidR="006471CA" w:rsidRPr="006A44C9">
        <w:rPr>
          <w:lang w:val="en-US"/>
        </w:rPr>
        <w:t xml:space="preserve">" means the declared engine power available for propulsion expressed in kW and measured dependent on the drive train concepts pursuant to UN Regulation No. 85 or UN </w:t>
      </w:r>
      <w:ins w:id="22" w:author="Doug Moore" w:date="2026-02-12T11:03:00Z" w16du:dateUtc="2026-02-12T16:03:00Z">
        <w:r w:rsidR="005377D6" w:rsidRPr="006658C5">
          <w:rPr>
            <w:b/>
            <w:bCs/>
            <w:iCs/>
            <w:color w:val="00B0F0"/>
          </w:rPr>
          <w:t>Regulation No. 177.</w:t>
        </w:r>
      </w:ins>
      <w:del w:id="23" w:author="Doug Moore" w:date="2026-02-12T11:03:00Z" w16du:dateUtc="2026-02-12T16:03:00Z">
        <w:r w:rsidR="006471CA" w:rsidRPr="006A44C9" w:rsidDel="005377D6">
          <w:rPr>
            <w:lang w:val="en-US"/>
          </w:rPr>
          <w:delText>GTR No. 21</w:delText>
        </w:r>
      </w:del>
      <w:r w:rsidR="006471CA" w:rsidRPr="006A44C9">
        <w:rPr>
          <w:lang w:val="en-US"/>
        </w:rPr>
        <w:t>.</w:t>
      </w:r>
    </w:p>
    <w:p w14:paraId="1DE847B5" w14:textId="4C49F3FE" w:rsidR="00843238" w:rsidRDefault="00843238" w:rsidP="00946F07">
      <w:pPr>
        <w:spacing w:after="120"/>
        <w:ind w:left="2268" w:right="1134"/>
        <w:jc w:val="both"/>
        <w:rPr>
          <w:bCs/>
        </w:rPr>
      </w:pPr>
      <w:r w:rsidRPr="00281C39">
        <w:tab/>
      </w:r>
      <w:r w:rsidR="00946F07" w:rsidRPr="00281C39">
        <w:rPr>
          <w:bCs/>
        </w:rPr>
        <w:t xml:space="preserve">Applicable power sources are those, which provide drive power for forward motion to the vehicle.  </w:t>
      </w:r>
    </w:p>
    <w:p w14:paraId="4BE0673F" w14:textId="78C9F8E9" w:rsidR="00A95432" w:rsidRPr="00A95432" w:rsidDel="00BE4AB1" w:rsidRDefault="00A95432" w:rsidP="00946F07">
      <w:pPr>
        <w:spacing w:after="120"/>
        <w:ind w:left="2268" w:right="1134"/>
        <w:jc w:val="both"/>
        <w:rPr>
          <w:del w:id="24" w:author="Annett Schuessling / VDA" w:date="2026-03-12T08:56:00Z" w16du:dateUtc="2026-03-12T07:56:00Z"/>
          <w:bCs/>
          <w:lang w:val="en-US"/>
        </w:rPr>
      </w:pPr>
    </w:p>
    <w:p w14:paraId="5AAD0467" w14:textId="239795CF" w:rsidR="00A95432" w:rsidRPr="00281C39" w:rsidDel="00BE4AB1" w:rsidRDefault="00A95432" w:rsidP="00946F07">
      <w:pPr>
        <w:spacing w:after="120"/>
        <w:ind w:left="2268" w:right="1134"/>
        <w:jc w:val="both"/>
        <w:rPr>
          <w:del w:id="25" w:author="Annett Schuessling / VDA" w:date="2026-03-12T08:56:00Z" w16du:dateUtc="2026-03-12T07:56:00Z"/>
          <w:bCs/>
        </w:rPr>
      </w:pPr>
    </w:p>
    <w:p w14:paraId="59FEEFF0" w14:textId="78D53CD6" w:rsidR="00B01C61" w:rsidRPr="00281C39" w:rsidDel="00BE4AB1" w:rsidRDefault="00B01C61" w:rsidP="00B01C61">
      <w:pPr>
        <w:spacing w:after="120"/>
        <w:ind w:left="2268" w:right="1134" w:hanging="1134"/>
        <w:jc w:val="both"/>
        <w:rPr>
          <w:del w:id="26" w:author="Annett Schuessling / VDA" w:date="2026-03-12T08:56:00Z" w16du:dateUtc="2026-03-12T07:56:00Z"/>
        </w:rPr>
      </w:pPr>
      <w:r w:rsidRPr="00281C39">
        <w:t>2.8.1.</w:t>
      </w:r>
      <w:r w:rsidRPr="00281C39">
        <w:tab/>
      </w:r>
    </w:p>
    <w:p w14:paraId="22061D18" w14:textId="244FF243" w:rsidR="003A74C6" w:rsidRPr="00281C39" w:rsidDel="00BE4AB1" w:rsidRDefault="003A74C6" w:rsidP="00BE4AB1">
      <w:pPr>
        <w:spacing w:after="120"/>
        <w:ind w:left="2268" w:right="1134" w:hanging="1134"/>
        <w:jc w:val="both"/>
        <w:rPr>
          <w:del w:id="27" w:author="Annett Schuessling / VDA" w:date="2026-03-12T08:56:00Z" w16du:dateUtc="2026-03-12T07:56:00Z"/>
        </w:rPr>
      </w:pPr>
      <w:del w:id="28" w:author="Annett Schuessling / VDA" w:date="2026-03-12T08:56:00Z" w16du:dateUtc="2026-03-12T07:56:00Z">
        <w:r w:rsidRPr="00281C39" w:rsidDel="00BE4AB1">
          <w:tab/>
        </w:r>
      </w:del>
    </w:p>
    <w:p w14:paraId="59DBD414" w14:textId="77777777" w:rsidR="00923137" w:rsidRPr="00281C39" w:rsidRDefault="00923137" w:rsidP="00BE4AB1">
      <w:pPr>
        <w:spacing w:after="120"/>
        <w:ind w:left="2268" w:right="1134" w:hanging="1134"/>
        <w:jc w:val="both"/>
        <w:rPr>
          <w:bCs/>
        </w:rPr>
      </w:pPr>
      <w:r w:rsidRPr="00281C39">
        <w:rPr>
          <w:bCs/>
        </w:rPr>
        <w:t>For vehicles with combustion engine(s) only (ICE)</w:t>
      </w:r>
      <w:r w:rsidRPr="00281C39">
        <w:rPr>
          <w:bCs/>
        </w:rPr>
        <w:tab/>
      </w:r>
    </w:p>
    <w:p w14:paraId="6163E113" w14:textId="77777777" w:rsidR="00923137" w:rsidRPr="00281C39" w:rsidRDefault="00923137" w:rsidP="00923137">
      <w:pPr>
        <w:spacing w:after="120"/>
        <w:ind w:left="2268" w:right="1134"/>
        <w:jc w:val="both"/>
        <w:rPr>
          <w:bCs/>
        </w:rPr>
      </w:pPr>
      <w:r w:rsidRPr="00281C39">
        <w:rPr>
          <w:bCs/>
        </w:rPr>
        <w:t>The maximum engine power is the net power P</w:t>
      </w:r>
      <w:r w:rsidRPr="00281C39">
        <w:rPr>
          <w:bCs/>
          <w:vertAlign w:val="subscript"/>
        </w:rPr>
        <w:t>n</w:t>
      </w:r>
      <w:r w:rsidRPr="00281C39">
        <w:rPr>
          <w:bCs/>
        </w:rPr>
        <w:t xml:space="preserve"> of the combustion engine(s) measured at full engine load pursuant to UN Regulation No.85 paragraph 5.2.</w:t>
      </w:r>
    </w:p>
    <w:p w14:paraId="34BB7E89" w14:textId="77777777" w:rsidR="002A6643" w:rsidRPr="00281C39" w:rsidRDefault="002A6643" w:rsidP="002A6643">
      <w:pPr>
        <w:spacing w:after="120"/>
        <w:ind w:left="2268" w:right="1134" w:hanging="1134"/>
        <w:jc w:val="both"/>
        <w:rPr>
          <w:bCs/>
        </w:rPr>
      </w:pPr>
      <w:r w:rsidRPr="00281C39">
        <w:rPr>
          <w:bCs/>
        </w:rPr>
        <w:t>2.8.2.</w:t>
      </w:r>
      <w:r w:rsidRPr="00281C39">
        <w:rPr>
          <w:bCs/>
        </w:rPr>
        <w:tab/>
        <w:t>For battery electric vehicles (BEV) or fuel cell electric vehicle (FCEV) that have only one propulsion energy converter</w:t>
      </w:r>
    </w:p>
    <w:p w14:paraId="17F213E8" w14:textId="77777777" w:rsidR="002A6643" w:rsidRPr="00281C39" w:rsidRDefault="002A6643" w:rsidP="002A6643">
      <w:pPr>
        <w:spacing w:after="120"/>
        <w:ind w:left="2268" w:right="1134"/>
        <w:jc w:val="both"/>
        <w:rPr>
          <w:bCs/>
        </w:rPr>
      </w:pPr>
      <w:r w:rsidRPr="00281C39">
        <w:rPr>
          <w:bCs/>
        </w:rPr>
        <w:t>The net power P</w:t>
      </w:r>
      <w:r w:rsidRPr="00281C39">
        <w:rPr>
          <w:bCs/>
          <w:vertAlign w:val="subscript"/>
        </w:rPr>
        <w:t>n</w:t>
      </w:r>
      <w:r w:rsidRPr="00281C39">
        <w:rPr>
          <w:bCs/>
        </w:rPr>
        <w:t xml:space="preserve"> of the electric motor of the electric drive train is determined pursuant to UN Regulation No.85 paragraph 5.3.</w:t>
      </w:r>
    </w:p>
    <w:p w14:paraId="3CF25F5B" w14:textId="77777777" w:rsidR="002A6643" w:rsidRPr="00281C39" w:rsidRDefault="002A6643" w:rsidP="002A6643">
      <w:pPr>
        <w:spacing w:after="120"/>
        <w:ind w:left="2268" w:right="1134" w:hanging="1134"/>
        <w:jc w:val="both"/>
        <w:rPr>
          <w:bCs/>
          <w:strike/>
        </w:rPr>
      </w:pPr>
      <w:r w:rsidRPr="00281C39">
        <w:rPr>
          <w:bCs/>
        </w:rPr>
        <w:t>2.8.3.</w:t>
      </w:r>
      <w:r w:rsidRPr="00281C39">
        <w:rPr>
          <w:bCs/>
        </w:rPr>
        <w:tab/>
        <w:t>For hybrid electric vehicles (HEV), or pure electric vehicles that have more than one propulsion energy converter</w:t>
      </w:r>
      <w:r w:rsidRPr="00281C39">
        <w:rPr>
          <w:rFonts w:ascii="MS Mincho" w:hAnsi="MS Mincho" w:cs="MS Mincho"/>
          <w:bCs/>
          <w:lang w:eastAsia="ja-JP"/>
        </w:rPr>
        <w:t xml:space="preserve">　</w:t>
      </w:r>
      <w:r w:rsidRPr="00281C39">
        <w:rPr>
          <w:bCs/>
          <w:strike/>
        </w:rPr>
        <w:t xml:space="preserve"> </w:t>
      </w:r>
    </w:p>
    <w:p w14:paraId="7B0C2197" w14:textId="291277FB" w:rsidR="00380057" w:rsidRPr="00281C39" w:rsidRDefault="002A6643" w:rsidP="002A6643">
      <w:pPr>
        <w:spacing w:after="120"/>
        <w:ind w:left="2268" w:right="1134"/>
        <w:jc w:val="both"/>
      </w:pPr>
      <w:r w:rsidRPr="00281C39">
        <w:rPr>
          <w:bCs/>
        </w:rPr>
        <w:t xml:space="preserve">The maximum engine power is the "vehicle system power rating" according to the arithmetic sum of parallel propulsive engines on the vehicle or </w:t>
      </w:r>
      <w:ins w:id="29" w:author="Doug Moore" w:date="2026-02-12T11:04:00Z" w16du:dateUtc="2026-02-12T16:04:00Z">
        <w:r w:rsidR="007F171D" w:rsidRPr="006658C5">
          <w:rPr>
            <w:b/>
            <w:iCs/>
            <w:color w:val="00B0F0"/>
          </w:rPr>
          <w:t>the</w:t>
        </w:r>
        <w:r w:rsidR="007F171D" w:rsidRPr="00281C39">
          <w:rPr>
            <w:bCs/>
          </w:rPr>
          <w:t xml:space="preserve"> </w:t>
        </w:r>
      </w:ins>
      <w:del w:id="30" w:author="Doug Moore" w:date="2026-02-12T11:04:00Z" w16du:dateUtc="2026-02-12T16:04:00Z">
        <w:r w:rsidRPr="00281C39" w:rsidDel="007F171D">
          <w:rPr>
            <w:bCs/>
          </w:rPr>
          <w:delText xml:space="preserve">GTR 21, paragraph 6.9.1.(b) </w:delText>
        </w:r>
      </w:del>
      <w:r w:rsidRPr="00281C39">
        <w:rPr>
          <w:bCs/>
        </w:rPr>
        <w:t>“sustained vehicle system power</w:t>
      </w:r>
      <w:ins w:id="31" w:author="Doug Moore" w:date="2026-02-12T11:05:00Z" w16du:dateUtc="2026-02-12T16:05:00Z">
        <w:r w:rsidR="004F2381">
          <w:rPr>
            <w:bCs/>
          </w:rPr>
          <w:t xml:space="preserve"> </w:t>
        </w:r>
        <w:r w:rsidR="004F2381" w:rsidRPr="006658C5">
          <w:rPr>
            <w:b/>
            <w:iCs/>
            <w:color w:val="00B0F0"/>
          </w:rPr>
          <w:t>according to UN Regulation No. 177, paragraph 8.9.1.(b)</w:t>
        </w:r>
      </w:ins>
      <w:r w:rsidRPr="00281C39">
        <w:rPr>
          <w:bCs/>
        </w:rPr>
        <w:t>.</w:t>
      </w:r>
    </w:p>
    <w:p w14:paraId="2447C18D" w14:textId="77777777" w:rsidR="00B01C61" w:rsidRPr="00281C39" w:rsidRDefault="00B01C61" w:rsidP="00B01C61">
      <w:pPr>
        <w:spacing w:after="120"/>
        <w:ind w:left="2268" w:right="1134" w:hanging="1134"/>
        <w:jc w:val="both"/>
        <w:rPr>
          <w:strike/>
        </w:rPr>
      </w:pPr>
      <w:r w:rsidRPr="00281C39">
        <w:t>2.9.</w:t>
      </w:r>
      <w:r w:rsidRPr="00281C39">
        <w:tab/>
        <w:t>"</w:t>
      </w:r>
      <w:r w:rsidRPr="00281C39">
        <w:rPr>
          <w:i/>
        </w:rPr>
        <w:t>Rated engine speed, S</w:t>
      </w:r>
      <w:r w:rsidRPr="00281C39">
        <w:t>" means the declared engine speed in min</w:t>
      </w:r>
      <w:r w:rsidRPr="00281C39">
        <w:rPr>
          <w:vertAlign w:val="superscript"/>
        </w:rPr>
        <w:t>-1</w:t>
      </w:r>
      <w:r w:rsidRPr="00281C39">
        <w:t xml:space="preserve"> (rpm) at which the engine develops its rated maximum net power pursuant to Regulation No. 85 or, where the rated maximum net power is reached at several engine speeds, the highest one of those speeds.</w:t>
      </w:r>
    </w:p>
    <w:p w14:paraId="6FD8FF42" w14:textId="77777777" w:rsidR="00B01C61" w:rsidRPr="00281C39" w:rsidRDefault="00B01C61" w:rsidP="00B01C61">
      <w:pPr>
        <w:spacing w:after="120"/>
        <w:ind w:left="2268" w:right="1134" w:hanging="1134"/>
        <w:jc w:val="both"/>
      </w:pPr>
      <w:r w:rsidRPr="00281C39">
        <w:t>2.10.</w:t>
      </w:r>
      <w:r w:rsidRPr="00281C39">
        <w:tab/>
        <w:t>"</w:t>
      </w:r>
      <w:r w:rsidRPr="00281C39">
        <w:rPr>
          <w:i/>
        </w:rPr>
        <w:t xml:space="preserve">Power to </w:t>
      </w:r>
      <w:r w:rsidR="00742F8B" w:rsidRPr="00281C39">
        <w:rPr>
          <w:i/>
        </w:rPr>
        <w:t xml:space="preserve">Mass Ratio </w:t>
      </w:r>
      <w:r w:rsidRPr="00281C39">
        <w:rPr>
          <w:i/>
        </w:rPr>
        <w:t>index (PMR)</w:t>
      </w:r>
      <w:r w:rsidRPr="00281C39">
        <w:t>" means a numerical quantity (see Annex 3, paragraph 3.1.2.1.1.) with no dimension used for the calculation of acceleration.</w:t>
      </w:r>
    </w:p>
    <w:p w14:paraId="72C57A4A" w14:textId="77777777" w:rsidR="00B01C61" w:rsidRPr="00281C39" w:rsidRDefault="00B01C61" w:rsidP="00B01C61">
      <w:pPr>
        <w:spacing w:after="120"/>
        <w:ind w:left="2268" w:right="1134" w:hanging="1134"/>
        <w:jc w:val="both"/>
      </w:pPr>
      <w:r w:rsidRPr="00281C39">
        <w:t>2.11.</w:t>
      </w:r>
      <w:r w:rsidRPr="00281C39">
        <w:tab/>
        <w:t>"</w:t>
      </w:r>
      <w:r w:rsidRPr="00281C39">
        <w:rPr>
          <w:i/>
        </w:rPr>
        <w:t>Reference point</w:t>
      </w:r>
      <w:r w:rsidRPr="00281C39">
        <w:t>" means one of the following points:</w:t>
      </w:r>
    </w:p>
    <w:p w14:paraId="1CF157B4" w14:textId="77777777" w:rsidR="00B01C61" w:rsidRPr="00281C39" w:rsidRDefault="00B01C61" w:rsidP="00B01C61">
      <w:pPr>
        <w:spacing w:after="120"/>
        <w:ind w:left="2268" w:right="1134" w:hanging="1134"/>
        <w:jc w:val="both"/>
      </w:pPr>
      <w:r w:rsidRPr="00281C39">
        <w:t>2.11.1.</w:t>
      </w:r>
      <w:r w:rsidRPr="00281C39">
        <w:tab/>
        <w:t>In the case of vehicles of categories M</w:t>
      </w:r>
      <w:r w:rsidRPr="00281C39">
        <w:rPr>
          <w:vertAlign w:val="subscript"/>
        </w:rPr>
        <w:t>1</w:t>
      </w:r>
      <w:r w:rsidRPr="00281C39">
        <w:t>, N</w:t>
      </w:r>
      <w:r w:rsidRPr="00281C39">
        <w:rPr>
          <w:vertAlign w:val="subscript"/>
        </w:rPr>
        <w:t xml:space="preserve">1 </w:t>
      </w:r>
      <w:r w:rsidRPr="00281C39">
        <w:t>and M</w:t>
      </w:r>
      <w:r w:rsidRPr="00281C39">
        <w:rPr>
          <w:vertAlign w:val="subscript"/>
        </w:rPr>
        <w:t>2</w:t>
      </w:r>
      <w:r w:rsidRPr="00281C39">
        <w:t xml:space="preserve"> </w:t>
      </w:r>
      <w:r w:rsidRPr="00281C39">
        <w:rPr>
          <w:u w:val="single"/>
        </w:rPr>
        <w:t>&lt;</w:t>
      </w:r>
      <w:r w:rsidRPr="00281C39">
        <w:t xml:space="preserve"> 3,500 kg technically permissible maximum laden mass: </w:t>
      </w:r>
    </w:p>
    <w:p w14:paraId="71BE60BD" w14:textId="77777777" w:rsidR="00B01C61" w:rsidRPr="00281C39" w:rsidRDefault="00B01C61" w:rsidP="00B01C61">
      <w:pPr>
        <w:spacing w:after="120"/>
        <w:ind w:left="2268" w:right="1134" w:hanging="1134"/>
        <w:jc w:val="both"/>
      </w:pPr>
      <w:r w:rsidRPr="00281C39">
        <w:tab/>
        <w:t>(a)</w:t>
      </w:r>
      <w:r w:rsidRPr="00281C39">
        <w:tab/>
        <w:t>For front engine vehicles: the front end of the vehicle;</w:t>
      </w:r>
    </w:p>
    <w:p w14:paraId="2F923663" w14:textId="77777777" w:rsidR="00B01C61" w:rsidRPr="00281C39" w:rsidRDefault="00B01C61" w:rsidP="00B01C61">
      <w:pPr>
        <w:spacing w:after="120"/>
        <w:ind w:left="2268" w:right="1134" w:hanging="1134"/>
        <w:jc w:val="both"/>
      </w:pPr>
      <w:r w:rsidRPr="00281C39">
        <w:tab/>
        <w:t>(b)</w:t>
      </w:r>
      <w:r w:rsidRPr="00281C39">
        <w:tab/>
        <w:t>For mid-engine vehicles: the centre of the vehicle;</w:t>
      </w:r>
    </w:p>
    <w:p w14:paraId="173D3408" w14:textId="0F59AC19" w:rsidR="00B01C61" w:rsidRPr="00281C39" w:rsidRDefault="00B01C61" w:rsidP="00B01C61">
      <w:pPr>
        <w:spacing w:after="120"/>
        <w:ind w:left="2268" w:right="1134" w:hanging="1134"/>
        <w:jc w:val="both"/>
      </w:pPr>
      <w:r w:rsidRPr="00281C39">
        <w:lastRenderedPageBreak/>
        <w:tab/>
        <w:t>(c)</w:t>
      </w:r>
      <w:r w:rsidRPr="00281C39">
        <w:tab/>
        <w:t>For rear engine vehicles: the rear end of the vehicle.</w:t>
      </w:r>
    </w:p>
    <w:p w14:paraId="7E2C046F" w14:textId="6CEE2E5E" w:rsidR="00C21538" w:rsidRPr="00246B47" w:rsidRDefault="00C21538" w:rsidP="00C21538">
      <w:pPr>
        <w:pStyle w:val="ListParagraph"/>
        <w:spacing w:after="120"/>
        <w:ind w:left="2268" w:right="1134"/>
        <w:jc w:val="both"/>
        <w:rPr>
          <w:rFonts w:ascii="Times New Roman" w:eastAsiaTheme="minorEastAsia" w:hAnsi="Times New Roman"/>
          <w:sz w:val="20"/>
          <w:szCs w:val="20"/>
          <w:lang w:val="en-GB" w:eastAsia="ja-JP"/>
        </w:rPr>
      </w:pPr>
      <w:r w:rsidRPr="00281C39">
        <w:rPr>
          <w:rFonts w:ascii="Times New Roman" w:eastAsia="Times New Roman" w:hAnsi="Times New Roman"/>
          <w:sz w:val="20"/>
          <w:szCs w:val="20"/>
          <w:lang w:val="en-GB"/>
        </w:rPr>
        <w:t>For vehicles having multiple propulsion sources, the reference point is determined by the position of the propulsion source having the highest power. If there are multiple propulsion sources of equivalent power, then the position of the most forward propulsion source shall prevail.</w:t>
      </w:r>
    </w:p>
    <w:p w14:paraId="2201D5FF" w14:textId="77777777" w:rsidR="00B01C61" w:rsidRPr="00281C39" w:rsidRDefault="00B01C61" w:rsidP="00B01C61">
      <w:pPr>
        <w:spacing w:after="120"/>
        <w:ind w:left="2268" w:right="1134" w:hanging="1134"/>
        <w:jc w:val="both"/>
      </w:pPr>
      <w:r w:rsidRPr="00281C39">
        <w:t>2.11.2.</w:t>
      </w:r>
      <w:r w:rsidRPr="00281C39">
        <w:tab/>
        <w:t>In the case of vehicles of categories M</w:t>
      </w:r>
      <w:r w:rsidRPr="00281C39">
        <w:rPr>
          <w:vertAlign w:val="subscript"/>
        </w:rPr>
        <w:t>2</w:t>
      </w:r>
      <w:r w:rsidRPr="00281C39">
        <w:t xml:space="preserve"> &gt; 3,500kg technical permissible maximum laden mass, M</w:t>
      </w:r>
      <w:r w:rsidRPr="00281C39">
        <w:rPr>
          <w:vertAlign w:val="subscript"/>
        </w:rPr>
        <w:t>3</w:t>
      </w:r>
      <w:r w:rsidRPr="00281C39">
        <w:t>, N</w:t>
      </w:r>
      <w:r w:rsidRPr="00281C39">
        <w:rPr>
          <w:vertAlign w:val="subscript"/>
        </w:rPr>
        <w:t>2</w:t>
      </w:r>
      <w:r w:rsidRPr="00281C39">
        <w:t>, N</w:t>
      </w:r>
      <w:r w:rsidRPr="00281C39">
        <w:rPr>
          <w:vertAlign w:val="subscript"/>
        </w:rPr>
        <w:t>3</w:t>
      </w:r>
      <w:r w:rsidRPr="00281C39">
        <w:t xml:space="preserve">: </w:t>
      </w:r>
    </w:p>
    <w:p w14:paraId="3B7B6F3A" w14:textId="77777777" w:rsidR="00B01C61" w:rsidRPr="00281C39" w:rsidRDefault="00B01C61" w:rsidP="00B01C61">
      <w:pPr>
        <w:spacing w:after="120"/>
        <w:ind w:left="2268" w:right="1134"/>
        <w:jc w:val="both"/>
      </w:pPr>
      <w:r w:rsidRPr="00281C39">
        <w:t>(a)</w:t>
      </w:r>
      <w:r w:rsidRPr="00281C39">
        <w:tab/>
        <w:t xml:space="preserve">For front-engine vehicles, the front end of the vehicle; </w:t>
      </w:r>
    </w:p>
    <w:p w14:paraId="0966EAE0" w14:textId="77777777" w:rsidR="00B01C61" w:rsidRDefault="00B01C61" w:rsidP="00B01C61">
      <w:pPr>
        <w:tabs>
          <w:tab w:val="left" w:pos="2835"/>
        </w:tabs>
        <w:spacing w:after="120"/>
        <w:ind w:left="2835" w:right="1134" w:hanging="567"/>
        <w:jc w:val="both"/>
        <w:rPr>
          <w:ins w:id="32" w:author="Doug Moore" w:date="2026-02-12T11:05:00Z" w16du:dateUtc="2026-02-12T16:05:00Z"/>
        </w:rPr>
      </w:pPr>
      <w:r w:rsidRPr="00281C39">
        <w:t>(b)</w:t>
      </w:r>
      <w:r w:rsidRPr="00281C39">
        <w:tab/>
        <w:t>For all other vehicles, the border of the engine closest to the front of the vehicle;</w:t>
      </w:r>
    </w:p>
    <w:p w14:paraId="1CB86A90" w14:textId="7F6BE84A" w:rsidR="008E1B3F" w:rsidRPr="00281C39" w:rsidRDefault="008E1B3F" w:rsidP="008F6073">
      <w:pPr>
        <w:tabs>
          <w:tab w:val="left" w:pos="2250"/>
        </w:tabs>
        <w:spacing w:after="120"/>
        <w:ind w:left="2250" w:right="1134" w:hanging="1170"/>
        <w:jc w:val="both"/>
      </w:pPr>
      <w:ins w:id="33" w:author="Doug Moore" w:date="2026-02-12T11:05:00Z" w16du:dateUtc="2026-02-12T16:05:00Z">
        <w:r w:rsidRPr="006658C5">
          <w:rPr>
            <w:b/>
            <w:bCs/>
            <w:color w:val="C00000"/>
          </w:rPr>
          <w:t>2.11.3.</w:t>
        </w:r>
        <w:r w:rsidRPr="006658C5">
          <w:rPr>
            <w:b/>
            <w:bCs/>
            <w:color w:val="C00000"/>
          </w:rPr>
          <w:tab/>
          <w:t>For bidirectional vehicles, the reference point shall be determined</w:t>
        </w:r>
      </w:ins>
      <w:ins w:id="34" w:author="Doug Moore" w:date="2026-02-12T11:06:00Z" w16du:dateUtc="2026-02-12T16:06:00Z">
        <w:r w:rsidR="008F6073">
          <w:rPr>
            <w:b/>
            <w:bCs/>
            <w:color w:val="C00000"/>
          </w:rPr>
          <w:t xml:space="preserve"> </w:t>
        </w:r>
      </w:ins>
      <w:ins w:id="35" w:author="Doug Moore" w:date="2026-02-12T11:05:00Z" w16du:dateUtc="2026-02-12T16:05:00Z">
        <w:r w:rsidRPr="006658C5">
          <w:rPr>
            <w:b/>
            <w:bCs/>
            <w:color w:val="C00000"/>
          </w:rPr>
          <w:t>separately for each forward direction.</w:t>
        </w:r>
      </w:ins>
    </w:p>
    <w:p w14:paraId="4C4D4EF1" w14:textId="77777777" w:rsidR="00B01C61" w:rsidRPr="00281C39" w:rsidRDefault="00B01C61" w:rsidP="00B01C61">
      <w:pPr>
        <w:spacing w:after="120"/>
        <w:ind w:left="2268" w:right="1134" w:hanging="1134"/>
        <w:jc w:val="both"/>
      </w:pPr>
      <w:r w:rsidRPr="00281C39">
        <w:t>2.12.</w:t>
      </w:r>
      <w:r w:rsidRPr="00281C39">
        <w:tab/>
        <w:t>"</w:t>
      </w:r>
      <w:r w:rsidRPr="00281C39">
        <w:rPr>
          <w:i/>
        </w:rPr>
        <w:t>Engine</w:t>
      </w:r>
      <w:r w:rsidRPr="00281C39">
        <w:t xml:space="preserve">" means the power source without detachable accessories. </w:t>
      </w:r>
    </w:p>
    <w:p w14:paraId="4CDA5CE6" w14:textId="77777777" w:rsidR="00B01C61" w:rsidRPr="00281C39" w:rsidRDefault="00B01C61" w:rsidP="00B01C61">
      <w:pPr>
        <w:tabs>
          <w:tab w:val="left" w:pos="2268"/>
        </w:tabs>
        <w:spacing w:after="120"/>
        <w:ind w:left="2268" w:right="1134" w:hanging="1134"/>
        <w:jc w:val="both"/>
      </w:pPr>
      <w:r w:rsidRPr="00281C39">
        <w:tab/>
        <w:t>Power source includes in this context all sources of motive power; for example, electric or hydraulic power sources used alone or in combination with other power sources.</w:t>
      </w:r>
    </w:p>
    <w:p w14:paraId="702ACC3A" w14:textId="77777777" w:rsidR="00B01C61" w:rsidRPr="00281C39" w:rsidRDefault="00B01C61" w:rsidP="00B01C61">
      <w:pPr>
        <w:spacing w:after="120"/>
        <w:ind w:left="2268" w:right="1134" w:hanging="1134"/>
        <w:jc w:val="both"/>
      </w:pPr>
      <w:r w:rsidRPr="00281C39">
        <w:t>2.13.</w:t>
      </w:r>
      <w:r w:rsidRPr="00281C39">
        <w:tab/>
        <w:t>"</w:t>
      </w:r>
      <w:r w:rsidRPr="00281C39">
        <w:rPr>
          <w:i/>
        </w:rPr>
        <w:t>Target acceleration</w:t>
      </w:r>
      <w:r w:rsidRPr="00281C39">
        <w:t>" means acceleration at a partial throttle condition in urban traffic and is derived from statistical investigations.</w:t>
      </w:r>
    </w:p>
    <w:p w14:paraId="34E9C3C2" w14:textId="77777777" w:rsidR="00B01C61" w:rsidRPr="00281C39" w:rsidRDefault="00B01C61" w:rsidP="00B01C61">
      <w:pPr>
        <w:spacing w:after="120"/>
        <w:ind w:left="2268" w:right="1134" w:hanging="1134"/>
        <w:jc w:val="both"/>
      </w:pPr>
      <w:r w:rsidRPr="00281C39">
        <w:t>2.14.</w:t>
      </w:r>
      <w:r w:rsidRPr="00281C39">
        <w:tab/>
        <w:t>"</w:t>
      </w:r>
      <w:r w:rsidRPr="00281C39">
        <w:rPr>
          <w:i/>
        </w:rPr>
        <w:t>Reference acceleration</w:t>
      </w:r>
      <w:r w:rsidRPr="00281C39">
        <w:t>" means the required acceleration during the acceleration test on the test track.</w:t>
      </w:r>
    </w:p>
    <w:p w14:paraId="0707B888" w14:textId="77777777" w:rsidR="00B01C61" w:rsidRPr="00281C39" w:rsidRDefault="00B01C61" w:rsidP="00B01C61">
      <w:pPr>
        <w:spacing w:after="120"/>
        <w:ind w:left="2268" w:right="1134" w:hanging="1134"/>
        <w:jc w:val="both"/>
      </w:pPr>
      <w:r w:rsidRPr="00281C39">
        <w:t>2.15.</w:t>
      </w:r>
      <w:r w:rsidRPr="00281C39">
        <w:tab/>
        <w:t>"</w:t>
      </w:r>
      <w:r w:rsidRPr="00281C39">
        <w:rPr>
          <w:i/>
        </w:rPr>
        <w:t>Gear ratio weighting factor k</w:t>
      </w:r>
      <w:r w:rsidRPr="00281C39">
        <w:t>" means a dimensionless numerical quantity used to combine the test results of two gear ratios for the acceleration test and the constant speed test.</w:t>
      </w:r>
    </w:p>
    <w:p w14:paraId="4E3EDEB8" w14:textId="77777777" w:rsidR="00B01C61" w:rsidRPr="00281C39" w:rsidRDefault="00B01C61" w:rsidP="00B01C61">
      <w:pPr>
        <w:spacing w:after="180"/>
        <w:ind w:left="2268" w:right="1134" w:hanging="1134"/>
        <w:jc w:val="both"/>
      </w:pPr>
      <w:r w:rsidRPr="00281C39">
        <w:t>2.16.</w:t>
      </w:r>
      <w:r w:rsidRPr="00281C39">
        <w:tab/>
        <w:t>"</w:t>
      </w:r>
      <w:r w:rsidRPr="00281C39">
        <w:rPr>
          <w:i/>
        </w:rPr>
        <w:t>Partial power factor k</w:t>
      </w:r>
      <w:commentRangeStart w:id="36"/>
      <w:r w:rsidRPr="00281C39">
        <w:rPr>
          <w:i/>
          <w:vertAlign w:val="subscript"/>
        </w:rPr>
        <w:t>p</w:t>
      </w:r>
      <w:commentRangeEnd w:id="36"/>
      <w:r w:rsidR="00BE4AB1" w:rsidRPr="00281C39">
        <w:rPr>
          <w:rStyle w:val="CommentReference"/>
          <w:sz w:val="20"/>
          <w:szCs w:val="20"/>
        </w:rPr>
        <w:commentReference w:id="36"/>
      </w:r>
      <w:r w:rsidRPr="00281C39">
        <w:t>" means a numerical quantity with no dimension used for the weighted combination of the test results of the acceleration test and the constant speed test for vehicles.</w:t>
      </w:r>
    </w:p>
    <w:p w14:paraId="5CF32437" w14:textId="77777777" w:rsidR="00B01C61" w:rsidRPr="00281C39" w:rsidRDefault="00B01C61" w:rsidP="00B01C61">
      <w:pPr>
        <w:spacing w:after="180"/>
        <w:ind w:left="2268" w:right="1134" w:hanging="1134"/>
        <w:jc w:val="both"/>
      </w:pPr>
      <w:r w:rsidRPr="00281C39">
        <w:t>2.17.</w:t>
      </w:r>
      <w:r w:rsidRPr="00281C39">
        <w:tab/>
        <w:t>"</w:t>
      </w:r>
      <w:r w:rsidRPr="00281C39">
        <w:rPr>
          <w:i/>
        </w:rPr>
        <w:t>Pre-acceleration</w:t>
      </w:r>
      <w:r w:rsidRPr="00281C39">
        <w:t>" means application of acceleration control device prior to AA' for the purpose of achieving stable acceleration between AA' and BB' as referred to in Figure 1 of Appendix 1 to Annex 3.</w:t>
      </w:r>
    </w:p>
    <w:p w14:paraId="56E1691E" w14:textId="084EA115" w:rsidR="001956C5" w:rsidRPr="00281C39" w:rsidRDefault="00B01C61" w:rsidP="001956C5">
      <w:pPr>
        <w:spacing w:after="120"/>
        <w:ind w:left="2268" w:right="1134" w:hanging="1134"/>
        <w:jc w:val="both"/>
      </w:pPr>
      <w:r w:rsidRPr="00281C39">
        <w:t>2.18.</w:t>
      </w:r>
      <w:r w:rsidRPr="00281C39">
        <w:tab/>
      </w:r>
      <w:r w:rsidR="001956C5" w:rsidRPr="00281C39">
        <w:t>Gear</w:t>
      </w:r>
      <w:r w:rsidR="00A40B50" w:rsidRPr="00281C39">
        <w:rPr>
          <w:rStyle w:val="FootnoteReference"/>
        </w:rPr>
        <w:footnoteReference w:id="5"/>
      </w:r>
      <w:r w:rsidR="00A40B50" w:rsidRPr="00281C39">
        <w:t xml:space="preserve"> </w:t>
      </w:r>
    </w:p>
    <w:p w14:paraId="208A77BF" w14:textId="77777777" w:rsidR="001956C5" w:rsidRPr="00281C39" w:rsidRDefault="001956C5" w:rsidP="001956C5">
      <w:pPr>
        <w:spacing w:after="120"/>
        <w:ind w:left="2268" w:right="1134" w:hanging="1134"/>
        <w:jc w:val="both"/>
      </w:pPr>
      <w:r w:rsidRPr="00281C39">
        <w:t>2.18.1.</w:t>
      </w:r>
      <w:r w:rsidRPr="00281C39">
        <w:tab/>
      </w:r>
      <w:r w:rsidRPr="00281C39">
        <w:tab/>
        <w:t>"</w:t>
      </w:r>
      <w:r w:rsidRPr="00281C39">
        <w:rPr>
          <w:i/>
        </w:rPr>
        <w:t>Gear ratios</w:t>
      </w:r>
      <w:r w:rsidRPr="00281C39">
        <w:t xml:space="preserve">" </w:t>
      </w:r>
    </w:p>
    <w:p w14:paraId="7B2097AD" w14:textId="77777777" w:rsidR="001956C5" w:rsidRPr="00281C39" w:rsidRDefault="001956C5" w:rsidP="001956C5">
      <w:pPr>
        <w:spacing w:after="120"/>
        <w:ind w:left="2268" w:right="1134" w:hanging="1134"/>
        <w:jc w:val="both"/>
      </w:pPr>
      <w:r w:rsidRPr="00281C39">
        <w:t>2.18.1.1.</w:t>
      </w:r>
      <w:r w:rsidRPr="00281C39">
        <w:tab/>
        <w:t>“</w:t>
      </w:r>
      <w:r w:rsidRPr="00281C39">
        <w:rPr>
          <w:i/>
        </w:rPr>
        <w:t>Internal gearbox ratio</w:t>
      </w:r>
      <w:r w:rsidRPr="00281C39">
        <w:t>” means the ratios of engine to gearbox output shaft revolutions.</w:t>
      </w:r>
    </w:p>
    <w:p w14:paraId="2C67B804" w14:textId="77777777" w:rsidR="001956C5" w:rsidRPr="00281C39" w:rsidRDefault="001956C5" w:rsidP="001956C5">
      <w:pPr>
        <w:spacing w:after="120"/>
        <w:ind w:left="2268" w:right="1134" w:hanging="1134"/>
        <w:jc w:val="both"/>
      </w:pPr>
      <w:r w:rsidRPr="00281C39">
        <w:t>2.18.1.2.</w:t>
      </w:r>
      <w:r w:rsidRPr="00281C39">
        <w:tab/>
        <w:t>“</w:t>
      </w:r>
      <w:r w:rsidRPr="00281C39">
        <w:rPr>
          <w:i/>
        </w:rPr>
        <w:t>Final drive ratio</w:t>
      </w:r>
      <w:r w:rsidRPr="00281C39">
        <w:t>” means the ratio(s) of gearbox output shaft to driven wheel revolutions.</w:t>
      </w:r>
    </w:p>
    <w:p w14:paraId="220B4826" w14:textId="77777777" w:rsidR="001956C5" w:rsidRPr="00281C39" w:rsidRDefault="001956C5" w:rsidP="001956C5">
      <w:pPr>
        <w:spacing w:after="120"/>
        <w:ind w:left="2268" w:right="1134" w:hanging="1134"/>
        <w:jc w:val="both"/>
      </w:pPr>
      <w:r w:rsidRPr="00281C39">
        <w:t>2.18.1.3.</w:t>
      </w:r>
      <w:r w:rsidRPr="00281C39">
        <w:tab/>
        <w:t>“</w:t>
      </w:r>
      <w:r w:rsidRPr="00281C39">
        <w:rPr>
          <w:i/>
        </w:rPr>
        <w:t>Total gear ratio</w:t>
      </w:r>
      <w:r w:rsidRPr="00281C39">
        <w:t xml:space="preserve">” means the ratios between vehicle speed and engine speed during the passage of the vehicle through the test track. </w:t>
      </w:r>
    </w:p>
    <w:p w14:paraId="1894E4D8" w14:textId="77777777" w:rsidR="00A40B50" w:rsidRPr="00281C39" w:rsidRDefault="001956C5" w:rsidP="00A40B50">
      <w:pPr>
        <w:spacing w:after="120"/>
        <w:ind w:left="2268" w:right="1134" w:hanging="1134"/>
        <w:jc w:val="both"/>
      </w:pPr>
      <w:r w:rsidRPr="00281C39">
        <w:lastRenderedPageBreak/>
        <w:t>2.18.1.4.</w:t>
      </w:r>
      <w:r w:rsidRPr="00281C39">
        <w:tab/>
        <w:t>“</w:t>
      </w:r>
      <w:r w:rsidRPr="00281C39">
        <w:rPr>
          <w:i/>
        </w:rPr>
        <w:t>Gear ratio</w:t>
      </w:r>
      <w:r w:rsidRPr="00281C39">
        <w:t>” used in context with vehicles tested according to 3.1.2.1. of Annex  3 and Annex 7 is the total gear ratio as defined in 2.18.1.3. above.</w:t>
      </w:r>
    </w:p>
    <w:p w14:paraId="76C136FB" w14:textId="7F63E49B" w:rsidR="00B01C61" w:rsidRPr="00281C39" w:rsidRDefault="00A40B50" w:rsidP="00A40B50">
      <w:pPr>
        <w:spacing w:after="120"/>
        <w:ind w:left="2268" w:right="1134" w:hanging="1134"/>
        <w:jc w:val="both"/>
      </w:pPr>
      <w:r w:rsidRPr="00281C39">
        <w:t>2.18.2.</w:t>
      </w:r>
      <w:r w:rsidRPr="00281C39">
        <w:tab/>
      </w:r>
      <w:r w:rsidR="00B01C61" w:rsidRPr="00281C39">
        <w:t>"</w:t>
      </w:r>
      <w:r w:rsidR="00B01C61" w:rsidRPr="00281C39">
        <w:rPr>
          <w:i/>
        </w:rPr>
        <w:t>Locked gear ratio</w:t>
      </w:r>
      <w:r w:rsidR="00B01C61" w:rsidRPr="00281C39">
        <w:t xml:space="preserve">" means the control of </w:t>
      </w:r>
      <w:r w:rsidR="00AB5778" w:rsidRPr="00281C39">
        <w:t xml:space="preserve">the </w:t>
      </w:r>
      <w:r w:rsidR="00B01C61" w:rsidRPr="00281C39">
        <w:t xml:space="preserve">transmission such that the gear </w:t>
      </w:r>
      <w:r w:rsidRPr="00281C39">
        <w:t xml:space="preserve">will not </w:t>
      </w:r>
      <w:r w:rsidR="00B01C61" w:rsidRPr="00281C39">
        <w:t>change during a test.</w:t>
      </w:r>
    </w:p>
    <w:p w14:paraId="488125CC" w14:textId="77777777" w:rsidR="00A40B50" w:rsidRPr="00281C39" w:rsidRDefault="00A40B50" w:rsidP="00A40B50">
      <w:pPr>
        <w:spacing w:after="120"/>
        <w:ind w:left="2268" w:right="1134" w:hanging="1134"/>
        <w:jc w:val="both"/>
      </w:pPr>
      <w:r w:rsidRPr="00281C39">
        <w:t>2.18.3.</w:t>
      </w:r>
      <w:r w:rsidRPr="00281C39">
        <w:tab/>
        <w:t>"</w:t>
      </w:r>
      <w:r w:rsidRPr="00281C39">
        <w:rPr>
          <w:i/>
        </w:rPr>
        <w:t>Gear</w:t>
      </w:r>
      <w:r w:rsidRPr="00281C39">
        <w:t>" means in the context of this Regulation a discrete gear ratio either selectable by the driver or by an external device.</w:t>
      </w:r>
    </w:p>
    <w:p w14:paraId="2B006075" w14:textId="2F776A35" w:rsidR="00A40B50" w:rsidRPr="00281C39" w:rsidRDefault="00A40B50" w:rsidP="00A40B50">
      <w:pPr>
        <w:spacing w:after="120"/>
        <w:ind w:left="2268" w:right="1134" w:hanging="1134"/>
        <w:jc w:val="both"/>
      </w:pPr>
      <w:r w:rsidRPr="00281C39">
        <w:t>2.18.4.</w:t>
      </w:r>
      <w:r w:rsidRPr="00281C39">
        <w:tab/>
        <w:t>For vehicles tested according to paragraph 3.1.2.1. of Annex 3 and Annex 7, "g</w:t>
      </w:r>
      <w:r w:rsidRPr="00281C39">
        <w:rPr>
          <w:i/>
        </w:rPr>
        <w:t>ear</w:t>
      </w:r>
      <w:r w:rsidRPr="00281C39">
        <w:rPr>
          <w:i/>
          <w:vertAlign w:val="subscript"/>
        </w:rPr>
        <w:t>i</w:t>
      </w:r>
      <w:r w:rsidRPr="00281C39">
        <w:t>" and "</w:t>
      </w:r>
      <w:r w:rsidRPr="00281C39">
        <w:rPr>
          <w:i/>
        </w:rPr>
        <w:t>gear</w:t>
      </w:r>
      <w:r w:rsidRPr="00281C39">
        <w:rPr>
          <w:i/>
          <w:vertAlign w:val="subscript"/>
        </w:rPr>
        <w:t>i+1</w:t>
      </w:r>
      <w:r w:rsidRPr="00281C39">
        <w:t>" are defined as two gears in sequence, where gear</w:t>
      </w:r>
      <w:r w:rsidRPr="00281C39">
        <w:rPr>
          <w:vertAlign w:val="subscript"/>
        </w:rPr>
        <w:t>i</w:t>
      </w:r>
      <w:r w:rsidRPr="00281C39">
        <w:t xml:space="preserve"> either provides an acceleration within the 5 per cent tolerance according to paragraph 3.1.2.1.4.1. (a) of Annex 3 or an acceleration greater than the reference acceleration, and gear</w:t>
      </w:r>
      <w:r w:rsidRPr="00281C39">
        <w:rPr>
          <w:vertAlign w:val="subscript"/>
        </w:rPr>
        <w:t>i+1</w:t>
      </w:r>
      <w:r w:rsidRPr="00281C39">
        <w:t xml:space="preserve"> an acceleration lower than the reference acceleration according to paragraph 3.1.2.1.4.1. (b) or (c) of Annex 3.</w:t>
      </w:r>
    </w:p>
    <w:p w14:paraId="6D6735B0" w14:textId="77777777" w:rsidR="00B01C61" w:rsidRPr="00281C39" w:rsidRDefault="00B01C61" w:rsidP="00B01C61">
      <w:pPr>
        <w:spacing w:after="180"/>
        <w:ind w:left="2268" w:right="1134" w:hanging="1134"/>
        <w:jc w:val="both"/>
        <w:rPr>
          <w:strike/>
          <w:spacing w:val="2"/>
        </w:rPr>
      </w:pPr>
      <w:r w:rsidRPr="00281C39">
        <w:rPr>
          <w:spacing w:val="2"/>
        </w:rPr>
        <w:t>2.19.</w:t>
      </w:r>
      <w:r w:rsidRPr="00281C39">
        <w:rPr>
          <w:spacing w:val="2"/>
        </w:rPr>
        <w:tab/>
        <w:t>"</w:t>
      </w:r>
      <w:r w:rsidRPr="00281C39">
        <w:rPr>
          <w:i/>
          <w:spacing w:val="2"/>
        </w:rPr>
        <w:t>Silencing system</w:t>
      </w:r>
      <w:r w:rsidRPr="00281C39">
        <w:rPr>
          <w:spacing w:val="2"/>
        </w:rPr>
        <w:t>" means a complete set of components necessary for limiting the sound produced by an engine, its intake and its exhaust (the exhaust manifold(s), the catalyst(s) and emission after-treatment device(s) are not considered part of the silencing system; these parts belong to the engine).</w:t>
      </w:r>
    </w:p>
    <w:p w14:paraId="2B83A08B" w14:textId="77777777" w:rsidR="00B01C61" w:rsidRPr="00281C39" w:rsidRDefault="00B01C61" w:rsidP="00B01C61">
      <w:pPr>
        <w:spacing w:after="180"/>
        <w:ind w:left="2268" w:right="1134" w:hanging="1134"/>
        <w:jc w:val="both"/>
      </w:pPr>
      <w:r w:rsidRPr="00281C39">
        <w:t>2.20.</w:t>
      </w:r>
      <w:r w:rsidRPr="00281C39">
        <w:tab/>
        <w:t>"</w:t>
      </w:r>
      <w:r w:rsidRPr="00281C39">
        <w:rPr>
          <w:i/>
        </w:rPr>
        <w:t>Design family of exhaust silencing system or exhaust silencing system components</w:t>
      </w:r>
      <w:r w:rsidRPr="00281C39">
        <w:t>" means a group of silencing systems or components thereof in which all of the following characteristics are the same:</w:t>
      </w:r>
    </w:p>
    <w:p w14:paraId="73B2B4DB" w14:textId="77777777" w:rsidR="00B01C61" w:rsidRPr="00281C39" w:rsidRDefault="00B01C61" w:rsidP="00B01C61">
      <w:pPr>
        <w:spacing w:after="180"/>
        <w:ind w:left="2835" w:right="1134" w:hanging="567"/>
        <w:jc w:val="both"/>
      </w:pPr>
      <w:r w:rsidRPr="00281C39">
        <w:t>(a)</w:t>
      </w:r>
      <w:r w:rsidRPr="00281C39">
        <w:tab/>
        <w:t>The presence of net gas flow of the exhaust gases through the absorbing fibrous material when in contact with that material;</w:t>
      </w:r>
    </w:p>
    <w:p w14:paraId="29D136E3" w14:textId="77777777" w:rsidR="00B01C61" w:rsidRPr="00281C39" w:rsidRDefault="00B01C61" w:rsidP="00B01C61">
      <w:pPr>
        <w:spacing w:after="180"/>
        <w:ind w:left="2835" w:right="1134" w:hanging="567"/>
        <w:jc w:val="both"/>
      </w:pPr>
      <w:r w:rsidRPr="00281C39">
        <w:t>(b)</w:t>
      </w:r>
      <w:r w:rsidRPr="00281C39">
        <w:tab/>
        <w:t>The type of the fibres;</w:t>
      </w:r>
    </w:p>
    <w:p w14:paraId="5A3369B8" w14:textId="77777777" w:rsidR="00B01C61" w:rsidRPr="00281C39" w:rsidRDefault="00B01C61" w:rsidP="00B01C61">
      <w:pPr>
        <w:spacing w:after="180"/>
        <w:ind w:left="2835" w:right="1134" w:hanging="567"/>
        <w:jc w:val="both"/>
      </w:pPr>
      <w:r w:rsidRPr="00281C39">
        <w:t>(c)</w:t>
      </w:r>
      <w:r w:rsidRPr="00281C39">
        <w:tab/>
        <w:t>Where applicable, binder material specifications;</w:t>
      </w:r>
    </w:p>
    <w:p w14:paraId="016BAE16" w14:textId="77777777" w:rsidR="00B01C61" w:rsidRPr="00281C39" w:rsidRDefault="00B01C61" w:rsidP="00B01C61">
      <w:pPr>
        <w:spacing w:after="180"/>
        <w:ind w:left="2835" w:right="1134" w:hanging="567"/>
        <w:jc w:val="both"/>
      </w:pPr>
      <w:r w:rsidRPr="00281C39">
        <w:t>(d)</w:t>
      </w:r>
      <w:r w:rsidRPr="00281C39">
        <w:tab/>
        <w:t>Average fibre dimensions;</w:t>
      </w:r>
    </w:p>
    <w:p w14:paraId="1B02273C" w14:textId="77777777" w:rsidR="00B01C61" w:rsidRPr="00281C39" w:rsidRDefault="00B01C61" w:rsidP="00B01C61">
      <w:pPr>
        <w:spacing w:after="180"/>
        <w:ind w:left="2835" w:right="1134" w:hanging="567"/>
        <w:jc w:val="both"/>
      </w:pPr>
      <w:r w:rsidRPr="00281C39">
        <w:t>(e)</w:t>
      </w:r>
      <w:r w:rsidRPr="00281C39">
        <w:tab/>
        <w:t>Minimum bulk material packing density in kg/m³;</w:t>
      </w:r>
    </w:p>
    <w:p w14:paraId="3CA7E6D7" w14:textId="77777777" w:rsidR="00B01C61" w:rsidRPr="00281C39" w:rsidRDefault="00B01C61" w:rsidP="00B01C61">
      <w:pPr>
        <w:spacing w:after="180"/>
        <w:ind w:left="2835" w:right="1134" w:hanging="567"/>
        <w:jc w:val="both"/>
      </w:pPr>
      <w:r w:rsidRPr="00281C39">
        <w:t>(f)</w:t>
      </w:r>
      <w:r w:rsidRPr="00281C39">
        <w:tab/>
        <w:t>Maximum contact surface between the gas flow and the absorbing material.</w:t>
      </w:r>
    </w:p>
    <w:p w14:paraId="104F945F" w14:textId="77777777" w:rsidR="00B01C61" w:rsidRPr="00281C39" w:rsidRDefault="00B01C61" w:rsidP="00B01C61">
      <w:pPr>
        <w:spacing w:after="180"/>
        <w:ind w:left="2268" w:right="1134" w:hanging="1134"/>
        <w:jc w:val="both"/>
      </w:pPr>
      <w:r w:rsidRPr="00281C39">
        <w:t>2.21.</w:t>
      </w:r>
      <w:r w:rsidRPr="00281C39">
        <w:tab/>
        <w:t>"</w:t>
      </w:r>
      <w:r w:rsidRPr="00281C39">
        <w:rPr>
          <w:i/>
        </w:rPr>
        <w:t xml:space="preserve">Exhaust </w:t>
      </w:r>
      <w:r w:rsidR="00DF61B9" w:rsidRPr="00281C39">
        <w:rPr>
          <w:i/>
        </w:rPr>
        <w:t>silencing</w:t>
      </w:r>
      <w:r w:rsidRPr="00281C39">
        <w:rPr>
          <w:i/>
        </w:rPr>
        <w:t xml:space="preserve"> system of different types</w:t>
      </w:r>
      <w:r w:rsidRPr="00281C39">
        <w:t>" means silencing systems which significantly differ in respect of at least one of the following:</w:t>
      </w:r>
    </w:p>
    <w:p w14:paraId="57FBBC9A" w14:textId="77777777" w:rsidR="00B01C61" w:rsidRPr="00281C39" w:rsidRDefault="00B01C61" w:rsidP="00B01C61">
      <w:pPr>
        <w:spacing w:after="180"/>
        <w:ind w:left="2835" w:right="1134" w:hanging="567"/>
        <w:jc w:val="both"/>
      </w:pPr>
      <w:r w:rsidRPr="00281C39">
        <w:t>(a)</w:t>
      </w:r>
      <w:r w:rsidRPr="00281C39">
        <w:tab/>
        <w:t>Trade names or trademarks of their components;</w:t>
      </w:r>
    </w:p>
    <w:p w14:paraId="6F7F53B5" w14:textId="77777777" w:rsidR="00B01C61" w:rsidRPr="00281C39" w:rsidRDefault="00B01C61" w:rsidP="00B01C61">
      <w:pPr>
        <w:spacing w:after="180"/>
        <w:ind w:left="2835" w:right="1134" w:hanging="567"/>
        <w:jc w:val="both"/>
      </w:pPr>
      <w:r w:rsidRPr="00281C39">
        <w:t>(b)</w:t>
      </w:r>
      <w:r w:rsidRPr="00281C39">
        <w:tab/>
        <w:t>The characteristics of the materials constituting their components, except for the coating of those components;</w:t>
      </w:r>
    </w:p>
    <w:p w14:paraId="02BB38F3" w14:textId="77777777" w:rsidR="00B01C61" w:rsidRPr="00281C39" w:rsidRDefault="00B01C61" w:rsidP="00B01C61">
      <w:pPr>
        <w:spacing w:after="180"/>
        <w:ind w:left="2835" w:right="1134" w:hanging="567"/>
        <w:jc w:val="both"/>
      </w:pPr>
      <w:r w:rsidRPr="00281C39">
        <w:t>(c)</w:t>
      </w:r>
      <w:r w:rsidRPr="00281C39">
        <w:tab/>
        <w:t>The shape or size of their components;</w:t>
      </w:r>
    </w:p>
    <w:p w14:paraId="63846EDC" w14:textId="77777777" w:rsidR="00B01C61" w:rsidRPr="00281C39" w:rsidRDefault="00B01C61" w:rsidP="00B01C61">
      <w:pPr>
        <w:spacing w:after="180"/>
        <w:ind w:left="2835" w:right="1134" w:hanging="567"/>
        <w:jc w:val="both"/>
      </w:pPr>
      <w:r w:rsidRPr="00281C39">
        <w:t>(d)</w:t>
      </w:r>
      <w:r w:rsidRPr="00281C39">
        <w:tab/>
        <w:t>The operating principles of at least one of their components;</w:t>
      </w:r>
    </w:p>
    <w:p w14:paraId="6A9DCAAF" w14:textId="77777777" w:rsidR="00B01C61" w:rsidRPr="00281C39" w:rsidRDefault="00B01C61" w:rsidP="00B01C61">
      <w:pPr>
        <w:spacing w:after="180"/>
        <w:ind w:left="2835" w:right="1134" w:hanging="567"/>
        <w:jc w:val="both"/>
      </w:pPr>
      <w:r w:rsidRPr="00281C39">
        <w:t>(e)</w:t>
      </w:r>
      <w:r w:rsidRPr="00281C39">
        <w:tab/>
        <w:t>The assembly of their components;</w:t>
      </w:r>
    </w:p>
    <w:p w14:paraId="42758779" w14:textId="77777777" w:rsidR="00B01C61" w:rsidRPr="00281C39" w:rsidRDefault="00B01C61" w:rsidP="00B01C61">
      <w:pPr>
        <w:spacing w:after="180"/>
        <w:ind w:left="2835" w:right="1134" w:hanging="567"/>
        <w:jc w:val="both"/>
      </w:pPr>
      <w:r w:rsidRPr="00281C39">
        <w:t>(f)</w:t>
      </w:r>
      <w:r w:rsidRPr="00281C39">
        <w:tab/>
        <w:t>The number of exhaust silencing systems or components.</w:t>
      </w:r>
    </w:p>
    <w:p w14:paraId="31DAF603" w14:textId="77777777" w:rsidR="00B01C61" w:rsidRPr="00281C39" w:rsidRDefault="00B01C61" w:rsidP="00B01C61">
      <w:pPr>
        <w:spacing w:after="180"/>
        <w:ind w:left="2268" w:right="1134" w:hanging="1134"/>
        <w:jc w:val="both"/>
        <w:rPr>
          <w:spacing w:val="2"/>
        </w:rPr>
      </w:pPr>
      <w:r w:rsidRPr="00281C39">
        <w:rPr>
          <w:spacing w:val="2"/>
        </w:rPr>
        <w:t>2.22.</w:t>
      </w:r>
      <w:r w:rsidRPr="00281C39">
        <w:rPr>
          <w:spacing w:val="2"/>
        </w:rPr>
        <w:tab/>
        <w:t>"</w:t>
      </w:r>
      <w:r w:rsidRPr="00281C39">
        <w:rPr>
          <w:i/>
          <w:spacing w:val="2"/>
        </w:rPr>
        <w:t>Replacement silencing system</w:t>
      </w:r>
      <w:r w:rsidRPr="00281C39">
        <w:rPr>
          <w:spacing w:val="2"/>
        </w:rPr>
        <w:t>" means any part of the silencing system or its components intended for use on a vehicle, other than a part of the type fitted to this vehicle when submitted for type-approval pursuant to this Regulation.</w:t>
      </w:r>
    </w:p>
    <w:p w14:paraId="381CAEC0" w14:textId="77777777" w:rsidR="00B01C61" w:rsidRPr="00281C39" w:rsidRDefault="00B01C61" w:rsidP="00B01C61">
      <w:pPr>
        <w:spacing w:after="120"/>
        <w:ind w:left="2268" w:right="1134" w:hanging="1134"/>
        <w:jc w:val="both"/>
      </w:pPr>
      <w:r w:rsidRPr="00281C39">
        <w:lastRenderedPageBreak/>
        <w:t>2.23.</w:t>
      </w:r>
      <w:r w:rsidRPr="00281C39">
        <w:tab/>
        <w:t>"</w:t>
      </w:r>
      <w:r w:rsidRPr="00281C39">
        <w:rPr>
          <w:i/>
        </w:rPr>
        <w:t>R-point</w:t>
      </w:r>
      <w:r w:rsidRPr="00281C39">
        <w:t>" means R-point as defined in paragraph 2.4. of Annex 1 to the Consolidated Resolution on the Construction of Vehicles (R.E.3.).</w:t>
      </w:r>
    </w:p>
    <w:p w14:paraId="3F68D78A" w14:textId="77777777" w:rsidR="00B01C61" w:rsidRPr="00281C39" w:rsidRDefault="00B01C61" w:rsidP="000C5A2C">
      <w:pPr>
        <w:keepNext/>
        <w:keepLines/>
        <w:spacing w:after="120"/>
        <w:ind w:left="2268" w:right="1134" w:hanging="1134"/>
        <w:jc w:val="both"/>
      </w:pPr>
      <w:r w:rsidRPr="00281C39">
        <w:t>2.24.</w:t>
      </w:r>
      <w:r w:rsidRPr="00281C39">
        <w:tab/>
        <w:t xml:space="preserve">Table of </w:t>
      </w:r>
      <w:r w:rsidR="009F58A1" w:rsidRPr="00281C39">
        <w:t>symbols</w:t>
      </w:r>
    </w:p>
    <w:tbl>
      <w:tblPr>
        <w:tblW w:w="729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3"/>
        <w:gridCol w:w="850"/>
        <w:gridCol w:w="993"/>
        <w:gridCol w:w="992"/>
        <w:gridCol w:w="3118"/>
        <w:tblGridChange w:id="37">
          <w:tblGrid>
            <w:gridCol w:w="1343"/>
            <w:gridCol w:w="217"/>
            <w:gridCol w:w="633"/>
            <w:gridCol w:w="75"/>
            <w:gridCol w:w="851"/>
            <w:gridCol w:w="67"/>
            <w:gridCol w:w="992"/>
            <w:gridCol w:w="8"/>
            <w:gridCol w:w="3043"/>
            <w:gridCol w:w="67"/>
          </w:tblGrid>
        </w:tblGridChange>
      </w:tblGrid>
      <w:tr w:rsidR="00B01C61" w:rsidRPr="00281C39" w14:paraId="562BF7E1" w14:textId="77777777" w:rsidTr="00BE4AB1">
        <w:trPr>
          <w:cantSplit/>
          <w:trHeight w:val="255"/>
          <w:tblHeader/>
        </w:trPr>
        <w:tc>
          <w:tcPr>
            <w:tcW w:w="1343" w:type="dxa"/>
            <w:tcBorders>
              <w:top w:val="single" w:sz="4" w:space="0" w:color="auto"/>
              <w:left w:val="single" w:sz="4" w:space="0" w:color="auto"/>
              <w:bottom w:val="single" w:sz="12" w:space="0" w:color="auto"/>
              <w:right w:val="single" w:sz="4" w:space="0" w:color="auto"/>
            </w:tcBorders>
            <w:vAlign w:val="bottom"/>
            <w:hideMark/>
          </w:tcPr>
          <w:p w14:paraId="3421902A" w14:textId="77777777" w:rsidR="00B01C61" w:rsidRPr="00281C39" w:rsidRDefault="00B01C61" w:rsidP="00DF61B9">
            <w:pPr>
              <w:keepNext/>
              <w:keepLines/>
              <w:tabs>
                <w:tab w:val="left" w:pos="-1440"/>
              </w:tabs>
              <w:spacing w:before="120" w:after="120" w:line="200" w:lineRule="exact"/>
              <w:jc w:val="both"/>
              <w:rPr>
                <w:rFonts w:eastAsia="Calibri"/>
                <w:i/>
                <w:sz w:val="16"/>
                <w:szCs w:val="16"/>
              </w:rPr>
            </w:pPr>
            <w:r w:rsidRPr="00281C39">
              <w:rPr>
                <w:rFonts w:eastAsia="Calibri"/>
                <w:i/>
                <w:sz w:val="16"/>
                <w:szCs w:val="16"/>
              </w:rPr>
              <w:t>Symbol</w:t>
            </w:r>
          </w:p>
        </w:tc>
        <w:tc>
          <w:tcPr>
            <w:tcW w:w="850" w:type="dxa"/>
            <w:tcBorders>
              <w:top w:val="single" w:sz="4" w:space="0" w:color="auto"/>
              <w:left w:val="single" w:sz="4" w:space="0" w:color="auto"/>
              <w:bottom w:val="single" w:sz="12" w:space="0" w:color="auto"/>
              <w:right w:val="single" w:sz="4" w:space="0" w:color="auto"/>
            </w:tcBorders>
            <w:vAlign w:val="bottom"/>
            <w:hideMark/>
          </w:tcPr>
          <w:p w14:paraId="06A47C98" w14:textId="77777777" w:rsidR="00B01C61" w:rsidRPr="00281C39" w:rsidRDefault="00B01C61" w:rsidP="000C5A2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Unit</w:t>
            </w:r>
          </w:p>
        </w:tc>
        <w:tc>
          <w:tcPr>
            <w:tcW w:w="993" w:type="dxa"/>
            <w:tcBorders>
              <w:top w:val="single" w:sz="4" w:space="0" w:color="auto"/>
              <w:left w:val="single" w:sz="4" w:space="0" w:color="auto"/>
              <w:bottom w:val="single" w:sz="12" w:space="0" w:color="auto"/>
              <w:right w:val="single" w:sz="4" w:space="0" w:color="auto"/>
            </w:tcBorders>
            <w:vAlign w:val="bottom"/>
            <w:hideMark/>
          </w:tcPr>
          <w:p w14:paraId="6F4C84D2" w14:textId="77777777" w:rsidR="00B01C61" w:rsidRPr="00281C39" w:rsidRDefault="00B01C61" w:rsidP="000C5A2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Annex</w:t>
            </w:r>
          </w:p>
        </w:tc>
        <w:tc>
          <w:tcPr>
            <w:tcW w:w="992" w:type="dxa"/>
            <w:tcBorders>
              <w:top w:val="single" w:sz="4" w:space="0" w:color="auto"/>
              <w:left w:val="single" w:sz="4" w:space="0" w:color="auto"/>
              <w:bottom w:val="single" w:sz="12" w:space="0" w:color="auto"/>
              <w:right w:val="single" w:sz="4" w:space="0" w:color="auto"/>
            </w:tcBorders>
            <w:hideMark/>
          </w:tcPr>
          <w:p w14:paraId="65904F91" w14:textId="77777777" w:rsidR="00B01C61" w:rsidRPr="00281C39" w:rsidRDefault="00B01C61" w:rsidP="000C5A2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Paragraph</w:t>
            </w:r>
          </w:p>
        </w:tc>
        <w:tc>
          <w:tcPr>
            <w:tcW w:w="3118" w:type="dxa"/>
            <w:tcBorders>
              <w:top w:val="single" w:sz="4" w:space="0" w:color="auto"/>
              <w:left w:val="single" w:sz="4" w:space="0" w:color="auto"/>
              <w:bottom w:val="single" w:sz="12" w:space="0" w:color="auto"/>
              <w:right w:val="single" w:sz="4" w:space="0" w:color="auto"/>
            </w:tcBorders>
            <w:vAlign w:val="bottom"/>
            <w:hideMark/>
          </w:tcPr>
          <w:p w14:paraId="6C496170" w14:textId="77777777" w:rsidR="00B01C61" w:rsidRPr="00281C39" w:rsidRDefault="00B01C61" w:rsidP="000C5A2C">
            <w:pPr>
              <w:keepNext/>
              <w:keepLines/>
              <w:tabs>
                <w:tab w:val="left" w:pos="-1440"/>
              </w:tabs>
              <w:spacing w:before="120" w:after="120" w:line="200" w:lineRule="exact"/>
              <w:ind w:left="113"/>
              <w:jc w:val="both"/>
              <w:rPr>
                <w:rFonts w:eastAsia="Calibri"/>
                <w:i/>
                <w:sz w:val="16"/>
                <w:szCs w:val="16"/>
              </w:rPr>
            </w:pPr>
            <w:r w:rsidRPr="00281C39">
              <w:rPr>
                <w:rFonts w:eastAsia="Calibri"/>
                <w:i/>
                <w:sz w:val="16"/>
                <w:szCs w:val="16"/>
              </w:rPr>
              <w:t>Explanation</w:t>
            </w:r>
          </w:p>
        </w:tc>
      </w:tr>
      <w:tr w:rsidR="00B01C61" w:rsidRPr="00281C39" w14:paraId="38CD1F09" w14:textId="77777777" w:rsidTr="00BE4AB1">
        <w:trPr>
          <w:cantSplit/>
          <w:trHeight w:val="480"/>
        </w:trPr>
        <w:tc>
          <w:tcPr>
            <w:tcW w:w="1343" w:type="dxa"/>
            <w:tcBorders>
              <w:top w:val="single" w:sz="12" w:space="0" w:color="auto"/>
            </w:tcBorders>
            <w:hideMark/>
          </w:tcPr>
          <w:p w14:paraId="6FD145AE" w14:textId="77777777" w:rsidR="00B01C61" w:rsidRPr="00281C39" w:rsidRDefault="00B01C61" w:rsidP="00B01C61">
            <w:pPr>
              <w:suppressAutoHyphens w:val="0"/>
              <w:spacing w:after="120"/>
              <w:jc w:val="both"/>
              <w:rPr>
                <w:iCs/>
                <w:color w:val="000000"/>
                <w:sz w:val="18"/>
                <w:szCs w:val="18"/>
                <w:lang w:eastAsia="de-DE"/>
              </w:rPr>
            </w:pPr>
            <w:r w:rsidRPr="00281C39">
              <w:rPr>
                <w:iCs/>
                <w:color w:val="000000"/>
                <w:sz w:val="18"/>
                <w:szCs w:val="18"/>
                <w:lang w:eastAsia="de-DE"/>
              </w:rPr>
              <w:t>m</w:t>
            </w:r>
            <w:r w:rsidRPr="00281C39">
              <w:rPr>
                <w:color w:val="000000"/>
                <w:sz w:val="18"/>
                <w:szCs w:val="18"/>
                <w:vertAlign w:val="subscript"/>
                <w:lang w:eastAsia="de-DE"/>
              </w:rPr>
              <w:t>ro</w:t>
            </w:r>
          </w:p>
        </w:tc>
        <w:tc>
          <w:tcPr>
            <w:tcW w:w="850" w:type="dxa"/>
            <w:tcBorders>
              <w:top w:val="single" w:sz="12" w:space="0" w:color="auto"/>
            </w:tcBorders>
            <w:hideMark/>
          </w:tcPr>
          <w:p w14:paraId="4A6B275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993" w:type="dxa"/>
            <w:tcBorders>
              <w:top w:val="single" w:sz="12" w:space="0" w:color="auto"/>
            </w:tcBorders>
            <w:hideMark/>
          </w:tcPr>
          <w:p w14:paraId="0BD0E34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tcBorders>
              <w:top w:val="single" w:sz="12" w:space="0" w:color="auto"/>
            </w:tcBorders>
            <w:hideMark/>
          </w:tcPr>
          <w:p w14:paraId="67AC4793"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118" w:type="dxa"/>
            <w:tcBorders>
              <w:top w:val="single" w:sz="12" w:space="0" w:color="auto"/>
            </w:tcBorders>
            <w:vAlign w:val="bottom"/>
            <w:hideMark/>
          </w:tcPr>
          <w:p w14:paraId="5742CD5C"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mass in running order; value to be reported and used for calculations to a precision of 10 kg</w:t>
            </w:r>
          </w:p>
        </w:tc>
      </w:tr>
      <w:tr w:rsidR="00B01C61" w:rsidRPr="00281C39" w14:paraId="3BA00094" w14:textId="77777777" w:rsidTr="00BE4AB1">
        <w:trPr>
          <w:cantSplit/>
          <w:trHeight w:val="480"/>
        </w:trPr>
        <w:tc>
          <w:tcPr>
            <w:tcW w:w="1343" w:type="dxa"/>
            <w:hideMark/>
          </w:tcPr>
          <w:p w14:paraId="302C633A" w14:textId="77777777" w:rsidR="00B01C61" w:rsidRPr="00281C39" w:rsidRDefault="00B01C61" w:rsidP="00B01C61">
            <w:pPr>
              <w:suppressAutoHyphens w:val="0"/>
              <w:spacing w:after="120"/>
              <w:jc w:val="both"/>
              <w:rPr>
                <w:iCs/>
                <w:color w:val="000000"/>
                <w:sz w:val="18"/>
                <w:szCs w:val="18"/>
                <w:lang w:eastAsia="de-DE"/>
              </w:rPr>
            </w:pPr>
            <w:r w:rsidRPr="00281C39">
              <w:rPr>
                <w:iCs/>
                <w:color w:val="000000"/>
                <w:sz w:val="18"/>
                <w:szCs w:val="18"/>
                <w:lang w:eastAsia="de-DE"/>
              </w:rPr>
              <w:t>m</w:t>
            </w:r>
            <w:r w:rsidRPr="00281C39">
              <w:rPr>
                <w:color w:val="000000"/>
                <w:sz w:val="18"/>
                <w:szCs w:val="18"/>
                <w:vertAlign w:val="subscript"/>
                <w:lang w:eastAsia="de-DE"/>
              </w:rPr>
              <w:t>t</w:t>
            </w:r>
          </w:p>
        </w:tc>
        <w:tc>
          <w:tcPr>
            <w:tcW w:w="850" w:type="dxa"/>
            <w:hideMark/>
          </w:tcPr>
          <w:p w14:paraId="31E7826F"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993" w:type="dxa"/>
            <w:hideMark/>
          </w:tcPr>
          <w:p w14:paraId="1983B86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6D46770C"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118" w:type="dxa"/>
            <w:vAlign w:val="bottom"/>
            <w:hideMark/>
          </w:tcPr>
          <w:p w14:paraId="4351FE92"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test mass of the vehicle;  value to be reported and used for calculations to a precision of 10 kg</w:t>
            </w:r>
          </w:p>
        </w:tc>
      </w:tr>
      <w:tr w:rsidR="00B01C61" w:rsidRPr="00281C39" w14:paraId="53BBED99" w14:textId="77777777" w:rsidTr="00BE4AB1">
        <w:trPr>
          <w:cantSplit/>
          <w:trHeight w:val="255"/>
        </w:trPr>
        <w:tc>
          <w:tcPr>
            <w:tcW w:w="1343" w:type="dxa"/>
            <w:hideMark/>
          </w:tcPr>
          <w:p w14:paraId="044309EE" w14:textId="77777777" w:rsidR="00B01C61" w:rsidRPr="00281C39" w:rsidRDefault="00B01C61" w:rsidP="00B01C61">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target</w:t>
            </w:r>
          </w:p>
        </w:tc>
        <w:tc>
          <w:tcPr>
            <w:tcW w:w="850" w:type="dxa"/>
            <w:hideMark/>
          </w:tcPr>
          <w:p w14:paraId="1AE0B2F9"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993" w:type="dxa"/>
            <w:hideMark/>
          </w:tcPr>
          <w:p w14:paraId="393EC72F"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386C2FE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118" w:type="dxa"/>
            <w:hideMark/>
          </w:tcPr>
          <w:p w14:paraId="2976F5AE"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target mass of the vehicle</w:t>
            </w:r>
          </w:p>
        </w:tc>
      </w:tr>
      <w:tr w:rsidR="00B01C61" w:rsidRPr="00281C39" w14:paraId="3428A6DE" w14:textId="77777777" w:rsidTr="00BE4AB1">
        <w:trPr>
          <w:cantSplit/>
          <w:trHeight w:val="255"/>
        </w:trPr>
        <w:tc>
          <w:tcPr>
            <w:tcW w:w="1343" w:type="dxa"/>
            <w:hideMark/>
          </w:tcPr>
          <w:p w14:paraId="6B96FB2B" w14:textId="77777777" w:rsidR="00B01C61" w:rsidRPr="00281C39" w:rsidRDefault="00B01C61" w:rsidP="00B01C61">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xload</w:t>
            </w:r>
          </w:p>
        </w:tc>
        <w:tc>
          <w:tcPr>
            <w:tcW w:w="850" w:type="dxa"/>
            <w:hideMark/>
          </w:tcPr>
          <w:p w14:paraId="1A2E92BD"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993" w:type="dxa"/>
            <w:hideMark/>
          </w:tcPr>
          <w:p w14:paraId="07C028B7"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71E6B5F7"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118" w:type="dxa"/>
            <w:hideMark/>
          </w:tcPr>
          <w:p w14:paraId="3ADFBB7E"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extra loading</w:t>
            </w:r>
          </w:p>
        </w:tc>
      </w:tr>
      <w:tr w:rsidR="00B01C61" w:rsidRPr="00281C39" w14:paraId="03F199BB" w14:textId="77777777" w:rsidTr="00BE4AB1">
        <w:trPr>
          <w:cantSplit/>
          <w:trHeight w:val="255"/>
        </w:trPr>
        <w:tc>
          <w:tcPr>
            <w:tcW w:w="1343" w:type="dxa"/>
            <w:hideMark/>
          </w:tcPr>
          <w:p w14:paraId="1696612D"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m</w:t>
            </w:r>
            <w:r w:rsidRPr="00281C39">
              <w:rPr>
                <w:color w:val="000000"/>
                <w:sz w:val="18"/>
                <w:szCs w:val="18"/>
                <w:vertAlign w:val="subscript"/>
                <w:lang w:eastAsia="de-DE"/>
              </w:rPr>
              <w:t>fa</w:t>
            </w:r>
            <w:r w:rsidRPr="00281C39">
              <w:rPr>
                <w:color w:val="000000"/>
                <w:sz w:val="18"/>
                <w:szCs w:val="18"/>
                <w:lang w:eastAsia="de-DE"/>
              </w:rPr>
              <w:t xml:space="preserve"> </w:t>
            </w:r>
            <w:r w:rsidRPr="00281C39">
              <w:rPr>
                <w:color w:val="000000"/>
                <w:sz w:val="18"/>
                <w:szCs w:val="18"/>
                <w:vertAlign w:val="subscript"/>
                <w:lang w:eastAsia="de-DE"/>
              </w:rPr>
              <w:t>load unladen</w:t>
            </w:r>
          </w:p>
        </w:tc>
        <w:tc>
          <w:tcPr>
            <w:tcW w:w="850" w:type="dxa"/>
            <w:hideMark/>
          </w:tcPr>
          <w:p w14:paraId="221ABC9D"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993" w:type="dxa"/>
            <w:hideMark/>
          </w:tcPr>
          <w:p w14:paraId="76C28E8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20E2B36D"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118" w:type="dxa"/>
            <w:vAlign w:val="bottom"/>
            <w:hideMark/>
          </w:tcPr>
          <w:p w14:paraId="340A231B"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front axle load in unladen condition</w:t>
            </w:r>
          </w:p>
        </w:tc>
      </w:tr>
      <w:tr w:rsidR="00B01C61" w:rsidRPr="00281C39" w14:paraId="47C6EE6F" w14:textId="77777777" w:rsidTr="00BE4AB1">
        <w:trPr>
          <w:cantSplit/>
          <w:trHeight w:val="395"/>
        </w:trPr>
        <w:tc>
          <w:tcPr>
            <w:tcW w:w="1343" w:type="dxa"/>
            <w:hideMark/>
          </w:tcPr>
          <w:p w14:paraId="66A34305"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m</w:t>
            </w:r>
            <w:r w:rsidRPr="00281C39">
              <w:rPr>
                <w:color w:val="000000"/>
                <w:sz w:val="18"/>
                <w:szCs w:val="18"/>
                <w:vertAlign w:val="subscript"/>
                <w:lang w:eastAsia="de-DE"/>
              </w:rPr>
              <w:t>ra</w:t>
            </w:r>
            <w:r w:rsidRPr="00281C39">
              <w:rPr>
                <w:color w:val="000000"/>
                <w:sz w:val="18"/>
                <w:szCs w:val="18"/>
                <w:lang w:eastAsia="de-DE"/>
              </w:rPr>
              <w:t xml:space="preserve"> </w:t>
            </w:r>
            <w:r w:rsidRPr="00281C39">
              <w:rPr>
                <w:color w:val="000000"/>
                <w:sz w:val="18"/>
                <w:szCs w:val="18"/>
                <w:vertAlign w:val="subscript"/>
                <w:lang w:eastAsia="de-DE"/>
              </w:rPr>
              <w:t>load unladen</w:t>
            </w:r>
          </w:p>
        </w:tc>
        <w:tc>
          <w:tcPr>
            <w:tcW w:w="850" w:type="dxa"/>
            <w:hideMark/>
          </w:tcPr>
          <w:p w14:paraId="204EF77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993" w:type="dxa"/>
            <w:hideMark/>
          </w:tcPr>
          <w:p w14:paraId="1078C2F0"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03DB2CD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118" w:type="dxa"/>
            <w:vAlign w:val="bottom"/>
            <w:hideMark/>
          </w:tcPr>
          <w:p w14:paraId="0A53B156"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rear axle load in unladen condition</w:t>
            </w:r>
          </w:p>
        </w:tc>
      </w:tr>
      <w:tr w:rsidR="00B01C61" w:rsidRPr="00281C39" w14:paraId="76741B4C" w14:textId="77777777" w:rsidTr="00BE4AB1">
        <w:trPr>
          <w:cantSplit/>
          <w:trHeight w:val="298"/>
        </w:trPr>
        <w:tc>
          <w:tcPr>
            <w:tcW w:w="1343" w:type="dxa"/>
            <w:hideMark/>
          </w:tcPr>
          <w:p w14:paraId="35B5E90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m</w:t>
            </w:r>
            <w:r w:rsidRPr="00281C39">
              <w:rPr>
                <w:color w:val="000000"/>
                <w:sz w:val="18"/>
                <w:szCs w:val="18"/>
                <w:vertAlign w:val="subscript"/>
                <w:lang w:eastAsia="de-DE"/>
              </w:rPr>
              <w:t>unladen</w:t>
            </w:r>
          </w:p>
        </w:tc>
        <w:tc>
          <w:tcPr>
            <w:tcW w:w="850" w:type="dxa"/>
            <w:hideMark/>
          </w:tcPr>
          <w:p w14:paraId="1EB956B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993" w:type="dxa"/>
            <w:hideMark/>
          </w:tcPr>
          <w:p w14:paraId="47403B30"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062B8DB0"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118" w:type="dxa"/>
            <w:vAlign w:val="bottom"/>
            <w:hideMark/>
          </w:tcPr>
          <w:p w14:paraId="4FE745F8"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unladen vehicle mass</w:t>
            </w:r>
          </w:p>
        </w:tc>
      </w:tr>
      <w:tr w:rsidR="00B01C61" w:rsidRPr="00281C39" w14:paraId="2367BBDE" w14:textId="77777777" w:rsidTr="00BE4AB1">
        <w:trPr>
          <w:cantSplit/>
          <w:trHeight w:val="480"/>
        </w:trPr>
        <w:tc>
          <w:tcPr>
            <w:tcW w:w="1343" w:type="dxa"/>
            <w:hideMark/>
          </w:tcPr>
          <w:p w14:paraId="5F483B80"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m</w:t>
            </w:r>
            <w:r w:rsidRPr="00281C39">
              <w:rPr>
                <w:color w:val="000000"/>
                <w:sz w:val="18"/>
                <w:szCs w:val="18"/>
                <w:vertAlign w:val="subscript"/>
                <w:lang w:eastAsia="de-DE"/>
              </w:rPr>
              <w:t>ac</w:t>
            </w:r>
            <w:r w:rsidRPr="00281C39">
              <w:rPr>
                <w:color w:val="000000"/>
                <w:sz w:val="18"/>
                <w:szCs w:val="18"/>
                <w:lang w:eastAsia="de-DE"/>
              </w:rPr>
              <w:t xml:space="preserve"> </w:t>
            </w:r>
            <w:r w:rsidRPr="00281C39">
              <w:rPr>
                <w:color w:val="000000"/>
                <w:sz w:val="18"/>
                <w:szCs w:val="18"/>
                <w:vertAlign w:val="subscript"/>
                <w:lang w:eastAsia="de-DE"/>
              </w:rPr>
              <w:t>ra max</w:t>
            </w:r>
          </w:p>
        </w:tc>
        <w:tc>
          <w:tcPr>
            <w:tcW w:w="850" w:type="dxa"/>
            <w:hideMark/>
          </w:tcPr>
          <w:p w14:paraId="711F984E"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993" w:type="dxa"/>
            <w:hideMark/>
          </w:tcPr>
          <w:p w14:paraId="6422DD5F"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28937B3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118" w:type="dxa"/>
            <w:vAlign w:val="bottom"/>
            <w:hideMark/>
          </w:tcPr>
          <w:p w14:paraId="3CEB2142"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Technically permissible maximum laden mass allowed for the rear axle as declared by the manufacturer</w:t>
            </w:r>
          </w:p>
        </w:tc>
      </w:tr>
      <w:tr w:rsidR="00B01C61" w:rsidRPr="00281C39" w14:paraId="3E7598D2" w14:textId="77777777" w:rsidTr="00BE4AB1">
        <w:trPr>
          <w:cantSplit/>
          <w:trHeight w:val="255"/>
        </w:trPr>
        <w:tc>
          <w:tcPr>
            <w:tcW w:w="1343" w:type="dxa"/>
            <w:hideMark/>
          </w:tcPr>
          <w:p w14:paraId="5D9EF3C9" w14:textId="77777777" w:rsidR="00B01C61" w:rsidRPr="00281C39" w:rsidRDefault="00B01C61" w:rsidP="00B01C61">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d</w:t>
            </w:r>
          </w:p>
        </w:tc>
        <w:tc>
          <w:tcPr>
            <w:tcW w:w="850" w:type="dxa"/>
            <w:hideMark/>
          </w:tcPr>
          <w:p w14:paraId="35FB5271"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993" w:type="dxa"/>
            <w:hideMark/>
          </w:tcPr>
          <w:p w14:paraId="05968C8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7B99B17D"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118" w:type="dxa"/>
            <w:hideMark/>
          </w:tcPr>
          <w:p w14:paraId="523B0D2F"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mass of driver</w:t>
            </w:r>
          </w:p>
        </w:tc>
      </w:tr>
      <w:tr w:rsidR="00B01C61" w:rsidRPr="00281C39" w14:paraId="26AC8999" w14:textId="77777777" w:rsidTr="00BE4AB1">
        <w:trPr>
          <w:cantSplit/>
          <w:trHeight w:val="255"/>
        </w:trPr>
        <w:tc>
          <w:tcPr>
            <w:tcW w:w="1343" w:type="dxa"/>
            <w:hideMark/>
          </w:tcPr>
          <w:p w14:paraId="40747479"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m</w:t>
            </w:r>
            <w:r w:rsidRPr="00281C39">
              <w:rPr>
                <w:color w:val="000000"/>
                <w:sz w:val="18"/>
                <w:szCs w:val="18"/>
                <w:vertAlign w:val="subscript"/>
                <w:lang w:eastAsia="de-DE"/>
              </w:rPr>
              <w:t>chassis</w:t>
            </w:r>
            <w:r w:rsidRPr="00281C39">
              <w:rPr>
                <w:color w:val="000000"/>
                <w:sz w:val="18"/>
                <w:szCs w:val="18"/>
                <w:lang w:eastAsia="de-DE"/>
              </w:rPr>
              <w:t xml:space="preserve"> </w:t>
            </w:r>
            <w:r w:rsidRPr="00281C39">
              <w:rPr>
                <w:color w:val="000000"/>
                <w:sz w:val="18"/>
                <w:szCs w:val="18"/>
                <w:vertAlign w:val="subscript"/>
                <w:lang w:eastAsia="de-DE"/>
              </w:rPr>
              <w:t>M2M3</w:t>
            </w:r>
          </w:p>
        </w:tc>
        <w:tc>
          <w:tcPr>
            <w:tcW w:w="850" w:type="dxa"/>
            <w:hideMark/>
          </w:tcPr>
          <w:p w14:paraId="4EA52B09"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993" w:type="dxa"/>
            <w:hideMark/>
          </w:tcPr>
          <w:p w14:paraId="3170D362"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506A2BA5"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118" w:type="dxa"/>
            <w:vAlign w:val="bottom"/>
            <w:hideMark/>
          </w:tcPr>
          <w:p w14:paraId="14193901"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mass of the incomplete vehicle (M</w:t>
            </w:r>
            <w:r w:rsidRPr="00281C39">
              <w:rPr>
                <w:sz w:val="18"/>
                <w:szCs w:val="18"/>
                <w:vertAlign w:val="subscript"/>
                <w:lang w:eastAsia="de-DE"/>
              </w:rPr>
              <w:t>2</w:t>
            </w:r>
            <w:r w:rsidRPr="00281C39">
              <w:rPr>
                <w:sz w:val="18"/>
                <w:szCs w:val="18"/>
                <w:lang w:eastAsia="de-DE"/>
              </w:rPr>
              <w:t xml:space="preserve"> or M</w:t>
            </w:r>
            <w:r w:rsidRPr="00281C39">
              <w:rPr>
                <w:sz w:val="18"/>
                <w:szCs w:val="18"/>
                <w:vertAlign w:val="subscript"/>
                <w:lang w:eastAsia="de-DE"/>
              </w:rPr>
              <w:t>3</w:t>
            </w:r>
            <w:r w:rsidRPr="00281C39">
              <w:rPr>
                <w:sz w:val="18"/>
                <w:szCs w:val="18"/>
                <w:lang w:eastAsia="de-DE"/>
              </w:rPr>
              <w:t>)</w:t>
            </w:r>
          </w:p>
        </w:tc>
      </w:tr>
      <w:tr w:rsidR="00B01C61" w:rsidRPr="00281C39" w14:paraId="08C2206F" w14:textId="77777777" w:rsidTr="00BE4AB1">
        <w:trPr>
          <w:cantSplit/>
          <w:trHeight w:val="720"/>
        </w:trPr>
        <w:tc>
          <w:tcPr>
            <w:tcW w:w="1343" w:type="dxa"/>
            <w:hideMark/>
          </w:tcPr>
          <w:p w14:paraId="442768D5" w14:textId="77777777" w:rsidR="00B01C61" w:rsidRPr="00281C39" w:rsidRDefault="00B01C61" w:rsidP="00B01C61">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xload M2M3</w:t>
            </w:r>
          </w:p>
        </w:tc>
        <w:tc>
          <w:tcPr>
            <w:tcW w:w="850" w:type="dxa"/>
            <w:hideMark/>
          </w:tcPr>
          <w:p w14:paraId="36ED7A5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993" w:type="dxa"/>
            <w:hideMark/>
          </w:tcPr>
          <w:p w14:paraId="4F7B0F9B"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3F128965"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2.2.1.</w:t>
            </w:r>
          </w:p>
        </w:tc>
        <w:tc>
          <w:tcPr>
            <w:tcW w:w="3118" w:type="dxa"/>
            <w:vAlign w:val="bottom"/>
            <w:hideMark/>
          </w:tcPr>
          <w:p w14:paraId="452DCA99"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extra load to be added to the incomplete vehicle (M</w:t>
            </w:r>
            <w:r w:rsidRPr="00281C39">
              <w:rPr>
                <w:sz w:val="18"/>
                <w:szCs w:val="18"/>
                <w:vertAlign w:val="subscript"/>
                <w:lang w:eastAsia="de-DE"/>
              </w:rPr>
              <w:t>2</w:t>
            </w:r>
            <w:r w:rsidRPr="00281C39">
              <w:rPr>
                <w:sz w:val="18"/>
                <w:szCs w:val="18"/>
                <w:lang w:eastAsia="de-DE"/>
              </w:rPr>
              <w:t xml:space="preserve"> or M</w:t>
            </w:r>
            <w:r w:rsidRPr="00281C39">
              <w:rPr>
                <w:sz w:val="18"/>
                <w:szCs w:val="18"/>
                <w:vertAlign w:val="subscript"/>
                <w:lang w:eastAsia="de-DE"/>
              </w:rPr>
              <w:t>3</w:t>
            </w:r>
            <w:r w:rsidRPr="00281C39">
              <w:rPr>
                <w:sz w:val="18"/>
                <w:szCs w:val="18"/>
                <w:lang w:eastAsia="de-DE"/>
              </w:rPr>
              <w:t>) to reach the mass of the vehicle in running order as chosen by the manufacturer</w:t>
            </w:r>
          </w:p>
        </w:tc>
      </w:tr>
      <w:tr w:rsidR="00B01C61" w:rsidRPr="00281C39" w14:paraId="2BD2C142" w14:textId="77777777" w:rsidTr="00BE4AB1">
        <w:trPr>
          <w:cantSplit/>
          <w:trHeight w:val="255"/>
        </w:trPr>
        <w:tc>
          <w:tcPr>
            <w:tcW w:w="1343" w:type="dxa"/>
            <w:hideMark/>
          </w:tcPr>
          <w:p w14:paraId="1A62F56E" w14:textId="77777777" w:rsidR="00B01C61" w:rsidRPr="00281C39" w:rsidRDefault="00B01C61" w:rsidP="00B01C61">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fa</w:t>
            </w:r>
            <w:r w:rsidRPr="00281C39">
              <w:rPr>
                <w:iCs/>
                <w:color w:val="000000"/>
                <w:sz w:val="18"/>
                <w:szCs w:val="18"/>
                <w:lang w:eastAsia="de-DE"/>
              </w:rPr>
              <w:t xml:space="preserve"> </w:t>
            </w:r>
            <w:r w:rsidRPr="00281C39">
              <w:rPr>
                <w:iCs/>
                <w:color w:val="000000"/>
                <w:sz w:val="18"/>
                <w:szCs w:val="18"/>
                <w:vertAlign w:val="subscript"/>
                <w:lang w:eastAsia="de-DE"/>
              </w:rPr>
              <w:t>load laden</w:t>
            </w:r>
          </w:p>
        </w:tc>
        <w:tc>
          <w:tcPr>
            <w:tcW w:w="850" w:type="dxa"/>
            <w:hideMark/>
          </w:tcPr>
          <w:p w14:paraId="616E2BCA"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993" w:type="dxa"/>
            <w:hideMark/>
          </w:tcPr>
          <w:p w14:paraId="5A92D260"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4D9D9F97"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2.2.7.2.</w:t>
            </w:r>
          </w:p>
        </w:tc>
        <w:tc>
          <w:tcPr>
            <w:tcW w:w="3118" w:type="dxa"/>
            <w:hideMark/>
          </w:tcPr>
          <w:p w14:paraId="33004138"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front axle load in laden condition</w:t>
            </w:r>
          </w:p>
        </w:tc>
      </w:tr>
      <w:tr w:rsidR="00B01C61" w:rsidRPr="00281C39" w14:paraId="3EDFEA65" w14:textId="77777777" w:rsidTr="00BE4AB1">
        <w:trPr>
          <w:cantSplit/>
          <w:trHeight w:val="255"/>
        </w:trPr>
        <w:tc>
          <w:tcPr>
            <w:tcW w:w="1343" w:type="dxa"/>
            <w:hideMark/>
          </w:tcPr>
          <w:p w14:paraId="4F4CD87E" w14:textId="77777777" w:rsidR="00B01C61" w:rsidRPr="00281C39" w:rsidRDefault="00B01C61" w:rsidP="00B01C61">
            <w:pPr>
              <w:suppressAutoHyphens w:val="0"/>
              <w:spacing w:after="120"/>
              <w:jc w:val="both"/>
              <w:rPr>
                <w:iCs/>
                <w:color w:val="000000"/>
                <w:sz w:val="18"/>
                <w:szCs w:val="18"/>
                <w:lang w:eastAsia="de-DE"/>
              </w:rPr>
            </w:pPr>
            <w:r w:rsidRPr="00281C39">
              <w:rPr>
                <w:iCs/>
                <w:color w:val="000000"/>
                <w:sz w:val="18"/>
                <w:szCs w:val="18"/>
                <w:lang w:eastAsia="de-DE"/>
              </w:rPr>
              <w:t>m</w:t>
            </w:r>
            <w:r w:rsidRPr="00281C39">
              <w:rPr>
                <w:iCs/>
                <w:color w:val="000000"/>
                <w:sz w:val="18"/>
                <w:szCs w:val="18"/>
                <w:vertAlign w:val="subscript"/>
                <w:lang w:eastAsia="de-DE"/>
              </w:rPr>
              <w:t>ra</w:t>
            </w:r>
            <w:r w:rsidRPr="00281C39">
              <w:rPr>
                <w:iCs/>
                <w:color w:val="000000"/>
                <w:sz w:val="18"/>
                <w:szCs w:val="18"/>
                <w:lang w:eastAsia="de-DE"/>
              </w:rPr>
              <w:t xml:space="preserve"> </w:t>
            </w:r>
            <w:r w:rsidRPr="00281C39">
              <w:rPr>
                <w:iCs/>
                <w:color w:val="000000"/>
                <w:sz w:val="18"/>
                <w:szCs w:val="18"/>
                <w:vertAlign w:val="subscript"/>
                <w:lang w:eastAsia="de-DE"/>
              </w:rPr>
              <w:t>load laden</w:t>
            </w:r>
          </w:p>
        </w:tc>
        <w:tc>
          <w:tcPr>
            <w:tcW w:w="850" w:type="dxa"/>
            <w:hideMark/>
          </w:tcPr>
          <w:p w14:paraId="521A399B"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kg</w:t>
            </w:r>
          </w:p>
        </w:tc>
        <w:tc>
          <w:tcPr>
            <w:tcW w:w="993" w:type="dxa"/>
            <w:hideMark/>
          </w:tcPr>
          <w:p w14:paraId="5320D55C"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2DA61366" w14:textId="77777777" w:rsidR="00B01C61" w:rsidRPr="00281C39" w:rsidRDefault="00B01C61" w:rsidP="00B01C61">
            <w:pPr>
              <w:suppressAutoHyphens w:val="0"/>
              <w:spacing w:after="120"/>
              <w:jc w:val="both"/>
              <w:rPr>
                <w:color w:val="000000"/>
                <w:sz w:val="18"/>
                <w:szCs w:val="18"/>
                <w:lang w:eastAsia="de-DE"/>
              </w:rPr>
            </w:pPr>
            <w:r w:rsidRPr="00281C39">
              <w:rPr>
                <w:color w:val="000000"/>
                <w:sz w:val="18"/>
                <w:szCs w:val="18"/>
                <w:lang w:eastAsia="de-DE"/>
              </w:rPr>
              <w:t>2.2.7.2.</w:t>
            </w:r>
          </w:p>
        </w:tc>
        <w:tc>
          <w:tcPr>
            <w:tcW w:w="3118" w:type="dxa"/>
            <w:hideMark/>
          </w:tcPr>
          <w:p w14:paraId="5742F5E3" w14:textId="77777777" w:rsidR="00B01C61" w:rsidRPr="00281C39" w:rsidRDefault="00B01C61" w:rsidP="00B01C61">
            <w:pPr>
              <w:suppressAutoHyphens w:val="0"/>
              <w:spacing w:after="120"/>
              <w:jc w:val="both"/>
              <w:rPr>
                <w:sz w:val="18"/>
                <w:szCs w:val="18"/>
                <w:lang w:eastAsia="de-DE"/>
              </w:rPr>
            </w:pPr>
            <w:r w:rsidRPr="00281C39">
              <w:rPr>
                <w:sz w:val="18"/>
                <w:szCs w:val="18"/>
                <w:lang w:eastAsia="de-DE"/>
              </w:rPr>
              <w:t>rear axle load in laden condition</w:t>
            </w:r>
          </w:p>
        </w:tc>
      </w:tr>
      <w:tr w:rsidR="003A74C6" w:rsidRPr="00281C39" w14:paraId="17D9BDAC" w14:textId="77777777" w:rsidTr="00BE4AB1">
        <w:trPr>
          <w:cantSplit/>
          <w:trHeight w:val="255"/>
        </w:trPr>
        <w:tc>
          <w:tcPr>
            <w:tcW w:w="1343" w:type="dxa"/>
          </w:tcPr>
          <w:p w14:paraId="5EDEEDC3" w14:textId="0A7C8AC1" w:rsidR="003A74C6" w:rsidRPr="00DE4042" w:rsidRDefault="003A74C6" w:rsidP="003A74C6">
            <w:pPr>
              <w:suppressAutoHyphens w:val="0"/>
              <w:spacing w:after="120"/>
              <w:jc w:val="both"/>
              <w:rPr>
                <w:iCs/>
                <w:color w:val="000000"/>
                <w:sz w:val="18"/>
                <w:szCs w:val="18"/>
                <w:lang w:eastAsia="de-DE"/>
              </w:rPr>
            </w:pPr>
            <w:r w:rsidRPr="00DE4042">
              <w:rPr>
                <w:iCs/>
                <w:sz w:val="18"/>
                <w:szCs w:val="18"/>
              </w:rPr>
              <w:t>m</w:t>
            </w:r>
            <w:r w:rsidRPr="00DE4042">
              <w:rPr>
                <w:iCs/>
                <w:sz w:val="18"/>
                <w:szCs w:val="18"/>
                <w:vertAlign w:val="subscript"/>
              </w:rPr>
              <w:t>t (2 axles virtual)</w:t>
            </w:r>
          </w:p>
        </w:tc>
        <w:tc>
          <w:tcPr>
            <w:tcW w:w="850" w:type="dxa"/>
          </w:tcPr>
          <w:p w14:paraId="29543C51" w14:textId="66E3B66C" w:rsidR="003A74C6" w:rsidRPr="00DE4042" w:rsidRDefault="003A74C6" w:rsidP="003A74C6">
            <w:pPr>
              <w:suppressAutoHyphens w:val="0"/>
              <w:spacing w:after="120"/>
              <w:jc w:val="both"/>
              <w:rPr>
                <w:color w:val="000000"/>
                <w:sz w:val="18"/>
                <w:szCs w:val="18"/>
                <w:lang w:eastAsia="de-DE"/>
              </w:rPr>
            </w:pPr>
            <w:r w:rsidRPr="00DE4042">
              <w:rPr>
                <w:sz w:val="18"/>
                <w:szCs w:val="18"/>
                <w:lang w:eastAsia="de-DE"/>
              </w:rPr>
              <w:t>kg</w:t>
            </w:r>
          </w:p>
        </w:tc>
        <w:tc>
          <w:tcPr>
            <w:tcW w:w="993" w:type="dxa"/>
          </w:tcPr>
          <w:p w14:paraId="1F9AA72D" w14:textId="48DA42CC" w:rsidR="003A74C6" w:rsidRPr="00DE4042" w:rsidRDefault="003A74C6" w:rsidP="003A74C6">
            <w:pPr>
              <w:suppressAutoHyphens w:val="0"/>
              <w:spacing w:after="120"/>
              <w:jc w:val="both"/>
              <w:rPr>
                <w:color w:val="000000"/>
                <w:sz w:val="18"/>
                <w:szCs w:val="18"/>
                <w:lang w:eastAsia="de-DE"/>
              </w:rPr>
            </w:pPr>
            <w:r w:rsidRPr="00DE4042">
              <w:rPr>
                <w:sz w:val="18"/>
                <w:szCs w:val="18"/>
                <w:lang w:eastAsia="de-DE"/>
              </w:rPr>
              <w:t>Annex 3</w:t>
            </w:r>
          </w:p>
        </w:tc>
        <w:tc>
          <w:tcPr>
            <w:tcW w:w="992" w:type="dxa"/>
          </w:tcPr>
          <w:p w14:paraId="0B0C2239" w14:textId="784165B8" w:rsidR="003A74C6" w:rsidRPr="00DE4042" w:rsidRDefault="003A74C6" w:rsidP="003A74C6">
            <w:pPr>
              <w:suppressAutoHyphens w:val="0"/>
              <w:spacing w:after="120"/>
              <w:jc w:val="both"/>
              <w:rPr>
                <w:color w:val="000000"/>
                <w:sz w:val="18"/>
                <w:szCs w:val="18"/>
                <w:lang w:eastAsia="de-DE"/>
              </w:rPr>
            </w:pPr>
            <w:r w:rsidRPr="00DE4042">
              <w:rPr>
                <w:sz w:val="18"/>
                <w:szCs w:val="18"/>
              </w:rPr>
              <w:t>2.2.7.4.</w:t>
            </w:r>
            <w:r w:rsidRPr="00DE4042">
              <w:rPr>
                <w:sz w:val="18"/>
                <w:szCs w:val="18"/>
              </w:rPr>
              <w:tab/>
            </w:r>
          </w:p>
        </w:tc>
        <w:tc>
          <w:tcPr>
            <w:tcW w:w="3118" w:type="dxa"/>
          </w:tcPr>
          <w:p w14:paraId="6B899303" w14:textId="7FE84D55" w:rsidR="003A74C6" w:rsidRPr="00DE4042" w:rsidRDefault="003A74C6" w:rsidP="003A74C6">
            <w:pPr>
              <w:suppressAutoHyphens w:val="0"/>
              <w:spacing w:after="120"/>
              <w:jc w:val="both"/>
              <w:rPr>
                <w:sz w:val="18"/>
                <w:szCs w:val="18"/>
                <w:lang w:eastAsia="de-DE"/>
              </w:rPr>
            </w:pPr>
            <w:r w:rsidRPr="00DE4042">
              <w:rPr>
                <w:sz w:val="18"/>
                <w:szCs w:val="18"/>
              </w:rPr>
              <w:t>test mass of a virtual vehicle with two axles (4x2 or 4x4)</w:t>
            </w:r>
          </w:p>
        </w:tc>
      </w:tr>
      <w:tr w:rsidR="003A74C6" w:rsidRPr="00281C39" w14:paraId="346A434F" w14:textId="77777777" w:rsidTr="00BE4AB1">
        <w:trPr>
          <w:cantSplit/>
          <w:trHeight w:val="255"/>
        </w:trPr>
        <w:tc>
          <w:tcPr>
            <w:tcW w:w="1343" w:type="dxa"/>
          </w:tcPr>
          <w:p w14:paraId="4DE29137" w14:textId="0DEBC213" w:rsidR="003A74C6" w:rsidRPr="00DE4042" w:rsidRDefault="003A74C6" w:rsidP="003A74C6">
            <w:pPr>
              <w:suppressAutoHyphens w:val="0"/>
              <w:spacing w:after="120"/>
              <w:jc w:val="both"/>
              <w:rPr>
                <w:iCs/>
                <w:color w:val="000000"/>
                <w:sz w:val="18"/>
                <w:szCs w:val="18"/>
                <w:lang w:eastAsia="de-DE"/>
              </w:rPr>
            </w:pPr>
            <w:r w:rsidRPr="00DE4042">
              <w:rPr>
                <w:iCs/>
                <w:sz w:val="18"/>
                <w:szCs w:val="18"/>
                <w:lang w:eastAsia="de-DE"/>
              </w:rPr>
              <w:t>v</w:t>
            </w:r>
            <w:r w:rsidRPr="00DE4042">
              <w:rPr>
                <w:iCs/>
                <w:sz w:val="18"/>
                <w:szCs w:val="18"/>
                <w:vertAlign w:val="subscript"/>
                <w:lang w:eastAsia="de-DE"/>
              </w:rPr>
              <w:t>rf</w:t>
            </w:r>
          </w:p>
        </w:tc>
        <w:tc>
          <w:tcPr>
            <w:tcW w:w="850" w:type="dxa"/>
          </w:tcPr>
          <w:p w14:paraId="07E9C5DF" w14:textId="288100AF" w:rsidR="003A74C6" w:rsidRPr="00DE4042" w:rsidRDefault="003A74C6" w:rsidP="003A74C6">
            <w:pPr>
              <w:suppressAutoHyphens w:val="0"/>
              <w:spacing w:after="120"/>
              <w:jc w:val="both"/>
              <w:rPr>
                <w:color w:val="000000"/>
                <w:sz w:val="18"/>
                <w:szCs w:val="18"/>
                <w:lang w:eastAsia="de-DE"/>
              </w:rPr>
            </w:pPr>
            <w:r w:rsidRPr="00DE4042">
              <w:rPr>
                <w:sz w:val="18"/>
                <w:szCs w:val="18"/>
                <w:lang w:eastAsia="de-DE"/>
              </w:rPr>
              <w:t>—</w:t>
            </w:r>
          </w:p>
        </w:tc>
        <w:tc>
          <w:tcPr>
            <w:tcW w:w="993" w:type="dxa"/>
          </w:tcPr>
          <w:p w14:paraId="2E58BC27" w14:textId="780412BC" w:rsidR="003A74C6" w:rsidRPr="00DE4042" w:rsidRDefault="003A74C6" w:rsidP="003A74C6">
            <w:pPr>
              <w:suppressAutoHyphens w:val="0"/>
              <w:spacing w:after="120"/>
              <w:jc w:val="both"/>
              <w:rPr>
                <w:color w:val="000000"/>
                <w:sz w:val="18"/>
                <w:szCs w:val="18"/>
                <w:lang w:eastAsia="de-DE"/>
              </w:rPr>
            </w:pPr>
            <w:r w:rsidRPr="00DE4042">
              <w:rPr>
                <w:sz w:val="18"/>
                <w:szCs w:val="18"/>
                <w:lang w:eastAsia="de-DE"/>
              </w:rPr>
              <w:t>Annex 3</w:t>
            </w:r>
          </w:p>
        </w:tc>
        <w:tc>
          <w:tcPr>
            <w:tcW w:w="992" w:type="dxa"/>
          </w:tcPr>
          <w:p w14:paraId="1D36EA3A" w14:textId="4F4FBC58" w:rsidR="003A74C6" w:rsidRPr="00DE4042" w:rsidRDefault="003A74C6" w:rsidP="003A74C6">
            <w:pPr>
              <w:suppressAutoHyphens w:val="0"/>
              <w:spacing w:after="120"/>
              <w:jc w:val="both"/>
              <w:rPr>
                <w:color w:val="000000"/>
                <w:sz w:val="18"/>
                <w:szCs w:val="18"/>
                <w:lang w:eastAsia="de-DE"/>
              </w:rPr>
            </w:pPr>
            <w:r w:rsidRPr="00DE4042">
              <w:rPr>
                <w:sz w:val="18"/>
                <w:szCs w:val="18"/>
              </w:rPr>
              <w:t>2.2.7.4.</w:t>
            </w:r>
          </w:p>
        </w:tc>
        <w:tc>
          <w:tcPr>
            <w:tcW w:w="3118" w:type="dxa"/>
          </w:tcPr>
          <w:p w14:paraId="5EC4868A" w14:textId="40F95429" w:rsidR="003A74C6" w:rsidRPr="00DE4042" w:rsidRDefault="003A74C6" w:rsidP="003A74C6">
            <w:pPr>
              <w:suppressAutoHyphens w:val="0"/>
              <w:spacing w:after="120"/>
              <w:jc w:val="both"/>
              <w:rPr>
                <w:sz w:val="18"/>
                <w:szCs w:val="18"/>
                <w:lang w:eastAsia="de-DE"/>
              </w:rPr>
            </w:pPr>
            <w:r w:rsidRPr="00DE4042">
              <w:rPr>
                <w:sz w:val="18"/>
                <w:szCs w:val="18"/>
              </w:rPr>
              <w:t xml:space="preserve">vehicle with more than two axles representing the vehicle </w:t>
            </w:r>
            <w:r w:rsidRPr="00DE4042">
              <w:rPr>
                <w:sz w:val="18"/>
                <w:szCs w:val="18"/>
                <w:u w:val="single"/>
              </w:rPr>
              <w:t>f</w:t>
            </w:r>
            <w:r w:rsidRPr="00DE4042">
              <w:rPr>
                <w:sz w:val="18"/>
                <w:szCs w:val="18"/>
              </w:rPr>
              <w:t>amily</w:t>
            </w:r>
          </w:p>
        </w:tc>
      </w:tr>
      <w:tr w:rsidR="003A74C6" w:rsidRPr="00281C39" w14:paraId="3C76F3FC" w14:textId="77777777" w:rsidTr="00BE4AB1">
        <w:trPr>
          <w:cantSplit/>
          <w:trHeight w:val="255"/>
        </w:trPr>
        <w:tc>
          <w:tcPr>
            <w:tcW w:w="1343" w:type="dxa"/>
          </w:tcPr>
          <w:p w14:paraId="24238943" w14:textId="381E7AB8" w:rsidR="003A74C6" w:rsidRPr="00DE4042" w:rsidRDefault="003A74C6" w:rsidP="003A74C6">
            <w:pPr>
              <w:suppressAutoHyphens w:val="0"/>
              <w:spacing w:after="120"/>
              <w:jc w:val="both"/>
              <w:rPr>
                <w:iCs/>
                <w:color w:val="000000"/>
                <w:sz w:val="18"/>
                <w:szCs w:val="18"/>
                <w:lang w:eastAsia="de-DE"/>
              </w:rPr>
            </w:pPr>
            <w:r w:rsidRPr="00DE4042">
              <w:rPr>
                <w:iCs/>
                <w:sz w:val="18"/>
                <w:szCs w:val="18"/>
              </w:rPr>
              <w:t>m</w:t>
            </w:r>
            <w:r w:rsidRPr="00DE4042">
              <w:rPr>
                <w:iCs/>
                <w:sz w:val="18"/>
                <w:szCs w:val="18"/>
                <w:vertAlign w:val="subscript"/>
              </w:rPr>
              <w:t>unladen (2 axles virtual)</w:t>
            </w:r>
          </w:p>
        </w:tc>
        <w:tc>
          <w:tcPr>
            <w:tcW w:w="850" w:type="dxa"/>
          </w:tcPr>
          <w:p w14:paraId="02558584" w14:textId="0456A5D0" w:rsidR="003A74C6" w:rsidRPr="00DE4042" w:rsidRDefault="003A74C6" w:rsidP="003A74C6">
            <w:pPr>
              <w:suppressAutoHyphens w:val="0"/>
              <w:spacing w:after="120"/>
              <w:jc w:val="both"/>
              <w:rPr>
                <w:color w:val="000000"/>
                <w:sz w:val="18"/>
                <w:szCs w:val="18"/>
                <w:lang w:eastAsia="de-DE"/>
              </w:rPr>
            </w:pPr>
            <w:r w:rsidRPr="00DE4042">
              <w:rPr>
                <w:sz w:val="18"/>
                <w:szCs w:val="18"/>
                <w:lang w:eastAsia="de-DE"/>
              </w:rPr>
              <w:t>kg</w:t>
            </w:r>
          </w:p>
        </w:tc>
        <w:tc>
          <w:tcPr>
            <w:tcW w:w="993" w:type="dxa"/>
          </w:tcPr>
          <w:p w14:paraId="25EFD8F2" w14:textId="0B23BC30" w:rsidR="003A74C6" w:rsidRPr="00DE4042" w:rsidRDefault="003A74C6" w:rsidP="003A74C6">
            <w:pPr>
              <w:suppressAutoHyphens w:val="0"/>
              <w:spacing w:after="120"/>
              <w:jc w:val="both"/>
              <w:rPr>
                <w:color w:val="000000"/>
                <w:sz w:val="18"/>
                <w:szCs w:val="18"/>
                <w:lang w:eastAsia="de-DE"/>
              </w:rPr>
            </w:pPr>
            <w:r w:rsidRPr="00DE4042">
              <w:rPr>
                <w:sz w:val="18"/>
                <w:szCs w:val="18"/>
                <w:lang w:eastAsia="de-DE"/>
              </w:rPr>
              <w:t>Annex 3</w:t>
            </w:r>
          </w:p>
        </w:tc>
        <w:tc>
          <w:tcPr>
            <w:tcW w:w="992" w:type="dxa"/>
          </w:tcPr>
          <w:p w14:paraId="7D627409" w14:textId="74F72393" w:rsidR="003A74C6" w:rsidRPr="00DE4042" w:rsidRDefault="003A74C6" w:rsidP="003A74C6">
            <w:pPr>
              <w:suppressAutoHyphens w:val="0"/>
              <w:spacing w:after="120"/>
              <w:jc w:val="both"/>
              <w:rPr>
                <w:color w:val="000000"/>
                <w:sz w:val="18"/>
                <w:szCs w:val="18"/>
                <w:lang w:eastAsia="de-DE"/>
              </w:rPr>
            </w:pPr>
            <w:r w:rsidRPr="00DE4042">
              <w:rPr>
                <w:sz w:val="18"/>
                <w:szCs w:val="18"/>
              </w:rPr>
              <w:t>2.2.7.4.</w:t>
            </w:r>
          </w:p>
        </w:tc>
        <w:tc>
          <w:tcPr>
            <w:tcW w:w="3118" w:type="dxa"/>
          </w:tcPr>
          <w:p w14:paraId="450A6FFC" w14:textId="481CA9B3" w:rsidR="003A74C6" w:rsidRPr="00DE4042" w:rsidRDefault="003A74C6" w:rsidP="003A74C6">
            <w:pPr>
              <w:suppressAutoHyphens w:val="0"/>
              <w:spacing w:after="120"/>
              <w:jc w:val="both"/>
              <w:rPr>
                <w:sz w:val="18"/>
                <w:szCs w:val="18"/>
                <w:lang w:eastAsia="de-DE"/>
              </w:rPr>
            </w:pPr>
            <w:r w:rsidRPr="00DE4042">
              <w:rPr>
                <w:sz w:val="18"/>
                <w:szCs w:val="18"/>
              </w:rPr>
              <w:t>unladen vehicle mass of the virtual  vehicle with two axles</w:t>
            </w:r>
          </w:p>
        </w:tc>
      </w:tr>
      <w:tr w:rsidR="003A74C6" w:rsidRPr="00281C39" w14:paraId="21E3B9A2" w14:textId="77777777" w:rsidTr="00BE4AB1">
        <w:trPr>
          <w:cantSplit/>
          <w:trHeight w:val="255"/>
        </w:trPr>
        <w:tc>
          <w:tcPr>
            <w:tcW w:w="1343" w:type="dxa"/>
          </w:tcPr>
          <w:p w14:paraId="1213F955" w14:textId="0EA71611" w:rsidR="003A74C6" w:rsidRPr="00DE4042" w:rsidRDefault="003A74C6" w:rsidP="003A74C6">
            <w:pPr>
              <w:suppressAutoHyphens w:val="0"/>
              <w:spacing w:after="120"/>
              <w:jc w:val="both"/>
              <w:rPr>
                <w:iCs/>
                <w:color w:val="000000"/>
                <w:sz w:val="18"/>
                <w:szCs w:val="18"/>
                <w:lang w:eastAsia="de-DE"/>
              </w:rPr>
            </w:pPr>
            <w:r w:rsidRPr="00DE4042">
              <w:rPr>
                <w:iCs/>
                <w:sz w:val="18"/>
                <w:szCs w:val="18"/>
              </w:rPr>
              <w:t>m</w:t>
            </w:r>
            <w:r w:rsidRPr="00DE4042">
              <w:rPr>
                <w:iCs/>
                <w:sz w:val="18"/>
                <w:szCs w:val="18"/>
                <w:vertAlign w:val="subscript"/>
              </w:rPr>
              <w:t>xload (2 axles virtual)</w:t>
            </w:r>
          </w:p>
        </w:tc>
        <w:tc>
          <w:tcPr>
            <w:tcW w:w="850" w:type="dxa"/>
          </w:tcPr>
          <w:p w14:paraId="2350DED7" w14:textId="3B063C14" w:rsidR="003A74C6" w:rsidRPr="00DE4042" w:rsidRDefault="003A74C6" w:rsidP="003A74C6">
            <w:pPr>
              <w:suppressAutoHyphens w:val="0"/>
              <w:spacing w:after="120"/>
              <w:jc w:val="both"/>
              <w:rPr>
                <w:color w:val="000000"/>
                <w:sz w:val="18"/>
                <w:szCs w:val="18"/>
                <w:lang w:eastAsia="de-DE"/>
              </w:rPr>
            </w:pPr>
            <w:r w:rsidRPr="00DE4042">
              <w:rPr>
                <w:sz w:val="18"/>
                <w:szCs w:val="18"/>
                <w:lang w:eastAsia="de-DE"/>
              </w:rPr>
              <w:t>kg</w:t>
            </w:r>
          </w:p>
        </w:tc>
        <w:tc>
          <w:tcPr>
            <w:tcW w:w="993" w:type="dxa"/>
          </w:tcPr>
          <w:p w14:paraId="708190FB" w14:textId="793BA40D" w:rsidR="003A74C6" w:rsidRPr="00DE4042" w:rsidRDefault="003A74C6" w:rsidP="003A74C6">
            <w:pPr>
              <w:suppressAutoHyphens w:val="0"/>
              <w:spacing w:after="120"/>
              <w:jc w:val="both"/>
              <w:rPr>
                <w:color w:val="000000"/>
                <w:sz w:val="18"/>
                <w:szCs w:val="18"/>
                <w:lang w:eastAsia="de-DE"/>
              </w:rPr>
            </w:pPr>
            <w:r w:rsidRPr="00DE4042">
              <w:rPr>
                <w:sz w:val="18"/>
                <w:szCs w:val="18"/>
                <w:lang w:eastAsia="de-DE"/>
              </w:rPr>
              <w:t>Annex 3</w:t>
            </w:r>
          </w:p>
        </w:tc>
        <w:tc>
          <w:tcPr>
            <w:tcW w:w="992" w:type="dxa"/>
          </w:tcPr>
          <w:p w14:paraId="35A3D3D6" w14:textId="0011904C" w:rsidR="003A74C6" w:rsidRPr="00DE4042" w:rsidRDefault="003A74C6" w:rsidP="003A74C6">
            <w:pPr>
              <w:suppressAutoHyphens w:val="0"/>
              <w:spacing w:after="120"/>
              <w:jc w:val="both"/>
              <w:rPr>
                <w:color w:val="000000"/>
                <w:sz w:val="18"/>
                <w:szCs w:val="18"/>
                <w:lang w:eastAsia="de-DE"/>
              </w:rPr>
            </w:pPr>
            <w:r w:rsidRPr="00DE4042">
              <w:rPr>
                <w:sz w:val="18"/>
                <w:szCs w:val="18"/>
              </w:rPr>
              <w:t>2.2.7.4.</w:t>
            </w:r>
          </w:p>
        </w:tc>
        <w:tc>
          <w:tcPr>
            <w:tcW w:w="3118" w:type="dxa"/>
          </w:tcPr>
          <w:p w14:paraId="69028CE2" w14:textId="3CD9539B" w:rsidR="003A74C6" w:rsidRPr="00DE4042" w:rsidRDefault="003A74C6" w:rsidP="003A74C6">
            <w:pPr>
              <w:suppressAutoHyphens w:val="0"/>
              <w:spacing w:after="120"/>
              <w:jc w:val="both"/>
              <w:rPr>
                <w:sz w:val="18"/>
                <w:szCs w:val="18"/>
                <w:lang w:eastAsia="de-DE"/>
              </w:rPr>
            </w:pPr>
            <w:r w:rsidRPr="00DE4042">
              <w:rPr>
                <w:sz w:val="18"/>
                <w:szCs w:val="18"/>
              </w:rPr>
              <w:t>extra loading for the virtual vehicle with two axles</w:t>
            </w:r>
          </w:p>
        </w:tc>
      </w:tr>
      <w:tr w:rsidR="003A74C6" w:rsidRPr="00281C39" w14:paraId="2BF114CF" w14:textId="77777777" w:rsidTr="00BE4AB1">
        <w:trPr>
          <w:cantSplit/>
          <w:trHeight w:val="255"/>
        </w:trPr>
        <w:tc>
          <w:tcPr>
            <w:tcW w:w="1343" w:type="dxa"/>
          </w:tcPr>
          <w:p w14:paraId="213AEF7A" w14:textId="78692A49" w:rsidR="003A74C6" w:rsidRPr="00DE4042" w:rsidRDefault="003A74C6" w:rsidP="003A74C6">
            <w:pPr>
              <w:suppressAutoHyphens w:val="0"/>
              <w:spacing w:after="120"/>
              <w:jc w:val="both"/>
              <w:rPr>
                <w:iCs/>
                <w:color w:val="000000"/>
                <w:sz w:val="18"/>
                <w:szCs w:val="18"/>
                <w:lang w:eastAsia="de-DE"/>
              </w:rPr>
            </w:pPr>
            <w:r w:rsidRPr="00DE4042">
              <w:rPr>
                <w:iCs/>
                <w:sz w:val="18"/>
                <w:szCs w:val="18"/>
              </w:rPr>
              <w:t>m</w:t>
            </w:r>
            <w:r w:rsidRPr="00DE4042">
              <w:rPr>
                <w:iCs/>
                <w:sz w:val="18"/>
                <w:szCs w:val="18"/>
                <w:vertAlign w:val="subscript"/>
              </w:rPr>
              <w:t>ac ra max (chosen)</w:t>
            </w:r>
          </w:p>
        </w:tc>
        <w:tc>
          <w:tcPr>
            <w:tcW w:w="850" w:type="dxa"/>
          </w:tcPr>
          <w:p w14:paraId="6D01EBCA" w14:textId="75883D35" w:rsidR="003A74C6" w:rsidRPr="00DE4042" w:rsidRDefault="003A74C6" w:rsidP="003A74C6">
            <w:pPr>
              <w:suppressAutoHyphens w:val="0"/>
              <w:spacing w:after="120"/>
              <w:jc w:val="both"/>
              <w:rPr>
                <w:color w:val="000000"/>
                <w:sz w:val="18"/>
                <w:szCs w:val="18"/>
                <w:lang w:eastAsia="de-DE"/>
              </w:rPr>
            </w:pPr>
            <w:r w:rsidRPr="00DE4042">
              <w:rPr>
                <w:sz w:val="18"/>
                <w:szCs w:val="18"/>
                <w:lang w:eastAsia="de-DE"/>
              </w:rPr>
              <w:t>kg</w:t>
            </w:r>
          </w:p>
        </w:tc>
        <w:tc>
          <w:tcPr>
            <w:tcW w:w="993" w:type="dxa"/>
          </w:tcPr>
          <w:p w14:paraId="7DBFA7BB" w14:textId="06A122DA" w:rsidR="003A74C6" w:rsidRPr="00DE4042" w:rsidRDefault="003A74C6" w:rsidP="003A74C6">
            <w:pPr>
              <w:suppressAutoHyphens w:val="0"/>
              <w:spacing w:after="120"/>
              <w:jc w:val="both"/>
              <w:rPr>
                <w:color w:val="000000"/>
                <w:sz w:val="18"/>
                <w:szCs w:val="18"/>
                <w:lang w:eastAsia="de-DE"/>
              </w:rPr>
            </w:pPr>
            <w:r w:rsidRPr="00DE4042">
              <w:rPr>
                <w:sz w:val="18"/>
                <w:szCs w:val="18"/>
                <w:lang w:eastAsia="de-DE"/>
              </w:rPr>
              <w:t>Annex 3</w:t>
            </w:r>
          </w:p>
        </w:tc>
        <w:tc>
          <w:tcPr>
            <w:tcW w:w="992" w:type="dxa"/>
          </w:tcPr>
          <w:p w14:paraId="3C929ACF" w14:textId="6EC2BDC3" w:rsidR="003A74C6" w:rsidRPr="00DE4042" w:rsidRDefault="003A74C6" w:rsidP="003A74C6">
            <w:pPr>
              <w:suppressAutoHyphens w:val="0"/>
              <w:spacing w:after="120"/>
              <w:jc w:val="both"/>
              <w:rPr>
                <w:color w:val="000000"/>
                <w:sz w:val="18"/>
                <w:szCs w:val="18"/>
                <w:lang w:eastAsia="de-DE"/>
              </w:rPr>
            </w:pPr>
            <w:r w:rsidRPr="00DE4042">
              <w:rPr>
                <w:sz w:val="18"/>
                <w:szCs w:val="18"/>
              </w:rPr>
              <w:t>2.2.7.4.</w:t>
            </w:r>
          </w:p>
        </w:tc>
        <w:tc>
          <w:tcPr>
            <w:tcW w:w="3118" w:type="dxa"/>
          </w:tcPr>
          <w:p w14:paraId="5F49C400" w14:textId="3FF6E75D" w:rsidR="003A74C6" w:rsidRPr="00DE4042" w:rsidRDefault="003A74C6" w:rsidP="003A74C6">
            <w:pPr>
              <w:suppressAutoHyphens w:val="0"/>
              <w:spacing w:after="120"/>
              <w:jc w:val="both"/>
              <w:rPr>
                <w:sz w:val="18"/>
                <w:szCs w:val="18"/>
                <w:lang w:eastAsia="de-DE"/>
              </w:rPr>
            </w:pPr>
            <w:r w:rsidRPr="00DE4042">
              <w:rPr>
                <w:sz w:val="18"/>
                <w:szCs w:val="18"/>
              </w:rPr>
              <w:t xml:space="preserve">Technically permissible maximum laden mass allowed for the </w:t>
            </w:r>
            <w:r w:rsidRPr="00DE4042">
              <w:rPr>
                <w:iCs/>
                <w:sz w:val="18"/>
                <w:szCs w:val="18"/>
              </w:rPr>
              <w:t>chosen</w:t>
            </w:r>
            <w:r w:rsidRPr="00DE4042">
              <w:rPr>
                <w:sz w:val="18"/>
                <w:szCs w:val="18"/>
              </w:rPr>
              <w:t xml:space="preserve"> rear axle as defined in paragraph 2.2.7.4.  in Annex 3 </w:t>
            </w:r>
          </w:p>
        </w:tc>
      </w:tr>
      <w:tr w:rsidR="003A74C6" w:rsidRPr="00281C39" w14:paraId="08A44DBA" w14:textId="77777777" w:rsidTr="00BE4AB1">
        <w:trPr>
          <w:cantSplit/>
          <w:trHeight w:val="720"/>
        </w:trPr>
        <w:tc>
          <w:tcPr>
            <w:tcW w:w="1343" w:type="dxa"/>
            <w:hideMark/>
          </w:tcPr>
          <w:p w14:paraId="2F2FF1DE"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AA'</w:t>
            </w:r>
          </w:p>
        </w:tc>
        <w:tc>
          <w:tcPr>
            <w:tcW w:w="850" w:type="dxa"/>
            <w:hideMark/>
          </w:tcPr>
          <w:p w14:paraId="5D5EAEEF"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993" w:type="dxa"/>
            <w:hideMark/>
          </w:tcPr>
          <w:p w14:paraId="1469E62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3DAE81F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3.1.1.</w:t>
            </w:r>
          </w:p>
        </w:tc>
        <w:tc>
          <w:tcPr>
            <w:tcW w:w="3118" w:type="dxa"/>
            <w:vAlign w:val="bottom"/>
            <w:hideMark/>
          </w:tcPr>
          <w:p w14:paraId="6ABDA65E"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line perpendicular to vehicle travel which indicates beginning of zone in which to record sound pressure level during test</w:t>
            </w:r>
          </w:p>
        </w:tc>
      </w:tr>
      <w:tr w:rsidR="003A74C6" w:rsidRPr="00281C39" w14:paraId="3DB42642" w14:textId="77777777" w:rsidTr="00BE4AB1">
        <w:trPr>
          <w:cantSplit/>
          <w:trHeight w:val="480"/>
        </w:trPr>
        <w:tc>
          <w:tcPr>
            <w:tcW w:w="1343" w:type="dxa"/>
            <w:hideMark/>
          </w:tcPr>
          <w:p w14:paraId="2246896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lastRenderedPageBreak/>
              <w:t>BB'</w:t>
            </w:r>
          </w:p>
        </w:tc>
        <w:tc>
          <w:tcPr>
            <w:tcW w:w="850" w:type="dxa"/>
            <w:hideMark/>
          </w:tcPr>
          <w:p w14:paraId="0712DE90"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993" w:type="dxa"/>
            <w:hideMark/>
          </w:tcPr>
          <w:p w14:paraId="79F0E41F"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296C60B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3.1.1.</w:t>
            </w:r>
          </w:p>
        </w:tc>
        <w:tc>
          <w:tcPr>
            <w:tcW w:w="3118" w:type="dxa"/>
            <w:vAlign w:val="bottom"/>
            <w:hideMark/>
          </w:tcPr>
          <w:p w14:paraId="3DC806A8" w14:textId="3646133B" w:rsidR="003A74C6" w:rsidRPr="00281C39" w:rsidRDefault="003A74C6" w:rsidP="003A74C6">
            <w:pPr>
              <w:suppressAutoHyphens w:val="0"/>
              <w:spacing w:after="120"/>
              <w:jc w:val="both"/>
              <w:rPr>
                <w:sz w:val="18"/>
                <w:szCs w:val="18"/>
                <w:lang w:eastAsia="de-DE"/>
              </w:rPr>
            </w:pPr>
            <w:r w:rsidRPr="00281C39">
              <w:rPr>
                <w:sz w:val="18"/>
                <w:szCs w:val="18"/>
                <w:lang w:eastAsia="de-DE"/>
              </w:rPr>
              <w:t xml:space="preserve">line perpendicular to vehicle travel which </w:t>
            </w:r>
            <w:r w:rsidRPr="00281C39">
              <w:rPr>
                <w:sz w:val="18"/>
                <w:szCs w:val="18"/>
              </w:rPr>
              <w:t xml:space="preserve">is 10.00 m behind line PP' </w:t>
            </w:r>
          </w:p>
        </w:tc>
      </w:tr>
      <w:tr w:rsidR="003A74C6" w:rsidRPr="00281C39" w14:paraId="086E03E8" w14:textId="77777777" w:rsidTr="00BE4AB1">
        <w:trPr>
          <w:cantSplit/>
          <w:trHeight w:val="480"/>
        </w:trPr>
        <w:tc>
          <w:tcPr>
            <w:tcW w:w="1343" w:type="dxa"/>
            <w:hideMark/>
          </w:tcPr>
          <w:p w14:paraId="432C99E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CC'</w:t>
            </w:r>
          </w:p>
        </w:tc>
        <w:tc>
          <w:tcPr>
            <w:tcW w:w="850" w:type="dxa"/>
            <w:hideMark/>
          </w:tcPr>
          <w:p w14:paraId="21190A4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993" w:type="dxa"/>
            <w:hideMark/>
          </w:tcPr>
          <w:p w14:paraId="58AC646A"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689524C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3.1.1.</w:t>
            </w:r>
          </w:p>
        </w:tc>
        <w:tc>
          <w:tcPr>
            <w:tcW w:w="3118" w:type="dxa"/>
            <w:vAlign w:val="bottom"/>
            <w:hideMark/>
          </w:tcPr>
          <w:p w14:paraId="3CB1B4B3"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line of vehicle travel through test surface defined in ISO 10844</w:t>
            </w:r>
          </w:p>
        </w:tc>
      </w:tr>
      <w:tr w:rsidR="003A74C6" w:rsidRPr="00281C39" w14:paraId="6A973334" w14:textId="77777777" w:rsidTr="00BE4AB1">
        <w:trPr>
          <w:cantSplit/>
          <w:trHeight w:val="480"/>
        </w:trPr>
        <w:tc>
          <w:tcPr>
            <w:tcW w:w="1343" w:type="dxa"/>
            <w:tcBorders>
              <w:bottom w:val="single" w:sz="4" w:space="0" w:color="auto"/>
            </w:tcBorders>
            <w:hideMark/>
          </w:tcPr>
          <w:p w14:paraId="7F989CB1"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PP'</w:t>
            </w:r>
          </w:p>
        </w:tc>
        <w:tc>
          <w:tcPr>
            <w:tcW w:w="850" w:type="dxa"/>
            <w:tcBorders>
              <w:bottom w:val="single" w:sz="4" w:space="0" w:color="auto"/>
            </w:tcBorders>
            <w:hideMark/>
          </w:tcPr>
          <w:p w14:paraId="1CC0221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993" w:type="dxa"/>
            <w:tcBorders>
              <w:bottom w:val="single" w:sz="4" w:space="0" w:color="auto"/>
            </w:tcBorders>
            <w:hideMark/>
          </w:tcPr>
          <w:p w14:paraId="11E8CCDC"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tcBorders>
              <w:bottom w:val="single" w:sz="4" w:space="0" w:color="auto"/>
            </w:tcBorders>
            <w:hideMark/>
          </w:tcPr>
          <w:p w14:paraId="2B07DB1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3.1.1.</w:t>
            </w:r>
          </w:p>
        </w:tc>
        <w:tc>
          <w:tcPr>
            <w:tcW w:w="3118" w:type="dxa"/>
            <w:tcBorders>
              <w:bottom w:val="single" w:sz="4" w:space="0" w:color="auto"/>
            </w:tcBorders>
            <w:vAlign w:val="bottom"/>
            <w:hideMark/>
          </w:tcPr>
          <w:p w14:paraId="676D63B6"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line perpendicular to vehicle travel which indicates location of microphones</w:t>
            </w:r>
          </w:p>
        </w:tc>
      </w:tr>
      <w:tr w:rsidR="003A74C6" w:rsidRPr="00281C39" w14:paraId="42135067" w14:textId="77777777" w:rsidTr="00BE4AB1">
        <w:trPr>
          <w:cantSplit/>
          <w:trHeight w:val="255"/>
        </w:trPr>
        <w:tc>
          <w:tcPr>
            <w:tcW w:w="1343" w:type="dxa"/>
            <w:tcBorders>
              <w:bottom w:val="nil"/>
            </w:tcBorders>
            <w:hideMark/>
          </w:tcPr>
          <w:p w14:paraId="459435EB"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test</w:t>
            </w:r>
          </w:p>
        </w:tc>
        <w:tc>
          <w:tcPr>
            <w:tcW w:w="850" w:type="dxa"/>
            <w:tcBorders>
              <w:bottom w:val="nil"/>
            </w:tcBorders>
            <w:hideMark/>
          </w:tcPr>
          <w:p w14:paraId="61E56504"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tcBorders>
              <w:bottom w:val="nil"/>
            </w:tcBorders>
            <w:hideMark/>
          </w:tcPr>
          <w:p w14:paraId="386132D4"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tcBorders>
              <w:bottom w:val="nil"/>
            </w:tcBorders>
            <w:hideMark/>
          </w:tcPr>
          <w:p w14:paraId="03E7C9D5"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w:t>
            </w:r>
          </w:p>
        </w:tc>
        <w:tc>
          <w:tcPr>
            <w:tcW w:w="3118" w:type="dxa"/>
            <w:tcBorders>
              <w:bottom w:val="nil"/>
            </w:tcBorders>
            <w:hideMark/>
          </w:tcPr>
          <w:p w14:paraId="6E36A98C"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vehicle test speed</w:t>
            </w:r>
          </w:p>
        </w:tc>
      </w:tr>
      <w:tr w:rsidR="003A74C6" w:rsidRPr="00281C39" w14:paraId="0FCF19A4" w14:textId="77777777" w:rsidTr="00BE4AB1">
        <w:trPr>
          <w:cantSplit/>
          <w:trHeight w:val="720"/>
        </w:trPr>
        <w:tc>
          <w:tcPr>
            <w:tcW w:w="1343" w:type="dxa"/>
            <w:tcBorders>
              <w:top w:val="nil"/>
            </w:tcBorders>
            <w:hideMark/>
          </w:tcPr>
          <w:p w14:paraId="7A0052A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PMR</w:t>
            </w:r>
          </w:p>
        </w:tc>
        <w:tc>
          <w:tcPr>
            <w:tcW w:w="850" w:type="dxa"/>
            <w:tcBorders>
              <w:top w:val="nil"/>
            </w:tcBorders>
            <w:hideMark/>
          </w:tcPr>
          <w:p w14:paraId="7970160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993" w:type="dxa"/>
            <w:tcBorders>
              <w:top w:val="nil"/>
            </w:tcBorders>
            <w:hideMark/>
          </w:tcPr>
          <w:p w14:paraId="5C09F57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tcBorders>
              <w:top w:val="nil"/>
            </w:tcBorders>
            <w:hideMark/>
          </w:tcPr>
          <w:p w14:paraId="051AB7DE"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3.1.2.1.1.</w:t>
            </w:r>
          </w:p>
        </w:tc>
        <w:tc>
          <w:tcPr>
            <w:tcW w:w="3118" w:type="dxa"/>
            <w:tcBorders>
              <w:top w:val="nil"/>
            </w:tcBorders>
            <w:vAlign w:val="bottom"/>
            <w:hideMark/>
          </w:tcPr>
          <w:p w14:paraId="6D0C66C2"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power-to-mass ratio index to be used for calculations; value to be reported and used for calculations to the first decimal place</w:t>
            </w:r>
          </w:p>
        </w:tc>
      </w:tr>
      <w:tr w:rsidR="003A74C6" w:rsidRPr="00281C39" w14:paraId="290EB785" w14:textId="77777777" w:rsidTr="00BE4AB1">
        <w:trPr>
          <w:cantSplit/>
          <w:trHeight w:val="255"/>
        </w:trPr>
        <w:tc>
          <w:tcPr>
            <w:tcW w:w="1343" w:type="dxa"/>
            <w:hideMark/>
          </w:tcPr>
          <w:p w14:paraId="1717511E"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P</w:t>
            </w:r>
            <w:r w:rsidRPr="00281C39">
              <w:rPr>
                <w:color w:val="000000"/>
                <w:sz w:val="18"/>
                <w:szCs w:val="18"/>
                <w:vertAlign w:val="subscript"/>
                <w:lang w:eastAsia="de-DE"/>
              </w:rPr>
              <w:t>n</w:t>
            </w:r>
          </w:p>
        </w:tc>
        <w:tc>
          <w:tcPr>
            <w:tcW w:w="850" w:type="dxa"/>
            <w:hideMark/>
          </w:tcPr>
          <w:p w14:paraId="748FA9A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kW</w:t>
            </w:r>
          </w:p>
        </w:tc>
        <w:tc>
          <w:tcPr>
            <w:tcW w:w="993" w:type="dxa"/>
            <w:hideMark/>
          </w:tcPr>
          <w:p w14:paraId="466BC5D4"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2F913A5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3.1.2.1.1.</w:t>
            </w:r>
          </w:p>
        </w:tc>
        <w:tc>
          <w:tcPr>
            <w:tcW w:w="3118" w:type="dxa"/>
            <w:hideMark/>
          </w:tcPr>
          <w:p w14:paraId="7178241F"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rated total engine net power</w:t>
            </w:r>
          </w:p>
        </w:tc>
      </w:tr>
      <w:tr w:rsidR="003A74C6" w:rsidRPr="00281C39" w14:paraId="0A57FDCD" w14:textId="77777777" w:rsidTr="00BE4AB1">
        <w:trPr>
          <w:cantSplit/>
          <w:trHeight w:val="480"/>
        </w:trPr>
        <w:tc>
          <w:tcPr>
            <w:tcW w:w="1343" w:type="dxa"/>
            <w:hideMark/>
          </w:tcPr>
          <w:p w14:paraId="34A31F57"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l</w:t>
            </w:r>
          </w:p>
        </w:tc>
        <w:tc>
          <w:tcPr>
            <w:tcW w:w="850" w:type="dxa"/>
            <w:hideMark/>
          </w:tcPr>
          <w:p w14:paraId="70F62505"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w:t>
            </w:r>
          </w:p>
        </w:tc>
        <w:tc>
          <w:tcPr>
            <w:tcW w:w="993" w:type="dxa"/>
            <w:hideMark/>
          </w:tcPr>
          <w:p w14:paraId="2DF7178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7B4F0A8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w:t>
            </w:r>
          </w:p>
        </w:tc>
        <w:tc>
          <w:tcPr>
            <w:tcW w:w="3118" w:type="dxa"/>
            <w:vAlign w:val="bottom"/>
            <w:hideMark/>
          </w:tcPr>
          <w:p w14:paraId="2253F7D9"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reference length; value to be reported and used for calculations to a precision of 0.01 m (1 cm)</w:t>
            </w:r>
          </w:p>
        </w:tc>
      </w:tr>
      <w:tr w:rsidR="003A74C6" w:rsidRPr="00281C39" w14:paraId="52CA60C9" w14:textId="77777777" w:rsidTr="00BE4AB1">
        <w:trPr>
          <w:cantSplit/>
          <w:trHeight w:val="480"/>
        </w:trPr>
        <w:tc>
          <w:tcPr>
            <w:tcW w:w="1343" w:type="dxa"/>
            <w:hideMark/>
          </w:tcPr>
          <w:p w14:paraId="6CB05D43"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veh</w:t>
            </w:r>
          </w:p>
        </w:tc>
        <w:tc>
          <w:tcPr>
            <w:tcW w:w="850" w:type="dxa"/>
            <w:hideMark/>
          </w:tcPr>
          <w:p w14:paraId="44F6D19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w:t>
            </w:r>
          </w:p>
        </w:tc>
        <w:tc>
          <w:tcPr>
            <w:tcW w:w="993" w:type="dxa"/>
            <w:hideMark/>
          </w:tcPr>
          <w:p w14:paraId="4BD3909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0E5F62BA"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w:t>
            </w:r>
          </w:p>
        </w:tc>
        <w:tc>
          <w:tcPr>
            <w:tcW w:w="3118" w:type="dxa"/>
            <w:vAlign w:val="bottom"/>
            <w:hideMark/>
          </w:tcPr>
          <w:p w14:paraId="7C5B39EE"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length of vehicle; value to be reported and used for calculations to a precision of 0.01 m (1 cm)</w:t>
            </w:r>
          </w:p>
        </w:tc>
      </w:tr>
      <w:tr w:rsidR="003A74C6" w:rsidRPr="00281C39" w14:paraId="21A647FB" w14:textId="77777777" w:rsidTr="00BE4AB1">
        <w:trPr>
          <w:cantSplit/>
          <w:trHeight w:val="960"/>
        </w:trPr>
        <w:tc>
          <w:tcPr>
            <w:tcW w:w="1343" w:type="dxa"/>
            <w:hideMark/>
          </w:tcPr>
          <w:p w14:paraId="38EFECA4"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AA'</w:t>
            </w:r>
          </w:p>
        </w:tc>
        <w:tc>
          <w:tcPr>
            <w:tcW w:w="850" w:type="dxa"/>
            <w:hideMark/>
          </w:tcPr>
          <w:p w14:paraId="67561F7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hideMark/>
          </w:tcPr>
          <w:p w14:paraId="6E0170BE"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484F0D6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w:t>
            </w:r>
          </w:p>
        </w:tc>
        <w:tc>
          <w:tcPr>
            <w:tcW w:w="3118" w:type="dxa"/>
            <w:vAlign w:val="bottom"/>
            <w:hideMark/>
          </w:tcPr>
          <w:p w14:paraId="1BC2F7B9" w14:textId="395CA144" w:rsidR="003A74C6" w:rsidRPr="00281C39" w:rsidRDefault="003A74C6" w:rsidP="003A74C6">
            <w:pPr>
              <w:suppressAutoHyphens w:val="0"/>
              <w:spacing w:after="120"/>
              <w:jc w:val="both"/>
              <w:rPr>
                <w:sz w:val="18"/>
                <w:szCs w:val="18"/>
                <w:lang w:eastAsia="de-DE"/>
              </w:rPr>
            </w:pPr>
            <w:r w:rsidRPr="00281C39">
              <w:rPr>
                <w:sz w:val="18"/>
                <w:szCs w:val="18"/>
                <w:lang w:eastAsia="de-DE"/>
              </w:rPr>
              <w:t>vehicle velocity when the reference point passes line AA' (see paragraph 2.11. for definition of reference point); value to be reported and used for calculations to the first decimal place</w:t>
            </w:r>
          </w:p>
        </w:tc>
      </w:tr>
      <w:tr w:rsidR="003A74C6" w:rsidRPr="00281C39" w14:paraId="7D969756" w14:textId="77777777" w:rsidTr="00BE4AB1">
        <w:trPr>
          <w:cantSplit/>
          <w:trHeight w:val="288"/>
        </w:trPr>
        <w:tc>
          <w:tcPr>
            <w:tcW w:w="1343" w:type="dxa"/>
            <w:hideMark/>
          </w:tcPr>
          <w:p w14:paraId="03241E83"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BB'</w:t>
            </w:r>
          </w:p>
        </w:tc>
        <w:tc>
          <w:tcPr>
            <w:tcW w:w="850" w:type="dxa"/>
            <w:hideMark/>
          </w:tcPr>
          <w:p w14:paraId="1BB32F2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hideMark/>
          </w:tcPr>
          <w:p w14:paraId="4424C16A"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511CCC9C"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w:t>
            </w:r>
          </w:p>
        </w:tc>
        <w:tc>
          <w:tcPr>
            <w:tcW w:w="3118" w:type="dxa"/>
            <w:vAlign w:val="bottom"/>
            <w:hideMark/>
          </w:tcPr>
          <w:p w14:paraId="58E252FD" w14:textId="31A37795" w:rsidR="003A74C6" w:rsidRPr="00281C39" w:rsidRDefault="003A74C6" w:rsidP="003A74C6">
            <w:pPr>
              <w:suppressAutoHyphens w:val="0"/>
              <w:spacing w:after="120"/>
              <w:jc w:val="both"/>
              <w:rPr>
                <w:sz w:val="18"/>
                <w:szCs w:val="18"/>
                <w:lang w:eastAsia="de-DE"/>
              </w:rPr>
            </w:pPr>
            <w:r w:rsidRPr="00281C39">
              <w:rPr>
                <w:sz w:val="18"/>
                <w:szCs w:val="18"/>
                <w:lang w:eastAsia="de-DE"/>
              </w:rPr>
              <w:t>vehicle velocity when the reference point or rear of vehicle passes line BB' (see paragraph 2.11. for definition of reference point); value to be reported and used for calculations to the first decimal place</w:t>
            </w:r>
          </w:p>
        </w:tc>
      </w:tr>
      <w:tr w:rsidR="003A74C6" w:rsidRPr="00281C39" w14:paraId="7F14A281" w14:textId="77777777" w:rsidTr="00BE4AB1">
        <w:trPr>
          <w:cantSplit/>
        </w:trPr>
        <w:tc>
          <w:tcPr>
            <w:tcW w:w="1343" w:type="dxa"/>
            <w:hideMark/>
          </w:tcPr>
          <w:p w14:paraId="1538BFDF"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PP'</w:t>
            </w:r>
          </w:p>
        </w:tc>
        <w:tc>
          <w:tcPr>
            <w:tcW w:w="850" w:type="dxa"/>
            <w:hideMark/>
          </w:tcPr>
          <w:p w14:paraId="3D258AC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hideMark/>
          </w:tcPr>
          <w:p w14:paraId="6449DA0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003ECB7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w:t>
            </w:r>
          </w:p>
        </w:tc>
        <w:tc>
          <w:tcPr>
            <w:tcW w:w="3118" w:type="dxa"/>
            <w:vAlign w:val="bottom"/>
            <w:hideMark/>
          </w:tcPr>
          <w:p w14:paraId="04104430" w14:textId="672F6CB6" w:rsidR="003A74C6" w:rsidRPr="00281C39" w:rsidRDefault="003A74C6" w:rsidP="003A74C6">
            <w:pPr>
              <w:suppressAutoHyphens w:val="0"/>
              <w:spacing w:after="120"/>
              <w:jc w:val="both"/>
              <w:rPr>
                <w:sz w:val="18"/>
                <w:szCs w:val="18"/>
                <w:lang w:eastAsia="de-DE"/>
              </w:rPr>
            </w:pPr>
            <w:r w:rsidRPr="00281C39">
              <w:rPr>
                <w:sz w:val="18"/>
                <w:szCs w:val="18"/>
                <w:lang w:eastAsia="de-DE"/>
              </w:rPr>
              <w:t>vehicle velocity when the reference point passes line PP' (see paragraph 2.11. for definition of reference point); value to be reported and used for calculations to the first decimal place</w:t>
            </w:r>
          </w:p>
        </w:tc>
      </w:tr>
      <w:tr w:rsidR="003A74C6" w:rsidRPr="00281C39" w14:paraId="6DAC61F3" w14:textId="77777777" w:rsidTr="00BE4AB1">
        <w:trPr>
          <w:cantSplit/>
          <w:trHeight w:val="720"/>
        </w:trPr>
        <w:tc>
          <w:tcPr>
            <w:tcW w:w="1343" w:type="dxa"/>
            <w:hideMark/>
          </w:tcPr>
          <w:p w14:paraId="55AB187F"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a</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test</w:t>
            </w:r>
          </w:p>
        </w:tc>
        <w:tc>
          <w:tcPr>
            <w:tcW w:w="850" w:type="dxa"/>
            <w:hideMark/>
          </w:tcPr>
          <w:p w14:paraId="1FD7ADE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993" w:type="dxa"/>
            <w:hideMark/>
          </w:tcPr>
          <w:p w14:paraId="30377B1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5B7A0B14"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3.1.2.1.2.1.</w:t>
            </w:r>
          </w:p>
        </w:tc>
        <w:tc>
          <w:tcPr>
            <w:tcW w:w="3118" w:type="dxa"/>
            <w:vAlign w:val="bottom"/>
            <w:hideMark/>
          </w:tcPr>
          <w:p w14:paraId="7407E36A"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acceleration at wide-open throttle from AA' to BB'; value to be reported and used for calculations to the second decimal place</w:t>
            </w:r>
          </w:p>
        </w:tc>
      </w:tr>
      <w:tr w:rsidR="003A74C6" w:rsidRPr="00281C39" w14:paraId="400E363B" w14:textId="77777777" w:rsidTr="00BE4AB1">
        <w:trPr>
          <w:cantSplit/>
          <w:trHeight w:val="720"/>
        </w:trPr>
        <w:tc>
          <w:tcPr>
            <w:tcW w:w="1343" w:type="dxa"/>
            <w:hideMark/>
          </w:tcPr>
          <w:p w14:paraId="09369EA4"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a</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test,i</w:t>
            </w:r>
          </w:p>
        </w:tc>
        <w:tc>
          <w:tcPr>
            <w:tcW w:w="850" w:type="dxa"/>
            <w:hideMark/>
          </w:tcPr>
          <w:p w14:paraId="0F70BAB2"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993" w:type="dxa"/>
            <w:hideMark/>
          </w:tcPr>
          <w:p w14:paraId="72B6EC3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6E910AF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3.1.2.1.2.1.</w:t>
            </w:r>
          </w:p>
        </w:tc>
        <w:tc>
          <w:tcPr>
            <w:tcW w:w="3118" w:type="dxa"/>
            <w:vAlign w:val="bottom"/>
            <w:hideMark/>
          </w:tcPr>
          <w:p w14:paraId="4D5E91DA"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acceleration at wide-open throttle achieved in a particular gear i; value to be reported and used for calculations to the second decimal place</w:t>
            </w:r>
          </w:p>
        </w:tc>
      </w:tr>
      <w:tr w:rsidR="003A74C6" w:rsidRPr="00281C39" w14:paraId="106093FB" w14:textId="77777777" w:rsidTr="00BE4AB1">
        <w:trPr>
          <w:cantSplit/>
          <w:trHeight w:val="480"/>
        </w:trPr>
        <w:tc>
          <w:tcPr>
            <w:tcW w:w="1343" w:type="dxa"/>
            <w:tcBorders>
              <w:bottom w:val="single" w:sz="4" w:space="0" w:color="auto"/>
            </w:tcBorders>
            <w:hideMark/>
          </w:tcPr>
          <w:p w14:paraId="7C434DB2"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pa</w:t>
            </w:r>
          </w:p>
        </w:tc>
        <w:tc>
          <w:tcPr>
            <w:tcW w:w="850" w:type="dxa"/>
            <w:tcBorders>
              <w:bottom w:val="single" w:sz="4" w:space="0" w:color="auto"/>
            </w:tcBorders>
            <w:hideMark/>
          </w:tcPr>
          <w:p w14:paraId="3D08A4D1"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w:t>
            </w:r>
          </w:p>
        </w:tc>
        <w:tc>
          <w:tcPr>
            <w:tcW w:w="993" w:type="dxa"/>
            <w:tcBorders>
              <w:bottom w:val="single" w:sz="4" w:space="0" w:color="auto"/>
            </w:tcBorders>
            <w:hideMark/>
          </w:tcPr>
          <w:p w14:paraId="0FA7C936"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tcBorders>
              <w:bottom w:val="single" w:sz="4" w:space="0" w:color="auto"/>
            </w:tcBorders>
            <w:hideMark/>
          </w:tcPr>
          <w:p w14:paraId="32DEC395"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3.1.2.1.2.1.</w:t>
            </w:r>
          </w:p>
        </w:tc>
        <w:tc>
          <w:tcPr>
            <w:tcW w:w="3118" w:type="dxa"/>
            <w:tcBorders>
              <w:bottom w:val="single" w:sz="4" w:space="0" w:color="auto"/>
            </w:tcBorders>
            <w:vAlign w:val="bottom"/>
            <w:hideMark/>
          </w:tcPr>
          <w:p w14:paraId="2701EFFD"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point of depressing the accelerator before line AA'; value to be reported in full meter</w:t>
            </w:r>
          </w:p>
        </w:tc>
      </w:tr>
      <w:tr w:rsidR="003A74C6" w:rsidRPr="00281C39" w14:paraId="477DFB48" w14:textId="77777777" w:rsidTr="00BE4AB1">
        <w:trPr>
          <w:cantSplit/>
          <w:trHeight w:val="720"/>
        </w:trPr>
        <w:tc>
          <w:tcPr>
            <w:tcW w:w="1343" w:type="dxa"/>
            <w:tcBorders>
              <w:bottom w:val="nil"/>
            </w:tcBorders>
            <w:hideMark/>
          </w:tcPr>
          <w:p w14:paraId="6419BA34"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lastRenderedPageBreak/>
              <w:t>a</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test, PP-BB</w:t>
            </w:r>
          </w:p>
        </w:tc>
        <w:tc>
          <w:tcPr>
            <w:tcW w:w="850" w:type="dxa"/>
            <w:tcBorders>
              <w:bottom w:val="nil"/>
            </w:tcBorders>
            <w:hideMark/>
          </w:tcPr>
          <w:p w14:paraId="4A095BA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993" w:type="dxa"/>
            <w:tcBorders>
              <w:bottom w:val="nil"/>
            </w:tcBorders>
            <w:hideMark/>
          </w:tcPr>
          <w:p w14:paraId="640E95D9"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tcBorders>
              <w:bottom w:val="nil"/>
            </w:tcBorders>
            <w:hideMark/>
          </w:tcPr>
          <w:p w14:paraId="1E9780CC"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3.1.2.1.2.2.</w:t>
            </w:r>
          </w:p>
        </w:tc>
        <w:tc>
          <w:tcPr>
            <w:tcW w:w="3118" w:type="dxa"/>
            <w:tcBorders>
              <w:bottom w:val="nil"/>
            </w:tcBorders>
            <w:vAlign w:val="bottom"/>
            <w:hideMark/>
          </w:tcPr>
          <w:p w14:paraId="3534D938"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acceleration at wide-open throttle from PP' to BB'; value to be reported and used for calculations to the second decimal place</w:t>
            </w:r>
          </w:p>
        </w:tc>
      </w:tr>
      <w:tr w:rsidR="003A74C6" w:rsidRPr="00281C39" w14:paraId="2348A691" w14:textId="77777777" w:rsidTr="00BE4AB1">
        <w:trPr>
          <w:cantSplit/>
          <w:trHeight w:val="720"/>
        </w:trPr>
        <w:tc>
          <w:tcPr>
            <w:tcW w:w="1343" w:type="dxa"/>
            <w:tcBorders>
              <w:top w:val="nil"/>
            </w:tcBorders>
            <w:hideMark/>
          </w:tcPr>
          <w:p w14:paraId="471DCD00"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a</w:t>
            </w:r>
            <w:r w:rsidRPr="00281C39">
              <w:rPr>
                <w:color w:val="000000"/>
                <w:sz w:val="18"/>
                <w:szCs w:val="18"/>
                <w:vertAlign w:val="subscript"/>
                <w:lang w:eastAsia="de-DE"/>
              </w:rPr>
              <w:t>urban</w:t>
            </w:r>
          </w:p>
        </w:tc>
        <w:tc>
          <w:tcPr>
            <w:tcW w:w="850" w:type="dxa"/>
            <w:tcBorders>
              <w:top w:val="nil"/>
            </w:tcBorders>
            <w:hideMark/>
          </w:tcPr>
          <w:p w14:paraId="5D4E5CA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993" w:type="dxa"/>
            <w:tcBorders>
              <w:top w:val="nil"/>
            </w:tcBorders>
            <w:hideMark/>
          </w:tcPr>
          <w:p w14:paraId="224562D6"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tcBorders>
              <w:top w:val="nil"/>
            </w:tcBorders>
            <w:hideMark/>
          </w:tcPr>
          <w:p w14:paraId="5AED825C"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3.1.2.1.2.3.</w:t>
            </w:r>
          </w:p>
        </w:tc>
        <w:tc>
          <w:tcPr>
            <w:tcW w:w="3118" w:type="dxa"/>
            <w:tcBorders>
              <w:top w:val="nil"/>
            </w:tcBorders>
            <w:vAlign w:val="bottom"/>
            <w:hideMark/>
          </w:tcPr>
          <w:p w14:paraId="64AEDC5C"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target acceleration representing urban traffic acceleration; value to be reported and used for calculations to the second decimal place</w:t>
            </w:r>
          </w:p>
        </w:tc>
      </w:tr>
      <w:tr w:rsidR="003A74C6" w:rsidRPr="00281C39" w14:paraId="6A59A5A4" w14:textId="77777777" w:rsidTr="00BE4AB1">
        <w:trPr>
          <w:cantSplit/>
          <w:trHeight w:val="720"/>
        </w:trPr>
        <w:tc>
          <w:tcPr>
            <w:tcW w:w="1343" w:type="dxa"/>
            <w:hideMark/>
          </w:tcPr>
          <w:p w14:paraId="352AC6CB"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a</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ref</w:t>
            </w:r>
          </w:p>
        </w:tc>
        <w:tc>
          <w:tcPr>
            <w:tcW w:w="850" w:type="dxa"/>
            <w:hideMark/>
          </w:tcPr>
          <w:p w14:paraId="4519237A"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993" w:type="dxa"/>
            <w:hideMark/>
          </w:tcPr>
          <w:p w14:paraId="7072CEF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7F7ADD2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3.1.2.1.2.4.</w:t>
            </w:r>
          </w:p>
        </w:tc>
        <w:tc>
          <w:tcPr>
            <w:tcW w:w="3118" w:type="dxa"/>
            <w:vAlign w:val="bottom"/>
            <w:hideMark/>
          </w:tcPr>
          <w:p w14:paraId="27831216"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reference acceleration for the wide-open-throttle test; value to be reported and used for calculations to the second decimal place</w:t>
            </w:r>
          </w:p>
        </w:tc>
      </w:tr>
      <w:tr w:rsidR="003A74C6" w:rsidRPr="00281C39" w14:paraId="20152F0B" w14:textId="77777777" w:rsidTr="00BE4AB1">
        <w:trPr>
          <w:cantSplit/>
          <w:trHeight w:val="480"/>
        </w:trPr>
        <w:tc>
          <w:tcPr>
            <w:tcW w:w="1343" w:type="dxa"/>
            <w:hideMark/>
          </w:tcPr>
          <w:p w14:paraId="0C3461A4"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k</w:t>
            </w:r>
            <w:r w:rsidRPr="00281C39">
              <w:rPr>
                <w:color w:val="000000"/>
                <w:sz w:val="18"/>
                <w:szCs w:val="18"/>
                <w:vertAlign w:val="subscript"/>
                <w:lang w:eastAsia="de-DE"/>
              </w:rPr>
              <w:t>P</w:t>
            </w:r>
          </w:p>
        </w:tc>
        <w:tc>
          <w:tcPr>
            <w:tcW w:w="850" w:type="dxa"/>
            <w:hideMark/>
          </w:tcPr>
          <w:p w14:paraId="50929AFB"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993" w:type="dxa"/>
            <w:hideMark/>
          </w:tcPr>
          <w:p w14:paraId="23507730"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60F9246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3.1.2.1.3.</w:t>
            </w:r>
          </w:p>
        </w:tc>
        <w:tc>
          <w:tcPr>
            <w:tcW w:w="3118" w:type="dxa"/>
            <w:vAlign w:val="bottom"/>
            <w:hideMark/>
          </w:tcPr>
          <w:p w14:paraId="50F69DEB"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partial power factor; value to be reported and used for calculations to the second decimal place</w:t>
            </w:r>
          </w:p>
        </w:tc>
      </w:tr>
      <w:tr w:rsidR="003A74C6" w:rsidRPr="00281C39" w14:paraId="1E51F664" w14:textId="77777777" w:rsidTr="00BE4AB1">
        <w:trPr>
          <w:cantSplit/>
          <w:trHeight w:val="720"/>
        </w:trPr>
        <w:tc>
          <w:tcPr>
            <w:tcW w:w="1343" w:type="dxa"/>
            <w:hideMark/>
          </w:tcPr>
          <w:p w14:paraId="67BA7756"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a</w:t>
            </w:r>
            <w:r w:rsidRPr="00281C39">
              <w:rPr>
                <w:color w:val="000000"/>
                <w:sz w:val="18"/>
                <w:szCs w:val="18"/>
                <w:vertAlign w:val="subscript"/>
                <w:lang w:eastAsia="de-DE"/>
              </w:rPr>
              <w:t xml:space="preserve">wot </w:t>
            </w:r>
            <w:r w:rsidRPr="00281C39">
              <w:rPr>
                <w:iCs/>
                <w:color w:val="000000"/>
                <w:sz w:val="18"/>
                <w:szCs w:val="18"/>
                <w:vertAlign w:val="subscript"/>
                <w:lang w:eastAsia="de-DE"/>
              </w:rPr>
              <w:t>i</w:t>
            </w:r>
          </w:p>
        </w:tc>
        <w:tc>
          <w:tcPr>
            <w:tcW w:w="850" w:type="dxa"/>
            <w:hideMark/>
          </w:tcPr>
          <w:p w14:paraId="7780FCE0"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993" w:type="dxa"/>
            <w:hideMark/>
          </w:tcPr>
          <w:p w14:paraId="2A720707"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73844F8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3.1.2.1.4.1.</w:t>
            </w:r>
          </w:p>
        </w:tc>
        <w:tc>
          <w:tcPr>
            <w:tcW w:w="3118" w:type="dxa"/>
            <w:vAlign w:val="bottom"/>
            <w:hideMark/>
          </w:tcPr>
          <w:p w14:paraId="35EB48BB"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 xml:space="preserve">acceleration at wide-open-throttle in gear ratio </w:t>
            </w:r>
            <w:r w:rsidRPr="00281C39">
              <w:rPr>
                <w:iCs/>
                <w:sz w:val="18"/>
                <w:szCs w:val="18"/>
                <w:lang w:eastAsia="de-DE"/>
              </w:rPr>
              <w:t>i</w:t>
            </w:r>
            <w:r w:rsidRPr="00281C39">
              <w:rPr>
                <w:sz w:val="18"/>
                <w:szCs w:val="18"/>
                <w:lang w:eastAsia="de-DE"/>
              </w:rPr>
              <w:t>; value to be reported and used for calculations to the second decimal place</w:t>
            </w:r>
          </w:p>
        </w:tc>
      </w:tr>
      <w:tr w:rsidR="003A74C6" w:rsidRPr="00281C39" w14:paraId="0F3686C0" w14:textId="77777777" w:rsidTr="00BE4AB1">
        <w:trPr>
          <w:cantSplit/>
          <w:trHeight w:val="288"/>
        </w:trPr>
        <w:tc>
          <w:tcPr>
            <w:tcW w:w="1343" w:type="dxa"/>
            <w:hideMark/>
          </w:tcPr>
          <w:p w14:paraId="4966269B" w14:textId="52949677" w:rsidR="003A74C6" w:rsidRPr="00281C39" w:rsidRDefault="003A74C6" w:rsidP="003A74C6">
            <w:pPr>
              <w:suppressAutoHyphens w:val="0"/>
              <w:spacing w:after="120"/>
              <w:jc w:val="both"/>
              <w:rPr>
                <w:iCs/>
                <w:color w:val="000000"/>
                <w:sz w:val="18"/>
                <w:szCs w:val="18"/>
                <w:lang w:eastAsia="de-DE"/>
              </w:rPr>
            </w:pPr>
            <w:bookmarkStart w:id="38" w:name="RANGE!A35"/>
            <w:r w:rsidRPr="00281C39">
              <w:rPr>
                <w:iCs/>
                <w:color w:val="000000"/>
                <w:sz w:val="18"/>
                <w:szCs w:val="18"/>
                <w:lang w:eastAsia="de-DE"/>
              </w:rPr>
              <w:t>a</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w:t>
            </w:r>
            <w:r w:rsidRPr="00281C39">
              <w:rPr>
                <w:iCs/>
                <w:color w:val="000000"/>
                <w:sz w:val="18"/>
                <w:szCs w:val="18"/>
                <w:vertAlign w:val="subscript"/>
                <w:lang w:eastAsia="de-DE"/>
              </w:rPr>
              <w:t>i </w:t>
            </w:r>
            <w:r w:rsidRPr="00281C39">
              <w:rPr>
                <w:color w:val="000000"/>
                <w:sz w:val="18"/>
                <w:szCs w:val="18"/>
                <w:vertAlign w:val="subscript"/>
                <w:lang w:eastAsia="de-DE"/>
              </w:rPr>
              <w:t>+ 1)</w:t>
            </w:r>
            <w:bookmarkEnd w:id="38"/>
          </w:p>
        </w:tc>
        <w:tc>
          <w:tcPr>
            <w:tcW w:w="850" w:type="dxa"/>
            <w:hideMark/>
          </w:tcPr>
          <w:p w14:paraId="6EE3DEB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993" w:type="dxa"/>
            <w:hideMark/>
          </w:tcPr>
          <w:p w14:paraId="36E3636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4C6A23B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3.1.2.1.4.1.</w:t>
            </w:r>
          </w:p>
        </w:tc>
        <w:tc>
          <w:tcPr>
            <w:tcW w:w="3118" w:type="dxa"/>
            <w:vAlign w:val="bottom"/>
            <w:hideMark/>
          </w:tcPr>
          <w:p w14:paraId="1EE9ED04"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acceleration at wide-open-throttle in gear ratio (</w:t>
            </w:r>
            <w:r w:rsidRPr="00281C39">
              <w:rPr>
                <w:iCs/>
                <w:sz w:val="18"/>
                <w:szCs w:val="18"/>
                <w:lang w:eastAsia="de-DE"/>
              </w:rPr>
              <w:t>i +</w:t>
            </w:r>
            <w:r w:rsidRPr="00281C39">
              <w:rPr>
                <w:sz w:val="18"/>
                <w:szCs w:val="18"/>
                <w:lang w:eastAsia="de-DE"/>
              </w:rPr>
              <w:t> 1); value to be reported and used for calculations to the second decimal place</w:t>
            </w:r>
          </w:p>
        </w:tc>
      </w:tr>
      <w:tr w:rsidR="003A74C6" w:rsidRPr="00281C39" w14:paraId="0D1E0004" w14:textId="77777777" w:rsidTr="00BE4AB1">
        <w:trPr>
          <w:cantSplit/>
          <w:trHeight w:val="255"/>
        </w:trPr>
        <w:tc>
          <w:tcPr>
            <w:tcW w:w="1343" w:type="dxa"/>
            <w:hideMark/>
          </w:tcPr>
          <w:p w14:paraId="39DC347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 xml:space="preserve">gear ratio </w:t>
            </w:r>
            <w:r w:rsidRPr="00281C39">
              <w:rPr>
                <w:iCs/>
                <w:color w:val="000000"/>
                <w:sz w:val="18"/>
                <w:szCs w:val="18"/>
                <w:lang w:eastAsia="de-DE"/>
              </w:rPr>
              <w:t>i</w:t>
            </w:r>
          </w:p>
        </w:tc>
        <w:tc>
          <w:tcPr>
            <w:tcW w:w="850" w:type="dxa"/>
            <w:hideMark/>
          </w:tcPr>
          <w:p w14:paraId="4FD676DA"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993" w:type="dxa"/>
            <w:hideMark/>
          </w:tcPr>
          <w:p w14:paraId="719A620F"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4AB0C39F"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3.1.2.1.4.1.</w:t>
            </w:r>
          </w:p>
        </w:tc>
        <w:tc>
          <w:tcPr>
            <w:tcW w:w="3118" w:type="dxa"/>
            <w:vAlign w:val="bottom"/>
            <w:hideMark/>
          </w:tcPr>
          <w:p w14:paraId="7CD3CBCB" w14:textId="77777777" w:rsidR="00C21538" w:rsidRPr="00281C39" w:rsidRDefault="00C21538" w:rsidP="003A74C6">
            <w:pPr>
              <w:suppressAutoHyphens w:val="0"/>
              <w:spacing w:after="120"/>
              <w:jc w:val="both"/>
              <w:rPr>
                <w:sz w:val="18"/>
                <w:szCs w:val="18"/>
                <w:vertAlign w:val="subscript"/>
                <w:lang w:eastAsia="de-DE"/>
              </w:rPr>
            </w:pPr>
            <w:r w:rsidRPr="00281C39">
              <w:rPr>
                <w:sz w:val="18"/>
                <w:szCs w:val="18"/>
                <w:lang w:eastAsia="de-DE"/>
              </w:rPr>
              <w:t>gear ratio which provides an acceleration within the 5 per cent tolerance of the reference acceleration a</w:t>
            </w:r>
            <w:r w:rsidRPr="00281C39">
              <w:rPr>
                <w:sz w:val="18"/>
                <w:szCs w:val="18"/>
                <w:vertAlign w:val="subscript"/>
                <w:lang w:eastAsia="de-DE"/>
              </w:rPr>
              <w:t>wot_ref</w:t>
            </w:r>
            <w:r w:rsidRPr="00281C39">
              <w:rPr>
                <w:sz w:val="18"/>
                <w:szCs w:val="18"/>
                <w:lang w:eastAsia="de-DE"/>
              </w:rPr>
              <w:t xml:space="preserve"> or greater than the reference acceleration a</w:t>
            </w:r>
            <w:r w:rsidRPr="00281C39">
              <w:rPr>
                <w:sz w:val="18"/>
                <w:szCs w:val="18"/>
                <w:vertAlign w:val="subscript"/>
                <w:lang w:eastAsia="de-DE"/>
              </w:rPr>
              <w:t>wot_ref</w:t>
            </w:r>
          </w:p>
          <w:p w14:paraId="7A4D936F" w14:textId="216A7D4D" w:rsidR="003A74C6" w:rsidRPr="00281C39" w:rsidRDefault="003A74C6" w:rsidP="003A74C6">
            <w:pPr>
              <w:suppressAutoHyphens w:val="0"/>
              <w:spacing w:after="120"/>
              <w:jc w:val="both"/>
              <w:rPr>
                <w:sz w:val="18"/>
                <w:szCs w:val="18"/>
                <w:lang w:eastAsia="de-DE"/>
              </w:rPr>
            </w:pPr>
          </w:p>
        </w:tc>
      </w:tr>
      <w:tr w:rsidR="003A74C6" w:rsidRPr="00281C39" w14:paraId="535752D0" w14:textId="77777777" w:rsidTr="00BE4AB1">
        <w:trPr>
          <w:cantSplit/>
        </w:trPr>
        <w:tc>
          <w:tcPr>
            <w:tcW w:w="1343" w:type="dxa"/>
            <w:hideMark/>
          </w:tcPr>
          <w:p w14:paraId="52F34223"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 xml:space="preserve">gear ratio </w:t>
            </w:r>
            <w:r w:rsidRPr="00281C39">
              <w:rPr>
                <w:iCs/>
                <w:color w:val="000000"/>
                <w:sz w:val="18"/>
                <w:szCs w:val="18"/>
                <w:lang w:eastAsia="de-DE"/>
              </w:rPr>
              <w:t>i+1</w:t>
            </w:r>
          </w:p>
        </w:tc>
        <w:tc>
          <w:tcPr>
            <w:tcW w:w="850" w:type="dxa"/>
            <w:hideMark/>
          </w:tcPr>
          <w:p w14:paraId="593D2AC1"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993" w:type="dxa"/>
            <w:hideMark/>
          </w:tcPr>
          <w:p w14:paraId="1A9E197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3E448F0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3.1.2.1.4.1.</w:t>
            </w:r>
          </w:p>
        </w:tc>
        <w:tc>
          <w:tcPr>
            <w:tcW w:w="3118" w:type="dxa"/>
            <w:vAlign w:val="bottom"/>
            <w:hideMark/>
          </w:tcPr>
          <w:p w14:paraId="6730B9DD" w14:textId="0D55BE21" w:rsidR="003A74C6" w:rsidRPr="00281C39" w:rsidRDefault="003A74C6" w:rsidP="003A74C6">
            <w:pPr>
              <w:suppressAutoHyphens w:val="0"/>
              <w:spacing w:after="120"/>
              <w:jc w:val="both"/>
              <w:rPr>
                <w:sz w:val="18"/>
                <w:szCs w:val="18"/>
                <w:lang w:eastAsia="de-DE"/>
              </w:rPr>
            </w:pPr>
            <w:r w:rsidRPr="00281C39">
              <w:rPr>
                <w:sz w:val="18"/>
                <w:szCs w:val="18"/>
                <w:lang w:eastAsia="de-DE"/>
              </w:rPr>
              <w:t xml:space="preserve">second of two gear ratios, with an </w:t>
            </w:r>
            <w:r w:rsidR="00C21538" w:rsidRPr="00281C39">
              <w:rPr>
                <w:sz w:val="18"/>
                <w:szCs w:val="18"/>
                <w:lang w:eastAsia="de-DE"/>
              </w:rPr>
              <w:t>acceleration</w:t>
            </w:r>
            <w:r w:rsidRPr="00281C39">
              <w:rPr>
                <w:sz w:val="18"/>
                <w:szCs w:val="18"/>
                <w:lang w:eastAsia="de-DE"/>
              </w:rPr>
              <w:t xml:space="preserve"> lower than gear ratio </w:t>
            </w:r>
            <w:r w:rsidRPr="00281C39">
              <w:rPr>
                <w:iCs/>
                <w:sz w:val="18"/>
                <w:szCs w:val="18"/>
                <w:lang w:eastAsia="de-DE"/>
              </w:rPr>
              <w:t>i</w:t>
            </w:r>
          </w:p>
        </w:tc>
      </w:tr>
      <w:tr w:rsidR="00C21538" w:rsidRPr="00281C39" w14:paraId="15A55D0F" w14:textId="77777777" w:rsidTr="00BE4AB1">
        <w:trPr>
          <w:cantSplit/>
          <w:trHeight w:val="480"/>
        </w:trPr>
        <w:tc>
          <w:tcPr>
            <w:tcW w:w="1343" w:type="dxa"/>
          </w:tcPr>
          <w:p w14:paraId="6625E5E1" w14:textId="6BD9C9A7" w:rsidR="00C21538" w:rsidRPr="00281C39" w:rsidRDefault="00C21538" w:rsidP="00C21538">
            <w:pPr>
              <w:suppressAutoHyphens w:val="0"/>
              <w:spacing w:after="120"/>
              <w:jc w:val="both"/>
              <w:rPr>
                <w:iCs/>
                <w:color w:val="000000"/>
                <w:sz w:val="18"/>
                <w:szCs w:val="18"/>
                <w:lang w:eastAsia="de-DE"/>
              </w:rPr>
            </w:pPr>
            <w:r w:rsidRPr="00281C39">
              <w:rPr>
                <w:iCs/>
                <w:sz w:val="18"/>
                <w:szCs w:val="18"/>
                <w:lang w:eastAsia="de-DE"/>
              </w:rPr>
              <w:t>gear ratio i+2, i+3, …</w:t>
            </w:r>
          </w:p>
        </w:tc>
        <w:tc>
          <w:tcPr>
            <w:tcW w:w="850" w:type="dxa"/>
          </w:tcPr>
          <w:p w14:paraId="56F0CD11" w14:textId="1D19EF66" w:rsidR="00C21538" w:rsidRPr="00281C39" w:rsidRDefault="00C21538" w:rsidP="00C21538">
            <w:pPr>
              <w:suppressAutoHyphens w:val="0"/>
              <w:spacing w:after="120"/>
              <w:jc w:val="both"/>
              <w:rPr>
                <w:color w:val="000000"/>
                <w:sz w:val="18"/>
                <w:szCs w:val="18"/>
                <w:lang w:eastAsia="de-DE"/>
              </w:rPr>
            </w:pPr>
            <w:r w:rsidRPr="00281C39">
              <w:rPr>
                <w:sz w:val="18"/>
                <w:szCs w:val="18"/>
                <w:lang w:eastAsia="de-DE"/>
              </w:rPr>
              <w:t>—</w:t>
            </w:r>
          </w:p>
        </w:tc>
        <w:tc>
          <w:tcPr>
            <w:tcW w:w="993" w:type="dxa"/>
          </w:tcPr>
          <w:p w14:paraId="6EF7E754" w14:textId="0701ECE8" w:rsidR="00C21538" w:rsidRPr="00281C39" w:rsidRDefault="00C21538" w:rsidP="00C21538">
            <w:pPr>
              <w:suppressAutoHyphens w:val="0"/>
              <w:spacing w:after="120"/>
              <w:jc w:val="both"/>
              <w:rPr>
                <w:color w:val="000000"/>
                <w:sz w:val="18"/>
                <w:szCs w:val="18"/>
                <w:lang w:eastAsia="de-DE"/>
              </w:rPr>
            </w:pPr>
            <w:r w:rsidRPr="00281C39">
              <w:rPr>
                <w:sz w:val="18"/>
                <w:szCs w:val="18"/>
                <w:lang w:eastAsia="de-DE"/>
              </w:rPr>
              <w:t>Annex 3</w:t>
            </w:r>
          </w:p>
        </w:tc>
        <w:tc>
          <w:tcPr>
            <w:tcW w:w="992" w:type="dxa"/>
          </w:tcPr>
          <w:p w14:paraId="37727FC5" w14:textId="6FEA3361" w:rsidR="00C21538" w:rsidRPr="00281C39" w:rsidRDefault="00C21538" w:rsidP="00C21538">
            <w:pPr>
              <w:suppressAutoHyphens w:val="0"/>
              <w:spacing w:after="120"/>
              <w:jc w:val="both"/>
              <w:rPr>
                <w:color w:val="000000"/>
                <w:sz w:val="18"/>
                <w:szCs w:val="18"/>
                <w:lang w:eastAsia="de-DE"/>
              </w:rPr>
            </w:pPr>
            <w:r w:rsidRPr="00281C39">
              <w:rPr>
                <w:sz w:val="18"/>
                <w:szCs w:val="18"/>
                <w:lang w:eastAsia="de-DE"/>
              </w:rPr>
              <w:t>3.1.2.1.4.1.</w:t>
            </w:r>
          </w:p>
        </w:tc>
        <w:tc>
          <w:tcPr>
            <w:tcW w:w="3118" w:type="dxa"/>
            <w:vAlign w:val="bottom"/>
          </w:tcPr>
          <w:p w14:paraId="3E9C84F4" w14:textId="06C20BCD" w:rsidR="00C21538" w:rsidRPr="00281C39" w:rsidRDefault="00C21538" w:rsidP="00C21538">
            <w:pPr>
              <w:suppressAutoHyphens w:val="0"/>
              <w:spacing w:after="120"/>
              <w:jc w:val="both"/>
              <w:rPr>
                <w:sz w:val="18"/>
                <w:szCs w:val="18"/>
                <w:lang w:eastAsia="de-DE"/>
              </w:rPr>
            </w:pPr>
            <w:r w:rsidRPr="00281C39">
              <w:rPr>
                <w:sz w:val="18"/>
                <w:szCs w:val="18"/>
                <w:lang w:eastAsia="de-DE"/>
              </w:rPr>
              <w:t>gear ratios selectable for the pass-by test of Annex 3, if gear ratio i and gear ratio i+1 exceed an acceleration of 2.0 m/s²</w:t>
            </w:r>
          </w:p>
        </w:tc>
      </w:tr>
      <w:tr w:rsidR="003A74C6" w:rsidRPr="00281C39" w14:paraId="6B65FE23" w14:textId="77777777" w:rsidTr="00BE4AB1">
        <w:trPr>
          <w:cantSplit/>
          <w:trHeight w:val="480"/>
        </w:trPr>
        <w:tc>
          <w:tcPr>
            <w:tcW w:w="1343" w:type="dxa"/>
            <w:hideMark/>
          </w:tcPr>
          <w:p w14:paraId="5810D53F" w14:textId="77777777" w:rsidR="003A74C6" w:rsidRPr="00281C39" w:rsidRDefault="003A74C6" w:rsidP="003A74C6">
            <w:pPr>
              <w:suppressAutoHyphens w:val="0"/>
              <w:spacing w:after="120"/>
              <w:jc w:val="both"/>
              <w:rPr>
                <w:iCs/>
                <w:color w:val="000000"/>
                <w:sz w:val="18"/>
                <w:szCs w:val="18"/>
                <w:lang w:eastAsia="de-DE"/>
              </w:rPr>
            </w:pPr>
            <w:r w:rsidRPr="00281C39">
              <w:rPr>
                <w:iCs/>
                <w:color w:val="000000"/>
                <w:sz w:val="18"/>
                <w:szCs w:val="18"/>
                <w:lang w:eastAsia="de-DE"/>
              </w:rPr>
              <w:t>k</w:t>
            </w:r>
          </w:p>
        </w:tc>
        <w:tc>
          <w:tcPr>
            <w:tcW w:w="850" w:type="dxa"/>
            <w:hideMark/>
          </w:tcPr>
          <w:p w14:paraId="18D1AA01"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w:t>
            </w:r>
          </w:p>
        </w:tc>
        <w:tc>
          <w:tcPr>
            <w:tcW w:w="993" w:type="dxa"/>
            <w:hideMark/>
          </w:tcPr>
          <w:p w14:paraId="3E73B338"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77AF306D" w14:textId="77777777" w:rsidR="003A74C6" w:rsidRPr="00281C39" w:rsidRDefault="003A74C6" w:rsidP="003A74C6">
            <w:pPr>
              <w:suppressAutoHyphens w:val="0"/>
              <w:spacing w:after="120"/>
              <w:jc w:val="both"/>
              <w:rPr>
                <w:color w:val="000000"/>
                <w:sz w:val="18"/>
                <w:szCs w:val="18"/>
                <w:lang w:eastAsia="de-DE"/>
              </w:rPr>
            </w:pPr>
            <w:r w:rsidRPr="00281C39">
              <w:rPr>
                <w:color w:val="000000"/>
                <w:sz w:val="18"/>
                <w:szCs w:val="18"/>
                <w:lang w:eastAsia="de-DE"/>
              </w:rPr>
              <w:t>3.1.2.1.4.1.</w:t>
            </w:r>
          </w:p>
        </w:tc>
        <w:tc>
          <w:tcPr>
            <w:tcW w:w="3118" w:type="dxa"/>
            <w:vAlign w:val="bottom"/>
            <w:hideMark/>
          </w:tcPr>
          <w:p w14:paraId="16E1B192" w14:textId="77777777" w:rsidR="003A74C6" w:rsidRPr="00281C39" w:rsidRDefault="003A74C6" w:rsidP="003A74C6">
            <w:pPr>
              <w:suppressAutoHyphens w:val="0"/>
              <w:spacing w:after="120"/>
              <w:jc w:val="both"/>
              <w:rPr>
                <w:sz w:val="18"/>
                <w:szCs w:val="18"/>
                <w:lang w:eastAsia="de-DE"/>
              </w:rPr>
            </w:pPr>
            <w:r w:rsidRPr="00281C39">
              <w:rPr>
                <w:sz w:val="18"/>
                <w:szCs w:val="18"/>
                <w:lang w:eastAsia="de-DE"/>
              </w:rPr>
              <w:t>gear ratio weighting factor; value to be reported and used for calculations to the second decimal place</w:t>
            </w:r>
          </w:p>
        </w:tc>
      </w:tr>
      <w:tr w:rsidR="00C046C8" w:rsidRPr="00281C39" w14:paraId="7A02B964" w14:textId="77777777" w:rsidTr="00BE4AB1">
        <w:trPr>
          <w:cantSplit/>
          <w:trHeight w:val="750"/>
        </w:trPr>
        <w:tc>
          <w:tcPr>
            <w:tcW w:w="1343" w:type="dxa"/>
          </w:tcPr>
          <w:p w14:paraId="1C224A4C" w14:textId="7DAA1CBB" w:rsidR="00C046C8" w:rsidRPr="00281C39" w:rsidRDefault="00C046C8" w:rsidP="00C046C8">
            <w:pPr>
              <w:suppressAutoHyphens w:val="0"/>
              <w:spacing w:after="120"/>
              <w:jc w:val="both"/>
              <w:rPr>
                <w:iCs/>
                <w:color w:val="000000"/>
                <w:sz w:val="18"/>
                <w:szCs w:val="18"/>
                <w:lang w:eastAsia="de-DE"/>
              </w:rPr>
            </w:pPr>
            <w:r w:rsidRPr="00281C39">
              <w:rPr>
                <w:iCs/>
                <w:sz w:val="18"/>
                <w:szCs w:val="18"/>
                <w:lang w:eastAsia="de-DE"/>
              </w:rPr>
              <w:t>n</w:t>
            </w:r>
            <w:r w:rsidRPr="00281C39">
              <w:rPr>
                <w:sz w:val="18"/>
                <w:szCs w:val="18"/>
                <w:vertAlign w:val="subscript"/>
                <w:lang w:eastAsia="de-DE"/>
              </w:rPr>
              <w:t>MAX</w:t>
            </w:r>
          </w:p>
        </w:tc>
        <w:tc>
          <w:tcPr>
            <w:tcW w:w="850" w:type="dxa"/>
          </w:tcPr>
          <w:p w14:paraId="6A89079E" w14:textId="021D28D9" w:rsidR="00C046C8" w:rsidRPr="00281C39" w:rsidRDefault="00C046C8" w:rsidP="00C046C8">
            <w:pPr>
              <w:suppressAutoHyphens w:val="0"/>
              <w:spacing w:after="120"/>
              <w:jc w:val="both"/>
              <w:rPr>
                <w:color w:val="000000"/>
                <w:sz w:val="18"/>
                <w:szCs w:val="18"/>
                <w:lang w:eastAsia="de-DE"/>
              </w:rPr>
            </w:pPr>
            <w:r w:rsidRPr="00281C39">
              <w:rPr>
                <w:sz w:val="18"/>
                <w:szCs w:val="18"/>
                <w:lang w:eastAsia="de-DE"/>
              </w:rPr>
              <w:t>1/min</w:t>
            </w:r>
          </w:p>
        </w:tc>
        <w:tc>
          <w:tcPr>
            <w:tcW w:w="993" w:type="dxa"/>
          </w:tcPr>
          <w:p w14:paraId="25F63994" w14:textId="33B4CA80" w:rsidR="00C046C8" w:rsidRPr="00281C39" w:rsidRDefault="00C046C8" w:rsidP="00C046C8">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tcPr>
          <w:p w14:paraId="720B9BEF" w14:textId="39C956C9" w:rsidR="00C046C8" w:rsidRPr="00281C39" w:rsidRDefault="00C046C8" w:rsidP="00C046C8">
            <w:pPr>
              <w:suppressAutoHyphens w:val="0"/>
              <w:spacing w:after="120"/>
              <w:jc w:val="both"/>
              <w:rPr>
                <w:color w:val="000000"/>
                <w:sz w:val="18"/>
                <w:szCs w:val="18"/>
                <w:lang w:eastAsia="de-DE"/>
              </w:rPr>
            </w:pPr>
            <w:r w:rsidRPr="00281C39">
              <w:rPr>
                <w:sz w:val="18"/>
                <w:szCs w:val="18"/>
                <w:lang w:eastAsia="de-DE"/>
              </w:rPr>
              <w:t>3.1.2.1.4.1.</w:t>
            </w:r>
          </w:p>
        </w:tc>
        <w:tc>
          <w:tcPr>
            <w:tcW w:w="3118" w:type="dxa"/>
            <w:vAlign w:val="bottom"/>
          </w:tcPr>
          <w:p w14:paraId="426A105E" w14:textId="7C133608" w:rsidR="00C046C8" w:rsidRPr="00281C39" w:rsidRDefault="00C046C8" w:rsidP="00C046C8">
            <w:pPr>
              <w:suppressAutoHyphens w:val="0"/>
              <w:spacing w:after="120"/>
              <w:jc w:val="both"/>
              <w:rPr>
                <w:sz w:val="18"/>
                <w:szCs w:val="18"/>
                <w:lang w:eastAsia="de-DE"/>
              </w:rPr>
            </w:pPr>
            <w:r w:rsidRPr="00281C39">
              <w:rPr>
                <w:sz w:val="18"/>
                <w:szCs w:val="18"/>
                <w:lang w:eastAsia="de-DE"/>
              </w:rPr>
              <w:t>Maximum engine rotational speed permitted for M</w:t>
            </w:r>
            <w:r w:rsidRPr="00281C39">
              <w:rPr>
                <w:sz w:val="18"/>
                <w:szCs w:val="18"/>
                <w:vertAlign w:val="subscript"/>
                <w:lang w:eastAsia="de-DE"/>
              </w:rPr>
              <w:t>1</w:t>
            </w:r>
            <w:r w:rsidRPr="00281C39">
              <w:rPr>
                <w:sz w:val="18"/>
                <w:szCs w:val="18"/>
                <w:lang w:eastAsia="de-DE"/>
              </w:rPr>
              <w:t>, N</w:t>
            </w:r>
            <w:r w:rsidRPr="00281C39">
              <w:rPr>
                <w:sz w:val="18"/>
                <w:szCs w:val="18"/>
                <w:vertAlign w:val="subscript"/>
                <w:lang w:eastAsia="de-DE"/>
              </w:rPr>
              <w:t>1</w:t>
            </w:r>
            <w:r w:rsidRPr="00281C39">
              <w:rPr>
                <w:sz w:val="18"/>
                <w:szCs w:val="18"/>
                <w:lang w:eastAsia="de-DE"/>
              </w:rPr>
              <w:t>, and M</w:t>
            </w:r>
            <w:r w:rsidRPr="00281C39">
              <w:rPr>
                <w:sz w:val="18"/>
                <w:szCs w:val="18"/>
                <w:vertAlign w:val="subscript"/>
                <w:lang w:eastAsia="de-DE"/>
              </w:rPr>
              <w:t>2</w:t>
            </w:r>
            <w:r w:rsidRPr="00281C39">
              <w:rPr>
                <w:sz w:val="18"/>
                <w:szCs w:val="18"/>
                <w:lang w:eastAsia="de-DE"/>
              </w:rPr>
              <w:t xml:space="preserve"> less than 3500 kg; value to be reported and used for calculations to a precision of 10 min</w:t>
            </w:r>
            <w:r w:rsidRPr="00281C39">
              <w:rPr>
                <w:sz w:val="18"/>
                <w:szCs w:val="18"/>
                <w:vertAlign w:val="superscript"/>
                <w:lang w:eastAsia="de-DE"/>
              </w:rPr>
              <w:t>-1</w:t>
            </w:r>
            <w:r w:rsidRPr="00281C39">
              <w:rPr>
                <w:sz w:val="18"/>
                <w:szCs w:val="18"/>
                <w:lang w:eastAsia="de-DE"/>
              </w:rPr>
              <w:t xml:space="preserve"> (xxx0)</w:t>
            </w:r>
          </w:p>
        </w:tc>
      </w:tr>
      <w:tr w:rsidR="00D775EB" w:rsidRPr="00281C39" w14:paraId="728C2022" w14:textId="77777777" w:rsidTr="00BE4AB1">
        <w:tblPrEx>
          <w:tblW w:w="729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Change w:id="39" w:author="Doug Moore" w:date="2026-02-13T03:04:00Z" w16du:dateUtc="2026-02-13T08:04:00Z">
            <w:tblPrEx>
              <w:tblW w:w="729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PrEx>
          </w:tblPrExChange>
        </w:tblPrEx>
        <w:trPr>
          <w:cantSplit/>
          <w:trHeight w:val="750"/>
          <w:trPrChange w:id="40" w:author="Doug Moore" w:date="2026-02-13T03:04:00Z" w16du:dateUtc="2026-02-13T08:04:00Z">
            <w:trPr>
              <w:gridAfter w:val="0"/>
              <w:wAfter w:w="67" w:type="dxa"/>
              <w:cantSplit/>
              <w:trHeight w:val="750"/>
            </w:trPr>
          </w:trPrChange>
        </w:trPr>
        <w:tc>
          <w:tcPr>
            <w:tcW w:w="1343" w:type="dxa"/>
            <w:tcPrChange w:id="41" w:author="Doug Moore" w:date="2026-02-13T03:04:00Z" w16du:dateUtc="2026-02-13T08:04:00Z">
              <w:tcPr>
                <w:tcW w:w="1560" w:type="dxa"/>
                <w:gridSpan w:val="2"/>
              </w:tcPr>
            </w:tcPrChange>
          </w:tcPr>
          <w:p w14:paraId="42D36539" w14:textId="63CD764C" w:rsidR="00D775EB" w:rsidRPr="00281C39" w:rsidRDefault="00D775EB" w:rsidP="00D775EB">
            <w:pPr>
              <w:suppressAutoHyphens w:val="0"/>
              <w:spacing w:after="120"/>
              <w:jc w:val="both"/>
              <w:rPr>
                <w:iCs/>
                <w:color w:val="000000"/>
                <w:sz w:val="18"/>
                <w:szCs w:val="18"/>
                <w:lang w:eastAsia="de-DE"/>
              </w:rPr>
            </w:pPr>
            <w:ins w:id="42" w:author="Doug Moore" w:date="2026-02-13T03:04:00Z" w16du:dateUtc="2026-02-13T08:04:00Z">
              <w:r w:rsidRPr="006658C5">
                <w:rPr>
                  <w:b/>
                  <w:bCs/>
                  <w:iCs/>
                  <w:color w:val="4F81BD" w:themeColor="accent1"/>
                  <w:sz w:val="18"/>
                  <w:szCs w:val="18"/>
                  <w:lang w:eastAsia="de-DE"/>
                </w:rPr>
                <w:t>a</w:t>
              </w:r>
              <w:r w:rsidRPr="006658C5">
                <w:rPr>
                  <w:b/>
                  <w:bCs/>
                  <w:color w:val="4F81BD" w:themeColor="accent1"/>
                  <w:sz w:val="18"/>
                  <w:szCs w:val="18"/>
                  <w:vertAlign w:val="subscript"/>
                  <w:lang w:eastAsia="de-DE"/>
                </w:rPr>
                <w:t>anchor</w:t>
              </w:r>
            </w:ins>
          </w:p>
        </w:tc>
        <w:tc>
          <w:tcPr>
            <w:tcW w:w="850" w:type="dxa"/>
            <w:tcPrChange w:id="43" w:author="Doug Moore" w:date="2026-02-13T03:04:00Z" w16du:dateUtc="2026-02-13T08:04:00Z">
              <w:tcPr>
                <w:tcW w:w="708" w:type="dxa"/>
                <w:gridSpan w:val="2"/>
              </w:tcPr>
            </w:tcPrChange>
          </w:tcPr>
          <w:p w14:paraId="42DF13BF" w14:textId="3C45824A" w:rsidR="00D775EB" w:rsidRPr="00281C39" w:rsidRDefault="00D775EB" w:rsidP="00D775EB">
            <w:pPr>
              <w:suppressAutoHyphens w:val="0"/>
              <w:spacing w:after="120"/>
              <w:jc w:val="both"/>
              <w:rPr>
                <w:color w:val="000000"/>
                <w:sz w:val="18"/>
                <w:szCs w:val="18"/>
                <w:lang w:eastAsia="de-DE"/>
              </w:rPr>
            </w:pPr>
            <w:ins w:id="44" w:author="Doug Moore" w:date="2026-02-13T03:04:00Z" w16du:dateUtc="2026-02-13T08:04:00Z">
              <w:r w:rsidRPr="006658C5">
                <w:rPr>
                  <w:b/>
                  <w:bCs/>
                  <w:color w:val="4F81BD" w:themeColor="accent1"/>
                  <w:sz w:val="18"/>
                  <w:szCs w:val="18"/>
                  <w:lang w:eastAsia="de-DE"/>
                </w:rPr>
                <w:t>m/s²</w:t>
              </w:r>
            </w:ins>
          </w:p>
        </w:tc>
        <w:tc>
          <w:tcPr>
            <w:tcW w:w="993" w:type="dxa"/>
            <w:tcPrChange w:id="45" w:author="Doug Moore" w:date="2026-02-13T03:04:00Z" w16du:dateUtc="2026-02-13T08:04:00Z">
              <w:tcPr>
                <w:tcW w:w="851" w:type="dxa"/>
              </w:tcPr>
            </w:tcPrChange>
          </w:tcPr>
          <w:p w14:paraId="030570A4" w14:textId="51A41A29" w:rsidR="00D775EB" w:rsidRPr="00281C39" w:rsidRDefault="00D775EB" w:rsidP="00D775EB">
            <w:pPr>
              <w:suppressAutoHyphens w:val="0"/>
              <w:spacing w:after="120"/>
              <w:jc w:val="both"/>
              <w:rPr>
                <w:color w:val="000000"/>
                <w:sz w:val="18"/>
                <w:szCs w:val="18"/>
                <w:lang w:eastAsia="de-DE"/>
              </w:rPr>
            </w:pPr>
            <w:commentRangeStart w:id="46"/>
            <w:ins w:id="47" w:author="Doug Moore" w:date="2026-02-13T03:04:00Z" w16du:dateUtc="2026-02-13T08:04:00Z">
              <w:r w:rsidRPr="006658C5">
                <w:rPr>
                  <w:b/>
                  <w:bCs/>
                  <w:color w:val="4F81BD" w:themeColor="accent1"/>
                  <w:sz w:val="18"/>
                  <w:szCs w:val="18"/>
                  <w:lang w:eastAsia="de-DE"/>
                </w:rPr>
                <w:t>Annex 7</w:t>
              </w:r>
            </w:ins>
            <w:commentRangeEnd w:id="46"/>
            <w:r w:rsidR="00BE4AB1" w:rsidRPr="00281C39">
              <w:rPr>
                <w:rStyle w:val="CommentReference"/>
                <w:color w:val="000000"/>
                <w:sz w:val="18"/>
                <w:szCs w:val="18"/>
                <w:lang w:eastAsia="de-DE"/>
              </w:rPr>
              <w:commentReference w:id="46"/>
            </w:r>
          </w:p>
        </w:tc>
        <w:tc>
          <w:tcPr>
            <w:tcW w:w="992" w:type="dxa"/>
            <w:tcPrChange w:id="48" w:author="Doug Moore" w:date="2026-02-13T03:04:00Z" w16du:dateUtc="2026-02-13T08:04:00Z">
              <w:tcPr>
                <w:tcW w:w="1067" w:type="dxa"/>
                <w:gridSpan w:val="3"/>
              </w:tcPr>
            </w:tcPrChange>
          </w:tcPr>
          <w:p w14:paraId="02BEE66D" w14:textId="1F8C8976" w:rsidR="00D775EB" w:rsidRPr="00281C39" w:rsidRDefault="00D775EB" w:rsidP="00D775EB">
            <w:pPr>
              <w:suppressAutoHyphens w:val="0"/>
              <w:spacing w:after="120"/>
              <w:jc w:val="both"/>
              <w:rPr>
                <w:color w:val="000000"/>
                <w:sz w:val="18"/>
                <w:szCs w:val="18"/>
                <w:lang w:eastAsia="de-DE"/>
              </w:rPr>
            </w:pPr>
            <w:ins w:id="49" w:author="Doug Moore" w:date="2026-02-13T03:04:00Z" w16du:dateUtc="2026-02-13T08:04:00Z">
              <w:r w:rsidRPr="006658C5">
                <w:rPr>
                  <w:b/>
                  <w:bCs/>
                  <w:color w:val="4F81BD" w:themeColor="accent1"/>
                  <w:sz w:val="18"/>
                  <w:szCs w:val="18"/>
                  <w:lang w:eastAsia="de-DE"/>
                </w:rPr>
                <w:t>3.1.</w:t>
              </w:r>
            </w:ins>
          </w:p>
        </w:tc>
        <w:tc>
          <w:tcPr>
            <w:tcW w:w="3118" w:type="dxa"/>
            <w:tcPrChange w:id="50" w:author="Doug Moore" w:date="2026-02-13T03:04:00Z" w16du:dateUtc="2026-02-13T08:04:00Z">
              <w:tcPr>
                <w:tcW w:w="3043" w:type="dxa"/>
                <w:vAlign w:val="bottom"/>
              </w:tcPr>
            </w:tcPrChange>
          </w:tcPr>
          <w:p w14:paraId="709A8278" w14:textId="6D82434A" w:rsidR="00D775EB" w:rsidRPr="00281C39" w:rsidRDefault="00D775EB" w:rsidP="00D775EB">
            <w:pPr>
              <w:suppressAutoHyphens w:val="0"/>
              <w:spacing w:after="120"/>
              <w:jc w:val="both"/>
              <w:rPr>
                <w:sz w:val="18"/>
                <w:szCs w:val="18"/>
                <w:lang w:eastAsia="de-DE"/>
              </w:rPr>
            </w:pPr>
            <w:ins w:id="51" w:author="Doug Moore" w:date="2026-02-13T03:04:00Z" w16du:dateUtc="2026-02-13T08:04:00Z">
              <w:r w:rsidRPr="006658C5">
                <w:rPr>
                  <w:b/>
                  <w:bCs/>
                  <w:color w:val="4F81BD" w:themeColor="accent1"/>
                  <w:sz w:val="18"/>
                  <w:szCs w:val="18"/>
                  <w:lang w:eastAsia="de-DE"/>
                </w:rPr>
                <w:t>reported vehicle acceleration for gear ratio i from Annex 3; value to be reported and used for calculations to the first decimal place</w:t>
              </w:r>
            </w:ins>
          </w:p>
        </w:tc>
      </w:tr>
      <w:tr w:rsidR="00D775EB" w:rsidRPr="00281C39" w14:paraId="49F20128" w14:textId="77777777" w:rsidTr="00BE4AB1">
        <w:trPr>
          <w:cantSplit/>
          <w:trHeight w:val="720"/>
        </w:trPr>
        <w:tc>
          <w:tcPr>
            <w:tcW w:w="1343" w:type="dxa"/>
            <w:hideMark/>
          </w:tcPr>
          <w:p w14:paraId="04B9BC4E"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lastRenderedPageBreak/>
              <w:t>S</w:t>
            </w:r>
          </w:p>
        </w:tc>
        <w:tc>
          <w:tcPr>
            <w:tcW w:w="850" w:type="dxa"/>
            <w:hideMark/>
          </w:tcPr>
          <w:p w14:paraId="6479AADD"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1/min</w:t>
            </w:r>
          </w:p>
        </w:tc>
        <w:tc>
          <w:tcPr>
            <w:tcW w:w="993" w:type="dxa"/>
            <w:hideMark/>
          </w:tcPr>
          <w:p w14:paraId="2A9CD8C5"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5E34DA67" w14:textId="4F8CF6A5"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3.1.2.1.4.1.</w:t>
            </w:r>
          </w:p>
        </w:tc>
        <w:tc>
          <w:tcPr>
            <w:tcW w:w="3118" w:type="dxa"/>
            <w:vAlign w:val="bottom"/>
            <w:hideMark/>
          </w:tcPr>
          <w:p w14:paraId="2CAB7D48"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rated engine rotational speed in revs per minute, synonymous with the engine rotational speed at maximum power</w:t>
            </w:r>
          </w:p>
        </w:tc>
      </w:tr>
      <w:tr w:rsidR="00D775EB" w:rsidRPr="00281C39" w14:paraId="118399DD" w14:textId="77777777" w:rsidTr="00BE4AB1">
        <w:trPr>
          <w:cantSplit/>
          <w:trHeight w:val="720"/>
        </w:trPr>
        <w:tc>
          <w:tcPr>
            <w:tcW w:w="1343" w:type="dxa"/>
          </w:tcPr>
          <w:p w14:paraId="2A3F71CB" w14:textId="1B80F0C5"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n</w:t>
            </w:r>
            <w:r w:rsidRPr="00281C39">
              <w:rPr>
                <w:color w:val="000000"/>
                <w:sz w:val="18"/>
                <w:szCs w:val="18"/>
                <w:vertAlign w:val="subscript"/>
                <w:lang w:eastAsia="de-DE"/>
              </w:rPr>
              <w:t>BB'</w:t>
            </w:r>
          </w:p>
        </w:tc>
        <w:tc>
          <w:tcPr>
            <w:tcW w:w="850" w:type="dxa"/>
          </w:tcPr>
          <w:p w14:paraId="5EFD367C" w14:textId="3CA17E06"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1/min</w:t>
            </w:r>
          </w:p>
        </w:tc>
        <w:tc>
          <w:tcPr>
            <w:tcW w:w="993" w:type="dxa"/>
          </w:tcPr>
          <w:p w14:paraId="332026AA" w14:textId="1A6C7876"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tcPr>
          <w:p w14:paraId="737805A5" w14:textId="4E55F6E5"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w:t>
            </w:r>
          </w:p>
        </w:tc>
        <w:tc>
          <w:tcPr>
            <w:tcW w:w="3118" w:type="dxa"/>
            <w:vAlign w:val="bottom"/>
          </w:tcPr>
          <w:p w14:paraId="5E7D8C7E" w14:textId="52ED9997" w:rsidR="00D775EB" w:rsidRPr="00281C39" w:rsidRDefault="00D775EB" w:rsidP="00D775EB">
            <w:pPr>
              <w:suppressAutoHyphens w:val="0"/>
              <w:spacing w:after="120"/>
              <w:jc w:val="both"/>
              <w:rPr>
                <w:sz w:val="18"/>
                <w:szCs w:val="18"/>
                <w:lang w:eastAsia="de-DE"/>
              </w:rPr>
            </w:pPr>
            <w:r w:rsidRPr="00281C39">
              <w:rPr>
                <w:sz w:val="18"/>
                <w:szCs w:val="18"/>
                <w:lang w:eastAsia="de-DE"/>
              </w:rPr>
              <w:t>engine rotational speed of the vehicle, when the reference point passes BB'; value to be reported and used for calculations to a precision of 10 min</w:t>
            </w:r>
            <w:r w:rsidRPr="00281C39">
              <w:rPr>
                <w:sz w:val="18"/>
                <w:szCs w:val="18"/>
                <w:vertAlign w:val="superscript"/>
                <w:lang w:eastAsia="de-DE"/>
              </w:rPr>
              <w:t>-1</w:t>
            </w:r>
          </w:p>
        </w:tc>
      </w:tr>
      <w:tr w:rsidR="00D775EB" w:rsidRPr="00281C39" w14:paraId="0CB1FBC0" w14:textId="77777777" w:rsidTr="00BE4AB1">
        <w:trPr>
          <w:cantSplit/>
          <w:trHeight w:val="720"/>
        </w:trPr>
        <w:tc>
          <w:tcPr>
            <w:tcW w:w="1343" w:type="dxa"/>
            <w:hideMark/>
          </w:tcPr>
          <w:p w14:paraId="642338BD"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n</w:t>
            </w:r>
            <w:r w:rsidRPr="00281C39">
              <w:rPr>
                <w:iCs/>
                <w:color w:val="000000"/>
                <w:sz w:val="18"/>
                <w:szCs w:val="18"/>
                <w:vertAlign w:val="subscript"/>
                <w:lang w:eastAsia="de-DE"/>
              </w:rPr>
              <w:t>target</w:t>
            </w:r>
            <w:r w:rsidRPr="00281C39">
              <w:rPr>
                <w:iCs/>
                <w:color w:val="000000"/>
                <w:sz w:val="18"/>
                <w:szCs w:val="18"/>
                <w:lang w:eastAsia="de-DE"/>
              </w:rPr>
              <w:t xml:space="preserve"> </w:t>
            </w:r>
            <w:r w:rsidRPr="00281C39">
              <w:rPr>
                <w:iCs/>
                <w:color w:val="000000"/>
                <w:sz w:val="18"/>
                <w:szCs w:val="18"/>
                <w:vertAlign w:val="subscript"/>
                <w:lang w:eastAsia="de-DE"/>
              </w:rPr>
              <w:t>BB'</w:t>
            </w:r>
          </w:p>
        </w:tc>
        <w:tc>
          <w:tcPr>
            <w:tcW w:w="850" w:type="dxa"/>
            <w:hideMark/>
          </w:tcPr>
          <w:p w14:paraId="3644A95D"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1/min</w:t>
            </w:r>
          </w:p>
        </w:tc>
        <w:tc>
          <w:tcPr>
            <w:tcW w:w="993" w:type="dxa"/>
            <w:hideMark/>
          </w:tcPr>
          <w:p w14:paraId="0322348C"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52469794"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3.1.2.2.1.1.(a)</w:t>
            </w:r>
          </w:p>
        </w:tc>
        <w:tc>
          <w:tcPr>
            <w:tcW w:w="3118" w:type="dxa"/>
            <w:vAlign w:val="bottom"/>
            <w:hideMark/>
          </w:tcPr>
          <w:p w14:paraId="7931F5DC"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target engine rotational speed of the vehicle when the reference point has to pass line BB' (see 2.11.2. for definition of reference point)</w:t>
            </w:r>
          </w:p>
        </w:tc>
      </w:tr>
      <w:tr w:rsidR="00D775EB" w:rsidRPr="00281C39" w14:paraId="55E12797" w14:textId="77777777" w:rsidTr="00BE4AB1">
        <w:trPr>
          <w:cantSplit/>
          <w:trHeight w:val="720"/>
        </w:trPr>
        <w:tc>
          <w:tcPr>
            <w:tcW w:w="1343" w:type="dxa"/>
            <w:tcBorders>
              <w:bottom w:val="single" w:sz="4" w:space="0" w:color="auto"/>
            </w:tcBorders>
            <w:hideMark/>
          </w:tcPr>
          <w:p w14:paraId="2313ADEC"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target</w:t>
            </w:r>
            <w:r w:rsidRPr="00281C39">
              <w:rPr>
                <w:iCs/>
                <w:color w:val="000000"/>
                <w:sz w:val="18"/>
                <w:szCs w:val="18"/>
                <w:lang w:eastAsia="de-DE"/>
              </w:rPr>
              <w:t xml:space="preserve"> </w:t>
            </w:r>
            <w:r w:rsidRPr="00281C39">
              <w:rPr>
                <w:iCs/>
                <w:color w:val="000000"/>
                <w:sz w:val="18"/>
                <w:szCs w:val="18"/>
                <w:vertAlign w:val="subscript"/>
                <w:lang w:eastAsia="de-DE"/>
              </w:rPr>
              <w:t>BB'</w:t>
            </w:r>
          </w:p>
        </w:tc>
        <w:tc>
          <w:tcPr>
            <w:tcW w:w="850" w:type="dxa"/>
            <w:tcBorders>
              <w:bottom w:val="single" w:sz="4" w:space="0" w:color="auto"/>
            </w:tcBorders>
            <w:hideMark/>
          </w:tcPr>
          <w:p w14:paraId="450400EA"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tcBorders>
              <w:bottom w:val="single" w:sz="4" w:space="0" w:color="auto"/>
            </w:tcBorders>
            <w:hideMark/>
          </w:tcPr>
          <w:p w14:paraId="45A3E41A"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tcBorders>
              <w:bottom w:val="single" w:sz="4" w:space="0" w:color="auto"/>
            </w:tcBorders>
            <w:hideMark/>
          </w:tcPr>
          <w:p w14:paraId="3B72A425"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3.1.2.2.1.1.(a)</w:t>
            </w:r>
          </w:p>
        </w:tc>
        <w:tc>
          <w:tcPr>
            <w:tcW w:w="3118" w:type="dxa"/>
            <w:tcBorders>
              <w:bottom w:val="single" w:sz="4" w:space="0" w:color="auto"/>
            </w:tcBorders>
            <w:vAlign w:val="bottom"/>
            <w:hideMark/>
          </w:tcPr>
          <w:p w14:paraId="380FEC18"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target vehicle velocity when it is necessary that the reference point has to pass line BB' (see 2.11.2. for definition of reference point)</w:t>
            </w:r>
          </w:p>
        </w:tc>
      </w:tr>
      <w:tr w:rsidR="00D775EB" w:rsidRPr="00281C39" w14:paraId="60AC5FE2" w14:textId="77777777" w:rsidTr="00BE4AB1">
        <w:trPr>
          <w:cantSplit/>
          <w:trHeight w:val="480"/>
        </w:trPr>
        <w:tc>
          <w:tcPr>
            <w:tcW w:w="1343" w:type="dxa"/>
            <w:tcBorders>
              <w:bottom w:val="nil"/>
            </w:tcBorders>
            <w:hideMark/>
          </w:tcPr>
          <w:p w14:paraId="39B8A1A6" w14:textId="77777777" w:rsidR="00D775EB" w:rsidRPr="00281C39" w:rsidRDefault="00D775EB" w:rsidP="00D775EB">
            <w:pPr>
              <w:suppressAutoHyphens w:val="0"/>
              <w:spacing w:after="120"/>
              <w:jc w:val="both"/>
              <w:rPr>
                <w:iCs/>
                <w:color w:val="000000"/>
                <w:sz w:val="18"/>
                <w:szCs w:val="18"/>
                <w:lang w:eastAsia="de-DE"/>
              </w:rPr>
            </w:pPr>
            <w:r w:rsidRPr="00986340">
              <w:rPr>
                <w:iCs/>
                <w:color w:val="000000"/>
                <w:sz w:val="18"/>
                <w:szCs w:val="18"/>
                <w:lang w:eastAsia="de-DE"/>
              </w:rPr>
              <w:t>v</w:t>
            </w:r>
            <w:r w:rsidRPr="00986340">
              <w:rPr>
                <w:iCs/>
                <w:color w:val="000000"/>
                <w:sz w:val="18"/>
                <w:szCs w:val="18"/>
                <w:vertAlign w:val="subscript"/>
                <w:lang w:eastAsia="de-DE"/>
              </w:rPr>
              <w:t>BB'</w:t>
            </w:r>
            <w:r w:rsidRPr="00986340">
              <w:rPr>
                <w:iCs/>
                <w:color w:val="000000"/>
                <w:sz w:val="18"/>
                <w:szCs w:val="18"/>
                <w:lang w:eastAsia="de-DE"/>
              </w:rPr>
              <w:t xml:space="preserve"> </w:t>
            </w:r>
            <w:r w:rsidRPr="00986340">
              <w:rPr>
                <w:iCs/>
                <w:color w:val="000000"/>
                <w:sz w:val="18"/>
                <w:szCs w:val="18"/>
                <w:vertAlign w:val="subscript"/>
                <w:lang w:eastAsia="de-DE"/>
              </w:rPr>
              <w:t xml:space="preserve">gear </w:t>
            </w:r>
            <w:commentRangeStart w:id="52"/>
            <w:r w:rsidRPr="00986340">
              <w:rPr>
                <w:iCs/>
                <w:color w:val="000000"/>
                <w:sz w:val="18"/>
                <w:szCs w:val="18"/>
                <w:vertAlign w:val="subscript"/>
                <w:lang w:eastAsia="de-DE"/>
              </w:rPr>
              <w:t>I</w:t>
            </w:r>
            <w:commentRangeEnd w:id="52"/>
            <w:r w:rsidR="00BE4AB1" w:rsidRPr="00281C39">
              <w:rPr>
                <w:rStyle w:val="CommentReference"/>
                <w:iCs/>
                <w:color w:val="000000"/>
                <w:sz w:val="18"/>
                <w:szCs w:val="18"/>
                <w:lang w:eastAsia="de-DE"/>
              </w:rPr>
              <w:commentReference w:id="52"/>
            </w:r>
          </w:p>
        </w:tc>
        <w:tc>
          <w:tcPr>
            <w:tcW w:w="850" w:type="dxa"/>
            <w:tcBorders>
              <w:bottom w:val="nil"/>
            </w:tcBorders>
            <w:hideMark/>
          </w:tcPr>
          <w:p w14:paraId="7B1E365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tcBorders>
              <w:bottom w:val="nil"/>
            </w:tcBorders>
            <w:hideMark/>
          </w:tcPr>
          <w:p w14:paraId="5116B989"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tcBorders>
              <w:bottom w:val="nil"/>
            </w:tcBorders>
            <w:hideMark/>
          </w:tcPr>
          <w:p w14:paraId="6FD89D33"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3.1.2.2.1.1.(b)</w:t>
            </w:r>
          </w:p>
        </w:tc>
        <w:tc>
          <w:tcPr>
            <w:tcW w:w="3118" w:type="dxa"/>
            <w:tcBorders>
              <w:bottom w:val="nil"/>
            </w:tcBorders>
            <w:vAlign w:val="bottom"/>
            <w:hideMark/>
          </w:tcPr>
          <w:p w14:paraId="6413A4F6"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D775EB" w:rsidRPr="00281C39" w14:paraId="1AA99B34" w14:textId="77777777" w:rsidTr="00BE4AB1">
        <w:trPr>
          <w:cantSplit/>
          <w:trHeight w:val="480"/>
        </w:trPr>
        <w:tc>
          <w:tcPr>
            <w:tcW w:w="1343" w:type="dxa"/>
            <w:tcBorders>
              <w:top w:val="nil"/>
            </w:tcBorders>
            <w:hideMark/>
          </w:tcPr>
          <w:p w14:paraId="4FE75E3B"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w:t>
            </w:r>
            <w:r w:rsidRPr="00281C39">
              <w:rPr>
                <w:iCs/>
                <w:color w:val="000000"/>
                <w:sz w:val="18"/>
                <w:szCs w:val="18"/>
                <w:lang w:eastAsia="de-DE"/>
              </w:rPr>
              <w:t xml:space="preserve"> </w:t>
            </w:r>
            <w:r w:rsidRPr="00281C39">
              <w:rPr>
                <w:iCs/>
                <w:color w:val="000000"/>
                <w:sz w:val="18"/>
                <w:szCs w:val="18"/>
                <w:vertAlign w:val="subscript"/>
                <w:lang w:eastAsia="de-DE"/>
              </w:rPr>
              <w:t>gear i, i= 1,2</w:t>
            </w:r>
          </w:p>
        </w:tc>
        <w:tc>
          <w:tcPr>
            <w:tcW w:w="850" w:type="dxa"/>
            <w:tcBorders>
              <w:top w:val="nil"/>
            </w:tcBorders>
            <w:hideMark/>
          </w:tcPr>
          <w:p w14:paraId="7A16E44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tcBorders>
              <w:top w:val="nil"/>
            </w:tcBorders>
            <w:hideMark/>
          </w:tcPr>
          <w:p w14:paraId="5B419399"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tcBorders>
              <w:top w:val="nil"/>
            </w:tcBorders>
            <w:hideMark/>
          </w:tcPr>
          <w:p w14:paraId="7DC839C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 (c)</w:t>
            </w:r>
          </w:p>
        </w:tc>
        <w:tc>
          <w:tcPr>
            <w:tcW w:w="3118" w:type="dxa"/>
            <w:tcBorders>
              <w:top w:val="nil"/>
            </w:tcBorders>
            <w:vAlign w:val="bottom"/>
            <w:hideMark/>
          </w:tcPr>
          <w:p w14:paraId="055EA341"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D775EB" w:rsidRPr="00281C39" w14:paraId="18455821" w14:textId="77777777" w:rsidTr="00BE4AB1">
        <w:trPr>
          <w:cantSplit/>
          <w:trHeight w:val="960"/>
        </w:trPr>
        <w:tc>
          <w:tcPr>
            <w:tcW w:w="1343" w:type="dxa"/>
            <w:hideMark/>
          </w:tcPr>
          <w:p w14:paraId="77B3E245"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gear</w:t>
            </w:r>
            <w:r w:rsidRPr="00281C39">
              <w:rPr>
                <w:iCs/>
                <w:color w:val="000000"/>
                <w:sz w:val="18"/>
                <w:szCs w:val="18"/>
                <w:vertAlign w:val="subscript"/>
                <w:lang w:eastAsia="de-DE"/>
              </w:rPr>
              <w:t>x</w:t>
            </w:r>
          </w:p>
        </w:tc>
        <w:tc>
          <w:tcPr>
            <w:tcW w:w="850" w:type="dxa"/>
            <w:hideMark/>
          </w:tcPr>
          <w:p w14:paraId="4AFC5CBD"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w:t>
            </w:r>
          </w:p>
        </w:tc>
        <w:tc>
          <w:tcPr>
            <w:tcW w:w="993" w:type="dxa"/>
            <w:hideMark/>
          </w:tcPr>
          <w:p w14:paraId="4E7E993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69C9F6E0"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 (d)</w:t>
            </w:r>
          </w:p>
        </w:tc>
        <w:tc>
          <w:tcPr>
            <w:tcW w:w="3118" w:type="dxa"/>
            <w:vAlign w:val="bottom"/>
            <w:hideMark/>
          </w:tcPr>
          <w:p w14:paraId="0410EC49"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first of two gear ratios used for testing of M</w:t>
            </w:r>
            <w:r w:rsidRPr="00281C39">
              <w:rPr>
                <w:sz w:val="18"/>
                <w:szCs w:val="18"/>
                <w:vertAlign w:val="subscript"/>
                <w:lang w:eastAsia="de-DE"/>
              </w:rPr>
              <w:t xml:space="preserve">2 </w:t>
            </w:r>
            <w:r w:rsidRPr="00281C39">
              <w:rPr>
                <w:sz w:val="18"/>
                <w:szCs w:val="18"/>
                <w:lang w:eastAsia="de-DE"/>
              </w:rPr>
              <w:t>having a maximum authorized mass of more than 3 500 kg, M</w:t>
            </w:r>
            <w:r w:rsidRPr="00281C39">
              <w:rPr>
                <w:sz w:val="18"/>
                <w:szCs w:val="18"/>
                <w:vertAlign w:val="subscript"/>
                <w:lang w:eastAsia="de-DE"/>
              </w:rPr>
              <w:t>3</w:t>
            </w:r>
            <w:r w:rsidRPr="00281C39">
              <w:rPr>
                <w:sz w:val="18"/>
                <w:szCs w:val="18"/>
                <w:lang w:eastAsia="de-DE"/>
              </w:rPr>
              <w:t>, N</w:t>
            </w:r>
            <w:r w:rsidRPr="00281C39">
              <w:rPr>
                <w:sz w:val="18"/>
                <w:szCs w:val="18"/>
                <w:vertAlign w:val="subscript"/>
                <w:lang w:eastAsia="de-DE"/>
              </w:rPr>
              <w:t>2</w:t>
            </w:r>
            <w:r w:rsidRPr="00281C39">
              <w:rPr>
                <w:sz w:val="18"/>
                <w:szCs w:val="18"/>
                <w:lang w:eastAsia="de-DE"/>
              </w:rPr>
              <w:t>, and N</w:t>
            </w:r>
            <w:r w:rsidRPr="00281C39">
              <w:rPr>
                <w:sz w:val="18"/>
                <w:szCs w:val="18"/>
                <w:vertAlign w:val="subscript"/>
                <w:lang w:eastAsia="de-DE"/>
              </w:rPr>
              <w:t>3</w:t>
            </w:r>
            <w:r w:rsidRPr="00281C39">
              <w:rPr>
                <w:sz w:val="18"/>
                <w:szCs w:val="18"/>
                <w:lang w:eastAsia="de-DE"/>
              </w:rPr>
              <w:t xml:space="preserve"> where certain criteria on test conditions are met</w:t>
            </w:r>
          </w:p>
        </w:tc>
      </w:tr>
      <w:tr w:rsidR="00D775EB" w:rsidRPr="00281C39" w14:paraId="6ED731D1" w14:textId="77777777" w:rsidTr="00BE4AB1">
        <w:trPr>
          <w:cantSplit/>
          <w:trHeight w:val="561"/>
        </w:trPr>
        <w:tc>
          <w:tcPr>
            <w:tcW w:w="1343" w:type="dxa"/>
            <w:hideMark/>
          </w:tcPr>
          <w:p w14:paraId="3752B8E3"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gear</w:t>
            </w:r>
            <w:r w:rsidRPr="00281C39">
              <w:rPr>
                <w:iCs/>
                <w:color w:val="000000"/>
                <w:sz w:val="18"/>
                <w:szCs w:val="18"/>
                <w:vertAlign w:val="subscript"/>
                <w:lang w:eastAsia="de-DE"/>
              </w:rPr>
              <w:t>y</w:t>
            </w:r>
          </w:p>
        </w:tc>
        <w:tc>
          <w:tcPr>
            <w:tcW w:w="850" w:type="dxa"/>
            <w:hideMark/>
          </w:tcPr>
          <w:p w14:paraId="7B8BC09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w:t>
            </w:r>
          </w:p>
        </w:tc>
        <w:tc>
          <w:tcPr>
            <w:tcW w:w="993" w:type="dxa"/>
            <w:hideMark/>
          </w:tcPr>
          <w:p w14:paraId="3B676E4A"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09FEF137"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 (d)</w:t>
            </w:r>
          </w:p>
        </w:tc>
        <w:tc>
          <w:tcPr>
            <w:tcW w:w="3118" w:type="dxa"/>
            <w:vAlign w:val="bottom"/>
            <w:hideMark/>
          </w:tcPr>
          <w:p w14:paraId="147886C7"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second of two gear ratios used for testing of M</w:t>
            </w:r>
            <w:r w:rsidRPr="00281C39">
              <w:rPr>
                <w:sz w:val="18"/>
                <w:szCs w:val="18"/>
                <w:vertAlign w:val="subscript"/>
                <w:lang w:eastAsia="de-DE"/>
              </w:rPr>
              <w:t>2</w:t>
            </w:r>
            <w:r w:rsidRPr="00281C39">
              <w:rPr>
                <w:sz w:val="18"/>
                <w:szCs w:val="18"/>
                <w:lang w:eastAsia="de-DE"/>
              </w:rPr>
              <w:t xml:space="preserve"> having a maximum authorized mass of more than 3,500 kg, M</w:t>
            </w:r>
            <w:r w:rsidRPr="00281C39">
              <w:rPr>
                <w:sz w:val="18"/>
                <w:szCs w:val="18"/>
                <w:vertAlign w:val="subscript"/>
                <w:lang w:eastAsia="de-DE"/>
              </w:rPr>
              <w:t>3</w:t>
            </w:r>
            <w:r w:rsidRPr="00281C39">
              <w:rPr>
                <w:sz w:val="18"/>
                <w:szCs w:val="18"/>
                <w:lang w:eastAsia="de-DE"/>
              </w:rPr>
              <w:t>, N</w:t>
            </w:r>
            <w:r w:rsidRPr="00281C39">
              <w:rPr>
                <w:sz w:val="18"/>
                <w:szCs w:val="18"/>
                <w:vertAlign w:val="subscript"/>
                <w:lang w:eastAsia="de-DE"/>
              </w:rPr>
              <w:t>2</w:t>
            </w:r>
            <w:r w:rsidRPr="00281C39">
              <w:rPr>
                <w:sz w:val="18"/>
                <w:szCs w:val="18"/>
                <w:lang w:eastAsia="de-DE"/>
              </w:rPr>
              <w:t>, and N</w:t>
            </w:r>
            <w:r w:rsidRPr="00281C39">
              <w:rPr>
                <w:sz w:val="18"/>
                <w:szCs w:val="18"/>
                <w:vertAlign w:val="subscript"/>
                <w:lang w:eastAsia="de-DE"/>
              </w:rPr>
              <w:t>3</w:t>
            </w:r>
            <w:r w:rsidRPr="00281C39">
              <w:rPr>
                <w:sz w:val="18"/>
                <w:szCs w:val="18"/>
                <w:lang w:eastAsia="de-DE"/>
              </w:rPr>
              <w:t xml:space="preserve"> where certain criteria on test conditions are met</w:t>
            </w:r>
          </w:p>
        </w:tc>
      </w:tr>
      <w:tr w:rsidR="00D775EB" w:rsidRPr="00281C39" w14:paraId="3A24A278" w14:textId="77777777" w:rsidTr="00BE4AB1">
        <w:trPr>
          <w:cantSplit/>
          <w:trHeight w:val="480"/>
        </w:trPr>
        <w:tc>
          <w:tcPr>
            <w:tcW w:w="1343" w:type="dxa"/>
            <w:hideMark/>
          </w:tcPr>
          <w:p w14:paraId="509F219A"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BB'x</w:t>
            </w:r>
          </w:p>
        </w:tc>
        <w:tc>
          <w:tcPr>
            <w:tcW w:w="850" w:type="dxa"/>
            <w:hideMark/>
          </w:tcPr>
          <w:p w14:paraId="03D8E265"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hideMark/>
          </w:tcPr>
          <w:p w14:paraId="3272012D"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5AA3F5E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 (d)</w:t>
            </w:r>
          </w:p>
        </w:tc>
        <w:tc>
          <w:tcPr>
            <w:tcW w:w="3118" w:type="dxa"/>
            <w:vAlign w:val="bottom"/>
            <w:hideMark/>
          </w:tcPr>
          <w:p w14:paraId="5F1EC2D1"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D775EB" w:rsidRPr="00281C39" w14:paraId="47597197" w14:textId="77777777" w:rsidTr="00BE4AB1">
        <w:trPr>
          <w:cantSplit/>
          <w:trHeight w:val="480"/>
        </w:trPr>
        <w:tc>
          <w:tcPr>
            <w:tcW w:w="1343" w:type="dxa"/>
            <w:hideMark/>
          </w:tcPr>
          <w:p w14:paraId="2A79A791"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BB'y</w:t>
            </w:r>
          </w:p>
        </w:tc>
        <w:tc>
          <w:tcPr>
            <w:tcW w:w="850" w:type="dxa"/>
            <w:hideMark/>
          </w:tcPr>
          <w:p w14:paraId="181E3494"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hideMark/>
          </w:tcPr>
          <w:p w14:paraId="59D3CF8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2DCC7B7B"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3.1.2.2.1.1. (d)</w:t>
            </w:r>
          </w:p>
        </w:tc>
        <w:tc>
          <w:tcPr>
            <w:tcW w:w="3118" w:type="dxa"/>
            <w:vAlign w:val="bottom"/>
            <w:hideMark/>
          </w:tcPr>
          <w:p w14:paraId="18A9DB94"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D775EB" w:rsidRPr="00281C39" w14:paraId="2E6CE115" w14:textId="77777777" w:rsidTr="00BE4AB1">
        <w:trPr>
          <w:cantSplit/>
          <w:trHeight w:val="480"/>
        </w:trPr>
        <w:tc>
          <w:tcPr>
            <w:tcW w:w="1343" w:type="dxa"/>
            <w:hideMark/>
          </w:tcPr>
          <w:p w14:paraId="4D6789DE"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BB'1</w:t>
            </w:r>
          </w:p>
        </w:tc>
        <w:tc>
          <w:tcPr>
            <w:tcW w:w="850" w:type="dxa"/>
            <w:hideMark/>
          </w:tcPr>
          <w:p w14:paraId="1820E597"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hideMark/>
          </w:tcPr>
          <w:p w14:paraId="41148076"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4A9107F5"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3.1.2.2.1.2. (b)</w:t>
            </w:r>
          </w:p>
        </w:tc>
        <w:tc>
          <w:tcPr>
            <w:tcW w:w="3118" w:type="dxa"/>
            <w:vAlign w:val="bottom"/>
            <w:hideMark/>
          </w:tcPr>
          <w:p w14:paraId="38EB1AB8"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D775EB" w:rsidRPr="00281C39" w14:paraId="34587493" w14:textId="77777777" w:rsidTr="00BE4AB1">
        <w:trPr>
          <w:cantSplit/>
          <w:trHeight w:val="480"/>
        </w:trPr>
        <w:tc>
          <w:tcPr>
            <w:tcW w:w="1343" w:type="dxa"/>
            <w:hideMark/>
          </w:tcPr>
          <w:p w14:paraId="2203AD1C"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v</w:t>
            </w:r>
            <w:r w:rsidRPr="00281C39">
              <w:rPr>
                <w:iCs/>
                <w:color w:val="000000"/>
                <w:sz w:val="18"/>
                <w:szCs w:val="18"/>
                <w:vertAlign w:val="subscript"/>
                <w:lang w:eastAsia="de-DE"/>
              </w:rPr>
              <w:t>BB'2</w:t>
            </w:r>
          </w:p>
        </w:tc>
        <w:tc>
          <w:tcPr>
            <w:tcW w:w="850" w:type="dxa"/>
            <w:hideMark/>
          </w:tcPr>
          <w:p w14:paraId="0214D3C8"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hideMark/>
          </w:tcPr>
          <w:p w14:paraId="740D538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3E49706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3.1.2.2.1.2. (b)</w:t>
            </w:r>
          </w:p>
        </w:tc>
        <w:tc>
          <w:tcPr>
            <w:tcW w:w="3118" w:type="dxa"/>
            <w:vAlign w:val="bottom"/>
            <w:hideMark/>
          </w:tcPr>
          <w:p w14:paraId="22691507"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target vehicle velocity when certain conditions are met</w:t>
            </w:r>
          </w:p>
        </w:tc>
      </w:tr>
      <w:tr w:rsidR="00D775EB" w:rsidRPr="00281C39" w14:paraId="77097A0B" w14:textId="77777777" w:rsidTr="00BE4AB1">
        <w:trPr>
          <w:cantSplit/>
          <w:trHeight w:val="480"/>
        </w:trPr>
        <w:tc>
          <w:tcPr>
            <w:tcW w:w="1343" w:type="dxa"/>
            <w:hideMark/>
          </w:tcPr>
          <w:p w14:paraId="407D0CBC"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n</w:t>
            </w:r>
            <w:r w:rsidRPr="00281C39">
              <w:rPr>
                <w:color w:val="000000"/>
                <w:sz w:val="18"/>
                <w:szCs w:val="18"/>
                <w:vertAlign w:val="subscript"/>
                <w:lang w:eastAsia="de-DE"/>
              </w:rPr>
              <w:t>BB'i</w:t>
            </w:r>
            <w:r w:rsidRPr="00281C39">
              <w:rPr>
                <w:color w:val="000000"/>
                <w:sz w:val="18"/>
                <w:szCs w:val="18"/>
                <w:lang w:eastAsia="de-DE"/>
              </w:rPr>
              <w:t>, i=1,2</w:t>
            </w:r>
          </w:p>
        </w:tc>
        <w:tc>
          <w:tcPr>
            <w:tcW w:w="850" w:type="dxa"/>
            <w:hideMark/>
          </w:tcPr>
          <w:p w14:paraId="185E6044"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1/min</w:t>
            </w:r>
          </w:p>
        </w:tc>
        <w:tc>
          <w:tcPr>
            <w:tcW w:w="993" w:type="dxa"/>
            <w:hideMark/>
          </w:tcPr>
          <w:p w14:paraId="779FCD9E"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48A01A16"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3.1.2.2.1.2. (d)</w:t>
            </w:r>
          </w:p>
        </w:tc>
        <w:tc>
          <w:tcPr>
            <w:tcW w:w="3118" w:type="dxa"/>
            <w:vAlign w:val="bottom"/>
            <w:hideMark/>
          </w:tcPr>
          <w:p w14:paraId="4115A937"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engine rotational speed when the reference point passes BB' when certain conditions are met</w:t>
            </w:r>
          </w:p>
        </w:tc>
      </w:tr>
      <w:tr w:rsidR="00D775EB" w:rsidRPr="00281C39" w14:paraId="6EE5EA68" w14:textId="77777777" w:rsidTr="00BE4AB1">
        <w:trPr>
          <w:cantSplit/>
          <w:trHeight w:val="720"/>
        </w:trPr>
        <w:tc>
          <w:tcPr>
            <w:tcW w:w="1343" w:type="dxa"/>
            <w:hideMark/>
          </w:tcPr>
          <w:p w14:paraId="419BFABF" w14:textId="05A279EF"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crs</w:t>
            </w:r>
            <w:r w:rsidRPr="00281C39">
              <w:rPr>
                <w:color w:val="000000"/>
                <w:sz w:val="18"/>
                <w:szCs w:val="18"/>
                <w:lang w:eastAsia="de-DE"/>
              </w:rPr>
              <w:t xml:space="preserve"> </w:t>
            </w:r>
            <w:r w:rsidRPr="00281C39">
              <w:rPr>
                <w:color w:val="000000"/>
                <w:sz w:val="18"/>
                <w:szCs w:val="18"/>
                <w:vertAlign w:val="subscript"/>
                <w:lang w:eastAsia="de-DE"/>
              </w:rPr>
              <w:t>(i)</w:t>
            </w:r>
          </w:p>
        </w:tc>
        <w:tc>
          <w:tcPr>
            <w:tcW w:w="850" w:type="dxa"/>
            <w:hideMark/>
          </w:tcPr>
          <w:p w14:paraId="17EF49E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993" w:type="dxa"/>
            <w:hideMark/>
          </w:tcPr>
          <w:p w14:paraId="51F20412"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4C92FD61" w14:textId="525B7D79"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3.1.3.4.1.2.</w:t>
            </w:r>
          </w:p>
        </w:tc>
        <w:tc>
          <w:tcPr>
            <w:tcW w:w="3118" w:type="dxa"/>
            <w:vAlign w:val="bottom"/>
            <w:hideMark/>
          </w:tcPr>
          <w:p w14:paraId="3E0F6015"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 xml:space="preserve">vehicle sound pressure level at constant speed test for gear </w:t>
            </w:r>
            <w:r w:rsidRPr="00281C39">
              <w:rPr>
                <w:iCs/>
                <w:sz w:val="18"/>
                <w:szCs w:val="18"/>
                <w:lang w:eastAsia="de-DE"/>
              </w:rPr>
              <w:t>i</w:t>
            </w:r>
            <w:r w:rsidRPr="00281C39">
              <w:rPr>
                <w:sz w:val="18"/>
                <w:szCs w:val="18"/>
                <w:lang w:eastAsia="de-DE"/>
              </w:rPr>
              <w:t>; value to be reported and used for calculations to the first decimal place</w:t>
            </w:r>
          </w:p>
        </w:tc>
      </w:tr>
      <w:tr w:rsidR="00D775EB" w:rsidRPr="00281C39" w14:paraId="3104F184" w14:textId="77777777" w:rsidTr="00BE4AB1">
        <w:trPr>
          <w:cantSplit/>
          <w:trHeight w:val="720"/>
        </w:trPr>
        <w:tc>
          <w:tcPr>
            <w:tcW w:w="1343" w:type="dxa"/>
            <w:hideMark/>
          </w:tcPr>
          <w:p w14:paraId="055E7D63" w14:textId="18C006ED" w:rsidR="00D775EB" w:rsidRPr="00281C39" w:rsidRDefault="00D775EB" w:rsidP="00D775EB">
            <w:pPr>
              <w:suppressAutoHyphens w:val="0"/>
              <w:spacing w:after="120"/>
              <w:jc w:val="both"/>
              <w:rPr>
                <w:iCs/>
                <w:color w:val="000000"/>
                <w:sz w:val="18"/>
                <w:szCs w:val="18"/>
                <w:lang w:eastAsia="de-DE"/>
              </w:rPr>
            </w:pPr>
            <w:bookmarkStart w:id="53" w:name="RANGE!A53"/>
            <w:r w:rsidRPr="00281C39">
              <w:rPr>
                <w:iCs/>
                <w:color w:val="000000"/>
                <w:sz w:val="18"/>
                <w:szCs w:val="18"/>
                <w:lang w:eastAsia="de-DE"/>
              </w:rPr>
              <w:lastRenderedPageBreak/>
              <w:t>L</w:t>
            </w:r>
            <w:r w:rsidRPr="00281C39">
              <w:rPr>
                <w:color w:val="000000"/>
                <w:sz w:val="18"/>
                <w:szCs w:val="18"/>
                <w:vertAlign w:val="subscript"/>
                <w:lang w:eastAsia="de-DE"/>
              </w:rPr>
              <w:t>crs</w:t>
            </w:r>
            <w:r w:rsidRPr="00281C39">
              <w:rPr>
                <w:color w:val="000000"/>
                <w:sz w:val="18"/>
                <w:szCs w:val="18"/>
                <w:lang w:eastAsia="de-DE"/>
              </w:rPr>
              <w:t xml:space="preserve"> </w:t>
            </w:r>
            <w:r w:rsidRPr="00281C39">
              <w:rPr>
                <w:color w:val="000000"/>
                <w:sz w:val="18"/>
                <w:szCs w:val="18"/>
                <w:vertAlign w:val="subscript"/>
                <w:lang w:eastAsia="de-DE"/>
              </w:rPr>
              <w:t>(</w:t>
            </w:r>
            <w:r w:rsidRPr="00281C39">
              <w:rPr>
                <w:iCs/>
                <w:color w:val="000000"/>
                <w:sz w:val="18"/>
                <w:szCs w:val="18"/>
                <w:vertAlign w:val="subscript"/>
                <w:lang w:eastAsia="de-DE"/>
              </w:rPr>
              <w:t>i</w:t>
            </w:r>
            <w:r w:rsidRPr="00281C39">
              <w:rPr>
                <w:color w:val="000000"/>
                <w:sz w:val="18"/>
                <w:szCs w:val="18"/>
                <w:vertAlign w:val="subscript"/>
                <w:lang w:eastAsia="de-DE"/>
              </w:rPr>
              <w:t> + 1)</w:t>
            </w:r>
            <w:bookmarkEnd w:id="53"/>
          </w:p>
        </w:tc>
        <w:tc>
          <w:tcPr>
            <w:tcW w:w="850" w:type="dxa"/>
            <w:hideMark/>
          </w:tcPr>
          <w:p w14:paraId="14FCFE22"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993" w:type="dxa"/>
            <w:hideMark/>
          </w:tcPr>
          <w:p w14:paraId="48AE168C"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59A3DB8A" w14:textId="782BB821"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3.1.3.4.1.2.</w:t>
            </w:r>
          </w:p>
        </w:tc>
        <w:tc>
          <w:tcPr>
            <w:tcW w:w="3118" w:type="dxa"/>
            <w:vAlign w:val="bottom"/>
            <w:hideMark/>
          </w:tcPr>
          <w:p w14:paraId="7E2A1F6F"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vehicle sound pressure level at constant speed test for gear (</w:t>
            </w:r>
            <w:r w:rsidRPr="00281C39">
              <w:rPr>
                <w:iCs/>
                <w:sz w:val="18"/>
                <w:szCs w:val="18"/>
                <w:lang w:eastAsia="de-DE"/>
              </w:rPr>
              <w:t>i + </w:t>
            </w:r>
            <w:r w:rsidRPr="00281C39">
              <w:rPr>
                <w:sz w:val="18"/>
                <w:szCs w:val="18"/>
                <w:lang w:eastAsia="de-DE"/>
              </w:rPr>
              <w:t>1);  value to be reported and used for calculations to the first decimal place</w:t>
            </w:r>
          </w:p>
        </w:tc>
      </w:tr>
      <w:tr w:rsidR="00D775EB" w:rsidRPr="00281C39" w14:paraId="784C7E0C" w14:textId="77777777" w:rsidTr="00BE4AB1">
        <w:trPr>
          <w:cantSplit/>
          <w:trHeight w:val="720"/>
        </w:trPr>
        <w:tc>
          <w:tcPr>
            <w:tcW w:w="1343" w:type="dxa"/>
            <w:hideMark/>
          </w:tcPr>
          <w:p w14:paraId="25B22919"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crs</w:t>
            </w:r>
            <w:r w:rsidRPr="00281C39">
              <w:rPr>
                <w:color w:val="000000"/>
                <w:sz w:val="18"/>
                <w:szCs w:val="18"/>
                <w:lang w:eastAsia="de-DE"/>
              </w:rPr>
              <w:t xml:space="preserve"> </w:t>
            </w:r>
            <w:r w:rsidRPr="00281C39">
              <w:rPr>
                <w:color w:val="000000"/>
                <w:sz w:val="18"/>
                <w:szCs w:val="18"/>
                <w:vertAlign w:val="subscript"/>
                <w:lang w:eastAsia="de-DE"/>
              </w:rPr>
              <w:t>rep</w:t>
            </w:r>
          </w:p>
        </w:tc>
        <w:tc>
          <w:tcPr>
            <w:tcW w:w="850" w:type="dxa"/>
            <w:hideMark/>
          </w:tcPr>
          <w:p w14:paraId="3EDF7D3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993" w:type="dxa"/>
            <w:hideMark/>
          </w:tcPr>
          <w:p w14:paraId="1ED4B993"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61DFEE27" w14:textId="1DBAB394"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3.1.3.4.1.2.</w:t>
            </w:r>
          </w:p>
        </w:tc>
        <w:tc>
          <w:tcPr>
            <w:tcW w:w="3118" w:type="dxa"/>
            <w:vAlign w:val="bottom"/>
            <w:hideMark/>
          </w:tcPr>
          <w:p w14:paraId="66C03F62"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reported vehicle sound pressure level at constant speed test;  value to be reported and used for calculations to the first decimal place</w:t>
            </w:r>
          </w:p>
        </w:tc>
      </w:tr>
      <w:tr w:rsidR="00D775EB" w:rsidRPr="00281C39" w14:paraId="68C7AB18" w14:textId="77777777" w:rsidTr="00BE4AB1">
        <w:trPr>
          <w:cantSplit/>
          <w:trHeight w:val="720"/>
        </w:trPr>
        <w:tc>
          <w:tcPr>
            <w:tcW w:w="1343" w:type="dxa"/>
            <w:tcBorders>
              <w:bottom w:val="single" w:sz="4" w:space="0" w:color="auto"/>
            </w:tcBorders>
            <w:hideMark/>
          </w:tcPr>
          <w:p w14:paraId="298C7E55" w14:textId="7812A94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w:t>
            </w:r>
            <w:r w:rsidRPr="00281C39">
              <w:rPr>
                <w:iCs/>
                <w:color w:val="000000"/>
                <w:sz w:val="18"/>
                <w:szCs w:val="18"/>
                <w:vertAlign w:val="subscript"/>
                <w:lang w:eastAsia="de-DE"/>
              </w:rPr>
              <w:t>i)</w:t>
            </w:r>
          </w:p>
        </w:tc>
        <w:tc>
          <w:tcPr>
            <w:tcW w:w="850" w:type="dxa"/>
            <w:tcBorders>
              <w:bottom w:val="single" w:sz="4" w:space="0" w:color="auto"/>
            </w:tcBorders>
            <w:hideMark/>
          </w:tcPr>
          <w:p w14:paraId="0DD752FB"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993" w:type="dxa"/>
            <w:tcBorders>
              <w:bottom w:val="single" w:sz="4" w:space="0" w:color="auto"/>
            </w:tcBorders>
            <w:hideMark/>
          </w:tcPr>
          <w:p w14:paraId="18972155"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tcBorders>
              <w:bottom w:val="single" w:sz="4" w:space="0" w:color="auto"/>
            </w:tcBorders>
            <w:hideMark/>
          </w:tcPr>
          <w:p w14:paraId="78E66B8E" w14:textId="2E9CE26B"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3.1.3.4.1.2.</w:t>
            </w:r>
          </w:p>
        </w:tc>
        <w:tc>
          <w:tcPr>
            <w:tcW w:w="3118" w:type="dxa"/>
            <w:tcBorders>
              <w:bottom w:val="single" w:sz="4" w:space="0" w:color="auto"/>
            </w:tcBorders>
            <w:vAlign w:val="bottom"/>
            <w:hideMark/>
          </w:tcPr>
          <w:p w14:paraId="3AB910D6"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 xml:space="preserve">vehicle sound pressure level at wide-open-throttle test for gear </w:t>
            </w:r>
            <w:r w:rsidRPr="00281C39">
              <w:rPr>
                <w:iCs/>
                <w:sz w:val="18"/>
                <w:szCs w:val="18"/>
                <w:lang w:eastAsia="de-DE"/>
              </w:rPr>
              <w:t>i</w:t>
            </w:r>
            <w:r w:rsidRPr="00281C39">
              <w:rPr>
                <w:sz w:val="18"/>
                <w:szCs w:val="18"/>
                <w:lang w:eastAsia="de-DE"/>
              </w:rPr>
              <w:t>;  value to be reported and used for calculations to the first decimal place</w:t>
            </w:r>
          </w:p>
        </w:tc>
      </w:tr>
      <w:tr w:rsidR="00D775EB" w:rsidRPr="00281C39" w14:paraId="1A5147D2" w14:textId="77777777" w:rsidTr="00BE4AB1">
        <w:trPr>
          <w:cantSplit/>
          <w:trHeight w:val="720"/>
        </w:trPr>
        <w:tc>
          <w:tcPr>
            <w:tcW w:w="1343" w:type="dxa"/>
            <w:tcBorders>
              <w:bottom w:val="nil"/>
            </w:tcBorders>
            <w:hideMark/>
          </w:tcPr>
          <w:p w14:paraId="4EFBB140"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w:t>
            </w:r>
            <w:r w:rsidRPr="00281C39">
              <w:rPr>
                <w:iCs/>
                <w:color w:val="000000"/>
                <w:sz w:val="18"/>
                <w:szCs w:val="18"/>
                <w:vertAlign w:val="subscript"/>
                <w:lang w:eastAsia="de-DE"/>
              </w:rPr>
              <w:t>i</w:t>
            </w:r>
            <w:r w:rsidRPr="00281C39">
              <w:rPr>
                <w:color w:val="000000"/>
                <w:sz w:val="18"/>
                <w:szCs w:val="18"/>
                <w:vertAlign w:val="subscript"/>
                <w:lang w:eastAsia="de-DE"/>
              </w:rPr>
              <w:t> + 1)</w:t>
            </w:r>
          </w:p>
        </w:tc>
        <w:tc>
          <w:tcPr>
            <w:tcW w:w="850" w:type="dxa"/>
            <w:tcBorders>
              <w:bottom w:val="nil"/>
            </w:tcBorders>
            <w:hideMark/>
          </w:tcPr>
          <w:p w14:paraId="28CBD5EB"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993" w:type="dxa"/>
            <w:tcBorders>
              <w:bottom w:val="nil"/>
            </w:tcBorders>
            <w:hideMark/>
          </w:tcPr>
          <w:p w14:paraId="2EDA60E7"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tcBorders>
              <w:bottom w:val="nil"/>
            </w:tcBorders>
            <w:hideMark/>
          </w:tcPr>
          <w:p w14:paraId="0AC4512B" w14:textId="1808A0E5"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3.1.3.4.1.2.</w:t>
            </w:r>
          </w:p>
        </w:tc>
        <w:tc>
          <w:tcPr>
            <w:tcW w:w="3118" w:type="dxa"/>
            <w:tcBorders>
              <w:bottom w:val="nil"/>
            </w:tcBorders>
            <w:vAlign w:val="bottom"/>
            <w:hideMark/>
          </w:tcPr>
          <w:p w14:paraId="286A8A88"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vehicle sound pressure level at wide-open-throttle test for gear (</w:t>
            </w:r>
            <w:r w:rsidRPr="00281C39">
              <w:rPr>
                <w:iCs/>
                <w:sz w:val="18"/>
                <w:szCs w:val="18"/>
                <w:lang w:eastAsia="de-DE"/>
              </w:rPr>
              <w:t>i + </w:t>
            </w:r>
            <w:r w:rsidRPr="00281C39">
              <w:rPr>
                <w:sz w:val="18"/>
                <w:szCs w:val="18"/>
                <w:lang w:eastAsia="de-DE"/>
              </w:rPr>
              <w:t>1); ;  value to be reported and used for calculations to the first decimal place</w:t>
            </w:r>
          </w:p>
        </w:tc>
      </w:tr>
      <w:tr w:rsidR="00D775EB" w:rsidRPr="00281C39" w14:paraId="7E14A738" w14:textId="77777777" w:rsidTr="00BE4AB1">
        <w:trPr>
          <w:cantSplit/>
          <w:trHeight w:val="720"/>
        </w:trPr>
        <w:tc>
          <w:tcPr>
            <w:tcW w:w="1343" w:type="dxa"/>
            <w:tcBorders>
              <w:top w:val="nil"/>
            </w:tcBorders>
            <w:hideMark/>
          </w:tcPr>
          <w:p w14:paraId="3B3CF08C"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wot</w:t>
            </w:r>
            <w:r w:rsidRPr="00281C39">
              <w:rPr>
                <w:color w:val="000000"/>
                <w:sz w:val="18"/>
                <w:szCs w:val="18"/>
                <w:lang w:eastAsia="de-DE"/>
              </w:rPr>
              <w:t xml:space="preserve"> </w:t>
            </w:r>
            <w:r w:rsidRPr="00281C39">
              <w:rPr>
                <w:color w:val="000000"/>
                <w:sz w:val="18"/>
                <w:szCs w:val="18"/>
                <w:vertAlign w:val="subscript"/>
                <w:lang w:eastAsia="de-DE"/>
              </w:rPr>
              <w:t>rep</w:t>
            </w:r>
          </w:p>
        </w:tc>
        <w:tc>
          <w:tcPr>
            <w:tcW w:w="850" w:type="dxa"/>
            <w:tcBorders>
              <w:top w:val="nil"/>
            </w:tcBorders>
            <w:hideMark/>
          </w:tcPr>
          <w:p w14:paraId="2BE4F99C"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993" w:type="dxa"/>
            <w:tcBorders>
              <w:top w:val="nil"/>
            </w:tcBorders>
            <w:hideMark/>
          </w:tcPr>
          <w:p w14:paraId="0A48ABD8"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tcBorders>
              <w:top w:val="nil"/>
            </w:tcBorders>
            <w:hideMark/>
          </w:tcPr>
          <w:p w14:paraId="20F52C9A" w14:textId="319BE78B"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3.1.3.4.1.2.</w:t>
            </w:r>
          </w:p>
        </w:tc>
        <w:tc>
          <w:tcPr>
            <w:tcW w:w="3118" w:type="dxa"/>
            <w:tcBorders>
              <w:top w:val="nil"/>
            </w:tcBorders>
            <w:vAlign w:val="bottom"/>
            <w:hideMark/>
          </w:tcPr>
          <w:p w14:paraId="78BCCD15"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reported vehicle sound pressure level at wide-open-throttle; value to be reported and used for calculations to the first decimal place</w:t>
            </w:r>
          </w:p>
        </w:tc>
      </w:tr>
      <w:tr w:rsidR="00D775EB" w:rsidRPr="00281C39" w14:paraId="173A80DE" w14:textId="77777777" w:rsidTr="00BE4AB1">
        <w:trPr>
          <w:cantSplit/>
          <w:trHeight w:val="720"/>
        </w:trPr>
        <w:tc>
          <w:tcPr>
            <w:tcW w:w="1343" w:type="dxa"/>
            <w:hideMark/>
          </w:tcPr>
          <w:p w14:paraId="796014A3"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urban</w:t>
            </w:r>
          </w:p>
        </w:tc>
        <w:tc>
          <w:tcPr>
            <w:tcW w:w="850" w:type="dxa"/>
            <w:hideMark/>
          </w:tcPr>
          <w:p w14:paraId="7604B6C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993" w:type="dxa"/>
            <w:hideMark/>
          </w:tcPr>
          <w:p w14:paraId="2DE61E4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3</w:t>
            </w:r>
          </w:p>
        </w:tc>
        <w:tc>
          <w:tcPr>
            <w:tcW w:w="992" w:type="dxa"/>
            <w:hideMark/>
          </w:tcPr>
          <w:p w14:paraId="702580F5" w14:textId="740FB11E"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3.1.3.4.1.2.</w:t>
            </w:r>
          </w:p>
        </w:tc>
        <w:tc>
          <w:tcPr>
            <w:tcW w:w="3118" w:type="dxa"/>
            <w:vAlign w:val="bottom"/>
            <w:hideMark/>
          </w:tcPr>
          <w:p w14:paraId="69D1230C"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reported vehicle sound pressure level representing urban operation; value to be reported mathematically rounded to the nearest integer</w:t>
            </w:r>
          </w:p>
        </w:tc>
      </w:tr>
      <w:tr w:rsidR="00D775EB" w:rsidRPr="00281C39" w14:paraId="7E65129D"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56AE20DE" w14:textId="77777777" w:rsidR="00D775EB" w:rsidRPr="00281C39" w:rsidRDefault="00D775EB" w:rsidP="00D775EB">
            <w:pPr>
              <w:tabs>
                <w:tab w:val="left" w:pos="-1440"/>
              </w:tabs>
              <w:spacing w:before="40" w:after="120" w:line="220" w:lineRule="exact"/>
              <w:ind w:right="76"/>
              <w:rPr>
                <w:rFonts w:eastAsia="Calibri"/>
                <w:sz w:val="18"/>
              </w:rPr>
            </w:pPr>
            <w:r w:rsidRPr="00281C39">
              <w:rPr>
                <w:rFonts w:eastAsia="Calibri"/>
                <w:sz w:val="18"/>
              </w:rPr>
              <w:t>L</w:t>
            </w:r>
            <w:r w:rsidRPr="00281C39">
              <w:rPr>
                <w:rFonts w:eastAsia="Calibri"/>
                <w:sz w:val="18"/>
                <w:vertAlign w:val="subscript"/>
              </w:rPr>
              <w:t>TR,</w:t>
            </w:r>
            <w:r w:rsidRPr="00281C39">
              <w:rPr>
                <w:rFonts w:ascii="Symbol" w:eastAsia="Calibri" w:hAnsi="Symbol"/>
                <w:sz w:val="18"/>
                <w:vertAlign w:val="subscript"/>
              </w:rPr>
              <w:t>J</w:t>
            </w:r>
            <w:r w:rsidRPr="00281C39">
              <w:rPr>
                <w:rFonts w:eastAsia="Calibri"/>
                <w:sz w:val="18"/>
                <w:vertAlign w:val="subscript"/>
              </w:rPr>
              <w:t>ref,(vTR,ref)</w:t>
            </w:r>
          </w:p>
        </w:tc>
        <w:tc>
          <w:tcPr>
            <w:tcW w:w="850" w:type="dxa"/>
            <w:tcBorders>
              <w:top w:val="single" w:sz="4" w:space="0" w:color="auto"/>
              <w:left w:val="single" w:sz="4" w:space="0" w:color="auto"/>
              <w:bottom w:val="single" w:sz="4" w:space="0" w:color="auto"/>
              <w:right w:val="single" w:sz="4" w:space="0" w:color="auto"/>
            </w:tcBorders>
          </w:tcPr>
          <w:p w14:paraId="712FD676"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993" w:type="dxa"/>
            <w:tcBorders>
              <w:top w:val="single" w:sz="4" w:space="0" w:color="auto"/>
              <w:left w:val="single" w:sz="4" w:space="0" w:color="auto"/>
              <w:bottom w:val="single" w:sz="4" w:space="0" w:color="auto"/>
              <w:right w:val="single" w:sz="4" w:space="0" w:color="auto"/>
            </w:tcBorders>
          </w:tcPr>
          <w:p w14:paraId="534369B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p w14:paraId="5C3AC32E"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3</w:t>
            </w:r>
          </w:p>
        </w:tc>
        <w:tc>
          <w:tcPr>
            <w:tcW w:w="992" w:type="dxa"/>
            <w:tcBorders>
              <w:top w:val="single" w:sz="4" w:space="0" w:color="auto"/>
              <w:left w:val="single" w:sz="4" w:space="0" w:color="auto"/>
              <w:bottom w:val="single" w:sz="4" w:space="0" w:color="auto"/>
              <w:right w:val="single" w:sz="4" w:space="0" w:color="auto"/>
            </w:tcBorders>
          </w:tcPr>
          <w:p w14:paraId="555E9CAB"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3.1.</w:t>
            </w:r>
            <w:r w:rsidRPr="00281C39">
              <w:rPr>
                <w:rFonts w:eastAsia="Calibri"/>
                <w:sz w:val="18"/>
              </w:rPr>
              <w:br/>
            </w:r>
          </w:p>
          <w:p w14:paraId="29AD279C"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4.3</w:t>
            </w:r>
          </w:p>
        </w:tc>
        <w:tc>
          <w:tcPr>
            <w:tcW w:w="3118" w:type="dxa"/>
            <w:tcBorders>
              <w:top w:val="single" w:sz="4" w:space="0" w:color="auto"/>
              <w:left w:val="single" w:sz="4" w:space="0" w:color="auto"/>
              <w:bottom w:val="single" w:sz="4" w:space="0" w:color="auto"/>
              <w:right w:val="single" w:sz="4" w:space="0" w:color="auto"/>
            </w:tcBorders>
          </w:tcPr>
          <w:p w14:paraId="72D55D31"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Reported reference test result of the tyre rolling sound measurements at left/right side according to method described in Annex 3 Appendix 3</w:t>
            </w:r>
          </w:p>
        </w:tc>
      </w:tr>
      <w:tr w:rsidR="00D775EB" w:rsidRPr="00281C39" w14:paraId="1F800DF7"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06880DF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slp</w:t>
            </w:r>
            <w:r w:rsidRPr="00281C39">
              <w:rPr>
                <w:rFonts w:eastAsia="Calibri"/>
                <w:sz w:val="18"/>
                <w:vertAlign w:val="subscript"/>
              </w:rPr>
              <w:t>ref</w:t>
            </w:r>
          </w:p>
        </w:tc>
        <w:tc>
          <w:tcPr>
            <w:tcW w:w="850" w:type="dxa"/>
            <w:tcBorders>
              <w:top w:val="single" w:sz="4" w:space="0" w:color="auto"/>
              <w:left w:val="single" w:sz="4" w:space="0" w:color="auto"/>
              <w:bottom w:val="single" w:sz="4" w:space="0" w:color="auto"/>
              <w:right w:val="single" w:sz="4" w:space="0" w:color="auto"/>
            </w:tcBorders>
          </w:tcPr>
          <w:p w14:paraId="2C8BA89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dB(A)/log(v)</w:t>
            </w:r>
          </w:p>
        </w:tc>
        <w:tc>
          <w:tcPr>
            <w:tcW w:w="993" w:type="dxa"/>
            <w:tcBorders>
              <w:top w:val="single" w:sz="4" w:space="0" w:color="auto"/>
              <w:left w:val="single" w:sz="4" w:space="0" w:color="auto"/>
              <w:bottom w:val="single" w:sz="4" w:space="0" w:color="auto"/>
              <w:right w:val="single" w:sz="4" w:space="0" w:color="auto"/>
            </w:tcBorders>
          </w:tcPr>
          <w:p w14:paraId="04CFCB7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32BCDAC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3.1.</w:t>
            </w:r>
          </w:p>
        </w:tc>
        <w:tc>
          <w:tcPr>
            <w:tcW w:w="3118" w:type="dxa"/>
            <w:tcBorders>
              <w:top w:val="single" w:sz="4" w:space="0" w:color="auto"/>
              <w:left w:val="single" w:sz="4" w:space="0" w:color="auto"/>
              <w:bottom w:val="single" w:sz="4" w:space="0" w:color="auto"/>
              <w:right w:val="single" w:sz="4" w:space="0" w:color="auto"/>
            </w:tcBorders>
          </w:tcPr>
          <w:p w14:paraId="12213878"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Slope of the tyre rolling sound measurements as determined by Annex 3 Appendix 3</w:t>
            </w:r>
          </w:p>
        </w:tc>
      </w:tr>
      <w:tr w:rsidR="00D775EB" w:rsidRPr="00281C39" w14:paraId="282DDC04"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0EA48351"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v</w:t>
            </w:r>
            <w:r w:rsidRPr="00281C39">
              <w:rPr>
                <w:rFonts w:eastAsia="Calibri"/>
                <w:sz w:val="18"/>
                <w:vertAlign w:val="subscript"/>
              </w:rPr>
              <w:t>TR,ref</w:t>
            </w:r>
          </w:p>
        </w:tc>
        <w:tc>
          <w:tcPr>
            <w:tcW w:w="850" w:type="dxa"/>
            <w:tcBorders>
              <w:top w:val="single" w:sz="4" w:space="0" w:color="auto"/>
              <w:left w:val="single" w:sz="4" w:space="0" w:color="auto"/>
              <w:bottom w:val="single" w:sz="4" w:space="0" w:color="auto"/>
              <w:right w:val="single" w:sz="4" w:space="0" w:color="auto"/>
            </w:tcBorders>
          </w:tcPr>
          <w:p w14:paraId="584E71F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km/h</w:t>
            </w:r>
          </w:p>
        </w:tc>
        <w:tc>
          <w:tcPr>
            <w:tcW w:w="993" w:type="dxa"/>
            <w:tcBorders>
              <w:top w:val="single" w:sz="4" w:space="0" w:color="auto"/>
              <w:left w:val="single" w:sz="4" w:space="0" w:color="auto"/>
              <w:bottom w:val="single" w:sz="4" w:space="0" w:color="auto"/>
              <w:right w:val="single" w:sz="4" w:space="0" w:color="auto"/>
            </w:tcBorders>
          </w:tcPr>
          <w:p w14:paraId="5476419B"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p w14:paraId="57BFB85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3</w:t>
            </w:r>
          </w:p>
        </w:tc>
        <w:tc>
          <w:tcPr>
            <w:tcW w:w="992" w:type="dxa"/>
            <w:tcBorders>
              <w:top w:val="single" w:sz="4" w:space="0" w:color="auto"/>
              <w:left w:val="single" w:sz="4" w:space="0" w:color="auto"/>
              <w:bottom w:val="single" w:sz="4" w:space="0" w:color="auto"/>
              <w:right w:val="single" w:sz="4" w:space="0" w:color="auto"/>
            </w:tcBorders>
          </w:tcPr>
          <w:p w14:paraId="710FC40F"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3.1.</w:t>
            </w:r>
            <w:r w:rsidRPr="00281C39">
              <w:rPr>
                <w:rFonts w:eastAsia="Calibri"/>
                <w:sz w:val="18"/>
              </w:rPr>
              <w:br/>
            </w:r>
          </w:p>
          <w:p w14:paraId="04E16738"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 xml:space="preserve">4.3. </w:t>
            </w:r>
          </w:p>
        </w:tc>
        <w:tc>
          <w:tcPr>
            <w:tcW w:w="3118" w:type="dxa"/>
            <w:tcBorders>
              <w:top w:val="single" w:sz="4" w:space="0" w:color="auto"/>
              <w:left w:val="single" w:sz="4" w:space="0" w:color="auto"/>
              <w:bottom w:val="single" w:sz="4" w:space="0" w:color="auto"/>
              <w:right w:val="single" w:sz="4" w:space="0" w:color="auto"/>
            </w:tcBorders>
          </w:tcPr>
          <w:p w14:paraId="564174E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The reference vehicle speed for the reference tyre rolling sound; this speed may be different from v</w:t>
            </w:r>
            <w:r w:rsidRPr="00281C39">
              <w:rPr>
                <w:rFonts w:eastAsia="Calibri"/>
                <w:sz w:val="18"/>
                <w:vertAlign w:val="subscript"/>
              </w:rPr>
              <w:t xml:space="preserve">wot </w:t>
            </w:r>
            <w:r w:rsidRPr="00281C39">
              <w:rPr>
                <w:rFonts w:eastAsia="Calibri"/>
                <w:sz w:val="18"/>
              </w:rPr>
              <w:t>or</w:t>
            </w:r>
            <w:r w:rsidRPr="00281C39">
              <w:rPr>
                <w:rFonts w:eastAsia="Calibri"/>
                <w:sz w:val="18"/>
                <w:vertAlign w:val="subscript"/>
              </w:rPr>
              <w:t xml:space="preserve"> Vcrs</w:t>
            </w:r>
            <w:r w:rsidRPr="00281C39">
              <w:rPr>
                <w:rFonts w:eastAsia="Calibri"/>
                <w:sz w:val="18"/>
              </w:rPr>
              <w:t xml:space="preserve"> if tyre rolling sound data have been generated independently from the type approval test concerned. (see Annex 3 Appendix 3 paragraph 2.4.1. (b))</w:t>
            </w:r>
          </w:p>
        </w:tc>
      </w:tr>
      <w:tr w:rsidR="00D775EB" w:rsidRPr="00281C39" w14:paraId="64BC0F84"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025E5E1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v</w:t>
            </w:r>
            <w:r w:rsidRPr="00281C39">
              <w:rPr>
                <w:rFonts w:eastAsia="Calibri"/>
                <w:sz w:val="18"/>
                <w:vertAlign w:val="subscript"/>
              </w:rPr>
              <w:t>crs,j</w:t>
            </w:r>
          </w:p>
        </w:tc>
        <w:tc>
          <w:tcPr>
            <w:tcW w:w="850" w:type="dxa"/>
            <w:tcBorders>
              <w:top w:val="single" w:sz="4" w:space="0" w:color="auto"/>
              <w:left w:val="single" w:sz="4" w:space="0" w:color="auto"/>
              <w:bottom w:val="single" w:sz="4" w:space="0" w:color="auto"/>
              <w:right w:val="single" w:sz="4" w:space="0" w:color="auto"/>
            </w:tcBorders>
          </w:tcPr>
          <w:p w14:paraId="794C93FC"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km/h</w:t>
            </w:r>
          </w:p>
        </w:tc>
        <w:tc>
          <w:tcPr>
            <w:tcW w:w="993" w:type="dxa"/>
            <w:tcBorders>
              <w:top w:val="single" w:sz="4" w:space="0" w:color="auto"/>
              <w:left w:val="single" w:sz="4" w:space="0" w:color="auto"/>
              <w:bottom w:val="single" w:sz="4" w:space="0" w:color="auto"/>
              <w:right w:val="single" w:sz="4" w:space="0" w:color="auto"/>
            </w:tcBorders>
          </w:tcPr>
          <w:p w14:paraId="09D61F8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7683C3D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3.2./4.3.</w:t>
            </w:r>
          </w:p>
        </w:tc>
        <w:tc>
          <w:tcPr>
            <w:tcW w:w="3118" w:type="dxa"/>
            <w:tcBorders>
              <w:top w:val="single" w:sz="4" w:space="0" w:color="auto"/>
              <w:left w:val="single" w:sz="4" w:space="0" w:color="auto"/>
              <w:bottom w:val="single" w:sz="4" w:space="0" w:color="auto"/>
              <w:right w:val="single" w:sz="4" w:space="0" w:color="auto"/>
            </w:tcBorders>
          </w:tcPr>
          <w:p w14:paraId="37FC4A5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Vehicle speed when the reference point of the vehicle passes line PP' during a pass-by test according Annex paragraph 3.1.2.1.6.</w:t>
            </w:r>
          </w:p>
        </w:tc>
      </w:tr>
      <w:tr w:rsidR="00D775EB" w:rsidRPr="00281C39" w14:paraId="761A795B"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1DAC321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v</w:t>
            </w:r>
            <w:r w:rsidRPr="00281C39">
              <w:rPr>
                <w:rFonts w:eastAsia="Calibri"/>
                <w:sz w:val="18"/>
                <w:vertAlign w:val="subscript"/>
              </w:rPr>
              <w:t>wot,PP’,j</w:t>
            </w:r>
          </w:p>
        </w:tc>
        <w:tc>
          <w:tcPr>
            <w:tcW w:w="850" w:type="dxa"/>
            <w:tcBorders>
              <w:top w:val="single" w:sz="4" w:space="0" w:color="auto"/>
              <w:left w:val="single" w:sz="4" w:space="0" w:color="auto"/>
              <w:bottom w:val="single" w:sz="4" w:space="0" w:color="auto"/>
              <w:right w:val="single" w:sz="4" w:space="0" w:color="auto"/>
            </w:tcBorders>
          </w:tcPr>
          <w:p w14:paraId="720A6ED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km/h</w:t>
            </w:r>
          </w:p>
        </w:tc>
        <w:tc>
          <w:tcPr>
            <w:tcW w:w="993" w:type="dxa"/>
            <w:tcBorders>
              <w:top w:val="single" w:sz="4" w:space="0" w:color="auto"/>
              <w:left w:val="single" w:sz="4" w:space="0" w:color="auto"/>
              <w:bottom w:val="single" w:sz="4" w:space="0" w:color="auto"/>
              <w:right w:val="single" w:sz="4" w:space="0" w:color="auto"/>
            </w:tcBorders>
          </w:tcPr>
          <w:p w14:paraId="154B7A8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0BA7BAD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3.3./4.4.</w:t>
            </w:r>
          </w:p>
        </w:tc>
        <w:tc>
          <w:tcPr>
            <w:tcW w:w="3118" w:type="dxa"/>
            <w:tcBorders>
              <w:top w:val="single" w:sz="4" w:space="0" w:color="auto"/>
              <w:left w:val="single" w:sz="4" w:space="0" w:color="auto"/>
              <w:bottom w:val="single" w:sz="4" w:space="0" w:color="auto"/>
              <w:right w:val="single" w:sz="4" w:space="0" w:color="auto"/>
            </w:tcBorders>
          </w:tcPr>
          <w:p w14:paraId="3CB7E6B5"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Vehicle speed when the reference point of the vehicle passes line PP' during a pass-by test according Annex paragraph 3.1.2.1.5.</w:t>
            </w:r>
          </w:p>
        </w:tc>
      </w:tr>
      <w:tr w:rsidR="00D775EB" w:rsidRPr="00281C39" w14:paraId="6CB9E2D5"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70AE7C76"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lastRenderedPageBreak/>
              <w:t>v</w:t>
            </w:r>
            <w:r w:rsidRPr="00281C39">
              <w:rPr>
                <w:rFonts w:eastAsia="Calibri"/>
                <w:sz w:val="18"/>
                <w:vertAlign w:val="subscript"/>
              </w:rPr>
              <w:t>wot,BB’,j</w:t>
            </w:r>
          </w:p>
        </w:tc>
        <w:tc>
          <w:tcPr>
            <w:tcW w:w="850" w:type="dxa"/>
            <w:tcBorders>
              <w:top w:val="single" w:sz="4" w:space="0" w:color="auto"/>
              <w:left w:val="single" w:sz="4" w:space="0" w:color="auto"/>
              <w:bottom w:val="single" w:sz="4" w:space="0" w:color="auto"/>
              <w:right w:val="single" w:sz="4" w:space="0" w:color="auto"/>
            </w:tcBorders>
          </w:tcPr>
          <w:p w14:paraId="70E9A3FD"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km/h</w:t>
            </w:r>
          </w:p>
        </w:tc>
        <w:tc>
          <w:tcPr>
            <w:tcW w:w="993" w:type="dxa"/>
            <w:tcBorders>
              <w:top w:val="single" w:sz="4" w:space="0" w:color="auto"/>
              <w:left w:val="single" w:sz="4" w:space="0" w:color="auto"/>
              <w:bottom w:val="single" w:sz="4" w:space="0" w:color="auto"/>
              <w:right w:val="single" w:sz="4" w:space="0" w:color="auto"/>
            </w:tcBorders>
          </w:tcPr>
          <w:p w14:paraId="4E451B1E"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4C2E31A1"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3.3./4.4.</w:t>
            </w:r>
          </w:p>
        </w:tc>
        <w:tc>
          <w:tcPr>
            <w:tcW w:w="3118" w:type="dxa"/>
            <w:tcBorders>
              <w:top w:val="single" w:sz="4" w:space="0" w:color="auto"/>
              <w:left w:val="single" w:sz="4" w:space="0" w:color="auto"/>
              <w:bottom w:val="single" w:sz="4" w:space="0" w:color="auto"/>
              <w:right w:val="single" w:sz="4" w:space="0" w:color="auto"/>
            </w:tcBorders>
          </w:tcPr>
          <w:p w14:paraId="2332BE4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Vehicle speed when the rear of the vehicle passes line BB' during a pass-by test according Annex paragraph 3.1.2.1.5.</w:t>
            </w:r>
          </w:p>
        </w:tc>
      </w:tr>
      <w:tr w:rsidR="00D775EB" w:rsidRPr="00281C39" w14:paraId="0C34B79B"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3240050F" w14:textId="77777777" w:rsidR="00D775EB" w:rsidRPr="00281C39" w:rsidRDefault="00D775EB" w:rsidP="00D775EB">
            <w:pPr>
              <w:tabs>
                <w:tab w:val="left" w:pos="-1440"/>
              </w:tabs>
              <w:spacing w:before="40" w:after="120" w:line="220" w:lineRule="exact"/>
              <w:rPr>
                <w:rFonts w:eastAsia="Calibri"/>
                <w:sz w:val="18"/>
              </w:rPr>
            </w:pPr>
            <w:r w:rsidRPr="00281C39">
              <w:rPr>
                <w:rFonts w:ascii="Symbol" w:eastAsia="Calibri" w:hAnsi="Symbol"/>
                <w:sz w:val="18"/>
              </w:rPr>
              <w:t>J</w:t>
            </w:r>
            <w:r w:rsidRPr="00281C39">
              <w:rPr>
                <w:rFonts w:eastAsia="Calibri"/>
                <w:sz w:val="18"/>
                <w:vertAlign w:val="subscript"/>
              </w:rPr>
              <w:t>ref</w:t>
            </w:r>
          </w:p>
        </w:tc>
        <w:tc>
          <w:tcPr>
            <w:tcW w:w="850" w:type="dxa"/>
            <w:tcBorders>
              <w:top w:val="single" w:sz="4" w:space="0" w:color="auto"/>
              <w:left w:val="single" w:sz="4" w:space="0" w:color="auto"/>
              <w:bottom w:val="single" w:sz="4" w:space="0" w:color="auto"/>
              <w:right w:val="single" w:sz="4" w:space="0" w:color="auto"/>
            </w:tcBorders>
          </w:tcPr>
          <w:p w14:paraId="5D0ED7B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°C</w:t>
            </w:r>
          </w:p>
        </w:tc>
        <w:tc>
          <w:tcPr>
            <w:tcW w:w="993" w:type="dxa"/>
            <w:tcBorders>
              <w:top w:val="single" w:sz="4" w:space="0" w:color="auto"/>
              <w:left w:val="single" w:sz="4" w:space="0" w:color="auto"/>
              <w:bottom w:val="single" w:sz="4" w:space="0" w:color="auto"/>
              <w:right w:val="single" w:sz="4" w:space="0" w:color="auto"/>
            </w:tcBorders>
          </w:tcPr>
          <w:p w14:paraId="1D760AA1"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54828E1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w:t>
            </w:r>
          </w:p>
        </w:tc>
        <w:tc>
          <w:tcPr>
            <w:tcW w:w="3118" w:type="dxa"/>
            <w:tcBorders>
              <w:top w:val="single" w:sz="4" w:space="0" w:color="auto"/>
              <w:left w:val="single" w:sz="4" w:space="0" w:color="auto"/>
              <w:bottom w:val="single" w:sz="4" w:space="0" w:color="auto"/>
              <w:right w:val="single" w:sz="4" w:space="0" w:color="auto"/>
            </w:tcBorders>
          </w:tcPr>
          <w:p w14:paraId="2F91ECC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 xml:space="preserve">Reference air temperature: </w:t>
            </w:r>
            <w:r w:rsidRPr="00281C39">
              <w:rPr>
                <w:rFonts w:eastAsia="Calibri"/>
                <w:sz w:val="18"/>
              </w:rPr>
              <w:br/>
              <w:t>20 °C</w:t>
            </w:r>
          </w:p>
        </w:tc>
      </w:tr>
      <w:tr w:rsidR="00D775EB" w:rsidRPr="00281C39" w14:paraId="385767AA"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5D7462B7" w14:textId="77777777" w:rsidR="00D775EB" w:rsidRPr="00281C39" w:rsidRDefault="00D775EB" w:rsidP="00D775EB">
            <w:pPr>
              <w:tabs>
                <w:tab w:val="left" w:pos="-1440"/>
              </w:tabs>
              <w:spacing w:before="40" w:after="120" w:line="220" w:lineRule="exact"/>
              <w:rPr>
                <w:rFonts w:eastAsia="Calibri"/>
                <w:sz w:val="18"/>
              </w:rPr>
            </w:pPr>
            <w:r w:rsidRPr="00281C39">
              <w:rPr>
                <w:rFonts w:ascii="Symbol" w:eastAsia="Calibri" w:hAnsi="Symbol"/>
                <w:sz w:val="18"/>
              </w:rPr>
              <w:t>J</w:t>
            </w:r>
            <w:r w:rsidRPr="00281C39">
              <w:rPr>
                <w:rFonts w:eastAsia="Calibri"/>
                <w:sz w:val="18"/>
                <w:vertAlign w:val="subscript"/>
              </w:rPr>
              <w:t>crs,j</w:t>
            </w:r>
          </w:p>
        </w:tc>
        <w:tc>
          <w:tcPr>
            <w:tcW w:w="850" w:type="dxa"/>
            <w:tcBorders>
              <w:top w:val="single" w:sz="4" w:space="0" w:color="auto"/>
              <w:left w:val="single" w:sz="4" w:space="0" w:color="auto"/>
              <w:bottom w:val="single" w:sz="4" w:space="0" w:color="auto"/>
              <w:right w:val="single" w:sz="4" w:space="0" w:color="auto"/>
            </w:tcBorders>
          </w:tcPr>
          <w:p w14:paraId="54FBE32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°C</w:t>
            </w:r>
          </w:p>
        </w:tc>
        <w:tc>
          <w:tcPr>
            <w:tcW w:w="993" w:type="dxa"/>
            <w:tcBorders>
              <w:top w:val="single" w:sz="4" w:space="0" w:color="auto"/>
              <w:left w:val="single" w:sz="4" w:space="0" w:color="auto"/>
              <w:bottom w:val="single" w:sz="4" w:space="0" w:color="auto"/>
              <w:right w:val="single" w:sz="4" w:space="0" w:color="auto"/>
            </w:tcBorders>
          </w:tcPr>
          <w:p w14:paraId="5E46B68C"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59D5EF1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3.2.</w:t>
            </w:r>
          </w:p>
        </w:tc>
        <w:tc>
          <w:tcPr>
            <w:tcW w:w="3118" w:type="dxa"/>
            <w:tcBorders>
              <w:top w:val="single" w:sz="4" w:space="0" w:color="auto"/>
              <w:left w:val="single" w:sz="4" w:space="0" w:color="auto"/>
              <w:bottom w:val="single" w:sz="4" w:space="0" w:color="auto"/>
              <w:right w:val="single" w:sz="4" w:space="0" w:color="auto"/>
            </w:tcBorders>
          </w:tcPr>
          <w:p w14:paraId="7F4294E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Air temperature representative for one pass-by test run j under constant speed condition</w:t>
            </w:r>
          </w:p>
        </w:tc>
      </w:tr>
      <w:tr w:rsidR="00D775EB" w:rsidRPr="00281C39" w14:paraId="36959BAF"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0C30C771" w14:textId="77777777" w:rsidR="00D775EB" w:rsidRPr="00281C39" w:rsidRDefault="00D775EB" w:rsidP="00D775EB">
            <w:pPr>
              <w:tabs>
                <w:tab w:val="left" w:pos="-1440"/>
              </w:tabs>
              <w:spacing w:before="40" w:after="120" w:line="220" w:lineRule="exact"/>
              <w:rPr>
                <w:rFonts w:eastAsia="Calibri"/>
                <w:sz w:val="18"/>
              </w:rPr>
            </w:pPr>
            <w:r w:rsidRPr="00281C39">
              <w:rPr>
                <w:rFonts w:ascii="Symbol" w:eastAsia="Calibri" w:hAnsi="Symbol"/>
                <w:sz w:val="18"/>
              </w:rPr>
              <w:t>J</w:t>
            </w:r>
            <w:r w:rsidRPr="00281C39">
              <w:rPr>
                <w:rFonts w:eastAsia="Calibri"/>
                <w:sz w:val="18"/>
                <w:vertAlign w:val="subscript"/>
              </w:rPr>
              <w:t>wot,j</w:t>
            </w:r>
            <w:r w:rsidRPr="00281C39">
              <w:rPr>
                <w:rFonts w:eastAsia="Calibri"/>
                <w:sz w:val="18"/>
              </w:rPr>
              <w:t>.</w:t>
            </w:r>
          </w:p>
        </w:tc>
        <w:tc>
          <w:tcPr>
            <w:tcW w:w="850" w:type="dxa"/>
            <w:tcBorders>
              <w:top w:val="single" w:sz="4" w:space="0" w:color="auto"/>
              <w:left w:val="single" w:sz="4" w:space="0" w:color="auto"/>
              <w:bottom w:val="single" w:sz="4" w:space="0" w:color="auto"/>
              <w:right w:val="single" w:sz="4" w:space="0" w:color="auto"/>
            </w:tcBorders>
          </w:tcPr>
          <w:p w14:paraId="465FF5FE"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°C</w:t>
            </w:r>
          </w:p>
        </w:tc>
        <w:tc>
          <w:tcPr>
            <w:tcW w:w="993" w:type="dxa"/>
            <w:tcBorders>
              <w:top w:val="single" w:sz="4" w:space="0" w:color="auto"/>
              <w:left w:val="single" w:sz="4" w:space="0" w:color="auto"/>
              <w:bottom w:val="single" w:sz="4" w:space="0" w:color="auto"/>
              <w:right w:val="single" w:sz="4" w:space="0" w:color="auto"/>
            </w:tcBorders>
          </w:tcPr>
          <w:p w14:paraId="6A6CF71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7150748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3.3.</w:t>
            </w:r>
          </w:p>
        </w:tc>
        <w:tc>
          <w:tcPr>
            <w:tcW w:w="3118" w:type="dxa"/>
            <w:tcBorders>
              <w:top w:val="single" w:sz="4" w:space="0" w:color="auto"/>
              <w:left w:val="single" w:sz="4" w:space="0" w:color="auto"/>
              <w:bottom w:val="single" w:sz="4" w:space="0" w:color="auto"/>
              <w:right w:val="single" w:sz="4" w:space="0" w:color="auto"/>
            </w:tcBorders>
          </w:tcPr>
          <w:p w14:paraId="3692BE26"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Air temperature representative for one pass-by test run j under acceleration condition</w:t>
            </w:r>
          </w:p>
        </w:tc>
      </w:tr>
      <w:tr w:rsidR="00D775EB" w:rsidRPr="00281C39" w14:paraId="1A59E60F"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2482674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TR,crs,j,</w:t>
            </w:r>
            <w:r w:rsidRPr="00281C39">
              <w:rPr>
                <w:rFonts w:ascii="Symbol" w:eastAsia="Calibri" w:hAnsi="Symbol"/>
                <w:sz w:val="18"/>
                <w:vertAlign w:val="subscript"/>
              </w:rPr>
              <w:t>J</w:t>
            </w:r>
            <w:r w:rsidRPr="00281C39">
              <w:rPr>
                <w:rFonts w:eastAsia="Calibri"/>
                <w:sz w:val="18"/>
                <w:vertAlign w:val="subscript"/>
              </w:rPr>
              <w:t>crs</w:t>
            </w:r>
          </w:p>
        </w:tc>
        <w:tc>
          <w:tcPr>
            <w:tcW w:w="850" w:type="dxa"/>
            <w:tcBorders>
              <w:top w:val="single" w:sz="4" w:space="0" w:color="auto"/>
              <w:left w:val="single" w:sz="4" w:space="0" w:color="auto"/>
              <w:bottom w:val="single" w:sz="4" w:space="0" w:color="auto"/>
              <w:right w:val="single" w:sz="4" w:space="0" w:color="auto"/>
            </w:tcBorders>
          </w:tcPr>
          <w:p w14:paraId="39C125C6"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993" w:type="dxa"/>
            <w:tcBorders>
              <w:top w:val="single" w:sz="4" w:space="0" w:color="auto"/>
              <w:left w:val="single" w:sz="4" w:space="0" w:color="auto"/>
              <w:bottom w:val="single" w:sz="4" w:space="0" w:color="auto"/>
              <w:right w:val="single" w:sz="4" w:space="0" w:color="auto"/>
            </w:tcBorders>
          </w:tcPr>
          <w:p w14:paraId="41D2F6FE"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555A54D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3.2.3.</w:t>
            </w:r>
          </w:p>
        </w:tc>
        <w:tc>
          <w:tcPr>
            <w:tcW w:w="3118" w:type="dxa"/>
            <w:tcBorders>
              <w:top w:val="single" w:sz="4" w:space="0" w:color="auto"/>
              <w:left w:val="single" w:sz="4" w:space="0" w:color="auto"/>
              <w:bottom w:val="single" w:sz="4" w:space="0" w:color="auto"/>
              <w:right w:val="single" w:sz="4" w:space="0" w:color="auto"/>
            </w:tcBorders>
          </w:tcPr>
          <w:p w14:paraId="0575FC3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Tyre rolling sound adjusted to the speed condition of the constant speed test</w:t>
            </w:r>
          </w:p>
        </w:tc>
      </w:tr>
      <w:tr w:rsidR="00D775EB" w:rsidRPr="00281C39" w14:paraId="0B70304C"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05DB8EA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PT,crs,j</w:t>
            </w:r>
          </w:p>
        </w:tc>
        <w:tc>
          <w:tcPr>
            <w:tcW w:w="850" w:type="dxa"/>
            <w:tcBorders>
              <w:top w:val="single" w:sz="4" w:space="0" w:color="auto"/>
              <w:left w:val="single" w:sz="4" w:space="0" w:color="auto"/>
              <w:bottom w:val="single" w:sz="4" w:space="0" w:color="auto"/>
              <w:right w:val="single" w:sz="4" w:space="0" w:color="auto"/>
            </w:tcBorders>
          </w:tcPr>
          <w:p w14:paraId="52FBDE1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993" w:type="dxa"/>
            <w:tcBorders>
              <w:top w:val="single" w:sz="4" w:space="0" w:color="auto"/>
              <w:left w:val="single" w:sz="4" w:space="0" w:color="auto"/>
              <w:bottom w:val="single" w:sz="4" w:space="0" w:color="auto"/>
              <w:right w:val="single" w:sz="4" w:space="0" w:color="auto"/>
            </w:tcBorders>
          </w:tcPr>
          <w:p w14:paraId="238471F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2B143D56"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3.2.4.</w:t>
            </w:r>
          </w:p>
        </w:tc>
        <w:tc>
          <w:tcPr>
            <w:tcW w:w="3118" w:type="dxa"/>
            <w:tcBorders>
              <w:top w:val="single" w:sz="4" w:space="0" w:color="auto"/>
              <w:left w:val="single" w:sz="4" w:space="0" w:color="auto"/>
              <w:bottom w:val="single" w:sz="4" w:space="0" w:color="auto"/>
              <w:right w:val="single" w:sz="4" w:space="0" w:color="auto"/>
            </w:tcBorders>
          </w:tcPr>
          <w:p w14:paraId="4281DFB6"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Extracted power train component from each valid constant speed test</w:t>
            </w:r>
          </w:p>
        </w:tc>
      </w:tr>
      <w:tr w:rsidR="00D775EB" w:rsidRPr="00281C39" w14:paraId="5FE41DAA"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69F98BA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TR,crs,j,</w:t>
            </w:r>
            <w:r w:rsidRPr="00281C39">
              <w:rPr>
                <w:rFonts w:ascii="Symbol" w:eastAsia="Calibri" w:hAnsi="Symbol"/>
                <w:sz w:val="18"/>
                <w:vertAlign w:val="subscript"/>
              </w:rPr>
              <w:t>J</w:t>
            </w:r>
            <w:r w:rsidRPr="00281C39">
              <w:rPr>
                <w:rFonts w:eastAsia="Calibri"/>
                <w:sz w:val="18"/>
                <w:vertAlign w:val="subscript"/>
              </w:rPr>
              <w:t>ref</w:t>
            </w:r>
          </w:p>
        </w:tc>
        <w:tc>
          <w:tcPr>
            <w:tcW w:w="850" w:type="dxa"/>
            <w:tcBorders>
              <w:top w:val="single" w:sz="4" w:space="0" w:color="auto"/>
              <w:left w:val="single" w:sz="4" w:space="0" w:color="auto"/>
              <w:bottom w:val="single" w:sz="4" w:space="0" w:color="auto"/>
              <w:right w:val="single" w:sz="4" w:space="0" w:color="auto"/>
            </w:tcBorders>
          </w:tcPr>
          <w:p w14:paraId="256F80C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993" w:type="dxa"/>
            <w:tcBorders>
              <w:top w:val="single" w:sz="4" w:space="0" w:color="auto"/>
              <w:left w:val="single" w:sz="4" w:space="0" w:color="auto"/>
              <w:bottom w:val="single" w:sz="4" w:space="0" w:color="auto"/>
              <w:right w:val="single" w:sz="4" w:space="0" w:color="auto"/>
            </w:tcBorders>
          </w:tcPr>
          <w:p w14:paraId="41AC167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01E72B6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3.2.2.</w:t>
            </w:r>
          </w:p>
        </w:tc>
        <w:tc>
          <w:tcPr>
            <w:tcW w:w="3118" w:type="dxa"/>
            <w:tcBorders>
              <w:top w:val="single" w:sz="4" w:space="0" w:color="auto"/>
              <w:left w:val="single" w:sz="4" w:space="0" w:color="auto"/>
              <w:bottom w:val="single" w:sz="4" w:space="0" w:color="auto"/>
              <w:right w:val="single" w:sz="4" w:space="0" w:color="auto"/>
            </w:tcBorders>
          </w:tcPr>
          <w:p w14:paraId="1C78C32C"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Tyre rolling sound adjusted to the speed condition of the constant speed test and the reference temperature</w:t>
            </w:r>
          </w:p>
        </w:tc>
      </w:tr>
      <w:tr w:rsidR="00D775EB" w:rsidRPr="00281C39" w14:paraId="654CF075"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4D52F9D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crs,j,</w:t>
            </w:r>
            <w:r w:rsidRPr="00281C39">
              <w:rPr>
                <w:rFonts w:ascii="Symbol" w:eastAsia="Calibri" w:hAnsi="Symbol"/>
                <w:sz w:val="18"/>
                <w:vertAlign w:val="subscript"/>
              </w:rPr>
              <w:t>J</w:t>
            </w:r>
            <w:r w:rsidRPr="00281C39">
              <w:rPr>
                <w:rFonts w:eastAsia="Calibri"/>
                <w:sz w:val="18"/>
                <w:vertAlign w:val="subscript"/>
              </w:rPr>
              <w:t>ref</w:t>
            </w:r>
          </w:p>
        </w:tc>
        <w:tc>
          <w:tcPr>
            <w:tcW w:w="850" w:type="dxa"/>
            <w:tcBorders>
              <w:top w:val="single" w:sz="4" w:space="0" w:color="auto"/>
              <w:left w:val="single" w:sz="4" w:space="0" w:color="auto"/>
              <w:bottom w:val="single" w:sz="4" w:space="0" w:color="auto"/>
              <w:right w:val="single" w:sz="4" w:space="0" w:color="auto"/>
            </w:tcBorders>
          </w:tcPr>
          <w:p w14:paraId="0346B8D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993" w:type="dxa"/>
            <w:tcBorders>
              <w:top w:val="single" w:sz="4" w:space="0" w:color="auto"/>
              <w:left w:val="single" w:sz="4" w:space="0" w:color="auto"/>
              <w:bottom w:val="single" w:sz="4" w:space="0" w:color="auto"/>
              <w:right w:val="single" w:sz="4" w:space="0" w:color="auto"/>
            </w:tcBorders>
          </w:tcPr>
          <w:p w14:paraId="4B2D075C"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198041AC"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3.2.5.</w:t>
            </w:r>
          </w:p>
        </w:tc>
        <w:tc>
          <w:tcPr>
            <w:tcW w:w="3118" w:type="dxa"/>
            <w:tcBorders>
              <w:top w:val="single" w:sz="4" w:space="0" w:color="auto"/>
              <w:left w:val="single" w:sz="4" w:space="0" w:color="auto"/>
              <w:bottom w:val="single" w:sz="4" w:space="0" w:color="auto"/>
              <w:right w:val="single" w:sz="4" w:space="0" w:color="auto"/>
            </w:tcBorders>
          </w:tcPr>
          <w:p w14:paraId="6864278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Air temperature adjusted constant speed test result</w:t>
            </w:r>
          </w:p>
        </w:tc>
      </w:tr>
      <w:tr w:rsidR="00D775EB" w:rsidRPr="00281C39" w14:paraId="7AC44197"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53B19BDC"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TR,wot,j,</w:t>
            </w:r>
            <w:r w:rsidRPr="00281C39">
              <w:rPr>
                <w:rFonts w:ascii="Symbol" w:eastAsia="Calibri" w:hAnsi="Symbol"/>
                <w:sz w:val="18"/>
                <w:vertAlign w:val="subscript"/>
              </w:rPr>
              <w:t>J</w:t>
            </w:r>
            <w:r w:rsidRPr="00281C39">
              <w:rPr>
                <w:rFonts w:eastAsia="Calibri"/>
                <w:sz w:val="18"/>
                <w:vertAlign w:val="subscript"/>
              </w:rPr>
              <w:t>wot</w:t>
            </w:r>
          </w:p>
        </w:tc>
        <w:tc>
          <w:tcPr>
            <w:tcW w:w="850" w:type="dxa"/>
            <w:tcBorders>
              <w:top w:val="single" w:sz="4" w:space="0" w:color="auto"/>
              <w:left w:val="single" w:sz="4" w:space="0" w:color="auto"/>
              <w:bottom w:val="single" w:sz="4" w:space="0" w:color="auto"/>
              <w:right w:val="single" w:sz="4" w:space="0" w:color="auto"/>
            </w:tcBorders>
          </w:tcPr>
          <w:p w14:paraId="5FB51B3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993" w:type="dxa"/>
            <w:tcBorders>
              <w:top w:val="single" w:sz="4" w:space="0" w:color="auto"/>
              <w:left w:val="single" w:sz="4" w:space="0" w:color="auto"/>
              <w:bottom w:val="single" w:sz="4" w:space="0" w:color="auto"/>
              <w:right w:val="single" w:sz="4" w:space="0" w:color="auto"/>
            </w:tcBorders>
          </w:tcPr>
          <w:p w14:paraId="41E1F415"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145DA11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3.3.3.</w:t>
            </w:r>
          </w:p>
        </w:tc>
        <w:tc>
          <w:tcPr>
            <w:tcW w:w="3118" w:type="dxa"/>
            <w:tcBorders>
              <w:top w:val="single" w:sz="4" w:space="0" w:color="auto"/>
              <w:left w:val="single" w:sz="4" w:space="0" w:color="auto"/>
              <w:bottom w:val="single" w:sz="4" w:space="0" w:color="auto"/>
              <w:right w:val="single" w:sz="4" w:space="0" w:color="auto"/>
            </w:tcBorders>
          </w:tcPr>
          <w:p w14:paraId="66F9086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Tyre rolling sound adjusted to the speed condition of the acceleration test</w:t>
            </w:r>
          </w:p>
        </w:tc>
      </w:tr>
      <w:tr w:rsidR="00D775EB" w:rsidRPr="00281C39" w14:paraId="0FF7305E"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5615267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PT,wot,j</w:t>
            </w:r>
          </w:p>
        </w:tc>
        <w:tc>
          <w:tcPr>
            <w:tcW w:w="850" w:type="dxa"/>
            <w:tcBorders>
              <w:top w:val="single" w:sz="4" w:space="0" w:color="auto"/>
              <w:left w:val="single" w:sz="4" w:space="0" w:color="auto"/>
              <w:bottom w:val="single" w:sz="4" w:space="0" w:color="auto"/>
              <w:right w:val="single" w:sz="4" w:space="0" w:color="auto"/>
            </w:tcBorders>
          </w:tcPr>
          <w:p w14:paraId="04711FDD"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993" w:type="dxa"/>
            <w:tcBorders>
              <w:top w:val="single" w:sz="4" w:space="0" w:color="auto"/>
              <w:left w:val="single" w:sz="4" w:space="0" w:color="auto"/>
              <w:bottom w:val="single" w:sz="4" w:space="0" w:color="auto"/>
              <w:right w:val="single" w:sz="4" w:space="0" w:color="auto"/>
            </w:tcBorders>
          </w:tcPr>
          <w:p w14:paraId="02E00E1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68897A05"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3.3.4</w:t>
            </w:r>
          </w:p>
        </w:tc>
        <w:tc>
          <w:tcPr>
            <w:tcW w:w="3118" w:type="dxa"/>
            <w:tcBorders>
              <w:top w:val="single" w:sz="4" w:space="0" w:color="auto"/>
              <w:left w:val="single" w:sz="4" w:space="0" w:color="auto"/>
              <w:bottom w:val="single" w:sz="4" w:space="0" w:color="auto"/>
              <w:right w:val="single" w:sz="4" w:space="0" w:color="auto"/>
            </w:tcBorders>
          </w:tcPr>
          <w:p w14:paraId="7D1B00B6"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Extracted power train component from each valid acceleration test</w:t>
            </w:r>
          </w:p>
        </w:tc>
      </w:tr>
      <w:tr w:rsidR="00D775EB" w:rsidRPr="00281C39" w14:paraId="36C21ED0"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19074F8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TR,wot,j,</w:t>
            </w:r>
            <w:r w:rsidRPr="00281C39">
              <w:rPr>
                <w:rFonts w:ascii="Symbol" w:eastAsia="Calibri" w:hAnsi="Symbol"/>
                <w:sz w:val="18"/>
                <w:vertAlign w:val="subscript"/>
              </w:rPr>
              <w:t>J</w:t>
            </w:r>
            <w:r w:rsidRPr="00281C39">
              <w:rPr>
                <w:rFonts w:eastAsia="Calibri"/>
                <w:sz w:val="18"/>
                <w:vertAlign w:val="subscript"/>
              </w:rPr>
              <w:t>ref</w:t>
            </w:r>
          </w:p>
        </w:tc>
        <w:tc>
          <w:tcPr>
            <w:tcW w:w="850" w:type="dxa"/>
            <w:tcBorders>
              <w:top w:val="single" w:sz="4" w:space="0" w:color="auto"/>
              <w:left w:val="single" w:sz="4" w:space="0" w:color="auto"/>
              <w:bottom w:val="single" w:sz="4" w:space="0" w:color="auto"/>
              <w:right w:val="single" w:sz="4" w:space="0" w:color="auto"/>
            </w:tcBorders>
          </w:tcPr>
          <w:p w14:paraId="4881DB0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993" w:type="dxa"/>
            <w:tcBorders>
              <w:top w:val="single" w:sz="4" w:space="0" w:color="auto"/>
              <w:left w:val="single" w:sz="4" w:space="0" w:color="auto"/>
              <w:bottom w:val="single" w:sz="4" w:space="0" w:color="auto"/>
              <w:right w:val="single" w:sz="4" w:space="0" w:color="auto"/>
            </w:tcBorders>
          </w:tcPr>
          <w:p w14:paraId="38BCB39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3A41D6EF"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3.3.2.</w:t>
            </w:r>
          </w:p>
        </w:tc>
        <w:tc>
          <w:tcPr>
            <w:tcW w:w="3118" w:type="dxa"/>
            <w:tcBorders>
              <w:top w:val="single" w:sz="4" w:space="0" w:color="auto"/>
              <w:left w:val="single" w:sz="4" w:space="0" w:color="auto"/>
              <w:bottom w:val="single" w:sz="4" w:space="0" w:color="auto"/>
              <w:right w:val="single" w:sz="4" w:space="0" w:color="auto"/>
            </w:tcBorders>
          </w:tcPr>
          <w:p w14:paraId="0ADF621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Tyre rolling sound adjusted to the speed condition of the acceleration test and the reference temperature</w:t>
            </w:r>
          </w:p>
        </w:tc>
      </w:tr>
      <w:tr w:rsidR="00D775EB" w:rsidRPr="00281C39" w14:paraId="713287DB"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5024D5F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wot,j,</w:t>
            </w:r>
            <w:r w:rsidRPr="00281C39">
              <w:rPr>
                <w:rFonts w:ascii="Symbol" w:eastAsia="Calibri" w:hAnsi="Symbol"/>
                <w:sz w:val="18"/>
                <w:vertAlign w:val="subscript"/>
              </w:rPr>
              <w:t>J</w:t>
            </w:r>
            <w:r w:rsidRPr="00281C39">
              <w:rPr>
                <w:rFonts w:eastAsia="Calibri"/>
                <w:sz w:val="18"/>
                <w:vertAlign w:val="subscript"/>
              </w:rPr>
              <w:t>ref</w:t>
            </w:r>
          </w:p>
        </w:tc>
        <w:tc>
          <w:tcPr>
            <w:tcW w:w="850" w:type="dxa"/>
            <w:tcBorders>
              <w:top w:val="single" w:sz="4" w:space="0" w:color="auto"/>
              <w:left w:val="single" w:sz="4" w:space="0" w:color="auto"/>
              <w:bottom w:val="single" w:sz="4" w:space="0" w:color="auto"/>
              <w:right w:val="single" w:sz="4" w:space="0" w:color="auto"/>
            </w:tcBorders>
          </w:tcPr>
          <w:p w14:paraId="3031851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993" w:type="dxa"/>
            <w:tcBorders>
              <w:top w:val="single" w:sz="4" w:space="0" w:color="auto"/>
              <w:left w:val="single" w:sz="4" w:space="0" w:color="auto"/>
              <w:bottom w:val="single" w:sz="4" w:space="0" w:color="auto"/>
              <w:right w:val="single" w:sz="4" w:space="0" w:color="auto"/>
            </w:tcBorders>
          </w:tcPr>
          <w:p w14:paraId="76CB1F0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6971B29E"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3.3.5.</w:t>
            </w:r>
          </w:p>
        </w:tc>
        <w:tc>
          <w:tcPr>
            <w:tcW w:w="3118" w:type="dxa"/>
            <w:tcBorders>
              <w:top w:val="single" w:sz="4" w:space="0" w:color="auto"/>
              <w:left w:val="single" w:sz="4" w:space="0" w:color="auto"/>
              <w:bottom w:val="single" w:sz="4" w:space="0" w:color="auto"/>
              <w:right w:val="single" w:sz="4" w:space="0" w:color="auto"/>
            </w:tcBorders>
          </w:tcPr>
          <w:p w14:paraId="49DE5368"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Air temperature adjusted acceleration test result</w:t>
            </w:r>
          </w:p>
        </w:tc>
      </w:tr>
      <w:tr w:rsidR="00D775EB" w:rsidRPr="00281C39" w14:paraId="1868E6B7"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3A92DCE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TR,DB,</w:t>
            </w:r>
            <w:r w:rsidRPr="00281C39">
              <w:rPr>
                <w:rFonts w:ascii="Symbol" w:eastAsia="Calibri" w:hAnsi="Symbol"/>
                <w:sz w:val="18"/>
                <w:vertAlign w:val="subscript"/>
              </w:rPr>
              <w:t>J</w:t>
            </w:r>
            <w:r w:rsidRPr="00281C39">
              <w:rPr>
                <w:rFonts w:eastAsia="Calibri"/>
                <w:sz w:val="18"/>
                <w:vertAlign w:val="subscript"/>
              </w:rPr>
              <w:t>ref</w:t>
            </w:r>
          </w:p>
        </w:tc>
        <w:tc>
          <w:tcPr>
            <w:tcW w:w="850" w:type="dxa"/>
            <w:tcBorders>
              <w:top w:val="single" w:sz="4" w:space="0" w:color="auto"/>
              <w:left w:val="single" w:sz="4" w:space="0" w:color="auto"/>
              <w:bottom w:val="single" w:sz="4" w:space="0" w:color="auto"/>
              <w:right w:val="single" w:sz="4" w:space="0" w:color="auto"/>
            </w:tcBorders>
          </w:tcPr>
          <w:p w14:paraId="2F31B65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993" w:type="dxa"/>
            <w:tcBorders>
              <w:top w:val="single" w:sz="4" w:space="0" w:color="auto"/>
              <w:left w:val="single" w:sz="4" w:space="0" w:color="auto"/>
              <w:bottom w:val="single" w:sz="4" w:space="0" w:color="auto"/>
              <w:right w:val="single" w:sz="4" w:space="0" w:color="auto"/>
            </w:tcBorders>
          </w:tcPr>
          <w:p w14:paraId="212C8CA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451BEDB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4.1.</w:t>
            </w:r>
          </w:p>
        </w:tc>
        <w:tc>
          <w:tcPr>
            <w:tcW w:w="3118" w:type="dxa"/>
            <w:tcBorders>
              <w:top w:val="single" w:sz="4" w:space="0" w:color="auto"/>
              <w:left w:val="single" w:sz="4" w:space="0" w:color="auto"/>
              <w:bottom w:val="single" w:sz="4" w:space="0" w:color="auto"/>
              <w:right w:val="single" w:sz="4" w:space="0" w:color="auto"/>
            </w:tcBorders>
          </w:tcPr>
          <w:p w14:paraId="5B7AFDD6"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 xml:space="preserve">Reported reference test result of the tyre rolling sound measurement </w:t>
            </w:r>
            <w:r w:rsidRPr="00281C39">
              <w:rPr>
                <w:sz w:val="18"/>
                <w:szCs w:val="18"/>
              </w:rPr>
              <w:t>left/right side</w:t>
            </w:r>
            <w:r w:rsidRPr="00281C39">
              <w:rPr>
                <w:rFonts w:eastAsia="Calibri"/>
                <w:sz w:val="16"/>
                <w:szCs w:val="18"/>
              </w:rPr>
              <w:t xml:space="preserve"> </w:t>
            </w:r>
            <w:r w:rsidRPr="00281C39">
              <w:rPr>
                <w:rFonts w:eastAsia="Calibri"/>
                <w:sz w:val="18"/>
              </w:rPr>
              <w:t>according to Annex 3 Appendix 3 taken from a database</w:t>
            </w:r>
          </w:p>
        </w:tc>
      </w:tr>
      <w:tr w:rsidR="00D775EB" w:rsidRPr="00281C39" w14:paraId="41CF802D"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0B67CA82"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TR,DB,</w:t>
            </w:r>
            <w:r w:rsidRPr="00281C39">
              <w:rPr>
                <w:rFonts w:ascii="Symbol" w:eastAsia="Calibri" w:hAnsi="Symbol"/>
                <w:sz w:val="18"/>
                <w:vertAlign w:val="subscript"/>
              </w:rPr>
              <w:t>J</w:t>
            </w:r>
            <w:r w:rsidRPr="00281C39">
              <w:rPr>
                <w:rFonts w:eastAsia="Calibri"/>
                <w:sz w:val="18"/>
                <w:vertAlign w:val="subscript"/>
              </w:rPr>
              <w:t>ref</w:t>
            </w:r>
          </w:p>
        </w:tc>
        <w:tc>
          <w:tcPr>
            <w:tcW w:w="850" w:type="dxa"/>
            <w:tcBorders>
              <w:top w:val="single" w:sz="4" w:space="0" w:color="auto"/>
              <w:left w:val="single" w:sz="4" w:space="0" w:color="auto"/>
              <w:bottom w:val="single" w:sz="4" w:space="0" w:color="auto"/>
              <w:right w:val="single" w:sz="4" w:space="0" w:color="auto"/>
            </w:tcBorders>
          </w:tcPr>
          <w:p w14:paraId="27D09068"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993" w:type="dxa"/>
            <w:tcBorders>
              <w:top w:val="single" w:sz="4" w:space="0" w:color="auto"/>
              <w:left w:val="single" w:sz="4" w:space="0" w:color="auto"/>
              <w:bottom w:val="single" w:sz="4" w:space="0" w:color="auto"/>
              <w:right w:val="single" w:sz="4" w:space="0" w:color="auto"/>
            </w:tcBorders>
          </w:tcPr>
          <w:p w14:paraId="07409B95"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549D66A3"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4.1.</w:t>
            </w:r>
          </w:p>
        </w:tc>
        <w:tc>
          <w:tcPr>
            <w:tcW w:w="3118" w:type="dxa"/>
            <w:tcBorders>
              <w:top w:val="single" w:sz="4" w:space="0" w:color="auto"/>
              <w:left w:val="single" w:sz="4" w:space="0" w:color="auto"/>
              <w:bottom w:val="single" w:sz="4" w:space="0" w:color="auto"/>
              <w:right w:val="single" w:sz="4" w:space="0" w:color="auto"/>
            </w:tcBorders>
          </w:tcPr>
          <w:p w14:paraId="35776E4E"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Reported reference test result of the tyre rolling sound measurement at v</w:t>
            </w:r>
            <w:r w:rsidRPr="00281C39">
              <w:rPr>
                <w:rFonts w:eastAsia="Calibri"/>
                <w:sz w:val="18"/>
                <w:vertAlign w:val="subscript"/>
              </w:rPr>
              <w:t>TEST</w:t>
            </w:r>
            <w:r w:rsidRPr="00281C39">
              <w:rPr>
                <w:rFonts w:eastAsia="Calibri"/>
                <w:sz w:val="18"/>
              </w:rPr>
              <w:t xml:space="preserve"> left/right side</w:t>
            </w:r>
            <w:r w:rsidRPr="00281C39" w:rsidDel="00A25880">
              <w:rPr>
                <w:rFonts w:eastAsia="Calibri"/>
                <w:sz w:val="18"/>
              </w:rPr>
              <w:t xml:space="preserve"> </w:t>
            </w:r>
            <w:r w:rsidRPr="00281C39">
              <w:rPr>
                <w:rFonts w:eastAsia="Calibri"/>
                <w:sz w:val="18"/>
              </w:rPr>
              <w:t>according to Annex 3 Appendix 3 taken from a database</w:t>
            </w:r>
          </w:p>
        </w:tc>
      </w:tr>
      <w:tr w:rsidR="00D775EB" w:rsidRPr="00281C39" w14:paraId="249EFC83"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50751005"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slp</w:t>
            </w:r>
            <w:r w:rsidRPr="00281C39">
              <w:rPr>
                <w:rFonts w:eastAsia="Calibri"/>
                <w:sz w:val="18"/>
                <w:vertAlign w:val="subscript"/>
              </w:rPr>
              <w:t>DB,ref</w:t>
            </w:r>
          </w:p>
        </w:tc>
        <w:tc>
          <w:tcPr>
            <w:tcW w:w="850" w:type="dxa"/>
            <w:tcBorders>
              <w:top w:val="single" w:sz="4" w:space="0" w:color="auto"/>
              <w:left w:val="single" w:sz="4" w:space="0" w:color="auto"/>
              <w:bottom w:val="single" w:sz="4" w:space="0" w:color="auto"/>
              <w:right w:val="single" w:sz="4" w:space="0" w:color="auto"/>
            </w:tcBorders>
          </w:tcPr>
          <w:p w14:paraId="35F46935"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kg</w:t>
            </w:r>
          </w:p>
        </w:tc>
        <w:tc>
          <w:tcPr>
            <w:tcW w:w="993" w:type="dxa"/>
            <w:tcBorders>
              <w:top w:val="single" w:sz="4" w:space="0" w:color="auto"/>
              <w:left w:val="single" w:sz="4" w:space="0" w:color="auto"/>
              <w:bottom w:val="single" w:sz="4" w:space="0" w:color="auto"/>
              <w:right w:val="single" w:sz="4" w:space="0" w:color="auto"/>
            </w:tcBorders>
          </w:tcPr>
          <w:p w14:paraId="7C74E47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2B6E0E70"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4.1.</w:t>
            </w:r>
          </w:p>
        </w:tc>
        <w:tc>
          <w:tcPr>
            <w:tcW w:w="3118" w:type="dxa"/>
            <w:tcBorders>
              <w:top w:val="single" w:sz="4" w:space="0" w:color="auto"/>
              <w:left w:val="single" w:sz="4" w:space="0" w:color="auto"/>
              <w:bottom w:val="single" w:sz="4" w:space="0" w:color="auto"/>
              <w:right w:val="single" w:sz="4" w:space="0" w:color="auto"/>
            </w:tcBorders>
          </w:tcPr>
          <w:p w14:paraId="382CAABE"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Slope of the tyre rolling sound measurements as determined by Annex 3 Appendix 3 taken from a database</w:t>
            </w:r>
          </w:p>
        </w:tc>
      </w:tr>
      <w:tr w:rsidR="00D775EB" w:rsidRPr="00281C39" w14:paraId="7039AC0F"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0249FDFE"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lastRenderedPageBreak/>
              <w:t>v</w:t>
            </w:r>
            <w:r w:rsidRPr="00281C39">
              <w:rPr>
                <w:rFonts w:eastAsia="Calibri"/>
                <w:sz w:val="18"/>
                <w:vertAlign w:val="subscript"/>
              </w:rPr>
              <w:t>DB,TR,ref</w:t>
            </w:r>
          </w:p>
        </w:tc>
        <w:tc>
          <w:tcPr>
            <w:tcW w:w="850" w:type="dxa"/>
            <w:tcBorders>
              <w:top w:val="single" w:sz="4" w:space="0" w:color="auto"/>
              <w:left w:val="single" w:sz="4" w:space="0" w:color="auto"/>
              <w:bottom w:val="single" w:sz="4" w:space="0" w:color="auto"/>
              <w:right w:val="single" w:sz="4" w:space="0" w:color="auto"/>
            </w:tcBorders>
          </w:tcPr>
          <w:p w14:paraId="6BA1A8ED"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km/h</w:t>
            </w:r>
          </w:p>
        </w:tc>
        <w:tc>
          <w:tcPr>
            <w:tcW w:w="993" w:type="dxa"/>
            <w:tcBorders>
              <w:top w:val="single" w:sz="4" w:space="0" w:color="auto"/>
              <w:left w:val="single" w:sz="4" w:space="0" w:color="auto"/>
              <w:bottom w:val="single" w:sz="4" w:space="0" w:color="auto"/>
              <w:right w:val="single" w:sz="4" w:space="0" w:color="auto"/>
            </w:tcBorders>
          </w:tcPr>
          <w:p w14:paraId="33DA7A05"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5F87EE34"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4.1.</w:t>
            </w:r>
          </w:p>
        </w:tc>
        <w:tc>
          <w:tcPr>
            <w:tcW w:w="3118" w:type="dxa"/>
            <w:tcBorders>
              <w:top w:val="single" w:sz="4" w:space="0" w:color="auto"/>
              <w:left w:val="single" w:sz="4" w:space="0" w:color="auto"/>
              <w:bottom w:val="single" w:sz="4" w:space="0" w:color="auto"/>
              <w:right w:val="single" w:sz="4" w:space="0" w:color="auto"/>
            </w:tcBorders>
          </w:tcPr>
          <w:p w14:paraId="7CCA194D"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The reference vehicle speed for the reference tyre rolling sound; this speed may be different from v</w:t>
            </w:r>
            <w:r w:rsidRPr="00281C39">
              <w:rPr>
                <w:rFonts w:eastAsia="Calibri"/>
                <w:sz w:val="18"/>
                <w:vertAlign w:val="subscript"/>
              </w:rPr>
              <w:t>crs</w:t>
            </w:r>
            <w:r w:rsidRPr="00281C39">
              <w:rPr>
                <w:rFonts w:eastAsia="Calibri"/>
                <w:sz w:val="18"/>
              </w:rPr>
              <w:t xml:space="preserve"> or v</w:t>
            </w:r>
            <w:r w:rsidRPr="00281C39">
              <w:rPr>
                <w:rFonts w:eastAsia="Calibri"/>
                <w:sz w:val="18"/>
                <w:vertAlign w:val="subscript"/>
              </w:rPr>
              <w:t>wot</w:t>
            </w:r>
            <w:r w:rsidRPr="00281C39">
              <w:rPr>
                <w:rFonts w:eastAsia="Calibri"/>
                <w:sz w:val="18"/>
              </w:rPr>
              <w:t>, if tyre rolling sound data have been generated independently from the type approval test concerned. (see Annex 3 Appendix 3 paragraph 2.4.1. (b))</w:t>
            </w:r>
          </w:p>
        </w:tc>
      </w:tr>
      <w:tr w:rsidR="00D775EB" w:rsidRPr="00281C39" w14:paraId="0573686E"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6F8ABCD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TR,DB,crs,</w:t>
            </w:r>
            <w:r w:rsidRPr="00281C39">
              <w:rPr>
                <w:rFonts w:ascii="Symbol" w:eastAsia="Calibri" w:hAnsi="Symbol"/>
                <w:sz w:val="18"/>
                <w:vertAlign w:val="subscript"/>
              </w:rPr>
              <w:t>J</w:t>
            </w:r>
            <w:r w:rsidRPr="00281C39">
              <w:rPr>
                <w:rFonts w:eastAsia="Calibri"/>
                <w:sz w:val="18"/>
                <w:vertAlign w:val="subscript"/>
              </w:rPr>
              <w:t>ref</w:t>
            </w:r>
          </w:p>
        </w:tc>
        <w:tc>
          <w:tcPr>
            <w:tcW w:w="850" w:type="dxa"/>
            <w:tcBorders>
              <w:top w:val="single" w:sz="4" w:space="0" w:color="auto"/>
              <w:left w:val="single" w:sz="4" w:space="0" w:color="auto"/>
              <w:bottom w:val="single" w:sz="4" w:space="0" w:color="auto"/>
              <w:right w:val="single" w:sz="4" w:space="0" w:color="auto"/>
            </w:tcBorders>
          </w:tcPr>
          <w:p w14:paraId="387BC559"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993" w:type="dxa"/>
            <w:tcBorders>
              <w:top w:val="single" w:sz="4" w:space="0" w:color="auto"/>
              <w:left w:val="single" w:sz="4" w:space="0" w:color="auto"/>
              <w:bottom w:val="single" w:sz="4" w:space="0" w:color="auto"/>
              <w:right w:val="single" w:sz="4" w:space="0" w:color="auto"/>
            </w:tcBorders>
          </w:tcPr>
          <w:p w14:paraId="7F4EAC30"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0830AADF"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4.1.</w:t>
            </w:r>
          </w:p>
        </w:tc>
        <w:tc>
          <w:tcPr>
            <w:tcW w:w="3118" w:type="dxa"/>
            <w:tcBorders>
              <w:top w:val="single" w:sz="4" w:space="0" w:color="auto"/>
              <w:left w:val="single" w:sz="4" w:space="0" w:color="auto"/>
              <w:bottom w:val="single" w:sz="4" w:space="0" w:color="auto"/>
              <w:right w:val="single" w:sz="4" w:space="0" w:color="auto"/>
            </w:tcBorders>
          </w:tcPr>
          <w:p w14:paraId="4E17E32F"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Reported reference test result of the tyre rolling sound measurement at v</w:t>
            </w:r>
            <w:r w:rsidRPr="00281C39">
              <w:rPr>
                <w:rFonts w:eastAsia="Calibri"/>
                <w:sz w:val="18"/>
                <w:vertAlign w:val="subscript"/>
              </w:rPr>
              <w:t>crs</w:t>
            </w:r>
            <w:r w:rsidRPr="00281C39">
              <w:rPr>
                <w:rFonts w:eastAsia="Calibri"/>
                <w:sz w:val="18"/>
              </w:rPr>
              <w:t xml:space="preserve"> left/right side</w:t>
            </w:r>
            <w:r w:rsidRPr="00281C39" w:rsidDel="00A25880">
              <w:rPr>
                <w:rFonts w:eastAsia="Calibri"/>
                <w:sz w:val="18"/>
              </w:rPr>
              <w:t xml:space="preserve"> </w:t>
            </w:r>
            <w:r w:rsidRPr="00281C39">
              <w:rPr>
                <w:rFonts w:eastAsia="Calibri"/>
                <w:sz w:val="18"/>
              </w:rPr>
              <w:t>according to Annex 3 Appendix 3 taken from a database</w:t>
            </w:r>
          </w:p>
        </w:tc>
      </w:tr>
      <w:tr w:rsidR="00D775EB" w:rsidRPr="00281C39" w14:paraId="71E63BA1" w14:textId="77777777" w:rsidTr="00BE4AB1">
        <w:trPr>
          <w:cantSplit/>
          <w:trHeight w:val="288"/>
        </w:trPr>
        <w:tc>
          <w:tcPr>
            <w:tcW w:w="1343" w:type="dxa"/>
            <w:tcBorders>
              <w:top w:val="single" w:sz="4" w:space="0" w:color="auto"/>
              <w:left w:val="single" w:sz="4" w:space="0" w:color="auto"/>
              <w:bottom w:val="single" w:sz="4" w:space="0" w:color="auto"/>
              <w:right w:val="single" w:sz="4" w:space="0" w:color="auto"/>
            </w:tcBorders>
          </w:tcPr>
          <w:p w14:paraId="3779FC15"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L</w:t>
            </w:r>
            <w:r w:rsidRPr="00281C39">
              <w:rPr>
                <w:rFonts w:eastAsia="Calibri"/>
                <w:sz w:val="18"/>
                <w:vertAlign w:val="subscript"/>
              </w:rPr>
              <w:t>TR,DB,wot,</w:t>
            </w:r>
            <w:r w:rsidRPr="00281C39">
              <w:rPr>
                <w:rFonts w:ascii="Symbol" w:eastAsia="Calibri" w:hAnsi="Symbol"/>
                <w:sz w:val="18"/>
                <w:vertAlign w:val="subscript"/>
              </w:rPr>
              <w:t>J</w:t>
            </w:r>
            <w:r w:rsidRPr="00281C39">
              <w:rPr>
                <w:rFonts w:eastAsia="Calibri"/>
                <w:sz w:val="18"/>
                <w:vertAlign w:val="subscript"/>
              </w:rPr>
              <w:t>ref</w:t>
            </w:r>
          </w:p>
        </w:tc>
        <w:tc>
          <w:tcPr>
            <w:tcW w:w="850" w:type="dxa"/>
            <w:tcBorders>
              <w:top w:val="single" w:sz="4" w:space="0" w:color="auto"/>
              <w:left w:val="single" w:sz="4" w:space="0" w:color="auto"/>
              <w:bottom w:val="single" w:sz="4" w:space="0" w:color="auto"/>
              <w:right w:val="single" w:sz="4" w:space="0" w:color="auto"/>
            </w:tcBorders>
          </w:tcPr>
          <w:p w14:paraId="5DC88D57"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dB(A)</w:t>
            </w:r>
          </w:p>
        </w:tc>
        <w:tc>
          <w:tcPr>
            <w:tcW w:w="993" w:type="dxa"/>
            <w:tcBorders>
              <w:top w:val="single" w:sz="4" w:space="0" w:color="auto"/>
              <w:left w:val="single" w:sz="4" w:space="0" w:color="auto"/>
              <w:bottom w:val="single" w:sz="4" w:space="0" w:color="auto"/>
              <w:right w:val="single" w:sz="4" w:space="0" w:color="auto"/>
            </w:tcBorders>
          </w:tcPr>
          <w:p w14:paraId="71E32908"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Annex 3 - Appendix 2</w:t>
            </w:r>
          </w:p>
        </w:tc>
        <w:tc>
          <w:tcPr>
            <w:tcW w:w="992" w:type="dxa"/>
            <w:tcBorders>
              <w:top w:val="single" w:sz="4" w:space="0" w:color="auto"/>
              <w:left w:val="single" w:sz="4" w:space="0" w:color="auto"/>
              <w:bottom w:val="single" w:sz="4" w:space="0" w:color="auto"/>
              <w:right w:val="single" w:sz="4" w:space="0" w:color="auto"/>
            </w:tcBorders>
          </w:tcPr>
          <w:p w14:paraId="32A9FD5C"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4.1.</w:t>
            </w:r>
          </w:p>
        </w:tc>
        <w:tc>
          <w:tcPr>
            <w:tcW w:w="3118" w:type="dxa"/>
            <w:tcBorders>
              <w:top w:val="single" w:sz="4" w:space="0" w:color="auto"/>
              <w:left w:val="single" w:sz="4" w:space="0" w:color="auto"/>
              <w:bottom w:val="single" w:sz="4" w:space="0" w:color="auto"/>
              <w:right w:val="single" w:sz="4" w:space="0" w:color="auto"/>
            </w:tcBorders>
          </w:tcPr>
          <w:p w14:paraId="3E698A2A" w14:textId="77777777" w:rsidR="00D775EB" w:rsidRPr="00281C39" w:rsidRDefault="00D775EB" w:rsidP="00D775EB">
            <w:pPr>
              <w:tabs>
                <w:tab w:val="left" w:pos="-1440"/>
              </w:tabs>
              <w:spacing w:before="40" w:after="120" w:line="220" w:lineRule="exact"/>
              <w:rPr>
                <w:rFonts w:eastAsia="Calibri"/>
                <w:sz w:val="18"/>
              </w:rPr>
            </w:pPr>
            <w:r w:rsidRPr="00281C39">
              <w:rPr>
                <w:rFonts w:eastAsia="Calibri"/>
                <w:sz w:val="18"/>
              </w:rPr>
              <w:t>Reported reference test result of the tyre rolling sound measurement at v</w:t>
            </w:r>
            <w:r w:rsidRPr="00281C39">
              <w:rPr>
                <w:rFonts w:eastAsia="Calibri"/>
                <w:sz w:val="18"/>
                <w:vertAlign w:val="subscript"/>
              </w:rPr>
              <w:t>wot</w:t>
            </w:r>
            <w:r w:rsidRPr="00281C39">
              <w:rPr>
                <w:rFonts w:eastAsia="Calibri"/>
                <w:sz w:val="18"/>
              </w:rPr>
              <w:t xml:space="preserve"> left/right side</w:t>
            </w:r>
            <w:r w:rsidRPr="00281C39" w:rsidDel="004C5C82">
              <w:rPr>
                <w:rFonts w:eastAsia="Calibri"/>
                <w:sz w:val="18"/>
              </w:rPr>
              <w:t xml:space="preserve"> </w:t>
            </w:r>
            <w:r w:rsidRPr="00281C39">
              <w:rPr>
                <w:rFonts w:eastAsia="Calibri"/>
                <w:sz w:val="18"/>
              </w:rPr>
              <w:t>according to Annex 3 Appendix 3 taken from a database</w:t>
            </w:r>
          </w:p>
        </w:tc>
      </w:tr>
      <w:tr w:rsidR="00D775EB" w:rsidRPr="00281C39" w14:paraId="4653DBE6" w14:textId="77777777" w:rsidTr="00BE4AB1">
        <w:trPr>
          <w:cantSplit/>
          <w:trHeight w:val="255"/>
        </w:trPr>
        <w:tc>
          <w:tcPr>
            <w:tcW w:w="1343" w:type="dxa"/>
            <w:hideMark/>
          </w:tcPr>
          <w:p w14:paraId="3A6E81A4"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a</w:t>
            </w:r>
            <w:r w:rsidRPr="00281C39">
              <w:rPr>
                <w:color w:val="000000"/>
                <w:sz w:val="18"/>
                <w:szCs w:val="18"/>
                <w:vertAlign w:val="subscript"/>
                <w:lang w:eastAsia="de-DE"/>
              </w:rPr>
              <w:t>wot</w:t>
            </w:r>
            <w:r w:rsidRPr="00281C39">
              <w:rPr>
                <w:color w:val="000000"/>
                <w:sz w:val="18"/>
                <w:szCs w:val="18"/>
                <w:lang w:eastAsia="de-DE"/>
              </w:rPr>
              <w:t>_</w:t>
            </w:r>
            <w:r w:rsidRPr="00281C39">
              <w:rPr>
                <w:color w:val="000000"/>
                <w:sz w:val="18"/>
                <w:szCs w:val="18"/>
                <w:vertAlign w:val="subscript"/>
                <w:lang w:eastAsia="de-DE"/>
              </w:rPr>
              <w:t>ASEP</w:t>
            </w:r>
          </w:p>
        </w:tc>
        <w:tc>
          <w:tcPr>
            <w:tcW w:w="850" w:type="dxa"/>
            <w:hideMark/>
          </w:tcPr>
          <w:p w14:paraId="3C7044D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993" w:type="dxa"/>
            <w:hideMark/>
          </w:tcPr>
          <w:p w14:paraId="3A0F061D"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6D6A5DF9"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2.3.</w:t>
            </w:r>
          </w:p>
        </w:tc>
        <w:tc>
          <w:tcPr>
            <w:tcW w:w="3118" w:type="dxa"/>
            <w:vAlign w:val="bottom"/>
            <w:hideMark/>
          </w:tcPr>
          <w:p w14:paraId="24A418B0"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maximum required acceleration at wide-open-throttle</w:t>
            </w:r>
          </w:p>
        </w:tc>
      </w:tr>
      <w:tr w:rsidR="00D775EB" w:rsidRPr="00281C39" w14:paraId="0B2F2795" w14:textId="77777777" w:rsidTr="00BE4AB1">
        <w:trPr>
          <w:cantSplit/>
          <w:trHeight w:val="480"/>
        </w:trPr>
        <w:tc>
          <w:tcPr>
            <w:tcW w:w="1343" w:type="dxa"/>
            <w:hideMark/>
          </w:tcPr>
          <w:p w14:paraId="1A27D6BB"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κ</w:t>
            </w:r>
          </w:p>
        </w:tc>
        <w:tc>
          <w:tcPr>
            <w:tcW w:w="850" w:type="dxa"/>
            <w:hideMark/>
          </w:tcPr>
          <w:p w14:paraId="0565850D"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w:t>
            </w:r>
          </w:p>
        </w:tc>
        <w:tc>
          <w:tcPr>
            <w:tcW w:w="993" w:type="dxa"/>
            <w:hideMark/>
          </w:tcPr>
          <w:p w14:paraId="22ADF148"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060E1B6B"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2.3.</w:t>
            </w:r>
          </w:p>
        </w:tc>
        <w:tc>
          <w:tcPr>
            <w:tcW w:w="3118" w:type="dxa"/>
            <w:vAlign w:val="bottom"/>
            <w:hideMark/>
          </w:tcPr>
          <w:p w14:paraId="663E9D8D"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gears to be tested under "Additional Sound Emission Provisions" (ASEP)</w:t>
            </w:r>
          </w:p>
        </w:tc>
      </w:tr>
      <w:tr w:rsidR="00D775EB" w:rsidRPr="00281C39" w14:paraId="377616F8" w14:textId="77777777" w:rsidTr="00BE4AB1">
        <w:trPr>
          <w:cantSplit/>
          <w:trHeight w:val="480"/>
        </w:trPr>
        <w:tc>
          <w:tcPr>
            <w:tcW w:w="1343" w:type="dxa"/>
            <w:hideMark/>
          </w:tcPr>
          <w:p w14:paraId="2B0E2E2F"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n</w:t>
            </w:r>
            <w:r w:rsidRPr="00281C39">
              <w:rPr>
                <w:color w:val="000000"/>
                <w:sz w:val="18"/>
                <w:szCs w:val="18"/>
                <w:vertAlign w:val="subscript"/>
                <w:lang w:eastAsia="de-DE"/>
              </w:rPr>
              <w:t>BB_ASEP</w:t>
            </w:r>
          </w:p>
        </w:tc>
        <w:tc>
          <w:tcPr>
            <w:tcW w:w="850" w:type="dxa"/>
            <w:hideMark/>
          </w:tcPr>
          <w:p w14:paraId="5A0E9D9C"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1/min</w:t>
            </w:r>
          </w:p>
        </w:tc>
        <w:tc>
          <w:tcPr>
            <w:tcW w:w="993" w:type="dxa"/>
            <w:hideMark/>
          </w:tcPr>
          <w:p w14:paraId="7DC15005"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7C27D4A9"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2.3.</w:t>
            </w:r>
          </w:p>
        </w:tc>
        <w:tc>
          <w:tcPr>
            <w:tcW w:w="3118" w:type="dxa"/>
            <w:vAlign w:val="bottom"/>
            <w:hideMark/>
          </w:tcPr>
          <w:p w14:paraId="1F16598C"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maximum test engine speed; value to be reported and used for calculations to a precision of 10 min-1</w:t>
            </w:r>
          </w:p>
        </w:tc>
      </w:tr>
      <w:tr w:rsidR="00D775EB" w:rsidRPr="00281C39" w14:paraId="33F9E41D" w14:textId="77777777" w:rsidTr="00BE4AB1">
        <w:trPr>
          <w:cantSplit/>
          <w:trHeight w:val="480"/>
        </w:trPr>
        <w:tc>
          <w:tcPr>
            <w:tcW w:w="1343" w:type="dxa"/>
            <w:hideMark/>
          </w:tcPr>
          <w:p w14:paraId="485BEA08" w14:textId="27CB30CF"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AA’_ASEP</w:t>
            </w:r>
          </w:p>
        </w:tc>
        <w:tc>
          <w:tcPr>
            <w:tcW w:w="850" w:type="dxa"/>
            <w:hideMark/>
          </w:tcPr>
          <w:p w14:paraId="092E08C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hideMark/>
          </w:tcPr>
          <w:p w14:paraId="46129168"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51610C96"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2.3.</w:t>
            </w:r>
          </w:p>
        </w:tc>
        <w:tc>
          <w:tcPr>
            <w:tcW w:w="3118" w:type="dxa"/>
            <w:vAlign w:val="bottom"/>
            <w:hideMark/>
          </w:tcPr>
          <w:p w14:paraId="132CAD1D" w14:textId="6DDEE976" w:rsidR="00D775EB" w:rsidRPr="00281C39" w:rsidRDefault="00D775EB" w:rsidP="00D775EB">
            <w:pPr>
              <w:suppressAutoHyphens w:val="0"/>
              <w:spacing w:after="120"/>
              <w:jc w:val="both"/>
              <w:rPr>
                <w:sz w:val="18"/>
                <w:szCs w:val="18"/>
                <w:lang w:eastAsia="de-DE"/>
              </w:rPr>
            </w:pPr>
            <w:r w:rsidRPr="00281C39">
              <w:rPr>
                <w:sz w:val="18"/>
                <w:szCs w:val="18"/>
              </w:rPr>
              <w:t xml:space="preserve">Target vehicle velocity for test point P1 of the assessment method according paragraph 2.4. </w:t>
            </w:r>
          </w:p>
        </w:tc>
      </w:tr>
      <w:tr w:rsidR="00D775EB" w:rsidRPr="00281C39" w14:paraId="62E2D3AF" w14:textId="77777777" w:rsidTr="00BE4AB1">
        <w:trPr>
          <w:cantSplit/>
          <w:trHeight w:val="480"/>
        </w:trPr>
        <w:tc>
          <w:tcPr>
            <w:tcW w:w="1343" w:type="dxa"/>
            <w:hideMark/>
          </w:tcPr>
          <w:p w14:paraId="14B0F751" w14:textId="0E63C0E9"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BB’_ASEP</w:t>
            </w:r>
          </w:p>
        </w:tc>
        <w:tc>
          <w:tcPr>
            <w:tcW w:w="850" w:type="dxa"/>
            <w:hideMark/>
          </w:tcPr>
          <w:p w14:paraId="640C9C8A"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hideMark/>
          </w:tcPr>
          <w:p w14:paraId="52DE4A3A"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34D262B8"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2.3.</w:t>
            </w:r>
          </w:p>
        </w:tc>
        <w:tc>
          <w:tcPr>
            <w:tcW w:w="3118" w:type="dxa"/>
            <w:vAlign w:val="bottom"/>
            <w:hideMark/>
          </w:tcPr>
          <w:p w14:paraId="062209E9" w14:textId="1BAF45B0" w:rsidR="00D775EB" w:rsidRPr="00281C39" w:rsidRDefault="00D775EB" w:rsidP="00D775EB">
            <w:pPr>
              <w:suppressAutoHyphens w:val="0"/>
              <w:spacing w:after="120"/>
              <w:jc w:val="both"/>
              <w:rPr>
                <w:sz w:val="18"/>
                <w:szCs w:val="18"/>
                <w:lang w:eastAsia="de-DE"/>
              </w:rPr>
            </w:pPr>
            <w:r w:rsidRPr="00281C39">
              <w:rPr>
                <w:sz w:val="18"/>
                <w:szCs w:val="18"/>
              </w:rPr>
              <w:t xml:space="preserve">Target vehicle velocity for test point P4 of the assessment method according paragraph 2.4. </w:t>
            </w:r>
            <w:r w:rsidRPr="00281C39">
              <w:rPr>
                <w:sz w:val="18"/>
                <w:szCs w:val="18"/>
                <w:lang w:eastAsia="de-DE"/>
              </w:rPr>
              <w:t xml:space="preserve"> </w:t>
            </w:r>
          </w:p>
        </w:tc>
      </w:tr>
      <w:tr w:rsidR="00D775EB" w:rsidRPr="00281C39" w14:paraId="54ECC674" w14:textId="77777777" w:rsidTr="00BE4AB1">
        <w:trPr>
          <w:cantSplit/>
          <w:trHeight w:val="255"/>
        </w:trPr>
        <w:tc>
          <w:tcPr>
            <w:tcW w:w="1343" w:type="dxa"/>
            <w:hideMark/>
          </w:tcPr>
          <w:p w14:paraId="32DFC893"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P</w:t>
            </w:r>
            <w:r w:rsidRPr="00281C39">
              <w:rPr>
                <w:color w:val="000000"/>
                <w:sz w:val="18"/>
                <w:szCs w:val="18"/>
                <w:vertAlign w:val="subscript"/>
                <w:lang w:eastAsia="de-DE"/>
              </w:rPr>
              <w:t>j</w:t>
            </w:r>
          </w:p>
        </w:tc>
        <w:tc>
          <w:tcPr>
            <w:tcW w:w="850" w:type="dxa"/>
            <w:hideMark/>
          </w:tcPr>
          <w:p w14:paraId="4E1E8DBD"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w:t>
            </w:r>
          </w:p>
        </w:tc>
        <w:tc>
          <w:tcPr>
            <w:tcW w:w="993" w:type="dxa"/>
            <w:hideMark/>
          </w:tcPr>
          <w:p w14:paraId="0530597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2AE3E5FF" w14:textId="2E11211E"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 xml:space="preserve">2.4. </w:t>
            </w:r>
          </w:p>
        </w:tc>
        <w:tc>
          <w:tcPr>
            <w:tcW w:w="3118" w:type="dxa"/>
            <w:hideMark/>
          </w:tcPr>
          <w:p w14:paraId="03FB25FB"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test point(s) under ASEP</w:t>
            </w:r>
          </w:p>
        </w:tc>
      </w:tr>
      <w:tr w:rsidR="00D775EB" w:rsidRPr="00281C39" w14:paraId="62484BA2" w14:textId="77777777" w:rsidTr="00BE4AB1">
        <w:trPr>
          <w:cantSplit/>
          <w:trHeight w:val="255"/>
        </w:trPr>
        <w:tc>
          <w:tcPr>
            <w:tcW w:w="1343" w:type="dxa"/>
            <w:hideMark/>
          </w:tcPr>
          <w:p w14:paraId="1A8639CB"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j</w:t>
            </w:r>
          </w:p>
        </w:tc>
        <w:tc>
          <w:tcPr>
            <w:tcW w:w="850" w:type="dxa"/>
            <w:hideMark/>
          </w:tcPr>
          <w:p w14:paraId="2A63D892"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w:t>
            </w:r>
          </w:p>
        </w:tc>
        <w:tc>
          <w:tcPr>
            <w:tcW w:w="993" w:type="dxa"/>
            <w:hideMark/>
          </w:tcPr>
          <w:p w14:paraId="537818E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415F4049" w14:textId="62304DDE"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 xml:space="preserve">2.4. </w:t>
            </w:r>
          </w:p>
        </w:tc>
        <w:tc>
          <w:tcPr>
            <w:tcW w:w="3118" w:type="dxa"/>
            <w:vAlign w:val="bottom"/>
            <w:hideMark/>
          </w:tcPr>
          <w:p w14:paraId="7E321478"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index for the test points under ASEP</w:t>
            </w:r>
          </w:p>
        </w:tc>
      </w:tr>
      <w:tr w:rsidR="00D775EB" w:rsidRPr="00281C39" w14:paraId="5B2E485E" w14:textId="77777777" w:rsidTr="00BE4AB1">
        <w:trPr>
          <w:cantSplit/>
          <w:trHeight w:val="255"/>
        </w:trPr>
        <w:tc>
          <w:tcPr>
            <w:tcW w:w="1343" w:type="dxa"/>
            <w:hideMark/>
          </w:tcPr>
          <w:p w14:paraId="0A8A726D"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BB_j</w:t>
            </w:r>
          </w:p>
        </w:tc>
        <w:tc>
          <w:tcPr>
            <w:tcW w:w="850" w:type="dxa"/>
            <w:hideMark/>
          </w:tcPr>
          <w:p w14:paraId="7C547AA3"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hideMark/>
          </w:tcPr>
          <w:p w14:paraId="4FF1C483"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090CB4D4" w14:textId="722832E9" w:rsidR="00D775EB" w:rsidRPr="00281C39" w:rsidRDefault="00D775EB" w:rsidP="00D775EB">
            <w:pPr>
              <w:suppressAutoHyphens w:val="0"/>
              <w:spacing w:after="120" w:line="480" w:lineRule="auto"/>
              <w:jc w:val="both"/>
              <w:rPr>
                <w:color w:val="000000"/>
                <w:sz w:val="18"/>
                <w:szCs w:val="18"/>
                <w:lang w:eastAsia="de-DE"/>
              </w:rPr>
            </w:pPr>
            <w:r w:rsidRPr="00281C39">
              <w:rPr>
                <w:color w:val="000000"/>
                <w:sz w:val="18"/>
                <w:szCs w:val="18"/>
                <w:lang w:eastAsia="de-DE"/>
              </w:rPr>
              <w:t xml:space="preserve">2.4.  </w:t>
            </w:r>
          </w:p>
        </w:tc>
        <w:tc>
          <w:tcPr>
            <w:tcW w:w="3118" w:type="dxa"/>
            <w:vAlign w:val="bottom"/>
            <w:hideMark/>
          </w:tcPr>
          <w:p w14:paraId="4781D752"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vehicle test speed at BB' for a particular ASEP test point</w:t>
            </w:r>
          </w:p>
        </w:tc>
      </w:tr>
      <w:tr w:rsidR="00D775EB" w:rsidRPr="00281C39" w14:paraId="58F55DD4" w14:textId="77777777" w:rsidTr="00BE4AB1">
        <w:trPr>
          <w:cantSplit/>
          <w:trHeight w:val="480"/>
        </w:trPr>
        <w:tc>
          <w:tcPr>
            <w:tcW w:w="1343" w:type="dxa"/>
            <w:hideMark/>
          </w:tcPr>
          <w:p w14:paraId="199B275A"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a</w:t>
            </w:r>
            <w:r w:rsidRPr="00281C39">
              <w:rPr>
                <w:color w:val="000000"/>
                <w:sz w:val="18"/>
                <w:szCs w:val="18"/>
                <w:vertAlign w:val="subscript"/>
                <w:lang w:eastAsia="de-DE"/>
              </w:rPr>
              <w:t>wot,test,</w:t>
            </w:r>
            <w:r w:rsidRPr="00281C39">
              <w:t xml:space="preserve"> </w:t>
            </w:r>
            <w:r w:rsidRPr="00281C39">
              <w:rPr>
                <w:color w:val="000000"/>
                <w:sz w:val="18"/>
                <w:szCs w:val="18"/>
                <w:vertAlign w:val="subscript"/>
                <w:lang w:eastAsia="de-DE"/>
              </w:rPr>
              <w:t>κj</w:t>
            </w:r>
          </w:p>
        </w:tc>
        <w:tc>
          <w:tcPr>
            <w:tcW w:w="850" w:type="dxa"/>
            <w:hideMark/>
          </w:tcPr>
          <w:p w14:paraId="70415C1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m/s</w:t>
            </w:r>
            <w:r w:rsidRPr="00281C39">
              <w:rPr>
                <w:color w:val="000000"/>
                <w:sz w:val="18"/>
                <w:szCs w:val="18"/>
                <w:vertAlign w:val="superscript"/>
                <w:lang w:eastAsia="de-DE"/>
              </w:rPr>
              <w:t>2</w:t>
            </w:r>
          </w:p>
        </w:tc>
        <w:tc>
          <w:tcPr>
            <w:tcW w:w="993" w:type="dxa"/>
            <w:hideMark/>
          </w:tcPr>
          <w:p w14:paraId="1675F71B"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46959542" w14:textId="0B35F8C1"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 xml:space="preserve">2.5. </w:t>
            </w:r>
          </w:p>
        </w:tc>
        <w:tc>
          <w:tcPr>
            <w:tcW w:w="3118" w:type="dxa"/>
            <w:vAlign w:val="bottom"/>
            <w:hideMark/>
          </w:tcPr>
          <w:p w14:paraId="738BE5A2"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acceleration at wide-open throttle achieved in gear κ and at test point j</w:t>
            </w:r>
          </w:p>
        </w:tc>
      </w:tr>
      <w:tr w:rsidR="00D775EB" w:rsidRPr="00281C39" w14:paraId="44EB185A" w14:textId="77777777" w:rsidTr="00BE4AB1">
        <w:trPr>
          <w:cantSplit/>
          <w:trHeight w:val="720"/>
        </w:trPr>
        <w:tc>
          <w:tcPr>
            <w:tcW w:w="1343" w:type="dxa"/>
            <w:hideMark/>
          </w:tcPr>
          <w:p w14:paraId="581D7018"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wot,κj</w:t>
            </w:r>
          </w:p>
        </w:tc>
        <w:tc>
          <w:tcPr>
            <w:tcW w:w="850" w:type="dxa"/>
            <w:hideMark/>
          </w:tcPr>
          <w:p w14:paraId="7C624000"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993" w:type="dxa"/>
            <w:hideMark/>
          </w:tcPr>
          <w:p w14:paraId="603E46CB"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502ED142" w14:textId="3094AB01"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2.5.</w:t>
            </w:r>
          </w:p>
        </w:tc>
        <w:tc>
          <w:tcPr>
            <w:tcW w:w="3118" w:type="dxa"/>
            <w:vAlign w:val="bottom"/>
            <w:hideMark/>
          </w:tcPr>
          <w:p w14:paraId="2F1E9FF4"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sound pressure level measured for a gear κ and at a test point j; value to be reported and used for calculations to the first decimal place</w:t>
            </w:r>
          </w:p>
        </w:tc>
      </w:tr>
      <w:tr w:rsidR="00D775EB" w:rsidRPr="00281C39" w14:paraId="6856917B" w14:textId="77777777" w:rsidTr="00BE4AB1">
        <w:trPr>
          <w:cantSplit/>
          <w:trHeight w:val="480"/>
        </w:trPr>
        <w:tc>
          <w:tcPr>
            <w:tcW w:w="1343" w:type="dxa"/>
            <w:hideMark/>
          </w:tcPr>
          <w:p w14:paraId="0A11FDD4"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n</w:t>
            </w:r>
            <w:r w:rsidRPr="00281C39">
              <w:rPr>
                <w:color w:val="000000"/>
                <w:sz w:val="18"/>
                <w:szCs w:val="18"/>
                <w:vertAlign w:val="subscript"/>
                <w:lang w:eastAsia="de-DE"/>
              </w:rPr>
              <w:t>BB,κj</w:t>
            </w:r>
          </w:p>
        </w:tc>
        <w:tc>
          <w:tcPr>
            <w:tcW w:w="850" w:type="dxa"/>
            <w:hideMark/>
          </w:tcPr>
          <w:p w14:paraId="6F436C47"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1/min</w:t>
            </w:r>
          </w:p>
        </w:tc>
        <w:tc>
          <w:tcPr>
            <w:tcW w:w="993" w:type="dxa"/>
            <w:hideMark/>
          </w:tcPr>
          <w:p w14:paraId="089DDDD3"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2B53AF36" w14:textId="52710341"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2.5.</w:t>
            </w:r>
          </w:p>
        </w:tc>
        <w:tc>
          <w:tcPr>
            <w:tcW w:w="3118" w:type="dxa"/>
            <w:vAlign w:val="bottom"/>
            <w:hideMark/>
          </w:tcPr>
          <w:p w14:paraId="44757000"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vehicle test engine speed at BB' for a gear κ and at test point j</w:t>
            </w:r>
          </w:p>
        </w:tc>
      </w:tr>
      <w:tr w:rsidR="00D775EB" w:rsidRPr="00281C39" w14:paraId="273F9DDE" w14:textId="77777777" w:rsidTr="00BE4AB1">
        <w:trPr>
          <w:cantSplit/>
          <w:trHeight w:val="720"/>
        </w:trPr>
        <w:tc>
          <w:tcPr>
            <w:tcW w:w="1343" w:type="dxa"/>
            <w:tcBorders>
              <w:bottom w:val="single" w:sz="4" w:space="0" w:color="auto"/>
            </w:tcBorders>
            <w:hideMark/>
          </w:tcPr>
          <w:p w14:paraId="5C180196"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v</w:t>
            </w:r>
            <w:r w:rsidRPr="00281C39">
              <w:rPr>
                <w:color w:val="000000"/>
                <w:sz w:val="18"/>
                <w:szCs w:val="18"/>
                <w:vertAlign w:val="subscript"/>
                <w:lang w:eastAsia="de-DE"/>
              </w:rPr>
              <w:t>AA,κj</w:t>
            </w:r>
          </w:p>
        </w:tc>
        <w:tc>
          <w:tcPr>
            <w:tcW w:w="850" w:type="dxa"/>
            <w:tcBorders>
              <w:bottom w:val="single" w:sz="4" w:space="0" w:color="auto"/>
            </w:tcBorders>
            <w:hideMark/>
          </w:tcPr>
          <w:p w14:paraId="2001B288"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tcBorders>
              <w:bottom w:val="single" w:sz="4" w:space="0" w:color="auto"/>
            </w:tcBorders>
            <w:hideMark/>
          </w:tcPr>
          <w:p w14:paraId="7C2AD97A"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tcBorders>
              <w:bottom w:val="single" w:sz="4" w:space="0" w:color="auto"/>
            </w:tcBorders>
            <w:hideMark/>
          </w:tcPr>
          <w:p w14:paraId="12E627DE" w14:textId="5496AFCD"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2.5.</w:t>
            </w:r>
          </w:p>
        </w:tc>
        <w:tc>
          <w:tcPr>
            <w:tcW w:w="3118" w:type="dxa"/>
            <w:tcBorders>
              <w:bottom w:val="single" w:sz="4" w:space="0" w:color="auto"/>
            </w:tcBorders>
            <w:vAlign w:val="bottom"/>
            <w:hideMark/>
          </w:tcPr>
          <w:p w14:paraId="22941D95"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vehicle test speed at AA' for a gear κ and at test point j; value to be reported and used for calculations to the first decimal place</w:t>
            </w:r>
          </w:p>
        </w:tc>
      </w:tr>
      <w:tr w:rsidR="00D775EB" w:rsidRPr="00281C39" w14:paraId="6465F2B8" w14:textId="77777777" w:rsidTr="00BE4AB1">
        <w:trPr>
          <w:cantSplit/>
          <w:trHeight w:val="720"/>
        </w:trPr>
        <w:tc>
          <w:tcPr>
            <w:tcW w:w="1343" w:type="dxa"/>
            <w:tcBorders>
              <w:bottom w:val="single" w:sz="4" w:space="0" w:color="auto"/>
            </w:tcBorders>
            <w:hideMark/>
          </w:tcPr>
          <w:p w14:paraId="4E982517"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lastRenderedPageBreak/>
              <w:t>v</w:t>
            </w:r>
            <w:r w:rsidRPr="00281C39">
              <w:rPr>
                <w:color w:val="000000"/>
                <w:sz w:val="18"/>
                <w:szCs w:val="18"/>
                <w:vertAlign w:val="subscript"/>
                <w:lang w:eastAsia="de-DE"/>
              </w:rPr>
              <w:t>BB,κj</w:t>
            </w:r>
          </w:p>
        </w:tc>
        <w:tc>
          <w:tcPr>
            <w:tcW w:w="850" w:type="dxa"/>
            <w:tcBorders>
              <w:bottom w:val="single" w:sz="4" w:space="0" w:color="auto"/>
            </w:tcBorders>
            <w:hideMark/>
          </w:tcPr>
          <w:p w14:paraId="3DD3BC39"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tcBorders>
              <w:bottom w:val="single" w:sz="4" w:space="0" w:color="auto"/>
            </w:tcBorders>
            <w:hideMark/>
          </w:tcPr>
          <w:p w14:paraId="7EE89A83"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tcBorders>
              <w:bottom w:val="single" w:sz="4" w:space="0" w:color="auto"/>
            </w:tcBorders>
            <w:hideMark/>
          </w:tcPr>
          <w:p w14:paraId="3C7CA28E" w14:textId="33E3277C"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2.5.</w:t>
            </w:r>
          </w:p>
        </w:tc>
        <w:tc>
          <w:tcPr>
            <w:tcW w:w="3118" w:type="dxa"/>
            <w:tcBorders>
              <w:bottom w:val="single" w:sz="4" w:space="0" w:color="auto"/>
            </w:tcBorders>
            <w:vAlign w:val="bottom"/>
            <w:hideMark/>
          </w:tcPr>
          <w:p w14:paraId="1474EAF2"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vehicle test speed at BB' for a gear κ and at test point j; value to be reported and used for calculations to the first decimal place</w:t>
            </w:r>
          </w:p>
        </w:tc>
      </w:tr>
      <w:tr w:rsidR="00D775EB" w:rsidRPr="00281C39" w14:paraId="225EB47E" w14:textId="77777777" w:rsidTr="00BE4AB1">
        <w:trPr>
          <w:cantSplit/>
          <w:trHeight w:val="720"/>
        </w:trPr>
        <w:tc>
          <w:tcPr>
            <w:tcW w:w="1343" w:type="dxa"/>
            <w:tcBorders>
              <w:bottom w:val="single" w:sz="4" w:space="0" w:color="auto"/>
            </w:tcBorders>
          </w:tcPr>
          <w:p w14:paraId="69FCC56B" w14:textId="4EC63C2A" w:rsidR="00D775EB" w:rsidRPr="00281C39" w:rsidRDefault="00D775EB" w:rsidP="00D775EB">
            <w:pPr>
              <w:suppressAutoHyphens w:val="0"/>
              <w:spacing w:after="120"/>
              <w:jc w:val="both"/>
              <w:rPr>
                <w:iCs/>
                <w:color w:val="000000"/>
                <w:sz w:val="18"/>
                <w:szCs w:val="18"/>
                <w:lang w:eastAsia="de-DE"/>
              </w:rPr>
            </w:pPr>
            <w:r w:rsidRPr="00281C39">
              <w:t>v</w:t>
            </w:r>
            <w:r w:rsidRPr="00281C39">
              <w:rPr>
                <w:vertAlign w:val="subscript"/>
              </w:rPr>
              <w:t>PP,κj</w:t>
            </w:r>
          </w:p>
        </w:tc>
        <w:tc>
          <w:tcPr>
            <w:tcW w:w="850" w:type="dxa"/>
            <w:tcBorders>
              <w:bottom w:val="single" w:sz="4" w:space="0" w:color="auto"/>
            </w:tcBorders>
          </w:tcPr>
          <w:p w14:paraId="212E8EC3" w14:textId="25FF05B4"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tcBorders>
              <w:bottom w:val="single" w:sz="4" w:space="0" w:color="auto"/>
            </w:tcBorders>
          </w:tcPr>
          <w:p w14:paraId="1227901B" w14:textId="438A9A30"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tcBorders>
              <w:bottom w:val="single" w:sz="4" w:space="0" w:color="auto"/>
            </w:tcBorders>
          </w:tcPr>
          <w:p w14:paraId="12D0174E" w14:textId="374A0E70"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2.5.</w:t>
            </w:r>
          </w:p>
        </w:tc>
        <w:tc>
          <w:tcPr>
            <w:tcW w:w="3118" w:type="dxa"/>
            <w:tcBorders>
              <w:bottom w:val="single" w:sz="4" w:space="0" w:color="auto"/>
            </w:tcBorders>
          </w:tcPr>
          <w:p w14:paraId="541AC75A" w14:textId="2F18A0DA" w:rsidR="00D775EB" w:rsidRPr="00281C39" w:rsidRDefault="00D775EB" w:rsidP="00D775EB">
            <w:pPr>
              <w:suppressAutoHyphens w:val="0"/>
              <w:spacing w:after="120"/>
              <w:jc w:val="both"/>
              <w:rPr>
                <w:sz w:val="18"/>
                <w:szCs w:val="18"/>
                <w:lang w:eastAsia="de-DE"/>
              </w:rPr>
            </w:pPr>
            <w:r w:rsidRPr="00281C39">
              <w:rPr>
                <w:sz w:val="18"/>
                <w:szCs w:val="18"/>
                <w:lang w:eastAsia="de-DE"/>
              </w:rPr>
              <w:t>vehicle test speed at PP' for a gear κ and at test point j; value to be reported and used for calculations to the first decimal place</w:t>
            </w:r>
          </w:p>
        </w:tc>
      </w:tr>
      <w:tr w:rsidR="00D775EB" w:rsidRPr="00281C39" w14:paraId="4B26D544" w14:textId="77777777" w:rsidTr="00BE4AB1">
        <w:trPr>
          <w:cantSplit/>
          <w:trHeight w:val="720"/>
        </w:trPr>
        <w:tc>
          <w:tcPr>
            <w:tcW w:w="1343" w:type="dxa"/>
            <w:tcBorders>
              <w:top w:val="single" w:sz="4" w:space="0" w:color="auto"/>
            </w:tcBorders>
            <w:hideMark/>
          </w:tcPr>
          <w:p w14:paraId="361D6E83" w14:textId="2C6E9BFC"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anchor</w:t>
            </w:r>
          </w:p>
        </w:tc>
        <w:tc>
          <w:tcPr>
            <w:tcW w:w="850" w:type="dxa"/>
            <w:tcBorders>
              <w:top w:val="single" w:sz="4" w:space="0" w:color="auto"/>
            </w:tcBorders>
            <w:hideMark/>
          </w:tcPr>
          <w:p w14:paraId="2225601F"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993" w:type="dxa"/>
            <w:tcBorders>
              <w:top w:val="single" w:sz="4" w:space="0" w:color="auto"/>
            </w:tcBorders>
            <w:hideMark/>
          </w:tcPr>
          <w:p w14:paraId="0EE55883"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tcBorders>
              <w:top w:val="single" w:sz="4" w:space="0" w:color="auto"/>
            </w:tcBorders>
            <w:hideMark/>
          </w:tcPr>
          <w:p w14:paraId="0F814580"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w:t>
            </w:r>
          </w:p>
        </w:tc>
        <w:tc>
          <w:tcPr>
            <w:tcW w:w="3118" w:type="dxa"/>
            <w:tcBorders>
              <w:top w:val="single" w:sz="4" w:space="0" w:color="auto"/>
            </w:tcBorders>
            <w:vAlign w:val="bottom"/>
            <w:hideMark/>
          </w:tcPr>
          <w:p w14:paraId="6D5403E8"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reported vehicle sound pressure level for gear ratio i from Annex 3; value to be reported and used for calculations to the first decimal place</w:t>
            </w:r>
          </w:p>
        </w:tc>
      </w:tr>
      <w:tr w:rsidR="00D775EB" w:rsidRPr="00281C39" w14:paraId="72EB546C" w14:textId="77777777" w:rsidTr="00BE4AB1">
        <w:trPr>
          <w:cantSplit/>
          <w:trHeight w:val="288"/>
        </w:trPr>
        <w:tc>
          <w:tcPr>
            <w:tcW w:w="1343" w:type="dxa"/>
            <w:hideMark/>
          </w:tcPr>
          <w:p w14:paraId="2BD06074" w14:textId="4D2080D6" w:rsidR="00D775EB" w:rsidRPr="00281C39" w:rsidRDefault="00D775EB" w:rsidP="00D775EB">
            <w:pPr>
              <w:suppressAutoHyphens w:val="0"/>
              <w:spacing w:after="120"/>
              <w:jc w:val="both"/>
              <w:rPr>
                <w:iCs/>
                <w:color w:val="000000"/>
                <w:sz w:val="18"/>
                <w:szCs w:val="18"/>
                <w:lang w:eastAsia="de-DE"/>
              </w:rPr>
            </w:pPr>
            <w:ins w:id="54" w:author="Doug Moore" w:date="2026-02-13T02:59:00Z" w16du:dateUtc="2026-02-13T07:59:00Z">
              <w:r w:rsidRPr="006658C5">
                <w:rPr>
                  <w:b/>
                  <w:bCs/>
                  <w:color w:val="4F81BD" w:themeColor="accent1"/>
                  <w:sz w:val="18"/>
                  <w:szCs w:val="18"/>
                </w:rPr>
                <w:t>n</w:t>
              </w:r>
              <w:r w:rsidRPr="006658C5">
                <w:rPr>
                  <w:b/>
                  <w:bCs/>
                  <w:color w:val="4F81BD" w:themeColor="accent1"/>
                  <w:sz w:val="18"/>
                  <w:szCs w:val="18"/>
                  <w:vertAlign w:val="subscript"/>
                </w:rPr>
                <w:t>anchor</w:t>
              </w:r>
            </w:ins>
            <w:del w:id="55" w:author="Doug Moore" w:date="2026-02-13T02:59:00Z" w16du:dateUtc="2026-02-13T07:59:00Z">
              <w:r w:rsidRPr="00281C39" w:rsidDel="00C87907">
                <w:rPr>
                  <w:iCs/>
                  <w:color w:val="000000"/>
                  <w:sz w:val="18"/>
                  <w:szCs w:val="18"/>
                  <w:lang w:eastAsia="de-DE"/>
                </w:rPr>
                <w:delText>n</w:delText>
              </w:r>
              <w:r w:rsidRPr="00281C39" w:rsidDel="00C87907">
                <w:rPr>
                  <w:color w:val="000000"/>
                  <w:sz w:val="18"/>
                  <w:szCs w:val="18"/>
                  <w:vertAlign w:val="subscript"/>
                  <w:lang w:eastAsia="de-DE"/>
                </w:rPr>
                <w:delText>anchor,κ</w:delText>
              </w:r>
            </w:del>
          </w:p>
        </w:tc>
        <w:tc>
          <w:tcPr>
            <w:tcW w:w="850" w:type="dxa"/>
            <w:hideMark/>
          </w:tcPr>
          <w:p w14:paraId="7411184E"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1/min</w:t>
            </w:r>
          </w:p>
        </w:tc>
        <w:tc>
          <w:tcPr>
            <w:tcW w:w="993" w:type="dxa"/>
            <w:hideMark/>
          </w:tcPr>
          <w:p w14:paraId="4EDE643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44B68F61"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w:t>
            </w:r>
          </w:p>
        </w:tc>
        <w:tc>
          <w:tcPr>
            <w:tcW w:w="3118" w:type="dxa"/>
            <w:hideMark/>
          </w:tcPr>
          <w:p w14:paraId="2AA76570"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reported vehicle engine speed for gear ratio i from Annex 3</w:t>
            </w:r>
          </w:p>
        </w:tc>
      </w:tr>
      <w:tr w:rsidR="00D775EB" w:rsidRPr="00281C39" w14:paraId="409664CD" w14:textId="77777777" w:rsidTr="00BE4AB1">
        <w:trPr>
          <w:cantSplit/>
          <w:trHeight w:val="720"/>
        </w:trPr>
        <w:tc>
          <w:tcPr>
            <w:tcW w:w="1343" w:type="dxa"/>
            <w:hideMark/>
          </w:tcPr>
          <w:p w14:paraId="4912B22A" w14:textId="21F6CDA7" w:rsidR="00D775EB" w:rsidRPr="00281C39" w:rsidRDefault="00D775EB" w:rsidP="00D775EB">
            <w:pPr>
              <w:suppressAutoHyphens w:val="0"/>
              <w:spacing w:after="120"/>
              <w:jc w:val="both"/>
              <w:rPr>
                <w:iCs/>
                <w:color w:val="000000"/>
                <w:sz w:val="18"/>
                <w:szCs w:val="18"/>
                <w:lang w:eastAsia="de-DE"/>
              </w:rPr>
            </w:pPr>
            <w:ins w:id="56" w:author="Doug Moore" w:date="2026-02-13T03:00:00Z" w16du:dateUtc="2026-02-13T08:00:00Z">
              <w:r w:rsidRPr="006658C5">
                <w:rPr>
                  <w:b/>
                  <w:bCs/>
                  <w:iCs/>
                  <w:color w:val="4F81BD" w:themeColor="accent1"/>
                  <w:sz w:val="18"/>
                  <w:szCs w:val="18"/>
                  <w:lang w:eastAsia="de-DE"/>
                </w:rPr>
                <w:t>v</w:t>
              </w:r>
              <w:r w:rsidRPr="006658C5">
                <w:rPr>
                  <w:b/>
                  <w:bCs/>
                  <w:iCs/>
                  <w:color w:val="4F81BD" w:themeColor="accent1"/>
                  <w:sz w:val="18"/>
                  <w:szCs w:val="18"/>
                  <w:vertAlign w:val="subscript"/>
                  <w:lang w:eastAsia="de-DE"/>
                </w:rPr>
                <w:t>anchor</w:t>
              </w:r>
            </w:ins>
            <w:del w:id="57" w:author="Doug Moore" w:date="2026-02-13T03:00:00Z" w16du:dateUtc="2026-02-13T08:00:00Z">
              <w:r w:rsidRPr="00281C39" w:rsidDel="00050BBC">
                <w:rPr>
                  <w:iCs/>
                  <w:color w:val="000000"/>
                  <w:sz w:val="18"/>
                  <w:szCs w:val="18"/>
                  <w:lang w:eastAsia="de-DE"/>
                </w:rPr>
                <w:delText>v</w:delText>
              </w:r>
              <w:r w:rsidRPr="00281C39" w:rsidDel="00050BBC">
                <w:rPr>
                  <w:color w:val="000000"/>
                  <w:sz w:val="18"/>
                  <w:szCs w:val="18"/>
                  <w:vertAlign w:val="subscript"/>
                  <w:lang w:eastAsia="de-DE"/>
                </w:rPr>
                <w:delText>anchor,κ</w:delText>
              </w:r>
            </w:del>
          </w:p>
        </w:tc>
        <w:tc>
          <w:tcPr>
            <w:tcW w:w="850" w:type="dxa"/>
            <w:hideMark/>
          </w:tcPr>
          <w:p w14:paraId="6D49C3B5"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km/h</w:t>
            </w:r>
          </w:p>
        </w:tc>
        <w:tc>
          <w:tcPr>
            <w:tcW w:w="993" w:type="dxa"/>
            <w:hideMark/>
          </w:tcPr>
          <w:p w14:paraId="41E5D769"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2985BD46"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3.1.</w:t>
            </w:r>
          </w:p>
        </w:tc>
        <w:tc>
          <w:tcPr>
            <w:tcW w:w="3118" w:type="dxa"/>
            <w:vAlign w:val="bottom"/>
            <w:hideMark/>
          </w:tcPr>
          <w:p w14:paraId="0ABAF003"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reported vehicle test speed for gear ratio i at BB’ from Annex 3; value to be reported and used for calculations to the first decimal place</w:t>
            </w:r>
          </w:p>
        </w:tc>
      </w:tr>
      <w:tr w:rsidR="00D775EB" w:rsidRPr="00281C39" w14:paraId="7F92E9C0" w14:textId="77777777" w:rsidTr="00BE4AB1">
        <w:trPr>
          <w:cantSplit/>
        </w:trPr>
        <w:tc>
          <w:tcPr>
            <w:tcW w:w="1343" w:type="dxa"/>
            <w:hideMark/>
          </w:tcPr>
          <w:p w14:paraId="64A5F1C6" w14:textId="77777777" w:rsidR="00D775EB" w:rsidRPr="00281C39" w:rsidRDefault="00D775EB" w:rsidP="00D775EB">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κj</w:t>
            </w:r>
          </w:p>
        </w:tc>
        <w:tc>
          <w:tcPr>
            <w:tcW w:w="850" w:type="dxa"/>
            <w:hideMark/>
          </w:tcPr>
          <w:p w14:paraId="4D3928F2"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dB(A)</w:t>
            </w:r>
          </w:p>
        </w:tc>
        <w:tc>
          <w:tcPr>
            <w:tcW w:w="993" w:type="dxa"/>
            <w:hideMark/>
          </w:tcPr>
          <w:p w14:paraId="24E4BAF6" w14:textId="77777777" w:rsidR="00D775EB" w:rsidRPr="00281C39" w:rsidRDefault="00D775EB" w:rsidP="00D775E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75E52A2F" w14:textId="2A62E784" w:rsidR="00D775EB" w:rsidRPr="00281C39" w:rsidRDefault="00D775EB" w:rsidP="00D775EB">
            <w:pPr>
              <w:suppressAutoHyphens w:val="0"/>
              <w:spacing w:after="120"/>
              <w:jc w:val="both"/>
              <w:rPr>
                <w:color w:val="000000"/>
                <w:sz w:val="18"/>
                <w:szCs w:val="18"/>
                <w:lang w:eastAsia="de-DE"/>
              </w:rPr>
            </w:pPr>
            <w:commentRangeStart w:id="58"/>
            <w:r w:rsidRPr="00281C39">
              <w:rPr>
                <w:color w:val="000000"/>
                <w:sz w:val="18"/>
                <w:szCs w:val="18"/>
                <w:lang w:eastAsia="de-DE"/>
              </w:rPr>
              <w:t xml:space="preserve">3.5.  </w:t>
            </w:r>
            <w:commentRangeEnd w:id="58"/>
            <w:r w:rsidR="00BE4AB1" w:rsidRPr="00281C39">
              <w:rPr>
                <w:rStyle w:val="CommentReference"/>
                <w:color w:val="000000"/>
                <w:sz w:val="18"/>
                <w:szCs w:val="18"/>
                <w:lang w:eastAsia="de-DE"/>
              </w:rPr>
              <w:commentReference w:id="58"/>
            </w:r>
          </w:p>
        </w:tc>
        <w:tc>
          <w:tcPr>
            <w:tcW w:w="3118" w:type="dxa"/>
            <w:vAlign w:val="bottom"/>
            <w:hideMark/>
          </w:tcPr>
          <w:p w14:paraId="73903D77" w14:textId="77777777" w:rsidR="00D775EB" w:rsidRPr="00281C39" w:rsidRDefault="00D775EB" w:rsidP="00D775EB">
            <w:pPr>
              <w:suppressAutoHyphens w:val="0"/>
              <w:spacing w:after="120"/>
              <w:jc w:val="both"/>
              <w:rPr>
                <w:sz w:val="18"/>
                <w:szCs w:val="18"/>
                <w:lang w:eastAsia="de-DE"/>
              </w:rPr>
            </w:pPr>
            <w:r w:rsidRPr="00281C39">
              <w:rPr>
                <w:sz w:val="18"/>
                <w:szCs w:val="18"/>
                <w:lang w:eastAsia="de-DE"/>
              </w:rPr>
              <w:t>sound pressure level measured for a gear κ and at a test point j; value to be reported and used for calculations to the first decimal place</w:t>
            </w:r>
          </w:p>
        </w:tc>
      </w:tr>
      <w:bookmarkStart w:id="59" w:name="_Hlk71712160"/>
      <w:tr w:rsidR="00230D52" w:rsidRPr="00281C39" w14:paraId="503DE09A" w14:textId="77777777" w:rsidTr="00BE4AB1">
        <w:trPr>
          <w:cantSplit/>
          <w:trHeight w:val="720"/>
        </w:trPr>
        <w:tc>
          <w:tcPr>
            <w:tcW w:w="1343" w:type="dxa"/>
          </w:tcPr>
          <w:p w14:paraId="421E5DC4" w14:textId="2518EA12" w:rsidR="00230D52" w:rsidRPr="00281C39" w:rsidRDefault="00705B6F" w:rsidP="00230D52">
            <w:pPr>
              <w:suppressAutoHyphens w:val="0"/>
              <w:spacing w:after="120"/>
              <w:jc w:val="both"/>
              <w:rPr>
                <w:iCs/>
                <w:color w:val="000000"/>
                <w:sz w:val="18"/>
                <w:szCs w:val="18"/>
                <w:lang w:eastAsia="de-DE"/>
              </w:rPr>
            </w:pPr>
            <m:oMath>
              <m:sSub>
                <m:sSubPr>
                  <m:ctrlPr>
                    <w:ins w:id="60" w:author="Doug Moore" w:date="2026-02-13T03:06:00Z" w16du:dateUtc="2026-02-13T08:06:00Z">
                      <w:rPr>
                        <w:rFonts w:ascii="Cambria Math" w:hAnsi="Cambria Math"/>
                        <w:b/>
                        <w:bCs/>
                        <w:iCs/>
                        <w:color w:val="000000" w:themeColor="text1"/>
                      </w:rPr>
                    </w:ins>
                  </m:ctrlPr>
                </m:sSubPr>
                <m:e>
                  <m:r>
                    <w:ins w:id="61" w:author="Doug Moore" w:date="2026-02-13T03:06:00Z" w16du:dateUtc="2026-02-13T08:06:00Z">
                      <m:rPr>
                        <m:sty m:val="b"/>
                      </m:rPr>
                      <w:rPr>
                        <w:rFonts w:ascii="Cambria Math" w:hAnsi="Cambria Math"/>
                        <w:color w:val="000000" w:themeColor="text1"/>
                      </w:rPr>
                      <m:t>L</m:t>
                    </w:ins>
                  </m:r>
                </m:e>
                <m:sub>
                  <m:sSub>
                    <m:sSubPr>
                      <m:ctrlPr>
                        <w:ins w:id="62" w:author="Doug Moore" w:date="2026-02-13T03:06:00Z" w16du:dateUtc="2026-02-13T08:06:00Z">
                          <w:rPr>
                            <w:rFonts w:ascii="Cambria Math" w:hAnsi="Cambria Math"/>
                            <w:b/>
                            <w:bCs/>
                            <w:color w:val="000000" w:themeColor="text1"/>
                          </w:rPr>
                        </w:ins>
                      </m:ctrlPr>
                    </m:sSubPr>
                    <m:e>
                      <m:r>
                        <w:ins w:id="63" w:author="Doug Moore" w:date="2026-02-13T03:06:00Z" w16du:dateUtc="2026-02-13T08:06:00Z">
                          <m:rPr>
                            <m:sty m:val="b"/>
                          </m:rPr>
                          <w:rPr>
                            <w:rFonts w:ascii="Cambria Math" w:hAnsi="Cambria Math"/>
                            <w:color w:val="000000" w:themeColor="text1"/>
                          </w:rPr>
                          <m:t>ASEP</m:t>
                        </w:ins>
                      </m:r>
                      <m:r>
                        <w:ins w:id="64" w:author="Doug Moore" w:date="2026-02-13T03:06:00Z" w16du:dateUtc="2026-02-13T08:06:00Z">
                          <m:rPr>
                            <m:sty m:val="b"/>
                          </m:rPr>
                          <w:rPr>
                            <w:rFonts w:ascii="Cambria Math" w:hAnsi="Cambria Math"/>
                            <w:color w:val="000000" w:themeColor="text1"/>
                          </w:rPr>
                          <m:t xml:space="preserve"> </m:t>
                        </w:ins>
                      </m:r>
                      <m:r>
                        <w:ins w:id="65" w:author="Doug Moore" w:date="2026-02-13T03:06:00Z" w16du:dateUtc="2026-02-13T08:06:00Z">
                          <m:rPr>
                            <m:sty m:val="b"/>
                          </m:rPr>
                          <w:rPr>
                            <w:rFonts w:ascii="Cambria Math" w:hAnsi="Cambria Math"/>
                            <w:color w:val="000000" w:themeColor="text1"/>
                          </w:rPr>
                          <m:t>κ</m:t>
                        </w:ins>
                      </m:r>
                      <m:r>
                        <w:ins w:id="66" w:author="Doug Moore" w:date="2026-02-13T03:06:00Z" w16du:dateUtc="2026-02-13T08:06:00Z">
                          <m:rPr>
                            <m:sty m:val="b"/>
                          </m:rPr>
                          <w:rPr>
                            <w:rFonts w:ascii="Cambria Math" w:hAnsi="Cambria Math"/>
                            <w:color w:val="000000" w:themeColor="text1"/>
                          </w:rPr>
                          <m:t>,</m:t>
                        </w:ins>
                      </m:r>
                      <m:r>
                        <w:ins w:id="67" w:author="Doug Moore" w:date="2026-02-13T03:06:00Z" w16du:dateUtc="2026-02-13T08:06:00Z">
                          <m:rPr>
                            <m:sty m:val="b"/>
                          </m:rPr>
                          <w:rPr>
                            <w:rFonts w:ascii="Cambria Math" w:hAnsi="Cambria Math"/>
                            <w:color w:val="000000" w:themeColor="text1"/>
                          </w:rPr>
                          <m:t>j</m:t>
                        </w:ins>
                      </m:r>
                    </m:e>
                    <m:sub>
                      <m:r>
                        <w:ins w:id="68" w:author="Doug Moore" w:date="2026-02-13T03:06:00Z" w16du:dateUtc="2026-02-13T08:06:00Z">
                          <m:rPr>
                            <m:sty m:val="b"/>
                          </m:rPr>
                          <w:rPr>
                            <w:rFonts w:ascii="Cambria Math" w:hAnsi="Cambria Math"/>
                            <w:color w:val="000000" w:themeColor="text1"/>
                          </w:rPr>
                          <m:t xml:space="preserve"> </m:t>
                        </w:ins>
                      </m:r>
                    </m:sub>
                  </m:sSub>
                </m:sub>
              </m:sSub>
            </m:oMath>
            <w:ins w:id="69" w:author="Doug Moore" w:date="2026-02-13T03:06:00Z" w16du:dateUtc="2026-02-13T08:06:00Z">
              <w:r w:rsidR="00230D52" w:rsidRPr="006658C5">
                <w:rPr>
                  <w:b/>
                  <w:bCs/>
                  <w:color w:val="000000" w:themeColor="text1"/>
                </w:rPr>
                <w:t xml:space="preserve"> </w:t>
              </w:r>
            </w:ins>
          </w:p>
        </w:tc>
        <w:tc>
          <w:tcPr>
            <w:tcW w:w="850" w:type="dxa"/>
          </w:tcPr>
          <w:p w14:paraId="21FFFB27" w14:textId="47D87EF1" w:rsidR="00230D52" w:rsidRPr="00281C39" w:rsidRDefault="00230D52" w:rsidP="00230D52">
            <w:pPr>
              <w:suppressAutoHyphens w:val="0"/>
              <w:spacing w:after="120"/>
              <w:jc w:val="both"/>
              <w:rPr>
                <w:color w:val="000000"/>
                <w:sz w:val="18"/>
                <w:szCs w:val="18"/>
                <w:lang w:eastAsia="de-DE"/>
              </w:rPr>
            </w:pPr>
            <w:ins w:id="70" w:author="Doug Moore" w:date="2026-02-13T03:06:00Z" w16du:dateUtc="2026-02-13T08:06:00Z">
              <w:r w:rsidRPr="006658C5">
                <w:rPr>
                  <w:b/>
                  <w:bCs/>
                  <w:color w:val="000000" w:themeColor="text1"/>
                  <w:sz w:val="18"/>
                  <w:szCs w:val="18"/>
                  <w:lang w:eastAsia="de-DE"/>
                </w:rPr>
                <w:t>dB(A)</w:t>
              </w:r>
            </w:ins>
          </w:p>
        </w:tc>
        <w:tc>
          <w:tcPr>
            <w:tcW w:w="993" w:type="dxa"/>
          </w:tcPr>
          <w:p w14:paraId="7452BD90" w14:textId="578ACB8D" w:rsidR="00230D52" w:rsidRPr="00281C39" w:rsidRDefault="00230D52" w:rsidP="00230D52">
            <w:pPr>
              <w:suppressAutoHyphens w:val="0"/>
              <w:spacing w:after="120"/>
              <w:jc w:val="both"/>
              <w:rPr>
                <w:color w:val="000000"/>
                <w:sz w:val="18"/>
                <w:szCs w:val="18"/>
                <w:lang w:eastAsia="de-DE"/>
              </w:rPr>
            </w:pPr>
            <w:ins w:id="71" w:author="Doug Moore" w:date="2026-02-13T03:06:00Z" w16du:dateUtc="2026-02-13T08:06:00Z">
              <w:r w:rsidRPr="006658C5">
                <w:rPr>
                  <w:b/>
                  <w:bCs/>
                  <w:color w:val="000000" w:themeColor="text1"/>
                  <w:sz w:val="18"/>
                  <w:szCs w:val="18"/>
                  <w:lang w:eastAsia="de-DE"/>
                </w:rPr>
                <w:t xml:space="preserve">Annex 7 </w:t>
              </w:r>
            </w:ins>
          </w:p>
        </w:tc>
        <w:tc>
          <w:tcPr>
            <w:tcW w:w="992" w:type="dxa"/>
          </w:tcPr>
          <w:p w14:paraId="253F3892" w14:textId="02AFBE90" w:rsidR="00230D52" w:rsidRPr="00281C39" w:rsidRDefault="00230D52" w:rsidP="00230D52">
            <w:pPr>
              <w:suppressAutoHyphens w:val="0"/>
              <w:spacing w:after="120"/>
              <w:jc w:val="both"/>
              <w:rPr>
                <w:color w:val="000000"/>
                <w:sz w:val="18"/>
                <w:szCs w:val="18"/>
                <w:lang w:eastAsia="de-DE"/>
              </w:rPr>
            </w:pPr>
            <w:ins w:id="72" w:author="Doug Moore" w:date="2026-02-13T03:06:00Z" w16du:dateUtc="2026-02-13T08:06:00Z">
              <w:r w:rsidRPr="006658C5">
                <w:rPr>
                  <w:b/>
                  <w:bCs/>
                  <w:color w:val="000000" w:themeColor="text1"/>
                  <w:sz w:val="18"/>
                  <w:szCs w:val="18"/>
                  <w:lang w:eastAsia="de-DE"/>
                </w:rPr>
                <w:t>3.3.</w:t>
              </w:r>
            </w:ins>
          </w:p>
        </w:tc>
        <w:tc>
          <w:tcPr>
            <w:tcW w:w="3118" w:type="dxa"/>
            <w:vAlign w:val="bottom"/>
          </w:tcPr>
          <w:p w14:paraId="056A0B3D" w14:textId="289C44E1" w:rsidR="00230D52" w:rsidRPr="00281C39" w:rsidRDefault="00230D52" w:rsidP="00230D52">
            <w:pPr>
              <w:suppressAutoHyphens w:val="0"/>
              <w:spacing w:after="120"/>
              <w:jc w:val="both"/>
              <w:rPr>
                <w:sz w:val="18"/>
                <w:szCs w:val="18"/>
                <w:lang w:eastAsia="de-DE"/>
              </w:rPr>
            </w:pPr>
            <w:ins w:id="73" w:author="Doug Moore" w:date="2026-02-13T03:06:00Z" w16du:dateUtc="2026-02-13T08:06:00Z">
              <w:r w:rsidRPr="006658C5">
                <w:rPr>
                  <w:b/>
                  <w:bCs/>
                  <w:color w:val="4F81BD" w:themeColor="accent1"/>
                  <w:sz w:val="18"/>
                  <w:szCs w:val="18"/>
                  <w:lang w:eastAsia="de-DE"/>
                </w:rPr>
                <w:t xml:space="preserve">sound pressure level calculated for a gear </w:t>
              </w:r>
              <w:r w:rsidRPr="006658C5">
                <w:rPr>
                  <w:rFonts w:ascii="Symbol" w:hAnsi="Symbol"/>
                  <w:b/>
                  <w:bCs/>
                  <w:color w:val="4F81BD" w:themeColor="accent1"/>
                  <w:sz w:val="18"/>
                  <w:szCs w:val="18"/>
                  <w:lang w:eastAsia="de-DE"/>
                </w:rPr>
                <w:t>k</w:t>
              </w:r>
              <w:r w:rsidRPr="006658C5">
                <w:rPr>
                  <w:b/>
                  <w:bCs/>
                  <w:color w:val="4F81BD" w:themeColor="accent1"/>
                  <w:sz w:val="18"/>
                  <w:szCs w:val="18"/>
                  <w:lang w:eastAsia="de-DE"/>
                </w:rPr>
                <w:t xml:space="preserve"> at test point j to reflect the estimated linear sound level increase as a function of the engine speed (ICEs) or the vehicle speed (EVs)</w:t>
              </w:r>
            </w:ins>
          </w:p>
        </w:tc>
      </w:tr>
      <w:bookmarkEnd w:id="59"/>
      <w:tr w:rsidR="00A567FB" w:rsidRPr="00281C39" w14:paraId="1F56A2DB" w14:textId="77777777" w:rsidTr="00BE4AB1">
        <w:trPr>
          <w:cantSplit/>
          <w:trHeight w:val="480"/>
        </w:trPr>
        <w:tc>
          <w:tcPr>
            <w:tcW w:w="1343" w:type="dxa"/>
          </w:tcPr>
          <w:p w14:paraId="70DE4BAF" w14:textId="4B84245C" w:rsidR="00A567FB" w:rsidRPr="00281C39" w:rsidRDefault="00A567FB" w:rsidP="00A567FB">
            <w:pPr>
              <w:suppressAutoHyphens w:val="0"/>
              <w:spacing w:after="120"/>
              <w:rPr>
                <w:iCs/>
                <w:color w:val="000000"/>
                <w:sz w:val="18"/>
                <w:szCs w:val="18"/>
                <w:lang w:eastAsia="de-DE"/>
              </w:rPr>
            </w:pPr>
            <w:ins w:id="74" w:author="Doug Moore" w:date="2026-02-13T03:06:00Z" w16du:dateUtc="2026-02-13T08:06:00Z">
              <w:r w:rsidRPr="006658C5">
                <w:rPr>
                  <w:b/>
                  <w:bCs/>
                  <w:color w:val="000000" w:themeColor="text1"/>
                </w:rPr>
                <w:t>Δ</w:t>
              </w:r>
              <w:r w:rsidRPr="006658C5">
                <w:rPr>
                  <w:b/>
                  <w:bCs/>
                  <w:iCs/>
                  <w:color w:val="000000" w:themeColor="text1"/>
                  <w:sz w:val="18"/>
                  <w:szCs w:val="18"/>
                  <w:lang w:eastAsia="de-DE"/>
                </w:rPr>
                <w:t>L</w:t>
              </w:r>
              <w:r w:rsidRPr="006658C5">
                <w:rPr>
                  <w:b/>
                  <w:bCs/>
                  <w:color w:val="000000" w:themeColor="text1"/>
                  <w:sz w:val="18"/>
                  <w:szCs w:val="18"/>
                  <w:vertAlign w:val="subscript"/>
                  <w:lang w:eastAsia="de-DE"/>
                </w:rPr>
                <w:t>ASEP, j</w:t>
              </w:r>
            </w:ins>
          </w:p>
        </w:tc>
        <w:tc>
          <w:tcPr>
            <w:tcW w:w="850" w:type="dxa"/>
          </w:tcPr>
          <w:p w14:paraId="1B0A6D51" w14:textId="2773BC0F" w:rsidR="00A567FB" w:rsidRPr="00281C39" w:rsidRDefault="00A567FB" w:rsidP="00A567FB">
            <w:pPr>
              <w:suppressAutoHyphens w:val="0"/>
              <w:spacing w:after="120"/>
              <w:jc w:val="both"/>
              <w:rPr>
                <w:color w:val="000000"/>
                <w:sz w:val="18"/>
                <w:szCs w:val="18"/>
                <w:lang w:eastAsia="de-DE"/>
              </w:rPr>
            </w:pPr>
            <w:ins w:id="75" w:author="Doug Moore" w:date="2026-02-13T03:06:00Z" w16du:dateUtc="2026-02-13T08:06:00Z">
              <w:r w:rsidRPr="006658C5">
                <w:rPr>
                  <w:b/>
                  <w:bCs/>
                  <w:color w:val="000000" w:themeColor="text1"/>
                  <w:sz w:val="18"/>
                  <w:szCs w:val="18"/>
                  <w:lang w:eastAsia="de-DE"/>
                </w:rPr>
                <w:t>dB</w:t>
              </w:r>
            </w:ins>
          </w:p>
        </w:tc>
        <w:tc>
          <w:tcPr>
            <w:tcW w:w="993" w:type="dxa"/>
          </w:tcPr>
          <w:p w14:paraId="7A106FE6" w14:textId="1E024EBD" w:rsidR="00A567FB" w:rsidRPr="00281C39" w:rsidRDefault="00A567FB" w:rsidP="00A567FB">
            <w:pPr>
              <w:suppressAutoHyphens w:val="0"/>
              <w:spacing w:after="120"/>
              <w:jc w:val="both"/>
              <w:rPr>
                <w:color w:val="000000"/>
                <w:sz w:val="18"/>
                <w:szCs w:val="18"/>
                <w:lang w:eastAsia="de-DE"/>
              </w:rPr>
            </w:pPr>
            <w:ins w:id="76" w:author="Doug Moore" w:date="2026-02-13T03:06:00Z" w16du:dateUtc="2026-02-13T08:06:00Z">
              <w:r w:rsidRPr="006658C5">
                <w:rPr>
                  <w:b/>
                  <w:bCs/>
                  <w:color w:val="000000" w:themeColor="text1"/>
                  <w:sz w:val="18"/>
                  <w:szCs w:val="18"/>
                  <w:lang w:eastAsia="de-DE"/>
                </w:rPr>
                <w:t>Annex 7</w:t>
              </w:r>
            </w:ins>
          </w:p>
        </w:tc>
        <w:tc>
          <w:tcPr>
            <w:tcW w:w="992" w:type="dxa"/>
          </w:tcPr>
          <w:p w14:paraId="63A1C297" w14:textId="5993607B" w:rsidR="00A567FB" w:rsidRPr="00281C39" w:rsidRDefault="00A567FB" w:rsidP="00A567FB">
            <w:pPr>
              <w:suppressAutoHyphens w:val="0"/>
              <w:spacing w:after="120"/>
              <w:jc w:val="both"/>
              <w:rPr>
                <w:color w:val="000000"/>
                <w:sz w:val="18"/>
                <w:szCs w:val="18"/>
                <w:lang w:eastAsia="de-DE"/>
              </w:rPr>
            </w:pPr>
            <w:ins w:id="77" w:author="Doug Moore" w:date="2026-02-13T03:06:00Z" w16du:dateUtc="2026-02-13T08:06:00Z">
              <w:r w:rsidRPr="006658C5">
                <w:rPr>
                  <w:b/>
                  <w:bCs/>
                  <w:color w:val="000000" w:themeColor="text1"/>
                  <w:sz w:val="18"/>
                  <w:szCs w:val="18"/>
                  <w:lang w:eastAsia="de-DE"/>
                </w:rPr>
                <w:t>3.4.</w:t>
              </w:r>
              <w:r>
                <w:rPr>
                  <w:b/>
                  <w:bCs/>
                  <w:color w:val="000000" w:themeColor="text1"/>
                  <w:sz w:val="18"/>
                  <w:szCs w:val="18"/>
                  <w:lang w:eastAsia="de-DE"/>
                </w:rPr>
                <w:t xml:space="preserve"> </w:t>
              </w:r>
            </w:ins>
          </w:p>
        </w:tc>
        <w:tc>
          <w:tcPr>
            <w:tcW w:w="3118" w:type="dxa"/>
            <w:vAlign w:val="bottom"/>
          </w:tcPr>
          <w:p w14:paraId="4FB2F465" w14:textId="05E934E4" w:rsidR="00A567FB" w:rsidRPr="00281C39" w:rsidRDefault="00A567FB" w:rsidP="00A567FB">
            <w:pPr>
              <w:suppressAutoHyphens w:val="0"/>
              <w:spacing w:after="120"/>
              <w:jc w:val="both"/>
              <w:rPr>
                <w:sz w:val="18"/>
                <w:szCs w:val="18"/>
                <w:lang w:eastAsia="de-DE"/>
              </w:rPr>
            </w:pPr>
            <w:ins w:id="78" w:author="Doug Moore" w:date="2026-02-13T03:06:00Z" w16du:dateUtc="2026-02-13T08:06:00Z">
              <w:r w:rsidRPr="006658C5">
                <w:rPr>
                  <w:b/>
                  <w:bCs/>
                  <w:color w:val="4F81BD" w:themeColor="accent1"/>
                  <w:sz w:val="18"/>
                  <w:szCs w:val="18"/>
                  <w:lang w:eastAsia="de-DE"/>
                </w:rPr>
                <w:t>added sound pressure level for ASEP at test point j to reflect the relation of the measured performance versus performance at the anchor point; value to be used for calculations to the first decimal place</w:t>
              </w:r>
            </w:ins>
          </w:p>
        </w:tc>
      </w:tr>
      <w:tr w:rsidR="00A567FB" w:rsidRPr="00281C39" w14:paraId="4BE27A64" w14:textId="77777777" w:rsidTr="00BE4AB1">
        <w:trPr>
          <w:cantSplit/>
          <w:trHeight w:val="480"/>
        </w:trPr>
        <w:tc>
          <w:tcPr>
            <w:tcW w:w="1343" w:type="dxa"/>
          </w:tcPr>
          <w:p w14:paraId="59B26F11" w14:textId="10738DEC" w:rsidR="00A567FB" w:rsidRPr="00281C39" w:rsidRDefault="00A567FB" w:rsidP="00A567FB">
            <w:pPr>
              <w:suppressAutoHyphens w:val="0"/>
              <w:spacing w:after="120"/>
              <w:jc w:val="both"/>
              <w:rPr>
                <w:iCs/>
                <w:color w:val="000000"/>
                <w:sz w:val="18"/>
                <w:szCs w:val="18"/>
                <w:lang w:eastAsia="de-DE"/>
              </w:rPr>
            </w:pPr>
            <w:commentRangeStart w:id="79"/>
          </w:p>
        </w:tc>
        <w:tc>
          <w:tcPr>
            <w:tcW w:w="850" w:type="dxa"/>
          </w:tcPr>
          <w:p w14:paraId="2D5BD244" w14:textId="3C1859F2" w:rsidR="00A567FB" w:rsidRPr="00281C39" w:rsidRDefault="00A567FB" w:rsidP="00A567FB">
            <w:pPr>
              <w:suppressAutoHyphens w:val="0"/>
              <w:spacing w:after="120"/>
              <w:jc w:val="both"/>
              <w:rPr>
                <w:color w:val="000000"/>
                <w:sz w:val="18"/>
                <w:szCs w:val="18"/>
                <w:lang w:eastAsia="de-DE"/>
              </w:rPr>
            </w:pPr>
          </w:p>
        </w:tc>
        <w:commentRangeEnd w:id="79"/>
        <w:tc>
          <w:tcPr>
            <w:tcW w:w="993" w:type="dxa"/>
          </w:tcPr>
          <w:p w14:paraId="369E548B" w14:textId="0D3F7022" w:rsidR="00A567FB" w:rsidRPr="00281C39" w:rsidRDefault="00BE4AB1" w:rsidP="00A567FB">
            <w:pPr>
              <w:suppressAutoHyphens w:val="0"/>
              <w:spacing w:after="120"/>
              <w:jc w:val="both"/>
              <w:rPr>
                <w:color w:val="000000"/>
                <w:sz w:val="18"/>
                <w:szCs w:val="18"/>
                <w:lang w:eastAsia="de-DE"/>
              </w:rPr>
            </w:pPr>
            <w:r w:rsidRPr="00281C39">
              <w:rPr>
                <w:rStyle w:val="CommentReference"/>
                <w:color w:val="000000"/>
                <w:sz w:val="18"/>
                <w:szCs w:val="18"/>
                <w:lang w:eastAsia="de-DE"/>
              </w:rPr>
              <w:commentReference w:id="79"/>
            </w:r>
          </w:p>
        </w:tc>
        <w:tc>
          <w:tcPr>
            <w:tcW w:w="992" w:type="dxa"/>
          </w:tcPr>
          <w:p w14:paraId="731E2A2A" w14:textId="55BD8C4F" w:rsidR="00A567FB" w:rsidRPr="00281C39" w:rsidRDefault="00A567FB" w:rsidP="00A567FB">
            <w:pPr>
              <w:suppressAutoHyphens w:val="0"/>
              <w:spacing w:after="120"/>
              <w:jc w:val="both"/>
              <w:rPr>
                <w:color w:val="000000"/>
                <w:sz w:val="18"/>
                <w:szCs w:val="18"/>
                <w:lang w:eastAsia="de-DE"/>
              </w:rPr>
            </w:pPr>
          </w:p>
        </w:tc>
        <w:tc>
          <w:tcPr>
            <w:tcW w:w="3118" w:type="dxa"/>
            <w:vAlign w:val="bottom"/>
          </w:tcPr>
          <w:p w14:paraId="67448D02" w14:textId="63BCA93C" w:rsidR="00A567FB" w:rsidRPr="00281C39" w:rsidRDefault="00A567FB" w:rsidP="00A567FB">
            <w:pPr>
              <w:suppressAutoHyphens w:val="0"/>
              <w:spacing w:after="120"/>
              <w:jc w:val="both"/>
              <w:rPr>
                <w:sz w:val="18"/>
                <w:szCs w:val="18"/>
                <w:lang w:eastAsia="de-DE"/>
              </w:rPr>
            </w:pPr>
          </w:p>
        </w:tc>
      </w:tr>
      <w:tr w:rsidR="00A567FB" w:rsidRPr="00281C39" w14:paraId="53EDE4B3" w14:textId="77777777" w:rsidTr="00BE4AB1">
        <w:trPr>
          <w:cantSplit/>
          <w:trHeight w:val="480"/>
        </w:trPr>
        <w:tc>
          <w:tcPr>
            <w:tcW w:w="1343" w:type="dxa"/>
            <w:hideMark/>
          </w:tcPr>
          <w:p w14:paraId="4A7E210C" w14:textId="77777777" w:rsidR="00A567FB" w:rsidRPr="00281C39" w:rsidRDefault="00A567FB" w:rsidP="00A567FB">
            <w:pPr>
              <w:suppressAutoHyphens w:val="0"/>
              <w:spacing w:after="120"/>
              <w:jc w:val="both"/>
              <w:rPr>
                <w:iCs/>
                <w:color w:val="000000"/>
                <w:sz w:val="18"/>
                <w:szCs w:val="18"/>
                <w:lang w:eastAsia="de-DE"/>
              </w:rPr>
            </w:pPr>
            <w:r w:rsidRPr="00281C39">
              <w:rPr>
                <w:iCs/>
                <w:color w:val="000000"/>
                <w:sz w:val="18"/>
                <w:szCs w:val="18"/>
                <w:lang w:eastAsia="de-DE"/>
              </w:rPr>
              <w:t>k</w:t>
            </w:r>
            <w:r w:rsidRPr="00281C39">
              <w:rPr>
                <w:color w:val="000000"/>
                <w:sz w:val="18"/>
                <w:szCs w:val="18"/>
                <w:vertAlign w:val="subscript"/>
                <w:lang w:eastAsia="de-DE"/>
              </w:rPr>
              <w:t>P_ASEP</w:t>
            </w:r>
          </w:p>
        </w:tc>
        <w:tc>
          <w:tcPr>
            <w:tcW w:w="850" w:type="dxa"/>
            <w:hideMark/>
          </w:tcPr>
          <w:p w14:paraId="63C6B794"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w:t>
            </w:r>
          </w:p>
        </w:tc>
        <w:tc>
          <w:tcPr>
            <w:tcW w:w="993" w:type="dxa"/>
            <w:hideMark/>
          </w:tcPr>
          <w:p w14:paraId="597D8A05"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4024D92D" w14:textId="578D6729"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 xml:space="preserve">4.2.1. </w:t>
            </w:r>
          </w:p>
        </w:tc>
        <w:tc>
          <w:tcPr>
            <w:tcW w:w="3118" w:type="dxa"/>
            <w:vAlign w:val="bottom"/>
            <w:hideMark/>
          </w:tcPr>
          <w:p w14:paraId="60AC7ABF" w14:textId="77777777" w:rsidR="00A567FB" w:rsidRPr="00281C39" w:rsidRDefault="00A567FB" w:rsidP="00A567FB">
            <w:pPr>
              <w:suppressAutoHyphens w:val="0"/>
              <w:spacing w:after="120"/>
              <w:jc w:val="both"/>
              <w:rPr>
                <w:sz w:val="18"/>
                <w:szCs w:val="18"/>
                <w:lang w:eastAsia="de-DE"/>
              </w:rPr>
            </w:pPr>
            <w:r w:rsidRPr="00281C39">
              <w:rPr>
                <w:sz w:val="18"/>
                <w:szCs w:val="18"/>
                <w:lang w:eastAsia="de-DE"/>
              </w:rPr>
              <w:t>partial power factor determined for the L</w:t>
            </w:r>
            <w:r w:rsidRPr="00281C39">
              <w:rPr>
                <w:sz w:val="18"/>
                <w:szCs w:val="18"/>
                <w:vertAlign w:val="subscript"/>
                <w:lang w:eastAsia="de-DE"/>
              </w:rPr>
              <w:t>urban</w:t>
            </w:r>
            <w:r w:rsidRPr="00281C39">
              <w:rPr>
                <w:sz w:val="18"/>
                <w:szCs w:val="18"/>
                <w:lang w:eastAsia="de-DE"/>
              </w:rPr>
              <w:t xml:space="preserve"> principle of ASEP</w:t>
            </w:r>
          </w:p>
        </w:tc>
      </w:tr>
      <w:tr w:rsidR="00A567FB" w:rsidRPr="00281C39" w14:paraId="5B4EADB8" w14:textId="77777777" w:rsidTr="00BE4AB1">
        <w:trPr>
          <w:cantSplit/>
          <w:trHeight w:val="720"/>
        </w:trPr>
        <w:tc>
          <w:tcPr>
            <w:tcW w:w="1343" w:type="dxa"/>
            <w:hideMark/>
          </w:tcPr>
          <w:p w14:paraId="686B95C5" w14:textId="77777777" w:rsidR="00A567FB" w:rsidRPr="00281C39" w:rsidRDefault="00A567FB" w:rsidP="00A567FB">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wot_ASEP</w:t>
            </w:r>
          </w:p>
        </w:tc>
        <w:tc>
          <w:tcPr>
            <w:tcW w:w="850" w:type="dxa"/>
            <w:hideMark/>
          </w:tcPr>
          <w:p w14:paraId="025D923E"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dB(A)</w:t>
            </w:r>
          </w:p>
        </w:tc>
        <w:tc>
          <w:tcPr>
            <w:tcW w:w="993" w:type="dxa"/>
            <w:hideMark/>
          </w:tcPr>
          <w:p w14:paraId="5AC008AC"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14199883" w14:textId="66BB768B"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4.2.1.</w:t>
            </w:r>
          </w:p>
        </w:tc>
        <w:tc>
          <w:tcPr>
            <w:tcW w:w="3118" w:type="dxa"/>
            <w:vAlign w:val="bottom"/>
            <w:hideMark/>
          </w:tcPr>
          <w:p w14:paraId="34FCA4E5" w14:textId="77777777" w:rsidR="00A567FB" w:rsidRPr="00281C39" w:rsidRDefault="00A567FB" w:rsidP="00A567FB">
            <w:pPr>
              <w:suppressAutoHyphens w:val="0"/>
              <w:spacing w:after="120"/>
              <w:jc w:val="both"/>
              <w:rPr>
                <w:sz w:val="18"/>
                <w:szCs w:val="18"/>
                <w:lang w:eastAsia="de-DE"/>
              </w:rPr>
            </w:pPr>
            <w:r w:rsidRPr="00281C39">
              <w:rPr>
                <w:sz w:val="18"/>
                <w:szCs w:val="18"/>
                <w:lang w:eastAsia="de-DE"/>
              </w:rPr>
              <w:t>vehicle sound pressure level measured for the L</w:t>
            </w:r>
            <w:r w:rsidRPr="00281C39">
              <w:rPr>
                <w:sz w:val="18"/>
                <w:szCs w:val="18"/>
                <w:vertAlign w:val="subscript"/>
                <w:lang w:eastAsia="de-DE"/>
              </w:rPr>
              <w:t>urban</w:t>
            </w:r>
            <w:r w:rsidRPr="00281C39">
              <w:rPr>
                <w:sz w:val="18"/>
                <w:szCs w:val="18"/>
                <w:lang w:eastAsia="de-DE"/>
              </w:rPr>
              <w:t xml:space="preserve"> principle of ASEP; value to be reported and used for calculations to the first decimal place</w:t>
            </w:r>
          </w:p>
        </w:tc>
      </w:tr>
      <w:tr w:rsidR="00A567FB" w:rsidRPr="00281C39" w14:paraId="27C72C7F" w14:textId="77777777" w:rsidTr="00BE4AB1">
        <w:trPr>
          <w:cantSplit/>
          <w:trHeight w:val="720"/>
        </w:trPr>
        <w:tc>
          <w:tcPr>
            <w:tcW w:w="1343" w:type="dxa"/>
          </w:tcPr>
          <w:p w14:paraId="746B6573" w14:textId="145718CA" w:rsidR="00A567FB" w:rsidRPr="00281C39" w:rsidRDefault="00A567FB" w:rsidP="00A567FB">
            <w:pPr>
              <w:suppressAutoHyphens w:val="0"/>
              <w:spacing w:after="120"/>
              <w:jc w:val="both"/>
              <w:rPr>
                <w:iCs/>
                <w:color w:val="000000"/>
                <w:sz w:val="18"/>
                <w:szCs w:val="18"/>
                <w:lang w:eastAsia="de-DE"/>
              </w:rPr>
            </w:pPr>
            <w:commentRangeStart w:id="80"/>
          </w:p>
        </w:tc>
        <w:tc>
          <w:tcPr>
            <w:tcW w:w="850" w:type="dxa"/>
          </w:tcPr>
          <w:p w14:paraId="571FE569" w14:textId="6C5EBEF1" w:rsidR="00A567FB" w:rsidRPr="00281C39" w:rsidRDefault="00A567FB" w:rsidP="00A567FB">
            <w:pPr>
              <w:suppressAutoHyphens w:val="0"/>
              <w:spacing w:after="120"/>
              <w:jc w:val="both"/>
              <w:rPr>
                <w:color w:val="000000"/>
                <w:sz w:val="18"/>
                <w:szCs w:val="18"/>
                <w:lang w:eastAsia="de-DE"/>
              </w:rPr>
            </w:pPr>
          </w:p>
        </w:tc>
        <w:commentRangeEnd w:id="80"/>
        <w:tc>
          <w:tcPr>
            <w:tcW w:w="993" w:type="dxa"/>
          </w:tcPr>
          <w:p w14:paraId="7DB0D810" w14:textId="09D02149" w:rsidR="00A567FB" w:rsidRPr="00281C39" w:rsidRDefault="00BE4AB1" w:rsidP="00A567FB">
            <w:pPr>
              <w:suppressAutoHyphens w:val="0"/>
              <w:spacing w:after="120"/>
              <w:jc w:val="both"/>
              <w:rPr>
                <w:color w:val="000000"/>
                <w:sz w:val="18"/>
                <w:szCs w:val="18"/>
                <w:lang w:eastAsia="de-DE"/>
              </w:rPr>
            </w:pPr>
            <w:r w:rsidRPr="00281C39">
              <w:rPr>
                <w:rStyle w:val="CommentReference"/>
                <w:color w:val="000000"/>
                <w:sz w:val="18"/>
                <w:szCs w:val="18"/>
                <w:lang w:eastAsia="de-DE"/>
              </w:rPr>
              <w:commentReference w:id="80"/>
            </w:r>
          </w:p>
        </w:tc>
        <w:tc>
          <w:tcPr>
            <w:tcW w:w="992" w:type="dxa"/>
          </w:tcPr>
          <w:p w14:paraId="045DE5BD" w14:textId="10999935" w:rsidR="00A567FB" w:rsidRPr="00281C39" w:rsidRDefault="00A567FB" w:rsidP="00A567FB">
            <w:pPr>
              <w:suppressAutoHyphens w:val="0"/>
              <w:spacing w:after="120"/>
              <w:jc w:val="both"/>
              <w:rPr>
                <w:color w:val="000000"/>
                <w:sz w:val="18"/>
                <w:szCs w:val="18"/>
                <w:lang w:eastAsia="de-DE"/>
              </w:rPr>
            </w:pPr>
          </w:p>
        </w:tc>
        <w:tc>
          <w:tcPr>
            <w:tcW w:w="3118" w:type="dxa"/>
            <w:vAlign w:val="bottom"/>
          </w:tcPr>
          <w:p w14:paraId="214323F5" w14:textId="7E210390" w:rsidR="00A567FB" w:rsidRPr="00281C39" w:rsidRDefault="00A567FB" w:rsidP="00A567FB">
            <w:pPr>
              <w:suppressAutoHyphens w:val="0"/>
              <w:spacing w:after="120"/>
              <w:jc w:val="both"/>
              <w:rPr>
                <w:sz w:val="18"/>
                <w:szCs w:val="18"/>
                <w:lang w:eastAsia="de-DE"/>
              </w:rPr>
            </w:pPr>
          </w:p>
        </w:tc>
      </w:tr>
      <w:tr w:rsidR="00A567FB" w:rsidRPr="00281C39" w14:paraId="6F5053C7" w14:textId="77777777" w:rsidTr="00BE4AB1">
        <w:trPr>
          <w:cantSplit/>
          <w:trHeight w:val="720"/>
        </w:trPr>
        <w:tc>
          <w:tcPr>
            <w:tcW w:w="1343" w:type="dxa"/>
            <w:tcBorders>
              <w:bottom w:val="single" w:sz="4" w:space="0" w:color="auto"/>
            </w:tcBorders>
            <w:hideMark/>
          </w:tcPr>
          <w:p w14:paraId="1F02CA59" w14:textId="77777777" w:rsidR="00A567FB" w:rsidRPr="00281C39" w:rsidRDefault="00A567FB" w:rsidP="00A567FB">
            <w:pPr>
              <w:suppressAutoHyphens w:val="0"/>
              <w:spacing w:after="120"/>
              <w:jc w:val="both"/>
              <w:rPr>
                <w:iCs/>
                <w:color w:val="000000"/>
                <w:sz w:val="18"/>
                <w:szCs w:val="18"/>
                <w:lang w:eastAsia="de-DE"/>
              </w:rPr>
            </w:pPr>
            <w:r w:rsidRPr="00281C39">
              <w:rPr>
                <w:iCs/>
                <w:color w:val="000000"/>
                <w:sz w:val="18"/>
                <w:szCs w:val="18"/>
                <w:lang w:eastAsia="de-DE"/>
              </w:rPr>
              <w:lastRenderedPageBreak/>
              <w:t>L</w:t>
            </w:r>
            <w:r w:rsidRPr="00281C39">
              <w:rPr>
                <w:color w:val="000000"/>
                <w:sz w:val="18"/>
                <w:szCs w:val="18"/>
                <w:vertAlign w:val="subscript"/>
                <w:lang w:eastAsia="de-DE"/>
              </w:rPr>
              <w:t>urban_measured_ASEP</w:t>
            </w:r>
          </w:p>
        </w:tc>
        <w:tc>
          <w:tcPr>
            <w:tcW w:w="850" w:type="dxa"/>
            <w:tcBorders>
              <w:bottom w:val="single" w:sz="4" w:space="0" w:color="auto"/>
            </w:tcBorders>
            <w:hideMark/>
          </w:tcPr>
          <w:p w14:paraId="49197360"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dB(A)</w:t>
            </w:r>
          </w:p>
        </w:tc>
        <w:tc>
          <w:tcPr>
            <w:tcW w:w="993" w:type="dxa"/>
            <w:tcBorders>
              <w:bottom w:val="single" w:sz="4" w:space="0" w:color="auto"/>
            </w:tcBorders>
            <w:hideMark/>
          </w:tcPr>
          <w:p w14:paraId="706C08CE"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tcBorders>
              <w:bottom w:val="single" w:sz="4" w:space="0" w:color="auto"/>
            </w:tcBorders>
            <w:hideMark/>
          </w:tcPr>
          <w:p w14:paraId="7B9ACC5B" w14:textId="5392B960"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4.2.1.</w:t>
            </w:r>
          </w:p>
        </w:tc>
        <w:tc>
          <w:tcPr>
            <w:tcW w:w="3118" w:type="dxa"/>
            <w:tcBorders>
              <w:bottom w:val="single" w:sz="4" w:space="0" w:color="auto"/>
            </w:tcBorders>
            <w:vAlign w:val="bottom"/>
            <w:hideMark/>
          </w:tcPr>
          <w:p w14:paraId="7C9EB345" w14:textId="11407190" w:rsidR="00A567FB" w:rsidRPr="00281C39" w:rsidRDefault="00A567FB" w:rsidP="00A567FB">
            <w:pPr>
              <w:suppressAutoHyphens w:val="0"/>
              <w:spacing w:after="120"/>
              <w:jc w:val="both"/>
              <w:rPr>
                <w:sz w:val="18"/>
                <w:szCs w:val="18"/>
                <w:lang w:eastAsia="de-DE"/>
              </w:rPr>
            </w:pPr>
            <w:r w:rsidRPr="00281C39">
              <w:rPr>
                <w:sz w:val="18"/>
                <w:szCs w:val="18"/>
                <w:lang w:eastAsia="de-DE"/>
              </w:rPr>
              <w:t xml:space="preserve">interim result for calculation of </w:t>
            </w:r>
            <w:r w:rsidRPr="00281C39">
              <w:rPr>
                <w:sz w:val="18"/>
              </w:rPr>
              <w:t>Δ</w:t>
            </w:r>
            <w:r w:rsidRPr="00281C39">
              <w:rPr>
                <w:sz w:val="18"/>
                <w:szCs w:val="18"/>
                <w:lang w:eastAsia="de-DE"/>
              </w:rPr>
              <w:t>L</w:t>
            </w:r>
            <w:r w:rsidRPr="00281C39">
              <w:rPr>
                <w:sz w:val="18"/>
                <w:szCs w:val="18"/>
                <w:vertAlign w:val="subscript"/>
                <w:lang w:eastAsia="de-DE"/>
              </w:rPr>
              <w:t>urban_ASEP</w:t>
            </w:r>
            <w:r w:rsidRPr="00281C39">
              <w:rPr>
                <w:sz w:val="18"/>
                <w:szCs w:val="18"/>
                <w:lang w:eastAsia="de-DE"/>
              </w:rPr>
              <w:t>; value to be reported and used for calculations to the first decimal place</w:t>
            </w:r>
          </w:p>
        </w:tc>
      </w:tr>
      <w:tr w:rsidR="00A567FB" w:rsidRPr="00281C39" w14:paraId="3E5E0BBB" w14:textId="77777777" w:rsidTr="00BE4AB1">
        <w:trPr>
          <w:cantSplit/>
          <w:trHeight w:val="288"/>
        </w:trPr>
        <w:tc>
          <w:tcPr>
            <w:tcW w:w="1343" w:type="dxa"/>
            <w:hideMark/>
          </w:tcPr>
          <w:p w14:paraId="77AAE0EA" w14:textId="77777777" w:rsidR="00A567FB" w:rsidRPr="00281C39" w:rsidRDefault="00A567FB" w:rsidP="00A567FB">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urban_normalized</w:t>
            </w:r>
          </w:p>
        </w:tc>
        <w:tc>
          <w:tcPr>
            <w:tcW w:w="850" w:type="dxa"/>
            <w:hideMark/>
          </w:tcPr>
          <w:p w14:paraId="7183794D"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dB(A)</w:t>
            </w:r>
          </w:p>
        </w:tc>
        <w:tc>
          <w:tcPr>
            <w:tcW w:w="993" w:type="dxa"/>
            <w:hideMark/>
          </w:tcPr>
          <w:p w14:paraId="5BD16865"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0B9EDA6A" w14:textId="3EDE80B3"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4.2.1.</w:t>
            </w:r>
          </w:p>
        </w:tc>
        <w:tc>
          <w:tcPr>
            <w:tcW w:w="3118" w:type="dxa"/>
            <w:vAlign w:val="bottom"/>
            <w:hideMark/>
          </w:tcPr>
          <w:p w14:paraId="682DC150" w14:textId="3803E4FB" w:rsidR="00A567FB" w:rsidRPr="00281C39" w:rsidRDefault="00A567FB" w:rsidP="00A567FB">
            <w:pPr>
              <w:suppressAutoHyphens w:val="0"/>
              <w:spacing w:after="120"/>
              <w:jc w:val="both"/>
              <w:rPr>
                <w:sz w:val="18"/>
                <w:szCs w:val="18"/>
                <w:lang w:eastAsia="de-DE"/>
              </w:rPr>
            </w:pPr>
            <w:r w:rsidRPr="00281C39">
              <w:rPr>
                <w:sz w:val="18"/>
                <w:szCs w:val="18"/>
                <w:lang w:eastAsia="de-DE"/>
              </w:rPr>
              <w:t xml:space="preserve">interim result for calculation of </w:t>
            </w:r>
            <w:r w:rsidRPr="00281C39">
              <w:rPr>
                <w:sz w:val="18"/>
              </w:rPr>
              <w:t>Δ</w:t>
            </w:r>
            <w:r w:rsidRPr="00281C39">
              <w:rPr>
                <w:sz w:val="18"/>
                <w:szCs w:val="18"/>
                <w:lang w:eastAsia="de-DE"/>
              </w:rPr>
              <w:t>L</w:t>
            </w:r>
            <w:r w:rsidRPr="00281C39">
              <w:rPr>
                <w:sz w:val="18"/>
                <w:szCs w:val="18"/>
                <w:vertAlign w:val="subscript"/>
                <w:lang w:eastAsia="de-DE"/>
              </w:rPr>
              <w:t>urban_ASEP</w:t>
            </w:r>
            <w:r w:rsidRPr="00281C39">
              <w:rPr>
                <w:sz w:val="18"/>
                <w:szCs w:val="18"/>
                <w:lang w:eastAsia="de-DE"/>
              </w:rPr>
              <w:t>; value to be reported and used for calculations to the first decimal place</w:t>
            </w:r>
          </w:p>
        </w:tc>
      </w:tr>
      <w:tr w:rsidR="00A567FB" w:rsidRPr="00281C39" w14:paraId="4B60EAE7" w14:textId="77777777" w:rsidTr="00BE4AB1">
        <w:trPr>
          <w:cantSplit/>
          <w:trHeight w:val="288"/>
        </w:trPr>
        <w:tc>
          <w:tcPr>
            <w:tcW w:w="1343" w:type="dxa"/>
          </w:tcPr>
          <w:p w14:paraId="7A082E0E" w14:textId="17189C61" w:rsidR="00A567FB" w:rsidRPr="00281C39" w:rsidRDefault="00A567FB" w:rsidP="00A567FB">
            <w:pPr>
              <w:suppressAutoHyphens w:val="0"/>
              <w:spacing w:after="120"/>
              <w:jc w:val="both"/>
              <w:rPr>
                <w:iCs/>
                <w:color w:val="000000"/>
                <w:sz w:val="18"/>
                <w:szCs w:val="18"/>
                <w:lang w:eastAsia="de-DE"/>
              </w:rPr>
            </w:pPr>
            <w:r w:rsidRPr="00281C39">
              <w:rPr>
                <w:sz w:val="18"/>
              </w:rPr>
              <w:t>ΔL</w:t>
            </w:r>
            <w:r w:rsidRPr="00281C39">
              <w:rPr>
                <w:sz w:val="18"/>
                <w:vertAlign w:val="subscript"/>
              </w:rPr>
              <w:t>urban_ASEP</w:t>
            </w:r>
          </w:p>
        </w:tc>
        <w:tc>
          <w:tcPr>
            <w:tcW w:w="850" w:type="dxa"/>
          </w:tcPr>
          <w:p w14:paraId="26DBD68F" w14:textId="2633F501" w:rsidR="00A567FB" w:rsidRPr="00281C39" w:rsidRDefault="00A567FB" w:rsidP="00A567FB">
            <w:pPr>
              <w:suppressAutoHyphens w:val="0"/>
              <w:spacing w:after="120"/>
              <w:jc w:val="both"/>
              <w:rPr>
                <w:color w:val="000000"/>
                <w:sz w:val="18"/>
                <w:szCs w:val="18"/>
                <w:lang w:eastAsia="de-DE"/>
              </w:rPr>
            </w:pPr>
            <w:r w:rsidRPr="00281C39">
              <w:rPr>
                <w:color w:val="000000"/>
                <w:sz w:val="18"/>
                <w:lang w:eastAsia="de-DE"/>
              </w:rPr>
              <w:t>dB(A)</w:t>
            </w:r>
          </w:p>
        </w:tc>
        <w:tc>
          <w:tcPr>
            <w:tcW w:w="993" w:type="dxa"/>
          </w:tcPr>
          <w:p w14:paraId="5AC2EF02" w14:textId="324AF0F2" w:rsidR="00A567FB" w:rsidRPr="00281C39" w:rsidRDefault="00A567FB" w:rsidP="00A567FB">
            <w:pPr>
              <w:suppressAutoHyphens w:val="0"/>
              <w:spacing w:after="120"/>
              <w:jc w:val="both"/>
              <w:rPr>
                <w:color w:val="000000"/>
                <w:sz w:val="18"/>
                <w:szCs w:val="18"/>
                <w:lang w:eastAsia="de-DE"/>
              </w:rPr>
            </w:pPr>
            <w:r w:rsidRPr="00281C39">
              <w:rPr>
                <w:rFonts w:eastAsia="Calibri"/>
                <w:sz w:val="18"/>
              </w:rPr>
              <w:t>Annex 7</w:t>
            </w:r>
          </w:p>
        </w:tc>
        <w:tc>
          <w:tcPr>
            <w:tcW w:w="992" w:type="dxa"/>
          </w:tcPr>
          <w:p w14:paraId="03580F60" w14:textId="000A35A1" w:rsidR="00A567FB" w:rsidRPr="00281C39" w:rsidRDefault="00A567FB" w:rsidP="00A567FB">
            <w:pPr>
              <w:suppressAutoHyphens w:val="0"/>
              <w:spacing w:after="120"/>
              <w:jc w:val="both"/>
              <w:rPr>
                <w:color w:val="000000"/>
                <w:sz w:val="18"/>
                <w:szCs w:val="18"/>
                <w:lang w:eastAsia="de-DE"/>
              </w:rPr>
            </w:pPr>
            <w:r w:rsidRPr="00281C39">
              <w:rPr>
                <w:rFonts w:eastAsia="Calibri"/>
                <w:sz w:val="18"/>
              </w:rPr>
              <w:t>4.2.1.</w:t>
            </w:r>
          </w:p>
        </w:tc>
        <w:tc>
          <w:tcPr>
            <w:tcW w:w="3118" w:type="dxa"/>
          </w:tcPr>
          <w:p w14:paraId="64527BB6" w14:textId="22B8206E" w:rsidR="00A567FB" w:rsidRPr="00281C39" w:rsidRDefault="00A567FB" w:rsidP="00A567FB">
            <w:pPr>
              <w:suppressAutoHyphens w:val="0"/>
              <w:spacing w:after="120"/>
              <w:jc w:val="both"/>
              <w:rPr>
                <w:sz w:val="18"/>
                <w:szCs w:val="18"/>
                <w:lang w:eastAsia="de-DE"/>
              </w:rPr>
            </w:pPr>
            <w:r w:rsidRPr="00281C39">
              <w:rPr>
                <w:sz w:val="18"/>
                <w:szCs w:val="18"/>
                <w:lang w:eastAsia="de-DE"/>
              </w:rPr>
              <w:t>estimated deviation from urban sound pressure level; value to be reported to the first decimal place</w:t>
            </w:r>
          </w:p>
        </w:tc>
      </w:tr>
      <w:tr w:rsidR="00A567FB" w:rsidRPr="00281C39" w14:paraId="5A14571A" w14:textId="77777777" w:rsidTr="00BE4AB1">
        <w:trPr>
          <w:cantSplit/>
          <w:trHeight w:val="288"/>
        </w:trPr>
        <w:tc>
          <w:tcPr>
            <w:tcW w:w="1343" w:type="dxa"/>
            <w:tcBorders>
              <w:bottom w:val="single" w:sz="12" w:space="0" w:color="auto"/>
            </w:tcBorders>
          </w:tcPr>
          <w:p w14:paraId="46F347C9" w14:textId="0CC0E59F" w:rsidR="00A567FB" w:rsidRPr="00281C39" w:rsidRDefault="00A567FB" w:rsidP="00A567FB">
            <w:pPr>
              <w:suppressAutoHyphens w:val="0"/>
              <w:spacing w:after="120"/>
              <w:jc w:val="both"/>
              <w:rPr>
                <w:iCs/>
                <w:color w:val="000000"/>
                <w:sz w:val="18"/>
                <w:szCs w:val="18"/>
                <w:lang w:eastAsia="de-DE"/>
              </w:rPr>
            </w:pPr>
            <w:commentRangeStart w:id="81"/>
            <w:r w:rsidRPr="00281C39">
              <w:rPr>
                <w:rFonts w:eastAsia="Calibri"/>
                <w:sz w:val="18"/>
              </w:rPr>
              <w:t>α</w:t>
            </w:r>
          </w:p>
        </w:tc>
        <w:tc>
          <w:tcPr>
            <w:tcW w:w="850" w:type="dxa"/>
            <w:tcBorders>
              <w:bottom w:val="single" w:sz="12" w:space="0" w:color="auto"/>
            </w:tcBorders>
          </w:tcPr>
          <w:p w14:paraId="7E15B6D1" w14:textId="5F35B4B7" w:rsidR="00A567FB" w:rsidRPr="00281C39" w:rsidRDefault="00A567FB" w:rsidP="00A567FB">
            <w:pPr>
              <w:suppressAutoHyphens w:val="0"/>
              <w:spacing w:after="120"/>
              <w:jc w:val="both"/>
              <w:rPr>
                <w:color w:val="000000"/>
                <w:sz w:val="18"/>
                <w:szCs w:val="18"/>
                <w:lang w:eastAsia="de-DE"/>
              </w:rPr>
            </w:pPr>
            <w:r w:rsidRPr="00281C39">
              <w:rPr>
                <w:rFonts w:eastAsia="Calibri"/>
                <w:sz w:val="18"/>
              </w:rPr>
              <w:t>__</w:t>
            </w:r>
          </w:p>
        </w:tc>
        <w:tc>
          <w:tcPr>
            <w:tcW w:w="993" w:type="dxa"/>
            <w:tcBorders>
              <w:bottom w:val="single" w:sz="12" w:space="0" w:color="auto"/>
            </w:tcBorders>
          </w:tcPr>
          <w:p w14:paraId="22137719" w14:textId="2A62B3E9" w:rsidR="00A567FB" w:rsidRPr="00281C39" w:rsidRDefault="00A567FB" w:rsidP="00A567FB">
            <w:pPr>
              <w:suppressAutoHyphens w:val="0"/>
              <w:spacing w:after="120"/>
              <w:jc w:val="both"/>
              <w:rPr>
                <w:color w:val="000000"/>
                <w:sz w:val="18"/>
                <w:szCs w:val="18"/>
                <w:lang w:eastAsia="de-DE"/>
              </w:rPr>
            </w:pPr>
            <w:r w:rsidRPr="00281C39">
              <w:rPr>
                <w:rFonts w:eastAsia="Calibri"/>
                <w:sz w:val="18"/>
              </w:rPr>
              <w:t>Annex 7</w:t>
            </w:r>
          </w:p>
        </w:tc>
        <w:tc>
          <w:tcPr>
            <w:tcW w:w="992" w:type="dxa"/>
            <w:tcBorders>
              <w:bottom w:val="single" w:sz="12" w:space="0" w:color="auto"/>
            </w:tcBorders>
          </w:tcPr>
          <w:p w14:paraId="5FCCC7A2" w14:textId="279CCCE9" w:rsidR="00A567FB" w:rsidRPr="00281C39" w:rsidRDefault="00A567FB" w:rsidP="00A567FB">
            <w:pPr>
              <w:suppressAutoHyphens w:val="0"/>
              <w:spacing w:after="120"/>
              <w:jc w:val="both"/>
              <w:rPr>
                <w:color w:val="000000"/>
                <w:sz w:val="18"/>
                <w:szCs w:val="18"/>
                <w:lang w:eastAsia="de-DE"/>
              </w:rPr>
            </w:pPr>
            <w:r w:rsidRPr="00281C39">
              <w:rPr>
                <w:rFonts w:eastAsia="Calibri"/>
                <w:sz w:val="18"/>
              </w:rPr>
              <w:t>5.2</w:t>
            </w:r>
          </w:p>
        </w:tc>
        <w:tc>
          <w:tcPr>
            <w:tcW w:w="3118" w:type="dxa"/>
            <w:tcBorders>
              <w:bottom w:val="single" w:sz="12" w:space="0" w:color="auto"/>
            </w:tcBorders>
          </w:tcPr>
          <w:p w14:paraId="4E136B9D" w14:textId="456DC343" w:rsidR="00A567FB" w:rsidRPr="00281C39" w:rsidRDefault="00A567FB" w:rsidP="00A567FB">
            <w:pPr>
              <w:suppressAutoHyphens w:val="0"/>
              <w:spacing w:after="120"/>
              <w:jc w:val="both"/>
              <w:rPr>
                <w:sz w:val="18"/>
                <w:szCs w:val="18"/>
                <w:lang w:eastAsia="de-DE"/>
              </w:rPr>
            </w:pPr>
            <w:r w:rsidRPr="00281C39">
              <w:rPr>
                <w:sz w:val="18"/>
                <w:lang w:eastAsia="de-DE"/>
              </w:rPr>
              <w:t>gear to be determined for the reference sound assessment according to the type of transmission</w:t>
            </w:r>
          </w:p>
        </w:tc>
      </w:tr>
      <w:tr w:rsidR="00A567FB" w:rsidRPr="00281C39" w14:paraId="4ECA59D2" w14:textId="77777777" w:rsidTr="00BE4AB1">
        <w:trPr>
          <w:cantSplit/>
          <w:trHeight w:val="720"/>
        </w:trPr>
        <w:tc>
          <w:tcPr>
            <w:tcW w:w="1343" w:type="dxa"/>
            <w:hideMark/>
          </w:tcPr>
          <w:p w14:paraId="1AE78260" w14:textId="77777777" w:rsidR="00A567FB" w:rsidRPr="00281C39" w:rsidRDefault="00A567FB" w:rsidP="00A567FB">
            <w:pPr>
              <w:suppressAutoHyphens w:val="0"/>
              <w:spacing w:after="120"/>
              <w:jc w:val="both"/>
              <w:rPr>
                <w:iCs/>
                <w:color w:val="000000"/>
                <w:sz w:val="18"/>
                <w:szCs w:val="18"/>
                <w:lang w:eastAsia="de-DE"/>
              </w:rPr>
            </w:pPr>
            <w:r w:rsidRPr="00281C39">
              <w:rPr>
                <w:iCs/>
                <w:color w:val="000000"/>
                <w:sz w:val="18"/>
                <w:szCs w:val="18"/>
                <w:lang w:eastAsia="de-DE"/>
              </w:rPr>
              <w:t>L</w:t>
            </w:r>
            <w:r w:rsidRPr="00281C39">
              <w:rPr>
                <w:color w:val="000000"/>
                <w:sz w:val="18"/>
                <w:szCs w:val="18"/>
                <w:vertAlign w:val="subscript"/>
                <w:lang w:eastAsia="de-DE"/>
              </w:rPr>
              <w:t>ref</w:t>
            </w:r>
          </w:p>
        </w:tc>
        <w:tc>
          <w:tcPr>
            <w:tcW w:w="850" w:type="dxa"/>
            <w:hideMark/>
          </w:tcPr>
          <w:p w14:paraId="3E8151B3"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dB(A)</w:t>
            </w:r>
          </w:p>
        </w:tc>
        <w:tc>
          <w:tcPr>
            <w:tcW w:w="993" w:type="dxa"/>
            <w:hideMark/>
          </w:tcPr>
          <w:p w14:paraId="02281C0B"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Annex 7</w:t>
            </w:r>
          </w:p>
        </w:tc>
        <w:tc>
          <w:tcPr>
            <w:tcW w:w="992" w:type="dxa"/>
            <w:hideMark/>
          </w:tcPr>
          <w:p w14:paraId="57C88792" w14:textId="77777777" w:rsidR="00A567FB" w:rsidRPr="00281C39" w:rsidRDefault="00A567FB" w:rsidP="00A567FB">
            <w:pPr>
              <w:suppressAutoHyphens w:val="0"/>
              <w:spacing w:after="120"/>
              <w:jc w:val="both"/>
              <w:rPr>
                <w:color w:val="000000"/>
                <w:sz w:val="18"/>
                <w:szCs w:val="18"/>
                <w:lang w:eastAsia="de-DE"/>
              </w:rPr>
            </w:pPr>
            <w:r w:rsidRPr="00281C39">
              <w:rPr>
                <w:color w:val="000000"/>
                <w:sz w:val="18"/>
                <w:szCs w:val="18"/>
                <w:lang w:eastAsia="de-DE"/>
              </w:rPr>
              <w:t>5.3.</w:t>
            </w:r>
          </w:p>
        </w:tc>
        <w:tc>
          <w:tcPr>
            <w:tcW w:w="3118" w:type="dxa"/>
            <w:vAlign w:val="bottom"/>
            <w:hideMark/>
          </w:tcPr>
          <w:p w14:paraId="4305C103" w14:textId="77777777" w:rsidR="00A567FB" w:rsidRPr="00281C39" w:rsidRDefault="00A567FB" w:rsidP="00A567FB">
            <w:pPr>
              <w:suppressAutoHyphens w:val="0"/>
              <w:spacing w:after="120"/>
              <w:jc w:val="both"/>
              <w:rPr>
                <w:sz w:val="18"/>
                <w:szCs w:val="18"/>
                <w:lang w:eastAsia="de-DE"/>
              </w:rPr>
            </w:pPr>
            <w:r w:rsidRPr="00281C39">
              <w:rPr>
                <w:sz w:val="18"/>
                <w:szCs w:val="18"/>
                <w:lang w:eastAsia="de-DE"/>
              </w:rPr>
              <w:t>reference sound pressure level for reference sound assessment; value to be reported and used for calculations to the first decimal place</w:t>
            </w:r>
            <w:commentRangeEnd w:id="81"/>
            <w:r w:rsidR="00BE4AB1" w:rsidRPr="00281C39">
              <w:rPr>
                <w:rStyle w:val="CommentReference"/>
                <w:sz w:val="18"/>
                <w:szCs w:val="18"/>
                <w:lang w:eastAsia="de-DE"/>
              </w:rPr>
              <w:commentReference w:id="81"/>
            </w:r>
          </w:p>
        </w:tc>
      </w:tr>
      <w:tr w:rsidR="00A567FB" w:rsidRPr="00281C39" w14:paraId="559D2124" w14:textId="77777777" w:rsidTr="00BE4AB1">
        <w:trPr>
          <w:cantSplit/>
          <w:trHeight w:val="480"/>
        </w:trPr>
        <w:tc>
          <w:tcPr>
            <w:tcW w:w="1343" w:type="dxa"/>
          </w:tcPr>
          <w:p w14:paraId="2CE6DD2D" w14:textId="6A8AE57C" w:rsidR="00A567FB" w:rsidRPr="00281C39" w:rsidRDefault="00A567FB" w:rsidP="00A567FB">
            <w:pPr>
              <w:suppressAutoHyphens w:val="0"/>
              <w:spacing w:after="120"/>
              <w:jc w:val="both"/>
              <w:rPr>
                <w:iCs/>
                <w:color w:val="000000"/>
                <w:sz w:val="18"/>
                <w:szCs w:val="18"/>
                <w:lang w:eastAsia="de-DE"/>
              </w:rPr>
            </w:pPr>
            <w:r w:rsidRPr="00281C39">
              <w:rPr>
                <w:rFonts w:eastAsia="Calibri"/>
                <w:sz w:val="18"/>
              </w:rPr>
              <w:t>n</w:t>
            </w:r>
            <w:r w:rsidRPr="00281C39">
              <w:rPr>
                <w:bCs/>
                <w:vertAlign w:val="subscript"/>
              </w:rPr>
              <w:t>BB’_</w:t>
            </w:r>
            <w:r w:rsidRPr="00281C39">
              <w:rPr>
                <w:rFonts w:eastAsia="Calibri"/>
                <w:sz w:val="18"/>
                <w:vertAlign w:val="subscript"/>
              </w:rPr>
              <w:t>ref</w:t>
            </w:r>
          </w:p>
        </w:tc>
        <w:tc>
          <w:tcPr>
            <w:tcW w:w="850" w:type="dxa"/>
          </w:tcPr>
          <w:p w14:paraId="2FBFD952" w14:textId="6D92A461" w:rsidR="00A567FB" w:rsidRPr="00281C39" w:rsidRDefault="00A567FB" w:rsidP="00A567FB">
            <w:pPr>
              <w:suppressAutoHyphens w:val="0"/>
              <w:spacing w:after="120"/>
              <w:jc w:val="both"/>
              <w:rPr>
                <w:color w:val="000000"/>
                <w:sz w:val="18"/>
                <w:szCs w:val="18"/>
                <w:lang w:eastAsia="de-DE"/>
              </w:rPr>
            </w:pPr>
            <w:r w:rsidRPr="00281C39">
              <w:rPr>
                <w:rFonts w:eastAsia="Calibri"/>
                <w:sz w:val="18"/>
              </w:rPr>
              <w:t>1/min</w:t>
            </w:r>
          </w:p>
        </w:tc>
        <w:tc>
          <w:tcPr>
            <w:tcW w:w="993" w:type="dxa"/>
          </w:tcPr>
          <w:p w14:paraId="6E00EDB0" w14:textId="2DB91161" w:rsidR="00A567FB" w:rsidRPr="00281C39" w:rsidRDefault="00A567FB" w:rsidP="00A567FB">
            <w:pPr>
              <w:suppressAutoHyphens w:val="0"/>
              <w:spacing w:after="120"/>
              <w:jc w:val="both"/>
              <w:rPr>
                <w:color w:val="000000"/>
                <w:sz w:val="18"/>
                <w:szCs w:val="18"/>
                <w:lang w:eastAsia="de-DE"/>
              </w:rPr>
            </w:pPr>
            <w:r w:rsidRPr="00281C39">
              <w:rPr>
                <w:rFonts w:eastAsia="Calibri"/>
                <w:sz w:val="18"/>
              </w:rPr>
              <w:t>Annex 7</w:t>
            </w:r>
          </w:p>
        </w:tc>
        <w:tc>
          <w:tcPr>
            <w:tcW w:w="992" w:type="dxa"/>
          </w:tcPr>
          <w:p w14:paraId="34AB5D0B" w14:textId="2FDC7EB2" w:rsidR="00A567FB" w:rsidRPr="00281C39" w:rsidRDefault="00A567FB" w:rsidP="00A567FB">
            <w:pPr>
              <w:suppressAutoHyphens w:val="0"/>
              <w:spacing w:after="120"/>
              <w:jc w:val="both"/>
              <w:rPr>
                <w:color w:val="000000"/>
                <w:sz w:val="18"/>
                <w:szCs w:val="18"/>
                <w:lang w:eastAsia="de-DE"/>
              </w:rPr>
            </w:pPr>
            <w:r w:rsidRPr="00281C39">
              <w:rPr>
                <w:rFonts w:eastAsia="Calibri"/>
                <w:sz w:val="18"/>
              </w:rPr>
              <w:t>5.3.</w:t>
            </w:r>
          </w:p>
        </w:tc>
        <w:tc>
          <w:tcPr>
            <w:tcW w:w="3118" w:type="dxa"/>
          </w:tcPr>
          <w:p w14:paraId="2D1D3C40" w14:textId="38F53EF1" w:rsidR="00A567FB" w:rsidRPr="00281C39" w:rsidRDefault="00A567FB" w:rsidP="00A567FB">
            <w:pPr>
              <w:suppressAutoHyphens w:val="0"/>
              <w:spacing w:after="120"/>
              <w:jc w:val="both"/>
              <w:rPr>
                <w:sz w:val="18"/>
                <w:szCs w:val="18"/>
                <w:lang w:eastAsia="de-DE"/>
              </w:rPr>
            </w:pPr>
            <w:r w:rsidRPr="00281C39">
              <w:rPr>
                <w:rFonts w:eastAsia="Calibri"/>
                <w:sz w:val="18"/>
              </w:rPr>
              <w:t>Reference vehicle test engine speed for reference sound assessment</w:t>
            </w:r>
          </w:p>
        </w:tc>
      </w:tr>
      <w:tr w:rsidR="00A567FB" w:rsidRPr="00281C39" w14:paraId="447C604E" w14:textId="77777777" w:rsidTr="00BE4AB1">
        <w:trPr>
          <w:cantSplit/>
          <w:trHeight w:val="480"/>
        </w:trPr>
        <w:tc>
          <w:tcPr>
            <w:tcW w:w="1343" w:type="dxa"/>
          </w:tcPr>
          <w:p w14:paraId="705436B4" w14:textId="3DA90249" w:rsidR="00A567FB" w:rsidRPr="00281C39" w:rsidRDefault="00A567FB" w:rsidP="00A567FB">
            <w:pPr>
              <w:suppressAutoHyphens w:val="0"/>
              <w:spacing w:after="120"/>
              <w:jc w:val="both"/>
              <w:rPr>
                <w:iCs/>
                <w:color w:val="000000"/>
                <w:sz w:val="18"/>
                <w:szCs w:val="18"/>
                <w:lang w:eastAsia="de-DE"/>
              </w:rPr>
            </w:pPr>
            <w:r w:rsidRPr="00281C39">
              <w:rPr>
                <w:rFonts w:eastAsia="Calibri"/>
                <w:sz w:val="18"/>
              </w:rPr>
              <w:t>v</w:t>
            </w:r>
            <w:r w:rsidRPr="00281C39">
              <w:rPr>
                <w:bCs/>
                <w:vertAlign w:val="subscript"/>
              </w:rPr>
              <w:t>BB’_</w:t>
            </w:r>
            <w:r w:rsidRPr="00281C39">
              <w:rPr>
                <w:rFonts w:eastAsia="Calibri"/>
                <w:sz w:val="18"/>
                <w:vertAlign w:val="subscript"/>
              </w:rPr>
              <w:t>ref</w:t>
            </w:r>
          </w:p>
        </w:tc>
        <w:tc>
          <w:tcPr>
            <w:tcW w:w="850" w:type="dxa"/>
          </w:tcPr>
          <w:p w14:paraId="69C397D1" w14:textId="17C97CCB" w:rsidR="00A567FB" w:rsidRPr="00281C39" w:rsidRDefault="00A567FB" w:rsidP="00A567FB">
            <w:pPr>
              <w:suppressAutoHyphens w:val="0"/>
              <w:spacing w:after="120"/>
              <w:jc w:val="both"/>
              <w:rPr>
                <w:color w:val="000000"/>
                <w:sz w:val="18"/>
                <w:szCs w:val="18"/>
                <w:lang w:eastAsia="de-DE"/>
              </w:rPr>
            </w:pPr>
            <w:r w:rsidRPr="00281C39">
              <w:rPr>
                <w:rFonts w:eastAsia="Calibri"/>
                <w:sz w:val="18"/>
              </w:rPr>
              <w:t>km/h</w:t>
            </w:r>
          </w:p>
        </w:tc>
        <w:tc>
          <w:tcPr>
            <w:tcW w:w="993" w:type="dxa"/>
          </w:tcPr>
          <w:p w14:paraId="0FA413A8" w14:textId="27C53C28" w:rsidR="00A567FB" w:rsidRPr="00281C39" w:rsidRDefault="00A567FB" w:rsidP="00A567FB">
            <w:pPr>
              <w:suppressAutoHyphens w:val="0"/>
              <w:spacing w:after="120"/>
              <w:jc w:val="both"/>
              <w:rPr>
                <w:color w:val="000000"/>
                <w:sz w:val="18"/>
                <w:szCs w:val="18"/>
                <w:lang w:eastAsia="de-DE"/>
              </w:rPr>
            </w:pPr>
            <w:r w:rsidRPr="00281C39">
              <w:rPr>
                <w:rFonts w:eastAsia="Calibri"/>
                <w:sz w:val="18"/>
              </w:rPr>
              <w:t>Annex 7</w:t>
            </w:r>
          </w:p>
        </w:tc>
        <w:tc>
          <w:tcPr>
            <w:tcW w:w="992" w:type="dxa"/>
          </w:tcPr>
          <w:p w14:paraId="2492C8A2" w14:textId="54A19E26" w:rsidR="00A567FB" w:rsidRPr="00281C39" w:rsidRDefault="00A567FB" w:rsidP="00A567FB">
            <w:pPr>
              <w:suppressAutoHyphens w:val="0"/>
              <w:spacing w:after="120"/>
              <w:jc w:val="both"/>
              <w:rPr>
                <w:color w:val="000000"/>
                <w:sz w:val="18"/>
                <w:szCs w:val="18"/>
                <w:lang w:eastAsia="de-DE"/>
              </w:rPr>
            </w:pPr>
            <w:r w:rsidRPr="00281C39">
              <w:rPr>
                <w:rFonts w:eastAsia="Calibri"/>
                <w:sz w:val="18"/>
              </w:rPr>
              <w:t>5.3.</w:t>
            </w:r>
          </w:p>
        </w:tc>
        <w:tc>
          <w:tcPr>
            <w:tcW w:w="3118" w:type="dxa"/>
          </w:tcPr>
          <w:p w14:paraId="2E27B5F6" w14:textId="5C25698A" w:rsidR="00A567FB" w:rsidRPr="00281C39" w:rsidRDefault="00A567FB" w:rsidP="00A567FB">
            <w:pPr>
              <w:suppressAutoHyphens w:val="0"/>
              <w:spacing w:after="120"/>
              <w:jc w:val="both"/>
              <w:rPr>
                <w:sz w:val="18"/>
                <w:szCs w:val="18"/>
                <w:lang w:eastAsia="de-DE"/>
              </w:rPr>
            </w:pPr>
            <w:r w:rsidRPr="00281C39">
              <w:rPr>
                <w:rFonts w:eastAsia="Calibri"/>
                <w:sz w:val="18"/>
              </w:rPr>
              <w:t>reference vehicle test speed for reference sound assessment</w:t>
            </w:r>
          </w:p>
        </w:tc>
      </w:tr>
    </w:tbl>
    <w:p w14:paraId="122D41C3" w14:textId="77777777" w:rsidR="000947B0" w:rsidRPr="00281C39" w:rsidRDefault="000947B0" w:rsidP="000947B0">
      <w:pPr>
        <w:spacing w:after="120"/>
        <w:ind w:left="2268" w:right="1134" w:hanging="1134"/>
        <w:jc w:val="both"/>
      </w:pPr>
    </w:p>
    <w:p w14:paraId="1EFE3FDA" w14:textId="19DB6E90" w:rsidR="000947B0" w:rsidRPr="00281C39" w:rsidRDefault="000947B0" w:rsidP="000947B0">
      <w:pPr>
        <w:spacing w:after="120"/>
        <w:ind w:left="2268" w:right="1134" w:hanging="1134"/>
        <w:jc w:val="both"/>
      </w:pPr>
      <w:r w:rsidRPr="00281C39">
        <w:t>2.25.</w:t>
      </w:r>
      <w:r w:rsidRPr="00281C39">
        <w:tab/>
        <w:t>Modes</w:t>
      </w:r>
    </w:p>
    <w:p w14:paraId="1AE45754" w14:textId="79B522DA" w:rsidR="000947B0" w:rsidRPr="00281C39" w:rsidRDefault="000947B0" w:rsidP="000947B0">
      <w:pPr>
        <w:spacing w:after="120"/>
        <w:ind w:left="2268" w:right="1134" w:hanging="1134"/>
        <w:jc w:val="both"/>
      </w:pPr>
      <w:r w:rsidRPr="00281C39">
        <w:t>2.25.1.</w:t>
      </w:r>
      <w:r w:rsidRPr="00281C39">
        <w:tab/>
        <w:t>"</w:t>
      </w:r>
      <w:r w:rsidRPr="00281C39">
        <w:rPr>
          <w:i/>
        </w:rPr>
        <w:t>Mode</w:t>
      </w:r>
      <w:r w:rsidRPr="00281C39">
        <w:t>" means a distinct driver-selectable condition which does affect the sound emission of the vehicle.</w:t>
      </w:r>
    </w:p>
    <w:p w14:paraId="243810A4" w14:textId="77777777" w:rsidR="000947B0" w:rsidRPr="00281C39" w:rsidRDefault="000947B0" w:rsidP="000947B0">
      <w:pPr>
        <w:spacing w:after="120"/>
        <w:ind w:left="2268" w:right="1134" w:hanging="1134"/>
        <w:jc w:val="both"/>
      </w:pPr>
      <w:r w:rsidRPr="00281C39">
        <w:t>2.26.</w:t>
      </w:r>
      <w:r w:rsidRPr="00281C39">
        <w:tab/>
        <w:t>Stable acceleration</w:t>
      </w:r>
    </w:p>
    <w:p w14:paraId="0C8927DD" w14:textId="1A70A3BF" w:rsidR="000947B0" w:rsidRPr="00281C39" w:rsidDel="00BE4AB1" w:rsidRDefault="000947B0" w:rsidP="000947B0">
      <w:pPr>
        <w:spacing w:after="120"/>
        <w:ind w:left="2259" w:right="1134" w:hanging="1125"/>
        <w:jc w:val="both"/>
        <w:rPr>
          <w:del w:id="82" w:author="Annett Schuessling / VDA" w:date="2026-03-12T09:01:00Z" w16du:dateUtc="2026-03-12T08:01:00Z"/>
        </w:rPr>
      </w:pPr>
    </w:p>
    <w:p w14:paraId="735C862D" w14:textId="77777777" w:rsidR="003758C0" w:rsidRPr="00281C39" w:rsidRDefault="003758C0" w:rsidP="003758C0">
      <w:pPr>
        <w:tabs>
          <w:tab w:val="left" w:pos="2268"/>
        </w:tabs>
        <w:autoSpaceDE w:val="0"/>
        <w:autoSpaceDN w:val="0"/>
        <w:adjustRightInd w:val="0"/>
        <w:spacing w:after="120"/>
        <w:ind w:left="2259" w:right="1134"/>
        <w:jc w:val="both"/>
        <w:rPr>
          <w:rFonts w:asciiTheme="majorBidi" w:hAnsiTheme="majorBidi" w:cstheme="majorBidi"/>
        </w:rPr>
      </w:pPr>
      <w:r w:rsidRPr="00281C39">
        <w:rPr>
          <w:rFonts w:asciiTheme="majorBidi" w:hAnsiTheme="majorBidi" w:cstheme="majorBidi"/>
        </w:rPr>
        <w:t xml:space="preserve">For the purpose of this Regulation, three conditions are defined for stable </w:t>
      </w:r>
      <w:r w:rsidRPr="00281C39">
        <w:rPr>
          <w:rFonts w:asciiTheme="majorBidi" w:hAnsiTheme="majorBidi" w:cstheme="majorBidi"/>
        </w:rPr>
        <w:tab/>
        <w:t>acceleration.</w:t>
      </w:r>
    </w:p>
    <w:p w14:paraId="3F9458FE" w14:textId="77777777" w:rsidR="003758C0" w:rsidRPr="00281C39" w:rsidRDefault="003758C0" w:rsidP="003758C0">
      <w:pPr>
        <w:tabs>
          <w:tab w:val="left" w:pos="2268"/>
        </w:tabs>
        <w:autoSpaceDE w:val="0"/>
        <w:autoSpaceDN w:val="0"/>
        <w:adjustRightInd w:val="0"/>
        <w:spacing w:after="120"/>
        <w:ind w:left="2268" w:right="1134" w:hanging="1134"/>
        <w:jc w:val="both"/>
      </w:pPr>
      <w:r w:rsidRPr="00281C39">
        <w:t>2.26.1.</w:t>
      </w:r>
      <w:r w:rsidRPr="00281C39">
        <w:tab/>
        <w:t>"Stable acceleration" applicable to all vehicles subject to this Regulation for low engine speed conditions, which eliminates power train reactions such as bumping and jerking.</w:t>
      </w:r>
    </w:p>
    <w:p w14:paraId="3926F0CD" w14:textId="77777777" w:rsidR="003758C0" w:rsidRPr="00281C39" w:rsidRDefault="003758C0" w:rsidP="003758C0">
      <w:pPr>
        <w:tabs>
          <w:tab w:val="left" w:pos="2268"/>
        </w:tabs>
        <w:autoSpaceDE w:val="0"/>
        <w:autoSpaceDN w:val="0"/>
        <w:adjustRightInd w:val="0"/>
        <w:spacing w:after="120"/>
        <w:ind w:left="2268" w:right="1134" w:hanging="1134"/>
        <w:jc w:val="both"/>
      </w:pPr>
      <w:r w:rsidRPr="00281C39">
        <w:t>2.26.2.</w:t>
      </w:r>
      <w:r w:rsidRPr="00281C39">
        <w:tab/>
        <w:t>"Stable acceleration" applicable to vehicles of category M</w:t>
      </w:r>
      <w:r w:rsidRPr="00281C39">
        <w:rPr>
          <w:vertAlign w:val="subscript"/>
        </w:rPr>
        <w:t>1</w:t>
      </w:r>
      <w:r w:rsidRPr="00281C39">
        <w:t>, N</w:t>
      </w:r>
      <w:r w:rsidRPr="00281C39">
        <w:rPr>
          <w:vertAlign w:val="subscript"/>
        </w:rPr>
        <w:t>1</w:t>
      </w:r>
      <w:r w:rsidRPr="00281C39">
        <w:t xml:space="preserve"> and M</w:t>
      </w:r>
      <w:r w:rsidRPr="00281C39">
        <w:rPr>
          <w:vertAlign w:val="subscript"/>
        </w:rPr>
        <w:t>2</w:t>
      </w:r>
      <w:r w:rsidRPr="00281C39">
        <w:t xml:space="preserve"> &lt; 3,500 kg technically permissible maximum laden mass avoids acceleration delays in acceleration due to engine control application, at the moment when the acceleration unit is depressed. This is typically ensured by using pre-acceleration.</w:t>
      </w:r>
    </w:p>
    <w:p w14:paraId="5ED9ED22" w14:textId="25F0AADC" w:rsidR="003758C0" w:rsidRPr="00281C39" w:rsidRDefault="003758C0" w:rsidP="003758C0">
      <w:pPr>
        <w:spacing w:after="120"/>
        <w:ind w:left="2259" w:right="1134" w:hanging="1125"/>
        <w:jc w:val="both"/>
      </w:pPr>
      <w:r w:rsidRPr="00281C39">
        <w:t>2.26.3.</w:t>
      </w:r>
      <w:r w:rsidRPr="00281C39">
        <w:tab/>
        <w:t>"Stable acceleration" for the purpose of Annex 7 is based on the assumption of a constant acceleration over the complete measurement distance between AA' and BB' plus the vehicle length.</w:t>
      </w:r>
    </w:p>
    <w:p w14:paraId="4F905E10" w14:textId="77777777" w:rsidR="003A74C6" w:rsidRPr="00281C39" w:rsidRDefault="003A74C6" w:rsidP="003A74C6">
      <w:pPr>
        <w:spacing w:after="120"/>
        <w:ind w:left="2268" w:right="1134" w:hanging="1134"/>
        <w:jc w:val="both"/>
      </w:pPr>
      <w:r w:rsidRPr="00281C39">
        <w:t>2.27.</w:t>
      </w:r>
      <w:r w:rsidRPr="00281C39">
        <w:tab/>
        <w:t>"Kickdown" means a driver initiated automated gear shift to a test condition outside the specific target conditions for the vehicle as defined in Annex 3.</w:t>
      </w:r>
    </w:p>
    <w:p w14:paraId="4650447D" w14:textId="30597E79" w:rsidR="003A74C6" w:rsidRDefault="003A74C6" w:rsidP="003A74C6">
      <w:pPr>
        <w:spacing w:after="120"/>
        <w:ind w:left="2268" w:right="1134" w:hanging="1134"/>
        <w:jc w:val="both"/>
        <w:rPr>
          <w:ins w:id="83" w:author="Doug Moore" w:date="2026-02-13T03:08:00Z" w16du:dateUtc="2026-02-13T08:08:00Z"/>
        </w:rPr>
      </w:pPr>
      <w:r w:rsidRPr="00281C39">
        <w:lastRenderedPageBreak/>
        <w:t>2.28.</w:t>
      </w:r>
      <w:r w:rsidRPr="00281C39">
        <w:tab/>
      </w:r>
      <w:r w:rsidRPr="00281C39">
        <w:tab/>
        <w:t>"Prevention of downshift" means a measure by the vehicle manufacturer to ensure that the vehicle is tested within its specific target conditions as defined in Annex 3 and Annex 7.</w:t>
      </w:r>
    </w:p>
    <w:p w14:paraId="146B2D43" w14:textId="14954387" w:rsidR="009F4593" w:rsidRPr="006658C5" w:rsidRDefault="009F4593" w:rsidP="00737FC2">
      <w:pPr>
        <w:tabs>
          <w:tab w:val="left" w:pos="1134"/>
          <w:tab w:val="left" w:pos="8505"/>
        </w:tabs>
        <w:autoSpaceDE w:val="0"/>
        <w:autoSpaceDN w:val="0"/>
        <w:adjustRightInd w:val="0"/>
        <w:spacing w:after="120"/>
        <w:ind w:left="2268" w:right="1134" w:hanging="1134"/>
        <w:jc w:val="both"/>
        <w:outlineLvl w:val="2"/>
        <w:rPr>
          <w:ins w:id="84" w:author="Doug Moore" w:date="2026-02-13T03:09:00Z" w16du:dateUtc="2026-02-13T08:09:00Z"/>
          <w:b/>
          <w:bCs/>
          <w:color w:val="C00000"/>
          <w:lang w:eastAsia="ru-RU"/>
        </w:rPr>
      </w:pPr>
      <w:ins w:id="85" w:author="Doug Moore" w:date="2026-02-13T03:09:00Z" w16du:dateUtc="2026-02-13T08:09:00Z">
        <w:r w:rsidRPr="006658C5">
          <w:rPr>
            <w:b/>
            <w:bCs/>
            <w:color w:val="C00000"/>
            <w:lang w:eastAsia="ru-RU"/>
          </w:rPr>
          <w:t>2.29.</w:t>
        </w:r>
        <w:r w:rsidRPr="006658C5">
          <w:rPr>
            <w:b/>
            <w:bCs/>
            <w:i/>
            <w:iCs/>
            <w:color w:val="C00000"/>
            <w:lang w:eastAsia="ru-RU"/>
          </w:rPr>
          <w:tab/>
        </w:r>
        <w:r>
          <w:rPr>
            <w:b/>
            <w:bCs/>
            <w:i/>
            <w:iCs/>
            <w:color w:val="C00000"/>
            <w:lang w:eastAsia="ru-RU"/>
          </w:rPr>
          <w:t>“</w:t>
        </w:r>
        <w:r w:rsidRPr="006658C5">
          <w:rPr>
            <w:b/>
            <w:bCs/>
            <w:i/>
            <w:iCs/>
            <w:color w:val="C00000"/>
            <w:lang w:eastAsia="ru-RU"/>
          </w:rPr>
          <w:t>Automated Driving System (ADS)”</w:t>
        </w:r>
        <w:r w:rsidRPr="006658C5">
          <w:rPr>
            <w:b/>
            <w:bCs/>
            <w:color w:val="C00000"/>
            <w:lang w:eastAsia="ru-RU"/>
          </w:rPr>
          <w:t xml:space="preserve"> means the vehicle hardware and software that are collectively capable of performing the entire Dynamic Driving Task (DDT) on a sustained basis.</w:t>
        </w:r>
        <w:r w:rsidRPr="006658C5" w:rsidDel="00E7538F">
          <w:rPr>
            <w:color w:val="C00000"/>
            <w:vertAlign w:val="superscript"/>
          </w:rPr>
          <w:t xml:space="preserve"> </w:t>
        </w:r>
        <w:commentRangeStart w:id="86"/>
        <w:del w:id="87" w:author="Annett Schuessling / VDA" w:date="2026-03-12T09:12:00Z" w16du:dateUtc="2026-03-12T08:12:00Z">
          <w:r w:rsidRPr="006658C5" w:rsidDel="00737FC2">
            <w:rPr>
              <w:b/>
              <w:bCs/>
              <w:color w:val="C00000"/>
              <w:vertAlign w:val="superscript"/>
              <w:lang w:eastAsia="ru-RU"/>
            </w:rPr>
            <w:delText>1</w:delText>
          </w:r>
        </w:del>
      </w:ins>
      <w:commentRangeEnd w:id="86"/>
      <w:ins w:id="88" w:author="Doug Moore" w:date="2026-02-13T03:12:00Z" w16du:dateUtc="2026-02-13T08:12:00Z">
        <w:r w:rsidR="000F7F72">
          <w:rPr>
            <w:rStyle w:val="CommentReference"/>
            <w:b/>
            <w:bCs/>
            <w:color w:val="C00000"/>
            <w:sz w:val="18"/>
            <w:szCs w:val="20"/>
            <w:vertAlign w:val="superscript"/>
            <w:lang w:eastAsia="ru-RU"/>
          </w:rPr>
          <w:commentReference w:id="86"/>
        </w:r>
      </w:ins>
      <w:ins w:id="89" w:author="Annett Schuessling / VDA" w:date="2026-03-12T09:11:00Z" w16du:dateUtc="2026-03-12T08:11:00Z">
        <w:r w:rsidR="00737FC2">
          <w:rPr>
            <w:rStyle w:val="FootnoteReference"/>
            <w:b/>
            <w:bCs/>
            <w:color w:val="C00000"/>
            <w:lang w:eastAsia="ru-RU"/>
          </w:rPr>
          <w:footnoteReference w:id="6"/>
        </w:r>
      </w:ins>
    </w:p>
    <w:p w14:paraId="6EB42101" w14:textId="1BF7D561" w:rsidR="009F4593" w:rsidRPr="006658C5" w:rsidRDefault="009F4593" w:rsidP="009F4593">
      <w:pPr>
        <w:tabs>
          <w:tab w:val="left" w:pos="1134"/>
          <w:tab w:val="left" w:pos="8505"/>
        </w:tabs>
        <w:autoSpaceDE w:val="0"/>
        <w:autoSpaceDN w:val="0"/>
        <w:adjustRightInd w:val="0"/>
        <w:spacing w:after="120"/>
        <w:ind w:left="2268" w:right="1134" w:hanging="1134"/>
        <w:jc w:val="both"/>
        <w:outlineLvl w:val="2"/>
        <w:rPr>
          <w:ins w:id="92" w:author="Doug Moore" w:date="2026-02-13T03:09:00Z" w16du:dateUtc="2026-02-13T08:09:00Z"/>
          <w:b/>
          <w:bCs/>
          <w:color w:val="C00000"/>
          <w:lang w:eastAsia="ru-RU"/>
        </w:rPr>
      </w:pPr>
      <w:ins w:id="93" w:author="Doug Moore" w:date="2026-02-13T03:09:00Z" w16du:dateUtc="2026-02-13T08:09:00Z">
        <w:r w:rsidRPr="006658C5">
          <w:rPr>
            <w:b/>
            <w:bCs/>
            <w:color w:val="C00000"/>
            <w:lang w:eastAsia="ru-RU"/>
          </w:rPr>
          <w:t>2.30.</w:t>
        </w:r>
        <w:r w:rsidRPr="006658C5">
          <w:rPr>
            <w:b/>
            <w:bCs/>
            <w:i/>
            <w:iCs/>
            <w:color w:val="C00000"/>
            <w:lang w:eastAsia="ru-RU"/>
          </w:rPr>
          <w:tab/>
          <w:t>“Dynamic Driving Task (DDT)”</w:t>
        </w:r>
        <w:r w:rsidRPr="006658C5">
          <w:rPr>
            <w:b/>
            <w:bCs/>
            <w:color w:val="C00000"/>
            <w:lang w:eastAsia="ru-RU"/>
          </w:rPr>
          <w:t xml:space="preserve"> means the real-time operational and tactical functions required to operate the vehicle.</w:t>
        </w:r>
        <w:r w:rsidRPr="006658C5">
          <w:rPr>
            <w:b/>
            <w:bCs/>
            <w:color w:val="C00000"/>
            <w:vertAlign w:val="superscript"/>
            <w:lang w:eastAsia="ru-RU"/>
          </w:rPr>
          <w:t xml:space="preserve"> </w:t>
        </w:r>
        <w:del w:id="94" w:author="Annett Schuessling / VDA" w:date="2026-03-12T09:13:00Z" w16du:dateUtc="2026-03-12T08:13:00Z">
          <w:r w:rsidRPr="006658C5" w:rsidDel="003B69D7">
            <w:rPr>
              <w:b/>
              <w:bCs/>
              <w:color w:val="C00000"/>
              <w:vertAlign w:val="superscript"/>
              <w:lang w:eastAsia="ru-RU"/>
            </w:rPr>
            <w:delText>1</w:delText>
          </w:r>
        </w:del>
      </w:ins>
      <w:ins w:id="95" w:author="Annett Schuessling / VDA" w:date="2026-03-12T09:13:00Z" w16du:dateUtc="2026-03-12T08:13:00Z">
        <w:r w:rsidR="003B69D7">
          <w:rPr>
            <w:b/>
            <w:bCs/>
            <w:color w:val="C00000"/>
            <w:vertAlign w:val="superscript"/>
            <w:lang w:eastAsia="ru-RU"/>
          </w:rPr>
          <w:t>4</w:t>
        </w:r>
      </w:ins>
    </w:p>
    <w:p w14:paraId="0F631003" w14:textId="606F96A5" w:rsidR="009F4593" w:rsidRPr="006658C5" w:rsidRDefault="009F4593" w:rsidP="009F4593">
      <w:pPr>
        <w:tabs>
          <w:tab w:val="left" w:pos="1134"/>
          <w:tab w:val="left" w:pos="8505"/>
        </w:tabs>
        <w:autoSpaceDE w:val="0"/>
        <w:autoSpaceDN w:val="0"/>
        <w:adjustRightInd w:val="0"/>
        <w:spacing w:after="120"/>
        <w:ind w:left="2268" w:right="1134" w:hanging="1134"/>
        <w:jc w:val="both"/>
        <w:outlineLvl w:val="2"/>
        <w:rPr>
          <w:ins w:id="96" w:author="Doug Moore" w:date="2026-02-13T03:09:00Z" w16du:dateUtc="2026-02-13T08:09:00Z"/>
          <w:b/>
          <w:bCs/>
          <w:color w:val="C00000"/>
          <w:lang w:eastAsia="ru-RU"/>
        </w:rPr>
      </w:pPr>
      <w:ins w:id="97" w:author="Doug Moore" w:date="2026-02-13T03:09:00Z" w16du:dateUtc="2026-02-13T08:09:00Z">
        <w:r w:rsidRPr="006658C5">
          <w:rPr>
            <w:b/>
            <w:bCs/>
            <w:color w:val="C00000"/>
            <w:lang w:eastAsia="ru-RU"/>
          </w:rPr>
          <w:t>2.31.</w:t>
        </w:r>
        <w:r w:rsidRPr="006658C5">
          <w:rPr>
            <w:b/>
            <w:bCs/>
            <w:i/>
            <w:iCs/>
            <w:color w:val="C00000"/>
            <w:lang w:eastAsia="ru-RU"/>
          </w:rPr>
          <w:tab/>
          <w:t xml:space="preserve">“Bidirectional vehicle” </w:t>
        </w:r>
        <w:r w:rsidRPr="006658C5">
          <w:rPr>
            <w:b/>
            <w:bCs/>
            <w:color w:val="C00000"/>
            <w:lang w:eastAsia="ru-RU"/>
          </w:rPr>
          <w:t>means a vehicle that can operate in two opposite forward directions.</w:t>
        </w:r>
      </w:ins>
      <w:ins w:id="98" w:author="Annett Schuessling / VDA" w:date="2026-03-12T09:13:00Z" w16du:dateUtc="2026-03-12T08:13:00Z">
        <w:r w:rsidR="003B69D7" w:rsidRPr="006658C5">
          <w:rPr>
            <w:b/>
            <w:bCs/>
            <w:color w:val="C00000"/>
            <w:vertAlign w:val="superscript"/>
            <w:lang w:eastAsia="ru-RU"/>
          </w:rPr>
          <w:t xml:space="preserve"> </w:t>
        </w:r>
        <w:r w:rsidR="003B69D7">
          <w:rPr>
            <w:b/>
            <w:bCs/>
            <w:color w:val="C00000"/>
            <w:vertAlign w:val="superscript"/>
            <w:lang w:eastAsia="ru-RU"/>
          </w:rPr>
          <w:t>4</w:t>
        </w:r>
      </w:ins>
      <w:ins w:id="99" w:author="Doug Moore" w:date="2026-02-13T03:09:00Z" w16du:dateUtc="2026-02-13T08:09:00Z">
        <w:del w:id="100" w:author="Annett Schuessling / VDA" w:date="2026-03-12T09:13:00Z" w16du:dateUtc="2026-03-12T08:13:00Z">
          <w:r w:rsidRPr="006658C5" w:rsidDel="003B69D7">
            <w:rPr>
              <w:b/>
              <w:bCs/>
              <w:vertAlign w:val="superscript"/>
              <w:lang w:eastAsia="ru-RU"/>
            </w:rPr>
            <w:delText xml:space="preserve"> </w:delText>
          </w:r>
          <w:r w:rsidRPr="006658C5" w:rsidDel="003B69D7">
            <w:rPr>
              <w:b/>
              <w:bCs/>
              <w:color w:val="C0504D" w:themeColor="accent2"/>
              <w:vertAlign w:val="superscript"/>
              <w:lang w:eastAsia="ru-RU"/>
            </w:rPr>
            <w:delText>1</w:delText>
          </w:r>
        </w:del>
      </w:ins>
    </w:p>
    <w:p w14:paraId="666A0540" w14:textId="78D40F6F" w:rsidR="009F4593" w:rsidRPr="006658C5" w:rsidRDefault="009F4593" w:rsidP="009F4593">
      <w:pPr>
        <w:tabs>
          <w:tab w:val="left" w:pos="2268"/>
          <w:tab w:val="left" w:pos="8505"/>
        </w:tabs>
        <w:autoSpaceDE w:val="0"/>
        <w:autoSpaceDN w:val="0"/>
        <w:adjustRightInd w:val="0"/>
        <w:spacing w:after="120"/>
        <w:ind w:left="2268" w:right="1134" w:hanging="1134"/>
        <w:jc w:val="both"/>
        <w:outlineLvl w:val="2"/>
        <w:rPr>
          <w:ins w:id="101" w:author="Doug Moore" w:date="2026-02-13T03:09:00Z" w16du:dateUtc="2026-02-13T08:09:00Z"/>
          <w:b/>
          <w:bCs/>
          <w:i/>
          <w:iCs/>
          <w:color w:val="C00000"/>
          <w:lang w:eastAsia="ru-RU"/>
        </w:rPr>
      </w:pPr>
      <w:ins w:id="102" w:author="Doug Moore" w:date="2026-02-13T03:09:00Z" w16du:dateUtc="2026-02-13T08:09:00Z">
        <w:r w:rsidRPr="006658C5">
          <w:rPr>
            <w:b/>
            <w:bCs/>
            <w:color w:val="C00000"/>
            <w:lang w:eastAsia="ru-RU"/>
          </w:rPr>
          <w:t>2.32</w:t>
        </w:r>
        <w:r w:rsidRPr="006658C5">
          <w:rPr>
            <w:b/>
            <w:bCs/>
            <w:i/>
            <w:iCs/>
            <w:color w:val="C00000"/>
            <w:lang w:eastAsia="ru-RU"/>
          </w:rPr>
          <w:t>.</w:t>
        </w:r>
        <w:r w:rsidRPr="006658C5">
          <w:rPr>
            <w:b/>
            <w:bCs/>
            <w:i/>
            <w:iCs/>
            <w:color w:val="C00000"/>
            <w:lang w:eastAsia="ru-RU"/>
          </w:rPr>
          <w:tab/>
          <w:t xml:space="preserve">“Forward direction” (of a vehicle) </w:t>
        </w:r>
        <w:r w:rsidRPr="006658C5">
          <w:rPr>
            <w:b/>
            <w:bCs/>
            <w:color w:val="C00000"/>
            <w:lang w:eastAsia="ru-RU"/>
          </w:rPr>
          <w:t>means a direction that is intended to be used as main travelling direction of the vehicle.</w:t>
        </w:r>
      </w:ins>
      <w:ins w:id="103" w:author="Annett Schuessling / VDA" w:date="2026-03-12T09:14:00Z" w16du:dateUtc="2026-03-12T08:14:00Z">
        <w:r w:rsidR="003B69D7" w:rsidRPr="006658C5">
          <w:rPr>
            <w:b/>
            <w:bCs/>
            <w:color w:val="C00000"/>
            <w:vertAlign w:val="superscript"/>
            <w:lang w:eastAsia="ru-RU"/>
          </w:rPr>
          <w:t xml:space="preserve"> </w:t>
        </w:r>
        <w:r w:rsidR="003B69D7">
          <w:rPr>
            <w:b/>
            <w:bCs/>
            <w:color w:val="C00000"/>
            <w:vertAlign w:val="superscript"/>
            <w:lang w:eastAsia="ru-RU"/>
          </w:rPr>
          <w:t>4</w:t>
        </w:r>
      </w:ins>
      <w:ins w:id="104" w:author="Doug Moore" w:date="2026-02-13T03:09:00Z" w16du:dateUtc="2026-02-13T08:09:00Z">
        <w:del w:id="105" w:author="Annett Schuessling / VDA" w:date="2026-03-12T09:14:00Z" w16du:dateUtc="2026-03-12T08:14:00Z">
          <w:r w:rsidRPr="006658C5" w:rsidDel="003B69D7">
            <w:rPr>
              <w:b/>
              <w:bCs/>
              <w:vertAlign w:val="superscript"/>
              <w:lang w:eastAsia="ru-RU"/>
            </w:rPr>
            <w:delText xml:space="preserve"> </w:delText>
          </w:r>
          <w:r w:rsidRPr="006658C5" w:rsidDel="003B69D7">
            <w:rPr>
              <w:b/>
              <w:bCs/>
              <w:color w:val="C0504D" w:themeColor="accent2"/>
              <w:vertAlign w:val="superscript"/>
              <w:lang w:eastAsia="ru-RU"/>
            </w:rPr>
            <w:delText>1</w:delText>
          </w:r>
        </w:del>
      </w:ins>
    </w:p>
    <w:p w14:paraId="0C585101" w14:textId="77777777" w:rsidR="009F4593" w:rsidRPr="006658C5" w:rsidRDefault="009F4593" w:rsidP="009F4593">
      <w:pPr>
        <w:spacing w:after="120"/>
        <w:ind w:left="2268" w:right="993" w:hanging="1134"/>
        <w:rPr>
          <w:ins w:id="106" w:author="Doug Moore" w:date="2026-02-13T03:09:00Z" w16du:dateUtc="2026-02-13T08:09:00Z"/>
          <w:b/>
          <w:bCs/>
          <w:color w:val="C00000"/>
          <w:lang w:eastAsia="ru-RU"/>
        </w:rPr>
      </w:pPr>
      <w:ins w:id="107" w:author="Doug Moore" w:date="2026-02-13T03:09:00Z" w16du:dateUtc="2026-02-13T08:09:00Z">
        <w:r w:rsidRPr="006658C5">
          <w:rPr>
            <w:b/>
            <w:bCs/>
            <w:color w:val="C00000"/>
            <w:lang w:eastAsia="ru-RU"/>
          </w:rPr>
          <w:t>2.33.</w:t>
        </w:r>
        <w:r w:rsidRPr="006658C5">
          <w:rPr>
            <w:b/>
            <w:bCs/>
            <w:color w:val="C00000"/>
            <w:lang w:eastAsia="ru-RU"/>
          </w:rPr>
          <w:tab/>
        </w:r>
        <w:r w:rsidRPr="006658C5">
          <w:rPr>
            <w:b/>
            <w:bCs/>
            <w:i/>
            <w:iCs/>
            <w:color w:val="C00000"/>
            <w:lang w:eastAsia="ru-RU"/>
          </w:rPr>
          <w:t>“Accelerator”</w:t>
        </w:r>
        <w:r w:rsidRPr="006658C5">
          <w:rPr>
            <w:b/>
            <w:bCs/>
            <w:color w:val="C00000"/>
            <w:lang w:eastAsia="ru-RU"/>
          </w:rPr>
          <w:t xml:space="preserve"> means</w:t>
        </w:r>
      </w:ins>
    </w:p>
    <w:p w14:paraId="3328444B" w14:textId="77777777" w:rsidR="009F4593" w:rsidRPr="006658C5" w:rsidRDefault="009F4593" w:rsidP="009F4593">
      <w:pPr>
        <w:spacing w:after="120"/>
        <w:ind w:left="2268" w:right="993" w:hanging="1134"/>
        <w:rPr>
          <w:ins w:id="108" w:author="Doug Moore" w:date="2026-02-13T03:09:00Z" w16du:dateUtc="2026-02-13T08:09:00Z"/>
          <w:b/>
          <w:bCs/>
          <w:color w:val="C00000"/>
          <w:lang w:eastAsia="ru-RU"/>
        </w:rPr>
      </w:pPr>
      <w:ins w:id="109" w:author="Doug Moore" w:date="2026-02-13T03:09:00Z" w16du:dateUtc="2026-02-13T08:09:00Z">
        <w:r w:rsidRPr="006658C5">
          <w:rPr>
            <w:b/>
            <w:bCs/>
            <w:color w:val="C00000"/>
            <w:lang w:eastAsia="ru-RU"/>
          </w:rPr>
          <w:tab/>
          <w:t>(a)</w:t>
        </w:r>
        <w:r w:rsidRPr="006658C5">
          <w:rPr>
            <w:b/>
            <w:bCs/>
            <w:color w:val="C00000"/>
            <w:lang w:eastAsia="ru-RU"/>
          </w:rPr>
          <w:tab/>
          <w:t xml:space="preserve">for manually driven vehicles: </w:t>
        </w:r>
      </w:ins>
    </w:p>
    <w:p w14:paraId="2AD0BC2D" w14:textId="77777777" w:rsidR="009F4593" w:rsidRPr="006658C5" w:rsidRDefault="009F4593" w:rsidP="009F4593">
      <w:pPr>
        <w:spacing w:after="120"/>
        <w:ind w:left="2835" w:right="993"/>
        <w:rPr>
          <w:ins w:id="110" w:author="Doug Moore" w:date="2026-02-13T03:09:00Z" w16du:dateUtc="2026-02-13T08:09:00Z"/>
          <w:b/>
          <w:bCs/>
          <w:color w:val="C00000"/>
          <w:lang w:eastAsia="ru-RU"/>
        </w:rPr>
      </w:pPr>
      <w:ins w:id="111" w:author="Doug Moore" w:date="2026-02-13T03:09:00Z" w16du:dateUtc="2026-02-13T08:09:00Z">
        <w:r w:rsidRPr="006658C5">
          <w:rPr>
            <w:b/>
            <w:bCs/>
            <w:color w:val="C00000"/>
            <w:lang w:eastAsia="ru-RU"/>
          </w:rPr>
          <w:t xml:space="preserve">the device used by the driver to control the engine speed and the vehicle speed; </w:t>
        </w:r>
      </w:ins>
    </w:p>
    <w:p w14:paraId="24CFD667" w14:textId="77777777" w:rsidR="009F4593" w:rsidRPr="006658C5" w:rsidRDefault="009F4593" w:rsidP="009F4593">
      <w:pPr>
        <w:spacing w:after="120"/>
        <w:ind w:left="2268" w:right="993" w:hanging="1134"/>
        <w:rPr>
          <w:ins w:id="112" w:author="Doug Moore" w:date="2026-02-13T03:09:00Z" w16du:dateUtc="2026-02-13T08:09:00Z"/>
          <w:b/>
          <w:bCs/>
          <w:color w:val="C00000"/>
          <w:lang w:eastAsia="ru-RU"/>
        </w:rPr>
      </w:pPr>
      <w:ins w:id="113" w:author="Doug Moore" w:date="2026-02-13T03:09:00Z" w16du:dateUtc="2026-02-13T08:09:00Z">
        <w:r w:rsidRPr="006658C5">
          <w:rPr>
            <w:b/>
            <w:bCs/>
            <w:color w:val="C00000"/>
            <w:lang w:eastAsia="ru-RU"/>
          </w:rPr>
          <w:tab/>
          <w:t>(b)</w:t>
        </w:r>
        <w:r w:rsidRPr="006658C5">
          <w:rPr>
            <w:b/>
            <w:bCs/>
            <w:color w:val="C00000"/>
            <w:lang w:eastAsia="ru-RU"/>
          </w:rPr>
          <w:tab/>
          <w:t xml:space="preserve">for vehicles equipped with an ADS: </w:t>
        </w:r>
      </w:ins>
    </w:p>
    <w:p w14:paraId="5460EEE8" w14:textId="77777777" w:rsidR="009F4593" w:rsidRPr="006658C5" w:rsidRDefault="009F4593" w:rsidP="009F4593">
      <w:pPr>
        <w:spacing w:after="120"/>
        <w:ind w:left="2835" w:right="993"/>
        <w:rPr>
          <w:ins w:id="114" w:author="Doug Moore" w:date="2026-02-13T03:09:00Z" w16du:dateUtc="2026-02-13T08:09:00Z"/>
          <w:b/>
          <w:bCs/>
          <w:color w:val="C00000"/>
          <w:lang w:eastAsia="ru-RU"/>
        </w:rPr>
      </w:pPr>
      <w:ins w:id="115" w:author="Doug Moore" w:date="2026-02-13T03:09:00Z" w16du:dateUtc="2026-02-13T08:09:00Z">
        <w:r w:rsidRPr="006658C5">
          <w:rPr>
            <w:b/>
            <w:bCs/>
            <w:color w:val="C00000"/>
            <w:lang w:eastAsia="ru-RU"/>
          </w:rPr>
          <w:t>the function in the ADS used to control the engine speed and the vehicle speed.</w:t>
        </w:r>
      </w:ins>
    </w:p>
    <w:p w14:paraId="25BA0AAE" w14:textId="269BF24B" w:rsidR="009F4593" w:rsidRPr="006658C5" w:rsidRDefault="009F4593" w:rsidP="009F4593">
      <w:pPr>
        <w:suppressAutoHyphens w:val="0"/>
        <w:spacing w:after="120"/>
        <w:ind w:left="567" w:right="993" w:firstLine="567"/>
        <w:rPr>
          <w:ins w:id="116" w:author="Doug Moore" w:date="2026-02-13T03:09:00Z" w16du:dateUtc="2026-02-13T08:09:00Z"/>
          <w:b/>
          <w:color w:val="C00000"/>
        </w:rPr>
      </w:pPr>
      <w:ins w:id="117" w:author="Doug Moore" w:date="2026-02-13T03:09:00Z" w16du:dateUtc="2026-02-13T08:09:00Z">
        <w:r w:rsidRPr="006658C5">
          <w:rPr>
            <w:b/>
            <w:color w:val="C00000"/>
          </w:rPr>
          <w:t>2.34.</w:t>
        </w:r>
        <w:r w:rsidRPr="006658C5">
          <w:rPr>
            <w:b/>
            <w:color w:val="C00000"/>
          </w:rPr>
          <w:tab/>
        </w:r>
        <w:r w:rsidRPr="006658C5">
          <w:rPr>
            <w:b/>
            <w:color w:val="C00000"/>
          </w:rPr>
          <w:tab/>
          <w:t>Categories of vehicles equipped with an ADS</w:t>
        </w:r>
      </w:ins>
      <w:ins w:id="118" w:author="Annett Schuessling / VDA" w:date="2026-03-12T09:14:00Z" w16du:dateUtc="2026-03-12T08:14:00Z">
        <w:r w:rsidR="003B69D7" w:rsidRPr="006658C5">
          <w:rPr>
            <w:b/>
            <w:bCs/>
            <w:color w:val="C00000"/>
            <w:vertAlign w:val="superscript"/>
            <w:lang w:eastAsia="ru-RU"/>
          </w:rPr>
          <w:t xml:space="preserve"> </w:t>
        </w:r>
        <w:r w:rsidR="003B69D7">
          <w:rPr>
            <w:b/>
            <w:bCs/>
            <w:color w:val="C00000"/>
            <w:vertAlign w:val="superscript"/>
            <w:lang w:eastAsia="ru-RU"/>
          </w:rPr>
          <w:t>4</w:t>
        </w:r>
      </w:ins>
      <w:ins w:id="119" w:author="Doug Moore" w:date="2026-02-13T03:09:00Z" w16du:dateUtc="2026-02-13T08:09:00Z">
        <w:del w:id="120" w:author="Annett Schuessling / VDA" w:date="2026-03-12T09:14:00Z" w16du:dateUtc="2026-03-12T08:14:00Z">
          <w:r w:rsidRPr="006658C5" w:rsidDel="003B69D7">
            <w:rPr>
              <w:b/>
              <w:color w:val="C00000"/>
            </w:rPr>
            <w:delText xml:space="preserve"> </w:delText>
          </w:r>
          <w:r w:rsidRPr="006658C5" w:rsidDel="003B69D7">
            <w:rPr>
              <w:b/>
              <w:bCs/>
              <w:color w:val="C0504D" w:themeColor="accent2"/>
              <w:vertAlign w:val="superscript"/>
              <w:lang w:eastAsia="ru-RU"/>
            </w:rPr>
            <w:delText>1</w:delText>
          </w:r>
          <w:r w:rsidRPr="006658C5" w:rsidDel="003B69D7">
            <w:rPr>
              <w:b/>
              <w:color w:val="C00000"/>
            </w:rPr>
            <w:delText xml:space="preserve"> </w:delText>
          </w:r>
        </w:del>
      </w:ins>
    </w:p>
    <w:p w14:paraId="6D388B3A" w14:textId="77777777" w:rsidR="009F4593" w:rsidRPr="006658C5" w:rsidRDefault="009F4593" w:rsidP="009F4593">
      <w:pPr>
        <w:suppressAutoHyphens w:val="0"/>
        <w:spacing w:after="120"/>
        <w:ind w:left="2268" w:right="1134" w:hanging="1134"/>
        <w:rPr>
          <w:ins w:id="121" w:author="Doug Moore" w:date="2026-02-13T03:09:00Z" w16du:dateUtc="2026-02-13T08:09:00Z"/>
          <w:b/>
          <w:color w:val="C00000"/>
        </w:rPr>
      </w:pPr>
      <w:ins w:id="122" w:author="Doug Moore" w:date="2026-02-13T03:09:00Z" w16du:dateUtc="2026-02-13T08:09:00Z">
        <w:r w:rsidRPr="006658C5">
          <w:rPr>
            <w:b/>
            <w:color w:val="C00000"/>
          </w:rPr>
          <w:t>2.34.1.</w:t>
        </w:r>
        <w:r w:rsidRPr="006658C5">
          <w:rPr>
            <w:b/>
            <w:color w:val="C00000"/>
          </w:rPr>
          <w:tab/>
        </w:r>
        <w:r w:rsidRPr="006658C5">
          <w:rPr>
            <w:b/>
            <w:bCs/>
            <w:i/>
            <w:iCs/>
            <w:color w:val="C00000"/>
            <w:lang w:eastAsia="ru-RU"/>
          </w:rPr>
          <w:t>“Category X vehicles”</w:t>
        </w:r>
        <w:r w:rsidRPr="006658C5">
          <w:rPr>
            <w:b/>
            <w:bCs/>
            <w:color w:val="C00000"/>
            <w:lang w:eastAsia="ru-RU"/>
          </w:rPr>
          <w:t xml:space="preserve"> are vehicles of categories M, N, L and T meeting all of the following conditions:</w:t>
        </w:r>
        <w:r>
          <w:rPr>
            <w:b/>
            <w:bCs/>
            <w:color w:val="C00000"/>
            <w:lang w:eastAsia="ru-RU"/>
          </w:rPr>
          <w:t xml:space="preserve"> </w:t>
        </w:r>
      </w:ins>
    </w:p>
    <w:p w14:paraId="2D421DFE" w14:textId="77777777" w:rsidR="009F4593" w:rsidRPr="006658C5" w:rsidRDefault="009F4593" w:rsidP="009F4593">
      <w:pPr>
        <w:suppressAutoHyphens w:val="0"/>
        <w:spacing w:after="120"/>
        <w:ind w:left="2268" w:right="993"/>
        <w:rPr>
          <w:ins w:id="123" w:author="Doug Moore" w:date="2026-02-13T03:09:00Z" w16du:dateUtc="2026-02-13T08:09:00Z"/>
          <w:b/>
          <w:color w:val="C00000"/>
        </w:rPr>
      </w:pPr>
      <w:ins w:id="124" w:author="Doug Moore" w:date="2026-02-13T03:09:00Z" w16du:dateUtc="2026-02-13T08:09:00Z">
        <w:r w:rsidRPr="006658C5">
          <w:rPr>
            <w:b/>
            <w:color w:val="C00000"/>
          </w:rPr>
          <w:t>(a)</w:t>
        </w:r>
        <w:r w:rsidRPr="006658C5">
          <w:rPr>
            <w:b/>
            <w:color w:val="C00000"/>
          </w:rPr>
          <w:tab/>
          <w:t>They are equipped with an ADS</w:t>
        </w:r>
      </w:ins>
    </w:p>
    <w:p w14:paraId="5C855EBB" w14:textId="77777777" w:rsidR="009F4593" w:rsidRPr="006658C5" w:rsidRDefault="009F4593" w:rsidP="009F4593">
      <w:pPr>
        <w:suppressAutoHyphens w:val="0"/>
        <w:spacing w:after="120"/>
        <w:ind w:left="2832" w:right="1134" w:hanging="564"/>
        <w:rPr>
          <w:ins w:id="125" w:author="Doug Moore" w:date="2026-02-13T03:09:00Z" w16du:dateUtc="2026-02-13T08:09:00Z"/>
          <w:b/>
          <w:color w:val="C00000"/>
        </w:rPr>
      </w:pPr>
      <w:ins w:id="126" w:author="Doug Moore" w:date="2026-02-13T03:09:00Z" w16du:dateUtc="2026-02-13T08:09:00Z">
        <w:r w:rsidRPr="006658C5">
          <w:rPr>
            <w:b/>
            <w:color w:val="C00000"/>
          </w:rPr>
          <w:t>(b)</w:t>
        </w:r>
        <w:r w:rsidRPr="006658C5">
          <w:rPr>
            <w:b/>
            <w:color w:val="C00000"/>
          </w:rPr>
          <w:tab/>
          <w:t>They are not capable of being driven manually at speed exceeding 6 km/h; and</w:t>
        </w:r>
      </w:ins>
    </w:p>
    <w:p w14:paraId="03901463" w14:textId="77777777" w:rsidR="009F4593" w:rsidRPr="006658C5" w:rsidRDefault="009F4593" w:rsidP="009F4593">
      <w:pPr>
        <w:suppressAutoHyphens w:val="0"/>
        <w:spacing w:after="120"/>
        <w:ind w:left="2268" w:right="993"/>
        <w:rPr>
          <w:ins w:id="127" w:author="Doug Moore" w:date="2026-02-13T03:09:00Z" w16du:dateUtc="2026-02-13T08:09:00Z"/>
          <w:b/>
          <w:color w:val="C00000"/>
          <w:vertAlign w:val="superscript"/>
        </w:rPr>
      </w:pPr>
      <w:ins w:id="128" w:author="Doug Moore" w:date="2026-02-13T03:09:00Z" w16du:dateUtc="2026-02-13T08:09:00Z">
        <w:r w:rsidRPr="006658C5">
          <w:rPr>
            <w:b/>
            <w:color w:val="C00000"/>
          </w:rPr>
          <w:t>(c)</w:t>
        </w:r>
        <w:r w:rsidRPr="006658C5">
          <w:rPr>
            <w:b/>
            <w:color w:val="C00000"/>
          </w:rPr>
          <w:tab/>
          <w:t xml:space="preserve">They are designed to carry occupants </w:t>
        </w:r>
      </w:ins>
    </w:p>
    <w:p w14:paraId="496AD562" w14:textId="77777777" w:rsidR="009F4593" w:rsidRPr="006658C5" w:rsidRDefault="009F4593" w:rsidP="009F4593">
      <w:pPr>
        <w:suppressAutoHyphens w:val="0"/>
        <w:spacing w:after="120"/>
        <w:ind w:left="2268" w:right="1134" w:hanging="1134"/>
        <w:rPr>
          <w:ins w:id="129" w:author="Doug Moore" w:date="2026-02-13T03:09:00Z" w16du:dateUtc="2026-02-13T08:09:00Z"/>
          <w:b/>
          <w:color w:val="C00000"/>
        </w:rPr>
      </w:pPr>
      <w:ins w:id="130" w:author="Doug Moore" w:date="2026-02-13T03:09:00Z" w16du:dateUtc="2026-02-13T08:09:00Z">
        <w:r w:rsidRPr="006658C5">
          <w:rPr>
            <w:b/>
            <w:color w:val="C00000"/>
          </w:rPr>
          <w:t>2.34.2.</w:t>
        </w:r>
        <w:r w:rsidRPr="006658C5">
          <w:rPr>
            <w:b/>
            <w:color w:val="C00000"/>
          </w:rPr>
          <w:tab/>
        </w:r>
        <w:r w:rsidRPr="006658C5">
          <w:rPr>
            <w:b/>
            <w:bCs/>
            <w:i/>
            <w:iCs/>
            <w:color w:val="C00000"/>
            <w:lang w:eastAsia="ru-RU"/>
          </w:rPr>
          <w:t>“Category Y vehicles”</w:t>
        </w:r>
        <w:r w:rsidRPr="006658C5">
          <w:rPr>
            <w:b/>
            <w:bCs/>
            <w:color w:val="C00000"/>
            <w:lang w:eastAsia="ru-RU"/>
          </w:rPr>
          <w:t xml:space="preserve"> are vehicles of categories N, L and T meeting all of the following conditions:</w:t>
        </w:r>
      </w:ins>
    </w:p>
    <w:p w14:paraId="2288EC04" w14:textId="77777777" w:rsidR="009F4593" w:rsidRPr="006658C5" w:rsidRDefault="009F4593" w:rsidP="009F4593">
      <w:pPr>
        <w:suppressAutoHyphens w:val="0"/>
        <w:spacing w:after="120"/>
        <w:ind w:left="2268" w:right="993"/>
        <w:rPr>
          <w:ins w:id="131" w:author="Doug Moore" w:date="2026-02-13T03:09:00Z" w16du:dateUtc="2026-02-13T08:09:00Z"/>
          <w:b/>
          <w:color w:val="C00000"/>
        </w:rPr>
      </w:pPr>
      <w:ins w:id="132" w:author="Doug Moore" w:date="2026-02-13T03:09:00Z" w16du:dateUtc="2026-02-13T08:09:00Z">
        <w:r w:rsidRPr="006658C5">
          <w:rPr>
            <w:b/>
            <w:color w:val="C00000"/>
          </w:rPr>
          <w:t>(a)</w:t>
        </w:r>
        <w:r w:rsidRPr="006658C5">
          <w:rPr>
            <w:b/>
            <w:color w:val="C00000"/>
          </w:rPr>
          <w:tab/>
          <w:t>They are equipped with an ADS</w:t>
        </w:r>
      </w:ins>
    </w:p>
    <w:p w14:paraId="79D32001" w14:textId="77777777" w:rsidR="009F4593" w:rsidRPr="006658C5" w:rsidRDefault="009F4593" w:rsidP="009F4593">
      <w:pPr>
        <w:suppressAutoHyphens w:val="0"/>
        <w:spacing w:after="120"/>
        <w:ind w:left="2832" w:right="1134" w:hanging="564"/>
        <w:rPr>
          <w:ins w:id="133" w:author="Doug Moore" w:date="2026-02-13T03:09:00Z" w16du:dateUtc="2026-02-13T08:09:00Z"/>
          <w:b/>
          <w:color w:val="C00000"/>
        </w:rPr>
      </w:pPr>
      <w:ins w:id="134" w:author="Doug Moore" w:date="2026-02-13T03:09:00Z" w16du:dateUtc="2026-02-13T08:09:00Z">
        <w:r w:rsidRPr="006658C5">
          <w:rPr>
            <w:b/>
            <w:color w:val="C00000"/>
          </w:rPr>
          <w:t>(b)</w:t>
        </w:r>
        <w:r w:rsidRPr="006658C5">
          <w:rPr>
            <w:b/>
            <w:color w:val="C00000"/>
          </w:rPr>
          <w:tab/>
          <w:t>They are not capable of being driven manually at speed exceeding 6 km/h; and</w:t>
        </w:r>
      </w:ins>
    </w:p>
    <w:p w14:paraId="337FBC4D" w14:textId="3C90C4D8" w:rsidR="009F4593" w:rsidRPr="006658C5" w:rsidRDefault="009F4593" w:rsidP="009F4593">
      <w:pPr>
        <w:suppressAutoHyphens w:val="0"/>
        <w:spacing w:after="120"/>
        <w:ind w:left="2268" w:right="993"/>
        <w:rPr>
          <w:ins w:id="135" w:author="Doug Moore" w:date="2026-02-13T03:09:00Z" w16du:dateUtc="2026-02-13T08:09:00Z"/>
          <w:b/>
          <w:color w:val="C00000"/>
        </w:rPr>
      </w:pPr>
      <w:ins w:id="136" w:author="Doug Moore" w:date="2026-02-13T03:09:00Z" w16du:dateUtc="2026-02-13T08:09:00Z">
        <w:r w:rsidRPr="006658C5">
          <w:rPr>
            <w:b/>
            <w:color w:val="C00000"/>
          </w:rPr>
          <w:t>(c)</w:t>
        </w:r>
        <w:r w:rsidRPr="006658C5">
          <w:rPr>
            <w:b/>
            <w:color w:val="C00000"/>
          </w:rPr>
          <w:tab/>
          <w:t>They are not designed to carry occupants at any time</w:t>
        </w:r>
      </w:ins>
    </w:p>
    <w:p w14:paraId="5FFBDF59" w14:textId="49E39EFD" w:rsidR="00A768A2" w:rsidDel="003B69D7" w:rsidRDefault="00A768A2" w:rsidP="009F4593">
      <w:pPr>
        <w:spacing w:after="120"/>
        <w:ind w:left="2268" w:right="993" w:hanging="1134"/>
        <w:jc w:val="both"/>
        <w:rPr>
          <w:ins w:id="137" w:author="Doug Moore" w:date="2026-02-13T03:09:00Z" w16du:dateUtc="2026-02-13T08:09:00Z"/>
          <w:del w:id="138" w:author="Annett Schuessling / VDA" w:date="2026-03-12T09:14:00Z" w16du:dateUtc="2026-03-12T08:14:00Z"/>
          <w:i/>
          <w:color w:val="000000" w:themeColor="text1"/>
        </w:rPr>
      </w:pPr>
    </w:p>
    <w:p w14:paraId="12469672" w14:textId="361483CC" w:rsidR="009F4593" w:rsidRPr="006658C5" w:rsidRDefault="009F4593" w:rsidP="009F4593">
      <w:pPr>
        <w:spacing w:after="120"/>
        <w:ind w:left="2268" w:right="993" w:hanging="1134"/>
        <w:jc w:val="both"/>
        <w:rPr>
          <w:ins w:id="139" w:author="Doug Moore" w:date="2026-02-13T03:09:00Z" w16du:dateUtc="2026-02-13T08:09:00Z"/>
          <w:b/>
          <w:bCs/>
          <w:color w:val="000000" w:themeColor="text1"/>
        </w:rPr>
      </w:pPr>
      <w:ins w:id="140" w:author="Doug Moore" w:date="2026-02-13T03:09:00Z" w16du:dateUtc="2026-02-13T08:09:00Z">
        <w:r w:rsidRPr="006658C5">
          <w:rPr>
            <w:b/>
            <w:bCs/>
            <w:color w:val="C4BC96" w:themeColor="background2" w:themeShade="BF"/>
          </w:rPr>
          <w:t>2.35.</w:t>
        </w:r>
        <w:r w:rsidRPr="006658C5">
          <w:rPr>
            <w:b/>
            <w:bCs/>
            <w:color w:val="000000" w:themeColor="text1"/>
          </w:rPr>
          <w:tab/>
          <w:t>"</w:t>
        </w:r>
        <w:r w:rsidRPr="006658C5">
          <w:rPr>
            <w:b/>
            <w:bCs/>
            <w:i/>
            <w:iCs/>
            <w:color w:val="000000" w:themeColor="text1"/>
          </w:rPr>
          <w:t>Enhanced Exterior Sound (EES)"</w:t>
        </w:r>
        <w:r w:rsidRPr="006658C5">
          <w:rPr>
            <w:b/>
            <w:bCs/>
            <w:color w:val="000000" w:themeColor="text1"/>
          </w:rPr>
          <w:t xml:space="preserve"> means any sound</w:t>
        </w:r>
      </w:ins>
    </w:p>
    <w:p w14:paraId="39064C6F" w14:textId="77777777" w:rsidR="009F4593" w:rsidRPr="006658C5" w:rsidRDefault="009F4593" w:rsidP="009F4593">
      <w:pPr>
        <w:numPr>
          <w:ilvl w:val="0"/>
          <w:numId w:val="45"/>
        </w:numPr>
        <w:tabs>
          <w:tab w:val="left" w:pos="8505"/>
        </w:tabs>
        <w:spacing w:after="120"/>
        <w:ind w:left="2835" w:right="1134" w:hanging="567"/>
        <w:jc w:val="both"/>
        <w:rPr>
          <w:ins w:id="141" w:author="Doug Moore" w:date="2026-02-13T03:09:00Z" w16du:dateUtc="2026-02-13T08:09:00Z"/>
          <w:b/>
          <w:bCs/>
        </w:rPr>
      </w:pPr>
      <w:ins w:id="142" w:author="Doug Moore" w:date="2026-02-13T03:09:00Z" w16du:dateUtc="2026-02-13T08:09:00Z">
        <w:r w:rsidRPr="006658C5">
          <w:rPr>
            <w:b/>
            <w:bCs/>
          </w:rPr>
          <w:t>generated by one or more</w:t>
        </w:r>
        <w:r w:rsidRPr="006658C5">
          <w:rPr>
            <w:b/>
            <w:bCs/>
            <w:color w:val="4F81BD" w:themeColor="accent1"/>
          </w:rPr>
          <w:t xml:space="preserve"> </w:t>
        </w:r>
        <w:r w:rsidRPr="006658C5">
          <w:rPr>
            <w:b/>
            <w:bCs/>
          </w:rPr>
          <w:t>active systems</w:t>
        </w:r>
        <w:r w:rsidRPr="006658C5">
          <w:rPr>
            <w:rStyle w:val="FootnoteReference"/>
            <w:b/>
            <w:bCs/>
          </w:rPr>
          <w:footnoteReference w:id="7"/>
        </w:r>
        <w:r w:rsidRPr="006658C5">
          <w:rPr>
            <w:b/>
            <w:bCs/>
          </w:rPr>
          <w:t xml:space="preserve"> installed on a vehicle </w:t>
        </w:r>
        <w:r w:rsidRPr="006658C5">
          <w:rPr>
            <w:b/>
            <w:bCs/>
            <w:color w:val="4F81BD" w:themeColor="accent1"/>
          </w:rPr>
          <w:t xml:space="preserve">for the purpose of </w:t>
        </w:r>
        <w:r w:rsidRPr="006658C5">
          <w:rPr>
            <w:b/>
            <w:bCs/>
          </w:rPr>
          <w:t xml:space="preserve">enhancing the vehicle’s </w:t>
        </w:r>
        <w:r w:rsidRPr="006658C5">
          <w:rPr>
            <w:b/>
            <w:bCs/>
            <w:color w:val="4F81BD" w:themeColor="accent1"/>
          </w:rPr>
          <w:t xml:space="preserve">exterior </w:t>
        </w:r>
        <w:r w:rsidRPr="006658C5">
          <w:rPr>
            <w:b/>
            <w:bCs/>
          </w:rPr>
          <w:t>sound emission, and</w:t>
        </w:r>
      </w:ins>
    </w:p>
    <w:p w14:paraId="41AF20EE" w14:textId="77777777" w:rsidR="009F4593" w:rsidRPr="006658C5" w:rsidRDefault="009F4593" w:rsidP="009F4593">
      <w:pPr>
        <w:numPr>
          <w:ilvl w:val="0"/>
          <w:numId w:val="45"/>
        </w:numPr>
        <w:tabs>
          <w:tab w:val="left" w:pos="8505"/>
        </w:tabs>
        <w:spacing w:after="120"/>
        <w:ind w:left="2835" w:right="993" w:hanging="567"/>
        <w:jc w:val="both"/>
        <w:rPr>
          <w:ins w:id="144" w:author="Doug Moore" w:date="2026-02-13T03:09:00Z" w16du:dateUtc="2026-02-13T08:09:00Z"/>
          <w:i/>
          <w:color w:val="000000" w:themeColor="text1"/>
        </w:rPr>
      </w:pPr>
      <w:ins w:id="145" w:author="Doug Moore" w:date="2026-02-13T03:09:00Z" w16du:dateUtc="2026-02-13T08:09:00Z">
        <w:r w:rsidRPr="006658C5">
          <w:rPr>
            <w:b/>
            <w:bCs/>
          </w:rPr>
          <w:lastRenderedPageBreak/>
          <w:t>which is not subject to another UN Regulation.</w:t>
        </w:r>
        <w:r w:rsidRPr="006658C5">
          <w:rPr>
            <w:b/>
            <w:bCs/>
            <w:color w:val="000000" w:themeColor="text1"/>
          </w:rPr>
          <w:t>"</w:t>
        </w:r>
      </w:ins>
    </w:p>
    <w:p w14:paraId="76FE857F" w14:textId="1A4AE752" w:rsidR="007056A3" w:rsidDel="003B69D7" w:rsidRDefault="007056A3" w:rsidP="009F4593">
      <w:pPr>
        <w:tabs>
          <w:tab w:val="left" w:pos="2268"/>
          <w:tab w:val="left" w:pos="8505"/>
        </w:tabs>
        <w:spacing w:after="120"/>
        <w:ind w:left="2268" w:right="1134" w:hanging="1134"/>
        <w:jc w:val="both"/>
        <w:rPr>
          <w:ins w:id="146" w:author="Doug Moore" w:date="2026-02-13T03:10:00Z" w16du:dateUtc="2026-02-13T08:10:00Z"/>
          <w:del w:id="147" w:author="Annett Schuessling / VDA" w:date="2026-03-12T09:14:00Z" w16du:dateUtc="2026-03-12T08:14:00Z"/>
          <w:i/>
          <w:color w:val="000000" w:themeColor="text1"/>
        </w:rPr>
      </w:pPr>
    </w:p>
    <w:p w14:paraId="6CA9ED0E" w14:textId="1F19DB82" w:rsidR="009F4593" w:rsidRPr="006658C5" w:rsidRDefault="009F4593" w:rsidP="009F4593">
      <w:pPr>
        <w:tabs>
          <w:tab w:val="left" w:pos="2268"/>
          <w:tab w:val="left" w:pos="8505"/>
        </w:tabs>
        <w:spacing w:after="120"/>
        <w:ind w:left="2268" w:right="1134" w:hanging="1134"/>
        <w:jc w:val="both"/>
        <w:rPr>
          <w:ins w:id="148" w:author="Doug Moore" w:date="2026-02-13T03:09:00Z" w16du:dateUtc="2026-02-13T08:09:00Z"/>
          <w:b/>
          <w:bCs/>
          <w:iCs/>
          <w:color w:val="000000" w:themeColor="text1"/>
        </w:rPr>
      </w:pPr>
      <w:ins w:id="149" w:author="Doug Moore" w:date="2026-02-13T03:09:00Z" w16du:dateUtc="2026-02-13T08:09:00Z">
        <w:r w:rsidRPr="006658C5">
          <w:rPr>
            <w:b/>
            <w:bCs/>
            <w:color w:val="C4BC96" w:themeColor="background2" w:themeShade="BF"/>
          </w:rPr>
          <w:t>2.36.</w:t>
        </w:r>
        <w:r w:rsidRPr="006658C5">
          <w:rPr>
            <w:b/>
            <w:bCs/>
            <w:iCs/>
            <w:color w:val="000000" w:themeColor="text1"/>
          </w:rPr>
          <w:tab/>
        </w:r>
        <w:r w:rsidRPr="006658C5">
          <w:rPr>
            <w:b/>
            <w:bCs/>
            <w:color w:val="000000" w:themeColor="text1"/>
          </w:rPr>
          <w:t>"</w:t>
        </w:r>
        <w:r w:rsidRPr="006658C5">
          <w:rPr>
            <w:b/>
            <w:bCs/>
            <w:i/>
            <w:color w:val="000000" w:themeColor="text1"/>
          </w:rPr>
          <w:t>Vehicle Master Control Switch</w:t>
        </w:r>
        <w:r w:rsidRPr="006658C5">
          <w:rPr>
            <w:b/>
            <w:bCs/>
            <w:color w:val="000000" w:themeColor="text1"/>
          </w:rPr>
          <w:t>"</w:t>
        </w:r>
        <w:r w:rsidRPr="006658C5">
          <w:rPr>
            <w:b/>
            <w:bCs/>
            <w:iCs/>
            <w:color w:val="000000" w:themeColor="text1"/>
          </w:rPr>
          <w:t xml:space="preserve"> means the device by which the vehicle’s on-board electronics system is brought, from being switched off, as in the case where a vehicle is parked without the driver being present, to normal operation mode (i.e. the vehicle status is "ready to drive").</w:t>
        </w:r>
      </w:ins>
    </w:p>
    <w:p w14:paraId="0FCF5067" w14:textId="77777777" w:rsidR="003B3EC1" w:rsidRPr="009F4593" w:rsidRDefault="003B3EC1" w:rsidP="003A74C6">
      <w:pPr>
        <w:spacing w:after="120"/>
        <w:ind w:left="2268" w:right="1134" w:hanging="1134"/>
        <w:jc w:val="both"/>
        <w:rPr>
          <w:iCs/>
        </w:rPr>
      </w:pPr>
    </w:p>
    <w:p w14:paraId="38F4CD77" w14:textId="6B7C8BD2" w:rsidR="00B01C61" w:rsidRPr="00281C39" w:rsidRDefault="00B01C61" w:rsidP="000947B0">
      <w:pPr>
        <w:pStyle w:val="HChG"/>
        <w:ind w:left="0" w:firstLine="0"/>
      </w:pPr>
      <w:r w:rsidRPr="00281C39">
        <w:tab/>
      </w:r>
      <w:r w:rsidR="00563391" w:rsidRPr="00281C39">
        <w:tab/>
      </w:r>
      <w:bookmarkStart w:id="150" w:name="_Toc427847348"/>
      <w:r w:rsidRPr="00281C39">
        <w:t>3.</w:t>
      </w:r>
      <w:r w:rsidRPr="00281C39">
        <w:tab/>
      </w:r>
      <w:r w:rsidRPr="00281C39">
        <w:tab/>
        <w:t>Application for approval</w:t>
      </w:r>
      <w:bookmarkEnd w:id="150"/>
    </w:p>
    <w:p w14:paraId="227B217A" w14:textId="77777777" w:rsidR="00B01C61" w:rsidRPr="00281C39" w:rsidRDefault="00B01C61" w:rsidP="00B01C61">
      <w:pPr>
        <w:spacing w:after="120"/>
        <w:ind w:left="2268" w:right="1134" w:hanging="1134"/>
        <w:jc w:val="both"/>
      </w:pPr>
      <w:r w:rsidRPr="00281C39">
        <w:t>3.1.</w:t>
      </w:r>
      <w:r w:rsidRPr="00281C39">
        <w:tab/>
        <w:t>The application for approval of a vehicle type with regard to sound shall be submitted by its manufacturer or by his duly accredited representative.</w:t>
      </w:r>
    </w:p>
    <w:p w14:paraId="68C01797" w14:textId="77777777" w:rsidR="00B01C61" w:rsidRPr="00281C39" w:rsidRDefault="00B01C61" w:rsidP="00B01C61">
      <w:pPr>
        <w:spacing w:after="120"/>
        <w:ind w:left="2268" w:right="1134" w:hanging="1134"/>
        <w:jc w:val="both"/>
      </w:pPr>
      <w:r w:rsidRPr="00281C39">
        <w:t>3.2.</w:t>
      </w:r>
      <w:r w:rsidRPr="00281C39">
        <w:tab/>
        <w:t>It shall be accompanied by the undermentioned documents and the following particulars in triplicate:</w:t>
      </w:r>
    </w:p>
    <w:p w14:paraId="2C55E6A1" w14:textId="77777777" w:rsidR="00B01C61" w:rsidRPr="00281C39" w:rsidRDefault="00B01C61" w:rsidP="00B01C61">
      <w:pPr>
        <w:spacing w:after="120"/>
        <w:ind w:left="2268" w:right="1134" w:hanging="1134"/>
        <w:jc w:val="both"/>
      </w:pPr>
      <w:r w:rsidRPr="00281C39">
        <w:t>3.2.1.</w:t>
      </w:r>
      <w:r w:rsidRPr="00281C39">
        <w:tab/>
        <w:t>A description of the vehicle type with regard to the items mentioned in paragraph 2.2. above. The numbers and/or symbols identifying the engine type and the vehicle type shall be specified;</w:t>
      </w:r>
    </w:p>
    <w:p w14:paraId="767D821B" w14:textId="77777777" w:rsidR="00B01C61" w:rsidRPr="00281C39" w:rsidRDefault="00B01C61" w:rsidP="00B01C61">
      <w:pPr>
        <w:spacing w:after="120"/>
        <w:ind w:left="2268" w:right="1134" w:hanging="1134"/>
        <w:jc w:val="both"/>
        <w:rPr>
          <w:spacing w:val="-4"/>
        </w:rPr>
      </w:pPr>
      <w:r w:rsidRPr="00281C39">
        <w:t>3.2.2.</w:t>
      </w:r>
      <w:r w:rsidRPr="00281C39">
        <w:tab/>
      </w:r>
      <w:r w:rsidRPr="00281C39">
        <w:rPr>
          <w:spacing w:val="-4"/>
        </w:rPr>
        <w:t>A list of the components, duly identified, constituting the sound reduction system;</w:t>
      </w:r>
    </w:p>
    <w:p w14:paraId="47F53AEC" w14:textId="77777777" w:rsidR="00B01C61" w:rsidRPr="00281C39" w:rsidRDefault="00B01C61" w:rsidP="00B01C61">
      <w:pPr>
        <w:spacing w:after="120"/>
        <w:ind w:left="2268" w:right="1134" w:hanging="1134"/>
        <w:jc w:val="both"/>
      </w:pPr>
      <w:r w:rsidRPr="00281C39">
        <w:t>3.2.3.</w:t>
      </w:r>
      <w:r w:rsidRPr="00281C39">
        <w:tab/>
        <w:t>A drawing of the assembled sound reduction system and an indication of its position on the vehicle;</w:t>
      </w:r>
    </w:p>
    <w:p w14:paraId="25E245FB" w14:textId="77777777" w:rsidR="00B01C61" w:rsidRPr="00281C39" w:rsidRDefault="00B01C61" w:rsidP="00B01C61">
      <w:pPr>
        <w:spacing w:after="120"/>
        <w:ind w:left="2268" w:right="1134" w:hanging="1134"/>
        <w:jc w:val="both"/>
      </w:pPr>
      <w:r w:rsidRPr="00281C39">
        <w:t>3.2.4.</w:t>
      </w:r>
      <w:r w:rsidRPr="00281C39">
        <w:tab/>
        <w:t>Detailed drawings of each component to enable it to be easily located and identified, and a specification of the materials used.</w:t>
      </w:r>
    </w:p>
    <w:p w14:paraId="74A36447" w14:textId="77777777" w:rsidR="00B01C61" w:rsidRPr="00281C39" w:rsidRDefault="00B01C61" w:rsidP="00B01C61">
      <w:pPr>
        <w:spacing w:after="120"/>
        <w:ind w:left="2268" w:right="1134" w:hanging="1134"/>
        <w:jc w:val="both"/>
      </w:pPr>
      <w:r w:rsidRPr="00281C39">
        <w:t>3.2.5.</w:t>
      </w:r>
      <w:r w:rsidRPr="00281C39">
        <w:tab/>
        <w:t>A technical information document including the information as outlined in Annex 1, Appendix 2.</w:t>
      </w:r>
    </w:p>
    <w:p w14:paraId="3B4AFD8A" w14:textId="5293AB85" w:rsidR="00B01C61" w:rsidRPr="00281C39" w:rsidRDefault="00B01C61" w:rsidP="00B01C61">
      <w:pPr>
        <w:spacing w:after="120"/>
        <w:ind w:left="2268" w:right="1134" w:hanging="1134"/>
        <w:jc w:val="both"/>
      </w:pPr>
      <w:r w:rsidRPr="00281C39">
        <w:t>3.3.</w:t>
      </w:r>
      <w:r w:rsidRPr="00281C39">
        <w:tab/>
        <w:t>In the case of paragraph 2.2.2. the single vehicle, representative of the type in question, will be selected by the Technical Service conducting approval tests, in accordance with the vehicle manufacturer, following the specification laid down in paragraph 3.1.2.2. in Annex 3.</w:t>
      </w:r>
    </w:p>
    <w:p w14:paraId="0EC50D1D" w14:textId="77777777" w:rsidR="00E8120D" w:rsidRPr="00281C39" w:rsidRDefault="00B01C61" w:rsidP="00B01C61">
      <w:pPr>
        <w:spacing w:after="120"/>
        <w:ind w:left="2268" w:right="1134" w:hanging="1134"/>
        <w:jc w:val="both"/>
      </w:pPr>
      <w:r w:rsidRPr="00281C39">
        <w:t>3.4.</w:t>
      </w:r>
      <w:r w:rsidRPr="00281C39">
        <w:tab/>
      </w:r>
      <w:r w:rsidR="00E8120D" w:rsidRPr="00281C39">
        <w:t>Approval tests</w:t>
      </w:r>
    </w:p>
    <w:p w14:paraId="46ED79D0" w14:textId="5599A70A" w:rsidR="00B01C61" w:rsidRPr="00281C39" w:rsidRDefault="00E8120D" w:rsidP="00B01C61">
      <w:pPr>
        <w:spacing w:after="120"/>
        <w:ind w:left="2268" w:right="1134" w:hanging="1134"/>
        <w:jc w:val="both"/>
      </w:pPr>
      <w:r w:rsidRPr="00281C39">
        <w:t>3.4.1.</w:t>
      </w:r>
      <w:r w:rsidRPr="00281C39">
        <w:tab/>
      </w:r>
      <w:r w:rsidR="00B01C61" w:rsidRPr="00281C39">
        <w:t>At the request of the Technical Service conducting approval tests, the vehicle manufacturer shall, in addition, submit a sample of the sound reduction system and an engine of at least the same cylinder capacity and rated maximum net power as that fitted to the vehicle in respect of which type-approval is sought.</w:t>
      </w:r>
    </w:p>
    <w:p w14:paraId="5B309C67" w14:textId="77777777" w:rsidR="005D1E1B" w:rsidRPr="00281C39" w:rsidRDefault="005D1E1B" w:rsidP="005D1E1B">
      <w:pPr>
        <w:spacing w:after="120"/>
        <w:ind w:left="2268" w:right="1134" w:hanging="1134"/>
        <w:jc w:val="both"/>
        <w:rPr>
          <w:bCs/>
        </w:rPr>
      </w:pPr>
      <w:r w:rsidRPr="00281C39">
        <w:rPr>
          <w:bCs/>
        </w:rPr>
        <w:t>3.4.2.</w:t>
      </w:r>
      <w:r w:rsidRPr="00281C39">
        <w:rPr>
          <w:bCs/>
        </w:rPr>
        <w:tab/>
        <w:t xml:space="preserve">Tyre rolling sound reference measurements according to Annex 3 Appendix 3 which are carried out independent of the type approval tests of a vehicle (see Case 2 of Annex 3 Appendix 2) are not mandatory but can be performed at the option and responsibility of the vehicle manufacturer. </w:t>
      </w:r>
    </w:p>
    <w:p w14:paraId="72ED0B35" w14:textId="77777777" w:rsidR="005D1E1B" w:rsidRPr="00281C39" w:rsidRDefault="005D1E1B" w:rsidP="005D1E1B">
      <w:pPr>
        <w:tabs>
          <w:tab w:val="left" w:pos="2268"/>
        </w:tabs>
        <w:spacing w:after="120"/>
        <w:ind w:left="2268" w:right="1134" w:hanging="1134"/>
        <w:jc w:val="both"/>
        <w:rPr>
          <w:bCs/>
        </w:rPr>
      </w:pPr>
      <w:r w:rsidRPr="00281C39">
        <w:rPr>
          <w:bCs/>
        </w:rPr>
        <w:tab/>
        <w:t xml:space="preserve">Where the vehicle manufacturer decides to perform such tests, they shall </w:t>
      </w:r>
    </w:p>
    <w:p w14:paraId="0AD3F0C2" w14:textId="77777777" w:rsidR="005D1E1B" w:rsidRPr="00281C39" w:rsidRDefault="005D1E1B" w:rsidP="005D1E1B">
      <w:pPr>
        <w:tabs>
          <w:tab w:val="right" w:leader="dot" w:pos="8505"/>
        </w:tabs>
        <w:spacing w:after="120"/>
        <w:ind w:left="2835" w:right="1134" w:hanging="567"/>
        <w:jc w:val="both"/>
        <w:rPr>
          <w:bCs/>
        </w:rPr>
      </w:pPr>
      <w:r w:rsidRPr="00281C39">
        <w:rPr>
          <w:bCs/>
        </w:rPr>
        <w:t>(a)</w:t>
      </w:r>
      <w:r w:rsidRPr="00281C39">
        <w:rPr>
          <w:bCs/>
        </w:rPr>
        <w:tab/>
        <w:t xml:space="preserve">either be carried out by the vehicle manufacturer witnessed by the Type Approval Authority or by a Technical Service, or </w:t>
      </w:r>
    </w:p>
    <w:p w14:paraId="7FC809BB" w14:textId="77777777" w:rsidR="005D1E1B" w:rsidRPr="00281C39" w:rsidRDefault="005D1E1B" w:rsidP="005D1E1B">
      <w:pPr>
        <w:tabs>
          <w:tab w:val="right" w:leader="dot" w:pos="8505"/>
        </w:tabs>
        <w:spacing w:after="120"/>
        <w:ind w:left="2835" w:right="1134" w:hanging="567"/>
        <w:jc w:val="both"/>
        <w:rPr>
          <w:bCs/>
        </w:rPr>
      </w:pPr>
      <w:r w:rsidRPr="00281C39">
        <w:rPr>
          <w:bCs/>
        </w:rPr>
        <w:t>(b)</w:t>
      </w:r>
      <w:r w:rsidRPr="00281C39">
        <w:rPr>
          <w:bCs/>
        </w:rPr>
        <w:tab/>
        <w:t>be carried out by the vehicle manufacturer by its laboratories and test facilities which may be designated as an approved laboratory, or</w:t>
      </w:r>
    </w:p>
    <w:p w14:paraId="382A412C" w14:textId="77777777" w:rsidR="005D1E1B" w:rsidRPr="00281C39" w:rsidRDefault="005D1E1B" w:rsidP="005D1E1B">
      <w:pPr>
        <w:tabs>
          <w:tab w:val="right" w:leader="dot" w:pos="8505"/>
        </w:tabs>
        <w:spacing w:after="120"/>
        <w:ind w:left="2835" w:right="1134" w:hanging="567"/>
        <w:jc w:val="both"/>
        <w:rPr>
          <w:bCs/>
        </w:rPr>
      </w:pPr>
      <w:r w:rsidRPr="00281C39">
        <w:rPr>
          <w:bCs/>
        </w:rPr>
        <w:t>(c)</w:t>
      </w:r>
      <w:r w:rsidRPr="00281C39">
        <w:rPr>
          <w:bCs/>
        </w:rPr>
        <w:tab/>
        <w:t>by laboratories and test facilities of a Technical Service designated by the Type Approval Authority and selected by the vehicle manufacturer.</w:t>
      </w:r>
    </w:p>
    <w:p w14:paraId="481300BD" w14:textId="77777777" w:rsidR="005D1E1B" w:rsidRPr="00281C39" w:rsidRDefault="005D1E1B" w:rsidP="005D1E1B">
      <w:pPr>
        <w:autoSpaceDE w:val="0"/>
        <w:autoSpaceDN w:val="0"/>
        <w:adjustRightInd w:val="0"/>
        <w:spacing w:after="120" w:line="240" w:lineRule="auto"/>
        <w:ind w:left="2268" w:right="1134"/>
        <w:jc w:val="both"/>
        <w:rPr>
          <w:bCs/>
        </w:rPr>
      </w:pPr>
      <w:r w:rsidRPr="00281C39">
        <w:rPr>
          <w:bCs/>
        </w:rPr>
        <w:lastRenderedPageBreak/>
        <w:t>The test results shall be submitted to the Type Approval Authority as reference data to be used when tests other than type approval test</w:t>
      </w:r>
      <w:r w:rsidRPr="00281C39">
        <w:rPr>
          <w:rStyle w:val="FootnoteReference"/>
          <w:bCs/>
        </w:rPr>
        <w:footnoteReference w:id="8"/>
      </w:r>
      <w:r w:rsidRPr="00281C39">
        <w:rPr>
          <w:bCs/>
        </w:rPr>
        <w:t xml:space="preserve"> are carried out on a different test track.</w:t>
      </w:r>
    </w:p>
    <w:p w14:paraId="03BD58B2" w14:textId="1C101EA4" w:rsidR="00E8120D" w:rsidRPr="00281C39" w:rsidRDefault="005D1E1B" w:rsidP="005D1E1B">
      <w:pPr>
        <w:spacing w:after="120"/>
        <w:ind w:left="2268" w:right="1134"/>
        <w:jc w:val="both"/>
      </w:pPr>
      <w:r w:rsidRPr="00281C39">
        <w:rPr>
          <w:bCs/>
        </w:rPr>
        <w:t>Where no reference data have been established, no test track compensation is applicable for above mentioned tests. Therefore, only Case 1 temperature correction is applicable.</w:t>
      </w:r>
    </w:p>
    <w:p w14:paraId="1F6702DF" w14:textId="77777777" w:rsidR="00B01C61" w:rsidRPr="00281C39" w:rsidRDefault="00B01C61" w:rsidP="00B01C61">
      <w:pPr>
        <w:spacing w:after="120"/>
        <w:ind w:left="2268" w:right="1134" w:hanging="1134"/>
        <w:jc w:val="both"/>
        <w:rPr>
          <w:spacing w:val="-2"/>
        </w:rPr>
      </w:pPr>
      <w:r w:rsidRPr="00281C39">
        <w:t>3.5.</w:t>
      </w:r>
      <w:r w:rsidRPr="00281C39">
        <w:tab/>
      </w:r>
      <w:r w:rsidRPr="00281C39">
        <w:rPr>
          <w:spacing w:val="-2"/>
        </w:rPr>
        <w:t>The Type Approval Authority shall verify the existence of satisfactory arrangements for ensuring effective control of the conformity of production before type approval is granted.</w:t>
      </w:r>
    </w:p>
    <w:p w14:paraId="4DE5E47A" w14:textId="77777777" w:rsidR="00B01C61" w:rsidRPr="00281C39" w:rsidRDefault="00B01C61" w:rsidP="00563391">
      <w:pPr>
        <w:pStyle w:val="HChG"/>
      </w:pPr>
      <w:r w:rsidRPr="00281C39">
        <w:tab/>
      </w:r>
      <w:r w:rsidR="00563391" w:rsidRPr="00281C39">
        <w:tab/>
      </w:r>
      <w:bookmarkStart w:id="151" w:name="_Toc427847349"/>
      <w:r w:rsidRPr="00281C39">
        <w:t>4.</w:t>
      </w:r>
      <w:r w:rsidRPr="00281C39">
        <w:tab/>
      </w:r>
      <w:r w:rsidRPr="00281C39">
        <w:tab/>
        <w:t>Markings</w:t>
      </w:r>
      <w:bookmarkEnd w:id="151"/>
    </w:p>
    <w:p w14:paraId="077AF065" w14:textId="77777777" w:rsidR="00B01C61" w:rsidRPr="00281C39" w:rsidRDefault="00B01C61" w:rsidP="00B01C61">
      <w:pPr>
        <w:spacing w:after="120"/>
        <w:ind w:left="2268" w:right="1134" w:hanging="1134"/>
        <w:jc w:val="both"/>
      </w:pPr>
      <w:r w:rsidRPr="00281C39">
        <w:t>4.1.</w:t>
      </w:r>
      <w:r w:rsidRPr="00281C39">
        <w:tab/>
        <w:t>The components of the sound reduction system, excluding fixing hardware and piping, shall bear:</w:t>
      </w:r>
    </w:p>
    <w:p w14:paraId="1264FE87" w14:textId="77777777" w:rsidR="00B01C61" w:rsidRPr="00281C39" w:rsidRDefault="00B01C61" w:rsidP="00B01C61">
      <w:pPr>
        <w:spacing w:after="120"/>
        <w:ind w:left="2268" w:right="1134" w:hanging="1134"/>
        <w:jc w:val="both"/>
      </w:pPr>
      <w:r w:rsidRPr="00281C39">
        <w:t>4.1.1.</w:t>
      </w:r>
      <w:r w:rsidRPr="00281C39">
        <w:tab/>
        <w:t>The trade name or mark of the manufacturer of the sound reduction system and of its components; and</w:t>
      </w:r>
    </w:p>
    <w:p w14:paraId="47853E7C" w14:textId="77777777" w:rsidR="00B01C61" w:rsidRPr="00281C39" w:rsidRDefault="00B01C61" w:rsidP="00B01C61">
      <w:pPr>
        <w:spacing w:after="120"/>
        <w:ind w:left="2268" w:right="1134" w:hanging="1134"/>
        <w:jc w:val="both"/>
      </w:pPr>
      <w:r w:rsidRPr="00281C39">
        <w:t>4.1.2.</w:t>
      </w:r>
      <w:r w:rsidRPr="00281C39">
        <w:tab/>
        <w:t>The manufacturer's trade description;</w:t>
      </w:r>
    </w:p>
    <w:p w14:paraId="5DBAF2C9" w14:textId="77777777" w:rsidR="00B01C61" w:rsidRPr="00281C39" w:rsidRDefault="00B01C61" w:rsidP="00B01C61">
      <w:pPr>
        <w:spacing w:after="120"/>
        <w:ind w:left="2268" w:right="1134" w:hanging="1134"/>
        <w:jc w:val="both"/>
      </w:pPr>
      <w:r w:rsidRPr="00281C39">
        <w:t>4.2.</w:t>
      </w:r>
      <w:r w:rsidRPr="00281C39">
        <w:tab/>
        <w:t>These markings shall be clearly legible and be indelible even after fitting.</w:t>
      </w:r>
    </w:p>
    <w:p w14:paraId="6800FDC1" w14:textId="77777777" w:rsidR="00B01C61" w:rsidRPr="00281C39" w:rsidRDefault="00B01C61" w:rsidP="00B01C61">
      <w:pPr>
        <w:spacing w:after="120"/>
        <w:ind w:left="2268" w:right="1134" w:hanging="1134"/>
        <w:jc w:val="both"/>
      </w:pPr>
      <w:r w:rsidRPr="00281C39">
        <w:t>4.3.</w:t>
      </w:r>
      <w:r w:rsidRPr="00281C39">
        <w:tab/>
        <w:t>A component may carry several approval numbers if it has been approved as component of several replacement silencing systems.</w:t>
      </w:r>
    </w:p>
    <w:p w14:paraId="0913D52B" w14:textId="77777777" w:rsidR="00B01C61" w:rsidRPr="00281C39" w:rsidRDefault="00B01C61" w:rsidP="00563391">
      <w:pPr>
        <w:pStyle w:val="HChG"/>
      </w:pPr>
      <w:r w:rsidRPr="00281C39">
        <w:tab/>
      </w:r>
      <w:r w:rsidR="00563391" w:rsidRPr="00281C39">
        <w:tab/>
      </w:r>
      <w:bookmarkStart w:id="152" w:name="_Toc427847350"/>
      <w:r w:rsidRPr="00281C39">
        <w:t>5.</w:t>
      </w:r>
      <w:r w:rsidRPr="00281C39">
        <w:tab/>
      </w:r>
      <w:r w:rsidRPr="00281C39">
        <w:tab/>
        <w:t>Approval</w:t>
      </w:r>
      <w:bookmarkEnd w:id="152"/>
    </w:p>
    <w:p w14:paraId="58E5965B" w14:textId="77777777" w:rsidR="00B01C61" w:rsidRPr="00281C39" w:rsidRDefault="00B01C61" w:rsidP="00B01C61">
      <w:pPr>
        <w:spacing w:after="120"/>
        <w:ind w:left="2268" w:right="1134" w:hanging="1134"/>
        <w:jc w:val="both"/>
      </w:pPr>
      <w:r w:rsidRPr="00281C39">
        <w:t>5.1.</w:t>
      </w:r>
      <w:r w:rsidRPr="00281C39">
        <w:tab/>
        <w:t>Type approval shall only be granted if the vehicle type meets the requirements of paragraphs 6. and 7. below.</w:t>
      </w:r>
    </w:p>
    <w:p w14:paraId="2CECD597" w14:textId="45430B0A" w:rsidR="00AD1AB1" w:rsidRPr="00281C39" w:rsidRDefault="00AD1AB1" w:rsidP="00AD1AB1">
      <w:pPr>
        <w:spacing w:after="120"/>
        <w:ind w:left="2268" w:right="1134" w:hanging="1134"/>
        <w:jc w:val="both"/>
        <w:rPr>
          <w:bCs/>
        </w:rPr>
      </w:pPr>
      <w:r w:rsidRPr="00281C39">
        <w:rPr>
          <w:bCs/>
        </w:rPr>
        <w:t xml:space="preserve">5.1.1. </w:t>
      </w:r>
      <w:r w:rsidRPr="00281C39">
        <w:rPr>
          <w:bCs/>
        </w:rPr>
        <w:tab/>
        <w:t xml:space="preserve">Starting from 1 July 2023 and for a period of twelve months, during type approval of a vehicle, measurements in accordance with Annex 9 (RD-ASEP) shall be performed. The </w:t>
      </w:r>
      <w:r w:rsidR="00DE28A1" w:rsidRPr="00281C39">
        <w:rPr>
          <w:bCs/>
        </w:rPr>
        <w:t xml:space="preserve">complete test report (in pdf format) </w:t>
      </w:r>
      <w:r w:rsidRPr="00281C39">
        <w:rPr>
          <w:bCs/>
        </w:rPr>
        <w:t xml:space="preserve">shall be communicated to the Type Approval Authority </w:t>
      </w:r>
      <w:r w:rsidR="00AF023F" w:rsidRPr="00281C39">
        <w:rPr>
          <w:bCs/>
        </w:rPr>
        <w:t>by their Technical Services and in addition, the monitoring information shall be entered into the data entry file "RD-ASEP Monitoring Data Sheet", which is published on the UN-ECE website.</w:t>
      </w:r>
      <w:r w:rsidR="00AF023F" w:rsidRPr="00281C39">
        <w:rPr>
          <w:rStyle w:val="FootnoteReference"/>
          <w:bCs/>
        </w:rPr>
        <w:footnoteReference w:id="9"/>
      </w:r>
      <w:r w:rsidR="00AF023F" w:rsidRPr="00281C39">
        <w:rPr>
          <w:bCs/>
        </w:rPr>
        <w:t xml:space="preserve">   </w:t>
      </w:r>
    </w:p>
    <w:p w14:paraId="14CADB3F" w14:textId="77777777" w:rsidR="00AD1AB1" w:rsidRPr="00281C39" w:rsidRDefault="00AD1AB1" w:rsidP="00AD1AB1">
      <w:pPr>
        <w:spacing w:after="120"/>
        <w:ind w:left="2268" w:right="1134"/>
        <w:jc w:val="both"/>
        <w:rPr>
          <w:bCs/>
        </w:rPr>
      </w:pPr>
      <w:r w:rsidRPr="00281C39">
        <w:rPr>
          <w:bCs/>
        </w:rPr>
        <w:t>For the purpose of type approval, it is not mandatory to comply with the provisions of Annex 9.</w:t>
      </w:r>
    </w:p>
    <w:p w14:paraId="4549CE1D" w14:textId="77777777" w:rsidR="00AD1AB1" w:rsidRPr="00281C39" w:rsidRDefault="00AD1AB1" w:rsidP="00AD1AB1">
      <w:pPr>
        <w:spacing w:after="120"/>
        <w:ind w:left="2268" w:right="1134"/>
        <w:jc w:val="both"/>
        <w:rPr>
          <w:bCs/>
        </w:rPr>
      </w:pPr>
      <w:r w:rsidRPr="00281C39">
        <w:rPr>
          <w:bCs/>
        </w:rPr>
        <w:t>For vehicles with PMR not exceeding 60, the performance of RD-ASEP tests is not mandatory.</w:t>
      </w:r>
    </w:p>
    <w:p w14:paraId="3B74FA4A" w14:textId="77777777" w:rsidR="00AD1AB1" w:rsidRPr="00281C39" w:rsidRDefault="00AD1AB1" w:rsidP="00AD1AB1">
      <w:pPr>
        <w:spacing w:after="120"/>
        <w:ind w:left="2268" w:right="1134"/>
        <w:jc w:val="both"/>
        <w:rPr>
          <w:bCs/>
        </w:rPr>
      </w:pPr>
      <w:r w:rsidRPr="00281C39">
        <w:rPr>
          <w:bCs/>
        </w:rPr>
        <w:t>RD-ASEP tests are not applicable to any tests done for the purpose of extension of existing approvals according to UN Regulation No. 51.</w:t>
      </w:r>
    </w:p>
    <w:p w14:paraId="21FEA204" w14:textId="010C13BF" w:rsidR="005D1E1B" w:rsidRPr="00281C39" w:rsidRDefault="00AD1AB1" w:rsidP="00AD1AB1">
      <w:pPr>
        <w:spacing w:after="120"/>
        <w:ind w:left="2268" w:right="1134"/>
        <w:jc w:val="both"/>
        <w:rPr>
          <w:bCs/>
        </w:rPr>
      </w:pPr>
      <w:r w:rsidRPr="00281C39">
        <w:rPr>
          <w:bCs/>
        </w:rPr>
        <w:lastRenderedPageBreak/>
        <w:t>In case the type approval tests of Annex 3 and Annex 7 were carried out in an indoor facility, the test and the delivery of data according to Annex 9 are not mandatory.</w:t>
      </w:r>
    </w:p>
    <w:p w14:paraId="17E98E7A" w14:textId="77777777" w:rsidR="000A6DE3" w:rsidRPr="00281C39" w:rsidRDefault="000A6DE3" w:rsidP="003B69D7">
      <w:pPr>
        <w:tabs>
          <w:tab w:val="left" w:pos="8505"/>
        </w:tabs>
        <w:spacing w:after="120"/>
        <w:ind w:left="2268" w:right="1134"/>
        <w:jc w:val="both"/>
        <w:rPr>
          <w:bCs/>
        </w:rPr>
      </w:pPr>
      <w:r w:rsidRPr="00281C39">
        <w:rPr>
          <w:bCs/>
        </w:rPr>
        <w:t>Notwithstanding the provisions above, the Type Approval Authorities, Technical Services, and vehicle manufacturers may digitally submit additional vehicle tests of approved vehicles</w:t>
      </w:r>
      <w:r w:rsidRPr="00281C39">
        <w:rPr>
          <w:rStyle w:val="FootnoteReference"/>
          <w:bCs/>
        </w:rPr>
        <w:footnoteReference w:id="10"/>
      </w:r>
      <w:r w:rsidRPr="00281C39">
        <w:rPr>
          <w:bCs/>
        </w:rPr>
        <w:t xml:space="preserve"> in the format as specified above, provided that all data have been determined on a single vehicle. This is applicable but not limited to</w:t>
      </w:r>
    </w:p>
    <w:p w14:paraId="760BAC3E" w14:textId="77777777" w:rsidR="000A6DE3" w:rsidRPr="00281C39" w:rsidRDefault="000A6DE3" w:rsidP="000A6DE3">
      <w:pPr>
        <w:pStyle w:val="ListParagraph"/>
        <w:numPr>
          <w:ilvl w:val="0"/>
          <w:numId w:val="44"/>
        </w:numPr>
        <w:tabs>
          <w:tab w:val="left" w:pos="8505"/>
        </w:tabs>
        <w:suppressAutoHyphens/>
        <w:spacing w:after="120" w:line="240" w:lineRule="atLeast"/>
        <w:ind w:left="2835" w:hanging="567"/>
        <w:contextualSpacing w:val="0"/>
        <w:jc w:val="both"/>
        <w:rPr>
          <w:rFonts w:ascii="Times New Roman" w:hAnsi="Times New Roman"/>
          <w:bCs/>
          <w:sz w:val="20"/>
          <w:szCs w:val="18"/>
          <w:lang w:val="en-GB"/>
        </w:rPr>
      </w:pPr>
      <w:r w:rsidRPr="00281C39">
        <w:rPr>
          <w:rFonts w:ascii="Times New Roman" w:hAnsi="Times New Roman"/>
          <w:bCs/>
          <w:sz w:val="20"/>
          <w:szCs w:val="18"/>
          <w:lang w:val="en-GB"/>
        </w:rPr>
        <w:t>extensions of type approval, or</w:t>
      </w:r>
    </w:p>
    <w:p w14:paraId="38DBC321" w14:textId="77777777" w:rsidR="000A6DE3" w:rsidRPr="00281C39" w:rsidRDefault="000A6DE3" w:rsidP="000A6DE3">
      <w:pPr>
        <w:pStyle w:val="ListParagraph"/>
        <w:numPr>
          <w:ilvl w:val="0"/>
          <w:numId w:val="44"/>
        </w:numPr>
        <w:tabs>
          <w:tab w:val="left" w:pos="8505"/>
        </w:tabs>
        <w:suppressAutoHyphens/>
        <w:spacing w:after="120" w:line="240" w:lineRule="atLeast"/>
        <w:ind w:left="2835" w:hanging="567"/>
        <w:contextualSpacing w:val="0"/>
        <w:jc w:val="both"/>
        <w:rPr>
          <w:rFonts w:ascii="Times New Roman" w:hAnsi="Times New Roman"/>
          <w:bCs/>
          <w:sz w:val="20"/>
          <w:szCs w:val="18"/>
          <w:lang w:val="en-GB"/>
        </w:rPr>
      </w:pPr>
      <w:r w:rsidRPr="00281C39">
        <w:rPr>
          <w:rFonts w:ascii="Times New Roman" w:hAnsi="Times New Roman"/>
          <w:bCs/>
          <w:sz w:val="20"/>
          <w:szCs w:val="18"/>
          <w:lang w:val="en-GB"/>
        </w:rPr>
        <w:t xml:space="preserve">vehicles not falling under the scope of RD-ASEP, or </w:t>
      </w:r>
    </w:p>
    <w:p w14:paraId="61D9A586" w14:textId="77777777" w:rsidR="000A6DE3" w:rsidRPr="00281C39" w:rsidRDefault="000A6DE3" w:rsidP="000A6DE3">
      <w:pPr>
        <w:pStyle w:val="ListParagraph"/>
        <w:numPr>
          <w:ilvl w:val="0"/>
          <w:numId w:val="44"/>
        </w:numPr>
        <w:tabs>
          <w:tab w:val="left" w:pos="8505"/>
        </w:tabs>
        <w:suppressAutoHyphens/>
        <w:spacing w:after="120" w:line="240" w:lineRule="atLeast"/>
        <w:ind w:left="2835" w:hanging="567"/>
        <w:contextualSpacing w:val="0"/>
        <w:jc w:val="both"/>
        <w:rPr>
          <w:rFonts w:ascii="Times New Roman" w:hAnsi="Times New Roman"/>
          <w:bCs/>
          <w:sz w:val="20"/>
          <w:szCs w:val="18"/>
          <w:lang w:val="en-GB"/>
        </w:rPr>
      </w:pPr>
      <w:r w:rsidRPr="00281C39">
        <w:rPr>
          <w:rFonts w:ascii="Times New Roman" w:hAnsi="Times New Roman"/>
          <w:bCs/>
          <w:sz w:val="20"/>
          <w:szCs w:val="18"/>
          <w:lang w:val="en-GB"/>
        </w:rPr>
        <w:t>approvals not falling within the monitoring period.</w:t>
      </w:r>
    </w:p>
    <w:p w14:paraId="76A5F5FF" w14:textId="75AFEC07" w:rsidR="006D0A55" w:rsidRPr="00281C39" w:rsidRDefault="000A6DE3" w:rsidP="000A6DE3">
      <w:pPr>
        <w:spacing w:after="120"/>
        <w:ind w:left="2268" w:right="1134"/>
        <w:jc w:val="both"/>
        <w:rPr>
          <w:bCs/>
        </w:rPr>
      </w:pPr>
      <w:r w:rsidRPr="00281C39">
        <w:rPr>
          <w:bCs/>
        </w:rPr>
        <w:t>All tests for Annex 3 and for Annex 9 shall be carried out on the same test track and under similar environmental conditions.</w:t>
      </w:r>
    </w:p>
    <w:p w14:paraId="7AC602B0" w14:textId="77777777" w:rsidR="00B01C61" w:rsidRPr="00281C39" w:rsidRDefault="00B01C61" w:rsidP="00B01C61">
      <w:pPr>
        <w:spacing w:after="120"/>
        <w:ind w:left="2268" w:right="1134" w:hanging="1134"/>
        <w:jc w:val="both"/>
      </w:pPr>
      <w:r w:rsidRPr="00281C39">
        <w:t>5.2.</w:t>
      </w:r>
      <w:r w:rsidRPr="00281C39">
        <w:tab/>
        <w:t>An approval number shall be assigned to each type approved. Its first two digits (at present 03 corresponding to the 03 series of amendments) shall indicate the series of amendments incorporating the most recent major technical amendments made to the Regulation at the time of issue of the approval. The same Contracting Party shall not assign the same number to another vehicle type.</w:t>
      </w:r>
    </w:p>
    <w:p w14:paraId="19620DC8" w14:textId="77777777" w:rsidR="00B01C61" w:rsidRPr="00281C39" w:rsidRDefault="00B01C61" w:rsidP="00B01C61">
      <w:pPr>
        <w:spacing w:after="120"/>
        <w:ind w:left="2268" w:right="1134" w:hanging="1134"/>
        <w:jc w:val="both"/>
      </w:pPr>
      <w:r w:rsidRPr="00281C39">
        <w:t>5.3.</w:t>
      </w:r>
      <w:r w:rsidRPr="00281C39">
        <w:tab/>
        <w:t>Notice of approval or of extension or of refusal or withdrawal of approval or of production definitively discontinued of a vehicle type pursuant to this Regulation shall be communicated to the Parties to the Agreement applying this Regulation, by means of a form conforming to the model in Annex 1 to this Regulation.</w:t>
      </w:r>
    </w:p>
    <w:p w14:paraId="61B75E3D" w14:textId="77777777" w:rsidR="00B01C61" w:rsidRPr="00281C39" w:rsidRDefault="00B01C61" w:rsidP="00B01C61">
      <w:pPr>
        <w:spacing w:after="120"/>
        <w:ind w:left="2268" w:right="1134" w:hanging="1134"/>
        <w:jc w:val="both"/>
        <w:rPr>
          <w:spacing w:val="2"/>
        </w:rPr>
      </w:pPr>
      <w:r w:rsidRPr="00281C39">
        <w:rPr>
          <w:spacing w:val="2"/>
        </w:rPr>
        <w:t>5.4.</w:t>
      </w:r>
      <w:r w:rsidRPr="00281C39">
        <w:rPr>
          <w:spacing w:val="2"/>
        </w:rPr>
        <w:tab/>
        <w:t>There shall be affixed, conspicuously and in a readily accessible place specified on the approval form, to every vehicle conforming to a vehicle type approved under this Regulation an international approval mark consisting of:</w:t>
      </w:r>
    </w:p>
    <w:p w14:paraId="52A726EC" w14:textId="77777777" w:rsidR="00B01C61" w:rsidRPr="00281C39" w:rsidRDefault="00B01C61" w:rsidP="00B01C61">
      <w:pPr>
        <w:spacing w:after="120"/>
        <w:ind w:left="2268" w:right="1134" w:hanging="1134"/>
        <w:jc w:val="both"/>
      </w:pPr>
      <w:r w:rsidRPr="00281C39">
        <w:t>5.4.1.</w:t>
      </w:r>
      <w:r w:rsidRPr="00281C39">
        <w:tab/>
        <w:t>A circle surrounding the letter "E" followed by the distinguishing number of the country which has granted approval</w:t>
      </w:r>
      <w:r w:rsidR="000C5A2C" w:rsidRPr="00281C39">
        <w:t>;</w:t>
      </w:r>
      <w:commentRangeStart w:id="154"/>
      <w:r w:rsidRPr="00281C39">
        <w:rPr>
          <w:sz w:val="18"/>
          <w:vertAlign w:val="superscript"/>
        </w:rPr>
        <w:footnoteReference w:id="11"/>
      </w:r>
      <w:commentRangeEnd w:id="154"/>
      <w:r w:rsidR="006C4D99" w:rsidRPr="00281C39">
        <w:rPr>
          <w:rStyle w:val="CommentReference"/>
          <w:sz w:val="20"/>
          <w:szCs w:val="20"/>
        </w:rPr>
        <w:commentReference w:id="154"/>
      </w:r>
    </w:p>
    <w:p w14:paraId="718D00A0" w14:textId="77777777" w:rsidR="00B01C61" w:rsidRPr="00281C39" w:rsidRDefault="00B01C61" w:rsidP="00B01C61">
      <w:pPr>
        <w:spacing w:after="120"/>
        <w:ind w:left="2268" w:right="1134" w:hanging="1134"/>
        <w:jc w:val="both"/>
      </w:pPr>
      <w:r w:rsidRPr="00281C39">
        <w:t>5.4.2.</w:t>
      </w:r>
      <w:r w:rsidRPr="00281C39">
        <w:tab/>
        <w:t>The number of this Regulation, followed by the letter "R", a dash and the approval number to the right of the circle prescribed in paragraph 5.4.1.</w:t>
      </w:r>
    </w:p>
    <w:p w14:paraId="495DF29C" w14:textId="77777777" w:rsidR="00B01C61" w:rsidRPr="00281C39" w:rsidRDefault="00B01C61" w:rsidP="00B01C61">
      <w:pPr>
        <w:spacing w:after="120"/>
        <w:ind w:left="2268" w:right="1134" w:hanging="1134"/>
        <w:jc w:val="both"/>
      </w:pPr>
      <w:r w:rsidRPr="00281C39">
        <w:t>5.5.</w:t>
      </w:r>
      <w:r w:rsidRPr="00281C39">
        <w:tab/>
        <w:t>If the vehicle conforms to a vehicle type approved under one or more other Regulations annexed to the Agreement, in the country which has granted approval under this Regulation, the symbol prescribed in paragraph 5.4.1. need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34312782" w14:textId="77777777" w:rsidR="00B01C61" w:rsidRPr="00281C39" w:rsidRDefault="00B01C61" w:rsidP="00B01C61">
      <w:pPr>
        <w:spacing w:after="120"/>
        <w:ind w:left="2268" w:right="1134" w:hanging="1134"/>
        <w:jc w:val="both"/>
      </w:pPr>
      <w:r w:rsidRPr="00281C39">
        <w:lastRenderedPageBreak/>
        <w:t>5.6.</w:t>
      </w:r>
      <w:r w:rsidRPr="00281C39">
        <w:tab/>
        <w:t>The approval mark shall be clearly legible and be indelible.</w:t>
      </w:r>
    </w:p>
    <w:p w14:paraId="5CC58216" w14:textId="77777777" w:rsidR="00B01C61" w:rsidRPr="00281C39" w:rsidRDefault="00B01C61" w:rsidP="00B01C61">
      <w:pPr>
        <w:spacing w:after="120"/>
        <w:ind w:left="2268" w:right="1134" w:hanging="1134"/>
        <w:jc w:val="both"/>
      </w:pPr>
      <w:r w:rsidRPr="00281C39">
        <w:t>5.7.</w:t>
      </w:r>
      <w:r w:rsidRPr="00281C39">
        <w:tab/>
        <w:t>The approval mark shall be placed close to or on the vehicle data plate affixed by the manufacturer.</w:t>
      </w:r>
    </w:p>
    <w:p w14:paraId="201C7A5C" w14:textId="77777777" w:rsidR="00B01C61" w:rsidRPr="00281C39" w:rsidRDefault="00B01C61" w:rsidP="00B01C61">
      <w:pPr>
        <w:spacing w:after="120"/>
        <w:ind w:left="2268" w:right="1134" w:hanging="1134"/>
        <w:jc w:val="both"/>
      </w:pPr>
      <w:r w:rsidRPr="00281C39">
        <w:t>5.8.</w:t>
      </w:r>
      <w:r w:rsidRPr="00281C39">
        <w:tab/>
        <w:t>Annex 2 to this Regulation gives examples of arrangements of the approval mark.</w:t>
      </w:r>
    </w:p>
    <w:p w14:paraId="7F8ED244" w14:textId="77777777" w:rsidR="00B01C61" w:rsidRPr="00281C39" w:rsidRDefault="00B01C61" w:rsidP="00563391">
      <w:pPr>
        <w:pStyle w:val="HChG"/>
      </w:pPr>
      <w:r w:rsidRPr="00281C39">
        <w:tab/>
      </w:r>
      <w:r w:rsidR="00563391" w:rsidRPr="00281C39">
        <w:tab/>
      </w:r>
      <w:bookmarkStart w:id="155" w:name="_Toc427847351"/>
      <w:r w:rsidRPr="00281C39">
        <w:t>6.</w:t>
      </w:r>
      <w:r w:rsidRPr="00281C39">
        <w:tab/>
      </w:r>
      <w:r w:rsidRPr="00281C39">
        <w:tab/>
        <w:t>Specifications</w:t>
      </w:r>
      <w:bookmarkEnd w:id="155"/>
    </w:p>
    <w:p w14:paraId="25257969" w14:textId="02577A84" w:rsidR="00B01C61" w:rsidRPr="00281C39" w:rsidRDefault="00B01C61" w:rsidP="00F86EC5">
      <w:pPr>
        <w:keepNext/>
        <w:keepLines/>
        <w:spacing w:after="140"/>
        <w:ind w:left="2268" w:right="1134" w:hanging="1134"/>
        <w:jc w:val="both"/>
      </w:pPr>
      <w:r w:rsidRPr="00281C39">
        <w:t>6.1.</w:t>
      </w:r>
      <w:r w:rsidRPr="00281C39">
        <w:tab/>
        <w:t>General specifications</w:t>
      </w:r>
      <w:r w:rsidR="00497CE4" w:rsidRPr="00281C39">
        <w:t xml:space="preserve"> for durability and against manipulation</w:t>
      </w:r>
    </w:p>
    <w:p w14:paraId="6AC743CC" w14:textId="7780134B" w:rsidR="00F74570" w:rsidRPr="00AF61C7" w:rsidRDefault="00B01C61" w:rsidP="00F74570">
      <w:pPr>
        <w:spacing w:after="140"/>
        <w:ind w:left="2268" w:right="1134" w:hanging="1134"/>
        <w:jc w:val="both"/>
        <w:rPr>
          <w:lang w:val="en-US"/>
        </w:rPr>
      </w:pPr>
      <w:r w:rsidRPr="00281C39">
        <w:t>6.1.1.</w:t>
      </w:r>
      <w:r w:rsidRPr="00281C39">
        <w:tab/>
        <w:t>The vehicle, its engine and its sound reduction system shall be so designed, constructed and assembled as to enable the vehicle, in normal use, despite the vibration to which it may be subjected, to comply with the provisions of this Regulation.</w:t>
      </w:r>
      <w:r w:rsidR="00F74570" w:rsidRPr="00AF61C7">
        <w:rPr>
          <w:lang w:val="en-US"/>
        </w:rPr>
        <w:t xml:space="preserve"> </w:t>
      </w:r>
    </w:p>
    <w:p w14:paraId="29AF6A9E" w14:textId="18A79436" w:rsidR="00B01C61" w:rsidRPr="00281C39" w:rsidDel="003B69D7" w:rsidRDefault="00B01C61" w:rsidP="00F86EC5">
      <w:pPr>
        <w:spacing w:after="140"/>
        <w:ind w:left="2268" w:right="1134" w:hanging="1134"/>
        <w:jc w:val="both"/>
        <w:rPr>
          <w:del w:id="156" w:author="Annett Schuessling / VDA" w:date="2026-03-12T09:15:00Z" w16du:dateUtc="2026-03-12T08:15:00Z"/>
        </w:rPr>
      </w:pPr>
    </w:p>
    <w:p w14:paraId="4FB21C28" w14:textId="70E3F8FD" w:rsidR="00EA767C" w:rsidRPr="00281C39" w:rsidRDefault="00B01C61" w:rsidP="009A7951">
      <w:pPr>
        <w:spacing w:after="140"/>
        <w:ind w:left="2268" w:right="1134" w:hanging="1134"/>
        <w:jc w:val="both"/>
      </w:pPr>
      <w:r w:rsidRPr="00281C39">
        <w:t>6.1.2.</w:t>
      </w:r>
      <w:r w:rsidRPr="00281C39">
        <w:tab/>
        <w:t>The sound reduction system shall be so designed, constructed and assembled as to be able to reasonably resist the corrosive phenomena to which it is exposed having regard to the conditions of use of the vehicle, including regional climate differences</w:t>
      </w:r>
      <w:r w:rsidR="00B552D7" w:rsidRPr="00281C39">
        <w:t>, and against manipulation</w:t>
      </w:r>
      <w:r w:rsidRPr="00281C39">
        <w:t>.</w:t>
      </w:r>
    </w:p>
    <w:p w14:paraId="317607F8" w14:textId="77777777" w:rsidR="00B01C61" w:rsidRPr="00281C39" w:rsidRDefault="00B01C61" w:rsidP="00F86EC5">
      <w:pPr>
        <w:spacing w:after="140"/>
        <w:ind w:left="2268" w:right="1134" w:hanging="1134"/>
        <w:jc w:val="both"/>
      </w:pPr>
      <w:r w:rsidRPr="00281C39">
        <w:t>6.2.</w:t>
      </w:r>
      <w:r w:rsidRPr="00281C39">
        <w:tab/>
        <w:t>Specifications regarding sound levels</w:t>
      </w:r>
    </w:p>
    <w:p w14:paraId="181C7AEE" w14:textId="77777777" w:rsidR="00B01C61" w:rsidRPr="00281C39" w:rsidRDefault="00B01C61" w:rsidP="00F86EC5">
      <w:pPr>
        <w:spacing w:after="140"/>
        <w:ind w:left="2268" w:right="1134" w:hanging="1134"/>
        <w:jc w:val="both"/>
      </w:pPr>
      <w:r w:rsidRPr="00281C39">
        <w:t>6.2.1.</w:t>
      </w:r>
      <w:r w:rsidRPr="00281C39">
        <w:tab/>
        <w:t>Methods of measurement</w:t>
      </w:r>
    </w:p>
    <w:p w14:paraId="19E52316" w14:textId="380B479D" w:rsidR="009102BB" w:rsidRPr="00281C39" w:rsidRDefault="00B01C61" w:rsidP="009102BB">
      <w:pPr>
        <w:spacing w:after="140"/>
        <w:ind w:left="2268" w:right="1134" w:hanging="1134"/>
        <w:jc w:val="both"/>
        <w:rPr>
          <w:spacing w:val="4"/>
        </w:rPr>
      </w:pPr>
      <w:r w:rsidRPr="00281C39">
        <w:rPr>
          <w:spacing w:val="4"/>
        </w:rPr>
        <w:t>6.2.1.1.</w:t>
      </w:r>
      <w:r w:rsidRPr="00281C39">
        <w:rPr>
          <w:spacing w:val="4"/>
        </w:rPr>
        <w:tab/>
        <w:t xml:space="preserve">The sound made by the vehicle type submitted for approval shall be measured </w:t>
      </w:r>
      <w:r w:rsidR="009102BB" w:rsidRPr="00281C39">
        <w:t>either indoors or outdoors</w:t>
      </w:r>
      <w:r w:rsidR="009102BB" w:rsidRPr="00281C39">
        <w:rPr>
          <w:spacing w:val="4"/>
        </w:rPr>
        <w:t xml:space="preserve"> </w:t>
      </w:r>
      <w:r w:rsidRPr="00281C39">
        <w:rPr>
          <w:spacing w:val="4"/>
        </w:rPr>
        <w:t xml:space="preserve">by the methods described in Annex 3 to this Regulation </w:t>
      </w:r>
      <w:r w:rsidR="009102BB" w:rsidRPr="00281C39">
        <w:rPr>
          <w:spacing w:val="4"/>
        </w:rPr>
        <w:t>. The specific conditions for indoor testing are provided in Annex 8 to this Regulation. The results of the outdoor and indoor tests are deemed equivalent.</w:t>
      </w:r>
    </w:p>
    <w:p w14:paraId="067FB87F" w14:textId="77777777" w:rsidR="009102BB" w:rsidRPr="00281C39" w:rsidRDefault="009102BB" w:rsidP="009102BB">
      <w:pPr>
        <w:spacing w:after="140"/>
        <w:ind w:left="2268" w:right="1134" w:hanging="1134"/>
        <w:jc w:val="both"/>
      </w:pPr>
      <w:r w:rsidRPr="00281C39">
        <w:rPr>
          <w:spacing w:val="4"/>
        </w:rPr>
        <w:tab/>
      </w:r>
      <w:r w:rsidRPr="00281C39">
        <w:t>For each specific test condition for vehicles, the manufacturer can select to test the vehicle either indoors or outdoors. The Type Approval Authority shall always have the option to mandate an outdoor test for verification.  The option of the type approval authority to mandate an outdoor test shall apply to any test specified in this Regulation, including conformity of production testing.</w:t>
      </w:r>
    </w:p>
    <w:p w14:paraId="17A4BB07" w14:textId="2A72477B" w:rsidR="00B01C61" w:rsidRPr="00281C39" w:rsidRDefault="009102BB" w:rsidP="009102BB">
      <w:pPr>
        <w:spacing w:after="140"/>
        <w:ind w:left="2268" w:right="1134" w:hanging="1134"/>
        <w:jc w:val="both"/>
        <w:rPr>
          <w:spacing w:val="4"/>
        </w:rPr>
      </w:pPr>
      <w:r w:rsidRPr="00281C39">
        <w:rPr>
          <w:spacing w:val="4"/>
        </w:rPr>
        <w:tab/>
        <w:t xml:space="preserve">In addition, the sound shall be measured on </w:t>
      </w:r>
      <w:r w:rsidR="00B01C61" w:rsidRPr="00281C39">
        <w:rPr>
          <w:spacing w:val="4"/>
        </w:rPr>
        <w:t>the vehicle when stationary</w:t>
      </w:r>
      <w:r w:rsidR="00773CE1" w:rsidRPr="00281C39">
        <w:rPr>
          <w:spacing w:val="4"/>
        </w:rPr>
        <w:t>;</w:t>
      </w:r>
      <w:r w:rsidR="00B01C61" w:rsidRPr="00281C39">
        <w:rPr>
          <w:spacing w:val="4"/>
          <w:vertAlign w:val="superscript"/>
        </w:rPr>
        <w:footnoteReference w:id="12"/>
      </w:r>
      <w:r w:rsidR="00B01C61" w:rsidRPr="00281C39">
        <w:rPr>
          <w:spacing w:val="4"/>
        </w:rPr>
        <w:t xml:space="preserve"> in the case of a vehicle where an internal combustion engine cannot operate when the vehicle is stationary, the emitted sound shall only be measured in motion. In the case of a hybrid electrical vehicle of category M1 where an internal combustion engine cannot operate when the vehicle is stationary, the emitted sound shall be measured according to Annex 3, paragraph 4.</w:t>
      </w:r>
    </w:p>
    <w:p w14:paraId="25A7C8B9" w14:textId="77777777" w:rsidR="00B01C61" w:rsidRPr="00281C39" w:rsidRDefault="00B01C61" w:rsidP="00F86EC5">
      <w:pPr>
        <w:spacing w:after="140"/>
        <w:ind w:left="2268" w:right="1134" w:hanging="1134"/>
        <w:jc w:val="both"/>
        <w:rPr>
          <w:spacing w:val="4"/>
        </w:rPr>
      </w:pPr>
      <w:r w:rsidRPr="00281C39">
        <w:rPr>
          <w:spacing w:val="4"/>
        </w:rPr>
        <w:tab/>
        <w:t>Vehicles having a technically maximum permissible laden mass exceeding 2,800 kg shall be subjected to an additional measurement of the compressed air noise with the vehicle stationary in accordance with the specifications of Annex 5, if the corresponding brake equipment is part of the vehicle.</w:t>
      </w:r>
    </w:p>
    <w:p w14:paraId="30CC1821" w14:textId="77777777" w:rsidR="00B01C61" w:rsidRPr="00281C39" w:rsidRDefault="00B01C61" w:rsidP="00F86EC5">
      <w:pPr>
        <w:spacing w:after="140"/>
        <w:ind w:left="2268" w:right="1134" w:hanging="1134"/>
        <w:jc w:val="both"/>
        <w:rPr>
          <w:strike/>
        </w:rPr>
      </w:pPr>
      <w:r w:rsidRPr="00281C39">
        <w:t>6.2.1.2.</w:t>
      </w:r>
      <w:r w:rsidRPr="00281C39">
        <w:tab/>
        <w:t>The values measured in accordance with the provisions of paragraph 6.2.1.1. above shall be entered in the test report and a certificate corresponding to the model shown in Annex 1.</w:t>
      </w:r>
    </w:p>
    <w:p w14:paraId="20C6894D" w14:textId="77777777" w:rsidR="00B01C61" w:rsidRPr="00281C39" w:rsidRDefault="00B01C61" w:rsidP="00F86EC5">
      <w:pPr>
        <w:keepNext/>
        <w:keepLines/>
        <w:spacing w:after="140"/>
        <w:ind w:left="2268" w:right="1134" w:hanging="1134"/>
        <w:jc w:val="both"/>
      </w:pPr>
      <w:r w:rsidRPr="00281C39">
        <w:lastRenderedPageBreak/>
        <w:t>6.2.2.</w:t>
      </w:r>
      <w:r w:rsidRPr="00281C39">
        <w:tab/>
        <w:t>Sound level limits</w:t>
      </w:r>
    </w:p>
    <w:p w14:paraId="7B8E043E" w14:textId="1A6FAC53" w:rsidR="00B01C61" w:rsidRPr="00281C39" w:rsidRDefault="00B01C61" w:rsidP="00F86EC5">
      <w:pPr>
        <w:spacing w:after="140"/>
        <w:ind w:left="2268" w:right="1134"/>
        <w:jc w:val="both"/>
        <w:rPr>
          <w:strike/>
          <w:sz w:val="18"/>
        </w:rPr>
      </w:pPr>
      <w:r w:rsidRPr="00281C39">
        <w:t xml:space="preserve">The sound level measured in accordance with the provisions of </w:t>
      </w:r>
      <w:r w:rsidR="000947B0" w:rsidRPr="00281C39">
        <w:t xml:space="preserve">paragraph 3.1. of </w:t>
      </w:r>
      <w:r w:rsidRPr="00281C39">
        <w:t>Annex 3 to this Regulation, mathematically rounded to the nearest integer value, shall not exceed the following limits: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8"/>
        <w:gridCol w:w="3119"/>
        <w:gridCol w:w="1134"/>
        <w:gridCol w:w="1134"/>
        <w:gridCol w:w="1135"/>
      </w:tblGrid>
      <w:tr w:rsidR="004E56F5" w:rsidRPr="00281C39" w14:paraId="6DC19838" w14:textId="77777777" w:rsidTr="004E56F5">
        <w:trPr>
          <w:trHeight w:val="213"/>
        </w:trPr>
        <w:tc>
          <w:tcPr>
            <w:tcW w:w="848" w:type="dxa"/>
            <w:vMerge w:val="restart"/>
            <w:vAlign w:val="bottom"/>
          </w:tcPr>
          <w:p w14:paraId="1245C459" w14:textId="77777777" w:rsidR="004E56F5" w:rsidRPr="00281C39" w:rsidRDefault="004E56F5" w:rsidP="00F86EC5">
            <w:pPr>
              <w:keepNext/>
              <w:keepLines/>
              <w:spacing w:before="80" w:after="40" w:line="200" w:lineRule="exact"/>
              <w:ind w:left="113" w:right="113"/>
              <w:jc w:val="both"/>
              <w:rPr>
                <w:i/>
                <w:sz w:val="16"/>
                <w:szCs w:val="16"/>
              </w:rPr>
            </w:pPr>
            <w:r w:rsidRPr="00281C39">
              <w:rPr>
                <w:i/>
                <w:sz w:val="16"/>
                <w:szCs w:val="16"/>
              </w:rPr>
              <w:t>Vehicle category</w:t>
            </w:r>
          </w:p>
        </w:tc>
        <w:tc>
          <w:tcPr>
            <w:tcW w:w="3119" w:type="dxa"/>
            <w:vMerge w:val="restart"/>
            <w:vAlign w:val="bottom"/>
          </w:tcPr>
          <w:p w14:paraId="198A4DB2" w14:textId="77777777" w:rsidR="004E56F5" w:rsidRPr="00281C39" w:rsidRDefault="004E56F5" w:rsidP="00F86EC5">
            <w:pPr>
              <w:keepNext/>
              <w:keepLines/>
              <w:spacing w:before="80" w:after="40" w:line="200" w:lineRule="exact"/>
              <w:ind w:left="113" w:right="113"/>
              <w:jc w:val="both"/>
              <w:rPr>
                <w:i/>
                <w:sz w:val="16"/>
                <w:szCs w:val="16"/>
              </w:rPr>
            </w:pPr>
            <w:r w:rsidRPr="00281C39">
              <w:rPr>
                <w:i/>
                <w:sz w:val="16"/>
                <w:szCs w:val="16"/>
              </w:rPr>
              <w:t>Vehicles used for the carriage of passengers</w:t>
            </w:r>
          </w:p>
        </w:tc>
        <w:tc>
          <w:tcPr>
            <w:tcW w:w="3403" w:type="dxa"/>
            <w:gridSpan w:val="3"/>
            <w:tcBorders>
              <w:bottom w:val="single" w:sz="4" w:space="0" w:color="auto"/>
            </w:tcBorders>
            <w:vAlign w:val="bottom"/>
          </w:tcPr>
          <w:p w14:paraId="69D36474" w14:textId="77777777" w:rsidR="004E56F5" w:rsidRPr="00281C39" w:rsidRDefault="004E56F5" w:rsidP="00B75B86">
            <w:pPr>
              <w:keepNext/>
              <w:keepLines/>
              <w:spacing w:before="80" w:after="40" w:line="200" w:lineRule="exact"/>
              <w:ind w:left="113" w:right="113"/>
              <w:jc w:val="center"/>
              <w:rPr>
                <w:i/>
                <w:sz w:val="16"/>
                <w:szCs w:val="16"/>
              </w:rPr>
            </w:pPr>
            <w:r w:rsidRPr="00281C39">
              <w:rPr>
                <w:i/>
                <w:sz w:val="16"/>
                <w:szCs w:val="16"/>
              </w:rPr>
              <w:t xml:space="preserve">Limit Values </w:t>
            </w:r>
            <w:r w:rsidR="00963F1C" w:rsidRPr="00281C39">
              <w:rPr>
                <w:i/>
                <w:sz w:val="16"/>
                <w:szCs w:val="16"/>
              </w:rPr>
              <w:t>(</w:t>
            </w:r>
            <w:r w:rsidRPr="00281C39">
              <w:rPr>
                <w:i/>
                <w:sz w:val="16"/>
                <w:szCs w:val="16"/>
              </w:rPr>
              <w:t>dB(A)</w:t>
            </w:r>
            <w:r w:rsidR="00963F1C" w:rsidRPr="00281C39">
              <w:rPr>
                <w:i/>
                <w:sz w:val="16"/>
                <w:szCs w:val="16"/>
              </w:rPr>
              <w:t>)</w:t>
            </w:r>
          </w:p>
        </w:tc>
      </w:tr>
      <w:tr w:rsidR="004E56F5" w:rsidRPr="00281C39" w14:paraId="5D0798BF" w14:textId="77777777" w:rsidTr="00F94359">
        <w:trPr>
          <w:trHeight w:val="307"/>
        </w:trPr>
        <w:tc>
          <w:tcPr>
            <w:tcW w:w="848" w:type="dxa"/>
            <w:vMerge/>
            <w:tcBorders>
              <w:bottom w:val="single" w:sz="12" w:space="0" w:color="auto"/>
            </w:tcBorders>
            <w:vAlign w:val="bottom"/>
          </w:tcPr>
          <w:p w14:paraId="36F993A1" w14:textId="77777777" w:rsidR="004E56F5" w:rsidRPr="00281C39" w:rsidRDefault="004E56F5" w:rsidP="00F86EC5">
            <w:pPr>
              <w:keepNext/>
              <w:keepLines/>
              <w:spacing w:before="80" w:after="40" w:line="200" w:lineRule="exact"/>
              <w:ind w:left="113" w:right="113"/>
              <w:jc w:val="both"/>
              <w:rPr>
                <w:i/>
                <w:sz w:val="16"/>
                <w:szCs w:val="16"/>
              </w:rPr>
            </w:pPr>
          </w:p>
        </w:tc>
        <w:tc>
          <w:tcPr>
            <w:tcW w:w="3119" w:type="dxa"/>
            <w:vMerge/>
            <w:tcBorders>
              <w:bottom w:val="single" w:sz="12" w:space="0" w:color="auto"/>
            </w:tcBorders>
            <w:vAlign w:val="bottom"/>
          </w:tcPr>
          <w:p w14:paraId="1FA167EC" w14:textId="77777777" w:rsidR="004E56F5" w:rsidRPr="00281C39" w:rsidRDefault="004E56F5" w:rsidP="00F86EC5">
            <w:pPr>
              <w:keepNext/>
              <w:keepLines/>
              <w:spacing w:before="80" w:after="40" w:line="200" w:lineRule="exact"/>
              <w:ind w:left="113" w:right="113"/>
              <w:jc w:val="both"/>
              <w:rPr>
                <w:i/>
                <w:sz w:val="16"/>
                <w:szCs w:val="16"/>
              </w:rPr>
            </w:pPr>
          </w:p>
        </w:tc>
        <w:tc>
          <w:tcPr>
            <w:tcW w:w="1134" w:type="dxa"/>
            <w:tcBorders>
              <w:bottom w:val="single" w:sz="12" w:space="0" w:color="auto"/>
            </w:tcBorders>
            <w:vAlign w:val="bottom"/>
          </w:tcPr>
          <w:p w14:paraId="0E1C99CF" w14:textId="77777777" w:rsidR="004E56F5" w:rsidRPr="00281C39" w:rsidRDefault="004E56F5" w:rsidP="00F86EC5">
            <w:pPr>
              <w:keepNext/>
              <w:keepLines/>
              <w:spacing w:before="80" w:after="40" w:line="200" w:lineRule="exact"/>
              <w:ind w:left="113" w:right="113"/>
              <w:jc w:val="both"/>
              <w:rPr>
                <w:i/>
                <w:sz w:val="16"/>
                <w:szCs w:val="16"/>
              </w:rPr>
            </w:pPr>
            <w:r w:rsidRPr="00281C39">
              <w:rPr>
                <w:i/>
                <w:sz w:val="16"/>
                <w:szCs w:val="16"/>
              </w:rPr>
              <w:t>Phase 1</w:t>
            </w:r>
          </w:p>
        </w:tc>
        <w:tc>
          <w:tcPr>
            <w:tcW w:w="1134" w:type="dxa"/>
            <w:tcBorders>
              <w:bottom w:val="single" w:sz="12" w:space="0" w:color="auto"/>
            </w:tcBorders>
            <w:vAlign w:val="bottom"/>
          </w:tcPr>
          <w:p w14:paraId="7A456234" w14:textId="77777777" w:rsidR="004E56F5" w:rsidRPr="00281C39" w:rsidRDefault="004E56F5" w:rsidP="00F86EC5">
            <w:pPr>
              <w:keepNext/>
              <w:keepLines/>
              <w:spacing w:before="80" w:after="40" w:line="200" w:lineRule="exact"/>
              <w:ind w:left="113" w:right="113"/>
              <w:jc w:val="both"/>
              <w:rPr>
                <w:i/>
                <w:sz w:val="16"/>
                <w:szCs w:val="16"/>
              </w:rPr>
            </w:pPr>
            <w:r w:rsidRPr="00281C39">
              <w:rPr>
                <w:i/>
                <w:sz w:val="16"/>
                <w:szCs w:val="16"/>
              </w:rPr>
              <w:t>Phase 2</w:t>
            </w:r>
          </w:p>
        </w:tc>
        <w:tc>
          <w:tcPr>
            <w:tcW w:w="1135" w:type="dxa"/>
            <w:tcBorders>
              <w:bottom w:val="single" w:sz="12" w:space="0" w:color="auto"/>
            </w:tcBorders>
            <w:vAlign w:val="bottom"/>
          </w:tcPr>
          <w:p w14:paraId="52D55415" w14:textId="77777777" w:rsidR="004E56F5" w:rsidRPr="00281C39" w:rsidRDefault="004E56F5" w:rsidP="00F86EC5">
            <w:pPr>
              <w:keepNext/>
              <w:keepLines/>
              <w:spacing w:before="80" w:after="40" w:line="200" w:lineRule="exact"/>
              <w:ind w:left="113" w:right="113"/>
              <w:jc w:val="both"/>
              <w:rPr>
                <w:i/>
                <w:sz w:val="16"/>
                <w:szCs w:val="16"/>
              </w:rPr>
            </w:pPr>
            <w:r w:rsidRPr="00281C39">
              <w:rPr>
                <w:i/>
                <w:sz w:val="16"/>
                <w:szCs w:val="16"/>
              </w:rPr>
              <w:t>Phase 3</w:t>
            </w:r>
          </w:p>
        </w:tc>
      </w:tr>
      <w:tr w:rsidR="00B01C61" w:rsidRPr="00281C39" w14:paraId="54BD8AD4" w14:textId="77777777" w:rsidTr="00F94359">
        <w:tc>
          <w:tcPr>
            <w:tcW w:w="848" w:type="dxa"/>
            <w:vMerge w:val="restart"/>
            <w:tcBorders>
              <w:top w:val="single" w:sz="12" w:space="0" w:color="auto"/>
            </w:tcBorders>
            <w:vAlign w:val="center"/>
          </w:tcPr>
          <w:p w14:paraId="077BBF8A"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1</w:t>
            </w:r>
          </w:p>
        </w:tc>
        <w:tc>
          <w:tcPr>
            <w:tcW w:w="3119" w:type="dxa"/>
            <w:tcBorders>
              <w:top w:val="single" w:sz="12" w:space="0" w:color="auto"/>
            </w:tcBorders>
            <w:vAlign w:val="center"/>
          </w:tcPr>
          <w:p w14:paraId="316FD70B" w14:textId="77777777" w:rsidR="00B01C61" w:rsidRPr="00281C39" w:rsidRDefault="00B01C61" w:rsidP="00575655">
            <w:pPr>
              <w:keepNext/>
              <w:keepLines/>
              <w:spacing w:before="40" w:after="40" w:line="200" w:lineRule="exact"/>
              <w:ind w:left="113" w:right="113"/>
              <w:jc w:val="both"/>
              <w:rPr>
                <w:sz w:val="18"/>
                <w:szCs w:val="18"/>
                <w:lang w:eastAsia="de-DE"/>
              </w:rPr>
            </w:pPr>
            <w:r w:rsidRPr="00281C39">
              <w:rPr>
                <w:sz w:val="18"/>
                <w:szCs w:val="18"/>
                <w:lang w:eastAsia="de-DE"/>
              </w:rPr>
              <w:t xml:space="preserve">PMR </w:t>
            </w:r>
            <w:r w:rsidR="00575655" w:rsidRPr="00281C39">
              <w:rPr>
                <w:sz w:val="18"/>
                <w:szCs w:val="18"/>
                <w:lang w:eastAsia="de-DE"/>
              </w:rPr>
              <w:t>≤</w:t>
            </w:r>
            <w:r w:rsidRPr="00281C39">
              <w:rPr>
                <w:sz w:val="18"/>
                <w:szCs w:val="18"/>
                <w:lang w:eastAsia="de-DE"/>
              </w:rPr>
              <w:t xml:space="preserve"> 120</w:t>
            </w:r>
          </w:p>
        </w:tc>
        <w:tc>
          <w:tcPr>
            <w:tcW w:w="1134" w:type="dxa"/>
            <w:tcBorders>
              <w:top w:val="single" w:sz="12" w:space="0" w:color="auto"/>
            </w:tcBorders>
            <w:vAlign w:val="center"/>
          </w:tcPr>
          <w:p w14:paraId="2A998688"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tcBorders>
              <w:top w:val="single" w:sz="12" w:space="0" w:color="auto"/>
            </w:tcBorders>
            <w:vAlign w:val="center"/>
          </w:tcPr>
          <w:p w14:paraId="5ECAD876"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70</w:t>
            </w:r>
          </w:p>
        </w:tc>
        <w:tc>
          <w:tcPr>
            <w:tcW w:w="1135" w:type="dxa"/>
            <w:tcBorders>
              <w:top w:val="single" w:sz="12" w:space="0" w:color="auto"/>
            </w:tcBorders>
            <w:vAlign w:val="center"/>
          </w:tcPr>
          <w:p w14:paraId="26DF0488"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68</w:t>
            </w:r>
          </w:p>
        </w:tc>
      </w:tr>
      <w:tr w:rsidR="00B01C61" w:rsidRPr="00281C39" w14:paraId="27128A55" w14:textId="77777777" w:rsidTr="00F94359">
        <w:tc>
          <w:tcPr>
            <w:tcW w:w="848" w:type="dxa"/>
            <w:vMerge/>
            <w:vAlign w:val="center"/>
          </w:tcPr>
          <w:p w14:paraId="0683D46A"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0A78A17B" w14:textId="77777777" w:rsidR="00B01C61" w:rsidRPr="00281C39" w:rsidRDefault="00B01C61" w:rsidP="00F86EC5">
            <w:pPr>
              <w:keepNext/>
              <w:keepLines/>
              <w:spacing w:before="40" w:after="40" w:line="200" w:lineRule="exact"/>
              <w:ind w:left="113" w:right="113"/>
              <w:jc w:val="both"/>
              <w:rPr>
                <w:sz w:val="18"/>
                <w:szCs w:val="18"/>
                <w:lang w:eastAsia="de-DE"/>
              </w:rPr>
            </w:pPr>
            <w:r w:rsidRPr="00281C39">
              <w:rPr>
                <w:sz w:val="18"/>
                <w:szCs w:val="18"/>
                <w:lang w:eastAsia="de-DE"/>
              </w:rPr>
              <w:t xml:space="preserve">120  &lt; PMR </w:t>
            </w:r>
            <w:r w:rsidR="00575655" w:rsidRPr="00281C39">
              <w:rPr>
                <w:sz w:val="18"/>
                <w:szCs w:val="18"/>
                <w:lang w:eastAsia="de-DE"/>
              </w:rPr>
              <w:t xml:space="preserve">≤ </w:t>
            </w:r>
            <w:r w:rsidRPr="00281C39">
              <w:rPr>
                <w:sz w:val="18"/>
                <w:szCs w:val="18"/>
                <w:lang w:eastAsia="de-DE"/>
              </w:rPr>
              <w:t>160</w:t>
            </w:r>
          </w:p>
        </w:tc>
        <w:tc>
          <w:tcPr>
            <w:tcW w:w="1134" w:type="dxa"/>
            <w:vAlign w:val="center"/>
          </w:tcPr>
          <w:p w14:paraId="50D79D49"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4" w:type="dxa"/>
            <w:vAlign w:val="center"/>
          </w:tcPr>
          <w:p w14:paraId="7AB9DCCC"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c>
          <w:tcPr>
            <w:tcW w:w="1135" w:type="dxa"/>
            <w:vAlign w:val="center"/>
          </w:tcPr>
          <w:p w14:paraId="475871CC"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B01C61" w:rsidRPr="00281C39" w14:paraId="03F36BD0" w14:textId="77777777" w:rsidTr="00F94359">
        <w:tc>
          <w:tcPr>
            <w:tcW w:w="848" w:type="dxa"/>
            <w:vMerge/>
            <w:vAlign w:val="center"/>
          </w:tcPr>
          <w:p w14:paraId="0D51B5F3"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12BDE14E" w14:textId="77777777" w:rsidR="00B01C61" w:rsidRPr="00281C39" w:rsidRDefault="00B01C61" w:rsidP="00F86EC5">
            <w:pPr>
              <w:keepNext/>
              <w:keepLines/>
              <w:spacing w:before="40" w:after="40" w:line="200" w:lineRule="exact"/>
              <w:ind w:left="113" w:right="113"/>
              <w:jc w:val="both"/>
              <w:rPr>
                <w:sz w:val="18"/>
                <w:szCs w:val="18"/>
                <w:lang w:eastAsia="de-DE"/>
              </w:rPr>
            </w:pPr>
            <w:r w:rsidRPr="00281C39">
              <w:rPr>
                <w:sz w:val="18"/>
                <w:szCs w:val="18"/>
                <w:lang w:eastAsia="de-DE"/>
              </w:rPr>
              <w:t>PMR &gt; 160</w:t>
            </w:r>
          </w:p>
        </w:tc>
        <w:tc>
          <w:tcPr>
            <w:tcW w:w="1134" w:type="dxa"/>
            <w:vAlign w:val="center"/>
          </w:tcPr>
          <w:p w14:paraId="19791F6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vAlign w:val="center"/>
          </w:tcPr>
          <w:p w14:paraId="56B5FFB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vAlign w:val="center"/>
          </w:tcPr>
          <w:p w14:paraId="1F1F044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B01C61" w:rsidRPr="00281C39" w14:paraId="355EAD35" w14:textId="77777777" w:rsidTr="00F94359">
        <w:tc>
          <w:tcPr>
            <w:tcW w:w="848" w:type="dxa"/>
            <w:vMerge/>
            <w:vAlign w:val="center"/>
          </w:tcPr>
          <w:p w14:paraId="2C7BCC80"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24611E59" w14:textId="77777777" w:rsidR="00B01C61" w:rsidRPr="00281C39" w:rsidRDefault="00B01C61" w:rsidP="00071CE6">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PMR &gt; 200, no. of seats </w:t>
            </w:r>
            <w:r w:rsidR="00071CE6" w:rsidRPr="00281C39">
              <w:rPr>
                <w:sz w:val="18"/>
                <w:szCs w:val="18"/>
                <w:lang w:eastAsia="de-DE"/>
              </w:rPr>
              <w:t xml:space="preserve">≤ </w:t>
            </w:r>
            <w:r w:rsidRPr="00281C39">
              <w:rPr>
                <w:sz w:val="18"/>
                <w:szCs w:val="18"/>
                <w:lang w:eastAsia="de-DE"/>
              </w:rPr>
              <w:t>4, R-point height &lt; 450mm from the ground</w:t>
            </w:r>
          </w:p>
        </w:tc>
        <w:tc>
          <w:tcPr>
            <w:tcW w:w="1134" w:type="dxa"/>
            <w:vAlign w:val="center"/>
          </w:tcPr>
          <w:p w14:paraId="3CD5F9A0"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vAlign w:val="center"/>
          </w:tcPr>
          <w:p w14:paraId="77D638ED"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vAlign w:val="center"/>
          </w:tcPr>
          <w:p w14:paraId="7052D91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B01C61" w:rsidRPr="00281C39" w14:paraId="4AFC39EF" w14:textId="77777777" w:rsidTr="00F94359">
        <w:tc>
          <w:tcPr>
            <w:tcW w:w="848" w:type="dxa"/>
            <w:vMerge w:val="restart"/>
            <w:vAlign w:val="center"/>
          </w:tcPr>
          <w:p w14:paraId="0C27951C"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2</w:t>
            </w:r>
          </w:p>
        </w:tc>
        <w:tc>
          <w:tcPr>
            <w:tcW w:w="3119" w:type="dxa"/>
            <w:vAlign w:val="center"/>
          </w:tcPr>
          <w:p w14:paraId="6590184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i/>
                <w:sz w:val="18"/>
                <w:szCs w:val="18"/>
              </w:rPr>
              <w:t>M</w:t>
            </w:r>
            <w:r w:rsidRPr="00281C39" w:rsidDel="00D6262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2.5 t</w:t>
            </w:r>
          </w:p>
        </w:tc>
        <w:tc>
          <w:tcPr>
            <w:tcW w:w="1134" w:type="dxa"/>
            <w:vAlign w:val="center"/>
          </w:tcPr>
          <w:p w14:paraId="63FF619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vAlign w:val="center"/>
          </w:tcPr>
          <w:p w14:paraId="574F878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70</w:t>
            </w:r>
          </w:p>
        </w:tc>
        <w:tc>
          <w:tcPr>
            <w:tcW w:w="1135" w:type="dxa"/>
            <w:vAlign w:val="center"/>
          </w:tcPr>
          <w:p w14:paraId="210EAC7F"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B01C61" w:rsidRPr="00281C39" w14:paraId="53BE0B1B" w14:textId="77777777" w:rsidTr="00F94359">
        <w:tc>
          <w:tcPr>
            <w:tcW w:w="848" w:type="dxa"/>
            <w:vMerge/>
            <w:vAlign w:val="center"/>
          </w:tcPr>
          <w:p w14:paraId="49476FB3"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5494F2C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 xml:space="preserve">2.5 t &lt; </w:t>
            </w:r>
            <w:r w:rsidRPr="00281C39">
              <w:rPr>
                <w:sz w:val="18"/>
                <w:szCs w:val="18"/>
              </w:rPr>
              <w:t>M</w:t>
            </w:r>
            <w:r w:rsidRPr="00281C39" w:rsidDel="00D6262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3.5 t</w:t>
            </w:r>
          </w:p>
        </w:tc>
        <w:tc>
          <w:tcPr>
            <w:tcW w:w="1134" w:type="dxa"/>
            <w:vAlign w:val="center"/>
          </w:tcPr>
          <w:p w14:paraId="7131AFF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4" w:type="dxa"/>
            <w:vAlign w:val="center"/>
          </w:tcPr>
          <w:p w14:paraId="1A37F55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5" w:type="dxa"/>
            <w:vAlign w:val="center"/>
          </w:tcPr>
          <w:p w14:paraId="6FCAD799"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B01C61" w:rsidRPr="00281C39" w14:paraId="7541FE79" w14:textId="77777777" w:rsidTr="00F94359">
        <w:tc>
          <w:tcPr>
            <w:tcW w:w="848" w:type="dxa"/>
            <w:vMerge/>
            <w:vAlign w:val="center"/>
          </w:tcPr>
          <w:p w14:paraId="3CBCF4D5"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38096A0B"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i/>
                <w:sz w:val="18"/>
                <w:szCs w:val="18"/>
              </w:rPr>
              <w:t>M</w:t>
            </w:r>
            <w:r w:rsidRPr="00281C39">
              <w:rPr>
                <w:sz w:val="18"/>
                <w:szCs w:val="18"/>
              </w:rPr>
              <w:t xml:space="preserve"> </w:t>
            </w:r>
            <w:r w:rsidRPr="00281C39" w:rsidDel="00D62629">
              <w:rPr>
                <w:sz w:val="18"/>
                <w:szCs w:val="18"/>
                <w:lang w:eastAsia="de-DE"/>
              </w:rPr>
              <w:t xml:space="preserve"> </w:t>
            </w:r>
            <w:r w:rsidRPr="00281C39">
              <w:rPr>
                <w:sz w:val="18"/>
                <w:szCs w:val="18"/>
                <w:lang w:eastAsia="de-DE"/>
              </w:rPr>
              <w:t>&gt; 3.5 t; P</w:t>
            </w:r>
            <w:r w:rsidRPr="00281C39">
              <w:rPr>
                <w:sz w:val="18"/>
                <w:szCs w:val="18"/>
                <w:vertAlign w:val="subscript"/>
                <w:lang w:eastAsia="de-DE"/>
              </w:rPr>
              <w:t>n</w:t>
            </w:r>
            <w:r w:rsidRPr="00281C3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135 kW</w:t>
            </w:r>
          </w:p>
        </w:tc>
        <w:tc>
          <w:tcPr>
            <w:tcW w:w="1134" w:type="dxa"/>
            <w:vAlign w:val="center"/>
          </w:tcPr>
          <w:p w14:paraId="5C35F997"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vAlign w:val="center"/>
          </w:tcPr>
          <w:p w14:paraId="1DB50EA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vAlign w:val="center"/>
          </w:tcPr>
          <w:p w14:paraId="45FF7BED"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B01C61" w:rsidRPr="00281C39" w14:paraId="01C19586" w14:textId="77777777" w:rsidTr="00F94359">
        <w:tc>
          <w:tcPr>
            <w:tcW w:w="848" w:type="dxa"/>
            <w:vMerge/>
            <w:vAlign w:val="center"/>
          </w:tcPr>
          <w:p w14:paraId="7FCC5DD1"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5E38107D"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i/>
                <w:sz w:val="18"/>
                <w:szCs w:val="18"/>
              </w:rPr>
              <w:t>M</w:t>
            </w:r>
            <w:r w:rsidRPr="00281C39">
              <w:rPr>
                <w:sz w:val="18"/>
                <w:szCs w:val="18"/>
              </w:rPr>
              <w:t xml:space="preserve"> </w:t>
            </w:r>
            <w:r w:rsidRPr="00281C39" w:rsidDel="00D62629">
              <w:rPr>
                <w:sz w:val="18"/>
                <w:szCs w:val="18"/>
                <w:lang w:eastAsia="de-DE"/>
              </w:rPr>
              <w:t xml:space="preserve"> </w:t>
            </w:r>
            <w:r w:rsidRPr="00281C39">
              <w:rPr>
                <w:sz w:val="18"/>
                <w:szCs w:val="18"/>
                <w:lang w:eastAsia="de-DE"/>
              </w:rPr>
              <w:t>&gt; 3.5 t; P</w:t>
            </w:r>
            <w:r w:rsidRPr="00281C39">
              <w:rPr>
                <w:sz w:val="18"/>
                <w:szCs w:val="18"/>
                <w:vertAlign w:val="subscript"/>
                <w:lang w:eastAsia="de-DE"/>
              </w:rPr>
              <w:t>n</w:t>
            </w:r>
            <w:r w:rsidRPr="00281C39">
              <w:rPr>
                <w:sz w:val="18"/>
                <w:szCs w:val="18"/>
                <w:lang w:eastAsia="de-DE"/>
              </w:rPr>
              <w:t xml:space="preserve">  &gt; 135 kW</w:t>
            </w:r>
          </w:p>
        </w:tc>
        <w:tc>
          <w:tcPr>
            <w:tcW w:w="1134" w:type="dxa"/>
            <w:vAlign w:val="center"/>
          </w:tcPr>
          <w:p w14:paraId="27DD651A"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4" w:type="dxa"/>
            <w:vAlign w:val="center"/>
          </w:tcPr>
          <w:p w14:paraId="737C5A2D"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vAlign w:val="center"/>
          </w:tcPr>
          <w:p w14:paraId="049C7859"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r>
      <w:tr w:rsidR="00B01C61" w:rsidRPr="00281C39" w14:paraId="4AF81A61" w14:textId="77777777" w:rsidTr="00F94359">
        <w:tc>
          <w:tcPr>
            <w:tcW w:w="848" w:type="dxa"/>
            <w:vMerge w:val="restart"/>
            <w:vAlign w:val="center"/>
          </w:tcPr>
          <w:p w14:paraId="7A91E914"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M</w:t>
            </w:r>
            <w:r w:rsidRPr="00281C39">
              <w:rPr>
                <w:sz w:val="18"/>
                <w:szCs w:val="18"/>
                <w:vertAlign w:val="subscript"/>
              </w:rPr>
              <w:t>3</w:t>
            </w:r>
          </w:p>
        </w:tc>
        <w:tc>
          <w:tcPr>
            <w:tcW w:w="3119" w:type="dxa"/>
            <w:vAlign w:val="center"/>
          </w:tcPr>
          <w:p w14:paraId="4AA79556"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P</w:t>
            </w:r>
            <w:r w:rsidRPr="00281C39">
              <w:rPr>
                <w:sz w:val="18"/>
                <w:szCs w:val="18"/>
                <w:vertAlign w:val="subscript"/>
                <w:lang w:eastAsia="de-DE"/>
              </w:rPr>
              <w:t>n</w:t>
            </w:r>
            <w:r w:rsidRPr="00281C3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150 kW</w:t>
            </w:r>
          </w:p>
        </w:tc>
        <w:tc>
          <w:tcPr>
            <w:tcW w:w="1134" w:type="dxa"/>
            <w:vAlign w:val="center"/>
          </w:tcPr>
          <w:p w14:paraId="1A18D26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c>
          <w:tcPr>
            <w:tcW w:w="1134" w:type="dxa"/>
            <w:vAlign w:val="center"/>
          </w:tcPr>
          <w:p w14:paraId="454C317A"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5" w:type="dxa"/>
            <w:vAlign w:val="center"/>
          </w:tcPr>
          <w:p w14:paraId="1712E56C"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r>
      <w:tr w:rsidR="00B01C61" w:rsidRPr="00281C39" w14:paraId="0C1C0CA9" w14:textId="77777777" w:rsidTr="00F94359">
        <w:tc>
          <w:tcPr>
            <w:tcW w:w="848" w:type="dxa"/>
            <w:vMerge/>
            <w:vAlign w:val="center"/>
          </w:tcPr>
          <w:p w14:paraId="2B18D348"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726E350A" w14:textId="77777777" w:rsidR="00B01C61" w:rsidRPr="00281C39" w:rsidRDefault="00B01C61" w:rsidP="00575655">
            <w:pPr>
              <w:keepNext/>
              <w:keepLines/>
              <w:suppressAutoHyphens w:val="0"/>
              <w:spacing w:before="40" w:after="40" w:line="200" w:lineRule="exact"/>
              <w:ind w:left="113" w:right="113"/>
              <w:jc w:val="both"/>
              <w:rPr>
                <w:sz w:val="18"/>
                <w:szCs w:val="18"/>
                <w:lang w:eastAsia="de-DE"/>
              </w:rPr>
            </w:pPr>
            <w:r w:rsidRPr="00281C39">
              <w:rPr>
                <w:sz w:val="18"/>
                <w:szCs w:val="18"/>
                <w:lang w:eastAsia="de-DE"/>
              </w:rPr>
              <w:t>150 kW &lt; P</w:t>
            </w:r>
            <w:r w:rsidRPr="00281C39">
              <w:rPr>
                <w:sz w:val="18"/>
                <w:szCs w:val="18"/>
                <w:vertAlign w:val="subscript"/>
                <w:lang w:eastAsia="de-DE"/>
              </w:rPr>
              <w:t>n</w:t>
            </w:r>
            <w:r w:rsidRPr="00281C39">
              <w:rPr>
                <w:sz w:val="18"/>
                <w:szCs w:val="18"/>
                <w:lang w:eastAsia="de-DE"/>
              </w:rPr>
              <w:t xml:space="preserve"> </w:t>
            </w:r>
            <w:r w:rsidR="00575655" w:rsidRPr="00281C39">
              <w:rPr>
                <w:sz w:val="18"/>
                <w:szCs w:val="18"/>
                <w:lang w:eastAsia="de-DE"/>
              </w:rPr>
              <w:t xml:space="preserve">≤ </w:t>
            </w:r>
            <w:r w:rsidRPr="00281C39">
              <w:rPr>
                <w:sz w:val="18"/>
                <w:szCs w:val="18"/>
                <w:lang w:eastAsia="de-DE"/>
              </w:rPr>
              <w:t>250 kW</w:t>
            </w:r>
          </w:p>
        </w:tc>
        <w:tc>
          <w:tcPr>
            <w:tcW w:w="1134" w:type="dxa"/>
            <w:vAlign w:val="center"/>
          </w:tcPr>
          <w:p w14:paraId="08F5B03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4" w:type="dxa"/>
            <w:vAlign w:val="center"/>
          </w:tcPr>
          <w:p w14:paraId="5475803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5" w:type="dxa"/>
            <w:vAlign w:val="center"/>
          </w:tcPr>
          <w:p w14:paraId="3AC3FF0B"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r>
      <w:tr w:rsidR="00B01C61" w:rsidRPr="00281C39" w14:paraId="0813014D" w14:textId="77777777" w:rsidTr="009F58A1">
        <w:tc>
          <w:tcPr>
            <w:tcW w:w="848" w:type="dxa"/>
            <w:vMerge/>
            <w:tcBorders>
              <w:bottom w:val="single" w:sz="12" w:space="0" w:color="auto"/>
            </w:tcBorders>
            <w:vAlign w:val="center"/>
          </w:tcPr>
          <w:p w14:paraId="2B1E63B2"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tcBorders>
              <w:bottom w:val="single" w:sz="12" w:space="0" w:color="auto"/>
            </w:tcBorders>
            <w:vAlign w:val="center"/>
          </w:tcPr>
          <w:p w14:paraId="47E3754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P</w:t>
            </w:r>
            <w:r w:rsidRPr="00281C39">
              <w:rPr>
                <w:sz w:val="18"/>
                <w:szCs w:val="18"/>
                <w:vertAlign w:val="subscript"/>
                <w:lang w:eastAsia="de-DE"/>
              </w:rPr>
              <w:t>n</w:t>
            </w:r>
            <w:r w:rsidRPr="00281C39">
              <w:rPr>
                <w:sz w:val="18"/>
                <w:szCs w:val="18"/>
                <w:lang w:eastAsia="de-DE"/>
              </w:rPr>
              <w:t xml:space="preserve"> &gt; 250 kW</w:t>
            </w:r>
          </w:p>
        </w:tc>
        <w:tc>
          <w:tcPr>
            <w:tcW w:w="1134" w:type="dxa"/>
            <w:tcBorders>
              <w:bottom w:val="single" w:sz="12" w:space="0" w:color="auto"/>
            </w:tcBorders>
            <w:vAlign w:val="center"/>
          </w:tcPr>
          <w:p w14:paraId="7C165DC2"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80</w:t>
            </w:r>
          </w:p>
        </w:tc>
        <w:tc>
          <w:tcPr>
            <w:tcW w:w="1134" w:type="dxa"/>
            <w:tcBorders>
              <w:bottom w:val="single" w:sz="12" w:space="0" w:color="auto"/>
            </w:tcBorders>
            <w:vAlign w:val="center"/>
          </w:tcPr>
          <w:p w14:paraId="0117D43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5" w:type="dxa"/>
            <w:tcBorders>
              <w:bottom w:val="single" w:sz="12" w:space="0" w:color="auto"/>
            </w:tcBorders>
            <w:vAlign w:val="center"/>
          </w:tcPr>
          <w:p w14:paraId="0A3400E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r>
      <w:tr w:rsidR="00B01C61" w:rsidRPr="00281C39" w14:paraId="1F559C09" w14:textId="77777777" w:rsidTr="009F58A1">
        <w:tc>
          <w:tcPr>
            <w:tcW w:w="848" w:type="dxa"/>
            <w:tcBorders>
              <w:top w:val="single" w:sz="12" w:space="0" w:color="auto"/>
              <w:bottom w:val="single" w:sz="12" w:space="0" w:color="auto"/>
            </w:tcBorders>
            <w:vAlign w:val="bottom"/>
          </w:tcPr>
          <w:p w14:paraId="5C25971D" w14:textId="77777777" w:rsidR="00B01C61" w:rsidRPr="00281C39" w:rsidRDefault="00B01C61" w:rsidP="00F86EC5">
            <w:pPr>
              <w:keepNext/>
              <w:keepLines/>
              <w:spacing w:before="80" w:after="40" w:line="200" w:lineRule="exact"/>
              <w:ind w:left="113" w:right="113"/>
              <w:jc w:val="both"/>
              <w:rPr>
                <w:i/>
                <w:sz w:val="16"/>
                <w:szCs w:val="16"/>
              </w:rPr>
            </w:pPr>
            <w:r w:rsidRPr="00281C39">
              <w:rPr>
                <w:i/>
                <w:sz w:val="16"/>
                <w:szCs w:val="16"/>
              </w:rPr>
              <w:t xml:space="preserve">Vehicle </w:t>
            </w:r>
            <w:r w:rsidR="007E5D97" w:rsidRPr="00281C39">
              <w:rPr>
                <w:i/>
                <w:sz w:val="16"/>
                <w:szCs w:val="16"/>
              </w:rPr>
              <w:t>category</w:t>
            </w:r>
          </w:p>
        </w:tc>
        <w:tc>
          <w:tcPr>
            <w:tcW w:w="3119" w:type="dxa"/>
            <w:tcBorders>
              <w:top w:val="single" w:sz="12" w:space="0" w:color="auto"/>
              <w:bottom w:val="single" w:sz="12" w:space="0" w:color="auto"/>
            </w:tcBorders>
            <w:vAlign w:val="bottom"/>
          </w:tcPr>
          <w:p w14:paraId="29231535" w14:textId="77777777" w:rsidR="00B01C61" w:rsidRPr="00281C39" w:rsidRDefault="00B01C61" w:rsidP="00F86EC5">
            <w:pPr>
              <w:keepNext/>
              <w:keepLines/>
              <w:spacing w:before="80" w:after="40" w:line="200" w:lineRule="exact"/>
              <w:ind w:left="113" w:right="113"/>
              <w:jc w:val="both"/>
              <w:rPr>
                <w:i/>
                <w:sz w:val="16"/>
                <w:szCs w:val="16"/>
              </w:rPr>
            </w:pPr>
            <w:r w:rsidRPr="00281C39">
              <w:rPr>
                <w:i/>
                <w:sz w:val="16"/>
                <w:szCs w:val="16"/>
              </w:rPr>
              <w:t>Vehicles used for the carriage of goods</w:t>
            </w:r>
          </w:p>
        </w:tc>
        <w:tc>
          <w:tcPr>
            <w:tcW w:w="1134" w:type="dxa"/>
            <w:tcBorders>
              <w:top w:val="single" w:sz="12" w:space="0" w:color="auto"/>
              <w:bottom w:val="single" w:sz="12" w:space="0" w:color="auto"/>
            </w:tcBorders>
            <w:vAlign w:val="bottom"/>
          </w:tcPr>
          <w:p w14:paraId="41F14FFF" w14:textId="77777777" w:rsidR="00B01C61" w:rsidRPr="00281C39" w:rsidRDefault="00B01C61" w:rsidP="00F86EC5">
            <w:pPr>
              <w:keepNext/>
              <w:keepLines/>
              <w:spacing w:before="80" w:after="40" w:line="200" w:lineRule="exact"/>
              <w:ind w:left="113" w:right="113"/>
              <w:jc w:val="both"/>
              <w:rPr>
                <w:i/>
                <w:sz w:val="16"/>
                <w:szCs w:val="16"/>
              </w:rPr>
            </w:pPr>
            <w:r w:rsidRPr="00281C39">
              <w:rPr>
                <w:i/>
                <w:sz w:val="16"/>
                <w:szCs w:val="16"/>
              </w:rPr>
              <w:t>Phase 1</w:t>
            </w:r>
          </w:p>
        </w:tc>
        <w:tc>
          <w:tcPr>
            <w:tcW w:w="1134" w:type="dxa"/>
            <w:tcBorders>
              <w:top w:val="single" w:sz="12" w:space="0" w:color="auto"/>
              <w:bottom w:val="single" w:sz="12" w:space="0" w:color="auto"/>
            </w:tcBorders>
            <w:vAlign w:val="bottom"/>
          </w:tcPr>
          <w:p w14:paraId="6196B6E3" w14:textId="77777777" w:rsidR="00B01C61" w:rsidRPr="00281C39" w:rsidRDefault="00B01C61" w:rsidP="00F86EC5">
            <w:pPr>
              <w:keepNext/>
              <w:keepLines/>
              <w:spacing w:before="80" w:after="40" w:line="200" w:lineRule="exact"/>
              <w:ind w:left="113" w:right="113"/>
              <w:jc w:val="both"/>
              <w:rPr>
                <w:i/>
                <w:sz w:val="16"/>
                <w:szCs w:val="16"/>
              </w:rPr>
            </w:pPr>
            <w:r w:rsidRPr="00281C39">
              <w:rPr>
                <w:i/>
                <w:sz w:val="16"/>
                <w:szCs w:val="16"/>
              </w:rPr>
              <w:t>Phase 2</w:t>
            </w:r>
          </w:p>
        </w:tc>
        <w:tc>
          <w:tcPr>
            <w:tcW w:w="1135" w:type="dxa"/>
            <w:tcBorders>
              <w:top w:val="single" w:sz="12" w:space="0" w:color="auto"/>
              <w:bottom w:val="single" w:sz="12" w:space="0" w:color="auto"/>
            </w:tcBorders>
            <w:vAlign w:val="bottom"/>
          </w:tcPr>
          <w:p w14:paraId="6DF306B7" w14:textId="77777777" w:rsidR="00B01C61" w:rsidRPr="00281C39" w:rsidRDefault="00B01C61" w:rsidP="00F86EC5">
            <w:pPr>
              <w:keepNext/>
              <w:keepLines/>
              <w:spacing w:before="80" w:after="40" w:line="200" w:lineRule="exact"/>
              <w:ind w:left="113" w:right="113"/>
              <w:jc w:val="both"/>
              <w:rPr>
                <w:i/>
                <w:sz w:val="16"/>
                <w:szCs w:val="16"/>
              </w:rPr>
            </w:pPr>
            <w:r w:rsidRPr="00281C39">
              <w:rPr>
                <w:i/>
                <w:sz w:val="16"/>
                <w:szCs w:val="16"/>
              </w:rPr>
              <w:t>Phase 3</w:t>
            </w:r>
          </w:p>
        </w:tc>
      </w:tr>
      <w:tr w:rsidR="00B01C61" w:rsidRPr="00281C39" w14:paraId="09A41907" w14:textId="77777777" w:rsidTr="00F94359">
        <w:tc>
          <w:tcPr>
            <w:tcW w:w="848" w:type="dxa"/>
            <w:vMerge w:val="restart"/>
            <w:vAlign w:val="center"/>
          </w:tcPr>
          <w:p w14:paraId="324FBAFF"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1</w:t>
            </w:r>
          </w:p>
        </w:tc>
        <w:tc>
          <w:tcPr>
            <w:tcW w:w="3119" w:type="dxa"/>
            <w:vAlign w:val="center"/>
          </w:tcPr>
          <w:p w14:paraId="37C5852E"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i/>
                <w:sz w:val="18"/>
                <w:szCs w:val="18"/>
              </w:rPr>
              <w:t xml:space="preserve">M </w:t>
            </w:r>
            <w:r w:rsidRPr="00281C39" w:rsidDel="00D6262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2.5 t</w:t>
            </w:r>
          </w:p>
        </w:tc>
        <w:tc>
          <w:tcPr>
            <w:tcW w:w="1134" w:type="dxa"/>
            <w:vAlign w:val="center"/>
          </w:tcPr>
          <w:p w14:paraId="2F93068F"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72</w:t>
            </w:r>
          </w:p>
        </w:tc>
        <w:tc>
          <w:tcPr>
            <w:tcW w:w="1134" w:type="dxa"/>
            <w:vAlign w:val="center"/>
          </w:tcPr>
          <w:p w14:paraId="366F756A"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c>
          <w:tcPr>
            <w:tcW w:w="1135" w:type="dxa"/>
            <w:vAlign w:val="center"/>
          </w:tcPr>
          <w:p w14:paraId="6CF838B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69</w:t>
            </w:r>
          </w:p>
        </w:tc>
      </w:tr>
      <w:tr w:rsidR="00B01C61" w:rsidRPr="00281C39" w14:paraId="2B886BE2" w14:textId="77777777" w:rsidTr="00F94359">
        <w:tc>
          <w:tcPr>
            <w:tcW w:w="848" w:type="dxa"/>
            <w:vMerge/>
            <w:vAlign w:val="center"/>
          </w:tcPr>
          <w:p w14:paraId="7760C787"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56D389C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i/>
                <w:sz w:val="18"/>
                <w:szCs w:val="18"/>
              </w:rPr>
              <w:t xml:space="preserve">M </w:t>
            </w:r>
            <w:r w:rsidRPr="00281C39" w:rsidDel="00D62629">
              <w:rPr>
                <w:sz w:val="18"/>
                <w:szCs w:val="18"/>
                <w:lang w:eastAsia="de-DE"/>
              </w:rPr>
              <w:t xml:space="preserve"> </w:t>
            </w:r>
            <w:r w:rsidRPr="00281C39">
              <w:rPr>
                <w:sz w:val="18"/>
                <w:szCs w:val="18"/>
                <w:lang w:eastAsia="de-DE"/>
              </w:rPr>
              <w:t>&gt; 2.5 t</w:t>
            </w:r>
          </w:p>
        </w:tc>
        <w:tc>
          <w:tcPr>
            <w:tcW w:w="1134" w:type="dxa"/>
            <w:vAlign w:val="center"/>
          </w:tcPr>
          <w:p w14:paraId="0C590AA2"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c>
          <w:tcPr>
            <w:tcW w:w="1134" w:type="dxa"/>
            <w:vAlign w:val="center"/>
          </w:tcPr>
          <w:p w14:paraId="4EF9A7F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73</w:t>
            </w:r>
          </w:p>
        </w:tc>
        <w:tc>
          <w:tcPr>
            <w:tcW w:w="1135" w:type="dxa"/>
            <w:vAlign w:val="center"/>
          </w:tcPr>
          <w:p w14:paraId="5AACA02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71</w:t>
            </w:r>
          </w:p>
        </w:tc>
      </w:tr>
      <w:tr w:rsidR="00B01C61" w:rsidRPr="00281C39" w14:paraId="7A6017EA" w14:textId="77777777" w:rsidTr="00F94359">
        <w:tc>
          <w:tcPr>
            <w:tcW w:w="848" w:type="dxa"/>
            <w:vMerge w:val="restart"/>
            <w:vAlign w:val="center"/>
          </w:tcPr>
          <w:p w14:paraId="2B9F78AC"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2</w:t>
            </w:r>
          </w:p>
        </w:tc>
        <w:tc>
          <w:tcPr>
            <w:tcW w:w="3119" w:type="dxa"/>
            <w:vAlign w:val="center"/>
          </w:tcPr>
          <w:p w14:paraId="1FE52179"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P</w:t>
            </w:r>
            <w:r w:rsidRPr="00281C39">
              <w:rPr>
                <w:sz w:val="18"/>
                <w:szCs w:val="18"/>
                <w:vertAlign w:val="subscript"/>
                <w:lang w:eastAsia="de-DE"/>
              </w:rPr>
              <w:t>n</w:t>
            </w:r>
            <w:r w:rsidRPr="00281C3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135kW</w:t>
            </w:r>
          </w:p>
        </w:tc>
        <w:tc>
          <w:tcPr>
            <w:tcW w:w="1134" w:type="dxa"/>
            <w:vAlign w:val="center"/>
          </w:tcPr>
          <w:p w14:paraId="3441E14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4" w:type="dxa"/>
            <w:vAlign w:val="center"/>
          </w:tcPr>
          <w:p w14:paraId="5E6BE46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c>
          <w:tcPr>
            <w:tcW w:w="1135" w:type="dxa"/>
            <w:vAlign w:val="center"/>
          </w:tcPr>
          <w:p w14:paraId="6C259F60"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74</w:t>
            </w:r>
          </w:p>
        </w:tc>
      </w:tr>
      <w:tr w:rsidR="00B01C61" w:rsidRPr="00281C39" w14:paraId="2FA68031" w14:textId="77777777" w:rsidTr="00F94359">
        <w:tc>
          <w:tcPr>
            <w:tcW w:w="848" w:type="dxa"/>
            <w:vMerge/>
            <w:vAlign w:val="center"/>
          </w:tcPr>
          <w:p w14:paraId="53825787"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vAlign w:val="center"/>
          </w:tcPr>
          <w:p w14:paraId="4A64C90F"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P</w:t>
            </w:r>
            <w:r w:rsidRPr="00281C39">
              <w:rPr>
                <w:sz w:val="18"/>
                <w:szCs w:val="18"/>
                <w:vertAlign w:val="subscript"/>
                <w:lang w:eastAsia="de-DE"/>
              </w:rPr>
              <w:t>n</w:t>
            </w:r>
            <w:r w:rsidRPr="00281C39">
              <w:rPr>
                <w:sz w:val="18"/>
                <w:szCs w:val="18"/>
                <w:lang w:eastAsia="de-DE"/>
              </w:rPr>
              <w:t xml:space="preserve"> &gt; 135 kW</w:t>
            </w:r>
          </w:p>
        </w:tc>
        <w:tc>
          <w:tcPr>
            <w:tcW w:w="1134" w:type="dxa"/>
            <w:vAlign w:val="center"/>
          </w:tcPr>
          <w:p w14:paraId="17821753"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78</w:t>
            </w:r>
          </w:p>
        </w:tc>
        <w:tc>
          <w:tcPr>
            <w:tcW w:w="1134" w:type="dxa"/>
            <w:vAlign w:val="center"/>
          </w:tcPr>
          <w:p w14:paraId="74C57A9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c>
          <w:tcPr>
            <w:tcW w:w="1135" w:type="dxa"/>
            <w:vAlign w:val="center"/>
          </w:tcPr>
          <w:p w14:paraId="56FC7F2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75</w:t>
            </w:r>
          </w:p>
        </w:tc>
      </w:tr>
      <w:tr w:rsidR="00B01C61" w:rsidRPr="00281C39" w14:paraId="6277C698" w14:textId="77777777" w:rsidTr="00F94359">
        <w:tc>
          <w:tcPr>
            <w:tcW w:w="848" w:type="dxa"/>
            <w:vMerge w:val="restart"/>
            <w:vAlign w:val="center"/>
          </w:tcPr>
          <w:p w14:paraId="219091CC" w14:textId="77777777" w:rsidR="00B01C61" w:rsidRPr="00281C39" w:rsidRDefault="00B01C61" w:rsidP="00F86EC5">
            <w:pPr>
              <w:keepNext/>
              <w:keepLines/>
              <w:spacing w:before="40" w:after="40" w:line="220" w:lineRule="exact"/>
              <w:ind w:left="113" w:right="113"/>
              <w:jc w:val="both"/>
              <w:rPr>
                <w:sz w:val="18"/>
                <w:szCs w:val="18"/>
              </w:rPr>
            </w:pPr>
            <w:r w:rsidRPr="00281C39">
              <w:rPr>
                <w:sz w:val="18"/>
                <w:szCs w:val="18"/>
              </w:rPr>
              <w:t>N</w:t>
            </w:r>
            <w:r w:rsidRPr="00281C39">
              <w:rPr>
                <w:sz w:val="18"/>
                <w:szCs w:val="18"/>
                <w:vertAlign w:val="subscript"/>
              </w:rPr>
              <w:t>3</w:t>
            </w:r>
          </w:p>
        </w:tc>
        <w:tc>
          <w:tcPr>
            <w:tcW w:w="3119" w:type="dxa"/>
            <w:vAlign w:val="center"/>
          </w:tcPr>
          <w:p w14:paraId="42360937"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P</w:t>
            </w:r>
            <w:r w:rsidRPr="00281C39">
              <w:rPr>
                <w:sz w:val="18"/>
                <w:szCs w:val="18"/>
                <w:vertAlign w:val="subscript"/>
                <w:lang w:eastAsia="de-DE"/>
              </w:rPr>
              <w:t>n</w:t>
            </w:r>
            <w:r w:rsidRPr="00281C3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150 kW</w:t>
            </w:r>
          </w:p>
        </w:tc>
        <w:tc>
          <w:tcPr>
            <w:tcW w:w="1134" w:type="dxa"/>
            <w:vAlign w:val="center"/>
          </w:tcPr>
          <w:p w14:paraId="2E0C4F1C"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c>
          <w:tcPr>
            <w:tcW w:w="1134" w:type="dxa"/>
            <w:vAlign w:val="center"/>
          </w:tcPr>
          <w:p w14:paraId="2943ADA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c>
          <w:tcPr>
            <w:tcW w:w="1135" w:type="dxa"/>
            <w:vAlign w:val="center"/>
          </w:tcPr>
          <w:p w14:paraId="2468C5C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76</w:t>
            </w:r>
          </w:p>
        </w:tc>
      </w:tr>
      <w:tr w:rsidR="00B01C61" w:rsidRPr="00281C39" w14:paraId="3BAB2C37" w14:textId="77777777" w:rsidTr="00F94359">
        <w:tc>
          <w:tcPr>
            <w:tcW w:w="848" w:type="dxa"/>
            <w:vMerge/>
            <w:vAlign w:val="center"/>
          </w:tcPr>
          <w:p w14:paraId="280A9F9E"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tcBorders>
              <w:bottom w:val="single" w:sz="4" w:space="0" w:color="auto"/>
            </w:tcBorders>
            <w:vAlign w:val="center"/>
          </w:tcPr>
          <w:p w14:paraId="3A9A478A"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150 kW &lt; P</w:t>
            </w:r>
            <w:r w:rsidRPr="00281C39">
              <w:rPr>
                <w:sz w:val="18"/>
                <w:szCs w:val="18"/>
                <w:vertAlign w:val="subscript"/>
                <w:lang w:eastAsia="de-DE"/>
              </w:rPr>
              <w:t>n</w:t>
            </w:r>
            <w:r w:rsidRPr="00281C39">
              <w:rPr>
                <w:sz w:val="18"/>
                <w:szCs w:val="18"/>
                <w:lang w:eastAsia="de-DE"/>
              </w:rPr>
              <w:t xml:space="preserve"> </w:t>
            </w:r>
            <w:r w:rsidR="00575655" w:rsidRPr="00281C39">
              <w:rPr>
                <w:sz w:val="18"/>
                <w:szCs w:val="18"/>
                <w:lang w:eastAsia="de-DE"/>
              </w:rPr>
              <w:t xml:space="preserve">≤ </w:t>
            </w:r>
            <w:r w:rsidRPr="00281C39">
              <w:rPr>
                <w:sz w:val="18"/>
                <w:szCs w:val="18"/>
                <w:lang w:eastAsia="de-DE"/>
              </w:rPr>
              <w:t xml:space="preserve"> 250 kW</w:t>
            </w:r>
          </w:p>
        </w:tc>
        <w:tc>
          <w:tcPr>
            <w:tcW w:w="1134" w:type="dxa"/>
            <w:tcBorders>
              <w:bottom w:val="single" w:sz="4" w:space="0" w:color="auto"/>
            </w:tcBorders>
            <w:vAlign w:val="center"/>
          </w:tcPr>
          <w:p w14:paraId="4BB75C7D"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81</w:t>
            </w:r>
          </w:p>
        </w:tc>
        <w:tc>
          <w:tcPr>
            <w:tcW w:w="1134" w:type="dxa"/>
            <w:tcBorders>
              <w:bottom w:val="single" w:sz="4" w:space="0" w:color="auto"/>
            </w:tcBorders>
            <w:vAlign w:val="center"/>
          </w:tcPr>
          <w:p w14:paraId="5463FBB4"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c>
          <w:tcPr>
            <w:tcW w:w="1135" w:type="dxa"/>
            <w:tcBorders>
              <w:bottom w:val="single" w:sz="4" w:space="0" w:color="auto"/>
            </w:tcBorders>
            <w:vAlign w:val="center"/>
          </w:tcPr>
          <w:p w14:paraId="1ABC0F7F"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77</w:t>
            </w:r>
          </w:p>
        </w:tc>
      </w:tr>
      <w:tr w:rsidR="00B01C61" w:rsidRPr="00281C39" w14:paraId="066320A4" w14:textId="77777777" w:rsidTr="00F94359">
        <w:tc>
          <w:tcPr>
            <w:tcW w:w="848" w:type="dxa"/>
            <w:vMerge/>
            <w:tcBorders>
              <w:bottom w:val="single" w:sz="12" w:space="0" w:color="auto"/>
            </w:tcBorders>
            <w:vAlign w:val="center"/>
          </w:tcPr>
          <w:p w14:paraId="30CC12D9" w14:textId="77777777" w:rsidR="00B01C61" w:rsidRPr="00281C39" w:rsidRDefault="00B01C61" w:rsidP="00F86EC5">
            <w:pPr>
              <w:keepNext/>
              <w:keepLines/>
              <w:spacing w:before="40" w:after="40" w:line="220" w:lineRule="exact"/>
              <w:ind w:left="113" w:right="113"/>
              <w:jc w:val="both"/>
              <w:rPr>
                <w:sz w:val="18"/>
                <w:szCs w:val="18"/>
              </w:rPr>
            </w:pPr>
          </w:p>
        </w:tc>
        <w:tc>
          <w:tcPr>
            <w:tcW w:w="3119" w:type="dxa"/>
            <w:tcBorders>
              <w:bottom w:val="single" w:sz="12" w:space="0" w:color="auto"/>
            </w:tcBorders>
            <w:vAlign w:val="center"/>
          </w:tcPr>
          <w:p w14:paraId="1FFBD2A5"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P</w:t>
            </w:r>
            <w:r w:rsidRPr="00281C39">
              <w:rPr>
                <w:sz w:val="18"/>
                <w:szCs w:val="18"/>
                <w:vertAlign w:val="subscript"/>
                <w:lang w:eastAsia="de-DE"/>
              </w:rPr>
              <w:t>n</w:t>
            </w:r>
            <w:r w:rsidRPr="00281C39">
              <w:rPr>
                <w:sz w:val="18"/>
                <w:szCs w:val="18"/>
                <w:lang w:eastAsia="de-DE"/>
              </w:rPr>
              <w:t xml:space="preserve"> &gt; 250 kW</w:t>
            </w:r>
          </w:p>
        </w:tc>
        <w:tc>
          <w:tcPr>
            <w:tcW w:w="1134" w:type="dxa"/>
            <w:tcBorders>
              <w:bottom w:val="single" w:sz="12" w:space="0" w:color="auto"/>
            </w:tcBorders>
            <w:vAlign w:val="center"/>
          </w:tcPr>
          <w:p w14:paraId="1ACCC62E"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82</w:t>
            </w:r>
          </w:p>
        </w:tc>
        <w:tc>
          <w:tcPr>
            <w:tcW w:w="1134" w:type="dxa"/>
            <w:tcBorders>
              <w:bottom w:val="single" w:sz="12" w:space="0" w:color="auto"/>
            </w:tcBorders>
            <w:vAlign w:val="center"/>
          </w:tcPr>
          <w:p w14:paraId="3CDB9C11"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81</w:t>
            </w:r>
          </w:p>
        </w:tc>
        <w:tc>
          <w:tcPr>
            <w:tcW w:w="1135" w:type="dxa"/>
            <w:tcBorders>
              <w:bottom w:val="single" w:sz="12" w:space="0" w:color="auto"/>
            </w:tcBorders>
            <w:vAlign w:val="center"/>
          </w:tcPr>
          <w:p w14:paraId="4FFF0B58" w14:textId="77777777" w:rsidR="00B01C61" w:rsidRPr="00281C39" w:rsidRDefault="00B01C61" w:rsidP="00F86EC5">
            <w:pPr>
              <w:keepNext/>
              <w:keepLines/>
              <w:suppressAutoHyphens w:val="0"/>
              <w:spacing w:before="40" w:after="40" w:line="200" w:lineRule="exact"/>
              <w:ind w:left="113" w:right="113"/>
              <w:jc w:val="both"/>
              <w:rPr>
                <w:sz w:val="18"/>
                <w:szCs w:val="18"/>
                <w:lang w:eastAsia="de-DE"/>
              </w:rPr>
            </w:pPr>
            <w:r w:rsidRPr="00281C39">
              <w:rPr>
                <w:sz w:val="18"/>
                <w:szCs w:val="18"/>
                <w:lang w:eastAsia="de-DE"/>
              </w:rPr>
              <w:t>79</w:t>
            </w:r>
          </w:p>
        </w:tc>
      </w:tr>
    </w:tbl>
    <w:p w14:paraId="23E7D5BF" w14:textId="77777777" w:rsidR="00B01C61" w:rsidRPr="00281C39" w:rsidRDefault="00B01C61" w:rsidP="00B01C61">
      <w:pPr>
        <w:spacing w:before="120" w:after="120"/>
        <w:ind w:left="2268" w:right="1134" w:hanging="1134"/>
        <w:jc w:val="both"/>
      </w:pPr>
      <w:r w:rsidRPr="00281C39">
        <w:t>6.2.2.1.</w:t>
      </w:r>
      <w:r w:rsidRPr="00281C39">
        <w:tab/>
        <w:t>For vehicle types of category M</w:t>
      </w:r>
      <w:r w:rsidRPr="00281C39">
        <w:rPr>
          <w:vertAlign w:val="subscript"/>
        </w:rPr>
        <w:t>1</w:t>
      </w:r>
      <w:r w:rsidRPr="00281C39">
        <w:t xml:space="preserve"> derived from N</w:t>
      </w:r>
      <w:r w:rsidRPr="00281C39">
        <w:rPr>
          <w:vertAlign w:val="subscript"/>
        </w:rPr>
        <w:t>1</w:t>
      </w:r>
      <w:r w:rsidRPr="00281C39">
        <w:t xml:space="preserve"> vehicle types having a technically permissible maximum laden mass above 2.5 tons and a R-point height greater than 850 mm from the ground, the limits of vehicles types of category N</w:t>
      </w:r>
      <w:r w:rsidRPr="00281C39">
        <w:rPr>
          <w:vertAlign w:val="subscript"/>
        </w:rPr>
        <w:t>1</w:t>
      </w:r>
      <w:r w:rsidRPr="00281C39">
        <w:t xml:space="preserve"> having a technically permissible maximum laden mass above 2.5</w:t>
      </w:r>
      <w:r w:rsidR="00F86EC5" w:rsidRPr="00281C39">
        <w:t> </w:t>
      </w:r>
      <w:r w:rsidRPr="00281C39">
        <w:t>tons apply.</w:t>
      </w:r>
    </w:p>
    <w:p w14:paraId="0FFFD3A3" w14:textId="77777777" w:rsidR="00B01C61" w:rsidRPr="00281C39" w:rsidRDefault="00B01C61" w:rsidP="00B01C61">
      <w:pPr>
        <w:spacing w:after="120"/>
        <w:ind w:left="2268" w:right="1134" w:hanging="1134"/>
        <w:jc w:val="both"/>
      </w:pPr>
      <w:r w:rsidRPr="00281C39">
        <w:t>6.2.2.2.</w:t>
      </w:r>
      <w:r w:rsidRPr="00281C39">
        <w:tab/>
        <w:t>For vehicle types designed for off-road</w:t>
      </w:r>
      <w:commentRangeStart w:id="157"/>
      <w:r w:rsidRPr="00281C39">
        <w:rPr>
          <w:sz w:val="18"/>
          <w:vertAlign w:val="superscript"/>
        </w:rPr>
        <w:footnoteReference w:id="13"/>
      </w:r>
      <w:commentRangeEnd w:id="157"/>
      <w:r w:rsidR="006C4D99" w:rsidRPr="00281C39">
        <w:rPr>
          <w:rStyle w:val="CommentReference"/>
          <w:sz w:val="20"/>
          <w:szCs w:val="20"/>
        </w:rPr>
        <w:commentReference w:id="157"/>
      </w:r>
      <w:r w:rsidRPr="00281C39">
        <w:t xml:space="preserve"> use, the limit values shall be increased by 2 dB(A) for M</w:t>
      </w:r>
      <w:r w:rsidRPr="00281C39">
        <w:rPr>
          <w:vertAlign w:val="subscript"/>
        </w:rPr>
        <w:t>3</w:t>
      </w:r>
      <w:r w:rsidRPr="00281C39">
        <w:t xml:space="preserve"> and N</w:t>
      </w:r>
      <w:r w:rsidRPr="00281C39">
        <w:rPr>
          <w:vertAlign w:val="subscript"/>
        </w:rPr>
        <w:t>3</w:t>
      </w:r>
      <w:r w:rsidRPr="00281C39">
        <w:t xml:space="preserve"> vehicles category and 1 dB(A) for any other vehicle category.</w:t>
      </w:r>
    </w:p>
    <w:p w14:paraId="6466C01F" w14:textId="77777777" w:rsidR="00B01C61" w:rsidRPr="00281C39" w:rsidRDefault="00B01C61" w:rsidP="00B01C61">
      <w:pPr>
        <w:spacing w:after="120"/>
        <w:ind w:left="2268" w:right="1134"/>
        <w:jc w:val="both"/>
      </w:pPr>
      <w:r w:rsidRPr="00281C39">
        <w:t>For vehicle types of category M</w:t>
      </w:r>
      <w:r w:rsidRPr="00281C39">
        <w:rPr>
          <w:vertAlign w:val="subscript"/>
        </w:rPr>
        <w:t>1</w:t>
      </w:r>
      <w:r w:rsidRPr="00281C39">
        <w:t xml:space="preserve"> the increased limit values for off-road vehicles are only valid if the technically permissible maximum laden mass &gt; 2 tons.</w:t>
      </w:r>
    </w:p>
    <w:p w14:paraId="54E55009" w14:textId="77777777" w:rsidR="00B01C61" w:rsidRPr="00281C39" w:rsidRDefault="00B01C61" w:rsidP="00B01C61">
      <w:pPr>
        <w:spacing w:after="120"/>
        <w:ind w:left="2268" w:right="1134" w:hanging="1134"/>
        <w:jc w:val="both"/>
      </w:pPr>
      <w:r w:rsidRPr="00281C39">
        <w:t>6.2.2.3.</w:t>
      </w:r>
      <w:r w:rsidRPr="00281C39">
        <w:tab/>
        <w:t>Limit values shall be increased by 2 dB(A) for wheelchair accessible vehicles of category M</w:t>
      </w:r>
      <w:r w:rsidRPr="00281C39">
        <w:rPr>
          <w:vertAlign w:val="subscript"/>
        </w:rPr>
        <w:t>1</w:t>
      </w:r>
      <w:r w:rsidRPr="00281C39">
        <w:t xml:space="preserve"> constructed or converted specifically so that they accommodate </w:t>
      </w:r>
      <w:r w:rsidRPr="00281C39">
        <w:lastRenderedPageBreak/>
        <w:t>one or more persons seated in their wheelchairs when travelling on the road, and armoured vehicles, as defined in paragraph 2.5.2. of R.E.3.</w:t>
      </w:r>
    </w:p>
    <w:p w14:paraId="7C3C3CE3" w14:textId="77777777" w:rsidR="00B01C61" w:rsidRPr="00281C39" w:rsidRDefault="00B01C61" w:rsidP="00B01C61">
      <w:pPr>
        <w:spacing w:after="120"/>
        <w:ind w:left="2268" w:right="1134" w:hanging="1134"/>
        <w:jc w:val="both"/>
      </w:pPr>
      <w:r w:rsidRPr="00281C39">
        <w:t>6.2.2.4.</w:t>
      </w:r>
      <w:r w:rsidRPr="00281C39">
        <w:tab/>
      </w:r>
      <w:r w:rsidRPr="00281C39">
        <w:tab/>
        <w:t>For vehicle types of category M</w:t>
      </w:r>
      <w:r w:rsidRPr="00281C39">
        <w:rPr>
          <w:vertAlign w:val="subscript"/>
        </w:rPr>
        <w:t>3</w:t>
      </w:r>
      <w:r w:rsidRPr="00281C39">
        <w:t xml:space="preserve"> having a gasoline only engine, the applicable limit value is increased by 2 dB(A).</w:t>
      </w:r>
    </w:p>
    <w:p w14:paraId="2DF8C594" w14:textId="77777777" w:rsidR="00B01C61" w:rsidRPr="00281C39" w:rsidRDefault="00B01C61" w:rsidP="00B01C61">
      <w:pPr>
        <w:spacing w:after="120"/>
        <w:ind w:left="2268" w:right="1134" w:hanging="1134"/>
        <w:jc w:val="both"/>
      </w:pPr>
      <w:r w:rsidRPr="00281C39">
        <w:t>6.2.2.5.</w:t>
      </w:r>
      <w:r w:rsidRPr="00281C39">
        <w:tab/>
        <w:t>For vehicle types of category N</w:t>
      </w:r>
      <w:r w:rsidRPr="00281C39">
        <w:rPr>
          <w:vertAlign w:val="subscript"/>
        </w:rPr>
        <w:t>1</w:t>
      </w:r>
      <w:r w:rsidRPr="00281C39">
        <w:t xml:space="preserve"> having a technically permissible maximum laden mass of less than or equal to 2.5 tons, the engine capacity not exceeding 660 cc and the power-to-mass ratio (PMR) calculated by using the technically permissible maximum laden mass not exceeding 35 and a horizontal distance "d" between the front axle and the driver's seat R point of less than 1,100 mm, the limits of the vehicle types of category N</w:t>
      </w:r>
      <w:r w:rsidRPr="00281C39">
        <w:rPr>
          <w:vertAlign w:val="subscript"/>
        </w:rPr>
        <w:t>1</w:t>
      </w:r>
      <w:r w:rsidRPr="00281C39">
        <w:t xml:space="preserve"> having a technically permissible maximum laden mass above 2.5 tons apply.</w:t>
      </w:r>
    </w:p>
    <w:p w14:paraId="3BC09502" w14:textId="24B30320" w:rsidR="00B01C61" w:rsidRPr="00281C39" w:rsidRDefault="00B01C61" w:rsidP="00B01C61">
      <w:pPr>
        <w:spacing w:after="120"/>
        <w:ind w:left="2268" w:right="1134" w:hanging="1134"/>
        <w:jc w:val="both"/>
      </w:pPr>
      <w:r w:rsidRPr="00281C39">
        <w:t>6.2.3.</w:t>
      </w:r>
      <w:r w:rsidRPr="00281C39">
        <w:tab/>
        <w:t xml:space="preserve">Additional </w:t>
      </w:r>
      <w:del w:id="158" w:author="Doug Moore" w:date="2026-02-13T03:27:00Z" w16du:dateUtc="2026-02-13T08:27:00Z">
        <w:r w:rsidRPr="00281C39" w:rsidDel="00787619">
          <w:delText xml:space="preserve">sound </w:delText>
        </w:r>
      </w:del>
      <w:ins w:id="159" w:author="Doug Moore" w:date="2026-02-13T03:27:00Z" w16du:dateUtc="2026-02-13T08:27:00Z">
        <w:r w:rsidR="00787619">
          <w:t>S</w:t>
        </w:r>
        <w:r w:rsidR="00787619" w:rsidRPr="00281C39">
          <w:t xml:space="preserve">ound </w:t>
        </w:r>
        <w:r w:rsidR="00787619">
          <w:t>E</w:t>
        </w:r>
      </w:ins>
      <w:del w:id="160" w:author="Doug Moore" w:date="2026-02-13T03:27:00Z" w16du:dateUtc="2026-02-13T08:27:00Z">
        <w:r w:rsidRPr="00281C39" w:rsidDel="00787619">
          <w:delText>e</w:delText>
        </w:r>
      </w:del>
      <w:r w:rsidRPr="00281C39">
        <w:t xml:space="preserve">mission </w:t>
      </w:r>
      <w:del w:id="161" w:author="Doug Moore" w:date="2026-02-13T03:27:00Z" w16du:dateUtc="2026-02-13T08:27:00Z">
        <w:r w:rsidRPr="00281C39" w:rsidDel="00787619">
          <w:delText>provisions</w:delText>
        </w:r>
      </w:del>
      <w:ins w:id="162" w:author="Doug Moore" w:date="2026-02-13T03:27:00Z" w16du:dateUtc="2026-02-13T08:27:00Z">
        <w:r w:rsidR="00787619">
          <w:t>P</w:t>
        </w:r>
        <w:r w:rsidR="00787619" w:rsidRPr="00281C39">
          <w:t>rovisions</w:t>
        </w:r>
        <w:r w:rsidR="003C6227">
          <w:t xml:space="preserve"> </w:t>
        </w:r>
      </w:ins>
      <w:ins w:id="163" w:author="Doug Moore" w:date="2026-02-13T03:28:00Z" w16du:dateUtc="2026-02-13T08:28:00Z">
        <w:r w:rsidR="00E35459" w:rsidRPr="006658C5">
          <w:rPr>
            <w:b/>
            <w:bCs/>
            <w:iCs/>
            <w:color w:val="000000" w:themeColor="text1"/>
          </w:rPr>
          <w:t>(ASEP)</w:t>
        </w:r>
      </w:ins>
      <w:ins w:id="164" w:author="Doug Moore" w:date="2026-02-13T03:54:00Z" w16du:dateUtc="2026-02-13T08:54:00Z">
        <w:r w:rsidR="00FF7B2B">
          <w:rPr>
            <w:rStyle w:val="FootnoteReference"/>
            <w:b/>
            <w:bCs/>
            <w:iCs/>
            <w:color w:val="000000" w:themeColor="text1"/>
          </w:rPr>
          <w:footnoteReference w:id="14"/>
        </w:r>
      </w:ins>
    </w:p>
    <w:p w14:paraId="66214A30" w14:textId="71E8D533" w:rsidR="00B01C61" w:rsidRPr="00281C39" w:rsidRDefault="00B01C61" w:rsidP="00B01C61">
      <w:pPr>
        <w:spacing w:after="120"/>
        <w:ind w:left="2268" w:right="1134"/>
        <w:jc w:val="both"/>
      </w:pPr>
      <w:r w:rsidRPr="00281C39">
        <w:t xml:space="preserve">The </w:t>
      </w:r>
      <w:ins w:id="168" w:author="Doug Moore" w:date="2026-02-13T03:44:00Z" w16du:dateUtc="2026-02-13T08:44:00Z">
        <w:r w:rsidR="002B705E" w:rsidRPr="006658C5">
          <w:rPr>
            <w:b/>
            <w:bCs/>
          </w:rPr>
          <w:t xml:space="preserve">Requirements of Annex </w:t>
        </w:r>
      </w:ins>
      <w:ins w:id="169" w:author="Doug Moore" w:date="2026-03-02T06:36:00Z" w16du:dateUtc="2026-03-02T11:36:00Z">
        <w:r w:rsidR="00F07815">
          <w:rPr>
            <w:b/>
            <w:bCs/>
          </w:rPr>
          <w:t>7</w:t>
        </w:r>
      </w:ins>
      <w:del w:id="170" w:author="Doug Moore" w:date="2026-02-13T03:44:00Z" w16du:dateUtc="2026-02-13T08:44:00Z">
        <w:r w:rsidR="0090051D" w:rsidRPr="00281C39" w:rsidDel="002B705E">
          <w:delText>A</w:delText>
        </w:r>
        <w:r w:rsidRPr="00281C39" w:rsidDel="002B705E">
          <w:delText xml:space="preserve">dditional </w:delText>
        </w:r>
        <w:r w:rsidR="0090051D" w:rsidRPr="00281C39" w:rsidDel="002B705E">
          <w:delText>S</w:delText>
        </w:r>
        <w:r w:rsidRPr="00281C39" w:rsidDel="002B705E">
          <w:delText xml:space="preserve">ound </w:delText>
        </w:r>
        <w:r w:rsidR="0090051D" w:rsidRPr="00281C39" w:rsidDel="002B705E">
          <w:delText>E</w:delText>
        </w:r>
        <w:r w:rsidRPr="00281C39" w:rsidDel="002B705E">
          <w:delText xml:space="preserve">mission </w:delText>
        </w:r>
        <w:r w:rsidR="0090051D" w:rsidRPr="00281C39" w:rsidDel="002B705E">
          <w:delText>P</w:delText>
        </w:r>
        <w:r w:rsidRPr="00281C39" w:rsidDel="002B705E">
          <w:delText xml:space="preserve">rovisions </w:delText>
        </w:r>
        <w:r w:rsidRPr="00281C39" w:rsidDel="00B64878">
          <w:delText>(</w:delText>
        </w:r>
      </w:del>
      <w:r w:rsidRPr="00281C39">
        <w:t>ASEP</w:t>
      </w:r>
      <w:del w:id="171" w:author="Doug Moore" w:date="2026-02-13T03:44:00Z" w16du:dateUtc="2026-02-13T08:44:00Z">
        <w:r w:rsidRPr="00281C39" w:rsidDel="00B64878">
          <w:delText>)</w:delText>
        </w:r>
      </w:del>
      <w:r w:rsidRPr="00281C39">
        <w:t xml:space="preserve"> apply</w:t>
      </w:r>
      <w:del w:id="172" w:author="Doug Moore" w:date="2026-02-13T03:45:00Z" w16du:dateUtc="2026-02-13T08:45:00Z">
        <w:r w:rsidRPr="00281C39" w:rsidDel="008378E2">
          <w:delText xml:space="preserve"> only</w:delText>
        </w:r>
      </w:del>
      <w:r w:rsidRPr="00281C39">
        <w:t xml:space="preserve"> to vehicles of categories M</w:t>
      </w:r>
      <w:r w:rsidRPr="00281C39">
        <w:rPr>
          <w:vertAlign w:val="subscript"/>
        </w:rPr>
        <w:t>1</w:t>
      </w:r>
      <w:r w:rsidRPr="00281C39">
        <w:t xml:space="preserve"> and N</w:t>
      </w:r>
      <w:r w:rsidRPr="00281C39">
        <w:rPr>
          <w:vertAlign w:val="subscript"/>
        </w:rPr>
        <w:t>1</w:t>
      </w:r>
      <w:del w:id="173" w:author="Doug Moore" w:date="2026-02-13T03:45:00Z" w16du:dateUtc="2026-02-13T08:45:00Z">
        <w:r w:rsidRPr="00281C39" w:rsidDel="008147F1">
          <w:delText xml:space="preserve"> equipped with an internal combustion engine</w:delText>
        </w:r>
      </w:del>
      <w:r w:rsidRPr="00281C39">
        <w:t>.</w:t>
      </w:r>
    </w:p>
    <w:p w14:paraId="2627F2D3" w14:textId="474D63DE" w:rsidR="00B01C61" w:rsidRPr="00281C39" w:rsidRDefault="00B01C61" w:rsidP="00B01C61">
      <w:pPr>
        <w:spacing w:after="120"/>
        <w:ind w:left="2268" w:right="1134"/>
        <w:jc w:val="both"/>
      </w:pPr>
      <w:r w:rsidRPr="00281C39">
        <w:t xml:space="preserve">Vehicles are deemed to fulfil the requirements of Annex 7, if the vehicle manufacturer provides technical documents to the type approval authority showing, that the difference between maximum and minimum engine speed of </w:t>
      </w:r>
      <w:del w:id="174" w:author="Doug Moore" w:date="2026-02-13T03:45:00Z" w16du:dateUtc="2026-02-13T08:45:00Z">
        <w:r w:rsidRPr="00281C39" w:rsidDel="008D5F74">
          <w:delText xml:space="preserve">the </w:delText>
        </w:r>
      </w:del>
      <w:r w:rsidRPr="00281C39">
        <w:t xml:space="preserve">vehicles at BB' for any test condition inside the ASEP control range defined in paragraph </w:t>
      </w:r>
      <w:r w:rsidR="00FF67DD" w:rsidRPr="00281C39">
        <w:t>2</w:t>
      </w:r>
      <w:r w:rsidRPr="00281C39">
        <w:t xml:space="preserve">.3. of Annex 7 </w:t>
      </w:r>
      <w:del w:id="175" w:author="Doug Moore" w:date="2026-02-13T03:46:00Z" w16du:dateUtc="2026-02-13T08:46:00Z">
        <w:r w:rsidRPr="00281C39" w:rsidDel="007E6973">
          <w:delText xml:space="preserve">to </w:delText>
        </w:r>
      </w:del>
      <w:ins w:id="176" w:author="Doug Moore" w:date="2026-02-13T03:46:00Z" w16du:dateUtc="2026-02-13T08:46:00Z">
        <w:r w:rsidR="007E6973">
          <w:t>of</w:t>
        </w:r>
        <w:r w:rsidR="007E6973" w:rsidRPr="00281C39">
          <w:t xml:space="preserve"> </w:t>
        </w:r>
      </w:ins>
      <w:r w:rsidRPr="00281C39">
        <w:t>this Regulation (including Annex 3 conditions) does not exceed 0.15 x S. This article is intended especially for non-lockable transmissions with variable gear ratios (CVT).</w:t>
      </w:r>
    </w:p>
    <w:p w14:paraId="659B44E5" w14:textId="77777777" w:rsidR="00B01C61" w:rsidRPr="00281C39" w:rsidRDefault="00B01C61" w:rsidP="00B01C61">
      <w:pPr>
        <w:spacing w:after="120"/>
        <w:ind w:left="2268" w:right="1134"/>
        <w:jc w:val="both"/>
      </w:pPr>
      <w:r w:rsidRPr="00281C39">
        <w:t>Vehicles are exempted from ASEP if one of the following conditions is fulfilled:</w:t>
      </w:r>
    </w:p>
    <w:p w14:paraId="10AEE088" w14:textId="77777777" w:rsidR="00B01C61" w:rsidRPr="00281C39" w:rsidRDefault="00B01C61" w:rsidP="00B01C61">
      <w:pPr>
        <w:spacing w:after="120"/>
        <w:ind w:left="2835" w:right="1134" w:hanging="567"/>
        <w:jc w:val="both"/>
      </w:pPr>
      <w:r w:rsidRPr="00281C39">
        <w:t>(a)</w:t>
      </w:r>
      <w:r w:rsidRPr="00281C39">
        <w:tab/>
        <w:t>For vehicles of category N</w:t>
      </w:r>
      <w:r w:rsidRPr="00281C39">
        <w:rPr>
          <w:vertAlign w:val="subscript"/>
        </w:rPr>
        <w:t>1</w:t>
      </w:r>
      <w:r w:rsidRPr="00281C39">
        <w:t>, if the engine capacity does not exceed 660 cc and the power-to-mass ratio PMR calculated by using the technically permissible maximum laden mass does not exceed 35.</w:t>
      </w:r>
    </w:p>
    <w:p w14:paraId="1FE884FE" w14:textId="77777777" w:rsidR="00B01C61" w:rsidRPr="00281C39" w:rsidRDefault="00B01C61" w:rsidP="00B01C61">
      <w:pPr>
        <w:spacing w:after="120"/>
        <w:ind w:left="2835" w:right="1134" w:hanging="567"/>
        <w:jc w:val="both"/>
      </w:pPr>
      <w:r w:rsidRPr="00281C39">
        <w:t>(b)</w:t>
      </w:r>
      <w:r w:rsidRPr="00281C39">
        <w:tab/>
        <w:t>For vehicles of category N</w:t>
      </w:r>
      <w:r w:rsidRPr="00281C39">
        <w:rPr>
          <w:vertAlign w:val="subscript"/>
        </w:rPr>
        <w:t>1</w:t>
      </w:r>
      <w:r w:rsidRPr="00281C39">
        <w:t>, if the payload is at least 850 kg and the power-to-mass ratio calculated by using the technically permissible maximum laden mass does not exceed 40.</w:t>
      </w:r>
    </w:p>
    <w:p w14:paraId="3642D7F8" w14:textId="77777777" w:rsidR="00B01C61" w:rsidRPr="00281C39" w:rsidRDefault="00B01C61" w:rsidP="00B01C61">
      <w:pPr>
        <w:spacing w:after="120"/>
        <w:ind w:left="2835" w:right="1134" w:hanging="567"/>
        <w:jc w:val="both"/>
      </w:pPr>
      <w:r w:rsidRPr="00281C39">
        <w:t xml:space="preserve">(c) </w:t>
      </w:r>
      <w:r w:rsidRPr="00281C39">
        <w:tab/>
        <w:t>For vehicles of category N</w:t>
      </w:r>
      <w:r w:rsidRPr="00281C39">
        <w:rPr>
          <w:vertAlign w:val="subscript"/>
        </w:rPr>
        <w:t>1</w:t>
      </w:r>
      <w:r w:rsidRPr="00281C39">
        <w:t xml:space="preserve"> or M</w:t>
      </w:r>
      <w:r w:rsidRPr="00281C39">
        <w:rPr>
          <w:vertAlign w:val="subscript"/>
        </w:rPr>
        <w:t>1</w:t>
      </w:r>
      <w:r w:rsidRPr="00281C39">
        <w:t xml:space="preserve"> derived from N</w:t>
      </w:r>
      <w:r w:rsidRPr="00281C39">
        <w:rPr>
          <w:vertAlign w:val="subscript"/>
        </w:rPr>
        <w:t>1</w:t>
      </w:r>
      <w:r w:rsidRPr="00281C39">
        <w:t xml:space="preserve"> if the technically permissible maximum laden mass is greater than 2.5 tons and the R-point height is greater than 850 mm from the ground and the power- to-mass ratio calculated by using the technically permissible maximum laden mass does not exceed 40.</w:t>
      </w:r>
    </w:p>
    <w:p w14:paraId="3D641AD0" w14:textId="59D8D793" w:rsidR="00B01C61" w:rsidRPr="00281C39" w:rsidRDefault="00B01C61" w:rsidP="00B01C61">
      <w:pPr>
        <w:spacing w:after="120"/>
        <w:ind w:left="2268" w:right="1134"/>
        <w:jc w:val="both"/>
      </w:pPr>
      <w:r w:rsidRPr="00281C39">
        <w:t>The sound emission of the vehicle under typical on-road driving conditions, which are different from those under which the type-approval test set out in Annex 3 and Annex 7 was carried out, shall not deviate from the test result in a significant manner</w:t>
      </w:r>
      <w:ins w:id="177" w:author="Doug Moore" w:date="2026-02-13T03:46:00Z" w16du:dateUtc="2026-02-13T08:46:00Z">
        <w:r w:rsidR="006F6F4C" w:rsidRPr="006F6F4C">
          <w:rPr>
            <w:vertAlign w:val="superscript"/>
          </w:rPr>
          <w:t>11</w:t>
        </w:r>
      </w:ins>
      <w:r w:rsidRPr="00281C39">
        <w:t>.</w:t>
      </w:r>
    </w:p>
    <w:p w14:paraId="27383F1A" w14:textId="762E05DC" w:rsidR="0078086D" w:rsidRPr="00281C39" w:rsidRDefault="0078086D" w:rsidP="0078086D">
      <w:pPr>
        <w:spacing w:after="120"/>
        <w:ind w:left="2268" w:right="1134"/>
        <w:jc w:val="both"/>
        <w:rPr>
          <w:i/>
        </w:rPr>
      </w:pPr>
      <w:r w:rsidRPr="00281C39">
        <w:rPr>
          <w:szCs w:val="24"/>
        </w:rPr>
        <w:t xml:space="preserve">Any </w:t>
      </w:r>
      <w:ins w:id="178" w:author="Doug Moore" w:date="2026-02-13T03:47:00Z" w16du:dateUtc="2026-02-13T08:47:00Z">
        <w:r w:rsidR="0047713F" w:rsidRPr="006658C5">
          <w:rPr>
            <w:b/>
            <w:bCs/>
            <w:color w:val="000000" w:themeColor="text1"/>
            <w:szCs w:val="24"/>
          </w:rPr>
          <w:t>emission of EES</w:t>
        </w:r>
      </w:ins>
      <w:del w:id="179" w:author="Doug Moore" w:date="2026-02-13T03:47:00Z" w16du:dateUtc="2026-02-13T08:47:00Z">
        <w:r w:rsidRPr="00281C39" w:rsidDel="0047713F">
          <w:rPr>
            <w:szCs w:val="24"/>
          </w:rPr>
          <w:delText>electric sound enhancement system for the purpose of the exterior sound emission</w:delText>
        </w:r>
      </w:del>
      <w:r w:rsidRPr="00281C39">
        <w:rPr>
          <w:szCs w:val="24"/>
        </w:rPr>
        <w:t xml:space="preserve"> shall be </w:t>
      </w:r>
      <w:ins w:id="180" w:author="Doug Moore" w:date="2026-02-13T03:47:00Z" w16du:dateUtc="2026-02-13T08:47:00Z">
        <w:r w:rsidR="001158ED" w:rsidRPr="006658C5">
          <w:rPr>
            <w:b/>
            <w:bCs/>
            <w:szCs w:val="24"/>
          </w:rPr>
          <w:t>activated</w:t>
        </w:r>
      </w:ins>
      <w:del w:id="181" w:author="Doug Moore" w:date="2026-02-13T03:47:00Z" w16du:dateUtc="2026-02-13T08:47:00Z">
        <w:r w:rsidRPr="00281C39" w:rsidDel="001158ED">
          <w:rPr>
            <w:szCs w:val="24"/>
          </w:rPr>
          <w:delText>operational</w:delText>
        </w:r>
      </w:del>
      <w:r w:rsidRPr="00281C39">
        <w:rPr>
          <w:szCs w:val="24"/>
        </w:rPr>
        <w:t xml:space="preserve"> during the type-approval test.</w:t>
      </w:r>
    </w:p>
    <w:p w14:paraId="44656F9C" w14:textId="77777777" w:rsidR="00B01C61" w:rsidRPr="00281C39" w:rsidRDefault="00B01C61" w:rsidP="00B01C61">
      <w:pPr>
        <w:spacing w:after="120"/>
        <w:ind w:left="2268" w:right="1134" w:hanging="1134"/>
        <w:jc w:val="both"/>
      </w:pPr>
      <w:r w:rsidRPr="00281C39">
        <w:t>6.2.3.1.</w:t>
      </w:r>
      <w:r w:rsidRPr="00281C39">
        <w:tab/>
        <w:t>The vehicle manufacturer shall not intentionally alter, adjust, or introduce any mechanical, electrical, thermal, or other device or procedure solely for the purpose of fulfilling the sound emission requirements as specified under this Regulation which is not operational during typical on-road operation.</w:t>
      </w:r>
    </w:p>
    <w:p w14:paraId="0277898B" w14:textId="77777777" w:rsidR="00B01C61" w:rsidRPr="00281C39" w:rsidRDefault="00B01C61" w:rsidP="003B69D7">
      <w:pPr>
        <w:spacing w:after="120"/>
        <w:ind w:left="2268" w:right="1134" w:hanging="1134"/>
        <w:jc w:val="both"/>
      </w:pPr>
      <w:r w:rsidRPr="00281C39">
        <w:lastRenderedPageBreak/>
        <w:t>6.2.3.2.</w:t>
      </w:r>
      <w:r w:rsidRPr="00281C39">
        <w:tab/>
        <w:t>The vehicle shall meet the requirements of Annex 7 to this Regulation.</w:t>
      </w:r>
    </w:p>
    <w:p w14:paraId="550DE127" w14:textId="710EFA7F" w:rsidR="00812B21" w:rsidRDefault="00B01C61" w:rsidP="003B69D7">
      <w:pPr>
        <w:spacing w:after="120"/>
        <w:ind w:left="2268" w:right="1134" w:hanging="1134"/>
        <w:rPr>
          <w:ins w:id="182" w:author="Doug Moore" w:date="2026-02-13T03:49:00Z" w16du:dateUtc="2026-02-13T08:49:00Z"/>
          <w:b/>
          <w:bCs/>
          <w:iCs/>
          <w:color w:val="4F81BD" w:themeColor="accent1"/>
        </w:rPr>
      </w:pPr>
      <w:moveFromRangeStart w:id="183" w:author="Doug Moore" w:date="2026-02-13T04:00:00Z" w:name="move221847641"/>
      <w:moveFrom w:id="184" w:author="Doug Moore" w:date="2026-02-13T04:00:00Z" w16du:dateUtc="2026-02-13T09:00:00Z">
        <w:r w:rsidRPr="00281C39" w:rsidDel="00BC4688">
          <w:t>6.2.3.3.</w:t>
        </w:r>
        <w:r w:rsidRPr="00281C39" w:rsidDel="00BC4688">
          <w:tab/>
          <w:t>In applying for type approval, the manufacturer shall provide a statement, in conformity with Appendix</w:t>
        </w:r>
        <w:r w:rsidR="000947B0" w:rsidRPr="00281C39" w:rsidDel="00BC4688">
          <w:t xml:space="preserve"> 1</w:t>
        </w:r>
        <w:r w:rsidRPr="00281C39" w:rsidDel="00BC4688">
          <w:t xml:space="preserve"> of Annex 7, that the vehicle type to be approved complies with the requirements of paragraph 6.2.3. of this Regulation.</w:t>
        </w:r>
      </w:moveFrom>
      <w:moveFromRangeEnd w:id="183"/>
      <w:ins w:id="185" w:author="Doug Moore" w:date="2026-02-13T03:49:00Z" w16du:dateUtc="2026-02-13T08:49:00Z">
        <w:r w:rsidR="00812B21" w:rsidRPr="006658C5">
          <w:rPr>
            <w:b/>
            <w:bCs/>
            <w:iCs/>
            <w:color w:val="4F81BD" w:themeColor="accent1"/>
          </w:rPr>
          <w:t>6.2.3.3.</w:t>
        </w:r>
        <w:r w:rsidR="00812B21" w:rsidRPr="006658C5">
          <w:rPr>
            <w:b/>
            <w:bCs/>
            <w:iCs/>
            <w:color w:val="4F81BD" w:themeColor="accent1"/>
          </w:rPr>
          <w:tab/>
          <w:t>Specifications for EVs and HEVs in the operating conditions in accordance with Annex 7 paragraph 1.1.</w:t>
        </w:r>
      </w:ins>
    </w:p>
    <w:p w14:paraId="5299C006" w14:textId="661C6293" w:rsidR="00CE7137" w:rsidRPr="006658C5" w:rsidDel="003B69D7" w:rsidRDefault="00CE7137" w:rsidP="003B69D7">
      <w:pPr>
        <w:spacing w:after="120"/>
        <w:ind w:left="2268" w:right="1134" w:hanging="1134"/>
        <w:rPr>
          <w:ins w:id="186" w:author="Doug Moore" w:date="2026-02-13T03:49:00Z" w16du:dateUtc="2026-02-13T08:49:00Z"/>
          <w:del w:id="187" w:author="Annett Schuessling / VDA" w:date="2026-03-12T09:16:00Z" w16du:dateUtc="2026-03-12T08:16:00Z"/>
          <w:b/>
          <w:bCs/>
          <w:iCs/>
          <w:strike/>
          <w:color w:val="4F81BD" w:themeColor="accent1"/>
        </w:rPr>
      </w:pPr>
    </w:p>
    <w:p w14:paraId="108385A3" w14:textId="77777777" w:rsidR="00812B21" w:rsidRPr="006658C5" w:rsidRDefault="00812B21" w:rsidP="003B69D7">
      <w:pPr>
        <w:spacing w:after="120"/>
        <w:ind w:left="2268" w:right="1134" w:hanging="1134"/>
        <w:jc w:val="both"/>
        <w:rPr>
          <w:ins w:id="188" w:author="Doug Moore" w:date="2026-02-13T03:49:00Z" w16du:dateUtc="2026-02-13T08:49:00Z"/>
          <w:b/>
          <w:bCs/>
          <w:iCs/>
          <w:color w:val="4F81BD" w:themeColor="accent1"/>
        </w:rPr>
      </w:pPr>
      <w:ins w:id="189" w:author="Doug Moore" w:date="2026-02-13T03:49:00Z" w16du:dateUtc="2026-02-13T08:49:00Z">
        <w:r w:rsidRPr="006658C5">
          <w:rPr>
            <w:b/>
            <w:bCs/>
            <w:iCs/>
            <w:color w:val="4F81BD" w:themeColor="accent1"/>
          </w:rPr>
          <w:t>6.2.3.3.1.</w:t>
        </w:r>
        <w:r w:rsidRPr="006658C5">
          <w:rPr>
            <w:b/>
            <w:bCs/>
            <w:iCs/>
            <w:color w:val="4F81BD" w:themeColor="accent1"/>
          </w:rPr>
          <w:tab/>
          <w:t>Operation of EES</w:t>
        </w:r>
      </w:ins>
    </w:p>
    <w:p w14:paraId="20AA8A58" w14:textId="77777777" w:rsidR="00812B21" w:rsidRPr="006658C5" w:rsidRDefault="00812B21" w:rsidP="003B69D7">
      <w:pPr>
        <w:spacing w:after="120"/>
        <w:ind w:left="2268" w:right="1134"/>
        <w:jc w:val="both"/>
        <w:rPr>
          <w:ins w:id="190" w:author="Doug Moore" w:date="2026-02-13T03:49:00Z" w16du:dateUtc="2026-02-13T08:49:00Z"/>
          <w:b/>
          <w:bCs/>
          <w:iCs/>
          <w:color w:val="4F81BD" w:themeColor="accent1"/>
        </w:rPr>
      </w:pPr>
      <w:ins w:id="191" w:author="Doug Moore" w:date="2026-02-13T03:49:00Z" w16du:dateUtc="2026-02-13T08:49:00Z">
        <w:r w:rsidRPr="006658C5">
          <w:rPr>
            <w:b/>
            <w:bCs/>
            <w:iCs/>
            <w:color w:val="4F81BD" w:themeColor="accent1"/>
          </w:rPr>
          <w:t xml:space="preserve">When the vehicle is switched on by the vehicle master control switch, any EES shall be deactivated. </w:t>
        </w:r>
      </w:ins>
    </w:p>
    <w:p w14:paraId="498A1A6D" w14:textId="6D6C671F" w:rsidR="00812B21" w:rsidRPr="006658C5" w:rsidRDefault="00812B21" w:rsidP="003B69D7">
      <w:pPr>
        <w:spacing w:after="120"/>
        <w:ind w:left="2268" w:right="1134"/>
        <w:jc w:val="both"/>
        <w:rPr>
          <w:ins w:id="192" w:author="Doug Moore" w:date="2026-02-13T03:49:00Z" w16du:dateUtc="2026-02-13T08:49:00Z"/>
          <w:b/>
          <w:bCs/>
          <w:iCs/>
          <w:color w:val="4F81BD" w:themeColor="accent1"/>
        </w:rPr>
      </w:pPr>
      <w:ins w:id="193" w:author="Doug Moore" w:date="2026-02-13T03:49:00Z" w16du:dateUtc="2026-02-13T08:49:00Z">
        <w:r w:rsidRPr="006658C5">
          <w:rPr>
            <w:b/>
            <w:bCs/>
            <w:iCs/>
            <w:color w:val="4F81BD" w:themeColor="accent1"/>
          </w:rPr>
          <w:t>Any activation of EES shall require an intentional action of the driver.</w:t>
        </w:r>
      </w:ins>
      <w:ins w:id="194" w:author="Doug Moore" w:date="2026-02-13T03:58:00Z" w16du:dateUtc="2026-02-13T08:58:00Z">
        <w:r w:rsidR="00380629">
          <w:rPr>
            <w:rStyle w:val="FootnoteReference"/>
            <w:b/>
            <w:bCs/>
            <w:iCs/>
            <w:color w:val="4F81BD" w:themeColor="accent1"/>
          </w:rPr>
          <w:footnoteReference w:id="15"/>
        </w:r>
      </w:ins>
      <w:ins w:id="197" w:author="Doug Moore" w:date="2026-02-13T03:49:00Z" w16du:dateUtc="2026-02-13T08:49:00Z">
        <w:r w:rsidRPr="006658C5">
          <w:rPr>
            <w:b/>
            <w:bCs/>
            <w:iCs/>
            <w:color w:val="4F81BD" w:themeColor="accent1"/>
          </w:rPr>
          <w:t xml:space="preserve"> </w:t>
        </w:r>
      </w:ins>
    </w:p>
    <w:p w14:paraId="522493E0" w14:textId="77777777" w:rsidR="00812B21" w:rsidRDefault="00812B21" w:rsidP="003B69D7">
      <w:pPr>
        <w:spacing w:after="120"/>
        <w:ind w:left="2268" w:right="1134"/>
        <w:jc w:val="both"/>
        <w:rPr>
          <w:ins w:id="198" w:author="Doug Moore" w:date="2026-02-13T03:49:00Z" w16du:dateUtc="2026-02-13T08:49:00Z"/>
          <w:b/>
          <w:bCs/>
          <w:iCs/>
          <w:color w:val="4F81BD" w:themeColor="accent1"/>
        </w:rPr>
      </w:pPr>
      <w:ins w:id="199" w:author="Doug Moore" w:date="2026-02-13T03:49:00Z" w16du:dateUtc="2026-02-13T08:49:00Z">
        <w:r w:rsidRPr="006658C5">
          <w:rPr>
            <w:b/>
            <w:bCs/>
            <w:iCs/>
            <w:color w:val="4F81BD" w:themeColor="accent1"/>
          </w:rPr>
          <w:t>The EES shall be capable of being deactivated.</w:t>
        </w:r>
      </w:ins>
    </w:p>
    <w:p w14:paraId="72998574" w14:textId="01E0C87E" w:rsidR="00CE7137" w:rsidRPr="006658C5" w:rsidDel="003B69D7" w:rsidRDefault="00CE7137" w:rsidP="003B69D7">
      <w:pPr>
        <w:spacing w:after="120"/>
        <w:ind w:left="2268" w:right="1134"/>
        <w:jc w:val="both"/>
        <w:rPr>
          <w:ins w:id="200" w:author="Doug Moore" w:date="2026-02-13T03:49:00Z" w16du:dateUtc="2026-02-13T08:49:00Z"/>
          <w:del w:id="201" w:author="Annett Schuessling / VDA" w:date="2026-03-12T09:16:00Z" w16du:dateUtc="2026-03-12T08:16:00Z"/>
          <w:b/>
          <w:bCs/>
          <w:iCs/>
          <w:color w:val="4F81BD" w:themeColor="accent1"/>
        </w:rPr>
      </w:pPr>
    </w:p>
    <w:p w14:paraId="6049CEC4" w14:textId="77777777" w:rsidR="00812B21" w:rsidRPr="006658C5" w:rsidRDefault="00812B21" w:rsidP="003B69D7">
      <w:pPr>
        <w:spacing w:after="120"/>
        <w:ind w:left="2268" w:right="1134" w:hanging="1134"/>
        <w:jc w:val="both"/>
        <w:rPr>
          <w:ins w:id="202" w:author="Doug Moore" w:date="2026-02-13T03:49:00Z" w16du:dateUtc="2026-02-13T08:49:00Z"/>
          <w:b/>
          <w:bCs/>
          <w:iCs/>
          <w:color w:val="4F81BD" w:themeColor="accent1"/>
        </w:rPr>
      </w:pPr>
      <w:ins w:id="203" w:author="Doug Moore" w:date="2026-02-13T03:49:00Z" w16du:dateUtc="2026-02-13T08:49:00Z">
        <w:r w:rsidRPr="006658C5">
          <w:rPr>
            <w:b/>
            <w:bCs/>
            <w:iCs/>
            <w:color w:val="4F81BD" w:themeColor="accent1"/>
          </w:rPr>
          <w:t>6.2.3.3.2.</w:t>
        </w:r>
        <w:r w:rsidRPr="006658C5">
          <w:rPr>
            <w:b/>
            <w:bCs/>
            <w:iCs/>
            <w:color w:val="4F81BD" w:themeColor="accent1"/>
          </w:rPr>
          <w:tab/>
          <w:t>Vehicle Sound Limits</w:t>
        </w:r>
      </w:ins>
    </w:p>
    <w:p w14:paraId="0A8E1F9B" w14:textId="77777777" w:rsidR="00812B21" w:rsidRPr="006658C5" w:rsidRDefault="00812B21" w:rsidP="003B69D7">
      <w:pPr>
        <w:spacing w:after="120"/>
        <w:ind w:left="2268" w:right="1134"/>
        <w:jc w:val="both"/>
        <w:rPr>
          <w:ins w:id="204" w:author="Doug Moore" w:date="2026-02-13T03:49:00Z" w16du:dateUtc="2026-02-13T08:49:00Z"/>
          <w:b/>
          <w:bCs/>
          <w:iCs/>
          <w:color w:val="4F81BD" w:themeColor="accent1"/>
        </w:rPr>
      </w:pPr>
      <w:ins w:id="205" w:author="Doug Moore" w:date="2026-02-13T03:49:00Z" w16du:dateUtc="2026-02-13T08:49:00Z">
        <w:r w:rsidRPr="006658C5">
          <w:rPr>
            <w:b/>
            <w:bCs/>
            <w:iCs/>
            <w:color w:val="4F81BD" w:themeColor="accent1"/>
          </w:rPr>
          <w:t xml:space="preserve">In the speed range equal to or lower than 20 km/h including standstill the sound emitted by the vehicle shall comply with the requirements of UN-Regulation No. 138 paragraph 6. </w:t>
        </w:r>
      </w:ins>
    </w:p>
    <w:p w14:paraId="095F2E17" w14:textId="13C771E6" w:rsidR="00812B21" w:rsidRDefault="00812B21" w:rsidP="003B69D7">
      <w:pPr>
        <w:spacing w:after="120"/>
        <w:ind w:left="2268" w:right="1134"/>
        <w:rPr>
          <w:ins w:id="206" w:author="Doug Moore" w:date="2026-02-13T04:00:00Z" w16du:dateUtc="2026-02-13T09:00:00Z"/>
          <w:b/>
          <w:bCs/>
          <w:iCs/>
          <w:color w:val="4F81BD" w:themeColor="accent1"/>
        </w:rPr>
      </w:pPr>
      <w:ins w:id="207" w:author="Doug Moore" w:date="2026-02-13T03:49:00Z" w16du:dateUtc="2026-02-13T08:49:00Z">
        <w:r w:rsidRPr="006658C5">
          <w:rPr>
            <w:b/>
            <w:bCs/>
            <w:iCs/>
            <w:color w:val="4F81BD" w:themeColor="accent1"/>
          </w:rPr>
          <w:t>In the speed range from 20 km/h to 80 km/h the sound emitted by the vehicle shall comply with the requirements of this Regulation.</w:t>
        </w:r>
      </w:ins>
    </w:p>
    <w:p w14:paraId="78D0E07A" w14:textId="46DBF8FF" w:rsidR="00BC4688" w:rsidRPr="006658C5" w:rsidDel="003B69D7" w:rsidRDefault="00BC4688" w:rsidP="00812B21">
      <w:pPr>
        <w:ind w:left="2268" w:right="1134"/>
        <w:rPr>
          <w:ins w:id="208" w:author="Doug Moore" w:date="2026-02-13T03:49:00Z" w16du:dateUtc="2026-02-13T08:49:00Z"/>
          <w:del w:id="209" w:author="Annett Schuessling / VDA" w:date="2026-03-12T09:17:00Z" w16du:dateUtc="2026-03-12T08:17:00Z"/>
          <w:b/>
          <w:bCs/>
          <w:iCs/>
          <w:color w:val="4F81BD" w:themeColor="accent1"/>
        </w:rPr>
      </w:pPr>
    </w:p>
    <w:p w14:paraId="3512BC9F" w14:textId="421CC3C5" w:rsidR="00BC4688" w:rsidRDefault="00BC4688" w:rsidP="00BC4688">
      <w:pPr>
        <w:spacing w:after="120"/>
        <w:ind w:left="2268" w:right="1134" w:hanging="1134"/>
        <w:jc w:val="both"/>
        <w:rPr>
          <w:moveTo w:id="210" w:author="Doug Moore" w:date="2026-02-13T04:00:00Z" w16du:dateUtc="2026-02-13T09:00:00Z"/>
        </w:rPr>
      </w:pPr>
      <w:moveToRangeStart w:id="211" w:author="Doug Moore" w:date="2026-02-13T04:00:00Z" w:name="move221847641"/>
      <w:moveTo w:id="212" w:author="Doug Moore" w:date="2026-02-13T04:00:00Z" w16du:dateUtc="2026-02-13T09:00:00Z">
        <w:r w:rsidRPr="00281C39">
          <w:t>6.2.3.</w:t>
        </w:r>
        <w:del w:id="213" w:author="Doug Moore" w:date="2026-02-13T04:00:00Z" w16du:dateUtc="2026-02-13T09:00:00Z">
          <w:r w:rsidRPr="00281C39" w:rsidDel="00BC4688">
            <w:delText>3</w:delText>
          </w:r>
        </w:del>
      </w:moveTo>
      <w:ins w:id="214" w:author="Doug Moore" w:date="2026-02-13T04:00:00Z" w16du:dateUtc="2026-02-13T09:00:00Z">
        <w:r>
          <w:t>4</w:t>
        </w:r>
      </w:ins>
      <w:moveTo w:id="215" w:author="Doug Moore" w:date="2026-02-13T04:00:00Z" w16du:dateUtc="2026-02-13T09:00:00Z">
        <w:r w:rsidRPr="00281C39">
          <w:t>.</w:t>
        </w:r>
        <w:r w:rsidRPr="00281C39">
          <w:tab/>
          <w:t>In applying for type approval, the manufacturer shall provide a statement, in conformity with Appendix 1 of Annex 7, that the vehicle type to be approved complies with the requirements of paragraph 6.2.3. of this Regulation.</w:t>
        </w:r>
      </w:moveTo>
    </w:p>
    <w:moveToRangeEnd w:id="211"/>
    <w:p w14:paraId="03A1F9A5" w14:textId="10626685" w:rsidR="00812B21" w:rsidRPr="00281C39" w:rsidDel="003B69D7" w:rsidRDefault="00812B21" w:rsidP="00B01C61">
      <w:pPr>
        <w:spacing w:after="120"/>
        <w:ind w:left="2268" w:right="1134" w:hanging="1134"/>
        <w:jc w:val="both"/>
        <w:rPr>
          <w:del w:id="216" w:author="Annett Schuessling / VDA" w:date="2026-03-12T09:17:00Z" w16du:dateUtc="2026-03-12T08:17:00Z"/>
        </w:rPr>
      </w:pPr>
    </w:p>
    <w:p w14:paraId="58557386" w14:textId="77777777" w:rsidR="00B01C61" w:rsidRPr="00281C39" w:rsidRDefault="00B01C61" w:rsidP="00F86EC5">
      <w:pPr>
        <w:keepNext/>
        <w:keepLines/>
        <w:spacing w:after="120"/>
        <w:ind w:left="2268" w:right="1134" w:hanging="1134"/>
        <w:jc w:val="both"/>
      </w:pPr>
      <w:r w:rsidRPr="00281C39">
        <w:t>6.3.</w:t>
      </w:r>
      <w:r w:rsidRPr="00281C39">
        <w:tab/>
        <w:t>Specifications regarding exhaust systems containing fibrous materials</w:t>
      </w:r>
    </w:p>
    <w:p w14:paraId="613DD36A" w14:textId="77777777" w:rsidR="00B01C61" w:rsidRPr="00281C39" w:rsidRDefault="00B01C61" w:rsidP="00B01C61">
      <w:pPr>
        <w:spacing w:after="120"/>
        <w:ind w:left="2268" w:right="1134" w:hanging="1134"/>
        <w:jc w:val="both"/>
      </w:pPr>
      <w:r w:rsidRPr="00281C39">
        <w:t>6.3.1.</w:t>
      </w:r>
      <w:r w:rsidRPr="00281C39">
        <w:tab/>
        <w:t>Requirements of Annex 4</w:t>
      </w:r>
      <w:r w:rsidRPr="00281C39">
        <w:rPr>
          <w:b/>
        </w:rPr>
        <w:t xml:space="preserve"> </w:t>
      </w:r>
      <w:r w:rsidRPr="00281C39">
        <w:t>shall be applied.</w:t>
      </w:r>
    </w:p>
    <w:p w14:paraId="1BE46D64" w14:textId="77777777" w:rsidR="00B01C61" w:rsidRPr="00281C39" w:rsidRDefault="00B01C61" w:rsidP="00563391">
      <w:pPr>
        <w:pStyle w:val="HChG"/>
        <w:ind w:left="2268"/>
      </w:pPr>
      <w:bookmarkStart w:id="217" w:name="_Toc427847352"/>
      <w:r w:rsidRPr="00281C39">
        <w:t>7.</w:t>
      </w:r>
      <w:r w:rsidRPr="00281C39">
        <w:tab/>
      </w:r>
      <w:r w:rsidRPr="00281C39">
        <w:tab/>
        <w:t>Modification and extension of approval of a vehicle type</w:t>
      </w:r>
      <w:bookmarkEnd w:id="217"/>
    </w:p>
    <w:p w14:paraId="25454DAD" w14:textId="77777777" w:rsidR="00B01C61" w:rsidRPr="00281C39" w:rsidRDefault="00B01C61" w:rsidP="00B01C61">
      <w:pPr>
        <w:spacing w:after="120"/>
        <w:ind w:left="2268" w:right="1134" w:hanging="1134"/>
        <w:jc w:val="both"/>
      </w:pPr>
      <w:r w:rsidRPr="00281C39">
        <w:t>7.1.</w:t>
      </w:r>
      <w:r w:rsidRPr="00281C39">
        <w:tab/>
      </w:r>
      <w:r w:rsidRPr="00281C39">
        <w:tab/>
        <w:t>Every modification of the vehicle type shall be notified to the Type Approval Authority which approved the vehicle type. The Type Approval Authority may then either:</w:t>
      </w:r>
    </w:p>
    <w:p w14:paraId="6EC1B019" w14:textId="77777777" w:rsidR="00B01C61" w:rsidRPr="00281C39" w:rsidRDefault="00B01C61" w:rsidP="00B01C61">
      <w:pPr>
        <w:spacing w:after="120"/>
        <w:ind w:left="2268" w:right="1134" w:hanging="1134"/>
        <w:jc w:val="both"/>
      </w:pPr>
      <w:r w:rsidRPr="00281C39">
        <w:t>7.1.1.</w:t>
      </w:r>
      <w:r w:rsidRPr="00281C39">
        <w:tab/>
        <w:t>Consider that the modifications made are unlikely to have an appreciable adverse effect and that in any case the vehicle still complies with the requirements, or</w:t>
      </w:r>
    </w:p>
    <w:p w14:paraId="178DAF83" w14:textId="77777777" w:rsidR="00B01C61" w:rsidRPr="00281C39" w:rsidRDefault="00B01C61" w:rsidP="00B01C61">
      <w:pPr>
        <w:spacing w:after="120"/>
        <w:ind w:left="2268" w:right="1134" w:hanging="1134"/>
        <w:jc w:val="both"/>
      </w:pPr>
      <w:r w:rsidRPr="00281C39">
        <w:t>7.1.2.</w:t>
      </w:r>
      <w:r w:rsidRPr="00281C39">
        <w:tab/>
        <w:t>Require a further test report from the Technical Service responsible for conducting the tests.</w:t>
      </w:r>
    </w:p>
    <w:p w14:paraId="3192F4F4" w14:textId="77777777" w:rsidR="00B01C61" w:rsidRPr="00281C39" w:rsidRDefault="00B01C61" w:rsidP="00B01C61">
      <w:pPr>
        <w:spacing w:after="120"/>
        <w:ind w:left="2268" w:right="1134" w:hanging="1134"/>
        <w:jc w:val="both"/>
      </w:pPr>
      <w:r w:rsidRPr="00281C39">
        <w:t>7.2.</w:t>
      </w:r>
      <w:r w:rsidRPr="00281C39">
        <w:tab/>
        <w:t>Confirmation or refusal of approval, specifying the alterations shall be communicated by the procedure specified in paragraph 5.3. above to the Parties to the Agreement applying this Regulation.</w:t>
      </w:r>
    </w:p>
    <w:p w14:paraId="6DCC0F9A" w14:textId="77777777" w:rsidR="00B01C61" w:rsidRPr="00281C39" w:rsidRDefault="00B01C61" w:rsidP="00B01C61">
      <w:pPr>
        <w:keepNext/>
        <w:keepLines/>
        <w:spacing w:after="120"/>
        <w:ind w:left="2268" w:right="1134" w:hanging="1134"/>
        <w:jc w:val="both"/>
      </w:pPr>
      <w:r w:rsidRPr="00281C39">
        <w:lastRenderedPageBreak/>
        <w:t>7.3.</w:t>
      </w:r>
      <w:r w:rsidRPr="00281C39">
        <w:tab/>
      </w:r>
      <w:r w:rsidRPr="00281C39">
        <w:tab/>
        <w:t>The Type Approval Authority issuing the extension of approval shall assign a series number for such an extension and inform thereof the other Parties to the 1958 Agreement applying this Regulation by means of a communication form conforming to the model in Annex 1 to this Regulation.</w:t>
      </w:r>
    </w:p>
    <w:p w14:paraId="487F746A" w14:textId="77777777" w:rsidR="00B01C61" w:rsidRPr="00281C39" w:rsidRDefault="00B01C61" w:rsidP="00563391">
      <w:pPr>
        <w:pStyle w:val="HChG"/>
      </w:pPr>
      <w:r w:rsidRPr="00281C39">
        <w:tab/>
      </w:r>
      <w:r w:rsidR="00563391" w:rsidRPr="00281C39">
        <w:tab/>
      </w:r>
      <w:bookmarkStart w:id="218" w:name="_Toc427847353"/>
      <w:r w:rsidRPr="00281C39">
        <w:t>8.</w:t>
      </w:r>
      <w:r w:rsidRPr="00281C39">
        <w:tab/>
      </w:r>
      <w:r w:rsidRPr="00281C39">
        <w:tab/>
        <w:t>Conformity of production</w:t>
      </w:r>
      <w:bookmarkEnd w:id="218"/>
    </w:p>
    <w:p w14:paraId="5CA1EEE2" w14:textId="77777777" w:rsidR="00B01C61" w:rsidRPr="00281C39" w:rsidRDefault="0090051D" w:rsidP="0090051D">
      <w:pPr>
        <w:spacing w:after="120"/>
        <w:ind w:left="2268" w:right="1134" w:hanging="1134"/>
        <w:jc w:val="both"/>
      </w:pPr>
      <w:r w:rsidRPr="00281C39">
        <w:t>8.1</w:t>
      </w:r>
      <w:r w:rsidRPr="00281C39">
        <w:tab/>
      </w:r>
      <w:r w:rsidR="00B01C61" w:rsidRPr="00281C39">
        <w:t>The conformity of production procedures shall comply with those set out in the Agreement, Appendix 2 (E/ECE/324-E/ECE/TRANS/505/Rev.2) with the following requirements:</w:t>
      </w:r>
    </w:p>
    <w:p w14:paraId="4B562EEA" w14:textId="77777777" w:rsidR="00B01C61" w:rsidRPr="00281C39" w:rsidRDefault="00B01C61" w:rsidP="00B01C61">
      <w:pPr>
        <w:spacing w:after="120"/>
        <w:ind w:left="2268" w:right="1134" w:hanging="1134"/>
        <w:jc w:val="both"/>
      </w:pPr>
      <w:r w:rsidRPr="00281C39">
        <w:t>8.1.</w:t>
      </w:r>
      <w:r w:rsidR="0090051D" w:rsidRPr="00281C39">
        <w:t>1.</w:t>
      </w:r>
      <w:r w:rsidRPr="00281C39">
        <w:tab/>
        <w:t>Vehicles approved according to this Regulation shall be so manufactured as to conform to the type approved by meeting the requirements of paragraph 6. above.</w:t>
      </w:r>
    </w:p>
    <w:p w14:paraId="4452A68B" w14:textId="77777777" w:rsidR="00B01C61" w:rsidRPr="00281C39" w:rsidRDefault="00B01C61" w:rsidP="00B01C61">
      <w:pPr>
        <w:spacing w:after="120"/>
        <w:ind w:left="2268" w:right="1134" w:hanging="1134"/>
        <w:jc w:val="both"/>
      </w:pPr>
      <w:r w:rsidRPr="00281C39">
        <w:t>8.</w:t>
      </w:r>
      <w:r w:rsidR="0090051D" w:rsidRPr="00281C39">
        <w:t>1.</w:t>
      </w:r>
      <w:r w:rsidRPr="00281C39">
        <w:t>2.</w:t>
      </w:r>
      <w:r w:rsidRPr="00281C39">
        <w:tab/>
        <w:t>The minimum requirements for conformity of production control procedures of Annex 6 to this Regulation shall be complied with.</w:t>
      </w:r>
    </w:p>
    <w:p w14:paraId="31CBECAD" w14:textId="77777777" w:rsidR="00B01C61" w:rsidRPr="00281C39" w:rsidRDefault="00B01C61" w:rsidP="00B01C61">
      <w:pPr>
        <w:spacing w:after="120"/>
        <w:ind w:left="2268" w:right="1134" w:hanging="1134"/>
        <w:jc w:val="both"/>
      </w:pPr>
      <w:r w:rsidRPr="00281C39">
        <w:t>8.</w:t>
      </w:r>
      <w:r w:rsidR="0090051D" w:rsidRPr="00281C39">
        <w:t>2</w:t>
      </w:r>
      <w:r w:rsidRPr="00281C39">
        <w:t>.</w:t>
      </w:r>
      <w:r w:rsidRPr="00281C39">
        <w:tab/>
        <w:t>The authority which has granted type approval may at any time verify the conformity control methods applied in each production facility. The normal frequency of these verifications shall be one every two years.</w:t>
      </w:r>
    </w:p>
    <w:p w14:paraId="77437BF1" w14:textId="77777777" w:rsidR="00B01C61" w:rsidRPr="00281C39" w:rsidRDefault="00B01C61" w:rsidP="00563391">
      <w:pPr>
        <w:pStyle w:val="HChG"/>
      </w:pPr>
      <w:r w:rsidRPr="00281C39">
        <w:tab/>
      </w:r>
      <w:r w:rsidR="00563391" w:rsidRPr="00281C39">
        <w:tab/>
      </w:r>
      <w:bookmarkStart w:id="219" w:name="_Toc427847354"/>
      <w:r w:rsidRPr="00281C39">
        <w:t>9.</w:t>
      </w:r>
      <w:r w:rsidRPr="00281C39">
        <w:tab/>
      </w:r>
      <w:r w:rsidRPr="00281C39">
        <w:tab/>
        <w:t>Penalties for non-conformity of production</w:t>
      </w:r>
      <w:bookmarkEnd w:id="219"/>
    </w:p>
    <w:p w14:paraId="72F6B73F" w14:textId="77777777" w:rsidR="00B01C61" w:rsidRPr="00281C39" w:rsidRDefault="00B01C61" w:rsidP="00B01C61">
      <w:pPr>
        <w:spacing w:after="120"/>
        <w:ind w:left="2268" w:right="1134" w:hanging="1134"/>
        <w:jc w:val="both"/>
      </w:pPr>
      <w:r w:rsidRPr="00281C39">
        <w:t>9.1.</w:t>
      </w:r>
      <w:r w:rsidRPr="00281C39">
        <w:tab/>
      </w:r>
      <w:r w:rsidRPr="00281C39">
        <w:tab/>
        <w:t>The approval granted in respect of a vehicle type pursuant to this Regulation may be withdrawn if the requirements set forth above are not met.</w:t>
      </w:r>
    </w:p>
    <w:p w14:paraId="7DE0DEE6" w14:textId="77777777" w:rsidR="00B01C61" w:rsidRPr="00281C39" w:rsidRDefault="00B01C61" w:rsidP="00B01C61">
      <w:pPr>
        <w:spacing w:after="120"/>
        <w:ind w:left="2268" w:right="1134" w:hanging="1134"/>
        <w:jc w:val="both"/>
      </w:pPr>
      <w:r w:rsidRPr="00281C39">
        <w:t>9.2.</w:t>
      </w:r>
      <w:r w:rsidRPr="00281C39">
        <w:tab/>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14:paraId="36D416DD" w14:textId="77777777" w:rsidR="00B01C61" w:rsidRPr="00281C39" w:rsidRDefault="00B01C61" w:rsidP="00563391">
      <w:pPr>
        <w:pStyle w:val="HChG"/>
      </w:pPr>
      <w:r w:rsidRPr="00281C39">
        <w:tab/>
      </w:r>
      <w:r w:rsidR="00563391" w:rsidRPr="00281C39">
        <w:tab/>
      </w:r>
      <w:bookmarkStart w:id="220" w:name="_Toc427847355"/>
      <w:r w:rsidRPr="00281C39">
        <w:t>10.</w:t>
      </w:r>
      <w:r w:rsidRPr="00281C39">
        <w:tab/>
      </w:r>
      <w:r w:rsidRPr="00281C39">
        <w:tab/>
        <w:t>Production definitively discontinued</w:t>
      </w:r>
      <w:bookmarkEnd w:id="220"/>
    </w:p>
    <w:p w14:paraId="017DF920" w14:textId="77777777" w:rsidR="00B01C61" w:rsidRPr="00281C39" w:rsidRDefault="00B01C61" w:rsidP="00B01C61">
      <w:pPr>
        <w:spacing w:after="120"/>
        <w:ind w:left="2268" w:right="1134" w:hanging="1134"/>
        <w:jc w:val="both"/>
      </w:pPr>
      <w:r w:rsidRPr="00281C39">
        <w:t>10.1.</w:t>
      </w:r>
      <w:r w:rsidRPr="00281C39">
        <w:tab/>
      </w:r>
      <w:r w:rsidRPr="00281C39">
        <w:rPr>
          <w:spacing w:val="-2"/>
        </w:rPr>
        <w:t>If the holder of the approval completely ceases to manufacture a vehicle type approved in accordance with this Regulation, he shall so inform the authority which granted the approval. Upon receiving the relevant communication that authority shall inform thereof the other Parties to the 1958 Agreement</w:t>
      </w:r>
      <w:r w:rsidRPr="00281C39">
        <w:t xml:space="preserve"> applying this Regulation by means of a communication form conforming to the model in Annex 1 to this Regulation.</w:t>
      </w:r>
    </w:p>
    <w:p w14:paraId="58CAF61F" w14:textId="77777777" w:rsidR="00B01C61" w:rsidRPr="00281C39" w:rsidRDefault="00563391" w:rsidP="00563391">
      <w:pPr>
        <w:pStyle w:val="HChG"/>
      </w:pPr>
      <w:r w:rsidRPr="00281C39">
        <w:tab/>
      </w:r>
      <w:r w:rsidR="00B01C61" w:rsidRPr="00281C39">
        <w:tab/>
      </w:r>
      <w:bookmarkStart w:id="221" w:name="_Toc427847356"/>
      <w:r w:rsidR="00B01C61" w:rsidRPr="00281C39">
        <w:t>11.</w:t>
      </w:r>
      <w:r w:rsidR="00B01C61" w:rsidRPr="00281C39">
        <w:tab/>
      </w:r>
      <w:r w:rsidR="00B01C61" w:rsidRPr="00281C39">
        <w:tab/>
        <w:t>Transitional provisions</w:t>
      </w:r>
      <w:bookmarkEnd w:id="221"/>
    </w:p>
    <w:p w14:paraId="7D50F7A0"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the official date of entry into force of the 03 series of amendments to this Regulation, no Contracting Party applying this Regulation shall refuse to grant or refuse to accept type-approvals under this Regulation as amended by the 03 series of amendments.</w:t>
      </w:r>
    </w:p>
    <w:p w14:paraId="26389DCD"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1 (see paragraph 6.2.2. above)</w:t>
      </w:r>
    </w:p>
    <w:p w14:paraId="650A91DE"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As from 1 July 2016, Contracting Parties applying this Regulation shall grant type-approvals only if the vehicle type to be approved meets the requirements </w:t>
      </w:r>
      <w:r w:rsidRPr="00281C39">
        <w:rPr>
          <w:rFonts w:eastAsia="NewsGoth for Porsche Com"/>
        </w:rPr>
        <w:lastRenderedPageBreak/>
        <w:t>of phase 1 (see paragraph 6.2.2. above) of this Regulation as amended by the 03 series of amendments.</w:t>
      </w:r>
    </w:p>
    <w:p w14:paraId="618AEE07" w14:textId="77777777" w:rsidR="00B01C61" w:rsidRPr="00281C39" w:rsidRDefault="00B01C61" w:rsidP="00B01C61">
      <w:pPr>
        <w:tabs>
          <w:tab w:val="left" w:pos="2268"/>
        </w:tabs>
        <w:suppressAutoHyphens w:val="0"/>
        <w:spacing w:after="120"/>
        <w:ind w:left="2268" w:right="1134"/>
        <w:jc w:val="both"/>
        <w:rPr>
          <w:rFonts w:eastAsia="NewsGoth for Porsche Com"/>
        </w:rPr>
      </w:pPr>
      <w:r w:rsidRPr="00281C39">
        <w:rPr>
          <w:rFonts w:eastAsia="NewsGoth for Porsche Com"/>
        </w:rPr>
        <w:t>As from the official date of entry into force of the 03 series of amendments, Contracting Parties applying this Regulation shall grant type approvals to the vehicle type which meets the requirements of phase 2 or phase 3 of this Regulation as amended by the 03 series of amendments.</w:t>
      </w:r>
    </w:p>
    <w:p w14:paraId="29DA7077"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the 02 series of amendments to this Regulation.</w:t>
      </w:r>
    </w:p>
    <w:p w14:paraId="3C194A9D"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2022, no Contracting Party applying this Regulation shall refuse national or regional type approval of a vehicle type-approved to the 02 series of amendments to this Regulation.</w:t>
      </w:r>
    </w:p>
    <w:p w14:paraId="31504A85"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2022, Contracting Parties applying this Regulation shall not be obliged to accept for the purpose of national or regional type approval, a vehicle type approved to the preceding series of amendments to this Regulation.</w:t>
      </w:r>
    </w:p>
    <w:p w14:paraId="70478FDA"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Even after the date of entry into force of the 03 series of amendments to this Regulation, Contracting Parties applying this Regulation may continue for national or regional purposes granting type approvals and extensions of type approvals to the preceding series of amendments to this Regulation.</w:t>
      </w:r>
    </w:p>
    <w:p w14:paraId="04669F9A"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2 (see paragraph 6.2.2. above)</w:t>
      </w:r>
    </w:p>
    <w:p w14:paraId="70057EBB"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2020 for vehicle types other than N</w:t>
      </w:r>
      <w:r w:rsidRPr="00281C39">
        <w:rPr>
          <w:rFonts w:eastAsia="NewsGoth for Porsche Com"/>
          <w:vertAlign w:val="subscript"/>
        </w:rPr>
        <w:t>2</w:t>
      </w:r>
      <w:r w:rsidRPr="00281C39">
        <w:rPr>
          <w:rFonts w:eastAsia="NewsGoth for Porsche Com"/>
        </w:rPr>
        <w:t xml:space="preserve"> and as from 1 July 2022 for vehicles types of category N</w:t>
      </w:r>
      <w:r w:rsidRPr="00281C39">
        <w:rPr>
          <w:rFonts w:eastAsia="NewsGoth for Porsche Com"/>
          <w:vertAlign w:val="subscript"/>
        </w:rPr>
        <w:t>2</w:t>
      </w:r>
      <w:r w:rsidRPr="00281C39">
        <w:rPr>
          <w:rFonts w:eastAsia="NewsGoth for Porsche Com"/>
        </w:rPr>
        <w:t>, Contracting Parties applying this Regulation shall grant type approvals only if the vehicle type to be approved meets the requirements of phase 2 (see paragraph 6.2.2. above) of this Regulation as amended by the 03 series of amendments.</w:t>
      </w:r>
    </w:p>
    <w:p w14:paraId="1DDBB715" w14:textId="77777777" w:rsidR="00B01C61" w:rsidRPr="00281C39" w:rsidRDefault="00F86EC5" w:rsidP="00F86EC5">
      <w:pPr>
        <w:keepNext/>
        <w:keepLines/>
        <w:tabs>
          <w:tab w:val="left" w:pos="2268"/>
        </w:tabs>
        <w:spacing w:after="120"/>
        <w:ind w:left="2268" w:right="1134" w:hanging="1134"/>
        <w:jc w:val="both"/>
        <w:rPr>
          <w:rFonts w:eastAsia="NewsGoth for Porsche Com"/>
        </w:rPr>
      </w:pPr>
      <w:r w:rsidRPr="00281C39">
        <w:rPr>
          <w:rFonts w:eastAsia="NewsGoth for Porsche Com"/>
        </w:rPr>
        <w:tab/>
      </w:r>
      <w:r w:rsidR="00B01C61" w:rsidRPr="00281C39">
        <w:rPr>
          <w:rFonts w:eastAsia="NewsGoth for Porsche Com"/>
        </w:rPr>
        <w:t>Furthermore, as from the official date of entry into force of the 03 series of amendments, Contracting Parties applying this Regulation shall grant type approvals to the vehicle type which meets the requirements of phase 3 of this Regulation as amended by the 03 series of amendments.</w:t>
      </w:r>
    </w:p>
    <w:p w14:paraId="110B70E1"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phase 1 (see paragraph 6.2.2. above) or the 02 series of amendments to this Regulation.</w:t>
      </w:r>
    </w:p>
    <w:p w14:paraId="7EF62FD1"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2022 for vehicle types other than N</w:t>
      </w:r>
      <w:r w:rsidRPr="00281C39">
        <w:rPr>
          <w:rFonts w:eastAsia="NewsGoth for Porsche Com"/>
          <w:vertAlign w:val="subscript"/>
        </w:rPr>
        <w:t>2</w:t>
      </w:r>
      <w:r w:rsidRPr="00281C39">
        <w:rPr>
          <w:rFonts w:eastAsia="NewsGoth for Porsche Com"/>
        </w:rPr>
        <w:t xml:space="preserve"> and until 30 June 2023 for vehicles types of category N</w:t>
      </w:r>
      <w:r w:rsidRPr="00281C39">
        <w:rPr>
          <w:rFonts w:eastAsia="NewsGoth for Porsche Com"/>
          <w:vertAlign w:val="subscript"/>
        </w:rPr>
        <w:t>2</w:t>
      </w:r>
      <w:r w:rsidRPr="00281C39">
        <w:rPr>
          <w:rFonts w:eastAsia="NewsGoth for Porsche Com"/>
        </w:rPr>
        <w:t>, no Contracting Party applying this Regulation shall refuse national or regional type approval of a vehicle type-approved to phase 1 (see paragraph 6.2.2. above) or the 02 series of amendments to this Regulation.</w:t>
      </w:r>
    </w:p>
    <w:p w14:paraId="45955B16"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2022 for vehicle types other than N</w:t>
      </w:r>
      <w:r w:rsidRPr="00281C39">
        <w:rPr>
          <w:rFonts w:eastAsia="NewsGoth for Porsche Com"/>
          <w:vertAlign w:val="subscript"/>
        </w:rPr>
        <w:t>2</w:t>
      </w:r>
      <w:r w:rsidRPr="00281C39">
        <w:rPr>
          <w:rFonts w:eastAsia="NewsGoth for Porsche Com"/>
        </w:rPr>
        <w:t xml:space="preserve"> and as from 1 July 2023 for vehicles types of category N</w:t>
      </w:r>
      <w:r w:rsidRPr="00281C39">
        <w:rPr>
          <w:rFonts w:eastAsia="NewsGoth for Porsche Com"/>
          <w:vertAlign w:val="subscript"/>
        </w:rPr>
        <w:t>2</w:t>
      </w:r>
      <w:r w:rsidRPr="00281C39">
        <w:rPr>
          <w:rFonts w:eastAsia="NewsGoth for Porsche Com"/>
        </w:rPr>
        <w:t>, Contracting Parties applying this Regulation shall not be obliged to accept for the purpose of national or regional type approval, a vehicle type approved to phase 1 (see paragraph 6.2.2.1. above) or the preceding series of amendments to this Regulation.</w:t>
      </w:r>
    </w:p>
    <w:p w14:paraId="0DD44611"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Even after the date of entry into force of the 03 series of amendments to this Regulation, Contracting Parties applying this Regulation may continue for national or regional purposes granting type approvals and extensions of type </w:t>
      </w:r>
      <w:r w:rsidRPr="00281C39">
        <w:rPr>
          <w:rFonts w:eastAsia="NewsGoth for Porsche Com"/>
        </w:rPr>
        <w:lastRenderedPageBreak/>
        <w:t>approvals to phase 1 (see paragraph 6.2.2. above) or the preceding series of amendments to this Regulation.</w:t>
      </w:r>
    </w:p>
    <w:p w14:paraId="2390C34F"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Transitional Provisions for Phase 3 (see paragraph 6.2.2. above)</w:t>
      </w:r>
    </w:p>
    <w:p w14:paraId="03A16BF8"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2024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as from 1 July 2026 for vehicles types of category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Contracting Parties applying this Regulation shall grant type-approvals only if the vehicle type to be approved meets the requirements of phase 3 (see paragraph 6.2.2. above) of this Regulation as amended by the 03 series of amendments.</w:t>
      </w:r>
    </w:p>
    <w:p w14:paraId="62B7BA65"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Contracting Parties applying this Regulation shall not refuse to grant extensions of type approvals for existing types which have been granted according to phase 2 according to paragraph 6.2.2. above.</w:t>
      </w:r>
    </w:p>
    <w:p w14:paraId="3D76A276"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Until 30 June 2026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until 30 June 2027 for vehicles types of category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no Contracting Party applying this Regulation shall refuse national or regional type approval of a vehicle type-approved to phase 2 according to paragraph 6.2.2. above.</w:t>
      </w:r>
    </w:p>
    <w:p w14:paraId="0B4366AE"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As from 1 July 2026 for vehicle types other than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xml:space="preserve"> and as from 1 July 2027 for vehicles types of category N</w:t>
      </w:r>
      <w:r w:rsidRPr="00281C39">
        <w:rPr>
          <w:rFonts w:eastAsia="NewsGoth for Porsche Com"/>
          <w:vertAlign w:val="subscript"/>
        </w:rPr>
        <w:t>2</w:t>
      </w:r>
      <w:r w:rsidRPr="00281C39">
        <w:rPr>
          <w:rFonts w:eastAsia="NewsGoth for Porsche Com"/>
        </w:rPr>
        <w:t>, N</w:t>
      </w:r>
      <w:r w:rsidRPr="00281C39">
        <w:rPr>
          <w:rFonts w:eastAsia="NewsGoth for Porsche Com"/>
          <w:vertAlign w:val="subscript"/>
        </w:rPr>
        <w:t>3</w:t>
      </w:r>
      <w:r w:rsidRPr="00281C39">
        <w:rPr>
          <w:rFonts w:eastAsia="NewsGoth for Porsche Com"/>
        </w:rPr>
        <w:t xml:space="preserve"> and M</w:t>
      </w:r>
      <w:r w:rsidRPr="00281C39">
        <w:rPr>
          <w:rFonts w:eastAsia="NewsGoth for Porsche Com"/>
          <w:vertAlign w:val="subscript"/>
        </w:rPr>
        <w:t>3</w:t>
      </w:r>
      <w:r w:rsidRPr="00281C39">
        <w:rPr>
          <w:rFonts w:eastAsia="NewsGoth for Porsche Com"/>
        </w:rPr>
        <w:t>, Contracting Parties applying this Regulation shall not be obliged to accept for the purpose of national or regional type approval, a vehicle type approved to phase 2 according to paragraph 6.2.2. above.</w:t>
      </w:r>
    </w:p>
    <w:p w14:paraId="33C6E493" w14:textId="77777777" w:rsidR="00B01C61" w:rsidRPr="00281C39" w:rsidRDefault="00B01C61" w:rsidP="00B01C61">
      <w:pPr>
        <w:numPr>
          <w:ilvl w:val="2"/>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Even after the date of entry into force of the 03 series of amendments to this Regulation, Contracting Parties applying this Regulation may continue for national or regional purposes granting type approvals and extensions of type approvals to phase 1 or phase 2 (see paragraph 6.2.2. above) or the preceding series of amendments to this Regulation.</w:t>
      </w:r>
    </w:p>
    <w:p w14:paraId="703B9A31" w14:textId="5E54174A" w:rsidR="00F86EC5" w:rsidRPr="00281C39" w:rsidDel="003B69D7" w:rsidRDefault="00F86EC5" w:rsidP="00F86EC5">
      <w:pPr>
        <w:tabs>
          <w:tab w:val="left" w:pos="2268"/>
        </w:tabs>
        <w:suppressAutoHyphens w:val="0"/>
        <w:spacing w:after="120"/>
        <w:ind w:left="2268" w:right="1134"/>
        <w:jc w:val="both"/>
        <w:rPr>
          <w:del w:id="222" w:author="Annett Schuessling / VDA" w:date="2026-03-12T09:17:00Z" w16du:dateUtc="2026-03-12T08:17:00Z"/>
          <w:rFonts w:eastAsia="NewsGoth for Porsche Com"/>
        </w:rPr>
      </w:pPr>
    </w:p>
    <w:p w14:paraId="39972BE2"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Notwithstanding the transitional provisions above, Contracting Parties whose application of this Regulation comes into force after the date of entry into force of the most recent series of amendments are not obliged to accept type approvals which were granted in accordance with any of the preceding series of amendments to this Regulation.</w:t>
      </w:r>
    </w:p>
    <w:p w14:paraId="777B4E19" w14:textId="45D7286A" w:rsidR="00B01C61" w:rsidRPr="00281C39" w:rsidRDefault="00FB13F6" w:rsidP="00B01C61">
      <w:pPr>
        <w:numPr>
          <w:ilvl w:val="1"/>
          <w:numId w:val="25"/>
        </w:numPr>
        <w:tabs>
          <w:tab w:val="left" w:pos="2268"/>
        </w:tabs>
        <w:suppressAutoHyphens w:val="0"/>
        <w:spacing w:after="120"/>
        <w:ind w:left="2268" w:right="1134" w:hanging="1134"/>
        <w:jc w:val="both"/>
        <w:rPr>
          <w:rFonts w:eastAsia="NewsGoth for Porsche Com"/>
        </w:rPr>
      </w:pPr>
      <w:commentRangeStart w:id="223"/>
      <w:r w:rsidRPr="00FB13F6">
        <w:rPr>
          <w:rFonts w:eastAsia="NewsGoth for Porsche Com"/>
        </w:rPr>
        <w:t>"</w:t>
      </w:r>
      <w:commentRangeEnd w:id="223"/>
      <w:r w:rsidR="00FE4A01" w:rsidRPr="00FB13F6">
        <w:rPr>
          <w:rStyle w:val="CommentReference"/>
          <w:rFonts w:eastAsia="NewsGoth for Porsche Com"/>
          <w:sz w:val="20"/>
          <w:szCs w:val="20"/>
        </w:rPr>
        <w:commentReference w:id="223"/>
      </w:r>
      <w:r w:rsidRPr="00FB13F6">
        <w:rPr>
          <w:rFonts w:eastAsia="NewsGoth for Porsche Com"/>
        </w:rPr>
        <w:t>Until 30 June 2028, vehicles with a serial hybrid drive train which have a combustion engine with no mechanical coupling to the power train are excluded from the requirements of paragraph 6.2.3. above.</w:t>
      </w:r>
      <w:commentRangeStart w:id="224"/>
      <w:r w:rsidRPr="00FB13F6">
        <w:rPr>
          <w:rFonts w:eastAsia="NewsGoth for Porsche Com"/>
        </w:rPr>
        <w:t>”</w:t>
      </w:r>
      <w:commentRangeEnd w:id="224"/>
      <w:r w:rsidR="00FE4A01" w:rsidRPr="00281C39">
        <w:rPr>
          <w:rStyle w:val="CommentReference"/>
          <w:rFonts w:eastAsia="NewsGoth for Porsche Com"/>
          <w:sz w:val="20"/>
          <w:szCs w:val="20"/>
        </w:rPr>
        <w:commentReference w:id="224"/>
      </w:r>
    </w:p>
    <w:p w14:paraId="506FFC7B" w14:textId="7777777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Until 30 June 2019, Contracting Parties applying this Regulation can continue to grant approvals using test sites which comply with the specifications of the preceding series of amendments to this Regulation as an alternative to Annex 3, paragraph 2.1. of this Regulation. </w:t>
      </w:r>
    </w:p>
    <w:p w14:paraId="7335EDFF" w14:textId="6A365787" w:rsidR="00B01C61" w:rsidRPr="00281C39" w:rsidRDefault="00B01C61" w:rsidP="00B01C61">
      <w:pPr>
        <w:numPr>
          <w:ilvl w:val="1"/>
          <w:numId w:val="25"/>
        </w:numPr>
        <w:tabs>
          <w:tab w:val="left" w:pos="2268"/>
        </w:tabs>
        <w:suppressAutoHyphens w:val="0"/>
        <w:spacing w:after="120"/>
        <w:ind w:left="2268" w:right="1134" w:hanging="1134"/>
        <w:jc w:val="both"/>
        <w:rPr>
          <w:rFonts w:eastAsia="NewsGoth for Porsche Com"/>
        </w:rPr>
      </w:pPr>
      <w:r w:rsidRPr="00281C39">
        <w:rPr>
          <w:rFonts w:eastAsia="NewsGoth for Porsche Com"/>
        </w:rPr>
        <w:t xml:space="preserve">Until </w:t>
      </w:r>
      <w:r w:rsidR="005142E2" w:rsidRPr="00281C39">
        <w:rPr>
          <w:rFonts w:eastAsia="NewsGoth for Porsche Com"/>
        </w:rPr>
        <w:t>31 December 2023</w:t>
      </w:r>
      <w:r w:rsidRPr="00281C39">
        <w:rPr>
          <w:rFonts w:eastAsia="NewsGoth for Porsche Com"/>
        </w:rPr>
        <w:t xml:space="preserve"> for vehicle types of category N</w:t>
      </w:r>
      <w:r w:rsidRPr="00281C39">
        <w:rPr>
          <w:rFonts w:eastAsia="NewsGoth for Porsche Com"/>
          <w:vertAlign w:val="subscript"/>
        </w:rPr>
        <w:t>1</w:t>
      </w:r>
      <w:r w:rsidRPr="00281C39">
        <w:rPr>
          <w:rFonts w:eastAsia="NewsGoth for Porsche Com"/>
        </w:rPr>
        <w:t xml:space="preserve"> or for vehicle types of category M</w:t>
      </w:r>
      <w:r w:rsidRPr="00281C39">
        <w:rPr>
          <w:rFonts w:eastAsia="NewsGoth for Porsche Com"/>
          <w:vertAlign w:val="subscript"/>
        </w:rPr>
        <w:t>1</w:t>
      </w:r>
      <w:r w:rsidRPr="00281C39">
        <w:rPr>
          <w:rFonts w:eastAsia="NewsGoth for Porsche Com"/>
        </w:rPr>
        <w:t xml:space="preserve"> derived from N</w:t>
      </w:r>
      <w:r w:rsidRPr="00281C39">
        <w:rPr>
          <w:rFonts w:eastAsia="NewsGoth for Porsche Com"/>
          <w:vertAlign w:val="subscript"/>
        </w:rPr>
        <w:t>1</w:t>
      </w:r>
      <w:r w:rsidRPr="00281C39">
        <w:rPr>
          <w:rFonts w:eastAsia="NewsGoth for Porsche Com"/>
        </w:rPr>
        <w:t xml:space="preserve"> the limits according to paragraph 6.2.2. of the vehicle types of category N</w:t>
      </w:r>
      <w:r w:rsidRPr="00281C39">
        <w:rPr>
          <w:rFonts w:eastAsia="NewsGoth for Porsche Com"/>
          <w:vertAlign w:val="subscript"/>
        </w:rPr>
        <w:t>1</w:t>
      </w:r>
      <w:r w:rsidRPr="00281C39">
        <w:rPr>
          <w:rFonts w:eastAsia="NewsGoth for Porsche Com"/>
        </w:rPr>
        <w:t xml:space="preserve"> having a technically permissible maximum laden mass above 2.5 tons apply, if all the following specifications are met:</w:t>
      </w:r>
    </w:p>
    <w:p w14:paraId="76F83E61" w14:textId="77777777" w:rsidR="00B01C61" w:rsidRPr="00281C39" w:rsidRDefault="00B01C61" w:rsidP="00B01C61">
      <w:pPr>
        <w:numPr>
          <w:ilvl w:val="1"/>
          <w:numId w:val="26"/>
        </w:numPr>
        <w:tabs>
          <w:tab w:val="left" w:pos="2268"/>
        </w:tabs>
        <w:suppressAutoHyphens w:val="0"/>
        <w:spacing w:after="120"/>
        <w:ind w:left="2835" w:right="1134" w:hanging="567"/>
        <w:jc w:val="both"/>
        <w:rPr>
          <w:rFonts w:eastAsia="NewsGoth for Porsche Com"/>
        </w:rPr>
      </w:pPr>
      <w:r w:rsidRPr="00281C39">
        <w:rPr>
          <w:rFonts w:eastAsia="NewsGoth for Porsche Com"/>
        </w:rPr>
        <w:t>Having a technically permissible maximum laden mass of less than or equal to 2.5 tons</w:t>
      </w:r>
      <w:r w:rsidR="00884C54" w:rsidRPr="00281C39">
        <w:rPr>
          <w:rFonts w:eastAsia="NewsGoth for Porsche Com"/>
        </w:rPr>
        <w:t xml:space="preserve">; </w:t>
      </w:r>
    </w:p>
    <w:p w14:paraId="2C7DFB10" w14:textId="77777777" w:rsidR="00B01C61" w:rsidRPr="00281C39" w:rsidRDefault="00B01C61" w:rsidP="00B01C61">
      <w:pPr>
        <w:numPr>
          <w:ilvl w:val="1"/>
          <w:numId w:val="26"/>
        </w:numPr>
        <w:tabs>
          <w:tab w:val="left" w:pos="2268"/>
        </w:tabs>
        <w:suppressAutoHyphens w:val="0"/>
        <w:spacing w:after="120"/>
        <w:ind w:left="2835" w:right="1134" w:hanging="567"/>
        <w:jc w:val="both"/>
        <w:rPr>
          <w:rFonts w:eastAsia="NewsGoth for Porsche Com"/>
        </w:rPr>
      </w:pPr>
      <w:r w:rsidRPr="00281C39">
        <w:rPr>
          <w:rFonts w:eastAsia="NewsGoth for Porsche Com"/>
        </w:rPr>
        <w:t>An R-point height greater or equal to 800 mm from the ground</w:t>
      </w:r>
      <w:r w:rsidR="00884C54" w:rsidRPr="00281C39">
        <w:rPr>
          <w:rFonts w:eastAsia="NewsGoth for Porsche Com"/>
        </w:rPr>
        <w:t>;</w:t>
      </w:r>
      <w:r w:rsidRPr="00281C39">
        <w:rPr>
          <w:rFonts w:eastAsia="NewsGoth for Porsche Com"/>
        </w:rPr>
        <w:t xml:space="preserve"> </w:t>
      </w:r>
    </w:p>
    <w:p w14:paraId="781556F9" w14:textId="77777777" w:rsidR="00B01C61" w:rsidRPr="00281C39" w:rsidRDefault="00B01C61" w:rsidP="00B01C61">
      <w:pPr>
        <w:numPr>
          <w:ilvl w:val="1"/>
          <w:numId w:val="26"/>
        </w:numPr>
        <w:tabs>
          <w:tab w:val="left" w:pos="2268"/>
        </w:tabs>
        <w:suppressAutoHyphens w:val="0"/>
        <w:spacing w:after="120"/>
        <w:ind w:left="2835" w:right="1134" w:hanging="567"/>
        <w:jc w:val="both"/>
        <w:rPr>
          <w:rFonts w:eastAsia="NewsGoth for Porsche Com"/>
        </w:rPr>
      </w:pPr>
      <w:r w:rsidRPr="00281C39">
        <w:rPr>
          <w:rFonts w:eastAsia="NewsGoth for Porsche Com"/>
        </w:rPr>
        <w:t>An engine capacity exceeding 660cc but less than 1495cc</w:t>
      </w:r>
      <w:r w:rsidR="00884C54" w:rsidRPr="00281C39">
        <w:rPr>
          <w:rFonts w:eastAsia="NewsGoth for Porsche Com"/>
        </w:rPr>
        <w:t>;</w:t>
      </w:r>
    </w:p>
    <w:p w14:paraId="65B67734" w14:textId="77777777" w:rsidR="00B01C61" w:rsidRPr="00281C39" w:rsidRDefault="00B01C61" w:rsidP="00B01C61">
      <w:pPr>
        <w:numPr>
          <w:ilvl w:val="1"/>
          <w:numId w:val="26"/>
        </w:numPr>
        <w:tabs>
          <w:tab w:val="left" w:pos="2268"/>
        </w:tabs>
        <w:suppressAutoHyphens w:val="0"/>
        <w:spacing w:after="120"/>
        <w:ind w:left="2835" w:right="1134" w:hanging="567"/>
        <w:jc w:val="both"/>
        <w:rPr>
          <w:rFonts w:eastAsia="NewsGoth for Porsche Com"/>
        </w:rPr>
      </w:pPr>
      <w:r w:rsidRPr="00281C39">
        <w:rPr>
          <w:rFonts w:eastAsia="NewsGoth for Porsche Com"/>
        </w:rPr>
        <w:lastRenderedPageBreak/>
        <w:t>An engine where the centre point of gravity of the engine is between 300 mm and 1,500 mm behind the front axle</w:t>
      </w:r>
      <w:r w:rsidR="00884C54" w:rsidRPr="00281C39">
        <w:rPr>
          <w:rFonts w:eastAsia="NewsGoth for Porsche Com"/>
        </w:rPr>
        <w:t>;</w:t>
      </w:r>
      <w:r w:rsidRPr="00281C39">
        <w:rPr>
          <w:rFonts w:eastAsia="NewsGoth for Porsche Com"/>
        </w:rPr>
        <w:t xml:space="preserve"> </w:t>
      </w:r>
    </w:p>
    <w:p w14:paraId="240803B2" w14:textId="77777777" w:rsidR="00B01C61" w:rsidRPr="00281C39" w:rsidRDefault="00B01C61" w:rsidP="00B01C61">
      <w:pPr>
        <w:numPr>
          <w:ilvl w:val="1"/>
          <w:numId w:val="26"/>
        </w:numPr>
        <w:tabs>
          <w:tab w:val="left" w:pos="2268"/>
        </w:tabs>
        <w:suppressAutoHyphens w:val="0"/>
        <w:spacing w:after="120"/>
        <w:ind w:left="2835" w:right="1134" w:hanging="567"/>
        <w:jc w:val="both"/>
        <w:rPr>
          <w:rFonts w:eastAsia="NewsGoth for Porsche Com"/>
        </w:rPr>
      </w:pPr>
      <w:r w:rsidRPr="00281C39">
        <w:rPr>
          <w:rFonts w:eastAsia="NewsGoth for Porsche Com"/>
        </w:rPr>
        <w:t>And having a rear axle drive</w:t>
      </w:r>
      <w:r w:rsidR="00884C54" w:rsidRPr="00281C39">
        <w:rPr>
          <w:rFonts w:eastAsia="NewsGoth for Porsche Com"/>
        </w:rPr>
        <w:t>.</w:t>
      </w:r>
    </w:p>
    <w:p w14:paraId="250A839D" w14:textId="77777777" w:rsidR="00DA044D" w:rsidRPr="00281C39" w:rsidRDefault="0078086D" w:rsidP="0078086D">
      <w:pPr>
        <w:pStyle w:val="HChG"/>
        <w:spacing w:before="0" w:after="120" w:line="240" w:lineRule="exact"/>
        <w:ind w:left="2268"/>
        <w:rPr>
          <w:rFonts w:eastAsia="NewsGoth for Porsche Com"/>
          <w:b w:val="0"/>
          <w:sz w:val="20"/>
        </w:rPr>
      </w:pPr>
      <w:bookmarkStart w:id="225" w:name="_Toc427847357"/>
      <w:r w:rsidRPr="00281C39">
        <w:rPr>
          <w:rFonts w:eastAsia="NewsGoth for Porsche Com"/>
          <w:b w:val="0"/>
          <w:sz w:val="20"/>
        </w:rPr>
        <w:t xml:space="preserve">11.9. </w:t>
      </w:r>
      <w:r w:rsidRPr="00281C39">
        <w:rPr>
          <w:rFonts w:eastAsia="NewsGoth for Porsche Com"/>
          <w:b w:val="0"/>
          <w:sz w:val="20"/>
        </w:rPr>
        <w:tab/>
        <w:t>Until 18 months after the date of entry into force of the Supplement 3, it shall not apply to extensions of existing approvals, originally granted prior to the date of entry into force of Supplement 3.</w:t>
      </w:r>
    </w:p>
    <w:p w14:paraId="30392C42" w14:textId="77777777" w:rsidR="00DA044D" w:rsidRPr="00281C39" w:rsidRDefault="00DA044D" w:rsidP="00DA044D">
      <w:pPr>
        <w:spacing w:after="120"/>
        <w:ind w:left="2268" w:right="1134" w:hanging="1134"/>
        <w:jc w:val="both"/>
        <w:rPr>
          <w:bCs/>
        </w:rPr>
      </w:pPr>
      <w:r w:rsidRPr="00281C39">
        <w:rPr>
          <w:bCs/>
        </w:rPr>
        <w:t>11.10.</w:t>
      </w:r>
      <w:r w:rsidRPr="00281C39">
        <w:rPr>
          <w:bCs/>
        </w:rPr>
        <w:tab/>
      </w:r>
      <w:r w:rsidRPr="00281C39">
        <w:rPr>
          <w:bCs/>
        </w:rPr>
        <w:tab/>
        <w:t>Until May 1, 2020 Supplement 4 does not apply to existing approvals, originally granted prior to the date of entry into force of Supplement 4.</w:t>
      </w:r>
    </w:p>
    <w:p w14:paraId="557DD390" w14:textId="294ACB5A" w:rsidR="0078086D" w:rsidRPr="00281C39" w:rsidRDefault="00DA044D" w:rsidP="00DA044D">
      <w:pPr>
        <w:pStyle w:val="ListParagraph"/>
        <w:spacing w:after="120"/>
        <w:ind w:left="2268" w:right="1134" w:hanging="1134"/>
        <w:jc w:val="both"/>
        <w:rPr>
          <w:rFonts w:ascii="Times New Roman" w:eastAsia="Times New Roman" w:hAnsi="Times New Roman"/>
          <w:bCs/>
          <w:sz w:val="20"/>
          <w:szCs w:val="20"/>
          <w:lang w:val="en-GB"/>
        </w:rPr>
      </w:pPr>
      <w:r w:rsidRPr="00281C39">
        <w:rPr>
          <w:rFonts w:ascii="Times New Roman" w:eastAsia="Times New Roman" w:hAnsi="Times New Roman"/>
          <w:bCs/>
          <w:sz w:val="20"/>
          <w:szCs w:val="20"/>
          <w:lang w:val="en-GB"/>
        </w:rPr>
        <w:t>11.11.</w:t>
      </w:r>
      <w:r w:rsidRPr="00281C39">
        <w:rPr>
          <w:rFonts w:ascii="Times New Roman" w:eastAsia="Times New Roman" w:hAnsi="Times New Roman"/>
          <w:bCs/>
          <w:sz w:val="20"/>
          <w:szCs w:val="20"/>
          <w:lang w:val="en-GB"/>
        </w:rPr>
        <w:tab/>
      </w:r>
      <w:r w:rsidRPr="00281C39">
        <w:rPr>
          <w:rFonts w:ascii="Times New Roman" w:eastAsia="Times New Roman" w:hAnsi="Times New Roman"/>
          <w:bCs/>
          <w:sz w:val="20"/>
          <w:szCs w:val="20"/>
          <w:lang w:val="en-GB"/>
        </w:rPr>
        <w:tab/>
        <w:t>Until May 1, 2020 Supplement 5 does not apply to existing approvals, originally granted prior to the date of entry into force of Supplement 5.</w:t>
      </w:r>
    </w:p>
    <w:p w14:paraId="356811B7" w14:textId="747C6109" w:rsidR="003758C0" w:rsidRPr="00281C39" w:rsidRDefault="003758C0" w:rsidP="00DA044D">
      <w:pPr>
        <w:pStyle w:val="ListParagraph"/>
        <w:spacing w:after="120"/>
        <w:ind w:left="2268" w:right="1134" w:hanging="1134"/>
        <w:jc w:val="both"/>
        <w:rPr>
          <w:rFonts w:ascii="Times New Roman" w:eastAsia="Times New Roman" w:hAnsi="Times New Roman"/>
          <w:bCs/>
          <w:sz w:val="20"/>
          <w:szCs w:val="20"/>
          <w:lang w:val="en-GB"/>
        </w:rPr>
      </w:pPr>
      <w:r w:rsidRPr="00281C39">
        <w:rPr>
          <w:rFonts w:ascii="Times New Roman" w:eastAsia="Times New Roman" w:hAnsi="Times New Roman"/>
          <w:bCs/>
          <w:sz w:val="20"/>
          <w:szCs w:val="20"/>
          <w:lang w:val="en-GB"/>
        </w:rPr>
        <w:t>11.12.</w:t>
      </w:r>
      <w:r w:rsidRPr="00281C39">
        <w:rPr>
          <w:rFonts w:ascii="Times New Roman" w:eastAsia="Times New Roman" w:hAnsi="Times New Roman"/>
          <w:bCs/>
          <w:sz w:val="20"/>
          <w:szCs w:val="20"/>
          <w:lang w:val="en-GB"/>
        </w:rPr>
        <w:tab/>
        <w:t>Until 12 months after the date of entry into force of the Supplement 6, it shall not apply to extensions of existing approvals, originally granted prior to the date of entry into force of Supplement 6.</w:t>
      </w:r>
    </w:p>
    <w:p w14:paraId="37846919" w14:textId="77777777" w:rsidR="001C6033" w:rsidRPr="00281C39" w:rsidRDefault="00B83F30" w:rsidP="001C6033">
      <w:pPr>
        <w:pStyle w:val="SingleTxtG"/>
        <w:tabs>
          <w:tab w:val="left" w:pos="2268"/>
        </w:tabs>
        <w:ind w:left="2268" w:hanging="1134"/>
        <w:rPr>
          <w:rFonts w:asciiTheme="majorBidi" w:hAnsiTheme="majorBidi" w:cstheme="majorBidi"/>
          <w:iCs/>
        </w:rPr>
      </w:pPr>
      <w:r w:rsidRPr="00281C39">
        <w:rPr>
          <w:bCs/>
        </w:rPr>
        <w:t xml:space="preserve">11.13. </w:t>
      </w:r>
      <w:r w:rsidRPr="00281C39">
        <w:rPr>
          <w:bCs/>
        </w:rPr>
        <w:tab/>
      </w:r>
      <w:r w:rsidRPr="00281C39">
        <w:rPr>
          <w:bCs/>
        </w:rPr>
        <w:tab/>
        <w:t>Supplement 7 (in particular, but not limited to Appendices 2 and 3 to Annex 3 and Annex 9) does not apply to existing type approvals, originally granted prior to the date of entry into force of Supplement 7.</w:t>
      </w:r>
      <w:r w:rsidR="001C6033" w:rsidRPr="00281C39">
        <w:rPr>
          <w:rFonts w:asciiTheme="majorBidi" w:hAnsiTheme="majorBidi" w:cstheme="majorBidi"/>
          <w:iCs/>
        </w:rPr>
        <w:t xml:space="preserve"> </w:t>
      </w:r>
    </w:p>
    <w:p w14:paraId="421302ED" w14:textId="781422B5" w:rsidR="001C6033" w:rsidRPr="00281C39" w:rsidRDefault="001C6033" w:rsidP="001C6033">
      <w:pPr>
        <w:pStyle w:val="SingleTxtG"/>
        <w:tabs>
          <w:tab w:val="left" w:pos="2268"/>
        </w:tabs>
        <w:ind w:left="2268" w:hanging="1134"/>
        <w:rPr>
          <w:rFonts w:asciiTheme="majorBidi" w:hAnsiTheme="majorBidi" w:cstheme="majorBidi"/>
          <w:iCs/>
        </w:rPr>
      </w:pPr>
      <w:r w:rsidRPr="00281C39">
        <w:rPr>
          <w:rFonts w:asciiTheme="majorBidi" w:hAnsiTheme="majorBidi" w:cstheme="majorBidi"/>
          <w:iCs/>
        </w:rPr>
        <w:t xml:space="preserve">11.14. </w:t>
      </w:r>
      <w:r w:rsidRPr="00281C39">
        <w:rPr>
          <w:rFonts w:asciiTheme="majorBidi" w:hAnsiTheme="majorBidi" w:cstheme="majorBidi"/>
          <w:iCs/>
        </w:rPr>
        <w:tab/>
      </w:r>
      <w:r w:rsidRPr="00281C39">
        <w:rPr>
          <w:rFonts w:asciiTheme="majorBidi" w:hAnsiTheme="majorBidi" w:cstheme="majorBidi"/>
          <w:iCs/>
        </w:rPr>
        <w:tab/>
        <w:t xml:space="preserve">Supplement 8 does not apply to existing type approvals, originally granted prior to the date of entry into force of Supplement 7. </w:t>
      </w:r>
    </w:p>
    <w:p w14:paraId="6E64141D" w14:textId="037A0007" w:rsidR="001C6033" w:rsidRDefault="001C6033" w:rsidP="001C6033">
      <w:pPr>
        <w:pStyle w:val="SingleTxtG"/>
        <w:tabs>
          <w:tab w:val="left" w:pos="2268"/>
        </w:tabs>
        <w:ind w:left="2268" w:hanging="1134"/>
        <w:rPr>
          <w:rFonts w:asciiTheme="majorBidi" w:hAnsiTheme="majorBidi" w:cstheme="majorBidi"/>
          <w:iCs/>
        </w:rPr>
      </w:pPr>
      <w:r w:rsidRPr="00281C39">
        <w:rPr>
          <w:rFonts w:asciiTheme="majorBidi" w:hAnsiTheme="majorBidi" w:cstheme="majorBidi"/>
          <w:iCs/>
        </w:rPr>
        <w:t xml:space="preserve">11.15. </w:t>
      </w:r>
      <w:r w:rsidRPr="00281C39">
        <w:rPr>
          <w:rFonts w:asciiTheme="majorBidi" w:hAnsiTheme="majorBidi" w:cstheme="majorBidi"/>
          <w:iCs/>
        </w:rPr>
        <w:tab/>
      </w:r>
      <w:r w:rsidRPr="00281C39">
        <w:rPr>
          <w:rFonts w:asciiTheme="majorBidi" w:hAnsiTheme="majorBidi" w:cstheme="majorBidi"/>
          <w:iCs/>
        </w:rPr>
        <w:tab/>
        <w:t>From the entry into force of Supplement 8, ISO 10844:2021 shall be accepted for all approvals granted under this Regulation. Until five years from the entry into force of Supplement 8, ISO 10844:2014 shall be accepted for all approvals granted under this Regulation.</w:t>
      </w:r>
      <w:commentRangeStart w:id="226"/>
      <w:r w:rsidRPr="00281C39">
        <w:rPr>
          <w:rFonts w:asciiTheme="majorBidi" w:hAnsiTheme="majorBidi" w:cstheme="majorBidi"/>
          <w:iCs/>
        </w:rPr>
        <w:t>"</w:t>
      </w:r>
      <w:commentRangeEnd w:id="226"/>
      <w:r w:rsidR="00FE4A01">
        <w:rPr>
          <w:rStyle w:val="CommentReference"/>
          <w:rFonts w:asciiTheme="majorBidi" w:hAnsiTheme="majorBidi" w:cstheme="majorBidi"/>
          <w:iCs/>
          <w:sz w:val="20"/>
          <w:szCs w:val="20"/>
        </w:rPr>
        <w:commentReference w:id="226"/>
      </w:r>
    </w:p>
    <w:p w14:paraId="58AE6E90" w14:textId="360C121E" w:rsidR="005A5092" w:rsidDel="003B69D7" w:rsidRDefault="005A5092" w:rsidP="001C6033">
      <w:pPr>
        <w:pStyle w:val="SingleTxtG"/>
        <w:tabs>
          <w:tab w:val="left" w:pos="2268"/>
        </w:tabs>
        <w:ind w:left="2268" w:hanging="1134"/>
        <w:rPr>
          <w:del w:id="227" w:author="Annett Schuessling / VDA" w:date="2026-03-12T09:18:00Z" w16du:dateUtc="2026-03-12T08:18:00Z"/>
          <w:rFonts w:asciiTheme="majorBidi" w:hAnsiTheme="majorBidi" w:cstheme="majorBidi"/>
          <w:iCs/>
        </w:rPr>
      </w:pPr>
    </w:p>
    <w:p w14:paraId="457BB0DA" w14:textId="7D78EC71" w:rsidR="005A5092" w:rsidRPr="00281C39" w:rsidRDefault="005A5092" w:rsidP="001C6033">
      <w:pPr>
        <w:pStyle w:val="SingleTxtG"/>
        <w:tabs>
          <w:tab w:val="left" w:pos="2268"/>
        </w:tabs>
        <w:ind w:left="2268" w:hanging="1134"/>
        <w:rPr>
          <w:rFonts w:asciiTheme="majorBidi" w:hAnsiTheme="majorBidi" w:cstheme="majorBidi"/>
          <w:iCs/>
        </w:rPr>
      </w:pPr>
      <w:commentRangeStart w:id="228"/>
      <w:del w:id="229" w:author="Annett Schuessling / VDA" w:date="2026-03-12T09:18:00Z" w16du:dateUtc="2026-03-12T08:18:00Z">
        <w:r w:rsidRPr="005A5092" w:rsidDel="003B69D7">
          <w:rPr>
            <w:rFonts w:asciiTheme="majorBidi" w:hAnsiTheme="majorBidi" w:cstheme="majorBidi"/>
            <w:iCs/>
          </w:rPr>
          <w:delText>“</w:delText>
        </w:r>
        <w:commentRangeEnd w:id="228"/>
        <w:r w:rsidR="00FE4A01" w:rsidRPr="005A5092" w:rsidDel="003B69D7">
          <w:rPr>
            <w:rStyle w:val="CommentReference"/>
            <w:rFonts w:asciiTheme="majorBidi" w:hAnsiTheme="majorBidi" w:cstheme="majorBidi"/>
            <w:iCs/>
            <w:sz w:val="20"/>
            <w:szCs w:val="20"/>
          </w:rPr>
          <w:commentReference w:id="228"/>
        </w:r>
      </w:del>
      <w:r w:rsidRPr="005A5092">
        <w:rPr>
          <w:rFonts w:asciiTheme="majorBidi" w:hAnsiTheme="majorBidi" w:cstheme="majorBidi"/>
          <w:iCs/>
        </w:rPr>
        <w:t>11.16.</w:t>
      </w:r>
      <w:r>
        <w:rPr>
          <w:rFonts w:asciiTheme="majorBidi" w:hAnsiTheme="majorBidi" w:cstheme="majorBidi"/>
          <w:iCs/>
        </w:rPr>
        <w:tab/>
      </w:r>
      <w:r w:rsidRPr="005A5092">
        <w:rPr>
          <w:rFonts w:asciiTheme="majorBidi" w:hAnsiTheme="majorBidi" w:cstheme="majorBidi"/>
          <w:iCs/>
        </w:rPr>
        <w:t xml:space="preserve"> Supplement 9 does not apply to existing type approvals and their extensions, granted prior to the date of entry into force of Suppl</w:t>
      </w:r>
      <w:r w:rsidR="00FD796A">
        <w:rPr>
          <w:rFonts w:asciiTheme="majorBidi" w:hAnsiTheme="majorBidi" w:cstheme="majorBidi"/>
          <w:iCs/>
        </w:rPr>
        <w:t>e</w:t>
      </w:r>
      <w:r w:rsidRPr="005A5092">
        <w:rPr>
          <w:rFonts w:asciiTheme="majorBidi" w:hAnsiTheme="majorBidi" w:cstheme="majorBidi"/>
          <w:iCs/>
        </w:rPr>
        <w:t>ment 9.</w:t>
      </w:r>
      <w:commentRangeStart w:id="230"/>
      <w:del w:id="231" w:author="Annett Schuessling / VDA" w:date="2026-03-12T09:18:00Z" w16du:dateUtc="2026-03-12T08:18:00Z">
        <w:r w:rsidRPr="005A5092" w:rsidDel="003B69D7">
          <w:rPr>
            <w:rFonts w:asciiTheme="majorBidi" w:hAnsiTheme="majorBidi" w:cstheme="majorBidi"/>
            <w:iCs/>
          </w:rPr>
          <w:delText>”</w:delText>
        </w:r>
      </w:del>
      <w:commentRangeEnd w:id="230"/>
      <w:r w:rsidR="00FE4A01" w:rsidRPr="00281C39">
        <w:rPr>
          <w:rStyle w:val="CommentReference"/>
          <w:rFonts w:asciiTheme="majorBidi" w:hAnsiTheme="majorBidi" w:cstheme="majorBidi"/>
          <w:iCs/>
          <w:sz w:val="20"/>
          <w:szCs w:val="20"/>
        </w:rPr>
        <w:commentReference w:id="230"/>
      </w:r>
    </w:p>
    <w:p w14:paraId="42D70711" w14:textId="77777777" w:rsidR="00023712" w:rsidRPr="006658C5" w:rsidRDefault="00023712" w:rsidP="00023712">
      <w:pPr>
        <w:tabs>
          <w:tab w:val="left" w:pos="2268"/>
        </w:tabs>
        <w:spacing w:after="120"/>
        <w:ind w:left="2268" w:right="1134" w:hanging="1134"/>
        <w:jc w:val="both"/>
        <w:rPr>
          <w:ins w:id="232" w:author="Doug Moore" w:date="2026-02-13T04:01:00Z" w16du:dateUtc="2026-02-13T09:01:00Z"/>
          <w:b/>
          <w:bCs/>
          <w:color w:val="7030A0"/>
        </w:rPr>
      </w:pPr>
      <w:ins w:id="233" w:author="Doug Moore" w:date="2026-02-13T04:01:00Z" w16du:dateUtc="2026-02-13T09:01:00Z">
        <w:r w:rsidRPr="006658C5">
          <w:rPr>
            <w:b/>
            <w:bCs/>
            <w:color w:val="7030A0"/>
          </w:rPr>
          <w:t xml:space="preserve">11.17. </w:t>
        </w:r>
        <w:r w:rsidRPr="006658C5">
          <w:rPr>
            <w:b/>
            <w:bCs/>
            <w:color w:val="7030A0"/>
          </w:rPr>
          <w:tab/>
          <w:t xml:space="preserve">Supplement 10 does not apply to existing type approvals and their extensions, granted prior to the date of entry into force of Supplement 10. </w:t>
        </w:r>
      </w:ins>
    </w:p>
    <w:p w14:paraId="4E36DFDB" w14:textId="77777777" w:rsidR="00023712" w:rsidRPr="006658C5" w:rsidRDefault="00023712" w:rsidP="00023712">
      <w:pPr>
        <w:tabs>
          <w:tab w:val="left" w:pos="2268"/>
        </w:tabs>
        <w:spacing w:after="120"/>
        <w:ind w:left="2268" w:right="1134" w:hanging="1134"/>
        <w:jc w:val="both"/>
        <w:rPr>
          <w:ins w:id="234" w:author="Doug Moore" w:date="2026-02-13T04:01:00Z" w16du:dateUtc="2026-02-13T09:01:00Z"/>
          <w:b/>
          <w:bCs/>
          <w:color w:val="7030A0"/>
        </w:rPr>
      </w:pPr>
      <w:ins w:id="235" w:author="Doug Moore" w:date="2026-02-13T04:01:00Z" w16du:dateUtc="2026-02-13T09:01:00Z">
        <w:r w:rsidRPr="006658C5">
          <w:rPr>
            <w:b/>
            <w:bCs/>
            <w:color w:val="7030A0"/>
          </w:rPr>
          <w:t xml:space="preserve">11.18. </w:t>
        </w:r>
        <w:r w:rsidRPr="006658C5">
          <w:rPr>
            <w:b/>
            <w:bCs/>
            <w:color w:val="7030A0"/>
          </w:rPr>
          <w:tab/>
          <w:t xml:space="preserve">Supplement 11 does not apply to existing type approvals and their extensions, granted prior to the date of entry into force of Supplement 11. </w:t>
        </w:r>
      </w:ins>
    </w:p>
    <w:p w14:paraId="2A36B5BE" w14:textId="32960038" w:rsidR="00023712" w:rsidRPr="006658C5" w:rsidRDefault="00023712" w:rsidP="00023712">
      <w:pPr>
        <w:spacing w:after="120"/>
        <w:ind w:left="2268" w:right="1134" w:hanging="1134"/>
        <w:jc w:val="both"/>
        <w:rPr>
          <w:ins w:id="236" w:author="Doug Moore" w:date="2026-02-13T04:01:00Z" w16du:dateUtc="2026-02-13T09:01:00Z"/>
          <w:b/>
          <w:bCs/>
          <w:iCs/>
          <w:color w:val="000000" w:themeColor="text1"/>
        </w:rPr>
      </w:pPr>
      <w:ins w:id="237" w:author="Doug Moore" w:date="2026-02-13T04:01:00Z" w16du:dateUtc="2026-02-13T09:01:00Z">
        <w:r w:rsidRPr="006658C5">
          <w:rPr>
            <w:b/>
            <w:bCs/>
            <w:iCs/>
            <w:color w:val="4F81BD" w:themeColor="accent1"/>
          </w:rPr>
          <w:t>11.19.</w:t>
        </w:r>
        <w:r w:rsidRPr="006658C5">
          <w:rPr>
            <w:b/>
            <w:bCs/>
            <w:iCs/>
            <w:color w:val="000000" w:themeColor="text1"/>
          </w:rPr>
          <w:tab/>
          <w:t xml:space="preserve">Until </w:t>
        </w:r>
        <w:r w:rsidRPr="006658C5">
          <w:rPr>
            <w:b/>
            <w:bCs/>
            <w:iCs/>
            <w:color w:val="4F81BD" w:themeColor="accent1"/>
          </w:rPr>
          <w:t xml:space="preserve">24 </w:t>
        </w:r>
        <w:r w:rsidRPr="006658C5">
          <w:rPr>
            <w:b/>
            <w:bCs/>
            <w:iCs/>
            <w:color w:val="000000" w:themeColor="text1"/>
          </w:rPr>
          <w:t xml:space="preserve">months after the date of entry into force of the Supplement 11 to the 03 series of amendments to this UN Regulation, Contracting Parties applying this UN Regulation can continue to grant extensions to existing UN type approvals to the 03 series of amendments to this UN Regulation, granted prior to the date of entry into force of Supplement 11, without taking into account the provisions of </w:t>
        </w:r>
        <w:r w:rsidRPr="006658C5">
          <w:rPr>
            <w:b/>
            <w:bCs/>
            <w:iCs/>
            <w:color w:val="4F81BD" w:themeColor="accent1"/>
          </w:rPr>
          <w:t>Paragraph 6.2.3.3.1</w:t>
        </w:r>
        <w:r w:rsidRPr="006658C5">
          <w:rPr>
            <w:b/>
            <w:bCs/>
            <w:iCs/>
            <w:color w:val="000000" w:themeColor="text1"/>
          </w:rPr>
          <w:t>.</w:t>
        </w:r>
      </w:ins>
    </w:p>
    <w:p w14:paraId="0FE7040E" w14:textId="64C935BC" w:rsidR="00023712" w:rsidRPr="006658C5" w:rsidRDefault="00023712" w:rsidP="00023712">
      <w:pPr>
        <w:spacing w:after="120"/>
        <w:ind w:left="2268" w:right="1134" w:hanging="1134"/>
        <w:jc w:val="both"/>
        <w:rPr>
          <w:ins w:id="238" w:author="Doug Moore" w:date="2026-02-13T04:01:00Z" w16du:dateUtc="2026-02-13T09:01:00Z"/>
          <w:b/>
          <w:bCs/>
          <w:iCs/>
          <w:color w:val="C0504D" w:themeColor="accent2"/>
        </w:rPr>
      </w:pPr>
      <w:ins w:id="239" w:author="Doug Moore" w:date="2026-02-13T04:01:00Z" w16du:dateUtc="2026-02-13T09:01:00Z">
        <w:r w:rsidRPr="006658C5">
          <w:rPr>
            <w:b/>
            <w:bCs/>
            <w:color w:val="C0504D" w:themeColor="accent2"/>
          </w:rPr>
          <w:t>11.20.</w:t>
        </w:r>
        <w:r w:rsidRPr="006658C5">
          <w:rPr>
            <w:b/>
            <w:bCs/>
            <w:i/>
            <w:iCs/>
            <w:color w:val="C0504D" w:themeColor="accent2"/>
          </w:rPr>
          <w:t xml:space="preserve"> </w:t>
        </w:r>
        <w:r w:rsidRPr="006658C5">
          <w:rPr>
            <w:b/>
            <w:bCs/>
            <w:i/>
            <w:iCs/>
            <w:color w:val="C0504D" w:themeColor="accent2"/>
          </w:rPr>
          <w:tab/>
        </w:r>
        <w:r w:rsidRPr="006658C5">
          <w:rPr>
            <w:b/>
            <w:bCs/>
            <w:iCs/>
            <w:color w:val="C0504D" w:themeColor="accent2"/>
          </w:rPr>
          <w:tab/>
          <w:t>From the entry into force of Supplement 11, ISO 362-3:2022 shall be accepted for all approvals granted under this Regulation. Until five years from the entry into force of Supplement 11, ISO 362-3:2016 shall be accepted for all approvals granted under this Regulation.</w:t>
        </w:r>
      </w:ins>
    </w:p>
    <w:p w14:paraId="202CD912" w14:textId="10648A75" w:rsidR="005142E2" w:rsidRPr="00281C39" w:rsidRDefault="005142E2" w:rsidP="00DA044D">
      <w:pPr>
        <w:pStyle w:val="ListParagraph"/>
        <w:spacing w:after="120"/>
        <w:ind w:left="2268" w:right="1134" w:hanging="1134"/>
        <w:jc w:val="both"/>
        <w:rPr>
          <w:rFonts w:ascii="Times New Roman" w:eastAsia="Times New Roman" w:hAnsi="Times New Roman"/>
          <w:bCs/>
          <w:sz w:val="20"/>
          <w:szCs w:val="20"/>
          <w:lang w:val="en-GB"/>
        </w:rPr>
      </w:pPr>
    </w:p>
    <w:p w14:paraId="62829C87" w14:textId="5DEFBCDB" w:rsidR="00B01C61" w:rsidRPr="00281C39" w:rsidRDefault="00B01C61" w:rsidP="0078086D">
      <w:pPr>
        <w:pStyle w:val="HChG"/>
        <w:ind w:left="2268"/>
      </w:pPr>
      <w:r w:rsidRPr="00281C39">
        <w:t>12.</w:t>
      </w:r>
      <w:r w:rsidRPr="00281C39">
        <w:tab/>
      </w:r>
      <w:r w:rsidRPr="00281C39">
        <w:tab/>
        <w:t>Names and addresses of Technical Services</w:t>
      </w:r>
      <w:r w:rsidR="008E734E" w:rsidRPr="00281C39">
        <w:t xml:space="preserve"> </w:t>
      </w:r>
      <w:r w:rsidRPr="00281C39">
        <w:t>responsible for conducting approval tests and of Type Approval Authorities</w:t>
      </w:r>
      <w:bookmarkEnd w:id="225"/>
    </w:p>
    <w:p w14:paraId="47BBD137" w14:textId="2B649B4C" w:rsidR="00B01C61" w:rsidRPr="00281C39" w:rsidRDefault="00B83F30" w:rsidP="00B83F30">
      <w:pPr>
        <w:spacing w:after="120"/>
        <w:ind w:left="2268" w:right="1134" w:hanging="1134"/>
        <w:jc w:val="both"/>
      </w:pPr>
      <w:r w:rsidRPr="00281C39">
        <w:t xml:space="preserve">12.1. </w:t>
      </w:r>
      <w:r w:rsidRPr="00281C39">
        <w:tab/>
      </w:r>
      <w:r w:rsidRPr="00281C39">
        <w:tab/>
      </w:r>
      <w:r w:rsidR="00B01C61" w:rsidRPr="00281C39">
        <w:t xml:space="preserve">The Contracting Parties to the 1958 Agreement applying this Regulation shall communicate to the United Nations Secretariat the names and addresses of the </w:t>
      </w:r>
      <w:r w:rsidR="00B01C61" w:rsidRPr="00281C39">
        <w:lastRenderedPageBreak/>
        <w:t>Technical Services responsible for conducting approval tests and of the Type Approval Authorities which grant approval and to which forms certifying approval or extension or refusal or withdrawal of approval, issued in other countries, are to be sent.</w:t>
      </w:r>
    </w:p>
    <w:p w14:paraId="19BD9093" w14:textId="77777777" w:rsidR="009A49B9" w:rsidRPr="00281C39" w:rsidRDefault="009A49B9" w:rsidP="009A49B9">
      <w:pPr>
        <w:suppressAutoHyphens w:val="0"/>
        <w:autoSpaceDE w:val="0"/>
        <w:autoSpaceDN w:val="0"/>
        <w:adjustRightInd w:val="0"/>
        <w:spacing w:after="120"/>
        <w:ind w:left="2268" w:right="1134" w:hanging="1134"/>
        <w:jc w:val="both"/>
        <w:rPr>
          <w:bCs/>
          <w:lang w:eastAsia="zh-CN"/>
        </w:rPr>
      </w:pPr>
      <w:r w:rsidRPr="00281C39">
        <w:rPr>
          <w:bCs/>
          <w:lang w:eastAsia="zh-CN"/>
        </w:rPr>
        <w:t xml:space="preserve">12.2. </w:t>
      </w:r>
      <w:r w:rsidRPr="00281C39">
        <w:rPr>
          <w:bCs/>
          <w:lang w:eastAsia="zh-CN"/>
        </w:rPr>
        <w:tab/>
        <w:t>The Contracting Parties to the 1958 Agreement which apply this Regulation may designate laboratories of vehicle manufacturers as approved test laboratories for the purpose of tyre rolling sound measurements according to paragraph 3.4.2.</w:t>
      </w:r>
    </w:p>
    <w:p w14:paraId="2EED0376" w14:textId="49816F6C" w:rsidR="009A49B9" w:rsidRPr="00281C39" w:rsidRDefault="009A49B9" w:rsidP="009A49B9">
      <w:pPr>
        <w:spacing w:after="120"/>
        <w:ind w:left="2268" w:right="1134" w:hanging="1134"/>
        <w:jc w:val="both"/>
      </w:pPr>
      <w:r w:rsidRPr="00281C39">
        <w:rPr>
          <w:bCs/>
          <w:lang w:eastAsia="zh-CN"/>
        </w:rPr>
        <w:t xml:space="preserve">12.3. </w:t>
      </w:r>
      <w:r w:rsidRPr="00281C39">
        <w:rPr>
          <w:bCs/>
          <w:lang w:eastAsia="zh-CN"/>
        </w:rPr>
        <w:tab/>
      </w:r>
      <w:r w:rsidRPr="00281C39">
        <w:rPr>
          <w:bCs/>
          <w:lang w:eastAsia="zh-CN"/>
        </w:rPr>
        <w:tab/>
        <w:t>Where a Contracting Party to the 1958 Agreement applies paragraph 12.2. above, it may, if it so desires, be represented at the tests by one or more persons of its choice.</w:t>
      </w:r>
    </w:p>
    <w:p w14:paraId="0B561395" w14:textId="77777777" w:rsidR="00B01C61" w:rsidRPr="00281C39" w:rsidRDefault="00B01C61" w:rsidP="00B01C61">
      <w:pPr>
        <w:spacing w:after="120"/>
        <w:ind w:left="2268" w:right="1134" w:hanging="1134"/>
        <w:jc w:val="both"/>
      </w:pPr>
    </w:p>
    <w:p w14:paraId="003A047D" w14:textId="77777777" w:rsidR="00B01C61" w:rsidRPr="00281C39" w:rsidRDefault="00B01C61" w:rsidP="00B01C61">
      <w:pPr>
        <w:spacing w:after="120"/>
        <w:ind w:left="2268" w:right="1134" w:hanging="1134"/>
        <w:jc w:val="both"/>
        <w:sectPr w:rsidR="00B01C61" w:rsidRPr="00281C39" w:rsidSect="00F94359">
          <w:headerReference w:type="even" r:id="rId15"/>
          <w:headerReference w:type="default" r:id="rId16"/>
          <w:footerReference w:type="even" r:id="rId17"/>
          <w:footerReference w:type="default" r:id="rId18"/>
          <w:headerReference w:type="first" r:id="rId19"/>
          <w:footnotePr>
            <w:numRestart w:val="eachSect"/>
          </w:footnotePr>
          <w:endnotePr>
            <w:numFmt w:val="decimal"/>
          </w:endnotePr>
          <w:pgSz w:w="11907" w:h="16840" w:code="9"/>
          <w:pgMar w:top="1701" w:right="1134" w:bottom="2268" w:left="1134" w:header="1134" w:footer="1701" w:gutter="0"/>
          <w:cols w:space="720"/>
          <w:titlePg/>
          <w:docGrid w:linePitch="272"/>
        </w:sectPr>
      </w:pPr>
    </w:p>
    <w:p w14:paraId="4CCADC38" w14:textId="77777777" w:rsidR="00B01C61" w:rsidRPr="00ED3262" w:rsidRDefault="00B01C61" w:rsidP="00563391">
      <w:pPr>
        <w:pStyle w:val="HChG"/>
        <w:rPr>
          <w:lang w:val="fr-FR"/>
        </w:rPr>
      </w:pPr>
      <w:bookmarkStart w:id="240" w:name="_Toc427847358"/>
      <w:r w:rsidRPr="00ED3262">
        <w:rPr>
          <w:lang w:val="fr-FR"/>
        </w:rPr>
        <w:lastRenderedPageBreak/>
        <w:t>Annex 1</w:t>
      </w:r>
      <w:bookmarkEnd w:id="240"/>
    </w:p>
    <w:p w14:paraId="1D6F1BA7" w14:textId="77777777" w:rsidR="00B01C61" w:rsidRPr="00ED3262" w:rsidRDefault="00B01C61" w:rsidP="00563391">
      <w:pPr>
        <w:pStyle w:val="HChG"/>
        <w:rPr>
          <w:lang w:val="fr-FR"/>
        </w:rPr>
      </w:pPr>
      <w:r w:rsidRPr="00ED3262">
        <w:rPr>
          <w:lang w:val="fr-FR"/>
        </w:rPr>
        <w:tab/>
      </w:r>
      <w:r w:rsidR="00563391" w:rsidRPr="00ED3262">
        <w:rPr>
          <w:lang w:val="fr-FR"/>
        </w:rPr>
        <w:tab/>
      </w:r>
      <w:bookmarkStart w:id="241" w:name="_Toc427847359"/>
      <w:r w:rsidRPr="00ED3262">
        <w:rPr>
          <w:lang w:val="fr-FR"/>
        </w:rPr>
        <w:t>Communication</w:t>
      </w:r>
      <w:bookmarkEnd w:id="241"/>
    </w:p>
    <w:p w14:paraId="4A848639" w14:textId="77777777" w:rsidR="00B01C61" w:rsidRPr="00ED3262" w:rsidRDefault="00B01C61" w:rsidP="00B01C61">
      <w:pPr>
        <w:spacing w:after="120"/>
        <w:ind w:left="1134" w:right="1134"/>
        <w:jc w:val="both"/>
        <w:rPr>
          <w:lang w:val="fr-FR"/>
        </w:rPr>
      </w:pPr>
      <w:r w:rsidRPr="00ED3262">
        <w:rPr>
          <w:lang w:val="fr-FR"/>
        </w:rPr>
        <w:t>(maximum format: A4 (210 x 297 mm))</w:t>
      </w:r>
    </w:p>
    <w:p w14:paraId="591E0728" w14:textId="18BBA8D3" w:rsidR="00B01C61" w:rsidRPr="00ED3262" w:rsidRDefault="008A5BC6" w:rsidP="00B01C61">
      <w:pPr>
        <w:spacing w:after="120"/>
        <w:ind w:left="1134" w:right="1134"/>
        <w:jc w:val="both"/>
        <w:rPr>
          <w:lang w:val="fr-FR"/>
        </w:rPr>
      </w:pPr>
      <w:r w:rsidRPr="00281C39">
        <w:rPr>
          <w:noProof/>
        </w:rPr>
        <mc:AlternateContent>
          <mc:Choice Requires="wps">
            <w:drawing>
              <wp:anchor distT="0" distB="0" distL="114300" distR="114300" simplePos="0" relativeHeight="251657218" behindDoc="0" locked="0" layoutInCell="1" allowOverlap="1" wp14:anchorId="5E1E371D" wp14:editId="3DE4D84D">
                <wp:simplePos x="0" y="0"/>
                <wp:positionH relativeFrom="column">
                  <wp:posOffset>2933700</wp:posOffset>
                </wp:positionH>
                <wp:positionV relativeFrom="paragraph">
                  <wp:posOffset>12700</wp:posOffset>
                </wp:positionV>
                <wp:extent cx="3259455" cy="662305"/>
                <wp:effectExtent l="0" t="0" r="0" b="0"/>
                <wp:wrapNone/>
                <wp:docPr id="4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AE385" w14:textId="77777777" w:rsidR="004924DF" w:rsidRPr="00F00AFE"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DC74933" w14:textId="77777777" w:rsidR="004924DF" w:rsidRPr="00752DEF"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014FE1E1" w14:textId="77777777" w:rsidR="004924DF" w:rsidRPr="00752DEF"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709918A0" w14:textId="77777777" w:rsidR="004924DF" w:rsidRPr="00752DEF"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E371D" id="_x0000_t202" coordsize="21600,21600" o:spt="202" path="m,l,21600r21600,l21600,xe">
                <v:stroke joinstyle="miter"/>
                <v:path gradientshapeok="t" o:connecttype="rect"/>
              </v:shapetype>
              <v:shape id="Text Box 12" o:spid="_x0000_s1026" type="#_x0000_t202" style="position:absolute;left:0;text-align:left;margin-left:231pt;margin-top:1pt;width:256.65pt;height:52.15pt;z-index:251657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" stroked="f">
                <v:textbox inset="0,0,0,0">
                  <w:txbxContent>
                    <w:p w14:paraId="550AE385" w14:textId="77777777" w:rsidR="004924DF" w:rsidRPr="00F00AFE"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DC74933" w14:textId="77777777" w:rsidR="004924DF" w:rsidRPr="00752DEF"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014FE1E1" w14:textId="77777777" w:rsidR="004924DF" w:rsidRPr="00752DEF"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709918A0" w14:textId="77777777" w:rsidR="004924DF" w:rsidRPr="00752DEF" w:rsidRDefault="004924DF"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p>
    <w:p w14:paraId="70056A30" w14:textId="204D8FD7" w:rsidR="00B01C61" w:rsidRPr="00281C39" w:rsidRDefault="008A5BC6" w:rsidP="00B01C61">
      <w:pPr>
        <w:tabs>
          <w:tab w:val="left" w:pos="5100"/>
        </w:tabs>
        <w:spacing w:after="120"/>
        <w:ind w:left="1134" w:right="1134"/>
        <w:jc w:val="both"/>
      </w:pPr>
      <w:r w:rsidRPr="00281C39">
        <w:rPr>
          <w:noProof/>
        </w:rPr>
        <mc:AlternateContent>
          <mc:Choice Requires="wps">
            <w:drawing>
              <wp:anchor distT="0" distB="0" distL="114300" distR="114300" simplePos="0" relativeHeight="251657219" behindDoc="0" locked="0" layoutInCell="1" allowOverlap="1" wp14:anchorId="48352941" wp14:editId="0F4AD1C6">
                <wp:simplePos x="0" y="0"/>
                <wp:positionH relativeFrom="column">
                  <wp:posOffset>1367790</wp:posOffset>
                </wp:positionH>
                <wp:positionV relativeFrom="paragraph">
                  <wp:posOffset>276860</wp:posOffset>
                </wp:positionV>
                <wp:extent cx="260350" cy="273050"/>
                <wp:effectExtent l="0" t="0" r="0" b="0"/>
                <wp:wrapNone/>
                <wp:docPr id="4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B98BD57" w14:textId="77777777" w:rsidR="004924DF" w:rsidRPr="008C572C" w:rsidRDefault="004924DF" w:rsidP="00B01C61">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3DA47E95" w14:textId="2E7FA1F9" w:rsidR="004924DF" w:rsidRPr="004508D9" w:rsidRDefault="004924DF" w:rsidP="00B01C61">
                            <w:pPr>
                              <w:rPr>
                                <w:rFonts w:eastAsia="Arial Unicode MS"/>
                                <w:sz w:val="16"/>
                                <w:szCs w:val="16"/>
                                <w:lang w:val="fr-CH"/>
                              </w:rPr>
                            </w:pPr>
                            <w:r>
                              <w:rPr>
                                <w:rFonts w:eastAsia="Arial Unicode MS"/>
                                <w:noProof/>
                                <w:sz w:val="16"/>
                                <w:szCs w:val="16"/>
                                <w:lang w:eastAsia="en-GB"/>
                              </w:rPr>
                              <w:drawing>
                                <wp:inline distT="0" distB="0" distL="0" distR="0" wp14:anchorId="16F15749" wp14:editId="34D6C63B">
                                  <wp:extent cx="167640" cy="251460"/>
                                  <wp:effectExtent l="0" t="0" r="0" b="0"/>
                                  <wp:docPr id="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52941" id="Text Box 13" o:spid="_x0000_s1027" type="#_x0000_t202" style="position:absolute;left:0;text-align:left;margin-left:107.7pt;margin-top:21.8pt;width:20.5pt;height:21.5pt;z-index:251657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wy6QEAAMA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" stroked="f" strokecolor="white">
                <v:textbox inset="0,0,0,0">
                  <w:txbxContent>
                    <w:p w14:paraId="4B98BD57" w14:textId="77777777" w:rsidR="004924DF" w:rsidRPr="008C572C" w:rsidRDefault="004924DF" w:rsidP="00B01C61">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3DA47E95" w14:textId="2E7FA1F9" w:rsidR="004924DF" w:rsidRPr="004508D9" w:rsidRDefault="004924DF" w:rsidP="00B01C61">
                      <w:pPr>
                        <w:rPr>
                          <w:rFonts w:eastAsia="Arial Unicode MS"/>
                          <w:sz w:val="16"/>
                          <w:szCs w:val="16"/>
                          <w:lang w:val="fr-CH"/>
                        </w:rPr>
                      </w:pPr>
                      <w:r>
                        <w:rPr>
                          <w:rFonts w:eastAsia="Arial Unicode MS"/>
                          <w:noProof/>
                          <w:sz w:val="16"/>
                          <w:szCs w:val="16"/>
                          <w:lang w:eastAsia="en-GB"/>
                        </w:rPr>
                        <w:drawing>
                          <wp:inline distT="0" distB="0" distL="0" distR="0" wp14:anchorId="16F15749" wp14:editId="34D6C63B">
                            <wp:extent cx="167640" cy="251460"/>
                            <wp:effectExtent l="0" t="0" r="0" b="0"/>
                            <wp:docPr id="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v:textbox>
              </v:shape>
            </w:pict>
          </mc:Fallback>
        </mc:AlternateContent>
      </w:r>
      <w:r w:rsidRPr="00281C39">
        <w:rPr>
          <w:noProof/>
          <w:lang w:eastAsia="en-GB"/>
        </w:rPr>
        <w:drawing>
          <wp:inline distT="0" distB="0" distL="0" distR="0" wp14:anchorId="3A7C74A9" wp14:editId="38A6933A">
            <wp:extent cx="1066800" cy="1005840"/>
            <wp:effectExtent l="0" t="0" r="0" b="0"/>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1" cstate="print">
                      <a:extLst>
                        <a:ext uri="{28A0092B-C50C-407E-A947-70E740481C1C}">
                          <a14:useLocalDpi xmlns:a14="http://schemas.microsoft.com/office/drawing/2010/main" val="0"/>
                        </a:ext>
                      </a:extLst>
                    </a:blip>
                    <a:srcRect l="-1199" t="-1198" r="-1199" b="-1198"/>
                    <a:stretch>
                      <a:fillRect/>
                    </a:stretch>
                  </pic:blipFill>
                  <pic:spPr bwMode="auto">
                    <a:xfrm>
                      <a:off x="0" y="0"/>
                      <a:ext cx="1066800" cy="1005840"/>
                    </a:xfrm>
                    <a:prstGeom prst="rect">
                      <a:avLst/>
                    </a:prstGeom>
                    <a:noFill/>
                    <a:ln>
                      <a:noFill/>
                    </a:ln>
                  </pic:spPr>
                </pic:pic>
              </a:graphicData>
            </a:graphic>
          </wp:inline>
        </w:drawing>
      </w:r>
      <w:r w:rsidR="00B01C61" w:rsidRPr="00281C39">
        <w:rPr>
          <w:color w:val="FFFFFF"/>
          <w:sz w:val="18"/>
          <w:vertAlign w:val="superscript"/>
        </w:rPr>
        <w:footnoteReference w:id="16"/>
      </w:r>
    </w:p>
    <w:p w14:paraId="1AC7996B" w14:textId="77777777" w:rsidR="00B01C61" w:rsidRPr="00281C39" w:rsidRDefault="00B01C61" w:rsidP="00B01C61">
      <w:pPr>
        <w:ind w:left="1134" w:right="1134"/>
        <w:jc w:val="both"/>
      </w:pPr>
      <w:r w:rsidRPr="00281C39">
        <w:t>concerning:</w:t>
      </w:r>
      <w:r w:rsidRPr="00281C39">
        <w:rPr>
          <w:sz w:val="18"/>
          <w:vertAlign w:val="superscript"/>
        </w:rPr>
        <w:footnoteReference w:id="17"/>
      </w:r>
      <w:r w:rsidRPr="00281C39">
        <w:tab/>
        <w:t>Approval granted</w:t>
      </w:r>
    </w:p>
    <w:p w14:paraId="76555996" w14:textId="77777777" w:rsidR="00B01C61" w:rsidRPr="00281C39" w:rsidRDefault="00B01C61" w:rsidP="00B01C61">
      <w:pPr>
        <w:ind w:left="1134" w:right="1134"/>
        <w:jc w:val="both"/>
      </w:pPr>
      <w:r w:rsidRPr="00281C39">
        <w:tab/>
      </w:r>
      <w:r w:rsidRPr="00281C39">
        <w:tab/>
        <w:t>Approval extended</w:t>
      </w:r>
    </w:p>
    <w:p w14:paraId="435AC6C7" w14:textId="77777777" w:rsidR="00B01C61" w:rsidRPr="00281C39" w:rsidRDefault="00B01C61" w:rsidP="00B01C61">
      <w:pPr>
        <w:ind w:left="1134" w:right="1134"/>
        <w:jc w:val="both"/>
      </w:pPr>
      <w:r w:rsidRPr="00281C39">
        <w:tab/>
      </w:r>
      <w:r w:rsidRPr="00281C39">
        <w:tab/>
        <w:t>Approval refused</w:t>
      </w:r>
    </w:p>
    <w:p w14:paraId="0C88A0BB" w14:textId="77777777" w:rsidR="00B01C61" w:rsidRPr="00281C39" w:rsidRDefault="00B01C61" w:rsidP="00B01C61">
      <w:pPr>
        <w:ind w:left="1134" w:right="1134"/>
        <w:jc w:val="both"/>
      </w:pPr>
      <w:r w:rsidRPr="00281C39">
        <w:tab/>
      </w:r>
      <w:r w:rsidRPr="00281C39">
        <w:tab/>
        <w:t>Approval withdrawn</w:t>
      </w:r>
    </w:p>
    <w:p w14:paraId="708AD0A4" w14:textId="77777777" w:rsidR="00B01C61" w:rsidRPr="00281C39" w:rsidRDefault="00B01C61" w:rsidP="00B01C61">
      <w:pPr>
        <w:spacing w:after="240"/>
        <w:ind w:left="1134" w:right="1134"/>
        <w:jc w:val="both"/>
      </w:pPr>
      <w:r w:rsidRPr="00281C39">
        <w:tab/>
      </w:r>
      <w:r w:rsidRPr="00281C39">
        <w:tab/>
        <w:t>Production definitively discontinued</w:t>
      </w:r>
    </w:p>
    <w:p w14:paraId="187311F3" w14:textId="77777777" w:rsidR="00B01C61" w:rsidRPr="00281C39" w:rsidRDefault="00B01C61" w:rsidP="00B01C61">
      <w:pPr>
        <w:spacing w:after="120"/>
        <w:ind w:left="1134" w:right="1134"/>
        <w:jc w:val="both"/>
      </w:pPr>
      <w:r w:rsidRPr="00281C39">
        <w:t>of a vehicle type with regard to its sound emission pursuant to Regulation No. 51</w:t>
      </w:r>
    </w:p>
    <w:p w14:paraId="11846030" w14:textId="77777777" w:rsidR="00B01C61" w:rsidRPr="00281C39" w:rsidRDefault="00B01C61" w:rsidP="00B01C61">
      <w:pPr>
        <w:spacing w:after="120"/>
        <w:ind w:left="1134" w:right="992"/>
        <w:jc w:val="both"/>
      </w:pPr>
      <w:r w:rsidRPr="00281C39">
        <w:t>Approval No. ………</w:t>
      </w:r>
      <w:r w:rsidR="006960BB" w:rsidRPr="00281C39">
        <w:t>……………………..</w:t>
      </w:r>
      <w:r w:rsidRPr="00281C39">
        <w:tab/>
        <w:t>Extension No. ……………………………</w:t>
      </w:r>
    </w:p>
    <w:p w14:paraId="1E6ABACD" w14:textId="77777777" w:rsidR="00B01C61" w:rsidRPr="00281C39" w:rsidRDefault="00B01C61" w:rsidP="00B01C61">
      <w:pPr>
        <w:keepNext/>
        <w:tabs>
          <w:tab w:val="left" w:pos="1134"/>
        </w:tabs>
        <w:suppressAutoHyphens w:val="0"/>
        <w:spacing w:after="120"/>
        <w:ind w:left="2268" w:hanging="1133"/>
        <w:jc w:val="both"/>
        <w:outlineLvl w:val="2"/>
      </w:pPr>
      <w:r w:rsidRPr="00281C39">
        <w:t>Section I</w:t>
      </w:r>
    </w:p>
    <w:p w14:paraId="7F8D0823" w14:textId="77777777" w:rsidR="00B01C61" w:rsidRPr="00281C39" w:rsidRDefault="00B01C61" w:rsidP="00B01C61">
      <w:pPr>
        <w:tabs>
          <w:tab w:val="left" w:pos="1134"/>
          <w:tab w:val="left" w:leader="dot" w:pos="8505"/>
        </w:tabs>
        <w:suppressAutoHyphens w:val="0"/>
        <w:spacing w:after="120"/>
        <w:ind w:left="2268" w:hanging="1133"/>
        <w:jc w:val="both"/>
      </w:pPr>
      <w:r w:rsidRPr="00281C39">
        <w:t>0.1.</w:t>
      </w:r>
      <w:r w:rsidRPr="00281C39">
        <w:tab/>
        <w:t>Make (trade name of manufacturer):</w:t>
      </w:r>
      <w:r w:rsidRPr="00281C39">
        <w:tab/>
      </w:r>
    </w:p>
    <w:p w14:paraId="607E135C" w14:textId="77777777" w:rsidR="00B01C61" w:rsidRPr="00281C39" w:rsidRDefault="00B01C61" w:rsidP="00B01C61">
      <w:pPr>
        <w:tabs>
          <w:tab w:val="left" w:pos="1134"/>
          <w:tab w:val="left" w:leader="dot" w:pos="8505"/>
        </w:tabs>
        <w:suppressAutoHyphens w:val="0"/>
        <w:spacing w:after="120"/>
        <w:ind w:left="2268" w:hanging="1133"/>
        <w:jc w:val="both"/>
        <w:rPr>
          <w:strike/>
        </w:rPr>
      </w:pPr>
      <w:r w:rsidRPr="00281C39">
        <w:t>0.2.</w:t>
      </w:r>
      <w:r w:rsidRPr="00281C39">
        <w:tab/>
        <w:t>Type:</w:t>
      </w:r>
      <w:r w:rsidRPr="00281C39">
        <w:tab/>
      </w:r>
    </w:p>
    <w:p w14:paraId="5FB998F2" w14:textId="77777777" w:rsidR="00B01C61" w:rsidRPr="00281C39" w:rsidRDefault="00B01C61" w:rsidP="00B01C61">
      <w:pPr>
        <w:tabs>
          <w:tab w:val="left" w:pos="1134"/>
          <w:tab w:val="left" w:leader="dot" w:pos="8505"/>
        </w:tabs>
        <w:suppressAutoHyphens w:val="0"/>
        <w:spacing w:after="120"/>
        <w:ind w:left="2268" w:hanging="1133"/>
        <w:jc w:val="both"/>
      </w:pPr>
      <w:r w:rsidRPr="00281C39">
        <w:t>0.3.</w:t>
      </w:r>
      <w:r w:rsidRPr="00281C39">
        <w:tab/>
        <w:t xml:space="preserve">Means of identification of type if marked on the vehicle: </w:t>
      </w:r>
      <w:r w:rsidRPr="00281C39">
        <w:rPr>
          <w:sz w:val="18"/>
          <w:vertAlign w:val="superscript"/>
        </w:rPr>
        <w:footnoteReference w:id="18"/>
      </w:r>
      <w:r w:rsidRPr="00281C39">
        <w:tab/>
      </w:r>
    </w:p>
    <w:p w14:paraId="6E2D64A9" w14:textId="77777777" w:rsidR="00B01C61" w:rsidRPr="00281C39" w:rsidRDefault="00B01C61" w:rsidP="00B01C61">
      <w:pPr>
        <w:tabs>
          <w:tab w:val="left" w:pos="1134"/>
          <w:tab w:val="left" w:leader="dot" w:pos="8505"/>
        </w:tabs>
        <w:suppressAutoHyphens w:val="0"/>
        <w:spacing w:after="120"/>
        <w:ind w:left="2268" w:hanging="1133"/>
        <w:jc w:val="both"/>
      </w:pPr>
      <w:r w:rsidRPr="00281C39">
        <w:t>0.3.1.</w:t>
      </w:r>
      <w:r w:rsidRPr="00281C39">
        <w:tab/>
        <w:t>Location of that marking:</w:t>
      </w:r>
      <w:r w:rsidRPr="00281C39">
        <w:tab/>
      </w:r>
    </w:p>
    <w:p w14:paraId="5E7BA50C" w14:textId="77777777" w:rsidR="00B01C61" w:rsidRPr="00281C39" w:rsidRDefault="00B01C61" w:rsidP="00B01C61">
      <w:pPr>
        <w:tabs>
          <w:tab w:val="left" w:pos="1134"/>
          <w:tab w:val="left" w:leader="dot" w:pos="8505"/>
        </w:tabs>
        <w:suppressAutoHyphens w:val="0"/>
        <w:spacing w:after="120"/>
        <w:ind w:left="2268" w:hanging="1133"/>
        <w:jc w:val="both"/>
      </w:pPr>
      <w:r w:rsidRPr="00281C39">
        <w:t>0.4.</w:t>
      </w:r>
      <w:r w:rsidRPr="00281C39">
        <w:tab/>
        <w:t>Category of vehicle:</w:t>
      </w:r>
      <w:r w:rsidRPr="00281C39">
        <w:rPr>
          <w:sz w:val="18"/>
          <w:vertAlign w:val="superscript"/>
        </w:rPr>
        <w:footnoteReference w:id="19"/>
      </w:r>
      <w:r w:rsidRPr="00281C39">
        <w:tab/>
      </w:r>
    </w:p>
    <w:p w14:paraId="4877AEBA" w14:textId="77777777" w:rsidR="00B01C61" w:rsidRDefault="00B01C61" w:rsidP="00B01C61">
      <w:pPr>
        <w:tabs>
          <w:tab w:val="left" w:pos="1134"/>
          <w:tab w:val="left" w:leader="dot" w:pos="8505"/>
        </w:tabs>
        <w:suppressAutoHyphens w:val="0"/>
        <w:spacing w:after="120"/>
        <w:ind w:left="2268" w:right="1134" w:hanging="1133"/>
        <w:jc w:val="both"/>
        <w:rPr>
          <w:ins w:id="242" w:author="Doug Moore" w:date="2026-02-13T04:02:00Z" w16du:dateUtc="2026-02-13T09:02:00Z"/>
        </w:rPr>
      </w:pPr>
      <w:r w:rsidRPr="00281C39">
        <w:t>0.4.1.</w:t>
      </w:r>
      <w:r w:rsidRPr="00281C39">
        <w:tab/>
      </w:r>
      <w:commentRangeStart w:id="243"/>
      <w:r w:rsidRPr="00281C39">
        <w:t>Subcategory according to paragraph 6.2.2., the 2</w:t>
      </w:r>
      <w:r w:rsidRPr="00281C39">
        <w:rPr>
          <w:vertAlign w:val="superscript"/>
        </w:rPr>
        <w:t>nd</w:t>
      </w:r>
      <w:r w:rsidRPr="00281C39">
        <w:t xml:space="preserve"> column of the table and the paragraphs 6.2.2.1. to 6.2.2.5.</w:t>
      </w:r>
      <w:r w:rsidRPr="00281C39">
        <w:tab/>
      </w:r>
    </w:p>
    <w:p w14:paraId="323B795A" w14:textId="4F11AAF3" w:rsidR="005426DA" w:rsidRPr="00281C39" w:rsidRDefault="00FC7C76" w:rsidP="00B01C61">
      <w:pPr>
        <w:tabs>
          <w:tab w:val="left" w:pos="1134"/>
          <w:tab w:val="left" w:leader="dot" w:pos="8505"/>
        </w:tabs>
        <w:suppressAutoHyphens w:val="0"/>
        <w:spacing w:after="120"/>
        <w:ind w:left="2268" w:right="1134" w:hanging="1133"/>
        <w:jc w:val="both"/>
      </w:pPr>
      <w:ins w:id="244" w:author="Doug Moore" w:date="2026-02-13T04:02:00Z" w16du:dateUtc="2026-02-13T09:02:00Z">
        <w:r w:rsidRPr="006658C5">
          <w:rPr>
            <w:b/>
            <w:color w:val="C00000"/>
          </w:rPr>
          <w:t>0.4.1.</w:t>
        </w:r>
        <w:r w:rsidRPr="006658C5">
          <w:rPr>
            <w:b/>
            <w:color w:val="C00000"/>
          </w:rPr>
          <w:tab/>
          <w:t>Vehicle equipped with an ADS: yes/no</w:t>
        </w:r>
      </w:ins>
      <w:commentRangeEnd w:id="243"/>
      <w:ins w:id="245" w:author="Doug Moore" w:date="2026-02-13T04:03:00Z" w16du:dateUtc="2026-02-13T09:03:00Z">
        <w:r w:rsidR="00DF4F4F" w:rsidRPr="00281C39">
          <w:rPr>
            <w:rStyle w:val="CommentReference"/>
            <w:sz w:val="20"/>
            <w:szCs w:val="20"/>
          </w:rPr>
          <w:commentReference w:id="243"/>
        </w:r>
      </w:ins>
    </w:p>
    <w:p w14:paraId="3276E898" w14:textId="77777777" w:rsidR="00B01C61" w:rsidRPr="00281C39" w:rsidRDefault="00B01C61" w:rsidP="00B01C61">
      <w:pPr>
        <w:tabs>
          <w:tab w:val="left" w:pos="1134"/>
          <w:tab w:val="left" w:leader="dot" w:pos="8505"/>
        </w:tabs>
        <w:suppressAutoHyphens w:val="0"/>
        <w:spacing w:after="120"/>
        <w:ind w:left="2268" w:hanging="1133"/>
        <w:jc w:val="both"/>
      </w:pPr>
      <w:r w:rsidRPr="00281C39">
        <w:t>0.5.</w:t>
      </w:r>
      <w:r w:rsidRPr="00281C39">
        <w:tab/>
        <w:t>Company name and address of manufacturer:</w:t>
      </w:r>
      <w:r w:rsidRPr="00281C39">
        <w:tab/>
      </w:r>
    </w:p>
    <w:p w14:paraId="16C5CC96" w14:textId="77777777" w:rsidR="00B01C61" w:rsidRPr="00281C39" w:rsidRDefault="00B01C61" w:rsidP="00B01C61">
      <w:pPr>
        <w:tabs>
          <w:tab w:val="left" w:pos="1134"/>
          <w:tab w:val="left" w:leader="dot" w:pos="8505"/>
        </w:tabs>
        <w:suppressAutoHyphens w:val="0"/>
        <w:spacing w:after="120"/>
        <w:ind w:left="2268" w:hanging="1133"/>
        <w:jc w:val="both"/>
      </w:pPr>
      <w:r w:rsidRPr="00281C39">
        <w:t>0.6.</w:t>
      </w:r>
      <w:r w:rsidRPr="00281C39">
        <w:tab/>
        <w:t>Names and Address(es) of assembly plant(s):</w:t>
      </w:r>
      <w:r w:rsidRPr="00281C39">
        <w:tab/>
      </w:r>
    </w:p>
    <w:p w14:paraId="3D466744" w14:textId="77777777" w:rsidR="00B01C61" w:rsidRPr="00281C39" w:rsidRDefault="00B01C61" w:rsidP="00B01C61">
      <w:pPr>
        <w:tabs>
          <w:tab w:val="left" w:pos="1134"/>
          <w:tab w:val="left" w:leader="dot" w:pos="8505"/>
        </w:tabs>
        <w:suppressAutoHyphens w:val="0"/>
        <w:spacing w:after="120"/>
        <w:ind w:left="2268" w:hanging="1133"/>
        <w:jc w:val="both"/>
      </w:pPr>
      <w:r w:rsidRPr="00281C39">
        <w:t>0.7.</w:t>
      </w:r>
      <w:r w:rsidRPr="00281C39">
        <w:tab/>
        <w:t>Name and address of the manufacturer's representative (if any):</w:t>
      </w:r>
      <w:r w:rsidRPr="00281C39">
        <w:tab/>
      </w:r>
    </w:p>
    <w:p w14:paraId="50F46E33" w14:textId="77777777" w:rsidR="00B01C61" w:rsidRPr="00281C39" w:rsidRDefault="00B01C61" w:rsidP="00097951">
      <w:pPr>
        <w:keepNext/>
        <w:keepLines/>
        <w:tabs>
          <w:tab w:val="left" w:pos="1134"/>
        </w:tabs>
        <w:suppressAutoHyphens w:val="0"/>
        <w:spacing w:after="120"/>
        <w:ind w:left="2268" w:hanging="1133"/>
        <w:jc w:val="both"/>
        <w:outlineLvl w:val="2"/>
      </w:pPr>
      <w:r w:rsidRPr="00281C39">
        <w:lastRenderedPageBreak/>
        <w:t>Section II</w:t>
      </w:r>
    </w:p>
    <w:p w14:paraId="4C3473D7" w14:textId="77777777" w:rsidR="00B01C61" w:rsidRPr="00281C39" w:rsidRDefault="00B01C61" w:rsidP="00097951">
      <w:pPr>
        <w:keepNext/>
        <w:keepLines/>
        <w:suppressAutoHyphens w:val="0"/>
        <w:spacing w:after="120"/>
        <w:ind w:left="2268" w:hanging="1134"/>
        <w:jc w:val="both"/>
      </w:pPr>
      <w:r w:rsidRPr="00281C39">
        <w:t>1.</w:t>
      </w:r>
      <w:r w:rsidRPr="00281C39">
        <w:tab/>
        <w:t>Additional information (where applicable): See Addendum (Appendix 1)</w:t>
      </w:r>
    </w:p>
    <w:p w14:paraId="134CECBB" w14:textId="77777777" w:rsidR="00B01C61" w:rsidRPr="00281C39" w:rsidRDefault="00B01C61" w:rsidP="00B01C61">
      <w:pPr>
        <w:tabs>
          <w:tab w:val="left" w:pos="1134"/>
          <w:tab w:val="left" w:leader="dot" w:pos="8505"/>
        </w:tabs>
        <w:suppressAutoHyphens w:val="0"/>
        <w:spacing w:after="120"/>
        <w:ind w:left="2268" w:hanging="1133"/>
        <w:jc w:val="both"/>
      </w:pPr>
      <w:r w:rsidRPr="00281C39">
        <w:t>2.</w:t>
      </w:r>
      <w:r w:rsidRPr="00281C39">
        <w:tab/>
        <w:t>Technical Service responsible for carrying out the tests:</w:t>
      </w:r>
      <w:r w:rsidRPr="00281C39">
        <w:tab/>
      </w:r>
    </w:p>
    <w:p w14:paraId="09226B73" w14:textId="77777777" w:rsidR="00B01C61" w:rsidRPr="00281C39" w:rsidRDefault="00B01C61" w:rsidP="00B01C61">
      <w:pPr>
        <w:tabs>
          <w:tab w:val="left" w:pos="1134"/>
          <w:tab w:val="left" w:leader="dot" w:pos="8505"/>
        </w:tabs>
        <w:suppressAutoHyphens w:val="0"/>
        <w:spacing w:after="120"/>
        <w:ind w:left="2268" w:hanging="1133"/>
        <w:jc w:val="both"/>
      </w:pPr>
      <w:r w:rsidRPr="00281C39">
        <w:t>3.</w:t>
      </w:r>
      <w:r w:rsidRPr="00281C39">
        <w:tab/>
        <w:t>Date of test report:</w:t>
      </w:r>
      <w:r w:rsidRPr="00281C39">
        <w:tab/>
      </w:r>
    </w:p>
    <w:p w14:paraId="0880C005" w14:textId="77777777" w:rsidR="00B01C61" w:rsidRPr="00281C39" w:rsidRDefault="00B01C61" w:rsidP="00B01C61">
      <w:pPr>
        <w:tabs>
          <w:tab w:val="left" w:pos="1134"/>
          <w:tab w:val="left" w:leader="dot" w:pos="8505"/>
        </w:tabs>
        <w:suppressAutoHyphens w:val="0"/>
        <w:spacing w:after="120"/>
        <w:ind w:left="2268" w:hanging="1133"/>
        <w:jc w:val="both"/>
      </w:pPr>
      <w:r w:rsidRPr="00281C39">
        <w:t>4.</w:t>
      </w:r>
      <w:r w:rsidRPr="00281C39">
        <w:tab/>
        <w:t>Number of test report:</w:t>
      </w:r>
      <w:r w:rsidRPr="00281C39">
        <w:tab/>
      </w:r>
    </w:p>
    <w:p w14:paraId="4E533DDB" w14:textId="77777777" w:rsidR="00B01C61" w:rsidRPr="00281C39" w:rsidRDefault="00B01C61" w:rsidP="00B01C61">
      <w:pPr>
        <w:tabs>
          <w:tab w:val="left" w:pos="1134"/>
          <w:tab w:val="left" w:leader="dot" w:pos="8505"/>
        </w:tabs>
        <w:suppressAutoHyphens w:val="0"/>
        <w:spacing w:after="120"/>
        <w:ind w:left="2268" w:hanging="1133"/>
        <w:jc w:val="both"/>
      </w:pPr>
      <w:r w:rsidRPr="00281C39">
        <w:t>5.</w:t>
      </w:r>
      <w:r w:rsidRPr="00281C39">
        <w:tab/>
        <w:t>Remarks (if any): See Addendum (Appendix 1)</w:t>
      </w:r>
      <w:r w:rsidRPr="00281C39">
        <w:tab/>
      </w:r>
    </w:p>
    <w:p w14:paraId="6A78E3AE" w14:textId="77777777" w:rsidR="00B01C61" w:rsidRPr="00281C39" w:rsidRDefault="00B01C61" w:rsidP="00B01C61">
      <w:pPr>
        <w:tabs>
          <w:tab w:val="left" w:pos="1134"/>
          <w:tab w:val="left" w:leader="dot" w:pos="8505"/>
        </w:tabs>
        <w:suppressAutoHyphens w:val="0"/>
        <w:spacing w:after="120"/>
        <w:ind w:left="2268" w:hanging="1133"/>
        <w:jc w:val="both"/>
      </w:pPr>
      <w:r w:rsidRPr="00281C39">
        <w:t>6.</w:t>
      </w:r>
      <w:r w:rsidRPr="00281C39">
        <w:tab/>
        <w:t>Place:</w:t>
      </w:r>
      <w:r w:rsidRPr="00281C39">
        <w:tab/>
      </w:r>
    </w:p>
    <w:p w14:paraId="3AC38458" w14:textId="77777777" w:rsidR="00B01C61" w:rsidRPr="00281C39" w:rsidRDefault="00B01C61" w:rsidP="00B01C61">
      <w:pPr>
        <w:tabs>
          <w:tab w:val="left" w:pos="1134"/>
          <w:tab w:val="left" w:leader="dot" w:pos="8505"/>
        </w:tabs>
        <w:suppressAutoHyphens w:val="0"/>
        <w:spacing w:after="120"/>
        <w:ind w:left="2268" w:hanging="1133"/>
        <w:jc w:val="both"/>
      </w:pPr>
      <w:r w:rsidRPr="00281C39">
        <w:t>7.</w:t>
      </w:r>
      <w:r w:rsidRPr="00281C39">
        <w:tab/>
        <w:t>Date:</w:t>
      </w:r>
      <w:r w:rsidRPr="00281C39">
        <w:tab/>
      </w:r>
    </w:p>
    <w:p w14:paraId="79B900A7" w14:textId="77777777" w:rsidR="00B01C61" w:rsidRPr="00281C39" w:rsidRDefault="00B01C61" w:rsidP="00B01C61">
      <w:pPr>
        <w:tabs>
          <w:tab w:val="left" w:pos="1134"/>
          <w:tab w:val="left" w:leader="dot" w:pos="8505"/>
        </w:tabs>
        <w:suppressAutoHyphens w:val="0"/>
        <w:spacing w:after="120"/>
        <w:ind w:left="2268" w:hanging="1133"/>
        <w:jc w:val="both"/>
      </w:pPr>
      <w:r w:rsidRPr="00281C39">
        <w:t>8.</w:t>
      </w:r>
      <w:r w:rsidRPr="00281C39">
        <w:tab/>
        <w:t>Signature:</w:t>
      </w:r>
      <w:r w:rsidRPr="00281C39">
        <w:tab/>
      </w:r>
    </w:p>
    <w:p w14:paraId="495AFAF5" w14:textId="77777777" w:rsidR="00B01C61" w:rsidRPr="00281C39" w:rsidRDefault="00B01C61" w:rsidP="00B01C61">
      <w:pPr>
        <w:tabs>
          <w:tab w:val="left" w:pos="1134"/>
          <w:tab w:val="left" w:leader="dot" w:pos="8505"/>
        </w:tabs>
        <w:suppressAutoHyphens w:val="0"/>
        <w:spacing w:after="120"/>
        <w:ind w:left="2268" w:hanging="1133"/>
        <w:jc w:val="both"/>
      </w:pPr>
      <w:r w:rsidRPr="00281C39">
        <w:t>9.</w:t>
      </w:r>
      <w:r w:rsidRPr="00281C39">
        <w:tab/>
        <w:t xml:space="preserve">Reasons for </w:t>
      </w:r>
      <w:r w:rsidR="00884C54" w:rsidRPr="00281C39">
        <w:t>extensions</w:t>
      </w:r>
      <w:r w:rsidRPr="00281C39">
        <w:t>:</w:t>
      </w:r>
      <w:r w:rsidRPr="00281C39">
        <w:tab/>
      </w:r>
    </w:p>
    <w:p w14:paraId="425A5F3F" w14:textId="77777777" w:rsidR="00B01C61" w:rsidRPr="00281C39" w:rsidRDefault="00B01C61" w:rsidP="00B01C61">
      <w:pPr>
        <w:suppressAutoHyphens w:val="0"/>
        <w:spacing w:before="120" w:after="120" w:line="240" w:lineRule="auto"/>
        <w:ind w:left="2268" w:hanging="1134"/>
        <w:jc w:val="both"/>
      </w:pPr>
      <w:r w:rsidRPr="00281C39">
        <w:t>Attachments:</w:t>
      </w:r>
    </w:p>
    <w:p w14:paraId="2004D05A" w14:textId="77777777" w:rsidR="00B01C61" w:rsidRPr="00281C39" w:rsidRDefault="00B01C61" w:rsidP="00B01C61">
      <w:pPr>
        <w:suppressAutoHyphens w:val="0"/>
        <w:spacing w:before="120" w:after="120" w:line="240" w:lineRule="auto"/>
        <w:ind w:left="1134"/>
        <w:jc w:val="both"/>
      </w:pPr>
      <w:r w:rsidRPr="00281C39">
        <w:t>Information package</w:t>
      </w:r>
    </w:p>
    <w:p w14:paraId="73B9C5B7" w14:textId="77777777" w:rsidR="00B01C61" w:rsidRPr="00281C39" w:rsidRDefault="00B01C61" w:rsidP="00B01C61">
      <w:pPr>
        <w:suppressAutoHyphens w:val="0"/>
        <w:spacing w:before="120" w:after="120" w:line="240" w:lineRule="auto"/>
        <w:ind w:left="1134"/>
        <w:jc w:val="both"/>
      </w:pPr>
      <w:r w:rsidRPr="00281C39">
        <w:t>Test report(s)</w:t>
      </w:r>
    </w:p>
    <w:p w14:paraId="38E2E016" w14:textId="77777777" w:rsidR="00B01C61" w:rsidRPr="00281C39" w:rsidRDefault="00B01C61" w:rsidP="00B01C61">
      <w:pPr>
        <w:keepNext/>
        <w:keepLines/>
        <w:spacing w:before="360" w:after="240" w:line="300" w:lineRule="exact"/>
        <w:ind w:left="1134" w:right="1134" w:hanging="1134"/>
        <w:jc w:val="both"/>
        <w:rPr>
          <w:rFonts w:eastAsia="Calibri"/>
          <w:b/>
          <w:sz w:val="28"/>
        </w:rPr>
        <w:sectPr w:rsidR="00B01C61" w:rsidRPr="00281C39" w:rsidSect="00F94359">
          <w:headerReference w:type="even" r:id="rId22"/>
          <w:headerReference w:type="default" r:id="rId23"/>
          <w:footerReference w:type="even" r:id="rId24"/>
          <w:footerReference w:type="default" r:id="rId25"/>
          <w:headerReference w:type="first" r:id="rId26"/>
          <w:footerReference w:type="first" r:id="rId27"/>
          <w:footnotePr>
            <w:numRestart w:val="eachSect"/>
          </w:footnotePr>
          <w:endnotePr>
            <w:numFmt w:val="decimal"/>
          </w:endnotePr>
          <w:pgSz w:w="11907" w:h="16840" w:code="9"/>
          <w:pgMar w:top="1701" w:right="1134" w:bottom="2268" w:left="1134" w:header="1134" w:footer="1701" w:gutter="0"/>
          <w:cols w:space="720"/>
          <w:docGrid w:linePitch="272"/>
        </w:sectPr>
      </w:pPr>
    </w:p>
    <w:p w14:paraId="72BB8754" w14:textId="77777777" w:rsidR="00B01C61" w:rsidRPr="00281C39" w:rsidRDefault="00B01C61" w:rsidP="00563391">
      <w:pPr>
        <w:pStyle w:val="HChG"/>
        <w:rPr>
          <w:rFonts w:eastAsia="Calibri"/>
        </w:rPr>
      </w:pPr>
      <w:bookmarkStart w:id="249" w:name="_Toc427847360"/>
      <w:r w:rsidRPr="00281C39">
        <w:rPr>
          <w:rFonts w:eastAsia="Calibri"/>
        </w:rPr>
        <w:lastRenderedPageBreak/>
        <w:t>Annex 1 – Appendix 1</w:t>
      </w:r>
      <w:bookmarkEnd w:id="249"/>
    </w:p>
    <w:p w14:paraId="1F438B77" w14:textId="77777777" w:rsidR="00B01C61" w:rsidRPr="00281C39" w:rsidRDefault="00B01C61" w:rsidP="00563391">
      <w:pPr>
        <w:pStyle w:val="HChG"/>
        <w:rPr>
          <w:rFonts w:eastAsia="Calibri"/>
        </w:rPr>
      </w:pPr>
      <w:r w:rsidRPr="00281C39">
        <w:rPr>
          <w:rFonts w:eastAsia="Calibri"/>
        </w:rPr>
        <w:tab/>
      </w:r>
      <w:r w:rsidR="00563391" w:rsidRPr="00281C39">
        <w:rPr>
          <w:rFonts w:eastAsia="Calibri"/>
        </w:rPr>
        <w:tab/>
      </w:r>
      <w:bookmarkStart w:id="250" w:name="_Toc427847361"/>
      <w:r w:rsidRPr="00281C39">
        <w:rPr>
          <w:rFonts w:eastAsia="Calibri"/>
        </w:rPr>
        <w:t>Addendum to the communication form No …</w:t>
      </w:r>
      <w:bookmarkEnd w:id="250"/>
    </w:p>
    <w:p w14:paraId="7D4A2812" w14:textId="77777777" w:rsidR="00B01C61" w:rsidRPr="00281C39" w:rsidRDefault="00B01C61" w:rsidP="00B01C61">
      <w:pPr>
        <w:suppressAutoHyphens w:val="0"/>
        <w:spacing w:after="120"/>
        <w:ind w:left="2268" w:hanging="1134"/>
        <w:jc w:val="both"/>
        <w:rPr>
          <w:rFonts w:eastAsia="Calibri"/>
        </w:rPr>
      </w:pPr>
      <w:r w:rsidRPr="00281C39">
        <w:rPr>
          <w:rFonts w:eastAsia="Calibri"/>
        </w:rPr>
        <w:t>1.</w:t>
      </w:r>
      <w:r w:rsidRPr="00281C39">
        <w:rPr>
          <w:rFonts w:eastAsia="Calibri"/>
        </w:rPr>
        <w:tab/>
        <w:t>Additional information</w:t>
      </w:r>
    </w:p>
    <w:p w14:paraId="20F0448F" w14:textId="77777777" w:rsidR="00B01C61" w:rsidRPr="00281C39" w:rsidRDefault="00B01C61" w:rsidP="00B01C61">
      <w:pPr>
        <w:suppressAutoHyphens w:val="0"/>
        <w:spacing w:after="120"/>
        <w:ind w:left="2268" w:hanging="1134"/>
        <w:jc w:val="both"/>
        <w:rPr>
          <w:rFonts w:eastAsia="Calibri"/>
        </w:rPr>
      </w:pPr>
      <w:r w:rsidRPr="00281C39">
        <w:rPr>
          <w:rFonts w:eastAsia="Calibri"/>
        </w:rPr>
        <w:t>1.1.</w:t>
      </w:r>
      <w:r w:rsidRPr="00281C39">
        <w:rPr>
          <w:rFonts w:eastAsia="Calibri"/>
        </w:rPr>
        <w:tab/>
        <w:t>Power plant</w:t>
      </w:r>
    </w:p>
    <w:p w14:paraId="3C82EBE7"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1.1.1.</w:t>
      </w:r>
      <w:r w:rsidRPr="00281C39">
        <w:rPr>
          <w:rFonts w:eastAsia="Calibri"/>
        </w:rPr>
        <w:tab/>
        <w:t xml:space="preserve">Manufacturer of the </w:t>
      </w:r>
      <w:r w:rsidRPr="00281C39">
        <w:t>engine</w:t>
      </w:r>
      <w:r w:rsidRPr="00281C39">
        <w:rPr>
          <w:rFonts w:eastAsia="Calibri"/>
        </w:rPr>
        <w:t>:</w:t>
      </w:r>
      <w:r w:rsidRPr="00281C39">
        <w:rPr>
          <w:rFonts w:eastAsia="Calibri"/>
        </w:rPr>
        <w:tab/>
      </w:r>
    </w:p>
    <w:p w14:paraId="05A0E17A"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1.1.2.</w:t>
      </w:r>
      <w:r w:rsidRPr="00281C39">
        <w:rPr>
          <w:rFonts w:eastAsia="Calibri"/>
        </w:rPr>
        <w:tab/>
        <w:t>Manufacturer's engine code:</w:t>
      </w:r>
      <w:r w:rsidRPr="00281C39">
        <w:rPr>
          <w:rFonts w:eastAsia="Calibri"/>
        </w:rPr>
        <w:tab/>
      </w:r>
    </w:p>
    <w:p w14:paraId="07F6AFA9" w14:textId="77777777" w:rsidR="00B01C61" w:rsidRPr="00281C39" w:rsidRDefault="00B01C61" w:rsidP="00B01C61">
      <w:pPr>
        <w:suppressAutoHyphens w:val="0"/>
        <w:spacing w:after="120"/>
        <w:ind w:left="2268" w:right="1134" w:hanging="1134"/>
        <w:jc w:val="both"/>
        <w:rPr>
          <w:rFonts w:eastAsia="Calibri"/>
        </w:rPr>
      </w:pPr>
      <w:r w:rsidRPr="00281C39">
        <w:rPr>
          <w:rFonts w:eastAsia="Calibri"/>
        </w:rPr>
        <w:t>1.1.3</w:t>
      </w:r>
      <w:r w:rsidRPr="00281C39">
        <w:rPr>
          <w:rFonts w:eastAsia="Calibri"/>
        </w:rPr>
        <w:tab/>
        <w:t>Rated maximum net power: ........... kW at ........... min</w:t>
      </w:r>
      <w:r w:rsidRPr="00281C39">
        <w:rPr>
          <w:rFonts w:eastAsia="Calibri"/>
          <w:vertAlign w:val="superscript"/>
        </w:rPr>
        <w:t>-1</w:t>
      </w:r>
      <w:r w:rsidRPr="00281C39">
        <w:rPr>
          <w:rFonts w:eastAsia="Calibri"/>
        </w:rPr>
        <w:br/>
        <w:t>or maximum continuous rated power (electric motor) ........... kW</w:t>
      </w:r>
    </w:p>
    <w:p w14:paraId="1DBD8B90"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1.1.4.</w:t>
      </w:r>
      <w:r w:rsidRPr="00281C39">
        <w:rPr>
          <w:rFonts w:eastAsia="Calibri"/>
        </w:rPr>
        <w:tab/>
        <w:t>Pressure charger(s), Make and Type:</w:t>
      </w:r>
      <w:r w:rsidRPr="00281C39">
        <w:rPr>
          <w:rFonts w:eastAsia="Calibri"/>
        </w:rPr>
        <w:tab/>
      </w:r>
    </w:p>
    <w:p w14:paraId="0B9FCA63"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1.1.5.</w:t>
      </w:r>
      <w:r w:rsidRPr="00281C39">
        <w:rPr>
          <w:rFonts w:eastAsia="Calibri"/>
        </w:rPr>
        <w:tab/>
        <w:t>Air filter, Make and Type:</w:t>
      </w:r>
      <w:r w:rsidRPr="00281C39">
        <w:rPr>
          <w:rFonts w:eastAsia="Calibri"/>
        </w:rPr>
        <w:tab/>
      </w:r>
    </w:p>
    <w:p w14:paraId="0C23FEDA"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1.1.6.</w:t>
      </w:r>
      <w:r w:rsidRPr="00281C39">
        <w:rPr>
          <w:rFonts w:eastAsia="Calibri"/>
        </w:rPr>
        <w:tab/>
        <w:t>Intake silencer(s), Make and Type:</w:t>
      </w:r>
      <w:r w:rsidRPr="00281C39">
        <w:rPr>
          <w:rFonts w:eastAsia="Calibri"/>
        </w:rPr>
        <w:tab/>
      </w:r>
    </w:p>
    <w:p w14:paraId="5BF49E3A"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1.1.7.</w:t>
      </w:r>
      <w:r w:rsidRPr="00281C39">
        <w:rPr>
          <w:rFonts w:eastAsia="Calibri"/>
        </w:rPr>
        <w:tab/>
        <w:t>Exhaust Silencer(s), Make and Type:</w:t>
      </w:r>
      <w:r w:rsidRPr="00281C39">
        <w:rPr>
          <w:rFonts w:eastAsia="Calibri"/>
        </w:rPr>
        <w:tab/>
      </w:r>
    </w:p>
    <w:p w14:paraId="5266F747"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1.1.8.</w:t>
      </w:r>
      <w:r w:rsidRPr="00281C39">
        <w:rPr>
          <w:rFonts w:eastAsia="Calibri"/>
        </w:rPr>
        <w:tab/>
        <w:t>Catalyst(s), Make and Type:</w:t>
      </w:r>
      <w:r w:rsidRPr="00281C39">
        <w:rPr>
          <w:rFonts w:eastAsia="Calibri"/>
        </w:rPr>
        <w:tab/>
      </w:r>
    </w:p>
    <w:p w14:paraId="53294153" w14:textId="77777777" w:rsidR="00B01C61" w:rsidRDefault="00B01C61" w:rsidP="00B01C61">
      <w:pPr>
        <w:tabs>
          <w:tab w:val="left" w:pos="1134"/>
          <w:tab w:val="left" w:leader="dot" w:pos="8505"/>
        </w:tabs>
        <w:suppressAutoHyphens w:val="0"/>
        <w:spacing w:after="120"/>
        <w:ind w:left="2268" w:hanging="1133"/>
        <w:jc w:val="both"/>
        <w:rPr>
          <w:ins w:id="251" w:author="Doug Moore" w:date="2026-02-13T04:04:00Z" w16du:dateUtc="2026-02-13T09:04:00Z"/>
          <w:rFonts w:eastAsia="Calibri"/>
        </w:rPr>
      </w:pPr>
      <w:r w:rsidRPr="00281C39">
        <w:rPr>
          <w:rFonts w:eastAsia="Calibri"/>
        </w:rPr>
        <w:t>1.1.9.</w:t>
      </w:r>
      <w:r w:rsidRPr="00281C39">
        <w:rPr>
          <w:rFonts w:eastAsia="Calibri"/>
        </w:rPr>
        <w:tab/>
        <w:t>Particulate Trap(s), Make and Type:</w:t>
      </w:r>
      <w:r w:rsidRPr="00281C39">
        <w:rPr>
          <w:rFonts w:eastAsia="Calibri"/>
        </w:rPr>
        <w:tab/>
      </w:r>
    </w:p>
    <w:p w14:paraId="6DDDA2EE" w14:textId="77777777" w:rsidR="00424B9B" w:rsidRPr="006658C5" w:rsidRDefault="00424B9B" w:rsidP="00424B9B">
      <w:pPr>
        <w:tabs>
          <w:tab w:val="left" w:pos="1134"/>
        </w:tabs>
        <w:suppressAutoHyphens w:val="0"/>
        <w:spacing w:before="120" w:after="80"/>
        <w:ind w:left="2268" w:right="993" w:hanging="1134"/>
        <w:jc w:val="both"/>
        <w:rPr>
          <w:ins w:id="252" w:author="Doug Moore" w:date="2026-02-13T04:04:00Z" w16du:dateUtc="2026-02-13T09:04:00Z"/>
          <w:b/>
          <w:bCs/>
          <w:iCs/>
          <w:color w:val="4F81BD" w:themeColor="accent1"/>
        </w:rPr>
      </w:pPr>
      <w:ins w:id="253" w:author="Doug Moore" w:date="2026-02-13T04:04:00Z" w16du:dateUtc="2026-02-13T09:04:00Z">
        <w:r w:rsidRPr="006658C5">
          <w:rPr>
            <w:b/>
            <w:bCs/>
            <w:iCs/>
            <w:color w:val="4F81BD" w:themeColor="accent1"/>
          </w:rPr>
          <w:t>1.1.10</w:t>
        </w:r>
        <w:r w:rsidRPr="006658C5">
          <w:rPr>
            <w:b/>
            <w:bCs/>
            <w:iCs/>
            <w:color w:val="4F81BD" w:themeColor="accent1"/>
          </w:rPr>
          <w:tab/>
          <w:t>System(s) generating EES installed: yes/no</w:t>
        </w:r>
      </w:ins>
    </w:p>
    <w:p w14:paraId="583BC0A2" w14:textId="2FD935C4" w:rsidR="00424B9B" w:rsidRPr="00281C39" w:rsidRDefault="00424B9B" w:rsidP="00424B9B">
      <w:pPr>
        <w:tabs>
          <w:tab w:val="left" w:pos="1134"/>
          <w:tab w:val="left" w:leader="dot" w:pos="8505"/>
        </w:tabs>
        <w:suppressAutoHyphens w:val="0"/>
        <w:spacing w:after="120"/>
        <w:ind w:left="2268" w:hanging="1133"/>
        <w:jc w:val="both"/>
        <w:rPr>
          <w:rFonts w:eastAsia="Calibri"/>
        </w:rPr>
      </w:pPr>
      <w:ins w:id="254" w:author="Doug Moore" w:date="2026-02-13T04:04:00Z" w16du:dateUtc="2026-02-13T09:04:00Z">
        <w:r w:rsidRPr="006658C5">
          <w:rPr>
            <w:b/>
            <w:bCs/>
          </w:rPr>
          <w:t>1.1.10.</w:t>
        </w:r>
        <w:r w:rsidRPr="006658C5">
          <w:rPr>
            <w:b/>
            <w:bCs/>
            <w:color w:val="4F81BD" w:themeColor="accent1"/>
          </w:rPr>
          <w:t>1</w:t>
        </w:r>
        <w:r w:rsidRPr="006658C5">
          <w:rPr>
            <w:b/>
            <w:bCs/>
          </w:rPr>
          <w:t>.</w:t>
        </w:r>
        <w:r w:rsidRPr="006658C5">
          <w:rPr>
            <w:b/>
            <w:bCs/>
            <w:color w:val="000000" w:themeColor="text1"/>
          </w:rPr>
          <w:tab/>
          <w:t>System(s) generating EES, Make and Type:</w:t>
        </w:r>
      </w:ins>
      <w:ins w:id="255" w:author="Doug Moore" w:date="2026-02-13T04:05:00Z" w16du:dateUtc="2026-02-13T09:05:00Z">
        <w:r w:rsidR="00362B6F" w:rsidRPr="00362B6F">
          <w:rPr>
            <w:rFonts w:eastAsia="Calibri"/>
          </w:rPr>
          <w:t xml:space="preserve"> </w:t>
        </w:r>
        <w:r w:rsidR="00362B6F" w:rsidRPr="00281C39">
          <w:rPr>
            <w:rFonts w:eastAsia="Calibri"/>
          </w:rPr>
          <w:tab/>
        </w:r>
      </w:ins>
    </w:p>
    <w:p w14:paraId="70BBE185" w14:textId="77777777" w:rsidR="00B01C61" w:rsidRPr="00281C39" w:rsidRDefault="00B01C61" w:rsidP="00B01C61">
      <w:pPr>
        <w:suppressAutoHyphens w:val="0"/>
        <w:spacing w:after="120"/>
        <w:ind w:left="2268" w:hanging="1134"/>
        <w:jc w:val="both"/>
        <w:rPr>
          <w:rFonts w:eastAsia="Calibri"/>
        </w:rPr>
      </w:pPr>
      <w:r w:rsidRPr="00281C39">
        <w:rPr>
          <w:rFonts w:eastAsia="Calibri"/>
        </w:rPr>
        <w:t>1.2.</w:t>
      </w:r>
      <w:r w:rsidRPr="00281C39">
        <w:rPr>
          <w:rFonts w:eastAsia="Calibri"/>
        </w:rPr>
        <w:tab/>
        <w:t>Transmission</w:t>
      </w:r>
    </w:p>
    <w:p w14:paraId="72C79962"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1.2.1.</w:t>
      </w:r>
      <w:r w:rsidRPr="00281C39">
        <w:rPr>
          <w:rFonts w:eastAsia="Calibri"/>
        </w:rPr>
        <w:tab/>
        <w:t>Type (mechanical, hydraulic, electric, etc.):</w:t>
      </w:r>
      <w:r w:rsidRPr="00281C39">
        <w:rPr>
          <w:rFonts w:eastAsia="Calibri"/>
        </w:rPr>
        <w:tab/>
      </w:r>
    </w:p>
    <w:p w14:paraId="6E543E5C" w14:textId="77777777" w:rsidR="00B01C61" w:rsidRPr="00281C39" w:rsidRDefault="00B01C61" w:rsidP="00B01C61">
      <w:pPr>
        <w:tabs>
          <w:tab w:val="left" w:pos="1134"/>
          <w:tab w:val="left" w:leader="dot" w:pos="8505"/>
        </w:tabs>
        <w:suppressAutoHyphens w:val="0"/>
        <w:spacing w:after="120"/>
        <w:ind w:left="2268" w:hanging="1133"/>
        <w:jc w:val="both"/>
        <w:rPr>
          <w:rFonts w:eastAsia="Calibri"/>
        </w:rPr>
      </w:pPr>
      <w:r w:rsidRPr="00281C39">
        <w:rPr>
          <w:rFonts w:eastAsia="Calibri"/>
        </w:rPr>
        <w:t>1.3.</w:t>
      </w:r>
      <w:r w:rsidRPr="00281C39">
        <w:rPr>
          <w:rFonts w:eastAsia="Calibri"/>
        </w:rPr>
        <w:tab/>
        <w:t>Non-engine devices designed to reduce noise:</w:t>
      </w:r>
      <w:r w:rsidRPr="00281C39">
        <w:rPr>
          <w:rFonts w:eastAsia="Calibri"/>
        </w:rPr>
        <w:tab/>
      </w:r>
    </w:p>
    <w:p w14:paraId="30E92FB5" w14:textId="77777777" w:rsidR="00B01C61" w:rsidRPr="00281C39" w:rsidRDefault="00B01C61" w:rsidP="00B01C61">
      <w:pPr>
        <w:suppressAutoHyphens w:val="0"/>
        <w:spacing w:after="120"/>
        <w:ind w:left="2268" w:hanging="1134"/>
        <w:jc w:val="both"/>
        <w:rPr>
          <w:rFonts w:eastAsia="Calibri"/>
        </w:rPr>
      </w:pPr>
      <w:r w:rsidRPr="00281C39">
        <w:rPr>
          <w:rFonts w:eastAsia="Calibri"/>
        </w:rPr>
        <w:t>2.</w:t>
      </w:r>
      <w:r w:rsidRPr="00281C39">
        <w:rPr>
          <w:rFonts w:eastAsia="Calibri"/>
        </w:rPr>
        <w:tab/>
        <w:t>Test results</w:t>
      </w:r>
    </w:p>
    <w:p w14:paraId="7CD7F5F6" w14:textId="6F5453D0" w:rsidR="00B01C61" w:rsidRPr="00281C39" w:rsidRDefault="00B01C61" w:rsidP="00B01C61">
      <w:pPr>
        <w:tabs>
          <w:tab w:val="left" w:pos="2268"/>
          <w:tab w:val="right" w:leader="dot" w:pos="8505"/>
        </w:tabs>
        <w:suppressAutoHyphens w:val="0"/>
        <w:spacing w:after="120"/>
        <w:ind w:left="8505" w:hanging="7371"/>
        <w:jc w:val="both"/>
        <w:rPr>
          <w:rFonts w:eastAsia="Calibri"/>
        </w:rPr>
      </w:pPr>
      <w:r w:rsidRPr="00281C39">
        <w:rPr>
          <w:rFonts w:eastAsia="Calibri"/>
        </w:rPr>
        <w:t>2.1.</w:t>
      </w:r>
      <w:r w:rsidRPr="00281C39">
        <w:rPr>
          <w:rFonts w:eastAsia="Calibri"/>
        </w:rPr>
        <w:tab/>
        <w:t>Sound level of moving vehicle</w:t>
      </w:r>
      <w:r w:rsidR="003758C0" w:rsidRPr="00281C39">
        <w:rPr>
          <w:rFonts w:eastAsia="Calibri"/>
        </w:rPr>
        <w:t xml:space="preserve"> (Annex 3)</w:t>
      </w:r>
      <w:r w:rsidRPr="00281C39">
        <w:rPr>
          <w:rFonts w:eastAsia="Calibri"/>
        </w:rPr>
        <w:t xml:space="preserve">: </w:t>
      </w:r>
      <w:r w:rsidRPr="00281C39">
        <w:rPr>
          <w:rFonts w:eastAsia="Calibri"/>
        </w:rPr>
        <w:tab/>
        <w:t xml:space="preserve"> dB(A)</w:t>
      </w:r>
    </w:p>
    <w:p w14:paraId="11203EE9" w14:textId="4410F32C" w:rsidR="003758C0" w:rsidRPr="00281C39" w:rsidRDefault="003758C0" w:rsidP="003758C0">
      <w:pPr>
        <w:pStyle w:val="SingleTxtG"/>
        <w:tabs>
          <w:tab w:val="left" w:pos="2268"/>
        </w:tabs>
        <w:ind w:left="2268" w:hanging="1134"/>
        <w:rPr>
          <w:rFonts w:asciiTheme="majorBidi" w:hAnsiTheme="majorBidi" w:cstheme="majorBidi"/>
        </w:rPr>
      </w:pPr>
      <w:r w:rsidRPr="00281C39">
        <w:rPr>
          <w:rFonts w:asciiTheme="majorBidi" w:hAnsiTheme="majorBidi" w:cstheme="majorBidi"/>
        </w:rPr>
        <w:t>2.1.1.</w:t>
      </w:r>
      <w:r w:rsidRPr="00281C39">
        <w:rPr>
          <w:rFonts w:asciiTheme="majorBidi" w:hAnsiTheme="majorBidi" w:cstheme="majorBidi"/>
        </w:rPr>
        <w:tab/>
        <w:t>Selected mode for tests of the vehicle in motion: ................................</w:t>
      </w:r>
    </w:p>
    <w:p w14:paraId="03B991C4" w14:textId="5ED0F415" w:rsidR="003758C0" w:rsidRPr="00281C39" w:rsidRDefault="00B01C61" w:rsidP="003758C0">
      <w:pPr>
        <w:pStyle w:val="SingleTxtG"/>
        <w:tabs>
          <w:tab w:val="left" w:pos="2268"/>
        </w:tabs>
        <w:ind w:left="2268" w:hanging="1134"/>
        <w:rPr>
          <w:rFonts w:asciiTheme="majorBidi" w:hAnsiTheme="majorBidi" w:cstheme="majorBidi"/>
        </w:rPr>
      </w:pPr>
      <w:r w:rsidRPr="00281C39">
        <w:rPr>
          <w:rFonts w:eastAsia="Calibri"/>
        </w:rPr>
        <w:t>2.2.</w:t>
      </w:r>
      <w:r w:rsidRPr="00281C39">
        <w:rPr>
          <w:rFonts w:eastAsia="Calibri"/>
        </w:rPr>
        <w:tab/>
        <w:t xml:space="preserve">Sound level of stationary vehicle: .......... dB(A) at </w:t>
      </w:r>
      <w:r w:rsidRPr="00281C39">
        <w:rPr>
          <w:rFonts w:eastAsia="Calibri"/>
        </w:rPr>
        <w:tab/>
        <w:t>. min</w:t>
      </w:r>
      <w:r w:rsidRPr="00281C39">
        <w:rPr>
          <w:rFonts w:eastAsia="Calibri"/>
          <w:vertAlign w:val="superscript"/>
        </w:rPr>
        <w:t>-1</w:t>
      </w:r>
      <w:r w:rsidR="003758C0" w:rsidRPr="00281C39">
        <w:rPr>
          <w:rFonts w:asciiTheme="majorBidi" w:hAnsiTheme="majorBidi" w:cstheme="majorBidi"/>
        </w:rPr>
        <w:t xml:space="preserve"> in mode ………………</w:t>
      </w:r>
      <w:r w:rsidR="003758C0" w:rsidRPr="00281C39">
        <w:rPr>
          <w:rStyle w:val="FootnoteReference"/>
          <w:rFonts w:asciiTheme="majorBidi" w:hAnsiTheme="majorBidi" w:cstheme="majorBidi"/>
        </w:rPr>
        <w:footnoteReference w:id="20"/>
      </w:r>
    </w:p>
    <w:p w14:paraId="0119CCB8" w14:textId="77777777" w:rsidR="003758C0" w:rsidRPr="00281C39" w:rsidRDefault="003758C0" w:rsidP="003758C0">
      <w:pPr>
        <w:pStyle w:val="SingleTxtG"/>
        <w:tabs>
          <w:tab w:val="left" w:pos="1498"/>
          <w:tab w:val="left" w:pos="2268"/>
        </w:tabs>
        <w:ind w:left="2268" w:hanging="1134"/>
        <w:rPr>
          <w:rFonts w:asciiTheme="majorBidi" w:hAnsiTheme="majorBidi" w:cstheme="majorBidi"/>
          <w:vertAlign w:val="superscript"/>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55CF7161" w14:textId="77777777" w:rsidR="003758C0" w:rsidRPr="00281C39" w:rsidRDefault="003758C0" w:rsidP="003758C0">
      <w:pPr>
        <w:pStyle w:val="SingleTxtG"/>
        <w:tabs>
          <w:tab w:val="left" w:pos="1498"/>
          <w:tab w:val="left" w:pos="2268"/>
        </w:tabs>
        <w:ind w:left="2268" w:hanging="1134"/>
        <w:rPr>
          <w:rFonts w:asciiTheme="majorBidi" w:hAnsiTheme="majorBidi" w:cstheme="majorBid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 xml:space="preserve">-1 </w:t>
      </w:r>
      <w:r w:rsidRPr="00281C39">
        <w:rPr>
          <w:rFonts w:asciiTheme="majorBidi" w:hAnsiTheme="majorBidi" w:cstheme="majorBidi"/>
        </w:rPr>
        <w:t>in mode ………………</w:t>
      </w:r>
      <w:r w:rsidRPr="00281C39">
        <w:rPr>
          <w:rFonts w:asciiTheme="majorBidi" w:hAnsiTheme="majorBidi" w:cstheme="majorBidi"/>
          <w:vertAlign w:val="superscript"/>
        </w:rPr>
        <w:t>1</w:t>
      </w:r>
    </w:p>
    <w:p w14:paraId="123D7B78" w14:textId="77777777" w:rsidR="003758C0" w:rsidRPr="00281C39" w:rsidRDefault="003758C0" w:rsidP="003758C0">
      <w:pPr>
        <w:pStyle w:val="SingleTxtG"/>
        <w:tabs>
          <w:tab w:val="left" w:pos="1498"/>
          <w:tab w:val="left" w:pos="2268"/>
        </w:tabs>
        <w:ind w:left="2268" w:hanging="1134"/>
        <w:rPr>
          <w:rFonts w:asciiTheme="majorBidi" w:hAnsiTheme="majorBidi" w:cstheme="majorBid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0403DBF3" w14:textId="5BB678BE" w:rsidR="00B01C61" w:rsidRPr="00281C39" w:rsidRDefault="003758C0" w:rsidP="003758C0">
      <w:pPr>
        <w:tabs>
          <w:tab w:val="left" w:pos="2268"/>
          <w:tab w:val="right" w:leader="dot" w:pos="8505"/>
        </w:tabs>
        <w:suppressAutoHyphens w:val="0"/>
        <w:spacing w:after="120"/>
        <w:ind w:left="8505" w:hanging="7371"/>
        <w:jc w:val="both"/>
        <w:rPr>
          <w:rFonts w:eastAsia="Calibri"/>
        </w:rPr>
      </w:pPr>
      <w:r w:rsidRPr="00281C39">
        <w:rPr>
          <w:rFonts w:asciiTheme="majorBidi" w:hAnsiTheme="majorBidi" w:cstheme="majorBidi"/>
        </w:rPr>
        <w:tab/>
      </w:r>
      <w:r w:rsidRPr="00281C39">
        <w:rPr>
          <w:rFonts w:asciiTheme="majorBidi" w:hAnsiTheme="majorBidi" w:cstheme="majorBidi"/>
        </w:rPr>
        <w:tab/>
        <w:t>Sound level of stationary vehicle: .......... dB(A) at ........ min</w:t>
      </w:r>
      <w:r w:rsidRPr="00281C39">
        <w:rPr>
          <w:rFonts w:asciiTheme="majorBidi" w:hAnsiTheme="majorBidi" w:cstheme="majorBidi"/>
          <w:vertAlign w:val="superscript"/>
        </w:rPr>
        <w:t>-1</w:t>
      </w:r>
      <w:r w:rsidRPr="00281C39">
        <w:rPr>
          <w:rFonts w:asciiTheme="majorBidi" w:hAnsiTheme="majorBidi" w:cstheme="majorBidi"/>
        </w:rPr>
        <w:t xml:space="preserve"> in mode ………………</w:t>
      </w:r>
      <w:r w:rsidRPr="00281C39">
        <w:rPr>
          <w:rFonts w:asciiTheme="majorBidi" w:hAnsiTheme="majorBidi" w:cstheme="majorBidi"/>
          <w:vertAlign w:val="superscript"/>
        </w:rPr>
        <w:t>1</w:t>
      </w:r>
    </w:p>
    <w:p w14:paraId="2319BD3D" w14:textId="77777777" w:rsidR="00B01C61" w:rsidRPr="00281C39" w:rsidRDefault="00B01C61" w:rsidP="00B01C61">
      <w:pPr>
        <w:tabs>
          <w:tab w:val="left" w:pos="2268"/>
          <w:tab w:val="right" w:leader="dot" w:pos="8505"/>
        </w:tabs>
        <w:suppressAutoHyphens w:val="0"/>
        <w:spacing w:after="120"/>
        <w:ind w:left="8505" w:hanging="7371"/>
        <w:jc w:val="both"/>
        <w:rPr>
          <w:rFonts w:eastAsia="Calibri"/>
        </w:rPr>
      </w:pPr>
      <w:r w:rsidRPr="00281C39">
        <w:rPr>
          <w:rFonts w:eastAsia="Calibri"/>
        </w:rPr>
        <w:t>2.2.1.</w:t>
      </w:r>
      <w:r w:rsidRPr="00281C39">
        <w:rPr>
          <w:rFonts w:eastAsia="Calibri"/>
        </w:rPr>
        <w:tab/>
        <w:t xml:space="preserve">Sound level of compressed air, service brake: </w:t>
      </w:r>
      <w:r w:rsidRPr="00281C39">
        <w:rPr>
          <w:rFonts w:eastAsia="Calibri"/>
        </w:rPr>
        <w:tab/>
        <w:t xml:space="preserve"> dB(A)</w:t>
      </w:r>
    </w:p>
    <w:p w14:paraId="2D7D9D56" w14:textId="77777777" w:rsidR="00B01C61" w:rsidRPr="00281C39" w:rsidRDefault="00B01C61" w:rsidP="00B01C61">
      <w:pPr>
        <w:tabs>
          <w:tab w:val="left" w:pos="2268"/>
          <w:tab w:val="right" w:leader="dot" w:pos="8505"/>
        </w:tabs>
        <w:suppressAutoHyphens w:val="0"/>
        <w:spacing w:after="120"/>
        <w:ind w:left="8505" w:hanging="7371"/>
        <w:jc w:val="both"/>
        <w:rPr>
          <w:rFonts w:eastAsia="Calibri"/>
        </w:rPr>
      </w:pPr>
      <w:r w:rsidRPr="00281C39">
        <w:rPr>
          <w:rFonts w:eastAsia="Calibri"/>
        </w:rPr>
        <w:t>2.2.2.</w:t>
      </w:r>
      <w:r w:rsidRPr="00281C39">
        <w:rPr>
          <w:rFonts w:eastAsia="Calibri"/>
        </w:rPr>
        <w:tab/>
        <w:t xml:space="preserve">Sound level of compressed air, parking brake: </w:t>
      </w:r>
      <w:r w:rsidRPr="00281C39">
        <w:rPr>
          <w:rFonts w:eastAsia="Calibri"/>
        </w:rPr>
        <w:tab/>
        <w:t xml:space="preserve"> dB(A)</w:t>
      </w:r>
    </w:p>
    <w:p w14:paraId="4709AD5B" w14:textId="77777777" w:rsidR="00B01C61" w:rsidRPr="00281C39" w:rsidRDefault="00B01C61" w:rsidP="00B01C61">
      <w:pPr>
        <w:suppressAutoHyphens w:val="0"/>
        <w:spacing w:after="120"/>
        <w:ind w:left="2268" w:right="1134" w:hanging="1134"/>
        <w:jc w:val="both"/>
        <w:rPr>
          <w:rFonts w:eastAsia="Calibri"/>
        </w:rPr>
      </w:pPr>
      <w:r w:rsidRPr="00281C39">
        <w:rPr>
          <w:rFonts w:eastAsia="Calibri"/>
        </w:rPr>
        <w:lastRenderedPageBreak/>
        <w:t>2.2.3.</w:t>
      </w:r>
      <w:r w:rsidRPr="00281C39">
        <w:rPr>
          <w:rFonts w:eastAsia="Calibri"/>
        </w:rPr>
        <w:tab/>
        <w:t xml:space="preserve">Sound level of compressed air, during the pressure regulator actuation: </w:t>
      </w:r>
      <w:r w:rsidRPr="00281C39">
        <w:rPr>
          <w:rFonts w:eastAsia="Calibri"/>
        </w:rPr>
        <w:br/>
        <w:t>….. dB(A)</w:t>
      </w:r>
    </w:p>
    <w:p w14:paraId="594C4FFA" w14:textId="77777777" w:rsidR="00B01C61" w:rsidRPr="00281C39" w:rsidRDefault="00B01C61" w:rsidP="00B01C61">
      <w:pPr>
        <w:suppressAutoHyphens w:val="0"/>
        <w:spacing w:after="120"/>
        <w:ind w:left="2268" w:right="1134" w:hanging="1134"/>
        <w:jc w:val="both"/>
        <w:rPr>
          <w:rFonts w:eastAsia="Calibri"/>
        </w:rPr>
      </w:pPr>
      <w:r w:rsidRPr="00281C39">
        <w:rPr>
          <w:rFonts w:eastAsia="Calibri"/>
        </w:rPr>
        <w:t>2.3.</w:t>
      </w:r>
      <w:r w:rsidRPr="00281C39">
        <w:rPr>
          <w:rFonts w:eastAsia="Calibri"/>
        </w:rPr>
        <w:tab/>
        <w:t>Data to facilitate in-use compliance test of hybrid vehicles, where an internal combustion engine cannot operate when the vehicle is stationary</w:t>
      </w:r>
    </w:p>
    <w:p w14:paraId="5FA51471" w14:textId="77777777" w:rsidR="00B01C61" w:rsidRPr="00281C39" w:rsidRDefault="00B01C61" w:rsidP="00B01C61">
      <w:pPr>
        <w:suppressAutoHyphens w:val="0"/>
        <w:spacing w:after="120"/>
        <w:ind w:left="2268" w:hanging="1134"/>
        <w:jc w:val="both"/>
        <w:rPr>
          <w:rFonts w:eastAsia="Calibri"/>
        </w:rPr>
      </w:pPr>
      <w:r w:rsidRPr="00281C39">
        <w:rPr>
          <w:rFonts w:eastAsia="Calibri"/>
        </w:rPr>
        <w:t>2.3.1.</w:t>
      </w:r>
      <w:r w:rsidRPr="00281C39">
        <w:rPr>
          <w:rFonts w:eastAsia="Calibri"/>
        </w:rPr>
        <w:tab/>
        <w:t>Gear (i) or position of the gear selector chosen for the test:</w:t>
      </w:r>
    </w:p>
    <w:p w14:paraId="5B0E1F19" w14:textId="77777777" w:rsidR="00B01C61" w:rsidRPr="00281C39" w:rsidRDefault="00B01C61" w:rsidP="00B01C61">
      <w:pPr>
        <w:suppressAutoHyphens w:val="0"/>
        <w:spacing w:after="120"/>
        <w:ind w:left="2268" w:right="1134" w:hanging="1134"/>
        <w:jc w:val="both"/>
        <w:rPr>
          <w:rFonts w:eastAsia="Calibri"/>
        </w:rPr>
      </w:pPr>
      <w:r w:rsidRPr="00281C39">
        <w:rPr>
          <w:rFonts w:eastAsia="Calibri"/>
        </w:rPr>
        <w:t>2.3.2.</w:t>
      </w:r>
      <w:r w:rsidRPr="00281C39">
        <w:rPr>
          <w:rFonts w:eastAsia="Calibri"/>
        </w:rPr>
        <w:tab/>
        <w:t>Position of the operating switch during measurement Lwot (i), (if switch is fitted)</w:t>
      </w:r>
    </w:p>
    <w:p w14:paraId="47CBD913" w14:textId="4B160C20" w:rsidR="00B01C61" w:rsidRPr="00281C39" w:rsidRDefault="00B01C61" w:rsidP="00B01C61">
      <w:pPr>
        <w:suppressAutoHyphens w:val="0"/>
        <w:spacing w:after="120"/>
        <w:ind w:left="2268" w:right="1134" w:hanging="1134"/>
        <w:jc w:val="both"/>
        <w:rPr>
          <w:rFonts w:eastAsia="Calibri"/>
        </w:rPr>
      </w:pPr>
      <w:r w:rsidRPr="00281C39">
        <w:rPr>
          <w:rFonts w:eastAsia="Calibri"/>
        </w:rPr>
        <w:t>2.3.3.</w:t>
      </w:r>
      <w:r w:rsidRPr="00281C39">
        <w:rPr>
          <w:rFonts w:eastAsia="Calibri"/>
        </w:rPr>
        <w:tab/>
      </w:r>
      <w:r w:rsidR="00E25CDD" w:rsidRPr="00281C39">
        <w:rPr>
          <w:rFonts w:eastAsia="Calibri"/>
        </w:rPr>
        <w:t>If applicable, p</w:t>
      </w:r>
      <w:r w:rsidRPr="00281C39">
        <w:rPr>
          <w:rFonts w:eastAsia="Calibri"/>
        </w:rPr>
        <w:t>re-acceleration length l</w:t>
      </w:r>
      <w:r w:rsidRPr="00281C39">
        <w:rPr>
          <w:rFonts w:eastAsia="Calibri"/>
          <w:vertAlign w:val="subscript"/>
        </w:rPr>
        <w:t>PA</w:t>
      </w:r>
      <w:r w:rsidRPr="00281C39">
        <w:rPr>
          <w:rFonts w:eastAsia="Calibri"/>
        </w:rPr>
        <w:t xml:space="preserve"> (Point of the </w:t>
      </w:r>
      <w:r w:rsidR="00E25CDD" w:rsidRPr="00281C39">
        <w:rPr>
          <w:rFonts w:eastAsia="Calibri"/>
        </w:rPr>
        <w:t xml:space="preserve">accelerator </w:t>
      </w:r>
      <w:r w:rsidRPr="00281C39">
        <w:rPr>
          <w:rFonts w:eastAsia="Calibri"/>
        </w:rPr>
        <w:t>depression in meter before line AA')</w:t>
      </w:r>
      <w:r w:rsidR="00E25CDD" w:rsidRPr="00281C39">
        <w:rPr>
          <w:rFonts w:eastAsia="Calibri"/>
        </w:rPr>
        <w:t xml:space="preserve">. </w:t>
      </w:r>
      <w:r w:rsidR="00E25CDD" w:rsidRPr="00281C39">
        <w:t>If the pre-acceleration length differs per gear, reporting per gear is required."</w:t>
      </w:r>
    </w:p>
    <w:p w14:paraId="72538351" w14:textId="64EBBBDF" w:rsidR="00B01C61" w:rsidRPr="00281C39" w:rsidRDefault="00B01C61" w:rsidP="00B01C61">
      <w:pPr>
        <w:tabs>
          <w:tab w:val="left" w:pos="2268"/>
          <w:tab w:val="right" w:leader="dot" w:pos="8505"/>
        </w:tabs>
        <w:suppressAutoHyphens w:val="0"/>
        <w:spacing w:after="120"/>
        <w:ind w:left="8505" w:hanging="7371"/>
        <w:jc w:val="both"/>
        <w:rPr>
          <w:rFonts w:eastAsia="Calibri"/>
        </w:rPr>
      </w:pPr>
      <w:r w:rsidRPr="00281C39">
        <w:rPr>
          <w:rFonts w:eastAsia="Calibri"/>
        </w:rPr>
        <w:t>2.3.4.</w:t>
      </w:r>
      <w:r w:rsidRPr="00281C39">
        <w:rPr>
          <w:rFonts w:eastAsia="Calibri"/>
        </w:rPr>
        <w:tab/>
        <w:t xml:space="preserve">Sound pressure level L wot (i) </w:t>
      </w:r>
      <w:r w:rsidRPr="00281C39">
        <w:rPr>
          <w:rFonts w:eastAsia="Calibri"/>
        </w:rPr>
        <w:tab/>
        <w:t xml:space="preserve"> dB(A)</w:t>
      </w:r>
    </w:p>
    <w:p w14:paraId="29AE0504" w14:textId="77777777" w:rsidR="00DF699F" w:rsidRPr="00281C39" w:rsidRDefault="00DF699F" w:rsidP="00DF699F">
      <w:pPr>
        <w:spacing w:after="120"/>
        <w:ind w:left="1134" w:right="1134"/>
        <w:jc w:val="both"/>
      </w:pPr>
      <w:r w:rsidRPr="00281C39">
        <w:t xml:space="preserve">2.4. </w:t>
      </w:r>
      <w:r w:rsidRPr="00281C39">
        <w:tab/>
      </w:r>
      <w:r w:rsidRPr="00281C39">
        <w:tab/>
        <w:t>Testing method information</w:t>
      </w:r>
    </w:p>
    <w:p w14:paraId="42935844" w14:textId="14033BE7" w:rsidR="00DF699F" w:rsidRPr="00281C39" w:rsidRDefault="00DF699F" w:rsidP="00DF699F">
      <w:pPr>
        <w:tabs>
          <w:tab w:val="left" w:pos="2268"/>
          <w:tab w:val="right" w:leader="dot" w:pos="8505"/>
        </w:tabs>
        <w:suppressAutoHyphens w:val="0"/>
        <w:spacing w:after="120"/>
        <w:ind w:left="8505" w:hanging="7371"/>
        <w:jc w:val="both"/>
        <w:rPr>
          <w:rFonts w:eastAsia="Calibri"/>
        </w:rPr>
      </w:pPr>
      <w:r w:rsidRPr="00281C39">
        <w:t xml:space="preserve">2.4.1. </w:t>
      </w:r>
      <w:r w:rsidRPr="00281C39">
        <w:tab/>
        <w:t>Test method selected: Outdoor/Indoor</w:t>
      </w:r>
      <w:r w:rsidRPr="00281C39">
        <w:rPr>
          <w:sz w:val="18"/>
          <w:vertAlign w:val="superscript"/>
        </w:rPr>
        <w:footnoteReference w:id="21"/>
      </w:r>
    </w:p>
    <w:p w14:paraId="08E1BD54" w14:textId="77777777" w:rsidR="00B01C61" w:rsidRPr="00281C39" w:rsidRDefault="00B01C61" w:rsidP="00884C54">
      <w:pPr>
        <w:tabs>
          <w:tab w:val="left" w:pos="2268"/>
          <w:tab w:val="right" w:leader="dot" w:pos="8505"/>
        </w:tabs>
        <w:suppressAutoHyphens w:val="0"/>
        <w:spacing w:after="120"/>
        <w:ind w:left="8505" w:hanging="7371"/>
        <w:jc w:val="both"/>
        <w:rPr>
          <w:rFonts w:eastAsia="Calibri"/>
        </w:rPr>
      </w:pPr>
      <w:r w:rsidRPr="00281C39">
        <w:rPr>
          <w:rFonts w:eastAsia="Calibri"/>
        </w:rPr>
        <w:t>3.</w:t>
      </w:r>
      <w:r w:rsidRPr="00281C39">
        <w:rPr>
          <w:rFonts w:eastAsia="Calibri"/>
        </w:rPr>
        <w:tab/>
        <w:t>Remarks</w:t>
      </w:r>
      <w:r w:rsidR="00884C54" w:rsidRPr="00281C39">
        <w:rPr>
          <w:rFonts w:eastAsia="Calibri"/>
        </w:rPr>
        <w:t>:</w:t>
      </w:r>
      <w:r w:rsidR="00884C54" w:rsidRPr="00281C39">
        <w:rPr>
          <w:rFonts w:eastAsia="Calibri"/>
        </w:rPr>
        <w:tab/>
      </w:r>
    </w:p>
    <w:p w14:paraId="5728FF94" w14:textId="77777777" w:rsidR="00884C54" w:rsidRPr="00281C39" w:rsidRDefault="00884C54" w:rsidP="00884C54">
      <w:pPr>
        <w:tabs>
          <w:tab w:val="left" w:pos="2268"/>
          <w:tab w:val="right" w:leader="dot" w:pos="8505"/>
        </w:tabs>
        <w:suppressAutoHyphens w:val="0"/>
        <w:spacing w:after="120"/>
        <w:ind w:left="8505" w:hanging="7371"/>
        <w:jc w:val="both"/>
        <w:rPr>
          <w:rFonts w:eastAsia="Calibri"/>
        </w:rPr>
      </w:pPr>
      <w:r w:rsidRPr="00281C39">
        <w:rPr>
          <w:rFonts w:eastAsia="Calibri"/>
        </w:rPr>
        <w:tab/>
      </w:r>
      <w:r w:rsidRPr="00281C39">
        <w:rPr>
          <w:rFonts w:eastAsia="Calibri"/>
        </w:rPr>
        <w:tab/>
      </w:r>
    </w:p>
    <w:p w14:paraId="5AE1B638" w14:textId="77777777" w:rsidR="00B01C61" w:rsidRPr="00281C39" w:rsidRDefault="00B01C61" w:rsidP="00B01C61">
      <w:pPr>
        <w:keepNext/>
        <w:keepLines/>
        <w:spacing w:before="360" w:after="240" w:line="300" w:lineRule="exact"/>
        <w:ind w:left="1134" w:right="1134" w:hanging="1134"/>
        <w:jc w:val="both"/>
        <w:rPr>
          <w:b/>
          <w:sz w:val="28"/>
        </w:rPr>
        <w:sectPr w:rsidR="00B01C61" w:rsidRPr="00281C39" w:rsidSect="00F94359">
          <w:headerReference w:type="default" r:id="rId28"/>
          <w:footerReference w:type="even" r:id="rId29"/>
          <w:footerReference w:type="default" r:id="rId30"/>
          <w:footerReference w:type="first" r:id="rId31"/>
          <w:footnotePr>
            <w:numRestart w:val="eachSect"/>
          </w:footnotePr>
          <w:endnotePr>
            <w:numFmt w:val="decimal"/>
          </w:endnotePr>
          <w:pgSz w:w="11907" w:h="16840" w:code="9"/>
          <w:pgMar w:top="1701" w:right="1134" w:bottom="2268" w:left="1134" w:header="1134" w:footer="1701" w:gutter="0"/>
          <w:cols w:space="720"/>
          <w:docGrid w:linePitch="272"/>
        </w:sectPr>
      </w:pPr>
    </w:p>
    <w:p w14:paraId="201859F0" w14:textId="77777777" w:rsidR="00B01C61" w:rsidRPr="00281C39" w:rsidRDefault="00B01C61" w:rsidP="00563391">
      <w:pPr>
        <w:pStyle w:val="HChG"/>
      </w:pPr>
      <w:bookmarkStart w:id="257" w:name="_Toc427847362"/>
      <w:r w:rsidRPr="00281C39">
        <w:lastRenderedPageBreak/>
        <w:t>Annex 1 – Appendix 2</w:t>
      </w:r>
      <w:bookmarkEnd w:id="257"/>
    </w:p>
    <w:p w14:paraId="613F0CA0" w14:textId="77777777" w:rsidR="00B01C61" w:rsidRPr="00281C39" w:rsidRDefault="00B01C61" w:rsidP="00563391">
      <w:pPr>
        <w:pStyle w:val="HChG"/>
      </w:pPr>
      <w:r w:rsidRPr="00281C39">
        <w:tab/>
      </w:r>
      <w:r w:rsidR="00563391" w:rsidRPr="00281C39">
        <w:tab/>
      </w:r>
      <w:bookmarkStart w:id="258" w:name="_Toc427847363"/>
      <w:r w:rsidRPr="00281C39">
        <w:t>Technical Information Document</w:t>
      </w:r>
      <w:bookmarkEnd w:id="258"/>
    </w:p>
    <w:p w14:paraId="4AD4380E" w14:textId="77777777" w:rsidR="00B01C61" w:rsidRPr="00281C39" w:rsidRDefault="00B01C61" w:rsidP="00026A15">
      <w:pPr>
        <w:tabs>
          <w:tab w:val="left" w:pos="709"/>
          <w:tab w:val="right" w:pos="8789"/>
        </w:tabs>
        <w:spacing w:after="100"/>
        <w:ind w:left="2268" w:right="1134" w:hanging="1134"/>
        <w:jc w:val="both"/>
      </w:pPr>
      <w:r w:rsidRPr="00281C39">
        <w:t>0.</w:t>
      </w:r>
      <w:r w:rsidRPr="00281C39">
        <w:rPr>
          <w:i/>
        </w:rPr>
        <w:tab/>
      </w:r>
      <w:r w:rsidRPr="00281C39">
        <w:t>General</w:t>
      </w:r>
    </w:p>
    <w:p w14:paraId="4A775A6F"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0.1.</w:t>
      </w:r>
      <w:r w:rsidRPr="00281C39">
        <w:tab/>
        <w:t>Make (trade name of manufacturer):</w:t>
      </w:r>
      <w:r w:rsidRPr="00281C39">
        <w:tab/>
      </w:r>
    </w:p>
    <w:p w14:paraId="622D9F8C" w14:textId="77777777" w:rsidR="00E25CDD" w:rsidRPr="00281C39" w:rsidRDefault="00E25CDD" w:rsidP="00026A15">
      <w:pPr>
        <w:tabs>
          <w:tab w:val="left" w:pos="1134"/>
          <w:tab w:val="left" w:leader="dot" w:pos="8505"/>
        </w:tabs>
        <w:suppressAutoHyphens w:val="0"/>
        <w:spacing w:after="100"/>
        <w:ind w:left="2268" w:right="1134" w:hanging="1133"/>
        <w:jc w:val="both"/>
      </w:pPr>
      <w:r w:rsidRPr="00281C39">
        <w:t xml:space="preserve">0.2. </w:t>
      </w:r>
      <w:r w:rsidRPr="00281C39">
        <w:tab/>
        <w:t>Type: ……………………………………</w:t>
      </w:r>
    </w:p>
    <w:p w14:paraId="5FD53CFF" w14:textId="27DC1300" w:rsidR="00B01C61" w:rsidRPr="00281C39" w:rsidRDefault="00E25CDD" w:rsidP="00026A15">
      <w:pPr>
        <w:tabs>
          <w:tab w:val="left" w:pos="1134"/>
          <w:tab w:val="left" w:leader="dot" w:pos="8505"/>
        </w:tabs>
        <w:suppressAutoHyphens w:val="0"/>
        <w:spacing w:after="100"/>
        <w:ind w:left="2268" w:right="1134" w:hanging="1133"/>
        <w:jc w:val="both"/>
      </w:pPr>
      <w:r w:rsidRPr="00281C39">
        <w:t>0.3.</w:t>
      </w:r>
      <w:r w:rsidR="00B01C61" w:rsidRPr="00281C39">
        <w:tab/>
        <w:t>Means of identification of type, if marked on the vehicle:</w:t>
      </w:r>
      <w:r w:rsidR="00B01C61" w:rsidRPr="00281C39">
        <w:rPr>
          <w:sz w:val="18"/>
          <w:vertAlign w:val="superscript"/>
        </w:rPr>
        <w:footnoteReference w:id="22"/>
      </w:r>
      <w:r w:rsidR="00B01C61" w:rsidRPr="00281C39">
        <w:tab/>
      </w:r>
    </w:p>
    <w:p w14:paraId="1291F954" w14:textId="40D1A5A4" w:rsidR="00B01C61" w:rsidRPr="00281C39" w:rsidRDefault="00E25CDD" w:rsidP="00026A15">
      <w:pPr>
        <w:tabs>
          <w:tab w:val="left" w:pos="1134"/>
          <w:tab w:val="left" w:leader="dot" w:pos="8505"/>
        </w:tabs>
        <w:suppressAutoHyphens w:val="0"/>
        <w:spacing w:after="100"/>
        <w:ind w:left="2268" w:right="1134" w:hanging="1133"/>
        <w:jc w:val="both"/>
      </w:pPr>
      <w:r w:rsidRPr="00281C39">
        <w:t>0.3.1.</w:t>
      </w:r>
      <w:r w:rsidR="00B01C61" w:rsidRPr="00281C39">
        <w:tab/>
        <w:t>Location of that marking:</w:t>
      </w:r>
      <w:r w:rsidR="00B01C61" w:rsidRPr="00281C39">
        <w:tab/>
      </w:r>
    </w:p>
    <w:p w14:paraId="0516B435" w14:textId="45CC58B9" w:rsidR="00B01C61" w:rsidRPr="00281C39" w:rsidRDefault="00E25CDD" w:rsidP="00026A15">
      <w:pPr>
        <w:tabs>
          <w:tab w:val="left" w:pos="1134"/>
          <w:tab w:val="left" w:leader="dot" w:pos="8505"/>
        </w:tabs>
        <w:suppressAutoHyphens w:val="0"/>
        <w:spacing w:after="100"/>
        <w:ind w:left="2268" w:right="1134" w:hanging="1133"/>
        <w:jc w:val="both"/>
      </w:pPr>
      <w:r w:rsidRPr="00281C39">
        <w:t>0.4.</w:t>
      </w:r>
      <w:r w:rsidR="00B01C61" w:rsidRPr="00281C39">
        <w:tab/>
        <w:t>Category of vehicle:</w:t>
      </w:r>
      <w:r w:rsidR="00B01C61" w:rsidRPr="00281C39">
        <w:rPr>
          <w:sz w:val="18"/>
          <w:vertAlign w:val="superscript"/>
        </w:rPr>
        <w:footnoteReference w:id="23"/>
      </w:r>
      <w:r w:rsidR="00B01C61" w:rsidRPr="00281C39">
        <w:tab/>
      </w:r>
    </w:p>
    <w:p w14:paraId="530BFA91" w14:textId="4B748A5F" w:rsidR="00B01C61" w:rsidRPr="00281C39" w:rsidRDefault="00E25CDD" w:rsidP="00026A15">
      <w:pPr>
        <w:tabs>
          <w:tab w:val="left" w:pos="1134"/>
          <w:tab w:val="left" w:leader="dot" w:pos="8505"/>
        </w:tabs>
        <w:suppressAutoHyphens w:val="0"/>
        <w:spacing w:after="100"/>
        <w:ind w:left="2268" w:right="1134" w:hanging="1133"/>
        <w:jc w:val="both"/>
      </w:pPr>
      <w:r w:rsidRPr="00281C39">
        <w:t>0.5.</w:t>
      </w:r>
      <w:r w:rsidR="00B01C61" w:rsidRPr="00281C39">
        <w:tab/>
        <w:t>Company name and address of manufacturer:</w:t>
      </w:r>
      <w:r w:rsidR="00B01C61" w:rsidRPr="00281C39">
        <w:tab/>
      </w:r>
    </w:p>
    <w:p w14:paraId="0D98780D" w14:textId="50ED3E32" w:rsidR="00B01C61" w:rsidRPr="00281C39" w:rsidRDefault="00E25CDD" w:rsidP="00026A15">
      <w:pPr>
        <w:tabs>
          <w:tab w:val="left" w:pos="1134"/>
          <w:tab w:val="left" w:leader="dot" w:pos="8505"/>
        </w:tabs>
        <w:suppressAutoHyphens w:val="0"/>
        <w:spacing w:after="100"/>
        <w:ind w:left="2268" w:right="1134" w:hanging="1133"/>
        <w:jc w:val="both"/>
      </w:pPr>
      <w:r w:rsidRPr="00281C39">
        <w:t>0.6.</w:t>
      </w:r>
      <w:r w:rsidR="00B01C61" w:rsidRPr="00281C39">
        <w:tab/>
        <w:t>Name and address of the manufacturer's representative (if any):</w:t>
      </w:r>
      <w:r w:rsidR="00B01C61" w:rsidRPr="00281C39">
        <w:tab/>
      </w:r>
    </w:p>
    <w:p w14:paraId="2D42495D" w14:textId="3877DC48" w:rsidR="00B01C61" w:rsidRPr="00281C39" w:rsidRDefault="00E25CDD" w:rsidP="00026A15">
      <w:pPr>
        <w:tabs>
          <w:tab w:val="left" w:pos="1134"/>
          <w:tab w:val="left" w:leader="dot" w:pos="8505"/>
        </w:tabs>
        <w:suppressAutoHyphens w:val="0"/>
        <w:spacing w:after="100"/>
        <w:ind w:left="2268" w:right="1134" w:hanging="1133"/>
        <w:jc w:val="both"/>
      </w:pPr>
      <w:r w:rsidRPr="00281C39">
        <w:t>0.7.</w:t>
      </w:r>
      <w:r w:rsidR="00B01C61" w:rsidRPr="00281C39">
        <w:tab/>
        <w:t xml:space="preserve">Name(s) and </w:t>
      </w:r>
      <w:r w:rsidR="00097951" w:rsidRPr="00281C39">
        <w:t>address</w:t>
      </w:r>
      <w:r w:rsidR="00B01C61" w:rsidRPr="00281C39">
        <w:t>(es) of assembly plant(s):</w:t>
      </w:r>
      <w:r w:rsidR="00B01C61" w:rsidRPr="00281C39">
        <w:tab/>
      </w:r>
    </w:p>
    <w:p w14:paraId="630548EE"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1.</w:t>
      </w:r>
      <w:r w:rsidRPr="00281C39">
        <w:tab/>
        <w:t>General construction characteristics of the vehicle</w:t>
      </w:r>
    </w:p>
    <w:p w14:paraId="5CCBABA0"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1.1.</w:t>
      </w:r>
      <w:r w:rsidRPr="00281C39">
        <w:tab/>
        <w:t>Photographs and/or drawings of a representative vehicle:</w:t>
      </w:r>
      <w:r w:rsidRPr="00281C39">
        <w:tab/>
      </w:r>
    </w:p>
    <w:p w14:paraId="0C83F8D0"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1.2.</w:t>
      </w:r>
      <w:r w:rsidRPr="00281C39">
        <w:tab/>
        <w:t>Number of axles and wheels:</w:t>
      </w:r>
      <w:r w:rsidRPr="00281C39">
        <w:rPr>
          <w:sz w:val="18"/>
          <w:vertAlign w:val="superscript"/>
        </w:rPr>
        <w:footnoteReference w:id="24"/>
      </w:r>
      <w:r w:rsidRPr="00281C39">
        <w:tab/>
      </w:r>
    </w:p>
    <w:p w14:paraId="3DECF551"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1.2.1.</w:t>
      </w:r>
      <w:r w:rsidRPr="00281C39">
        <w:tab/>
        <w:t>Powered axles (number, position, interconnection):</w:t>
      </w:r>
      <w:r w:rsidRPr="00281C39">
        <w:tab/>
      </w:r>
    </w:p>
    <w:p w14:paraId="468BEF47"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1.3.</w:t>
      </w:r>
      <w:r w:rsidRPr="00281C39">
        <w:tab/>
        <w:t>Position and arrangement of the engine:</w:t>
      </w:r>
      <w:r w:rsidRPr="00281C39">
        <w:tab/>
      </w:r>
    </w:p>
    <w:p w14:paraId="0167623F"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w:t>
      </w:r>
      <w:r w:rsidRPr="00281C39">
        <w:tab/>
        <w:t>Masses and dimensions</w:t>
      </w:r>
      <w:r w:rsidRPr="00281C39">
        <w:rPr>
          <w:sz w:val="18"/>
          <w:vertAlign w:val="superscript"/>
        </w:rPr>
        <w:footnoteReference w:id="25"/>
      </w:r>
      <w:r w:rsidRPr="00281C39">
        <w:t xml:space="preserve"> (in kg and mm) (Refer to drawing where applicable):</w:t>
      </w:r>
      <w:r w:rsidRPr="00281C39">
        <w:tab/>
      </w:r>
      <w:r w:rsidRPr="00281C39">
        <w:tab/>
      </w:r>
    </w:p>
    <w:p w14:paraId="7630AA21"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w:t>
      </w:r>
      <w:r w:rsidRPr="00281C39">
        <w:tab/>
        <w:t>Range of vehicle dimensions (overall):</w:t>
      </w:r>
      <w:r w:rsidRPr="00281C39">
        <w:tab/>
      </w:r>
    </w:p>
    <w:p w14:paraId="43FBAA60"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2.1.1.</w:t>
      </w:r>
      <w:r w:rsidRPr="00281C39">
        <w:tab/>
        <w:t>For chassis without bodywork:</w:t>
      </w:r>
      <w:r w:rsidRPr="00281C39">
        <w:tab/>
      </w:r>
    </w:p>
    <w:p w14:paraId="28C409F4"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2.1.1.1.</w:t>
      </w:r>
      <w:r w:rsidRPr="00281C39">
        <w:tab/>
        <w:t>Length:</w:t>
      </w:r>
      <w:r w:rsidRPr="00281C39">
        <w:tab/>
      </w:r>
    </w:p>
    <w:p w14:paraId="03BEB0C2"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2.1.1.2.</w:t>
      </w:r>
      <w:r w:rsidRPr="00281C39">
        <w:tab/>
        <w:t>Width:</w:t>
      </w:r>
      <w:r w:rsidRPr="00281C39">
        <w:tab/>
      </w:r>
    </w:p>
    <w:p w14:paraId="458FB128"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2.1.2.</w:t>
      </w:r>
      <w:r w:rsidRPr="00281C39">
        <w:tab/>
        <w:t>For chassis with bodywork</w:t>
      </w:r>
      <w:r w:rsidRPr="00281C39">
        <w:tab/>
      </w:r>
    </w:p>
    <w:p w14:paraId="348C2B97"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2.1.2.1.</w:t>
      </w:r>
      <w:r w:rsidRPr="00281C39">
        <w:tab/>
        <w:t>Length:</w:t>
      </w:r>
      <w:r w:rsidRPr="00281C39">
        <w:tab/>
      </w:r>
    </w:p>
    <w:p w14:paraId="00711474"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2.1.2.2.</w:t>
      </w:r>
      <w:r w:rsidRPr="00281C39">
        <w:tab/>
        <w:t>Width:</w:t>
      </w:r>
      <w:r w:rsidRPr="00281C39">
        <w:tab/>
      </w:r>
    </w:p>
    <w:p w14:paraId="0D2A5C64" w14:textId="77777777" w:rsidR="00B01C61" w:rsidRPr="00281C39" w:rsidRDefault="00B01C61" w:rsidP="00026A15">
      <w:pPr>
        <w:keepNext/>
        <w:keepLines/>
        <w:tabs>
          <w:tab w:val="left" w:pos="709"/>
          <w:tab w:val="right" w:pos="8789"/>
        </w:tabs>
        <w:suppressAutoHyphens w:val="0"/>
        <w:spacing w:after="100"/>
        <w:ind w:left="2268" w:right="1134" w:hanging="1134"/>
        <w:jc w:val="both"/>
      </w:pPr>
      <w:r w:rsidRPr="00281C39">
        <w:lastRenderedPageBreak/>
        <w:t>2.2.</w:t>
      </w:r>
      <w:r w:rsidRPr="00281C39">
        <w:tab/>
        <w:t>Mass in running order</w:t>
      </w:r>
      <w:r w:rsidRPr="00281C39">
        <w:rPr>
          <w:sz w:val="18"/>
          <w:vertAlign w:val="superscript"/>
        </w:rPr>
        <w:footnoteReference w:id="26"/>
      </w:r>
    </w:p>
    <w:p w14:paraId="2D272F4A" w14:textId="77777777" w:rsidR="00B01C61" w:rsidRPr="00281C39" w:rsidRDefault="00B01C61" w:rsidP="00026A15">
      <w:pPr>
        <w:tabs>
          <w:tab w:val="left" w:pos="1134"/>
          <w:tab w:val="left" w:pos="2835"/>
          <w:tab w:val="left" w:leader="dot" w:pos="8505"/>
        </w:tabs>
        <w:suppressAutoHyphens w:val="0"/>
        <w:spacing w:after="100"/>
        <w:ind w:left="2268" w:right="1134" w:hanging="1133"/>
        <w:jc w:val="both"/>
      </w:pPr>
      <w:r w:rsidRPr="00281C39">
        <w:tab/>
        <w:t xml:space="preserve">(a) </w:t>
      </w:r>
      <w:r w:rsidRPr="00281C39">
        <w:tab/>
        <w:t>Minimum and maximum for each variant:</w:t>
      </w:r>
      <w:r w:rsidRPr="00281C39">
        <w:tab/>
      </w:r>
    </w:p>
    <w:p w14:paraId="534DE962" w14:textId="77777777" w:rsidR="00B01C61" w:rsidRPr="00281C39" w:rsidRDefault="00B01C61" w:rsidP="00026A15">
      <w:pPr>
        <w:tabs>
          <w:tab w:val="left" w:pos="1134"/>
          <w:tab w:val="left" w:pos="2835"/>
          <w:tab w:val="left" w:leader="dot" w:pos="8505"/>
        </w:tabs>
        <w:suppressAutoHyphens w:val="0"/>
        <w:spacing w:after="100"/>
        <w:ind w:left="2268" w:right="1134" w:hanging="1133"/>
        <w:jc w:val="both"/>
      </w:pPr>
      <w:r w:rsidRPr="00281C39">
        <w:tab/>
        <w:t xml:space="preserve">(b) </w:t>
      </w:r>
      <w:r w:rsidRPr="00281C39">
        <w:tab/>
        <w:t>Mass of each version (a matrix shall be provided):</w:t>
      </w:r>
      <w:r w:rsidRPr="00281C39">
        <w:tab/>
      </w:r>
    </w:p>
    <w:p w14:paraId="6EFF3F56" w14:textId="77777777" w:rsidR="00B01C61" w:rsidRPr="00281C39" w:rsidRDefault="00B01C61" w:rsidP="00026A15">
      <w:pPr>
        <w:tabs>
          <w:tab w:val="right" w:leader="dot" w:pos="9781"/>
        </w:tabs>
        <w:suppressAutoHyphens w:val="0"/>
        <w:spacing w:after="100"/>
        <w:ind w:left="2268" w:right="1134" w:hanging="1134"/>
        <w:jc w:val="both"/>
      </w:pPr>
      <w:r w:rsidRPr="00281C39">
        <w:t>2.3.</w:t>
      </w:r>
      <w:r w:rsidRPr="00281C39">
        <w:tab/>
      </w:r>
      <w:r w:rsidRPr="00281C39">
        <w:rPr>
          <w:bCs/>
        </w:rPr>
        <w:t xml:space="preserve">Technically permissible maximum laden mass </w:t>
      </w:r>
      <w:r w:rsidRPr="00281C39">
        <w:t>stated by the manufacturer:</w:t>
      </w:r>
      <w:r w:rsidRPr="00281C39">
        <w:rPr>
          <w:sz w:val="18"/>
          <w:vertAlign w:val="superscript"/>
        </w:rPr>
        <w:footnoteReference w:id="27"/>
      </w:r>
      <w:r w:rsidRPr="00281C39">
        <w:rPr>
          <w:vertAlign w:val="superscript"/>
        </w:rPr>
        <w:t xml:space="preserve">, </w:t>
      </w:r>
      <w:r w:rsidRPr="00281C39">
        <w:rPr>
          <w:sz w:val="18"/>
          <w:vertAlign w:val="superscript"/>
        </w:rPr>
        <w:footnoteReference w:id="28"/>
      </w:r>
    </w:p>
    <w:p w14:paraId="512DA999" w14:textId="77777777" w:rsidR="00B01C61" w:rsidRPr="00281C39" w:rsidRDefault="00B01C61" w:rsidP="00026A15">
      <w:pPr>
        <w:suppressAutoHyphens w:val="0"/>
        <w:spacing w:after="100"/>
        <w:ind w:left="2268" w:right="1134" w:hanging="1134"/>
        <w:jc w:val="both"/>
      </w:pPr>
      <w:r w:rsidRPr="00281C39">
        <w:t>3.</w:t>
      </w:r>
      <w:r w:rsidRPr="00281C39">
        <w:tab/>
        <w:t>Power plant</w:t>
      </w:r>
      <w:r w:rsidRPr="00281C39">
        <w:rPr>
          <w:sz w:val="18"/>
          <w:vertAlign w:val="superscript"/>
        </w:rPr>
        <w:footnoteReference w:id="29"/>
      </w:r>
    </w:p>
    <w:p w14:paraId="5FD02706"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3.1.</w:t>
      </w:r>
      <w:r w:rsidRPr="00281C39">
        <w:tab/>
        <w:t>Manufacturer of the engine:</w:t>
      </w:r>
      <w:r w:rsidRPr="00281C39">
        <w:tab/>
      </w:r>
    </w:p>
    <w:p w14:paraId="4F760638"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3.1.1.</w:t>
      </w:r>
      <w:r w:rsidRPr="00281C39">
        <w:tab/>
        <w:t>Manufacturer's engine code (as marked on the engine, or other means of identification):</w:t>
      </w:r>
      <w:r w:rsidRPr="00281C39">
        <w:tab/>
      </w:r>
    </w:p>
    <w:p w14:paraId="7DD9618A" w14:textId="77777777" w:rsidR="00B01C61" w:rsidRPr="00281C39" w:rsidRDefault="00B01C61" w:rsidP="00026A15">
      <w:pPr>
        <w:suppressAutoHyphens w:val="0"/>
        <w:spacing w:after="100"/>
        <w:ind w:left="2268" w:right="1134" w:hanging="1134"/>
        <w:jc w:val="both"/>
      </w:pPr>
      <w:r w:rsidRPr="00281C39">
        <w:t>3.2.</w:t>
      </w:r>
      <w:r w:rsidRPr="00281C39">
        <w:tab/>
      </w:r>
      <w:r w:rsidRPr="00281C39">
        <w:tab/>
        <w:t>Internal combustion engine</w:t>
      </w:r>
    </w:p>
    <w:p w14:paraId="177FEB1D"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3.2.1.</w:t>
      </w:r>
      <w:r w:rsidRPr="00281C39">
        <w:tab/>
        <w:t>Specific engine information</w:t>
      </w:r>
    </w:p>
    <w:p w14:paraId="216B744E"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3.2.1.1.</w:t>
      </w:r>
      <w:r w:rsidRPr="00281C39">
        <w:tab/>
        <w:t>Working principle: positive ignition/compression ignition, cycle four stroke/two stroke/rotary</w:t>
      </w:r>
      <w:r w:rsidRPr="00281C39">
        <w:rPr>
          <w:sz w:val="18"/>
          <w:vertAlign w:val="superscript"/>
        </w:rPr>
        <w:footnoteReference w:id="30"/>
      </w:r>
    </w:p>
    <w:p w14:paraId="325993BA"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3.2.1.2.</w:t>
      </w:r>
      <w:r w:rsidRPr="00281C39">
        <w:tab/>
        <w:t>Number and arrangement of cylinders:</w:t>
      </w:r>
      <w:r w:rsidRPr="00281C39">
        <w:tab/>
      </w:r>
    </w:p>
    <w:p w14:paraId="318513AC"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3.2.1.2.1.</w:t>
      </w:r>
      <w:r w:rsidRPr="00281C39">
        <w:tab/>
        <w:t>Firing order:</w:t>
      </w:r>
      <w:r w:rsidRPr="00281C39">
        <w:tab/>
      </w:r>
    </w:p>
    <w:p w14:paraId="595083CD" w14:textId="77777777" w:rsidR="00B01C61" w:rsidRPr="00281C39" w:rsidRDefault="00B01C61" w:rsidP="00026A15">
      <w:pPr>
        <w:suppressAutoHyphens w:val="0"/>
        <w:spacing w:after="100"/>
        <w:ind w:left="2268" w:right="1134" w:hanging="1134"/>
        <w:jc w:val="both"/>
      </w:pPr>
      <w:r w:rsidRPr="00281C39">
        <w:t>3.2.1.3.</w:t>
      </w:r>
      <w:r w:rsidRPr="00281C39">
        <w:tab/>
      </w:r>
      <w:r w:rsidRPr="00281C39">
        <w:tab/>
        <w:t>Engine capacity:</w:t>
      </w:r>
      <w:r w:rsidRPr="00281C39">
        <w:rPr>
          <w:sz w:val="18"/>
          <w:vertAlign w:val="superscript"/>
        </w:rPr>
        <w:footnoteReference w:id="31"/>
      </w:r>
      <w:r w:rsidRPr="00281C39">
        <w:t xml:space="preserve"> …. cm</w:t>
      </w:r>
      <w:r w:rsidRPr="00281C39">
        <w:rPr>
          <w:vertAlign w:val="superscript"/>
        </w:rPr>
        <w:t>3</w:t>
      </w:r>
    </w:p>
    <w:p w14:paraId="00DD32E8" w14:textId="77777777" w:rsidR="00B01C61" w:rsidRPr="00281C39" w:rsidRDefault="00B01C61" w:rsidP="00026A15">
      <w:pPr>
        <w:suppressAutoHyphens w:val="0"/>
        <w:spacing w:after="100"/>
        <w:ind w:left="2268" w:right="1134" w:hanging="1134"/>
        <w:jc w:val="both"/>
      </w:pPr>
      <w:r w:rsidRPr="00281C39">
        <w:t>3.2.1.4.</w:t>
      </w:r>
      <w:r w:rsidRPr="00281C39">
        <w:tab/>
      </w:r>
      <w:r w:rsidRPr="00281C39">
        <w:tab/>
        <w:t>Rated maximum net power: …. kW at ….. min</w:t>
      </w:r>
      <w:r w:rsidRPr="00281C39">
        <w:rPr>
          <w:vertAlign w:val="superscript"/>
        </w:rPr>
        <w:t>–1</w:t>
      </w:r>
      <w:r w:rsidRPr="00281C39">
        <w:t xml:space="preserve"> (manufacturer's declared value)</w:t>
      </w:r>
    </w:p>
    <w:p w14:paraId="40F6A32E" w14:textId="77777777" w:rsidR="00B01C61" w:rsidRPr="00281C39" w:rsidRDefault="00B01C61" w:rsidP="00026A15">
      <w:pPr>
        <w:suppressAutoHyphens w:val="0"/>
        <w:spacing w:after="100"/>
        <w:ind w:left="2268" w:right="1134" w:hanging="1134"/>
        <w:jc w:val="both"/>
      </w:pPr>
      <w:r w:rsidRPr="00281C39">
        <w:t>3.2.2.</w:t>
      </w:r>
      <w:r w:rsidRPr="00281C39">
        <w:tab/>
      </w:r>
      <w:r w:rsidRPr="00281C39">
        <w:tab/>
        <w:t>Fuel feed</w:t>
      </w:r>
    </w:p>
    <w:p w14:paraId="50DEFEB1" w14:textId="77777777" w:rsidR="00B01C61" w:rsidRPr="00281C39" w:rsidRDefault="00B01C61" w:rsidP="00026A15">
      <w:pPr>
        <w:suppressAutoHyphens w:val="0"/>
        <w:spacing w:after="100"/>
        <w:ind w:left="2268" w:right="1134" w:hanging="1134"/>
        <w:jc w:val="both"/>
      </w:pPr>
      <w:r w:rsidRPr="00281C39">
        <w:t>3.2.2.1.</w:t>
      </w:r>
      <w:r w:rsidRPr="00281C39">
        <w:tab/>
      </w:r>
      <w:r w:rsidRPr="00281C39">
        <w:tab/>
        <w:t>By fuel injection (compression ignition only): yes/no</w:t>
      </w:r>
      <w:r w:rsidRPr="00281C39">
        <w:rPr>
          <w:vertAlign w:val="superscript"/>
        </w:rPr>
        <w:t>9</w:t>
      </w:r>
      <w:r w:rsidRPr="00281C39">
        <w:t xml:space="preserve"> </w:t>
      </w:r>
    </w:p>
    <w:p w14:paraId="15DDAF95" w14:textId="77777777" w:rsidR="00B01C61" w:rsidRPr="00281C39" w:rsidRDefault="00B01C61" w:rsidP="00026A15">
      <w:pPr>
        <w:suppressAutoHyphens w:val="0"/>
        <w:spacing w:after="100"/>
        <w:ind w:left="2268" w:right="1134" w:hanging="1134"/>
        <w:jc w:val="both"/>
      </w:pPr>
      <w:r w:rsidRPr="00281C39">
        <w:t>3.2.2.1.1.</w:t>
      </w:r>
      <w:r w:rsidRPr="00281C39">
        <w:tab/>
        <w:t>Working principle: Direct inje</w:t>
      </w:r>
      <w:r w:rsidR="00097951" w:rsidRPr="00281C39">
        <w:t>ction/pre-chamber/swirl chamber</w:t>
      </w:r>
      <w:r w:rsidRPr="00281C39">
        <w:rPr>
          <w:vertAlign w:val="superscript"/>
        </w:rPr>
        <w:t>9</w:t>
      </w:r>
      <w:r w:rsidRPr="00281C39">
        <w:t xml:space="preserve"> </w:t>
      </w:r>
    </w:p>
    <w:p w14:paraId="74A5B474" w14:textId="77777777" w:rsidR="00B01C61" w:rsidRPr="00281C39" w:rsidRDefault="00B01C61" w:rsidP="00026A15">
      <w:pPr>
        <w:suppressAutoHyphens w:val="0"/>
        <w:spacing w:after="100"/>
        <w:ind w:left="2268" w:right="1134" w:hanging="1134"/>
        <w:jc w:val="both"/>
      </w:pPr>
      <w:r w:rsidRPr="00281C39">
        <w:t>3.2.2.1.2.</w:t>
      </w:r>
      <w:r w:rsidRPr="00281C39">
        <w:tab/>
        <w:t>Governor</w:t>
      </w:r>
    </w:p>
    <w:p w14:paraId="1408B15E"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3.2.2.1.2.1.</w:t>
      </w:r>
      <w:r w:rsidRPr="00281C39">
        <w:tab/>
        <w:t>Type:</w:t>
      </w:r>
      <w:r w:rsidRPr="00281C39">
        <w:tab/>
      </w:r>
    </w:p>
    <w:p w14:paraId="2C8913EE" w14:textId="77777777" w:rsidR="00B01C61" w:rsidRPr="00281C39" w:rsidRDefault="00B01C61" w:rsidP="00026A15">
      <w:pPr>
        <w:suppressAutoHyphens w:val="0"/>
        <w:spacing w:after="100"/>
        <w:ind w:left="2268" w:right="1134" w:hanging="1134"/>
        <w:jc w:val="both"/>
      </w:pPr>
      <w:r w:rsidRPr="00281C39">
        <w:t>3.2.2.1.2.2.</w:t>
      </w:r>
      <w:r w:rsidRPr="00281C39">
        <w:tab/>
        <w:t>Speed at which Cut-off starts under load: …. min</w:t>
      </w:r>
      <w:r w:rsidRPr="00281C39">
        <w:rPr>
          <w:vertAlign w:val="superscript"/>
        </w:rPr>
        <w:t>–1</w:t>
      </w:r>
    </w:p>
    <w:p w14:paraId="21CE4E74" w14:textId="77777777" w:rsidR="00B01C61" w:rsidRPr="00281C39" w:rsidRDefault="00B01C61" w:rsidP="00026A15">
      <w:pPr>
        <w:suppressAutoHyphens w:val="0"/>
        <w:spacing w:after="100"/>
        <w:ind w:left="2268" w:right="1134" w:hanging="1134"/>
        <w:jc w:val="both"/>
      </w:pPr>
      <w:r w:rsidRPr="00281C39">
        <w:t>3.2.2.2.</w:t>
      </w:r>
      <w:r w:rsidRPr="00281C39">
        <w:tab/>
      </w:r>
      <w:r w:rsidRPr="00281C39">
        <w:tab/>
        <w:t>By fuel injection (positive ignition only): yes/no</w:t>
      </w:r>
      <w:r w:rsidRPr="00281C39">
        <w:rPr>
          <w:vertAlign w:val="superscript"/>
        </w:rPr>
        <w:t>9</w:t>
      </w:r>
      <w:r w:rsidRPr="00281C39">
        <w:t xml:space="preserve"> </w:t>
      </w:r>
    </w:p>
    <w:p w14:paraId="02A48C70" w14:textId="77777777" w:rsidR="00B01C61" w:rsidRPr="00281C39" w:rsidRDefault="00B01C61" w:rsidP="00026A15">
      <w:pPr>
        <w:tabs>
          <w:tab w:val="left" w:pos="850"/>
        </w:tabs>
        <w:suppressAutoHyphens w:val="0"/>
        <w:spacing w:after="100"/>
        <w:ind w:left="2268" w:right="1134" w:hanging="1134"/>
        <w:jc w:val="both"/>
      </w:pPr>
      <w:r w:rsidRPr="00281C39">
        <w:t>3.2.2.2.1.</w:t>
      </w:r>
      <w:r w:rsidRPr="00281C39">
        <w:tab/>
        <w:t>Working principle: Intake manifold (single-/multi-point</w:t>
      </w:r>
      <w:r w:rsidRPr="00281C39">
        <w:rPr>
          <w:vertAlign w:val="superscript"/>
        </w:rPr>
        <w:t>2</w:t>
      </w:r>
      <w:r w:rsidRPr="00281C39">
        <w:t>)/direct injection/other (specify)</w:t>
      </w:r>
      <w:r w:rsidRPr="00281C39">
        <w:rPr>
          <w:vertAlign w:val="superscript"/>
        </w:rPr>
        <w:t>9</w:t>
      </w:r>
    </w:p>
    <w:p w14:paraId="7DAC656C" w14:textId="77777777" w:rsidR="00B01C61" w:rsidRPr="00281C39" w:rsidRDefault="00B01C61" w:rsidP="00026A15">
      <w:pPr>
        <w:keepNext/>
        <w:keepLines/>
        <w:suppressAutoHyphens w:val="0"/>
        <w:spacing w:after="100"/>
        <w:ind w:left="2268" w:hanging="1134"/>
        <w:jc w:val="both"/>
      </w:pPr>
      <w:r w:rsidRPr="00281C39">
        <w:t>3.2.3.</w:t>
      </w:r>
      <w:r w:rsidRPr="00281C39">
        <w:tab/>
      </w:r>
      <w:r w:rsidRPr="00281C39">
        <w:tab/>
        <w:t>Intake system</w:t>
      </w:r>
    </w:p>
    <w:p w14:paraId="59BBDE0A" w14:textId="77777777" w:rsidR="00B01C61" w:rsidRPr="00281C39" w:rsidRDefault="00B01C61" w:rsidP="00026A15">
      <w:pPr>
        <w:keepNext/>
        <w:keepLines/>
        <w:suppressAutoHyphens w:val="0"/>
        <w:spacing w:after="100"/>
        <w:ind w:left="2268" w:hanging="1134"/>
        <w:jc w:val="both"/>
      </w:pPr>
      <w:r w:rsidRPr="00281C39">
        <w:t>3.2.3.1.</w:t>
      </w:r>
      <w:r w:rsidRPr="00281C39">
        <w:tab/>
        <w:t>Air filter, drawings, or</w:t>
      </w:r>
    </w:p>
    <w:p w14:paraId="17421581"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3.2.3.1.1.</w:t>
      </w:r>
      <w:r w:rsidRPr="00281C39">
        <w:tab/>
        <w:t>Make(s):</w:t>
      </w:r>
      <w:r w:rsidRPr="00281C39">
        <w:tab/>
      </w:r>
    </w:p>
    <w:p w14:paraId="5D3FB09B"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lastRenderedPageBreak/>
        <w:t>3.2.3.1.2.</w:t>
      </w:r>
      <w:r w:rsidRPr="00281C39">
        <w:tab/>
        <w:t>Type(s):</w:t>
      </w:r>
      <w:r w:rsidRPr="00281C39">
        <w:tab/>
      </w:r>
    </w:p>
    <w:p w14:paraId="6F6713BB" w14:textId="77777777" w:rsidR="00B01C61" w:rsidRPr="00281C39" w:rsidRDefault="00B01C61" w:rsidP="00026A15">
      <w:pPr>
        <w:suppressAutoHyphens w:val="0"/>
        <w:spacing w:after="100"/>
        <w:ind w:left="2268" w:hanging="1134"/>
        <w:jc w:val="both"/>
      </w:pPr>
      <w:r w:rsidRPr="00281C39">
        <w:t>3.2.3.2.</w:t>
      </w:r>
      <w:r w:rsidRPr="00281C39">
        <w:tab/>
        <w:t>Intake silencer, drawings,</w:t>
      </w:r>
    </w:p>
    <w:p w14:paraId="606CDC93"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3.2.3.2.1.</w:t>
      </w:r>
      <w:r w:rsidRPr="00281C39">
        <w:tab/>
        <w:t>Make(s):</w:t>
      </w:r>
      <w:r w:rsidRPr="00281C39">
        <w:tab/>
      </w:r>
    </w:p>
    <w:p w14:paraId="4B56E61E"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3.2.3.2.2.</w:t>
      </w:r>
      <w:r w:rsidRPr="00281C39">
        <w:tab/>
        <w:t>Type(s):</w:t>
      </w:r>
      <w:r w:rsidRPr="00281C39">
        <w:tab/>
      </w:r>
    </w:p>
    <w:p w14:paraId="5FC6EA42" w14:textId="77777777" w:rsidR="00B01C61" w:rsidRPr="00281C39" w:rsidRDefault="00B01C61" w:rsidP="00026A15">
      <w:pPr>
        <w:suppressAutoHyphens w:val="0"/>
        <w:spacing w:after="100"/>
        <w:ind w:left="2268" w:hanging="1134"/>
        <w:jc w:val="both"/>
      </w:pPr>
      <w:r w:rsidRPr="00281C39">
        <w:t>3.2.4.</w:t>
      </w:r>
      <w:r w:rsidRPr="00281C39">
        <w:tab/>
        <w:t>Exhaust system</w:t>
      </w:r>
    </w:p>
    <w:p w14:paraId="6D15CC40"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3.2.4.1.</w:t>
      </w:r>
      <w:r w:rsidRPr="00281C39">
        <w:tab/>
        <w:t>Description and/or drawing of the exhaust system:</w:t>
      </w:r>
      <w:r w:rsidRPr="00281C39">
        <w:tab/>
      </w:r>
    </w:p>
    <w:p w14:paraId="7849B120"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3.2.4.2.</w:t>
      </w:r>
      <w:r w:rsidRPr="00281C39">
        <w:tab/>
        <w:t>Exhaust silencer(s):</w:t>
      </w:r>
      <w:r w:rsidRPr="00281C39">
        <w:tab/>
      </w:r>
    </w:p>
    <w:p w14:paraId="3E1D1ED2" w14:textId="77777777" w:rsidR="00B01C61" w:rsidRPr="00281C39" w:rsidRDefault="00B01C61" w:rsidP="00026A15">
      <w:pPr>
        <w:tabs>
          <w:tab w:val="left" w:pos="1134"/>
          <w:tab w:val="left" w:leader="dot" w:pos="8505"/>
        </w:tabs>
        <w:suppressAutoHyphens w:val="0"/>
        <w:spacing w:after="100"/>
        <w:ind w:left="2268" w:right="1134" w:hanging="1133"/>
        <w:jc w:val="both"/>
        <w:rPr>
          <w:rFonts w:eastAsia="Calibri"/>
        </w:rPr>
      </w:pPr>
      <w:r w:rsidRPr="00281C39">
        <w:rPr>
          <w:rFonts w:eastAsia="Calibri"/>
        </w:rPr>
        <w:tab/>
        <w:t>Type, marking of exhaust silencer(s):</w:t>
      </w:r>
      <w:r w:rsidRPr="00281C39">
        <w:rPr>
          <w:rFonts w:eastAsia="Calibri"/>
        </w:rPr>
        <w:tab/>
      </w:r>
    </w:p>
    <w:p w14:paraId="7E34446A" w14:textId="77777777" w:rsidR="00B01C61" w:rsidRPr="00281C39" w:rsidRDefault="00B01C61" w:rsidP="00026A15">
      <w:pPr>
        <w:tabs>
          <w:tab w:val="left" w:pos="1134"/>
          <w:tab w:val="left" w:leader="dot" w:pos="8505"/>
        </w:tabs>
        <w:suppressAutoHyphens w:val="0"/>
        <w:spacing w:after="100"/>
        <w:ind w:left="2268" w:right="1134" w:hanging="1133"/>
        <w:jc w:val="both"/>
        <w:rPr>
          <w:rFonts w:eastAsia="Calibri"/>
        </w:rPr>
      </w:pPr>
      <w:r w:rsidRPr="00281C39">
        <w:rPr>
          <w:rFonts w:eastAsia="Calibri"/>
        </w:rPr>
        <w:tab/>
        <w:t>Where relevant for exterior noise, reducing measures in the engine compartment and on the engine:</w:t>
      </w:r>
      <w:r w:rsidRPr="00281C39">
        <w:rPr>
          <w:rFonts w:eastAsia="Calibri"/>
        </w:rPr>
        <w:tab/>
      </w:r>
    </w:p>
    <w:p w14:paraId="36318674"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3.2.4.3.</w:t>
      </w:r>
      <w:r w:rsidRPr="00281C39">
        <w:tab/>
        <w:t>Location of the exhaust outlet:</w:t>
      </w:r>
      <w:r w:rsidRPr="00281C39">
        <w:tab/>
      </w:r>
    </w:p>
    <w:p w14:paraId="24FFD201"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3.2.4.4.</w:t>
      </w:r>
      <w:r w:rsidRPr="00281C39">
        <w:tab/>
        <w:t>Exhaust silencer containing fibrous materials:</w:t>
      </w:r>
      <w:r w:rsidRPr="00281C39">
        <w:tab/>
      </w:r>
    </w:p>
    <w:p w14:paraId="05283D3E"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3.2.5.</w:t>
      </w:r>
      <w:r w:rsidRPr="00281C39">
        <w:tab/>
        <w:t>Catalytic convertor: yes/no</w:t>
      </w:r>
      <w:r w:rsidRPr="00281C39">
        <w:rPr>
          <w:sz w:val="18"/>
          <w:szCs w:val="18"/>
          <w:vertAlign w:val="superscript"/>
        </w:rPr>
        <w:t>9</w:t>
      </w:r>
    </w:p>
    <w:p w14:paraId="73C234EF" w14:textId="56CD954D" w:rsidR="00B01C61" w:rsidRPr="00281C39" w:rsidRDefault="00B01C61" w:rsidP="00026A15">
      <w:pPr>
        <w:tabs>
          <w:tab w:val="left" w:pos="1134"/>
          <w:tab w:val="left" w:leader="dot" w:pos="8505"/>
        </w:tabs>
        <w:suppressAutoHyphens w:val="0"/>
        <w:spacing w:after="100"/>
        <w:ind w:left="2268" w:right="1134" w:hanging="1133"/>
        <w:jc w:val="both"/>
      </w:pPr>
      <w:r w:rsidRPr="00281C39">
        <w:t>3.2.5.1.</w:t>
      </w:r>
      <w:r w:rsidRPr="00281C39">
        <w:tab/>
        <w:t>Number of catalytic convertors and elements (provide the information below for each separate unit):</w:t>
      </w:r>
      <w:r w:rsidRPr="00281C39">
        <w:tab/>
      </w:r>
    </w:p>
    <w:p w14:paraId="399EB1A5" w14:textId="77777777" w:rsidR="00E25CDD" w:rsidRPr="00281C39" w:rsidRDefault="00E25CDD" w:rsidP="00E25CDD">
      <w:pPr>
        <w:spacing w:after="120"/>
        <w:ind w:left="2268" w:right="1134" w:hanging="1134"/>
        <w:jc w:val="both"/>
      </w:pPr>
      <w:r w:rsidRPr="00281C39">
        <w:t xml:space="preserve">3.2.6. </w:t>
      </w:r>
      <w:r w:rsidRPr="00281C39">
        <w:tab/>
        <w:t>Pressure charger(s)</w:t>
      </w:r>
    </w:p>
    <w:p w14:paraId="1811E667" w14:textId="251D51FA" w:rsidR="00E25CDD" w:rsidRPr="00281C39" w:rsidRDefault="00E25CDD" w:rsidP="003B69D7">
      <w:pPr>
        <w:tabs>
          <w:tab w:val="right" w:leader="dot" w:pos="8505"/>
        </w:tabs>
        <w:spacing w:after="120"/>
        <w:ind w:left="2268" w:right="1134" w:hanging="1134"/>
        <w:jc w:val="both"/>
      </w:pPr>
      <w:r w:rsidRPr="00281C39">
        <w:t xml:space="preserve">3.2.6.1. </w:t>
      </w:r>
      <w:r w:rsidRPr="00281C39">
        <w:tab/>
        <w:t xml:space="preserve">Make(s): </w:t>
      </w:r>
      <w:ins w:id="259" w:author="Annett Schuessling / VDA" w:date="2026-03-12T09:20:00Z" w16du:dateUtc="2026-03-12T08:20:00Z">
        <w:r w:rsidR="003B69D7">
          <w:tab/>
        </w:r>
      </w:ins>
      <w:del w:id="260" w:author="Annett Schuessling / VDA" w:date="2026-03-12T09:20:00Z" w16du:dateUtc="2026-03-12T08:20:00Z">
        <w:r w:rsidRPr="00281C39" w:rsidDel="003B69D7">
          <w:delText>……………………………………</w:delText>
        </w:r>
      </w:del>
    </w:p>
    <w:p w14:paraId="27E5972C" w14:textId="506DD593" w:rsidR="00E25CDD" w:rsidRPr="00281C39" w:rsidRDefault="00E25CDD" w:rsidP="003B69D7">
      <w:pPr>
        <w:tabs>
          <w:tab w:val="right" w:leader="dot" w:pos="8505"/>
        </w:tabs>
        <w:spacing w:after="120"/>
        <w:ind w:left="2268" w:right="1134" w:hanging="1134"/>
        <w:jc w:val="both"/>
      </w:pPr>
      <w:r w:rsidRPr="00281C39">
        <w:t xml:space="preserve">3.2.6.2. </w:t>
      </w:r>
      <w:r w:rsidRPr="00281C39">
        <w:tab/>
        <w:t xml:space="preserve">Type(s): </w:t>
      </w:r>
      <w:del w:id="261" w:author="Annett Schuessling / VDA" w:date="2026-03-12T09:21:00Z" w16du:dateUtc="2026-03-12T08:21:00Z">
        <w:r w:rsidRPr="00281C39" w:rsidDel="003B69D7">
          <w:delText>…………………………………….</w:delText>
        </w:r>
      </w:del>
      <w:ins w:id="262" w:author="Annett Schuessling / VDA" w:date="2026-03-12T09:21:00Z" w16du:dateUtc="2026-03-12T08:21:00Z">
        <w:r w:rsidR="003B69D7">
          <w:tab/>
        </w:r>
      </w:ins>
    </w:p>
    <w:p w14:paraId="45B20B26" w14:textId="4F834D1B" w:rsidR="00DF7D04" w:rsidRDefault="00DF7D04" w:rsidP="00DF7D04">
      <w:pPr>
        <w:suppressAutoHyphens w:val="0"/>
        <w:spacing w:after="100"/>
        <w:ind w:left="2268" w:hanging="1134"/>
        <w:jc w:val="both"/>
      </w:pPr>
    </w:p>
    <w:p w14:paraId="6C05718D" w14:textId="580B5468" w:rsidR="00DF7D04" w:rsidRDefault="00DF7D04" w:rsidP="00DF7D04">
      <w:pPr>
        <w:suppressAutoHyphens w:val="0"/>
        <w:spacing w:after="100"/>
        <w:ind w:left="2268" w:hanging="1134"/>
        <w:jc w:val="both"/>
      </w:pPr>
      <w:r>
        <w:t>3.3. Electric motor (describe each type of electric motor separately)</w:t>
      </w:r>
    </w:p>
    <w:p w14:paraId="27AF24DE" w14:textId="5C14029F" w:rsidR="00DF7D04" w:rsidRDefault="00DF7D04" w:rsidP="003B69D7">
      <w:pPr>
        <w:tabs>
          <w:tab w:val="right" w:leader="dot" w:pos="8505"/>
        </w:tabs>
        <w:spacing w:after="120"/>
        <w:ind w:left="2268" w:right="1134" w:hanging="1134"/>
        <w:jc w:val="both"/>
      </w:pPr>
      <w:r>
        <w:t xml:space="preserve">3.3.1. </w:t>
      </w:r>
      <w:ins w:id="263" w:author="Annett Schuessling / VDA" w:date="2026-03-12T09:22:00Z" w16du:dateUtc="2026-03-12T08:22:00Z">
        <w:r w:rsidR="003B69D7">
          <w:tab/>
        </w:r>
      </w:ins>
      <w:r>
        <w:t xml:space="preserve">Make: </w:t>
      </w:r>
      <w:del w:id="264" w:author="Annett Schuessling / VDA" w:date="2026-03-12T09:22:00Z" w16du:dateUtc="2026-03-12T08:22:00Z">
        <w:r w:rsidDel="003B69D7">
          <w:delText>...........................................................................................................</w:delText>
        </w:r>
      </w:del>
      <w:ins w:id="265" w:author="Annett Schuessling / VDA" w:date="2026-03-12T09:22:00Z" w16du:dateUtc="2026-03-12T08:22:00Z">
        <w:r w:rsidR="003B69D7">
          <w:tab/>
        </w:r>
      </w:ins>
    </w:p>
    <w:p w14:paraId="205591AB" w14:textId="6F7287DB" w:rsidR="00DF7D04" w:rsidRDefault="00DF7D04" w:rsidP="003B69D7">
      <w:pPr>
        <w:tabs>
          <w:tab w:val="right" w:leader="dot" w:pos="8505"/>
        </w:tabs>
        <w:spacing w:after="120"/>
        <w:ind w:left="2268" w:right="1134" w:hanging="1134"/>
        <w:jc w:val="both"/>
      </w:pPr>
      <w:r>
        <w:t xml:space="preserve">3.3.2. </w:t>
      </w:r>
      <w:ins w:id="266" w:author="Annett Schuessling / VDA" w:date="2026-03-12T09:22:00Z" w16du:dateUtc="2026-03-12T08:22:00Z">
        <w:r w:rsidR="003B69D7">
          <w:tab/>
        </w:r>
      </w:ins>
      <w:r>
        <w:t xml:space="preserve">Type: </w:t>
      </w:r>
      <w:del w:id="267" w:author="Annett Schuessling / VDA" w:date="2026-03-12T09:22:00Z" w16du:dateUtc="2026-03-12T08:22:00Z">
        <w:r w:rsidDel="003B69D7">
          <w:delText>............................................................................................................</w:delText>
        </w:r>
      </w:del>
      <w:ins w:id="268" w:author="Annett Schuessling / VDA" w:date="2026-03-12T09:22:00Z" w16du:dateUtc="2026-03-12T08:22:00Z">
        <w:r w:rsidR="003B69D7">
          <w:tab/>
        </w:r>
      </w:ins>
    </w:p>
    <w:p w14:paraId="6A5AF430" w14:textId="61163B3F" w:rsidR="00DF7D04" w:rsidRDefault="00DF7D04" w:rsidP="003B69D7">
      <w:pPr>
        <w:tabs>
          <w:tab w:val="right" w:leader="dot" w:pos="5245"/>
          <w:tab w:val="right" w:leader="dot" w:pos="8505"/>
        </w:tabs>
        <w:spacing w:after="120"/>
        <w:ind w:left="2268" w:right="1134" w:hanging="1134"/>
        <w:jc w:val="both"/>
      </w:pPr>
      <w:r>
        <w:t xml:space="preserve">3.3.3. </w:t>
      </w:r>
      <w:ins w:id="269" w:author="Annett Schuessling / VDA" w:date="2026-03-12T09:22:00Z" w16du:dateUtc="2026-03-12T08:22:00Z">
        <w:r w:rsidR="003B69D7">
          <w:tab/>
        </w:r>
      </w:ins>
      <w:r>
        <w:t xml:space="preserve">Rated maximum net power: </w:t>
      </w:r>
      <w:del w:id="270" w:author="Annett Schuessling / VDA" w:date="2026-03-12T09:22:00Z" w16du:dateUtc="2026-03-12T08:22:00Z">
        <w:r w:rsidDel="003B69D7">
          <w:delText xml:space="preserve">…. </w:delText>
        </w:r>
      </w:del>
      <w:ins w:id="271" w:author="Annett Schuessling / VDA" w:date="2026-03-12T09:22:00Z" w16du:dateUtc="2026-03-12T08:22:00Z">
        <w:r w:rsidR="003B69D7">
          <w:tab/>
        </w:r>
      </w:ins>
      <w:r>
        <w:t>kW</w:t>
      </w:r>
    </w:p>
    <w:p w14:paraId="1D312C65" w14:textId="5688207C" w:rsidR="00DF7D04" w:rsidRPr="00281C39" w:rsidRDefault="00DF7D04" w:rsidP="003B69D7">
      <w:pPr>
        <w:tabs>
          <w:tab w:val="right" w:leader="dot" w:pos="5245"/>
          <w:tab w:val="right" w:leader="dot" w:pos="8505"/>
        </w:tabs>
        <w:spacing w:after="120"/>
        <w:ind w:left="2268" w:right="1134" w:hanging="1134"/>
        <w:jc w:val="both"/>
      </w:pPr>
      <w:r>
        <w:t xml:space="preserve">3.3.4. </w:t>
      </w:r>
      <w:ins w:id="272" w:author="Annett Schuessling / VDA" w:date="2026-03-12T09:22:00Z" w16du:dateUtc="2026-03-12T08:22:00Z">
        <w:r w:rsidR="003B69D7">
          <w:tab/>
        </w:r>
      </w:ins>
      <w:r>
        <w:t xml:space="preserve">Operating voltage: </w:t>
      </w:r>
      <w:del w:id="273" w:author="Annett Schuessling / VDA" w:date="2026-03-12T09:22:00Z" w16du:dateUtc="2026-03-12T08:22:00Z">
        <w:r w:rsidDel="003B69D7">
          <w:delText xml:space="preserve">…. </w:delText>
        </w:r>
      </w:del>
      <w:ins w:id="274" w:author="Annett Schuessling / VDA" w:date="2026-03-12T09:22:00Z" w16du:dateUtc="2026-03-12T08:22:00Z">
        <w:r w:rsidR="003B69D7">
          <w:tab/>
        </w:r>
      </w:ins>
      <w:r>
        <w:t>V</w:t>
      </w:r>
      <w:del w:id="275" w:author="Annett Schuessling / VDA" w:date="2026-03-12T09:22:00Z" w16du:dateUtc="2026-03-12T08:22:00Z">
        <w:r w:rsidDel="003B69D7">
          <w:delText>”</w:delText>
        </w:r>
      </w:del>
    </w:p>
    <w:p w14:paraId="2751167F"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3.4.</w:t>
      </w:r>
      <w:r w:rsidRPr="00281C39">
        <w:tab/>
        <w:t>Engine or motor combination:</w:t>
      </w:r>
      <w:r w:rsidRPr="00281C39">
        <w:tab/>
      </w:r>
    </w:p>
    <w:p w14:paraId="6CD8C440"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3.4.1.</w:t>
      </w:r>
      <w:r w:rsidRPr="00281C39">
        <w:rPr>
          <w:rFonts w:eastAsia="Calibri"/>
          <w:bCs/>
        </w:rPr>
        <w:tab/>
        <w:t>Hybrid electric vehicle: yes/no</w:t>
      </w:r>
      <w:r w:rsidRPr="00281C39">
        <w:rPr>
          <w:rFonts w:eastAsia="Calibri"/>
          <w:bCs/>
          <w:vertAlign w:val="superscript"/>
        </w:rPr>
        <w:t>9</w:t>
      </w:r>
    </w:p>
    <w:p w14:paraId="52EDBB58" w14:textId="77777777" w:rsidR="00B01C61" w:rsidRPr="00281C39" w:rsidRDefault="00B01C61" w:rsidP="00026A15">
      <w:pPr>
        <w:suppressAutoHyphens w:val="0"/>
        <w:spacing w:after="100"/>
        <w:ind w:left="2268" w:right="1134" w:hanging="1134"/>
        <w:jc w:val="both"/>
        <w:rPr>
          <w:rFonts w:eastAsia="Calibri"/>
          <w:bCs/>
        </w:rPr>
      </w:pPr>
      <w:r w:rsidRPr="00281C39">
        <w:rPr>
          <w:rFonts w:eastAsia="Calibri"/>
          <w:bCs/>
        </w:rPr>
        <w:t>3.4.2.</w:t>
      </w:r>
      <w:r w:rsidRPr="00281C39">
        <w:rPr>
          <w:rFonts w:eastAsia="Calibri"/>
          <w:bCs/>
        </w:rPr>
        <w:tab/>
        <w:t>Category of hybrid electric vehicle: off-vehicle charging/not off-vehicle charging:</w:t>
      </w:r>
      <w:r w:rsidRPr="00281C39">
        <w:rPr>
          <w:rFonts w:eastAsia="Calibri"/>
          <w:bCs/>
          <w:vertAlign w:val="superscript"/>
        </w:rPr>
        <w:t>9</w:t>
      </w:r>
    </w:p>
    <w:p w14:paraId="0538EE9F"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3.4.3.</w:t>
      </w:r>
      <w:r w:rsidRPr="00281C39">
        <w:rPr>
          <w:rFonts w:eastAsia="Calibri"/>
          <w:bCs/>
        </w:rPr>
        <w:tab/>
        <w:t>Operating mode switch: with/without</w:t>
      </w:r>
      <w:r w:rsidRPr="00281C39">
        <w:rPr>
          <w:rFonts w:eastAsia="Calibri"/>
          <w:bCs/>
          <w:vertAlign w:val="superscript"/>
        </w:rPr>
        <w:t>9</w:t>
      </w:r>
    </w:p>
    <w:p w14:paraId="74270075"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3.4.3.1.</w:t>
      </w:r>
      <w:r w:rsidRPr="00281C39">
        <w:rPr>
          <w:rFonts w:eastAsia="Calibri"/>
          <w:bCs/>
        </w:rPr>
        <w:tab/>
        <w:t>Selectable modes</w:t>
      </w:r>
    </w:p>
    <w:p w14:paraId="17497946"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3.4.3.1.1.</w:t>
      </w:r>
      <w:r w:rsidRPr="00281C39">
        <w:rPr>
          <w:rFonts w:eastAsia="Calibri"/>
          <w:bCs/>
        </w:rPr>
        <w:tab/>
        <w:t>Pure electric: yes/no</w:t>
      </w:r>
      <w:r w:rsidRPr="00281C39">
        <w:rPr>
          <w:rFonts w:eastAsia="Calibri"/>
          <w:bCs/>
          <w:vertAlign w:val="superscript"/>
        </w:rPr>
        <w:t>9</w:t>
      </w:r>
    </w:p>
    <w:p w14:paraId="78BE3423"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3.4.3.1.2.</w:t>
      </w:r>
      <w:r w:rsidRPr="00281C39">
        <w:rPr>
          <w:rFonts w:eastAsia="Calibri"/>
          <w:bCs/>
        </w:rPr>
        <w:tab/>
        <w:t>Pure fuel consuming: yes/no</w:t>
      </w:r>
      <w:r w:rsidRPr="00281C39">
        <w:rPr>
          <w:rFonts w:eastAsia="Calibri"/>
          <w:bCs/>
          <w:vertAlign w:val="superscript"/>
        </w:rPr>
        <w:t>9</w:t>
      </w:r>
    </w:p>
    <w:p w14:paraId="33E32E62"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3.4.3.1.3.</w:t>
      </w:r>
      <w:r w:rsidRPr="00281C39">
        <w:rPr>
          <w:rFonts w:eastAsia="Calibri"/>
          <w:bCs/>
        </w:rPr>
        <w:tab/>
        <w:t>Hybrid modes: yes/no</w:t>
      </w:r>
      <w:r w:rsidRPr="00281C39">
        <w:rPr>
          <w:rFonts w:eastAsia="Calibri"/>
          <w:bCs/>
          <w:vertAlign w:val="superscript"/>
        </w:rPr>
        <w:t>9</w:t>
      </w:r>
      <w:r w:rsidRPr="00281C39">
        <w:rPr>
          <w:rFonts w:eastAsia="Calibri"/>
          <w:bCs/>
        </w:rPr>
        <w:t xml:space="preserve"> (if yes, short description):</w:t>
      </w:r>
    </w:p>
    <w:p w14:paraId="2D772F42"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3.4.4.</w:t>
      </w:r>
      <w:r w:rsidRPr="00281C39">
        <w:rPr>
          <w:rFonts w:eastAsia="Calibri"/>
          <w:bCs/>
        </w:rPr>
        <w:tab/>
        <w:t>Electric motor (describe each type of electric motor separately)</w:t>
      </w:r>
    </w:p>
    <w:p w14:paraId="505CBFA8"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rPr>
          <w:rFonts w:eastAsia="Calibri"/>
          <w:bCs/>
        </w:rPr>
        <w:t>3.4.4.1.</w:t>
      </w:r>
      <w:r w:rsidRPr="00281C39">
        <w:rPr>
          <w:rFonts w:eastAsia="Calibri"/>
          <w:bCs/>
        </w:rPr>
        <w:tab/>
        <w:t>Make:</w:t>
      </w:r>
      <w:r w:rsidRPr="00281C39">
        <w:rPr>
          <w:rFonts w:eastAsia="Calibri"/>
          <w:bCs/>
        </w:rPr>
        <w:tab/>
      </w:r>
    </w:p>
    <w:p w14:paraId="11317137" w14:textId="77777777" w:rsidR="00B01C61" w:rsidRPr="00281C39" w:rsidRDefault="00B01C61" w:rsidP="00026A15">
      <w:pPr>
        <w:tabs>
          <w:tab w:val="left" w:pos="1134"/>
          <w:tab w:val="left" w:leader="dot" w:pos="8505"/>
        </w:tabs>
        <w:suppressAutoHyphens w:val="0"/>
        <w:spacing w:after="100"/>
        <w:ind w:left="2268" w:right="1134" w:hanging="1133"/>
        <w:jc w:val="both"/>
      </w:pPr>
      <w:r w:rsidRPr="00281C39">
        <w:t>3.4.4.2.</w:t>
      </w:r>
      <w:r w:rsidRPr="00281C39">
        <w:tab/>
        <w:t>Type:</w:t>
      </w:r>
      <w:r w:rsidRPr="00281C39">
        <w:tab/>
      </w:r>
    </w:p>
    <w:p w14:paraId="30D11503" w14:textId="77777777" w:rsidR="00B01C61" w:rsidRPr="00281C39" w:rsidRDefault="00B01C61" w:rsidP="00026A15">
      <w:pPr>
        <w:suppressAutoHyphens w:val="0"/>
        <w:autoSpaceDE w:val="0"/>
        <w:autoSpaceDN w:val="0"/>
        <w:adjustRightInd w:val="0"/>
        <w:spacing w:after="100"/>
        <w:ind w:left="2268" w:hanging="1134"/>
        <w:jc w:val="both"/>
        <w:rPr>
          <w:rFonts w:eastAsia="Calibri"/>
          <w:bCs/>
        </w:rPr>
      </w:pPr>
      <w:r w:rsidRPr="00281C39">
        <w:rPr>
          <w:rFonts w:eastAsia="Calibri"/>
          <w:bCs/>
        </w:rPr>
        <w:t>3.4.4.3.</w:t>
      </w:r>
      <w:r w:rsidRPr="00281C39">
        <w:rPr>
          <w:rFonts w:eastAsia="Calibri"/>
          <w:bCs/>
        </w:rPr>
        <w:tab/>
        <w:t>Rated maximum net power: …… kW</w:t>
      </w:r>
    </w:p>
    <w:p w14:paraId="601FD93F" w14:textId="77777777" w:rsidR="00B01C61" w:rsidRPr="00281C39" w:rsidRDefault="00B01C61" w:rsidP="00026A15">
      <w:pPr>
        <w:suppressAutoHyphens w:val="0"/>
        <w:spacing w:after="80"/>
        <w:ind w:left="2268" w:hanging="1134"/>
        <w:jc w:val="both"/>
        <w:rPr>
          <w:bCs/>
        </w:rPr>
      </w:pPr>
      <w:r w:rsidRPr="00281C39">
        <w:lastRenderedPageBreak/>
        <w:t>4.</w:t>
      </w:r>
      <w:r w:rsidRPr="00281C39">
        <w:tab/>
        <w:t>Transmission</w:t>
      </w:r>
      <w:r w:rsidRPr="00281C39">
        <w:rPr>
          <w:sz w:val="18"/>
          <w:vertAlign w:val="superscript"/>
        </w:rPr>
        <w:footnoteReference w:id="32"/>
      </w:r>
    </w:p>
    <w:p w14:paraId="40DE38D4" w14:textId="77777777" w:rsidR="00B01C61" w:rsidRPr="00281C39" w:rsidRDefault="00B01C61" w:rsidP="00026A15">
      <w:pPr>
        <w:tabs>
          <w:tab w:val="left" w:pos="1134"/>
          <w:tab w:val="left" w:leader="dot" w:pos="8505"/>
        </w:tabs>
        <w:suppressAutoHyphens w:val="0"/>
        <w:spacing w:after="80"/>
        <w:ind w:left="2268" w:right="1134" w:hanging="1133"/>
        <w:jc w:val="both"/>
      </w:pPr>
      <w:r w:rsidRPr="00281C39">
        <w:t>4.1.</w:t>
      </w:r>
      <w:r w:rsidRPr="00281C39">
        <w:tab/>
        <w:t>Type (mechanical, hydraulic, electric, etc.):</w:t>
      </w:r>
      <w:r w:rsidRPr="00281C39">
        <w:tab/>
      </w:r>
    </w:p>
    <w:p w14:paraId="2836E8EB" w14:textId="77777777" w:rsidR="00B01C61" w:rsidRPr="00281C39" w:rsidRDefault="00B01C61" w:rsidP="00026A15">
      <w:pPr>
        <w:suppressAutoHyphens w:val="0"/>
        <w:spacing w:after="80"/>
        <w:ind w:left="2268" w:hanging="1134"/>
        <w:jc w:val="both"/>
      </w:pPr>
      <w:r w:rsidRPr="00281C39">
        <w:t>4.2.</w:t>
      </w:r>
      <w:r w:rsidRPr="00281C39">
        <w:tab/>
        <w:t>Gear ratios</w:t>
      </w:r>
    </w:p>
    <w:tbl>
      <w:tblPr>
        <w:tblW w:w="0" w:type="auto"/>
        <w:tblInd w:w="1242" w:type="dxa"/>
        <w:tblLayout w:type="fixed"/>
        <w:tblLook w:val="04A0" w:firstRow="1" w:lastRow="0" w:firstColumn="1" w:lastColumn="0" w:noHBand="0" w:noVBand="1"/>
      </w:tblPr>
      <w:tblGrid>
        <w:gridCol w:w="1701"/>
        <w:gridCol w:w="2410"/>
        <w:gridCol w:w="2268"/>
        <w:gridCol w:w="992"/>
      </w:tblGrid>
      <w:tr w:rsidR="00B01C61" w:rsidRPr="00281C39" w14:paraId="3F14B527" w14:textId="77777777" w:rsidTr="00026A15">
        <w:tc>
          <w:tcPr>
            <w:tcW w:w="1701" w:type="dxa"/>
            <w:tcBorders>
              <w:top w:val="single" w:sz="2" w:space="0" w:color="auto"/>
              <w:left w:val="single" w:sz="2" w:space="0" w:color="auto"/>
              <w:bottom w:val="single" w:sz="12" w:space="0" w:color="auto"/>
              <w:right w:val="single" w:sz="2" w:space="0" w:color="auto"/>
            </w:tcBorders>
            <w:vAlign w:val="bottom"/>
          </w:tcPr>
          <w:p w14:paraId="5D925949" w14:textId="77777777" w:rsidR="00B01C61" w:rsidRPr="00281C39" w:rsidRDefault="00B01C61" w:rsidP="00B01C61">
            <w:pPr>
              <w:suppressAutoHyphens w:val="0"/>
              <w:spacing w:before="80" w:after="40" w:line="200" w:lineRule="exact"/>
              <w:jc w:val="both"/>
              <w:rPr>
                <w:i/>
                <w:sz w:val="16"/>
                <w:szCs w:val="16"/>
              </w:rPr>
            </w:pPr>
            <w:r w:rsidRPr="00281C39">
              <w:rPr>
                <w:i/>
                <w:sz w:val="16"/>
                <w:szCs w:val="16"/>
              </w:rPr>
              <w:t>Gear</w:t>
            </w:r>
          </w:p>
        </w:tc>
        <w:tc>
          <w:tcPr>
            <w:tcW w:w="2410" w:type="dxa"/>
            <w:tcBorders>
              <w:top w:val="single" w:sz="2" w:space="0" w:color="auto"/>
              <w:left w:val="single" w:sz="2" w:space="0" w:color="auto"/>
              <w:bottom w:val="single" w:sz="12" w:space="0" w:color="auto"/>
              <w:right w:val="single" w:sz="2" w:space="0" w:color="auto"/>
            </w:tcBorders>
            <w:vAlign w:val="bottom"/>
          </w:tcPr>
          <w:p w14:paraId="52781E29" w14:textId="77777777" w:rsidR="00B01C61" w:rsidRPr="00281C39" w:rsidRDefault="00B01C61" w:rsidP="00097951">
            <w:pPr>
              <w:suppressAutoHyphens w:val="0"/>
              <w:spacing w:before="80" w:after="40" w:line="200" w:lineRule="exact"/>
              <w:rPr>
                <w:i/>
                <w:sz w:val="16"/>
                <w:szCs w:val="16"/>
              </w:rPr>
            </w:pPr>
            <w:r w:rsidRPr="00281C39">
              <w:rPr>
                <w:i/>
                <w:sz w:val="16"/>
                <w:szCs w:val="16"/>
              </w:rPr>
              <w:t>Internal gearbox ratios</w:t>
            </w:r>
            <w:r w:rsidRPr="00281C39">
              <w:rPr>
                <w:i/>
                <w:sz w:val="16"/>
                <w:szCs w:val="16"/>
              </w:rPr>
              <w:br/>
              <w:t>(ratios of engine to gearbox output shaft revolutions)</w:t>
            </w:r>
          </w:p>
        </w:tc>
        <w:tc>
          <w:tcPr>
            <w:tcW w:w="2268" w:type="dxa"/>
            <w:tcBorders>
              <w:top w:val="single" w:sz="2" w:space="0" w:color="auto"/>
              <w:left w:val="single" w:sz="2" w:space="0" w:color="auto"/>
              <w:bottom w:val="single" w:sz="12" w:space="0" w:color="auto"/>
              <w:right w:val="single" w:sz="2" w:space="0" w:color="auto"/>
            </w:tcBorders>
            <w:vAlign w:val="bottom"/>
          </w:tcPr>
          <w:p w14:paraId="6529E029" w14:textId="77777777" w:rsidR="00B01C61" w:rsidRPr="00281C39" w:rsidRDefault="00B01C61" w:rsidP="00097951">
            <w:pPr>
              <w:suppressAutoHyphens w:val="0"/>
              <w:spacing w:before="80" w:after="40" w:line="200" w:lineRule="exact"/>
              <w:rPr>
                <w:i/>
                <w:sz w:val="16"/>
                <w:szCs w:val="16"/>
              </w:rPr>
            </w:pPr>
            <w:r w:rsidRPr="00281C39">
              <w:rPr>
                <w:i/>
                <w:sz w:val="16"/>
                <w:szCs w:val="16"/>
              </w:rPr>
              <w:t>Final drive ratio(s)</w:t>
            </w:r>
            <w:r w:rsidRPr="00281C39">
              <w:rPr>
                <w:i/>
                <w:sz w:val="16"/>
                <w:szCs w:val="16"/>
              </w:rPr>
              <w:br/>
              <w:t>(ratio of gearbox output shaft to driven wheel revolutions)</w:t>
            </w:r>
          </w:p>
        </w:tc>
        <w:tc>
          <w:tcPr>
            <w:tcW w:w="992" w:type="dxa"/>
            <w:tcBorders>
              <w:top w:val="single" w:sz="2" w:space="0" w:color="auto"/>
              <w:left w:val="single" w:sz="2" w:space="0" w:color="auto"/>
              <w:bottom w:val="single" w:sz="12" w:space="0" w:color="auto"/>
              <w:right w:val="single" w:sz="2" w:space="0" w:color="auto"/>
            </w:tcBorders>
            <w:vAlign w:val="bottom"/>
          </w:tcPr>
          <w:p w14:paraId="128979DC" w14:textId="77777777" w:rsidR="00B01C61" w:rsidRPr="00281C39" w:rsidRDefault="00B01C61" w:rsidP="00B01C61">
            <w:pPr>
              <w:suppressAutoHyphens w:val="0"/>
              <w:spacing w:before="80" w:after="40" w:line="200" w:lineRule="exact"/>
              <w:jc w:val="both"/>
              <w:rPr>
                <w:i/>
                <w:sz w:val="16"/>
                <w:szCs w:val="16"/>
              </w:rPr>
            </w:pPr>
            <w:r w:rsidRPr="00281C39">
              <w:rPr>
                <w:i/>
                <w:sz w:val="16"/>
                <w:szCs w:val="16"/>
              </w:rPr>
              <w:t>Total gear ratios</w:t>
            </w:r>
          </w:p>
        </w:tc>
      </w:tr>
      <w:tr w:rsidR="00B01C61" w:rsidRPr="00281C39" w14:paraId="2B39C085" w14:textId="77777777" w:rsidTr="00026A15">
        <w:tc>
          <w:tcPr>
            <w:tcW w:w="1701" w:type="dxa"/>
            <w:tcBorders>
              <w:top w:val="single" w:sz="12" w:space="0" w:color="auto"/>
              <w:left w:val="single" w:sz="4" w:space="0" w:color="auto"/>
              <w:bottom w:val="single" w:sz="4" w:space="0" w:color="auto"/>
              <w:right w:val="single" w:sz="4" w:space="0" w:color="auto"/>
            </w:tcBorders>
          </w:tcPr>
          <w:p w14:paraId="187676E8" w14:textId="77777777" w:rsidR="00B01C61" w:rsidRPr="00281C39" w:rsidRDefault="00B01C61" w:rsidP="00026A15">
            <w:pPr>
              <w:suppressAutoHyphens w:val="0"/>
              <w:spacing w:before="40" w:after="40" w:line="200" w:lineRule="exact"/>
              <w:ind w:right="-108"/>
              <w:rPr>
                <w:sz w:val="18"/>
                <w:szCs w:val="18"/>
              </w:rPr>
            </w:pPr>
            <w:r w:rsidRPr="00281C39">
              <w:rPr>
                <w:sz w:val="18"/>
                <w:szCs w:val="18"/>
              </w:rPr>
              <w:t>Maximum for CVT</w:t>
            </w:r>
            <w:r w:rsidRPr="00281C39">
              <w:rPr>
                <w:sz w:val="18"/>
                <w:szCs w:val="18"/>
                <w:vertAlign w:val="superscript"/>
              </w:rPr>
              <w:footnoteReference w:id="33"/>
            </w:r>
          </w:p>
        </w:tc>
        <w:tc>
          <w:tcPr>
            <w:tcW w:w="2410" w:type="dxa"/>
            <w:tcBorders>
              <w:top w:val="single" w:sz="12" w:space="0" w:color="auto"/>
              <w:left w:val="single" w:sz="4" w:space="0" w:color="auto"/>
              <w:bottom w:val="single" w:sz="4" w:space="0" w:color="auto"/>
              <w:right w:val="single" w:sz="4" w:space="0" w:color="auto"/>
            </w:tcBorders>
          </w:tcPr>
          <w:p w14:paraId="13BC5EAD"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12" w:space="0" w:color="auto"/>
              <w:left w:val="single" w:sz="4" w:space="0" w:color="auto"/>
              <w:bottom w:val="single" w:sz="4" w:space="0" w:color="auto"/>
              <w:right w:val="single" w:sz="4" w:space="0" w:color="auto"/>
            </w:tcBorders>
          </w:tcPr>
          <w:p w14:paraId="3C88D5C2"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12" w:space="0" w:color="auto"/>
              <w:left w:val="single" w:sz="4" w:space="0" w:color="auto"/>
              <w:bottom w:val="single" w:sz="4" w:space="0" w:color="auto"/>
              <w:right w:val="single" w:sz="4" w:space="0" w:color="auto"/>
            </w:tcBorders>
          </w:tcPr>
          <w:p w14:paraId="687D552E"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61793572" w14:textId="77777777" w:rsidTr="00026A15">
        <w:tc>
          <w:tcPr>
            <w:tcW w:w="1701" w:type="dxa"/>
            <w:tcBorders>
              <w:top w:val="single" w:sz="4" w:space="0" w:color="auto"/>
              <w:left w:val="single" w:sz="4" w:space="0" w:color="auto"/>
              <w:bottom w:val="single" w:sz="4" w:space="0" w:color="auto"/>
              <w:right w:val="single" w:sz="4" w:space="0" w:color="auto"/>
            </w:tcBorders>
          </w:tcPr>
          <w:p w14:paraId="619B7CFD"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1</w:t>
            </w:r>
          </w:p>
        </w:tc>
        <w:tc>
          <w:tcPr>
            <w:tcW w:w="2410" w:type="dxa"/>
            <w:tcBorders>
              <w:top w:val="single" w:sz="4" w:space="0" w:color="auto"/>
              <w:left w:val="single" w:sz="4" w:space="0" w:color="auto"/>
              <w:bottom w:val="single" w:sz="4" w:space="0" w:color="auto"/>
              <w:right w:val="single" w:sz="4" w:space="0" w:color="auto"/>
            </w:tcBorders>
          </w:tcPr>
          <w:p w14:paraId="2516EB7A"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7B545A91"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6E23762B"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032B1FF3" w14:textId="77777777" w:rsidTr="00026A15">
        <w:tc>
          <w:tcPr>
            <w:tcW w:w="1701" w:type="dxa"/>
            <w:tcBorders>
              <w:top w:val="single" w:sz="4" w:space="0" w:color="auto"/>
              <w:left w:val="single" w:sz="4" w:space="0" w:color="auto"/>
              <w:bottom w:val="single" w:sz="4" w:space="0" w:color="auto"/>
              <w:right w:val="single" w:sz="4" w:space="0" w:color="auto"/>
            </w:tcBorders>
          </w:tcPr>
          <w:p w14:paraId="020450ED"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2</w:t>
            </w:r>
          </w:p>
        </w:tc>
        <w:tc>
          <w:tcPr>
            <w:tcW w:w="2410" w:type="dxa"/>
            <w:tcBorders>
              <w:top w:val="single" w:sz="4" w:space="0" w:color="auto"/>
              <w:left w:val="single" w:sz="4" w:space="0" w:color="auto"/>
              <w:bottom w:val="single" w:sz="4" w:space="0" w:color="auto"/>
              <w:right w:val="single" w:sz="4" w:space="0" w:color="auto"/>
            </w:tcBorders>
          </w:tcPr>
          <w:p w14:paraId="7AA146E5"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829C53E"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1580A448"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4E07278B" w14:textId="77777777" w:rsidTr="00026A15">
        <w:tc>
          <w:tcPr>
            <w:tcW w:w="1701" w:type="dxa"/>
            <w:tcBorders>
              <w:top w:val="single" w:sz="4" w:space="0" w:color="auto"/>
              <w:left w:val="single" w:sz="2" w:space="0" w:color="auto"/>
              <w:bottom w:val="single" w:sz="4" w:space="0" w:color="auto"/>
              <w:right w:val="single" w:sz="4" w:space="0" w:color="auto"/>
            </w:tcBorders>
          </w:tcPr>
          <w:p w14:paraId="28754CD3"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3</w:t>
            </w:r>
          </w:p>
        </w:tc>
        <w:tc>
          <w:tcPr>
            <w:tcW w:w="2410" w:type="dxa"/>
            <w:tcBorders>
              <w:top w:val="single" w:sz="4" w:space="0" w:color="auto"/>
              <w:left w:val="single" w:sz="4" w:space="0" w:color="auto"/>
              <w:bottom w:val="single" w:sz="4" w:space="0" w:color="auto"/>
              <w:right w:val="single" w:sz="4" w:space="0" w:color="auto"/>
            </w:tcBorders>
          </w:tcPr>
          <w:p w14:paraId="37110030"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2241117F"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354909BB"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145613DA" w14:textId="77777777" w:rsidTr="00026A15">
        <w:tc>
          <w:tcPr>
            <w:tcW w:w="1701" w:type="dxa"/>
            <w:tcBorders>
              <w:top w:val="single" w:sz="4" w:space="0" w:color="auto"/>
              <w:left w:val="single" w:sz="2" w:space="0" w:color="auto"/>
              <w:bottom w:val="single" w:sz="4" w:space="0" w:color="auto"/>
              <w:right w:val="single" w:sz="4" w:space="0" w:color="auto"/>
            </w:tcBorders>
          </w:tcPr>
          <w:p w14:paraId="0384ECD2"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1D7DE84B"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2453AF9"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34F41F00"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2257758F" w14:textId="77777777" w:rsidTr="00026A15">
        <w:tc>
          <w:tcPr>
            <w:tcW w:w="1701" w:type="dxa"/>
            <w:tcBorders>
              <w:top w:val="single" w:sz="4" w:space="0" w:color="auto"/>
              <w:left w:val="single" w:sz="2" w:space="0" w:color="auto"/>
              <w:bottom w:val="single" w:sz="4" w:space="0" w:color="auto"/>
              <w:right w:val="single" w:sz="4" w:space="0" w:color="auto"/>
            </w:tcBorders>
          </w:tcPr>
          <w:p w14:paraId="45445C4D"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Minimum for CVT</w:t>
            </w:r>
          </w:p>
        </w:tc>
        <w:tc>
          <w:tcPr>
            <w:tcW w:w="2410" w:type="dxa"/>
            <w:tcBorders>
              <w:top w:val="single" w:sz="4" w:space="0" w:color="auto"/>
              <w:left w:val="single" w:sz="4" w:space="0" w:color="auto"/>
              <w:bottom w:val="single" w:sz="4" w:space="0" w:color="auto"/>
              <w:right w:val="single" w:sz="4" w:space="0" w:color="auto"/>
            </w:tcBorders>
          </w:tcPr>
          <w:p w14:paraId="6A95C219"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E4427E8"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67BB9531" w14:textId="77777777" w:rsidR="00B01C61" w:rsidRPr="00281C39" w:rsidRDefault="00B01C61" w:rsidP="00B01C61">
            <w:pPr>
              <w:suppressAutoHyphens w:val="0"/>
              <w:spacing w:before="40" w:after="40" w:line="200" w:lineRule="exact"/>
              <w:jc w:val="both"/>
              <w:rPr>
                <w:sz w:val="18"/>
                <w:szCs w:val="18"/>
              </w:rPr>
            </w:pPr>
          </w:p>
        </w:tc>
      </w:tr>
      <w:tr w:rsidR="00B01C61" w:rsidRPr="00281C39" w14:paraId="6281B13B" w14:textId="77777777" w:rsidTr="00026A15">
        <w:tc>
          <w:tcPr>
            <w:tcW w:w="1701" w:type="dxa"/>
            <w:tcBorders>
              <w:top w:val="single" w:sz="4" w:space="0" w:color="auto"/>
              <w:left w:val="single" w:sz="2" w:space="0" w:color="auto"/>
              <w:bottom w:val="single" w:sz="12" w:space="0" w:color="auto"/>
              <w:right w:val="single" w:sz="4" w:space="0" w:color="auto"/>
            </w:tcBorders>
          </w:tcPr>
          <w:p w14:paraId="1045B2FD" w14:textId="77777777" w:rsidR="00B01C61" w:rsidRPr="00281C39" w:rsidRDefault="00B01C61" w:rsidP="00B01C61">
            <w:pPr>
              <w:suppressAutoHyphens w:val="0"/>
              <w:spacing w:before="40" w:after="40" w:line="200" w:lineRule="exact"/>
              <w:jc w:val="both"/>
              <w:rPr>
                <w:sz w:val="18"/>
                <w:szCs w:val="18"/>
              </w:rPr>
            </w:pPr>
            <w:r w:rsidRPr="00281C39">
              <w:rPr>
                <w:sz w:val="18"/>
                <w:szCs w:val="18"/>
              </w:rPr>
              <w:t>Reverse</w:t>
            </w:r>
          </w:p>
        </w:tc>
        <w:tc>
          <w:tcPr>
            <w:tcW w:w="2410" w:type="dxa"/>
            <w:tcBorders>
              <w:top w:val="single" w:sz="4" w:space="0" w:color="auto"/>
              <w:left w:val="single" w:sz="4" w:space="0" w:color="auto"/>
              <w:bottom w:val="single" w:sz="12" w:space="0" w:color="auto"/>
              <w:right w:val="single" w:sz="4" w:space="0" w:color="auto"/>
            </w:tcBorders>
          </w:tcPr>
          <w:p w14:paraId="5CF044B0" w14:textId="77777777" w:rsidR="00B01C61" w:rsidRPr="00281C39"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12" w:space="0" w:color="auto"/>
              <w:right w:val="single" w:sz="4" w:space="0" w:color="auto"/>
            </w:tcBorders>
          </w:tcPr>
          <w:p w14:paraId="0887F74C" w14:textId="77777777" w:rsidR="00B01C61" w:rsidRPr="00281C39"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12" w:space="0" w:color="auto"/>
              <w:right w:val="single" w:sz="2" w:space="0" w:color="auto"/>
            </w:tcBorders>
          </w:tcPr>
          <w:p w14:paraId="6326CC8A" w14:textId="77777777" w:rsidR="00B01C61" w:rsidRPr="00281C39" w:rsidRDefault="00B01C61" w:rsidP="00B01C61">
            <w:pPr>
              <w:suppressAutoHyphens w:val="0"/>
              <w:spacing w:before="40" w:after="40" w:line="200" w:lineRule="exact"/>
              <w:jc w:val="both"/>
              <w:rPr>
                <w:sz w:val="18"/>
                <w:szCs w:val="18"/>
              </w:rPr>
            </w:pPr>
          </w:p>
        </w:tc>
      </w:tr>
    </w:tbl>
    <w:p w14:paraId="2479223D" w14:textId="77777777" w:rsidR="00B01C61" w:rsidRPr="00281C39" w:rsidRDefault="00B01C61" w:rsidP="00026A15">
      <w:pPr>
        <w:tabs>
          <w:tab w:val="left" w:pos="1134"/>
          <w:tab w:val="left" w:leader="dot" w:pos="8505"/>
        </w:tabs>
        <w:suppressAutoHyphens w:val="0"/>
        <w:spacing w:before="120" w:after="80"/>
        <w:ind w:left="2268" w:right="1134" w:hanging="1134"/>
        <w:jc w:val="both"/>
      </w:pPr>
      <w:r w:rsidRPr="00281C39">
        <w:t>4.3.</w:t>
      </w:r>
      <w:r w:rsidRPr="00281C39">
        <w:tab/>
        <w:t>Maximum vehicle design speed (in km/h):</w:t>
      </w:r>
      <w:r w:rsidRPr="00281C39">
        <w:rPr>
          <w:sz w:val="18"/>
          <w:vertAlign w:val="superscript"/>
        </w:rPr>
        <w:footnoteReference w:id="34"/>
      </w:r>
      <w:r w:rsidRPr="00281C39">
        <w:tab/>
      </w:r>
    </w:p>
    <w:p w14:paraId="56235706" w14:textId="77777777" w:rsidR="00B01C61" w:rsidRPr="00281C39" w:rsidRDefault="00B01C61" w:rsidP="00026A15">
      <w:pPr>
        <w:suppressAutoHyphens w:val="0"/>
        <w:spacing w:after="80"/>
        <w:ind w:left="2268" w:hanging="1134"/>
        <w:jc w:val="both"/>
      </w:pPr>
      <w:r w:rsidRPr="00281C39">
        <w:t>5.</w:t>
      </w:r>
      <w:r w:rsidRPr="00281C39">
        <w:tab/>
        <w:t>Suspension</w:t>
      </w:r>
    </w:p>
    <w:p w14:paraId="24CE6B5B" w14:textId="77777777" w:rsidR="00B01C61" w:rsidRPr="00281C39" w:rsidRDefault="00B01C61" w:rsidP="00026A15">
      <w:pPr>
        <w:suppressAutoHyphens w:val="0"/>
        <w:spacing w:after="80"/>
        <w:ind w:left="2268" w:hanging="1134"/>
        <w:jc w:val="both"/>
      </w:pPr>
      <w:r w:rsidRPr="00281C39">
        <w:t>5.1.</w:t>
      </w:r>
      <w:r w:rsidRPr="00281C39">
        <w:tab/>
        <w:t>Tyres and wheels</w:t>
      </w:r>
    </w:p>
    <w:p w14:paraId="1DF9444C" w14:textId="77777777" w:rsidR="00B01C61" w:rsidRPr="00281C39" w:rsidRDefault="00B01C61" w:rsidP="00026A15">
      <w:pPr>
        <w:tabs>
          <w:tab w:val="right" w:leader="dot" w:pos="9781"/>
        </w:tabs>
        <w:suppressAutoHyphens w:val="0"/>
        <w:spacing w:after="80"/>
        <w:ind w:left="2268" w:hanging="1134"/>
        <w:jc w:val="both"/>
      </w:pPr>
      <w:r w:rsidRPr="00281C39">
        <w:t>5.1.1.</w:t>
      </w:r>
      <w:r w:rsidRPr="00281C39">
        <w:tab/>
        <w:t>Tyre/wheel combination(s)</w:t>
      </w:r>
    </w:p>
    <w:p w14:paraId="7EBDE0F6" w14:textId="77777777" w:rsidR="00B01C61" w:rsidRPr="00281C39" w:rsidRDefault="00B01C61" w:rsidP="00026A15">
      <w:pPr>
        <w:tabs>
          <w:tab w:val="left" w:pos="2835"/>
          <w:tab w:val="left" w:pos="8505"/>
          <w:tab w:val="right" w:leader="dot" w:pos="9781"/>
        </w:tabs>
        <w:suppressAutoHyphens w:val="0"/>
        <w:spacing w:after="80"/>
        <w:ind w:left="2835" w:right="1134" w:hanging="567"/>
        <w:jc w:val="both"/>
      </w:pPr>
      <w:r w:rsidRPr="00281C39">
        <w:t xml:space="preserve">(a) </w:t>
      </w:r>
      <w:r w:rsidRPr="00281C39">
        <w:tab/>
        <w:t>For tyres indicate size designation, load-capacity index and speed category symbol;</w:t>
      </w:r>
    </w:p>
    <w:p w14:paraId="556C36E6" w14:textId="77777777" w:rsidR="00B01C61" w:rsidRPr="00281C39" w:rsidRDefault="00B01C61" w:rsidP="00026A15">
      <w:pPr>
        <w:tabs>
          <w:tab w:val="left" w:pos="2835"/>
          <w:tab w:val="right" w:leader="dot" w:pos="9781"/>
        </w:tabs>
        <w:suppressAutoHyphens w:val="0"/>
        <w:spacing w:after="80"/>
        <w:ind w:left="2268" w:hanging="1134"/>
        <w:jc w:val="both"/>
      </w:pPr>
      <w:r w:rsidRPr="00281C39">
        <w:tab/>
        <w:t xml:space="preserve">(b) </w:t>
      </w:r>
      <w:r w:rsidRPr="00281C39">
        <w:tab/>
        <w:t>For wheels indicate rim size(s) and off-set(s).</w:t>
      </w:r>
    </w:p>
    <w:p w14:paraId="3383075F" w14:textId="77777777" w:rsidR="00B01C61" w:rsidRPr="00281C39" w:rsidRDefault="00B01C61" w:rsidP="00026A15">
      <w:pPr>
        <w:suppressAutoHyphens w:val="0"/>
        <w:spacing w:after="80"/>
        <w:ind w:left="2268" w:hanging="1134"/>
        <w:jc w:val="both"/>
      </w:pPr>
      <w:r w:rsidRPr="00281C39">
        <w:t>5.1.2.</w:t>
      </w:r>
      <w:r w:rsidRPr="00281C39">
        <w:tab/>
        <w:t>Upper and lower limits of rolling radii</w:t>
      </w:r>
    </w:p>
    <w:p w14:paraId="44BE9DFB" w14:textId="77777777" w:rsidR="00B01C61" w:rsidRPr="00ED3262" w:rsidRDefault="00B01C61" w:rsidP="00026A15">
      <w:pPr>
        <w:tabs>
          <w:tab w:val="left" w:pos="1134"/>
          <w:tab w:val="left" w:leader="dot" w:pos="8505"/>
        </w:tabs>
        <w:suppressAutoHyphens w:val="0"/>
        <w:spacing w:before="120" w:after="80"/>
        <w:ind w:left="2268" w:right="1134" w:hanging="1134"/>
        <w:jc w:val="both"/>
        <w:rPr>
          <w:lang w:val="fr-FR"/>
        </w:rPr>
      </w:pPr>
      <w:r w:rsidRPr="00ED3262">
        <w:rPr>
          <w:lang w:val="fr-FR"/>
        </w:rPr>
        <w:t>5.1.2.1.</w:t>
      </w:r>
      <w:r w:rsidRPr="00ED3262">
        <w:rPr>
          <w:lang w:val="fr-FR"/>
        </w:rPr>
        <w:tab/>
        <w:t>Axle 1:</w:t>
      </w:r>
      <w:r w:rsidRPr="00ED3262">
        <w:rPr>
          <w:lang w:val="fr-FR"/>
        </w:rPr>
        <w:tab/>
      </w:r>
    </w:p>
    <w:p w14:paraId="5FBF712F" w14:textId="77777777" w:rsidR="00B01C61" w:rsidRPr="00ED3262" w:rsidRDefault="00B01C61" w:rsidP="00026A15">
      <w:pPr>
        <w:tabs>
          <w:tab w:val="left" w:pos="1134"/>
          <w:tab w:val="left" w:leader="dot" w:pos="8505"/>
        </w:tabs>
        <w:suppressAutoHyphens w:val="0"/>
        <w:spacing w:before="120" w:after="80"/>
        <w:ind w:left="2268" w:right="1134" w:hanging="1134"/>
        <w:jc w:val="both"/>
        <w:rPr>
          <w:lang w:val="fr-FR"/>
        </w:rPr>
      </w:pPr>
      <w:r w:rsidRPr="00ED3262">
        <w:rPr>
          <w:lang w:val="fr-FR"/>
        </w:rPr>
        <w:t>5.1.2.2.</w:t>
      </w:r>
      <w:r w:rsidRPr="00ED3262">
        <w:rPr>
          <w:lang w:val="fr-FR"/>
        </w:rPr>
        <w:tab/>
        <w:t>Axle 2:</w:t>
      </w:r>
      <w:r w:rsidRPr="00ED3262">
        <w:rPr>
          <w:lang w:val="fr-FR"/>
        </w:rPr>
        <w:tab/>
      </w:r>
    </w:p>
    <w:p w14:paraId="4E661175" w14:textId="77777777" w:rsidR="00B01C61" w:rsidRPr="00ED3262" w:rsidRDefault="00B01C61" w:rsidP="00026A15">
      <w:pPr>
        <w:tabs>
          <w:tab w:val="left" w:pos="1134"/>
          <w:tab w:val="left" w:leader="dot" w:pos="8505"/>
        </w:tabs>
        <w:suppressAutoHyphens w:val="0"/>
        <w:spacing w:before="120" w:after="80"/>
        <w:ind w:left="2268" w:right="1134" w:hanging="1134"/>
        <w:jc w:val="both"/>
        <w:rPr>
          <w:lang w:val="fr-FR"/>
        </w:rPr>
      </w:pPr>
      <w:r w:rsidRPr="00ED3262">
        <w:rPr>
          <w:lang w:val="fr-FR"/>
        </w:rPr>
        <w:t>5.1.2.3.</w:t>
      </w:r>
      <w:r w:rsidRPr="00ED3262">
        <w:rPr>
          <w:lang w:val="fr-FR"/>
        </w:rPr>
        <w:tab/>
        <w:t>Axle 3:</w:t>
      </w:r>
      <w:r w:rsidRPr="00ED3262">
        <w:rPr>
          <w:lang w:val="fr-FR"/>
        </w:rPr>
        <w:tab/>
      </w:r>
    </w:p>
    <w:p w14:paraId="3CB8993C" w14:textId="77777777" w:rsidR="00B01C61" w:rsidRPr="00ED3262" w:rsidRDefault="00B01C61" w:rsidP="00026A15">
      <w:pPr>
        <w:tabs>
          <w:tab w:val="left" w:pos="1134"/>
          <w:tab w:val="left" w:leader="dot" w:pos="8505"/>
        </w:tabs>
        <w:suppressAutoHyphens w:val="0"/>
        <w:spacing w:before="120" w:after="80"/>
        <w:ind w:left="2268" w:right="1134" w:hanging="1134"/>
        <w:jc w:val="both"/>
        <w:rPr>
          <w:lang w:val="fr-FR"/>
        </w:rPr>
      </w:pPr>
      <w:r w:rsidRPr="00ED3262">
        <w:rPr>
          <w:lang w:val="fr-FR"/>
        </w:rPr>
        <w:t>5.1.2.4.</w:t>
      </w:r>
      <w:r w:rsidRPr="00ED3262">
        <w:rPr>
          <w:lang w:val="fr-FR"/>
        </w:rPr>
        <w:tab/>
        <w:t>Axle 4:</w:t>
      </w:r>
      <w:r w:rsidRPr="00ED3262">
        <w:rPr>
          <w:lang w:val="fr-FR"/>
        </w:rPr>
        <w:tab/>
      </w:r>
    </w:p>
    <w:p w14:paraId="10DB6393" w14:textId="77777777" w:rsidR="00B01C61" w:rsidRPr="00ED3262" w:rsidRDefault="00B01C61" w:rsidP="00026A15">
      <w:pPr>
        <w:suppressAutoHyphens w:val="0"/>
        <w:spacing w:after="80"/>
        <w:ind w:left="2268"/>
        <w:jc w:val="both"/>
        <w:rPr>
          <w:rFonts w:eastAsia="Calibri"/>
          <w:lang w:val="fr-FR"/>
        </w:rPr>
      </w:pPr>
      <w:r w:rsidRPr="00ED3262">
        <w:rPr>
          <w:rFonts w:eastAsia="Calibri"/>
          <w:lang w:val="fr-FR"/>
        </w:rPr>
        <w:t>etc.</w:t>
      </w:r>
    </w:p>
    <w:p w14:paraId="4B87AA89" w14:textId="77777777" w:rsidR="00B01C61" w:rsidRPr="00281C39" w:rsidRDefault="00B01C61" w:rsidP="00026A15">
      <w:pPr>
        <w:suppressAutoHyphens w:val="0"/>
        <w:spacing w:after="80"/>
        <w:ind w:left="2268" w:hanging="1134"/>
        <w:jc w:val="both"/>
      </w:pPr>
      <w:r w:rsidRPr="00281C39">
        <w:t>6.</w:t>
      </w:r>
      <w:r w:rsidRPr="00281C39">
        <w:tab/>
        <w:t>Bodywork</w:t>
      </w:r>
    </w:p>
    <w:p w14:paraId="2EA62316" w14:textId="77777777" w:rsidR="00B01C61" w:rsidRPr="00281C39" w:rsidRDefault="00B01C61" w:rsidP="00026A15">
      <w:pPr>
        <w:tabs>
          <w:tab w:val="left" w:pos="1134"/>
          <w:tab w:val="left" w:leader="dot" w:pos="8505"/>
        </w:tabs>
        <w:suppressAutoHyphens w:val="0"/>
        <w:spacing w:before="120" w:after="80"/>
        <w:ind w:left="2268" w:right="1134" w:hanging="1134"/>
        <w:jc w:val="both"/>
      </w:pPr>
      <w:r w:rsidRPr="00281C39">
        <w:t>6.1.</w:t>
      </w:r>
      <w:r w:rsidRPr="00281C39">
        <w:tab/>
        <w:t>Type of bodywork:</w:t>
      </w:r>
      <w:r w:rsidRPr="00281C39">
        <w:tab/>
      </w:r>
    </w:p>
    <w:p w14:paraId="369CCA40" w14:textId="77777777" w:rsidR="00B01C61" w:rsidRPr="00281C39" w:rsidRDefault="00B01C61" w:rsidP="00026A15">
      <w:pPr>
        <w:tabs>
          <w:tab w:val="left" w:pos="1134"/>
          <w:tab w:val="left" w:leader="dot" w:pos="8505"/>
        </w:tabs>
        <w:suppressAutoHyphens w:val="0"/>
        <w:spacing w:before="120" w:after="80"/>
        <w:ind w:left="2268" w:right="1134" w:hanging="1134"/>
        <w:jc w:val="both"/>
      </w:pPr>
      <w:r w:rsidRPr="00281C39">
        <w:t>6.2.</w:t>
      </w:r>
      <w:r w:rsidRPr="00281C39">
        <w:tab/>
        <w:t>Materials used and methods of construction:</w:t>
      </w:r>
      <w:r w:rsidRPr="00281C39">
        <w:tab/>
      </w:r>
    </w:p>
    <w:p w14:paraId="3807C920" w14:textId="77777777" w:rsidR="00B01C61" w:rsidRPr="00281C39" w:rsidRDefault="00B01C61" w:rsidP="00026A15">
      <w:pPr>
        <w:suppressAutoHyphens w:val="0"/>
        <w:spacing w:after="80"/>
        <w:ind w:left="2268" w:hanging="1134"/>
        <w:jc w:val="both"/>
      </w:pPr>
      <w:r w:rsidRPr="00281C39">
        <w:t>7.</w:t>
      </w:r>
      <w:r w:rsidRPr="00281C39">
        <w:tab/>
        <w:t>Miscellaneous</w:t>
      </w:r>
    </w:p>
    <w:p w14:paraId="1DBB9C3B" w14:textId="77777777" w:rsidR="00B01C61" w:rsidRDefault="00B01C61" w:rsidP="00026A15">
      <w:pPr>
        <w:tabs>
          <w:tab w:val="left" w:pos="1134"/>
          <w:tab w:val="left" w:leader="dot" w:pos="8505"/>
        </w:tabs>
        <w:suppressAutoHyphens w:val="0"/>
        <w:spacing w:before="120" w:after="80"/>
        <w:ind w:left="2268" w:right="1134" w:hanging="1134"/>
        <w:jc w:val="both"/>
        <w:rPr>
          <w:ins w:id="276" w:author="Doug Moore" w:date="2026-02-13T04:05:00Z" w16du:dateUtc="2026-02-13T09:05:00Z"/>
        </w:rPr>
      </w:pPr>
      <w:r w:rsidRPr="00281C39">
        <w:t>7.1.</w:t>
      </w:r>
      <w:r w:rsidRPr="00281C39">
        <w:tab/>
        <w:t>Details of any non-engine devices designed to reduce noise (if not covered by other items):</w:t>
      </w:r>
      <w:r w:rsidRPr="00281C39">
        <w:tab/>
      </w:r>
    </w:p>
    <w:p w14:paraId="31F8D52E" w14:textId="1AB66929" w:rsidR="00D2767E" w:rsidRPr="00281C39" w:rsidRDefault="00D2767E" w:rsidP="00026A15">
      <w:pPr>
        <w:tabs>
          <w:tab w:val="left" w:pos="1134"/>
          <w:tab w:val="left" w:leader="dot" w:pos="8505"/>
        </w:tabs>
        <w:suppressAutoHyphens w:val="0"/>
        <w:spacing w:before="120" w:after="80"/>
        <w:ind w:left="2268" w:right="1134" w:hanging="1134"/>
        <w:jc w:val="both"/>
      </w:pPr>
      <w:ins w:id="277" w:author="Doug Moore" w:date="2026-02-13T04:05:00Z" w16du:dateUtc="2026-02-13T09:05:00Z">
        <w:r w:rsidRPr="006658C5">
          <w:rPr>
            <w:b/>
            <w:bCs/>
            <w:color w:val="000000" w:themeColor="text1"/>
          </w:rPr>
          <w:t>7.2.</w:t>
        </w:r>
        <w:r w:rsidRPr="006658C5">
          <w:rPr>
            <w:b/>
            <w:bCs/>
            <w:color w:val="000000" w:themeColor="text1"/>
          </w:rPr>
          <w:tab/>
          <w:t xml:space="preserve">Details of any system(s) </w:t>
        </w:r>
        <w:r w:rsidRPr="006658C5">
          <w:rPr>
            <w:b/>
            <w:bCs/>
          </w:rPr>
          <w:t xml:space="preserve">generating EES (e.g., number and position of actuators and active sound sources) including a description of </w:t>
        </w:r>
        <w:r w:rsidRPr="006658C5">
          <w:rPr>
            <w:b/>
            <w:bCs/>
            <w:color w:val="4F81BD" w:themeColor="accent1"/>
          </w:rPr>
          <w:t xml:space="preserve">a possibility </w:t>
        </w:r>
        <w:r w:rsidRPr="006658C5">
          <w:rPr>
            <w:b/>
            <w:bCs/>
          </w:rPr>
          <w:t>to activate and deactivate the EES</w:t>
        </w:r>
      </w:ins>
      <w:ins w:id="278" w:author="Doug Moore" w:date="2026-02-13T04:06:00Z" w16du:dateUtc="2026-02-13T09:06:00Z">
        <w:r w:rsidRPr="00281C39">
          <w:tab/>
        </w:r>
      </w:ins>
    </w:p>
    <w:p w14:paraId="41654179" w14:textId="77777777" w:rsidR="00B01C61" w:rsidRPr="00281C39" w:rsidRDefault="00B01C61" w:rsidP="00026A15">
      <w:pPr>
        <w:tabs>
          <w:tab w:val="left" w:pos="1134"/>
          <w:tab w:val="left" w:leader="dot" w:pos="8505"/>
        </w:tabs>
        <w:suppressAutoHyphens w:val="0"/>
        <w:spacing w:after="80"/>
        <w:ind w:left="2268" w:right="1134" w:hanging="1134"/>
        <w:jc w:val="both"/>
        <w:rPr>
          <w:rFonts w:eastAsia="Calibri"/>
        </w:rPr>
      </w:pPr>
      <w:r w:rsidRPr="00281C39">
        <w:rPr>
          <w:rFonts w:eastAsia="Calibri"/>
        </w:rPr>
        <w:t>Signed:</w:t>
      </w:r>
      <w:r w:rsidRPr="00281C39">
        <w:rPr>
          <w:rFonts w:eastAsia="Calibri"/>
        </w:rPr>
        <w:tab/>
      </w:r>
      <w:r w:rsidRPr="00281C39">
        <w:rPr>
          <w:rFonts w:eastAsia="Calibri"/>
        </w:rPr>
        <w:tab/>
      </w:r>
    </w:p>
    <w:p w14:paraId="648DA814" w14:textId="77777777" w:rsidR="00B01C61" w:rsidRPr="00281C39" w:rsidRDefault="00B01C61" w:rsidP="00026A15">
      <w:pPr>
        <w:tabs>
          <w:tab w:val="left" w:pos="1134"/>
          <w:tab w:val="left" w:leader="dot" w:pos="8505"/>
        </w:tabs>
        <w:suppressAutoHyphens w:val="0"/>
        <w:spacing w:after="80"/>
        <w:ind w:left="2268" w:right="1134" w:hanging="1134"/>
        <w:jc w:val="both"/>
        <w:rPr>
          <w:rFonts w:eastAsia="Calibri"/>
        </w:rPr>
      </w:pPr>
      <w:r w:rsidRPr="00281C39">
        <w:rPr>
          <w:rFonts w:eastAsia="Calibri"/>
        </w:rPr>
        <w:t>Position in company:</w:t>
      </w:r>
      <w:r w:rsidRPr="00281C39">
        <w:rPr>
          <w:rFonts w:eastAsia="Calibri"/>
        </w:rPr>
        <w:tab/>
      </w:r>
    </w:p>
    <w:p w14:paraId="29760167" w14:textId="77777777" w:rsidR="00026A15" w:rsidRPr="00281C39" w:rsidRDefault="00B01C61" w:rsidP="00026A15">
      <w:pPr>
        <w:tabs>
          <w:tab w:val="left" w:pos="1134"/>
          <w:tab w:val="left" w:leader="dot" w:pos="8505"/>
        </w:tabs>
        <w:suppressAutoHyphens w:val="0"/>
        <w:spacing w:before="120"/>
        <w:ind w:left="2268" w:right="1134" w:hanging="1134"/>
        <w:jc w:val="both"/>
        <w:rPr>
          <w:rFonts w:eastAsia="Calibri"/>
        </w:rPr>
      </w:pPr>
      <w:r w:rsidRPr="00281C39">
        <w:rPr>
          <w:rFonts w:eastAsia="Calibri"/>
        </w:rPr>
        <w:t>Date:</w:t>
      </w:r>
      <w:r w:rsidRPr="00281C39">
        <w:rPr>
          <w:rFonts w:eastAsia="Calibri"/>
        </w:rPr>
        <w:tab/>
      </w:r>
      <w:r w:rsidRPr="00281C39">
        <w:rPr>
          <w:rFonts w:eastAsia="Calibri"/>
        </w:rPr>
        <w:tab/>
      </w:r>
    </w:p>
    <w:p w14:paraId="2F2082BE"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32"/>
          <w:headerReference w:type="default" r:id="rId33"/>
          <w:footerReference w:type="even" r:id="rId34"/>
          <w:footerReference w:type="default" r:id="rId35"/>
          <w:footerReference w:type="first" r:id="rId36"/>
          <w:footnotePr>
            <w:numRestart w:val="eachSect"/>
          </w:footnotePr>
          <w:endnotePr>
            <w:numFmt w:val="decimal"/>
          </w:endnotePr>
          <w:pgSz w:w="11907" w:h="16840" w:code="9"/>
          <w:pgMar w:top="1701" w:right="1134" w:bottom="2268" w:left="1134" w:header="1134" w:footer="1701" w:gutter="0"/>
          <w:cols w:space="720"/>
          <w:docGrid w:linePitch="272"/>
        </w:sectPr>
      </w:pPr>
    </w:p>
    <w:p w14:paraId="0D4480F4" w14:textId="77777777" w:rsidR="00B01C61" w:rsidRPr="00281C39" w:rsidRDefault="00B01C61" w:rsidP="00563391">
      <w:pPr>
        <w:pStyle w:val="HChG"/>
      </w:pPr>
      <w:bookmarkStart w:id="281" w:name="_Toc427847364"/>
      <w:r w:rsidRPr="00281C39">
        <w:lastRenderedPageBreak/>
        <w:t>Annex 2</w:t>
      </w:r>
      <w:bookmarkEnd w:id="281"/>
    </w:p>
    <w:p w14:paraId="1813C086" w14:textId="77777777" w:rsidR="00B01C61" w:rsidRPr="00281C39" w:rsidRDefault="00B01C61" w:rsidP="00563391">
      <w:pPr>
        <w:pStyle w:val="HChG"/>
      </w:pPr>
      <w:r w:rsidRPr="00281C39">
        <w:tab/>
      </w:r>
      <w:r w:rsidR="00563391" w:rsidRPr="00281C39">
        <w:tab/>
      </w:r>
      <w:bookmarkStart w:id="282" w:name="_Toc427847365"/>
      <w:r w:rsidRPr="00281C39">
        <w:t>Arrangements of the approval mark</w:t>
      </w:r>
      <w:bookmarkEnd w:id="282"/>
    </w:p>
    <w:p w14:paraId="48CD8AC7" w14:textId="77777777" w:rsidR="00B01C61" w:rsidRPr="00281C39" w:rsidRDefault="00B01C61" w:rsidP="00B01C61">
      <w:pPr>
        <w:ind w:left="1134" w:right="1134"/>
        <w:jc w:val="both"/>
      </w:pPr>
      <w:r w:rsidRPr="00281C39">
        <w:t>Model A</w:t>
      </w:r>
    </w:p>
    <w:p w14:paraId="1051D3AE" w14:textId="77777777" w:rsidR="00B01C61" w:rsidRPr="00281C39" w:rsidRDefault="00B01C61" w:rsidP="00B01C61">
      <w:pPr>
        <w:spacing w:after="120"/>
        <w:ind w:left="1134" w:right="1134"/>
        <w:jc w:val="both"/>
      </w:pPr>
      <w:r w:rsidRPr="00281C39">
        <w:t>(See paragraph 5.4. of this Regulation)</w:t>
      </w:r>
    </w:p>
    <w:p w14:paraId="2E327674" w14:textId="77777777" w:rsidR="00B01C61" w:rsidRPr="00281C39" w:rsidRDefault="00066805" w:rsidP="00066805">
      <w:pPr>
        <w:spacing w:after="120"/>
        <w:ind w:left="1100" w:right="1134"/>
        <w:jc w:val="right"/>
      </w:pPr>
      <w:r w:rsidRPr="00281C39">
        <w:object w:dxaOrig="7919" w:dyaOrig="1500" w14:anchorId="53944D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05pt;height:1in" o:ole="">
            <v:imagedata r:id="rId37" o:title=""/>
          </v:shape>
          <o:OLEObject Type="Embed" ProgID="CorelPHOTOPAINT.Image.15" ShapeID="_x0000_i1025" DrawAspect="Content" ObjectID="_1834814048" r:id="rId38"/>
        </w:object>
      </w:r>
      <w:r w:rsidR="00B01C61" w:rsidRPr="00281C39">
        <w:tab/>
        <w:t>a = 8 mm min.</w:t>
      </w:r>
    </w:p>
    <w:p w14:paraId="60F71B7A" w14:textId="77777777" w:rsidR="00B01C61" w:rsidRPr="00281C39" w:rsidRDefault="00B01C61" w:rsidP="00B01C61">
      <w:pPr>
        <w:spacing w:after="120"/>
        <w:ind w:left="1134" w:right="1134" w:firstLine="567"/>
        <w:jc w:val="both"/>
      </w:pPr>
      <w:r w:rsidRPr="00281C39">
        <w:t>The above approval mark affixed to a vehicle shows that the vehicle type concerned has, with regard to its noise emission, been approved in the Netherlands (E 4) pursuant to Regulation No. 51 under approval No. 032439.</w:t>
      </w:r>
    </w:p>
    <w:p w14:paraId="02E60146" w14:textId="77777777" w:rsidR="00B01C61" w:rsidRPr="00281C39" w:rsidRDefault="00B01C61" w:rsidP="00B01C61">
      <w:pPr>
        <w:spacing w:after="120"/>
        <w:ind w:left="1134" w:right="1134"/>
        <w:jc w:val="both"/>
      </w:pPr>
      <w:r w:rsidRPr="00281C39">
        <w:tab/>
        <w:t>The first two digits of the approval number indicate that Regulation No. 51 already included the 03 series of amendments when the approval was granted.</w:t>
      </w:r>
    </w:p>
    <w:p w14:paraId="4CCB87C3" w14:textId="77777777" w:rsidR="00B01C61" w:rsidRPr="00281C39" w:rsidRDefault="00B01C61" w:rsidP="00B01C61">
      <w:pPr>
        <w:spacing w:before="360"/>
        <w:ind w:left="1134" w:right="1134"/>
        <w:jc w:val="both"/>
      </w:pPr>
      <w:r w:rsidRPr="00281C39">
        <w:t>Model B</w:t>
      </w:r>
    </w:p>
    <w:p w14:paraId="37241990" w14:textId="77777777" w:rsidR="00B01C61" w:rsidRPr="00281C39" w:rsidRDefault="00B01C61" w:rsidP="00B01C61">
      <w:pPr>
        <w:spacing w:after="120"/>
        <w:ind w:left="1134" w:right="1134"/>
        <w:jc w:val="both"/>
      </w:pPr>
      <w:r w:rsidRPr="00281C39">
        <w:t>(See paragraph 5.5. of this Regulation)</w:t>
      </w:r>
    </w:p>
    <w:p w14:paraId="7EF56BFF" w14:textId="77777777" w:rsidR="00B01C61" w:rsidRPr="00281C39" w:rsidRDefault="00066805" w:rsidP="00B01C61">
      <w:pPr>
        <w:tabs>
          <w:tab w:val="left" w:pos="7200"/>
        </w:tabs>
        <w:spacing w:after="120"/>
        <w:ind w:left="1134" w:right="1134"/>
        <w:jc w:val="both"/>
      </w:pPr>
      <w:r w:rsidRPr="00281C39">
        <w:object w:dxaOrig="7940" w:dyaOrig="1820" w14:anchorId="7B64E352">
          <v:shape id="_x0000_i1026" type="#_x0000_t75" style="width:374.35pt;height:86.35pt" o:ole="">
            <v:imagedata r:id="rId39" o:title=""/>
          </v:shape>
          <o:OLEObject Type="Embed" ProgID="CorelPHOTOPAINT.Image.15" ShapeID="_x0000_i1026" DrawAspect="Content" ObjectID="_1834814049" r:id="rId40"/>
        </w:object>
      </w:r>
      <w:r w:rsidR="00B01C61" w:rsidRPr="00281C39">
        <w:tab/>
        <w:t>a = 8 mm min.</w:t>
      </w:r>
    </w:p>
    <w:p w14:paraId="283D08CE" w14:textId="77777777" w:rsidR="00B01C61" w:rsidRPr="00281C39" w:rsidRDefault="00B01C61" w:rsidP="00B01C61">
      <w:pPr>
        <w:spacing w:after="120"/>
        <w:ind w:left="1134" w:right="1134"/>
        <w:jc w:val="both"/>
      </w:pPr>
      <w:r w:rsidRPr="00281C39">
        <w:tab/>
        <w:t>The above approval mark affixed to a vehicle shows that the vehicle type concerned has been approved in the Netherlands (E 4) pursuant to Regulations Nos. 51 and 33.</w:t>
      </w:r>
      <w:r w:rsidRPr="00281C39">
        <w:rPr>
          <w:sz w:val="18"/>
          <w:vertAlign w:val="superscript"/>
        </w:rPr>
        <w:footnoteReference w:id="35"/>
      </w:r>
      <w:r w:rsidRPr="00281C39">
        <w:t xml:space="preserve"> The approval numbers indicate that, at the dates when the respective approvals were granted, Regulation No. 51 included the 03 series of amendments while Regulation No. 33 was in its original form.</w:t>
      </w:r>
    </w:p>
    <w:p w14:paraId="4887815B" w14:textId="77777777" w:rsidR="00B01C61" w:rsidRPr="00281C39" w:rsidRDefault="00B01C61" w:rsidP="00B01C61">
      <w:pPr>
        <w:spacing w:after="120"/>
        <w:ind w:left="1134" w:right="1134"/>
        <w:jc w:val="both"/>
      </w:pPr>
    </w:p>
    <w:p w14:paraId="117A5495" w14:textId="77777777" w:rsidR="00B01C61" w:rsidRPr="00281C39" w:rsidRDefault="00B01C61" w:rsidP="00B01C61">
      <w:pPr>
        <w:spacing w:after="120"/>
        <w:ind w:left="1134" w:right="1134"/>
        <w:jc w:val="both"/>
        <w:sectPr w:rsidR="00B01C61" w:rsidRPr="00281C39" w:rsidSect="00F94359">
          <w:headerReference w:type="even" r:id="rId41"/>
          <w:headerReference w:type="default" r:id="rId42"/>
          <w:footerReference w:type="even" r:id="rId43"/>
          <w:footerReference w:type="default" r:id="rId44"/>
          <w:headerReference w:type="first" r:id="rId45"/>
          <w:footerReference w:type="first" r:id="rId46"/>
          <w:footnotePr>
            <w:numRestart w:val="eachSect"/>
          </w:footnotePr>
          <w:endnotePr>
            <w:numFmt w:val="decimal"/>
          </w:endnotePr>
          <w:pgSz w:w="11907" w:h="16840" w:code="9"/>
          <w:pgMar w:top="1701" w:right="1134" w:bottom="2268" w:left="1134" w:header="1134" w:footer="1701" w:gutter="0"/>
          <w:cols w:space="720"/>
          <w:docGrid w:linePitch="272"/>
        </w:sectPr>
      </w:pPr>
    </w:p>
    <w:p w14:paraId="1D0B8769" w14:textId="77777777" w:rsidR="00B01C61" w:rsidRPr="00281C39" w:rsidRDefault="00B01C61" w:rsidP="00563391">
      <w:pPr>
        <w:pStyle w:val="HChG"/>
      </w:pPr>
      <w:bookmarkStart w:id="284" w:name="_Toc427847366"/>
      <w:r w:rsidRPr="00281C39">
        <w:lastRenderedPageBreak/>
        <w:t>Annex 3</w:t>
      </w:r>
      <w:bookmarkEnd w:id="284"/>
    </w:p>
    <w:p w14:paraId="5E569239" w14:textId="77777777" w:rsidR="00B01C61" w:rsidRPr="00281C39" w:rsidRDefault="00B01C61" w:rsidP="00563391">
      <w:pPr>
        <w:pStyle w:val="HChG"/>
      </w:pPr>
      <w:r w:rsidRPr="00281C39">
        <w:tab/>
      </w:r>
      <w:r w:rsidR="00563391" w:rsidRPr="00281C39">
        <w:tab/>
      </w:r>
      <w:bookmarkStart w:id="285" w:name="_Toc427847367"/>
      <w:r w:rsidRPr="00281C39">
        <w:t>Methods and instruments for measuring the sound made by motor vehicles</w:t>
      </w:r>
      <w:bookmarkEnd w:id="285"/>
    </w:p>
    <w:p w14:paraId="3A346EB2" w14:textId="77777777" w:rsidR="00B01C61" w:rsidRPr="00281C39" w:rsidRDefault="00B01C61" w:rsidP="00B01C61">
      <w:pPr>
        <w:tabs>
          <w:tab w:val="right" w:leader="dot" w:pos="8505"/>
        </w:tabs>
        <w:spacing w:after="120"/>
        <w:ind w:left="2268" w:right="1134" w:hanging="1134"/>
        <w:jc w:val="both"/>
      </w:pPr>
      <w:r w:rsidRPr="00281C39">
        <w:t>1.</w:t>
      </w:r>
      <w:r w:rsidRPr="00281C39">
        <w:tab/>
        <w:t>Measuring instruments</w:t>
      </w:r>
    </w:p>
    <w:p w14:paraId="08878247" w14:textId="77777777" w:rsidR="00B01C61" w:rsidRPr="00281C39" w:rsidRDefault="00B01C61" w:rsidP="00B01C61">
      <w:pPr>
        <w:tabs>
          <w:tab w:val="right" w:leader="dot" w:pos="8505"/>
        </w:tabs>
        <w:spacing w:after="120"/>
        <w:ind w:left="2268" w:right="1134" w:hanging="1134"/>
        <w:jc w:val="both"/>
      </w:pPr>
      <w:r w:rsidRPr="00281C39">
        <w:t>1.1.</w:t>
      </w:r>
      <w:r w:rsidRPr="00281C39">
        <w:tab/>
        <w:t>Acoustic measurements</w:t>
      </w:r>
    </w:p>
    <w:p w14:paraId="519D8894" w14:textId="27447C95" w:rsidR="00B01C61" w:rsidRPr="00281C39" w:rsidRDefault="00B01C61" w:rsidP="00B01C61">
      <w:pPr>
        <w:suppressAutoHyphens w:val="0"/>
        <w:spacing w:after="120"/>
        <w:ind w:left="2268" w:right="1134" w:hanging="1134"/>
        <w:jc w:val="both"/>
        <w:rPr>
          <w:snapToGrid w:val="0"/>
        </w:rPr>
      </w:pPr>
      <w:r w:rsidRPr="00281C39">
        <w:rPr>
          <w:snapToGrid w:val="0"/>
        </w:rPr>
        <w:tab/>
      </w:r>
      <w:r w:rsidRPr="00281C39">
        <w:rPr>
          <w:snapToGrid w:val="0"/>
        </w:rPr>
        <w:tab/>
        <w:t>The apparatus used for measuring the sound level shall be a precision sound</w:t>
      </w:r>
      <w:r w:rsidRPr="00281C39">
        <w:rPr>
          <w:snapToGrid w:val="0"/>
        </w:rPr>
        <w:noBreakHyphen/>
        <w:t xml:space="preserve">level meter or equivalent measurement system meeting the requirements of </w:t>
      </w:r>
      <w:r w:rsidR="00066805" w:rsidRPr="00281C39">
        <w:rPr>
          <w:snapToGrid w:val="0"/>
        </w:rPr>
        <w:t xml:space="preserve">Class </w:t>
      </w:r>
      <w:r w:rsidRPr="00281C39">
        <w:rPr>
          <w:snapToGrid w:val="0"/>
        </w:rPr>
        <w:t xml:space="preserve">1 instruments (inclusive of the recommended windscreen, if used). These requirements are described in "IEC 61672-1:2002: Precision sound level meters", </w:t>
      </w:r>
      <w:commentRangeStart w:id="286"/>
      <w:r w:rsidRPr="00281C39">
        <w:rPr>
          <w:snapToGrid w:val="0"/>
        </w:rPr>
        <w:t>second</w:t>
      </w:r>
      <w:ins w:id="287" w:author="Annett Schuessling / VDA" w:date="2026-03-12T09:23:00Z" w16du:dateUtc="2026-03-12T08:23:00Z">
        <w:r w:rsidR="00E16706">
          <w:rPr>
            <w:snapToGrid w:val="0"/>
          </w:rPr>
          <w:t xml:space="preserve"> </w:t>
        </w:r>
      </w:ins>
      <w:r w:rsidRPr="00281C39">
        <w:rPr>
          <w:snapToGrid w:val="0"/>
        </w:rPr>
        <w:t>edition</w:t>
      </w:r>
      <w:commentRangeEnd w:id="286"/>
      <w:r w:rsidR="00FE4A01" w:rsidRPr="00281C39">
        <w:rPr>
          <w:rStyle w:val="CommentReference"/>
          <w:snapToGrid w:val="0"/>
          <w:sz w:val="20"/>
          <w:szCs w:val="20"/>
        </w:rPr>
        <w:commentReference w:id="286"/>
      </w:r>
      <w:r w:rsidRPr="00281C39">
        <w:rPr>
          <w:snapToGrid w:val="0"/>
        </w:rPr>
        <w:t>, of the International Electrotechnical Commission (IEC).</w:t>
      </w:r>
    </w:p>
    <w:p w14:paraId="6651C811" w14:textId="0A256397" w:rsidR="00D7524F" w:rsidRPr="00281C39" w:rsidRDefault="00D7524F" w:rsidP="00D7524F">
      <w:pPr>
        <w:spacing w:after="120"/>
        <w:ind w:left="2268" w:right="1134"/>
        <w:jc w:val="both"/>
      </w:pPr>
      <w:r w:rsidRPr="00281C39">
        <w:rPr>
          <w:snapToGrid w:val="0"/>
        </w:rPr>
        <w:tab/>
      </w:r>
      <w:r w:rsidRPr="00281C39">
        <w:t>For indoor testing, when no general statement or conclusion can be made about conformance of the sound level meter by each channel of the array conformance (e.g. when pass-by sound level simulation algorithms do not compute the overall level but spectrum or temporal to recompose it), a simulated pass-by run shall be performed at a constant speed of 50 km/h while a constant tone signal is supplied to all channels of the arrays. The simulated A-weighted sound level is processed and the deviation from a reference tone signal shall be checked in accordance to IEC 61672-3.</w:t>
      </w:r>
    </w:p>
    <w:p w14:paraId="238D64BE"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r w:rsidRPr="00281C39">
        <w:rPr>
          <w:strike/>
          <w:snapToGrid w:val="0"/>
        </w:rPr>
        <w:tab/>
      </w:r>
      <w:r w:rsidRPr="00281C39">
        <w:rPr>
          <w:snapToGrid w:val="0"/>
        </w:rPr>
        <w:t>Measurements shall be carried out using the "fast" response of the acoustic measurement instrument and the "A" weighting curve also described in "IEC 61672-1:2002". When using a system that includes a periodic monitoring of the A-weighted sound pressure level, a reading should be made at a time interval not greater than 30 ms.</w:t>
      </w:r>
    </w:p>
    <w:p w14:paraId="025E91BD"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r w:rsidRPr="00281C39">
        <w:rPr>
          <w:snapToGrid w:val="0"/>
        </w:rPr>
        <w:tab/>
        <w:t>The instruments shall be maintained and calibrated in accordance to the instructions of the instrument manufacturer.</w:t>
      </w:r>
    </w:p>
    <w:p w14:paraId="0109A26E" w14:textId="2A3E1F42" w:rsidR="00B01C61" w:rsidRDefault="00B01C61" w:rsidP="00B01C61">
      <w:pPr>
        <w:tabs>
          <w:tab w:val="right" w:leader="dot" w:pos="8505"/>
        </w:tabs>
        <w:spacing w:after="120"/>
        <w:ind w:left="2268" w:right="1134" w:hanging="1134"/>
        <w:jc w:val="both"/>
        <w:rPr>
          <w:ins w:id="288" w:author="Doug Moore" w:date="2026-03-02T06:38:00Z" w16du:dateUtc="2026-03-02T11:38:00Z"/>
          <w:spacing w:val="-2"/>
        </w:rPr>
      </w:pPr>
      <w:r w:rsidRPr="00281C39">
        <w:rPr>
          <w:spacing w:val="-2"/>
        </w:rPr>
        <w:t>1.2.</w:t>
      </w:r>
      <w:r w:rsidRPr="00281C39">
        <w:rPr>
          <w:spacing w:val="-2"/>
        </w:rPr>
        <w:tab/>
      </w:r>
      <w:ins w:id="289" w:author="Doug Moore" w:date="2026-02-13T04:07:00Z" w16du:dateUtc="2026-02-13T09:07:00Z">
        <w:r w:rsidR="00381BB3" w:rsidRPr="006658C5">
          <w:rPr>
            <w:b/>
            <w:bCs/>
            <w:color w:val="7030A0"/>
          </w:rPr>
          <w:t>Verification and Adjustment</w:t>
        </w:r>
      </w:ins>
      <w:del w:id="290" w:author="Doug Moore" w:date="2026-02-13T04:07:00Z" w16du:dateUtc="2026-02-13T09:07:00Z">
        <w:r w:rsidRPr="00281C39" w:rsidDel="00381BB3">
          <w:rPr>
            <w:spacing w:val="-2"/>
          </w:rPr>
          <w:delText>Calibration</w:delText>
        </w:r>
      </w:del>
      <w:r w:rsidRPr="00281C39">
        <w:rPr>
          <w:spacing w:val="-2"/>
        </w:rPr>
        <w:t xml:space="preserve"> of the </w:t>
      </w:r>
      <w:ins w:id="291" w:author="Doug Moore" w:date="2026-02-13T04:07:00Z" w16du:dateUtc="2026-02-13T09:07:00Z">
        <w:r w:rsidR="00F33E8C">
          <w:rPr>
            <w:spacing w:val="-2"/>
          </w:rPr>
          <w:t>E</w:t>
        </w:r>
      </w:ins>
      <w:del w:id="292" w:author="Doug Moore" w:date="2026-02-13T04:07:00Z" w16du:dateUtc="2026-02-13T09:07:00Z">
        <w:r w:rsidRPr="00281C39" w:rsidDel="00F33E8C">
          <w:rPr>
            <w:spacing w:val="-2"/>
          </w:rPr>
          <w:delText>e</w:delText>
        </w:r>
      </w:del>
      <w:r w:rsidRPr="00281C39">
        <w:rPr>
          <w:spacing w:val="-2"/>
        </w:rPr>
        <w:t xml:space="preserve">ntire Acoustic Measurement System for </w:t>
      </w:r>
      <w:ins w:id="293" w:author="Doug Moore" w:date="2026-02-13T04:08:00Z" w16du:dateUtc="2026-02-13T09:08:00Z">
        <w:r w:rsidR="00CF228C" w:rsidRPr="006658C5">
          <w:rPr>
            <w:b/>
            <w:bCs/>
            <w:color w:val="7030A0"/>
          </w:rPr>
          <w:t>Every</w:t>
        </w:r>
      </w:ins>
      <w:del w:id="294" w:author="Doug Moore" w:date="2026-02-13T04:08:00Z" w16du:dateUtc="2026-02-13T09:08:00Z">
        <w:r w:rsidRPr="00281C39" w:rsidDel="00CF228C">
          <w:rPr>
            <w:spacing w:val="-2"/>
          </w:rPr>
          <w:delText>a</w:delText>
        </w:r>
      </w:del>
      <w:r w:rsidRPr="00281C39">
        <w:rPr>
          <w:spacing w:val="-2"/>
        </w:rPr>
        <w:t xml:space="preserve"> Measurement Session</w:t>
      </w:r>
    </w:p>
    <w:p w14:paraId="0E47A72A" w14:textId="0A17C556" w:rsidR="008F4C68" w:rsidRPr="00281C39" w:rsidRDefault="008F4C68" w:rsidP="00B01C61">
      <w:pPr>
        <w:tabs>
          <w:tab w:val="right" w:leader="dot" w:pos="8505"/>
        </w:tabs>
        <w:spacing w:after="120"/>
        <w:ind w:left="2268" w:right="1134" w:hanging="1134"/>
        <w:jc w:val="both"/>
        <w:rPr>
          <w:spacing w:val="-2"/>
        </w:rPr>
      </w:pPr>
      <w:ins w:id="295" w:author="Doug Moore" w:date="2026-03-02T06:38:00Z" w16du:dateUtc="2026-03-02T11:38:00Z">
        <w:r>
          <w:rPr>
            <w:b/>
            <w:bCs/>
            <w:color w:val="7030A0"/>
          </w:rPr>
          <w:tab/>
        </w:r>
        <w:r w:rsidRPr="006658C5">
          <w:rPr>
            <w:b/>
            <w:bCs/>
            <w:color w:val="7030A0"/>
          </w:rPr>
          <w:t>The Technical Service shall determine the duration of a measurement session, which shall be no more than one day.</w:t>
        </w:r>
      </w:ins>
    </w:p>
    <w:p w14:paraId="4E8FEC6A" w14:textId="77777777" w:rsidR="0083290B" w:rsidRDefault="00B01C61" w:rsidP="00B01C61">
      <w:pPr>
        <w:tabs>
          <w:tab w:val="right" w:leader="dot" w:pos="8505"/>
        </w:tabs>
        <w:spacing w:after="120"/>
        <w:ind w:left="2268" w:right="1134" w:hanging="1134"/>
        <w:jc w:val="both"/>
        <w:rPr>
          <w:ins w:id="296" w:author="Doug Moore" w:date="2026-02-13T04:09:00Z" w16du:dateUtc="2026-02-13T09:09:00Z"/>
          <w:color w:val="7030A0"/>
        </w:rPr>
      </w:pPr>
      <w:r w:rsidRPr="00281C39">
        <w:rPr>
          <w:spacing w:val="-2"/>
        </w:rPr>
        <w:tab/>
      </w:r>
      <w:r w:rsidRPr="00281C39">
        <w:t xml:space="preserve">At the beginning </w:t>
      </w:r>
      <w:del w:id="297" w:author="Doug Moore" w:date="2026-02-13T04:08:00Z" w16du:dateUtc="2026-02-13T09:08:00Z">
        <w:r w:rsidRPr="00281C39" w:rsidDel="001F7B8B">
          <w:delText xml:space="preserve">and at the end </w:delText>
        </w:r>
      </w:del>
      <w:r w:rsidRPr="00281C39">
        <w:t>of every measurement session the entire measurement system shall be checked by means of a sound calibrator that fulfils the requirements for sound calibrators of at least precision Class 1 according to IEC 60942:2003</w:t>
      </w:r>
      <w:ins w:id="298" w:author="Doug Moore" w:date="2026-02-13T04:08:00Z" w16du:dateUtc="2026-02-13T09:08:00Z">
        <w:r w:rsidR="000505FE">
          <w:t>,</w:t>
        </w:r>
      </w:ins>
      <w:del w:id="299" w:author="Doug Moore" w:date="2026-02-13T04:08:00Z" w16du:dateUtc="2026-02-13T09:08:00Z">
        <w:r w:rsidRPr="00281C39" w:rsidDel="000505FE">
          <w:delText>.</w:delText>
        </w:r>
      </w:del>
      <w:r w:rsidRPr="00281C39">
        <w:t xml:space="preserve"> </w:t>
      </w:r>
      <w:ins w:id="300" w:author="Doug Moore" w:date="2026-02-13T04:08:00Z" w16du:dateUtc="2026-02-13T09:08:00Z">
        <w:r w:rsidR="00CB5ED3" w:rsidRPr="006658C5">
          <w:rPr>
            <w:b/>
            <w:bCs/>
            <w:color w:val="7030A0"/>
          </w:rPr>
          <w:t>and – if the equipment allows it – adjusted to the reference values given by the calibrator</w:t>
        </w:r>
        <w:r w:rsidR="00CB5ED3" w:rsidRPr="006658C5">
          <w:rPr>
            <w:color w:val="7030A0"/>
          </w:rPr>
          <w:t>.</w:t>
        </w:r>
      </w:ins>
    </w:p>
    <w:p w14:paraId="69A9143A" w14:textId="72A36A4C" w:rsidR="00B01C61" w:rsidRPr="00281C39" w:rsidRDefault="0083290B" w:rsidP="00B01C61">
      <w:pPr>
        <w:tabs>
          <w:tab w:val="right" w:leader="dot" w:pos="8505"/>
        </w:tabs>
        <w:spacing w:after="120"/>
        <w:ind w:left="2268" w:right="1134" w:hanging="1134"/>
        <w:jc w:val="both"/>
      </w:pPr>
      <w:ins w:id="301" w:author="Doug Moore" w:date="2026-02-13T04:09:00Z" w16du:dateUtc="2026-02-13T09:09:00Z">
        <w:r>
          <w:rPr>
            <w:color w:val="7030A0"/>
          </w:rPr>
          <w:tab/>
        </w:r>
        <w:r w:rsidR="001F0AC7" w:rsidRPr="006658C5">
          <w:rPr>
            <w:b/>
            <w:bCs/>
            <w:color w:val="7030A0"/>
          </w:rPr>
          <w:t>At the end of every measurement session, the entire acoustic measurement system shall be re-checked by means of the same sound calibrator which was used for the check at the beginning.</w:t>
        </w:r>
        <w:r w:rsidR="001F0AC7" w:rsidRPr="006658C5">
          <w:rPr>
            <w:color w:val="7030A0"/>
          </w:rPr>
          <w:t xml:space="preserve"> </w:t>
        </w:r>
      </w:ins>
      <w:r w:rsidR="00B01C61" w:rsidRPr="00281C39">
        <w:t xml:space="preserve">Without any further adjustment the difference between the readings </w:t>
      </w:r>
      <w:ins w:id="302" w:author="Doug Moore" w:date="2026-02-13T04:09:00Z" w16du:dateUtc="2026-02-13T09:09:00Z">
        <w:r w:rsidR="00211DFE" w:rsidRPr="006658C5">
          <w:rPr>
            <w:b/>
            <w:bCs/>
            <w:color w:val="7030A0"/>
          </w:rPr>
          <w:t>at the beginning and at the end</w:t>
        </w:r>
        <w:r w:rsidR="00211DFE" w:rsidRPr="00281C39" w:rsidDel="00211DFE">
          <w:t xml:space="preserve"> </w:t>
        </w:r>
      </w:ins>
      <w:del w:id="303" w:author="Doug Moore" w:date="2026-02-13T04:09:00Z" w16du:dateUtc="2026-02-13T09:09:00Z">
        <w:r w:rsidR="00B01C61" w:rsidRPr="00281C39" w:rsidDel="00211DFE">
          <w:delText xml:space="preserve">of two consecutive checks </w:delText>
        </w:r>
      </w:del>
      <w:r w:rsidR="00B01C61" w:rsidRPr="00281C39">
        <w:t>shall be less than or equal to 0.5 dB</w:t>
      </w:r>
      <w:del w:id="304" w:author="Doug Moore" w:date="2026-02-13T04:10:00Z" w16du:dateUtc="2026-02-13T09:10:00Z">
        <w:r w:rsidR="004E56F5" w:rsidRPr="00281C39" w:rsidDel="005C0C92">
          <w:rPr>
            <w:color w:val="000000"/>
            <w:sz w:val="18"/>
            <w:szCs w:val="18"/>
            <w:lang w:eastAsia="de-DE"/>
          </w:rPr>
          <w:delText>(A)</w:delText>
        </w:r>
      </w:del>
      <w:r w:rsidR="00B01C61" w:rsidRPr="00281C39">
        <w:t>.</w:t>
      </w:r>
    </w:p>
    <w:p w14:paraId="1679E3BD" w14:textId="5C0E3F83" w:rsidR="00B01C61" w:rsidRPr="00281C39" w:rsidRDefault="00B01C61" w:rsidP="00B01C61">
      <w:pPr>
        <w:tabs>
          <w:tab w:val="right" w:leader="dot" w:pos="8505"/>
        </w:tabs>
        <w:spacing w:after="120"/>
        <w:ind w:left="2268" w:right="1134" w:hanging="1134"/>
        <w:jc w:val="both"/>
      </w:pPr>
      <w:r w:rsidRPr="00281C39">
        <w:rPr>
          <w:spacing w:val="-2"/>
        </w:rPr>
        <w:tab/>
      </w:r>
      <w:r w:rsidRPr="00281C39">
        <w:t xml:space="preserve">If </w:t>
      </w:r>
      <w:ins w:id="305" w:author="Doug Moore" w:date="2026-02-13T04:10:00Z" w16du:dateUtc="2026-02-13T09:10:00Z">
        <w:r w:rsidR="00696056" w:rsidRPr="006658C5">
          <w:rPr>
            <w:b/>
            <w:bCs/>
            <w:color w:val="7030A0"/>
          </w:rPr>
          <w:t>the difference</w:t>
        </w:r>
        <w:r w:rsidR="00696056" w:rsidRPr="006658C5">
          <w:rPr>
            <w:color w:val="7030A0"/>
          </w:rPr>
          <w:t xml:space="preserve"> </w:t>
        </w:r>
      </w:ins>
      <w:del w:id="306" w:author="Doug Moore" w:date="2026-02-13T04:10:00Z" w16du:dateUtc="2026-02-13T09:10:00Z">
        <w:r w:rsidRPr="00281C39" w:rsidDel="00696056">
          <w:delText xml:space="preserve">this value </w:delText>
        </w:r>
      </w:del>
      <w:r w:rsidRPr="00281C39">
        <w:t xml:space="preserve">is </w:t>
      </w:r>
      <w:ins w:id="307" w:author="Doug Moore" w:date="2026-02-13T04:10:00Z" w16du:dateUtc="2026-02-13T09:10:00Z">
        <w:r w:rsidR="00052558" w:rsidRPr="006658C5">
          <w:rPr>
            <w:b/>
            <w:bCs/>
            <w:color w:val="7030A0"/>
          </w:rPr>
          <w:t>greater than 0.5 dB</w:t>
        </w:r>
      </w:ins>
      <w:del w:id="308" w:author="Doug Moore" w:date="2026-02-13T04:10:00Z" w16du:dateUtc="2026-02-13T09:10:00Z">
        <w:r w:rsidRPr="00281C39" w:rsidDel="00052558">
          <w:delText>exceeded</w:delText>
        </w:r>
      </w:del>
      <w:r w:rsidRPr="00281C39">
        <w:rPr>
          <w:b/>
        </w:rPr>
        <w:t>,</w:t>
      </w:r>
      <w:r w:rsidRPr="00281C39">
        <w:t xml:space="preserve"> the results of the </w:t>
      </w:r>
      <w:ins w:id="309" w:author="Doug Moore" w:date="2026-02-13T04:11:00Z" w16du:dateUtc="2026-02-13T09:11:00Z">
        <w:r w:rsidR="00B778BB" w:rsidRPr="006658C5">
          <w:rPr>
            <w:b/>
            <w:bCs/>
            <w:color w:val="7030A0"/>
          </w:rPr>
          <w:t>whole measurement session</w:t>
        </w:r>
        <w:r w:rsidR="00B778BB" w:rsidRPr="006658C5">
          <w:rPr>
            <w:color w:val="7030A0"/>
          </w:rPr>
          <w:t xml:space="preserve"> </w:t>
        </w:r>
      </w:ins>
      <w:del w:id="310" w:author="Doug Moore" w:date="2026-02-13T04:11:00Z" w16du:dateUtc="2026-02-13T09:11:00Z">
        <w:r w:rsidRPr="00281C39" w:rsidDel="00B778BB">
          <w:delText xml:space="preserve">measurements obtained after the previous satisfactory check </w:delText>
        </w:r>
      </w:del>
      <w:r w:rsidRPr="00281C39">
        <w:t>shall be discarded.</w:t>
      </w:r>
    </w:p>
    <w:p w14:paraId="0654EAA8" w14:textId="77777777" w:rsidR="00D7524F" w:rsidRPr="00281C39" w:rsidRDefault="00D7524F" w:rsidP="00D7524F">
      <w:pPr>
        <w:spacing w:after="120"/>
        <w:ind w:left="2268" w:right="1134"/>
        <w:jc w:val="both"/>
      </w:pPr>
      <w:r w:rsidRPr="00281C39">
        <w:lastRenderedPageBreak/>
        <w:t>For indoor testing, the entire measurement system shall be checked at the beginning and at the end of a series of sessions.</w:t>
      </w:r>
    </w:p>
    <w:p w14:paraId="268AAE84" w14:textId="7E2149CF" w:rsidR="00D7524F" w:rsidRPr="00281C39" w:rsidRDefault="00D7524F" w:rsidP="00D7524F">
      <w:pPr>
        <w:tabs>
          <w:tab w:val="right" w:leader="dot" w:pos="8505"/>
        </w:tabs>
        <w:spacing w:after="120"/>
        <w:ind w:left="2268" w:right="1134" w:hanging="1134"/>
        <w:jc w:val="both"/>
      </w:pPr>
      <w:r w:rsidRPr="00281C39">
        <w:tab/>
      </w:r>
      <w:ins w:id="311" w:author="Doug Moore" w:date="2026-02-13T04:12:00Z" w16du:dateUtc="2026-02-13T09:12:00Z">
        <w:r w:rsidR="002448AA" w:rsidRPr="006658C5">
          <w:rPr>
            <w:b/>
            <w:bCs/>
            <w:color w:val="7030A0"/>
          </w:rPr>
          <w:t>Section 6 of ISO 362-3:2022 describes</w:t>
        </w:r>
        <w:r w:rsidR="002448AA">
          <w:rPr>
            <w:b/>
            <w:bCs/>
            <w:color w:val="7030A0"/>
          </w:rPr>
          <w:t xml:space="preserve"> a</w:t>
        </w:r>
      </w:ins>
      <w:del w:id="312" w:author="Doug Moore" w:date="2026-02-13T04:12:00Z" w16du:dateUtc="2026-02-13T09:12:00Z">
        <w:r w:rsidRPr="00281C39" w:rsidDel="002448AA">
          <w:delText>A</w:delText>
        </w:r>
      </w:del>
      <w:r w:rsidRPr="00281C39">
        <w:t xml:space="preserve"> qualified calibration method (i.e. electrical calibration)</w:t>
      </w:r>
      <w:ins w:id="313" w:author="Doug Moore" w:date="2026-02-13T04:12:00Z" w16du:dateUtc="2026-02-13T09:12:00Z">
        <w:r w:rsidR="00D25FF1">
          <w:t xml:space="preserve">. </w:t>
        </w:r>
        <w:r w:rsidR="00D25FF1" w:rsidRPr="006658C5">
          <w:rPr>
            <w:b/>
            <w:bCs/>
            <w:color w:val="7030A0"/>
          </w:rPr>
          <w:t>Such a method</w:t>
        </w:r>
      </w:ins>
      <w:r w:rsidRPr="00281C39">
        <w:t xml:space="preserve"> is recommended to be provided by the hardware supplier and, in that case, shall be implemented in the measurement software used. Simulation algorithms using sound source localization detection should deactivate that feature for these tests.</w:t>
      </w:r>
    </w:p>
    <w:p w14:paraId="5D2274E4" w14:textId="77777777" w:rsidR="00B01C61" w:rsidRPr="00281C39" w:rsidRDefault="00B01C61" w:rsidP="00B01C61">
      <w:pPr>
        <w:tabs>
          <w:tab w:val="right" w:leader="dot" w:pos="8505"/>
        </w:tabs>
        <w:spacing w:after="120"/>
        <w:ind w:left="2268" w:right="1134" w:hanging="1134"/>
        <w:jc w:val="both"/>
      </w:pPr>
      <w:r w:rsidRPr="00281C39">
        <w:t>1.3.</w:t>
      </w:r>
      <w:r w:rsidRPr="00281C39">
        <w:tab/>
        <w:t>Compliance with requirements</w:t>
      </w:r>
    </w:p>
    <w:p w14:paraId="0DEB479E" w14:textId="77777777" w:rsidR="00B01C61" w:rsidRPr="00281C39" w:rsidRDefault="00B01C61" w:rsidP="00B01C61">
      <w:pPr>
        <w:spacing w:after="120"/>
        <w:ind w:left="2268" w:right="1134" w:hanging="1134"/>
        <w:jc w:val="both"/>
      </w:pPr>
      <w:r w:rsidRPr="00281C39">
        <w:tab/>
      </w:r>
      <w:r w:rsidRPr="00281C39">
        <w:tab/>
        <w:t>Compliance of the acoustic measurement instrumentation shall be verified by the existence of a valid certificate of compliance. These certificates shall be deemed to be valid if certification of compliance with the standards was conducted within the previous 12 month period for the sound calibration device and within the previous 24 month period for the instrumentation system. All compliance testing shall be conducted by a laboratory, which is authorized to perform calibrations traceable to the appropriate standards.</w:t>
      </w:r>
    </w:p>
    <w:p w14:paraId="16272462" w14:textId="77777777" w:rsidR="00B01C61" w:rsidRPr="00281C39" w:rsidRDefault="00B01C61" w:rsidP="00B01C61">
      <w:pPr>
        <w:tabs>
          <w:tab w:val="right" w:leader="dot" w:pos="8505"/>
        </w:tabs>
        <w:spacing w:after="120"/>
        <w:ind w:left="2268" w:right="1134" w:hanging="1134"/>
        <w:jc w:val="both"/>
      </w:pPr>
      <w:r w:rsidRPr="00281C39">
        <w:t>1.4.</w:t>
      </w:r>
      <w:r w:rsidRPr="00281C39">
        <w:tab/>
        <w:t>Instrumentation for speed measurements</w:t>
      </w:r>
    </w:p>
    <w:p w14:paraId="76AB8EFA" w14:textId="77777777" w:rsidR="00B01C61" w:rsidRPr="00281C39" w:rsidRDefault="00B01C61" w:rsidP="00B01C61">
      <w:pPr>
        <w:spacing w:after="120"/>
        <w:ind w:left="2268" w:right="1134" w:hanging="1134"/>
        <w:jc w:val="both"/>
      </w:pPr>
      <w:r w:rsidRPr="00281C39">
        <w:tab/>
      </w:r>
      <w:r w:rsidRPr="00281C39">
        <w:tab/>
        <w:t>The engine speed shall be measured with instrumentation having an accuracy of ±2 per cent or better at the engine speeds required for the measurements being performed.</w:t>
      </w:r>
    </w:p>
    <w:p w14:paraId="2E9902AF" w14:textId="041D43CD" w:rsidR="00B01C61" w:rsidRPr="00281C39" w:rsidRDefault="00B01C61" w:rsidP="00B01C61">
      <w:pPr>
        <w:suppressAutoHyphens w:val="0"/>
        <w:spacing w:after="120"/>
        <w:ind w:left="2268" w:right="1134" w:hanging="1134"/>
        <w:jc w:val="both"/>
        <w:rPr>
          <w:snapToGrid w:val="0"/>
          <w:spacing w:val="-2"/>
        </w:rPr>
      </w:pPr>
      <w:r w:rsidRPr="00281C39">
        <w:rPr>
          <w:b/>
          <w:snapToGrid w:val="0"/>
          <w:spacing w:val="-2"/>
        </w:rPr>
        <w:tab/>
      </w:r>
      <w:r w:rsidRPr="00281C39">
        <w:rPr>
          <w:snapToGrid w:val="0"/>
          <w:spacing w:val="-2"/>
        </w:rPr>
        <w:t xml:space="preserve">The road speed of the vehicle shall be measured with </w:t>
      </w:r>
      <w:r w:rsidR="008A0FAE" w:rsidRPr="00281C39">
        <w:t>a continuous speed measuring device</w:t>
      </w:r>
      <w:r w:rsidR="008A0FAE" w:rsidRPr="00281C39">
        <w:rPr>
          <w:snapToGrid w:val="0"/>
          <w:spacing w:val="-2"/>
        </w:rPr>
        <w:t xml:space="preserve"> </w:t>
      </w:r>
      <w:r w:rsidRPr="00281C39">
        <w:rPr>
          <w:snapToGrid w:val="0"/>
          <w:spacing w:val="-2"/>
        </w:rPr>
        <w:t>having an accuracy of at least ±0.5 km/h.</w:t>
      </w:r>
    </w:p>
    <w:p w14:paraId="3F08C2C6" w14:textId="05ECC123" w:rsidR="00B01C61" w:rsidRPr="00E16706" w:rsidDel="00E16706" w:rsidRDefault="00B01C61" w:rsidP="00E16706">
      <w:pPr>
        <w:tabs>
          <w:tab w:val="right" w:leader="dot" w:pos="8505"/>
        </w:tabs>
        <w:spacing w:after="120"/>
        <w:ind w:left="2268" w:right="1134" w:hanging="1134"/>
        <w:jc w:val="both"/>
        <w:rPr>
          <w:del w:id="314" w:author="Annett Schuessling / VDA" w:date="2026-03-12T09:23:00Z" w16du:dateUtc="2026-03-12T08:23:00Z"/>
        </w:rPr>
      </w:pPr>
      <w:del w:id="315" w:author="Annett Schuessling / VDA" w:date="2026-03-12T09:24:00Z" w16du:dateUtc="2026-03-12T08:24:00Z">
        <w:r w:rsidRPr="00E16706" w:rsidDel="00E16706">
          <w:tab/>
        </w:r>
      </w:del>
    </w:p>
    <w:p w14:paraId="4E24FF8B" w14:textId="77777777" w:rsidR="00B01C61" w:rsidRPr="00281C39" w:rsidRDefault="00B01C61" w:rsidP="00E16706">
      <w:pPr>
        <w:tabs>
          <w:tab w:val="right" w:leader="dot" w:pos="8505"/>
        </w:tabs>
        <w:spacing w:after="120"/>
        <w:ind w:left="2268" w:right="1134" w:hanging="1134"/>
        <w:jc w:val="both"/>
      </w:pPr>
      <w:r w:rsidRPr="00281C39">
        <w:t>1.5.</w:t>
      </w:r>
      <w:r w:rsidRPr="00281C39">
        <w:tab/>
        <w:t>Meteorological instrumentation</w:t>
      </w:r>
    </w:p>
    <w:p w14:paraId="7C6C5A9F" w14:textId="77777777" w:rsidR="00B01C61" w:rsidRPr="00281C39" w:rsidRDefault="00B01C61" w:rsidP="00B01C61">
      <w:pPr>
        <w:suppressAutoHyphens w:val="0"/>
        <w:spacing w:after="120"/>
        <w:ind w:left="2268" w:right="1134" w:hanging="1134"/>
        <w:jc w:val="both"/>
        <w:rPr>
          <w:strike/>
          <w:snapToGrid w:val="0"/>
          <w:spacing w:val="-2"/>
        </w:rPr>
      </w:pPr>
      <w:r w:rsidRPr="00281C39">
        <w:rPr>
          <w:snapToGrid w:val="0"/>
        </w:rPr>
        <w:tab/>
        <w:t>The meteorological instrumentation used to monitor the environmental conditions during the test shall include the following devices, which meet at least the given accuracy:</w:t>
      </w:r>
    </w:p>
    <w:p w14:paraId="63DD91E0" w14:textId="77777777" w:rsidR="00B01C61" w:rsidRPr="00281C39" w:rsidRDefault="00B01C61" w:rsidP="00B01C61">
      <w:pPr>
        <w:suppressAutoHyphens w:val="0"/>
        <w:spacing w:after="120"/>
        <w:ind w:left="2268" w:right="1134" w:hanging="1134"/>
        <w:jc w:val="both"/>
        <w:rPr>
          <w:snapToGrid w:val="0"/>
        </w:rPr>
      </w:pPr>
      <w:r w:rsidRPr="00281C39">
        <w:rPr>
          <w:snapToGrid w:val="0"/>
          <w:spacing w:val="-2"/>
        </w:rPr>
        <w:tab/>
      </w:r>
      <w:r w:rsidRPr="00281C39">
        <w:rPr>
          <w:snapToGrid w:val="0"/>
        </w:rPr>
        <w:tab/>
        <w:t>(a)</w:t>
      </w:r>
      <w:r w:rsidRPr="00281C39">
        <w:rPr>
          <w:snapToGrid w:val="0"/>
        </w:rPr>
        <w:tab/>
        <w:t>Temperature measuring device, ±1 °C;</w:t>
      </w:r>
    </w:p>
    <w:p w14:paraId="463231FD"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r w:rsidRPr="00281C39">
        <w:rPr>
          <w:snapToGrid w:val="0"/>
        </w:rPr>
        <w:tab/>
        <w:t>(b)</w:t>
      </w:r>
      <w:r w:rsidRPr="00281C39">
        <w:rPr>
          <w:snapToGrid w:val="0"/>
        </w:rPr>
        <w:tab/>
        <w:t>Wind speed-measuring device, ±1.0 m/s;</w:t>
      </w:r>
    </w:p>
    <w:p w14:paraId="0EB49B2B" w14:textId="77777777" w:rsidR="00B01C61" w:rsidRPr="00281C39" w:rsidRDefault="00B01C61" w:rsidP="00B01C61">
      <w:pPr>
        <w:suppressAutoHyphens w:val="0"/>
        <w:spacing w:after="120"/>
        <w:ind w:left="2268" w:right="1134" w:hanging="1134"/>
        <w:jc w:val="both"/>
        <w:rPr>
          <w:snapToGrid w:val="0"/>
        </w:rPr>
      </w:pPr>
      <w:r w:rsidRPr="00281C39">
        <w:rPr>
          <w:snapToGrid w:val="0"/>
        </w:rPr>
        <w:tab/>
      </w:r>
      <w:r w:rsidRPr="00281C39">
        <w:rPr>
          <w:snapToGrid w:val="0"/>
        </w:rPr>
        <w:tab/>
        <w:t>(c)</w:t>
      </w:r>
      <w:r w:rsidRPr="00281C39">
        <w:rPr>
          <w:snapToGrid w:val="0"/>
        </w:rPr>
        <w:tab/>
        <w:t>Barometric pressure measuring device, ±5 hPa;</w:t>
      </w:r>
    </w:p>
    <w:p w14:paraId="41B17572" w14:textId="77777777" w:rsidR="00B01C61" w:rsidRPr="00281C39" w:rsidRDefault="00B01C61" w:rsidP="00B01C61">
      <w:pPr>
        <w:suppressAutoHyphens w:val="0"/>
        <w:spacing w:after="120"/>
        <w:ind w:left="2268" w:right="1134" w:hanging="1134"/>
        <w:jc w:val="both"/>
        <w:rPr>
          <w:snapToGrid w:val="0"/>
        </w:rPr>
      </w:pPr>
      <w:r w:rsidRPr="00281C39">
        <w:rPr>
          <w:snapToGrid w:val="0"/>
        </w:rPr>
        <w:tab/>
        <w:t>(d)</w:t>
      </w:r>
      <w:r w:rsidRPr="00281C39">
        <w:rPr>
          <w:snapToGrid w:val="0"/>
        </w:rPr>
        <w:tab/>
        <w:t>A relative humidity measuring device, ±5 per cent.</w:t>
      </w:r>
    </w:p>
    <w:p w14:paraId="0C6A3B84" w14:textId="14DF7A9D" w:rsidR="00451FB5" w:rsidRPr="00281C39" w:rsidRDefault="00451FB5" w:rsidP="00451FB5">
      <w:pPr>
        <w:suppressAutoHyphens w:val="0"/>
        <w:spacing w:after="120"/>
        <w:ind w:left="2268" w:right="1134"/>
        <w:jc w:val="both"/>
        <w:rPr>
          <w:snapToGrid w:val="0"/>
        </w:rPr>
      </w:pPr>
      <w:r w:rsidRPr="00281C39">
        <w:rPr>
          <w:snapToGrid w:val="0"/>
        </w:rPr>
        <w:tab/>
        <w:t>A monitoring of the wind speed is not mandated when tests are carried out in an indoor facility.</w:t>
      </w:r>
    </w:p>
    <w:p w14:paraId="4FF3726D" w14:textId="77777777" w:rsidR="00B01C61" w:rsidRPr="00281C39" w:rsidRDefault="00B01C61" w:rsidP="00B01C61">
      <w:pPr>
        <w:tabs>
          <w:tab w:val="right" w:leader="dot" w:pos="8505"/>
        </w:tabs>
        <w:spacing w:after="120"/>
        <w:ind w:left="2268" w:right="1134" w:hanging="1134"/>
        <w:jc w:val="both"/>
      </w:pPr>
      <w:r w:rsidRPr="00281C39">
        <w:t>2.</w:t>
      </w:r>
      <w:r w:rsidRPr="00281C39">
        <w:tab/>
        <w:t>Conditions of measurement</w:t>
      </w:r>
    </w:p>
    <w:p w14:paraId="49799B89" w14:textId="44A8BFBA" w:rsidR="00B01C61" w:rsidRPr="00281C39" w:rsidRDefault="00B01C61" w:rsidP="00B01C61">
      <w:pPr>
        <w:suppressAutoHyphens w:val="0"/>
        <w:spacing w:after="120"/>
        <w:ind w:left="2268" w:right="1134" w:hanging="1134"/>
        <w:jc w:val="both"/>
        <w:rPr>
          <w:snapToGrid w:val="0"/>
        </w:rPr>
      </w:pPr>
      <w:r w:rsidRPr="00281C39">
        <w:rPr>
          <w:snapToGrid w:val="0"/>
        </w:rPr>
        <w:t>2.1.</w:t>
      </w:r>
      <w:r w:rsidRPr="00281C39">
        <w:rPr>
          <w:snapToGrid w:val="0"/>
        </w:rPr>
        <w:tab/>
        <w:t>Test Sit</w:t>
      </w:r>
      <w:r w:rsidRPr="00281C39">
        <w:rPr>
          <w:snapToGrid w:val="0"/>
          <w:sz w:val="18"/>
          <w:szCs w:val="18"/>
        </w:rPr>
        <w:t>e</w:t>
      </w:r>
      <w:r w:rsidRPr="00281C39">
        <w:rPr>
          <w:snapToGrid w:val="0"/>
        </w:rPr>
        <w:t xml:space="preserve"> and ambient conditions</w:t>
      </w:r>
    </w:p>
    <w:p w14:paraId="0300B1C2" w14:textId="77777777" w:rsidR="00D7524F" w:rsidRPr="00281C39" w:rsidRDefault="00D7524F" w:rsidP="00D7524F">
      <w:pPr>
        <w:pStyle w:val="para"/>
        <w:ind w:firstLine="0"/>
      </w:pPr>
      <w:r w:rsidRPr="00281C39">
        <w:rPr>
          <w:snapToGrid w:val="0"/>
        </w:rPr>
        <w:tab/>
      </w:r>
      <w:r w:rsidRPr="00281C39">
        <w:t>The specifications for the test site provide the necessary acoustic environment to carry out the vehicle tests documented in this Regulation. Outdoor and indoor test environments that meet the specifications of this Regulation provide equivalent acoustic environments and produce results that are equally valid.</w:t>
      </w:r>
    </w:p>
    <w:p w14:paraId="18D00D5A" w14:textId="50E87694" w:rsidR="00D7524F" w:rsidRPr="00281C39" w:rsidRDefault="00D7524F" w:rsidP="00D7524F">
      <w:pPr>
        <w:pStyle w:val="para"/>
        <w:ind w:left="1134" w:firstLine="0"/>
      </w:pPr>
      <w:r w:rsidRPr="00281C39">
        <w:t xml:space="preserve">2.1.1. </w:t>
      </w:r>
      <w:r w:rsidRPr="00281C39">
        <w:tab/>
      </w:r>
      <w:r w:rsidRPr="00281C39">
        <w:tab/>
        <w:t>Test Site Outdoor</w:t>
      </w:r>
    </w:p>
    <w:p w14:paraId="5950ABBD" w14:textId="3E695487" w:rsidR="00B01C61" w:rsidRPr="00281C39" w:rsidRDefault="00B01C61" w:rsidP="00B01C61">
      <w:pPr>
        <w:suppressAutoHyphens w:val="0"/>
        <w:spacing w:after="120"/>
        <w:ind w:left="2268" w:right="1134" w:hanging="1134"/>
        <w:jc w:val="both"/>
        <w:rPr>
          <w:snapToGrid w:val="0"/>
        </w:rPr>
      </w:pPr>
      <w:r w:rsidRPr="00281C39">
        <w:rPr>
          <w:snapToGrid w:val="0"/>
        </w:rPr>
        <w:tab/>
        <w:t>The surface of the test track and the dimensions of the test site shall be in accordance with ISO 10844:</w:t>
      </w:r>
      <w:r w:rsidR="00247B48" w:rsidRPr="00281C39">
        <w:rPr>
          <w:snapToGrid w:val="0"/>
        </w:rPr>
        <w:t>2021</w:t>
      </w:r>
      <w:r w:rsidRPr="00281C39">
        <w:rPr>
          <w:snapToGrid w:val="0"/>
        </w:rPr>
        <w:t>.</w:t>
      </w:r>
    </w:p>
    <w:p w14:paraId="6FFC06CB" w14:textId="77777777" w:rsidR="00D7524F" w:rsidRPr="00281C39" w:rsidRDefault="00D7524F" w:rsidP="00D7524F">
      <w:pPr>
        <w:pStyle w:val="para"/>
        <w:ind w:left="1134" w:firstLine="0"/>
      </w:pPr>
      <w:r w:rsidRPr="00281C39">
        <w:t xml:space="preserve">2.1.2. </w:t>
      </w:r>
      <w:r w:rsidRPr="00281C39">
        <w:tab/>
      </w:r>
      <w:r w:rsidRPr="00281C39">
        <w:tab/>
        <w:t>Test Site Indoor</w:t>
      </w:r>
    </w:p>
    <w:p w14:paraId="329D8FFC" w14:textId="77777777" w:rsidR="00D7524F" w:rsidRPr="00281C39" w:rsidRDefault="00D7524F" w:rsidP="00D7524F">
      <w:pPr>
        <w:pStyle w:val="para"/>
        <w:ind w:left="1701" w:firstLine="567"/>
      </w:pPr>
      <w:r w:rsidRPr="00281C39">
        <w:t>Test Site Indoor requirements shall be as specified below.</w:t>
      </w:r>
    </w:p>
    <w:p w14:paraId="61A9824C" w14:textId="1F9336C5" w:rsidR="00D7524F" w:rsidRPr="00281C39" w:rsidRDefault="00D7524F" w:rsidP="00D7524F">
      <w:pPr>
        <w:pStyle w:val="para"/>
        <w:numPr>
          <w:ilvl w:val="0"/>
          <w:numId w:val="30"/>
        </w:numPr>
        <w:snapToGrid w:val="0"/>
        <w:ind w:left="2835" w:hanging="567"/>
      </w:pPr>
      <w:r w:rsidRPr="00281C39">
        <w:lastRenderedPageBreak/>
        <w:t>The test room dimensions are described in paragraph 7.2. of ISO 362-3:</w:t>
      </w:r>
      <w:del w:id="316" w:author="Doug Moore" w:date="2026-02-13T04:13:00Z" w16du:dateUtc="2026-02-13T09:13:00Z">
        <w:r w:rsidRPr="00281C39" w:rsidDel="00FB0835">
          <w:delText>2016</w:delText>
        </w:r>
      </w:del>
      <w:ins w:id="317" w:author="Doug Moore" w:date="2026-02-13T04:13:00Z" w16du:dateUtc="2026-02-13T09:13:00Z">
        <w:r w:rsidR="00FB0835">
          <w:t>2022</w:t>
        </w:r>
      </w:ins>
      <w:r w:rsidRPr="00281C39">
        <w:t>. All room dimensions may be adjusted to meet the specific application for the products being tested according to Annex 8, paragraph 4.</w:t>
      </w:r>
    </w:p>
    <w:p w14:paraId="3EF88FF3" w14:textId="15E932EA" w:rsidR="00D7524F" w:rsidRPr="00281C39" w:rsidRDefault="00D7524F" w:rsidP="00D7524F">
      <w:pPr>
        <w:pStyle w:val="para"/>
        <w:numPr>
          <w:ilvl w:val="0"/>
          <w:numId w:val="30"/>
        </w:numPr>
        <w:snapToGrid w:val="0"/>
        <w:ind w:left="2835" w:hanging="567"/>
      </w:pPr>
      <w:r w:rsidRPr="00281C39">
        <w:t>The test facility shall meet the requirements of ISO 26101:2012 with the qualification criteria and measurement requirements appropriate to this test method as described in ISO 362-3:</w:t>
      </w:r>
      <w:del w:id="318" w:author="Doug Moore" w:date="2026-02-13T04:14:00Z" w16du:dateUtc="2026-02-13T09:14:00Z">
        <w:r w:rsidRPr="00281C39" w:rsidDel="00FA1AAA">
          <w:delText>2016</w:delText>
        </w:r>
      </w:del>
      <w:ins w:id="319" w:author="Doug Moore" w:date="2026-02-13T04:14:00Z" w16du:dateUtc="2026-02-13T09:14:00Z">
        <w:r w:rsidR="00FA1AAA">
          <w:t>2022</w:t>
        </w:r>
      </w:ins>
      <w:r w:rsidRPr="00281C39">
        <w:t xml:space="preserve">, paragraph 7.3. </w:t>
      </w:r>
    </w:p>
    <w:p w14:paraId="60B73E28" w14:textId="2676CDC7" w:rsidR="00D7524F" w:rsidRPr="00281C39" w:rsidRDefault="00D7524F" w:rsidP="00D7524F">
      <w:pPr>
        <w:pStyle w:val="para"/>
        <w:numPr>
          <w:ilvl w:val="0"/>
          <w:numId w:val="30"/>
        </w:numPr>
        <w:snapToGrid w:val="0"/>
        <w:ind w:left="2835" w:hanging="567"/>
      </w:pPr>
      <w:r w:rsidRPr="00281C39">
        <w:t>Condition of the floor is described in ISO 362-3:</w:t>
      </w:r>
      <w:del w:id="320" w:author="Doug Moore" w:date="2026-02-13T04:14:00Z" w16du:dateUtc="2026-02-13T09:14:00Z">
        <w:r w:rsidRPr="00281C39" w:rsidDel="001625BC">
          <w:delText>2016</w:delText>
        </w:r>
      </w:del>
      <w:ins w:id="321" w:author="Doug Moore" w:date="2026-02-13T04:14:00Z" w16du:dateUtc="2026-02-13T09:14:00Z">
        <w:r w:rsidR="001625BC">
          <w:t>2022</w:t>
        </w:r>
      </w:ins>
      <w:r w:rsidRPr="00281C39">
        <w:t>, paragraph 7.4.</w:t>
      </w:r>
    </w:p>
    <w:p w14:paraId="70D87F69" w14:textId="68267CDB" w:rsidR="00D7524F" w:rsidRPr="00281C39" w:rsidRDefault="00D7524F" w:rsidP="00D7524F">
      <w:pPr>
        <w:pStyle w:val="para"/>
        <w:numPr>
          <w:ilvl w:val="0"/>
          <w:numId w:val="30"/>
        </w:numPr>
        <w:snapToGrid w:val="0"/>
        <w:ind w:left="2835" w:hanging="567"/>
      </w:pPr>
      <w:r w:rsidRPr="00281C39">
        <w:rPr>
          <w:bCs/>
        </w:rPr>
        <w:t>Cooling, ventilation, and exhaust gas management</w:t>
      </w:r>
      <w:r w:rsidRPr="00281C39">
        <w:t xml:space="preserve"> are described in ISO 362-3:</w:t>
      </w:r>
      <w:del w:id="322" w:author="Doug Moore" w:date="2026-02-13T04:14:00Z" w16du:dateUtc="2026-02-13T09:14:00Z">
        <w:r w:rsidRPr="00281C39" w:rsidDel="00DA30F3">
          <w:delText>2016</w:delText>
        </w:r>
      </w:del>
      <w:ins w:id="323" w:author="Doug Moore" w:date="2026-02-13T04:14:00Z" w16du:dateUtc="2026-02-13T09:14:00Z">
        <w:r w:rsidR="00DA30F3">
          <w:t>2022</w:t>
        </w:r>
      </w:ins>
      <w:r w:rsidRPr="00281C39">
        <w:t>, paragraph 7.5.</w:t>
      </w:r>
    </w:p>
    <w:p w14:paraId="3C9CDB27" w14:textId="122A93BB" w:rsidR="00D7524F" w:rsidRPr="00281C39" w:rsidRDefault="00D7524F" w:rsidP="00D7524F">
      <w:pPr>
        <w:pStyle w:val="para"/>
        <w:numPr>
          <w:ilvl w:val="0"/>
          <w:numId w:val="30"/>
        </w:numPr>
        <w:snapToGrid w:val="0"/>
        <w:ind w:left="2835" w:hanging="567"/>
      </w:pPr>
      <w:r w:rsidRPr="00281C39">
        <w:t>Dynamometer requirements are described in ISO 362-3:</w:t>
      </w:r>
      <w:del w:id="324" w:author="Doug Moore" w:date="2026-03-02T06:39:00Z" w16du:dateUtc="2026-03-02T11:39:00Z">
        <w:r w:rsidRPr="00281C39" w:rsidDel="00D4438F">
          <w:delText>2016</w:delText>
        </w:r>
      </w:del>
      <w:ins w:id="325" w:author="Doug Moore" w:date="2026-03-02T06:39:00Z" w16du:dateUtc="2026-03-02T11:39:00Z">
        <w:r w:rsidR="00D4438F" w:rsidRPr="00281C39">
          <w:t>20</w:t>
        </w:r>
        <w:r w:rsidR="00D4438F">
          <w:t>22</w:t>
        </w:r>
      </w:ins>
      <w:r w:rsidRPr="00281C39">
        <w:t>, paragraph 8.</w:t>
      </w:r>
    </w:p>
    <w:p w14:paraId="68903252" w14:textId="1C21D362" w:rsidR="00D7524F" w:rsidRPr="00281C39" w:rsidRDefault="00D7524F" w:rsidP="00D7524F">
      <w:pPr>
        <w:pStyle w:val="para"/>
        <w:numPr>
          <w:ilvl w:val="0"/>
          <w:numId w:val="30"/>
        </w:numPr>
        <w:snapToGrid w:val="0"/>
        <w:ind w:left="2835" w:hanging="567"/>
      </w:pPr>
      <w:r w:rsidRPr="00281C39">
        <w:t>Vehicle fixing system is described in ISO 362-3:</w:t>
      </w:r>
      <w:del w:id="326" w:author="Doug Moore" w:date="2026-02-13T04:14:00Z" w16du:dateUtc="2026-02-13T09:14:00Z">
        <w:r w:rsidRPr="00281C39" w:rsidDel="000E163B">
          <w:delText>2016</w:delText>
        </w:r>
      </w:del>
      <w:ins w:id="327" w:author="Doug Moore" w:date="2026-02-13T04:14:00Z" w16du:dateUtc="2026-02-13T09:14:00Z">
        <w:r w:rsidR="000E163B">
          <w:t>2022</w:t>
        </w:r>
      </w:ins>
      <w:r w:rsidRPr="00281C39">
        <w:t>, paragraph 9.3.</w:t>
      </w:r>
    </w:p>
    <w:p w14:paraId="691BF111" w14:textId="3568A93D" w:rsidR="00D7524F" w:rsidRPr="00ED3262" w:rsidRDefault="00D7524F" w:rsidP="00D7524F">
      <w:pPr>
        <w:pStyle w:val="para"/>
        <w:ind w:left="1134" w:firstLine="0"/>
        <w:rPr>
          <w:lang w:val="fr-FR"/>
        </w:rPr>
      </w:pPr>
      <w:r w:rsidRPr="00ED3262">
        <w:rPr>
          <w:lang w:val="fr-FR"/>
        </w:rPr>
        <w:t xml:space="preserve">2.1.3. </w:t>
      </w:r>
      <w:r w:rsidRPr="00ED3262">
        <w:rPr>
          <w:lang w:val="fr-FR"/>
        </w:rPr>
        <w:tab/>
      </w:r>
      <w:r w:rsidRPr="00ED3262">
        <w:rPr>
          <w:lang w:val="fr-FR"/>
        </w:rPr>
        <w:tab/>
        <w:t>Ambient conditions</w:t>
      </w:r>
    </w:p>
    <w:p w14:paraId="6A651138" w14:textId="77777777" w:rsidR="004D1059" w:rsidRPr="00ED3262" w:rsidRDefault="004D1059" w:rsidP="004D1059">
      <w:pPr>
        <w:pStyle w:val="para"/>
        <w:rPr>
          <w:lang w:val="fr-FR"/>
        </w:rPr>
      </w:pPr>
      <w:r w:rsidRPr="00ED3262">
        <w:rPr>
          <w:lang w:val="fr-FR"/>
        </w:rPr>
        <w:t>2.1.3.1.</w:t>
      </w:r>
      <w:r w:rsidRPr="00ED3262">
        <w:rPr>
          <w:lang w:val="fr-FR"/>
        </w:rPr>
        <w:tab/>
        <w:t>Ambient condition indoor</w:t>
      </w:r>
    </w:p>
    <w:p w14:paraId="42527440" w14:textId="77777777" w:rsidR="004D1059" w:rsidRPr="00281C39" w:rsidRDefault="004D1059" w:rsidP="004D1059">
      <w:pPr>
        <w:pStyle w:val="para"/>
      </w:pPr>
      <w:r w:rsidRPr="00ED3262">
        <w:rPr>
          <w:lang w:val="fr-FR"/>
        </w:rPr>
        <w:t>2.1.3.1.1.</w:t>
      </w:r>
      <w:r w:rsidRPr="00ED3262">
        <w:rPr>
          <w:lang w:val="fr-FR"/>
        </w:rPr>
        <w:tab/>
      </w:r>
      <w:r w:rsidRPr="00281C39">
        <w:t>General</w:t>
      </w:r>
    </w:p>
    <w:p w14:paraId="70428C18" w14:textId="77777777" w:rsidR="004D1059" w:rsidRPr="00281C39" w:rsidRDefault="004D1059" w:rsidP="004D1059">
      <w:pPr>
        <w:pStyle w:val="para"/>
      </w:pPr>
      <w:r w:rsidRPr="00281C39">
        <w:tab/>
        <w:t>Meteorological conditions are specified to provide a range of normal operating temperatures and to prevent abnormal readings due to extreme environmental conditions.</w:t>
      </w:r>
    </w:p>
    <w:p w14:paraId="4405748C" w14:textId="77777777" w:rsidR="004D1059" w:rsidRPr="00281C39" w:rsidRDefault="004D1059" w:rsidP="004D1059">
      <w:pPr>
        <w:pStyle w:val="para"/>
        <w:ind w:firstLine="0"/>
      </w:pPr>
      <w:r w:rsidRPr="00281C39">
        <w:t>The meteorological instrumentation shall deliver data representative for the test site and values of temperature, relative humidity, and barometric pressure shall be recorded during the measurement interval.</w:t>
      </w:r>
    </w:p>
    <w:p w14:paraId="2054F434" w14:textId="77777777" w:rsidR="004D1059" w:rsidRPr="00281C39" w:rsidRDefault="004D1059" w:rsidP="004D1059">
      <w:pPr>
        <w:pStyle w:val="para"/>
      </w:pPr>
      <w:r w:rsidRPr="00281C39">
        <w:t>2.1.3.1.2.</w:t>
      </w:r>
      <w:r w:rsidRPr="00281C39">
        <w:tab/>
        <w:t>Temperature</w:t>
      </w:r>
    </w:p>
    <w:p w14:paraId="76294475" w14:textId="77777777" w:rsidR="004D1059" w:rsidRPr="00281C39" w:rsidRDefault="004D1059" w:rsidP="004D1059">
      <w:pPr>
        <w:pStyle w:val="para"/>
        <w:ind w:firstLine="0"/>
      </w:pPr>
      <w:r w:rsidRPr="00281C39">
        <w:t>The measurements shall be made when the ambient air temperature is within the range from 5 °C to 40 °C.</w:t>
      </w:r>
    </w:p>
    <w:p w14:paraId="283426FB" w14:textId="77777777" w:rsidR="004D1059" w:rsidRPr="00281C39" w:rsidRDefault="004D1059" w:rsidP="004D1059">
      <w:pPr>
        <w:pStyle w:val="para"/>
        <w:ind w:firstLine="0"/>
      </w:pPr>
      <w:r w:rsidRPr="00281C39">
        <w:t>The ambient temperature may of necessity be restricted to a narrower temperature range such that all key vehicle functionalities (e.g. start/stop, hybrid propulsion, battery propulsion, fuel-cell stack operation) are enabled according to manufacturer's specifications.</w:t>
      </w:r>
    </w:p>
    <w:p w14:paraId="73C82301" w14:textId="77777777" w:rsidR="004D1059" w:rsidRPr="00281C39" w:rsidRDefault="004D1059" w:rsidP="004D1059">
      <w:pPr>
        <w:pStyle w:val="para"/>
      </w:pPr>
      <w:r w:rsidRPr="00281C39">
        <w:t>2.1.3.1.3.</w:t>
      </w:r>
      <w:r w:rsidRPr="00281C39">
        <w:tab/>
        <w:t>Wind</w:t>
      </w:r>
    </w:p>
    <w:p w14:paraId="5FF3C390" w14:textId="77777777" w:rsidR="004D1059" w:rsidRPr="00281C39" w:rsidRDefault="004D1059" w:rsidP="004D1059">
      <w:pPr>
        <w:pStyle w:val="para"/>
      </w:pPr>
      <w:r w:rsidRPr="00281C39">
        <w:tab/>
        <w:t>n.a.</w:t>
      </w:r>
    </w:p>
    <w:p w14:paraId="25A2623A" w14:textId="77777777" w:rsidR="004D1059" w:rsidRPr="00281C39" w:rsidRDefault="004D1059" w:rsidP="004D1059">
      <w:pPr>
        <w:pStyle w:val="para"/>
      </w:pPr>
      <w:r w:rsidRPr="00281C39">
        <w:t>2.1.3.1.4.</w:t>
      </w:r>
      <w:r w:rsidRPr="00281C39">
        <w:tab/>
        <w:t>Background noise</w:t>
      </w:r>
    </w:p>
    <w:p w14:paraId="619F08A9" w14:textId="77777777" w:rsidR="004D1059" w:rsidRPr="00281C39" w:rsidRDefault="004D1059" w:rsidP="004D1059">
      <w:pPr>
        <w:keepNext/>
        <w:keepLines/>
        <w:tabs>
          <w:tab w:val="right" w:leader="dot" w:pos="8505"/>
        </w:tabs>
        <w:spacing w:before="120" w:after="120"/>
        <w:ind w:left="2268" w:right="1134"/>
        <w:jc w:val="both"/>
      </w:pPr>
      <w:r w:rsidRPr="00281C39">
        <w:t>For indoor testing, background noise shall take into account noise emissions produced by the dynamometer rollers, ventilation systems, and facility exhaust gas systems.</w:t>
      </w:r>
    </w:p>
    <w:p w14:paraId="2D1C2113" w14:textId="77777777" w:rsidR="004D1059" w:rsidRPr="00281C39" w:rsidRDefault="004D1059" w:rsidP="004D1059">
      <w:pPr>
        <w:pStyle w:val="para"/>
      </w:pPr>
      <w:r w:rsidRPr="00281C39">
        <w:t>2.1.3.2.</w:t>
      </w:r>
      <w:r w:rsidRPr="00281C39">
        <w:tab/>
        <w:t>Ambient condition outdoor</w:t>
      </w:r>
    </w:p>
    <w:p w14:paraId="5300C249" w14:textId="20A765F9" w:rsidR="004D1059" w:rsidRPr="00281C39" w:rsidRDefault="004D1059" w:rsidP="00116F8C">
      <w:pPr>
        <w:suppressAutoHyphens w:val="0"/>
        <w:spacing w:after="120"/>
        <w:ind w:left="2268" w:right="1134" w:hanging="1134"/>
        <w:jc w:val="both"/>
        <w:rPr>
          <w:snapToGrid w:val="0"/>
        </w:rPr>
      </w:pPr>
      <w:r w:rsidRPr="00281C39">
        <w:rPr>
          <w:snapToGrid w:val="0"/>
        </w:rPr>
        <w:t>2.1.3.2.1.</w:t>
      </w:r>
      <w:r w:rsidRPr="00281C39">
        <w:rPr>
          <w:snapToGrid w:val="0"/>
        </w:rPr>
        <w:tab/>
        <w:t>General</w:t>
      </w:r>
    </w:p>
    <w:p w14:paraId="06D94AC1" w14:textId="77777777" w:rsidR="00B01C61" w:rsidRPr="00281C39" w:rsidRDefault="00B01C61" w:rsidP="00B01C61">
      <w:pPr>
        <w:suppressAutoHyphens w:val="0"/>
        <w:spacing w:after="120"/>
        <w:ind w:left="2268" w:right="1134"/>
        <w:jc w:val="both"/>
        <w:rPr>
          <w:snapToGrid w:val="0"/>
        </w:rPr>
      </w:pPr>
      <w:r w:rsidRPr="00281C39">
        <w:rPr>
          <w:snapToGrid w:val="0"/>
        </w:rPr>
        <w:t>The surface of the site shall be free of powdery snow, tall grass, loose soil or cinders. There shall be no obstacle which could affect the sound field within the vicinity of the microphone and the sound source. The observer carrying out the measurements shall so position themself as not to affect the readings of the measuring instrument.</w:t>
      </w:r>
    </w:p>
    <w:p w14:paraId="59158077" w14:textId="77777777" w:rsidR="00B01C61" w:rsidRPr="00281C39" w:rsidRDefault="00B01C61" w:rsidP="00B01C61">
      <w:pPr>
        <w:suppressAutoHyphens w:val="0"/>
        <w:spacing w:after="120"/>
        <w:ind w:left="2268" w:right="1134" w:hanging="1134"/>
        <w:jc w:val="both"/>
        <w:rPr>
          <w:snapToGrid w:val="0"/>
        </w:rPr>
      </w:pPr>
      <w:r w:rsidRPr="00281C39">
        <w:rPr>
          <w:snapToGrid w:val="0"/>
        </w:rPr>
        <w:lastRenderedPageBreak/>
        <w:tab/>
        <w:t>Measurements shall not be made under adverse weather conditions. It shall be ensured that the results are not affected by gusts of wind.</w:t>
      </w:r>
    </w:p>
    <w:p w14:paraId="28EE3178" w14:textId="69DC9189" w:rsidR="00B01C61" w:rsidRPr="00281C39" w:rsidRDefault="00B01C61" w:rsidP="00B01C61">
      <w:pPr>
        <w:suppressAutoHyphens w:val="0"/>
        <w:spacing w:after="120"/>
        <w:ind w:left="2268" w:right="1134" w:hanging="1134"/>
        <w:jc w:val="both"/>
        <w:rPr>
          <w:snapToGrid w:val="0"/>
        </w:rPr>
      </w:pPr>
      <w:r w:rsidRPr="00281C39">
        <w:rPr>
          <w:snapToGrid w:val="0"/>
        </w:rPr>
        <w:tab/>
        <w:t xml:space="preserve">The meteorological instrumentation should be positioned adjacent to the test area at a height of </w:t>
      </w:r>
      <w:commentRangeStart w:id="328"/>
      <w:r w:rsidRPr="00281C39">
        <w:rPr>
          <w:snapToGrid w:val="0"/>
        </w:rPr>
        <w:t>1.2</w:t>
      </w:r>
      <w:r w:rsidR="00E25CDD" w:rsidRPr="00281C39">
        <w:rPr>
          <w:snapToGrid w:val="0"/>
        </w:rPr>
        <w:t>0</w:t>
      </w:r>
      <w:commentRangeEnd w:id="328"/>
      <w:r w:rsidR="00D9068E" w:rsidRPr="00281C39">
        <w:rPr>
          <w:rStyle w:val="CommentReference"/>
          <w:snapToGrid w:val="0"/>
          <w:sz w:val="20"/>
          <w:szCs w:val="20"/>
        </w:rPr>
        <w:commentReference w:id="328"/>
      </w:r>
      <w:r w:rsidRPr="00281C39">
        <w:rPr>
          <w:snapToGrid w:val="0"/>
        </w:rPr>
        <w:t xml:space="preserve"> m ± 0.02 m. </w:t>
      </w:r>
    </w:p>
    <w:p w14:paraId="12D30883" w14:textId="41EB83EF" w:rsidR="00B01C61" w:rsidRPr="00281C39" w:rsidRDefault="00B01C61" w:rsidP="00B01C61">
      <w:pPr>
        <w:suppressAutoHyphens w:val="0"/>
        <w:spacing w:after="120"/>
        <w:ind w:left="2268" w:right="1134" w:hanging="1134"/>
        <w:jc w:val="both"/>
        <w:rPr>
          <w:snapToGrid w:val="0"/>
        </w:rPr>
      </w:pPr>
      <w:r w:rsidRPr="00281C39">
        <w:rPr>
          <w:snapToGrid w:val="0"/>
        </w:rPr>
        <w:tab/>
        <w:t xml:space="preserve">A value representative of </w:t>
      </w:r>
      <w:r w:rsidR="00923135" w:rsidRPr="00281C39">
        <w:rPr>
          <w:snapToGrid w:val="0"/>
        </w:rPr>
        <w:t xml:space="preserve">air and road surface </w:t>
      </w:r>
      <w:r w:rsidRPr="00281C39">
        <w:rPr>
          <w:snapToGrid w:val="0"/>
        </w:rPr>
        <w:t>temperature, wind speed and direction, relative humidity, and barometric pressure shall be recorded during the sound measurement interval.</w:t>
      </w:r>
    </w:p>
    <w:p w14:paraId="3D807AF8" w14:textId="77777777" w:rsidR="00F37C6F" w:rsidRPr="00281C39" w:rsidRDefault="00F37C6F" w:rsidP="00F37C6F">
      <w:pPr>
        <w:suppressAutoHyphens w:val="0"/>
        <w:spacing w:after="120"/>
        <w:ind w:left="2268" w:right="1134" w:hanging="1134"/>
        <w:jc w:val="both"/>
        <w:rPr>
          <w:snapToGrid w:val="0"/>
        </w:rPr>
      </w:pPr>
      <w:r w:rsidRPr="00281C39">
        <w:rPr>
          <w:snapToGrid w:val="0"/>
        </w:rPr>
        <w:t>2.1.3.2.2.</w:t>
      </w:r>
      <w:r w:rsidRPr="00281C39">
        <w:rPr>
          <w:snapToGrid w:val="0"/>
        </w:rPr>
        <w:tab/>
        <w:t>Temperature</w:t>
      </w:r>
    </w:p>
    <w:p w14:paraId="04FA6153" w14:textId="77777777" w:rsidR="00F37C6F" w:rsidRPr="00281C39" w:rsidRDefault="00F37C6F" w:rsidP="00F37C6F">
      <w:pPr>
        <w:suppressAutoHyphens w:val="0"/>
        <w:spacing w:after="120"/>
        <w:ind w:left="2268" w:right="1134"/>
        <w:jc w:val="both"/>
        <w:rPr>
          <w:snapToGrid w:val="0"/>
        </w:rPr>
      </w:pPr>
      <w:r w:rsidRPr="00281C39">
        <w:rPr>
          <w:snapToGrid w:val="0"/>
        </w:rPr>
        <w:t>The measurements shall be made when the ambient air temperature is within the range from 5 °C to 40 °C and the test surface temperature within the range from 5 °C to 60 °C.</w:t>
      </w:r>
    </w:p>
    <w:p w14:paraId="14746FD7" w14:textId="77777777" w:rsidR="00F37C6F" w:rsidRPr="00281C39" w:rsidRDefault="00F37C6F" w:rsidP="00F37C6F">
      <w:pPr>
        <w:suppressAutoHyphens w:val="0"/>
        <w:spacing w:after="120"/>
        <w:ind w:left="2268" w:right="1134" w:hanging="1134"/>
        <w:jc w:val="both"/>
        <w:rPr>
          <w:snapToGrid w:val="0"/>
        </w:rPr>
      </w:pPr>
      <w:r w:rsidRPr="00281C39">
        <w:rPr>
          <w:snapToGrid w:val="0"/>
        </w:rPr>
        <w:tab/>
        <w:t>Tests carried out on request of the manufacturer at air temperatures below 5° C shall be accepted as well.</w:t>
      </w:r>
    </w:p>
    <w:p w14:paraId="51F357E8" w14:textId="77777777" w:rsidR="00F37C6F" w:rsidRPr="00281C39" w:rsidRDefault="00F37C6F" w:rsidP="00F37C6F">
      <w:pPr>
        <w:suppressAutoHyphens w:val="0"/>
        <w:spacing w:after="120"/>
        <w:ind w:left="2268" w:right="1134"/>
        <w:jc w:val="both"/>
        <w:rPr>
          <w:snapToGrid w:val="0"/>
        </w:rPr>
      </w:pPr>
      <w:r w:rsidRPr="00281C39">
        <w:t>The ambient temperature may of necessity be restricted to a narrower temperature range such that all key vehicle functionalities (e.g. start/stop, hybrid propulsion, battery propulsion, fuel-cell stack operation) are enabled according to manufacturer's specifications.</w:t>
      </w:r>
    </w:p>
    <w:p w14:paraId="7F804016" w14:textId="77777777" w:rsidR="00F37C6F" w:rsidRPr="00281C39" w:rsidRDefault="00F37C6F" w:rsidP="00F37C6F">
      <w:pPr>
        <w:suppressAutoHyphens w:val="0"/>
        <w:spacing w:after="120"/>
        <w:ind w:left="2268" w:right="1134" w:hanging="1134"/>
        <w:jc w:val="both"/>
        <w:rPr>
          <w:snapToGrid w:val="0"/>
        </w:rPr>
      </w:pPr>
      <w:r w:rsidRPr="00281C39">
        <w:rPr>
          <w:snapToGrid w:val="0"/>
        </w:rPr>
        <w:t>2.1.3.2.3.</w:t>
      </w:r>
      <w:r w:rsidRPr="00281C39">
        <w:rPr>
          <w:snapToGrid w:val="0"/>
        </w:rPr>
        <w:tab/>
        <w:t>Wind</w:t>
      </w:r>
    </w:p>
    <w:p w14:paraId="03D3EB50" w14:textId="60361F02" w:rsidR="00923135" w:rsidRPr="00281C39" w:rsidRDefault="00F37C6F" w:rsidP="00F37C6F">
      <w:pPr>
        <w:suppressAutoHyphens w:val="0"/>
        <w:spacing w:after="120"/>
        <w:ind w:left="2268" w:right="1134"/>
        <w:jc w:val="both"/>
        <w:rPr>
          <w:snapToGrid w:val="0"/>
        </w:rPr>
      </w:pPr>
      <w:r w:rsidRPr="00281C39">
        <w:rPr>
          <w:snapToGrid w:val="0"/>
        </w:rPr>
        <w:t>The tests shall not be carried out if the wind speed, including gusts, at microphone height exceeds 5 m/s, during the sound measurement interval.</w:t>
      </w:r>
    </w:p>
    <w:p w14:paraId="166277B6" w14:textId="57DB4459" w:rsidR="004178BF" w:rsidRPr="00281C39" w:rsidRDefault="004178BF" w:rsidP="004178BF">
      <w:pPr>
        <w:keepNext/>
        <w:keepLines/>
        <w:suppressAutoHyphens w:val="0"/>
        <w:spacing w:after="120"/>
        <w:ind w:left="2268" w:right="-46" w:hanging="1134"/>
        <w:jc w:val="both"/>
        <w:rPr>
          <w:snapToGrid w:val="0"/>
        </w:rPr>
      </w:pPr>
      <w:r w:rsidRPr="00281C39">
        <w:rPr>
          <w:snapToGrid w:val="0"/>
        </w:rPr>
        <w:t>2.1.3.2.4.</w:t>
      </w:r>
      <w:r w:rsidRPr="00281C39">
        <w:rPr>
          <w:snapToGrid w:val="0"/>
        </w:rPr>
        <w:tab/>
        <w:t>Background noise</w:t>
      </w:r>
    </w:p>
    <w:p w14:paraId="44FA3D71" w14:textId="77777777" w:rsidR="00B01C61" w:rsidRPr="00281C39" w:rsidRDefault="00B01C61" w:rsidP="00B01C61">
      <w:pPr>
        <w:keepNext/>
        <w:keepLines/>
        <w:suppressAutoHyphens w:val="0"/>
        <w:spacing w:after="120"/>
        <w:ind w:left="2268" w:right="1134" w:hanging="1134"/>
        <w:jc w:val="both"/>
        <w:rPr>
          <w:snapToGrid w:val="0"/>
        </w:rPr>
      </w:pPr>
      <w:r w:rsidRPr="00281C39">
        <w:rPr>
          <w:snapToGrid w:val="0"/>
        </w:rPr>
        <w:tab/>
      </w:r>
      <w:r w:rsidRPr="00281C39">
        <w:rPr>
          <w:snapToGrid w:val="0"/>
        </w:rPr>
        <w:tab/>
        <w:t>Any sound peak which appears to be unrelated to the characteristics of the general sound level of the vehicle shall be ignored in taking the readings.</w:t>
      </w:r>
    </w:p>
    <w:p w14:paraId="4F13E633" w14:textId="77777777" w:rsidR="00B01C61" w:rsidRPr="00281C39" w:rsidRDefault="00B01C61" w:rsidP="00B01C61">
      <w:pPr>
        <w:suppressAutoHyphens w:val="0"/>
        <w:spacing w:after="120"/>
        <w:ind w:left="2268" w:right="1134" w:hanging="1134"/>
        <w:jc w:val="both"/>
        <w:rPr>
          <w:snapToGrid w:val="0"/>
          <w:spacing w:val="-2"/>
        </w:rPr>
      </w:pPr>
      <w:r w:rsidRPr="00281C39">
        <w:rPr>
          <w:snapToGrid w:val="0"/>
          <w:spacing w:val="-2"/>
        </w:rPr>
        <w:tab/>
        <w:t>The background noise shall be measured for duration of 10 seconds immediately before and after a series of vehicle tests. The measurements shall be made with the same microphones and microphone locations used during the test. The A-weighted maximum sound pressure level shall be reported.</w:t>
      </w:r>
    </w:p>
    <w:p w14:paraId="49731DAD"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background noise (including any wind noise) shall be at least 10 dB</w:t>
      </w:r>
      <w:r w:rsidR="004E56F5" w:rsidRPr="00281C39">
        <w:rPr>
          <w:color w:val="000000"/>
          <w:sz w:val="18"/>
          <w:szCs w:val="18"/>
          <w:lang w:eastAsia="de-DE"/>
        </w:rPr>
        <w:t>(A)</w:t>
      </w:r>
      <w:r w:rsidRPr="00281C39">
        <w:rPr>
          <w:snapToGrid w:val="0"/>
        </w:rPr>
        <w:t xml:space="preserve"> below the A-weighted sound pressure level produced by the vehicle under test. If the difference between the ambient noise and the measured sound is between 10 and 15 dB(A), in order to calculate the test results the appropriate correction shall be subtracted from the readings on the sound-level meter, as in the following table:</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942"/>
        <w:gridCol w:w="738"/>
        <w:gridCol w:w="738"/>
        <w:gridCol w:w="738"/>
        <w:gridCol w:w="738"/>
        <w:gridCol w:w="738"/>
        <w:gridCol w:w="738"/>
      </w:tblGrid>
      <w:tr w:rsidR="00B01C61" w:rsidRPr="00281C39" w14:paraId="50DD44F6" w14:textId="77777777" w:rsidTr="00F94359">
        <w:trPr>
          <w:tblHeader/>
        </w:trPr>
        <w:tc>
          <w:tcPr>
            <w:tcW w:w="2942" w:type="dxa"/>
            <w:tcBorders>
              <w:bottom w:val="single" w:sz="12" w:space="0" w:color="auto"/>
            </w:tcBorders>
            <w:vAlign w:val="bottom"/>
          </w:tcPr>
          <w:p w14:paraId="604645F2"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Difference between ambient noise and sound to be measured dB(A)</w:t>
            </w:r>
          </w:p>
        </w:tc>
        <w:tc>
          <w:tcPr>
            <w:tcW w:w="738" w:type="dxa"/>
            <w:tcBorders>
              <w:bottom w:val="single" w:sz="12" w:space="0" w:color="auto"/>
            </w:tcBorders>
            <w:vAlign w:val="bottom"/>
          </w:tcPr>
          <w:p w14:paraId="02F6356D"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10</w:t>
            </w:r>
          </w:p>
        </w:tc>
        <w:tc>
          <w:tcPr>
            <w:tcW w:w="738" w:type="dxa"/>
            <w:tcBorders>
              <w:bottom w:val="single" w:sz="12" w:space="0" w:color="auto"/>
            </w:tcBorders>
            <w:vAlign w:val="bottom"/>
          </w:tcPr>
          <w:p w14:paraId="3A6C4847"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11</w:t>
            </w:r>
          </w:p>
        </w:tc>
        <w:tc>
          <w:tcPr>
            <w:tcW w:w="738" w:type="dxa"/>
            <w:tcBorders>
              <w:bottom w:val="single" w:sz="12" w:space="0" w:color="auto"/>
            </w:tcBorders>
            <w:vAlign w:val="bottom"/>
          </w:tcPr>
          <w:p w14:paraId="671D8FAE"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12</w:t>
            </w:r>
          </w:p>
        </w:tc>
        <w:tc>
          <w:tcPr>
            <w:tcW w:w="738" w:type="dxa"/>
            <w:tcBorders>
              <w:bottom w:val="single" w:sz="12" w:space="0" w:color="auto"/>
            </w:tcBorders>
            <w:vAlign w:val="bottom"/>
          </w:tcPr>
          <w:p w14:paraId="741DE66A"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13</w:t>
            </w:r>
          </w:p>
        </w:tc>
        <w:tc>
          <w:tcPr>
            <w:tcW w:w="738" w:type="dxa"/>
            <w:tcBorders>
              <w:bottom w:val="single" w:sz="12" w:space="0" w:color="auto"/>
            </w:tcBorders>
            <w:vAlign w:val="bottom"/>
          </w:tcPr>
          <w:p w14:paraId="3A1D7967"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14</w:t>
            </w:r>
          </w:p>
        </w:tc>
        <w:tc>
          <w:tcPr>
            <w:tcW w:w="738" w:type="dxa"/>
            <w:tcBorders>
              <w:bottom w:val="single" w:sz="12" w:space="0" w:color="auto"/>
            </w:tcBorders>
            <w:vAlign w:val="bottom"/>
          </w:tcPr>
          <w:p w14:paraId="17C738DD" w14:textId="77777777" w:rsidR="00B01C61" w:rsidRPr="00281C39" w:rsidRDefault="00B01C61" w:rsidP="00B01C61">
            <w:pPr>
              <w:keepNext/>
              <w:keepLines/>
              <w:suppressAutoHyphens w:val="0"/>
              <w:autoSpaceDE w:val="0"/>
              <w:autoSpaceDN w:val="0"/>
              <w:adjustRightInd w:val="0"/>
              <w:spacing w:before="80" w:line="200" w:lineRule="exact"/>
              <w:ind w:left="113" w:right="113"/>
              <w:jc w:val="both"/>
              <w:rPr>
                <w:bCs/>
                <w:i/>
                <w:sz w:val="16"/>
              </w:rPr>
            </w:pPr>
            <w:r w:rsidRPr="00281C39">
              <w:rPr>
                <w:bCs/>
                <w:i/>
                <w:sz w:val="16"/>
              </w:rPr>
              <w:t>15</w:t>
            </w:r>
          </w:p>
        </w:tc>
      </w:tr>
      <w:tr w:rsidR="00B01C61" w:rsidRPr="00281C39" w14:paraId="1BD0903F" w14:textId="77777777" w:rsidTr="00F94359">
        <w:trPr>
          <w:tblHeader/>
        </w:trPr>
        <w:tc>
          <w:tcPr>
            <w:tcW w:w="2942" w:type="dxa"/>
            <w:tcBorders>
              <w:top w:val="single" w:sz="12" w:space="0" w:color="auto"/>
              <w:bottom w:val="single" w:sz="12" w:space="0" w:color="auto"/>
            </w:tcBorders>
          </w:tcPr>
          <w:p w14:paraId="53AB6091"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Correction dB(A)</w:t>
            </w:r>
          </w:p>
        </w:tc>
        <w:tc>
          <w:tcPr>
            <w:tcW w:w="738" w:type="dxa"/>
            <w:tcBorders>
              <w:top w:val="single" w:sz="12" w:space="0" w:color="auto"/>
              <w:bottom w:val="single" w:sz="12" w:space="0" w:color="auto"/>
            </w:tcBorders>
            <w:vAlign w:val="bottom"/>
          </w:tcPr>
          <w:p w14:paraId="70A4744A"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0.5</w:t>
            </w:r>
          </w:p>
        </w:tc>
        <w:tc>
          <w:tcPr>
            <w:tcW w:w="738" w:type="dxa"/>
            <w:tcBorders>
              <w:top w:val="single" w:sz="12" w:space="0" w:color="auto"/>
              <w:bottom w:val="single" w:sz="12" w:space="0" w:color="auto"/>
            </w:tcBorders>
            <w:vAlign w:val="bottom"/>
          </w:tcPr>
          <w:p w14:paraId="700E1E03"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0.4</w:t>
            </w:r>
          </w:p>
        </w:tc>
        <w:tc>
          <w:tcPr>
            <w:tcW w:w="738" w:type="dxa"/>
            <w:tcBorders>
              <w:top w:val="single" w:sz="12" w:space="0" w:color="auto"/>
              <w:bottom w:val="single" w:sz="12" w:space="0" w:color="auto"/>
            </w:tcBorders>
            <w:vAlign w:val="bottom"/>
          </w:tcPr>
          <w:p w14:paraId="68A23EEA"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0.3</w:t>
            </w:r>
          </w:p>
        </w:tc>
        <w:tc>
          <w:tcPr>
            <w:tcW w:w="738" w:type="dxa"/>
            <w:tcBorders>
              <w:top w:val="single" w:sz="12" w:space="0" w:color="auto"/>
              <w:bottom w:val="single" w:sz="12" w:space="0" w:color="auto"/>
            </w:tcBorders>
            <w:vAlign w:val="bottom"/>
          </w:tcPr>
          <w:p w14:paraId="33549184"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0.2</w:t>
            </w:r>
          </w:p>
        </w:tc>
        <w:tc>
          <w:tcPr>
            <w:tcW w:w="738" w:type="dxa"/>
            <w:tcBorders>
              <w:top w:val="single" w:sz="12" w:space="0" w:color="auto"/>
              <w:bottom w:val="single" w:sz="12" w:space="0" w:color="auto"/>
            </w:tcBorders>
            <w:vAlign w:val="bottom"/>
          </w:tcPr>
          <w:p w14:paraId="4E5F4E1E"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0.1</w:t>
            </w:r>
          </w:p>
        </w:tc>
        <w:tc>
          <w:tcPr>
            <w:tcW w:w="738" w:type="dxa"/>
            <w:tcBorders>
              <w:top w:val="single" w:sz="12" w:space="0" w:color="auto"/>
              <w:bottom w:val="single" w:sz="12" w:space="0" w:color="auto"/>
            </w:tcBorders>
            <w:vAlign w:val="bottom"/>
          </w:tcPr>
          <w:p w14:paraId="3944B495" w14:textId="77777777" w:rsidR="00B01C61" w:rsidRPr="00281C39"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281C39">
              <w:rPr>
                <w:bCs/>
                <w:sz w:val="18"/>
                <w:szCs w:val="18"/>
              </w:rPr>
              <w:t>0.0</w:t>
            </w:r>
          </w:p>
        </w:tc>
      </w:tr>
    </w:tbl>
    <w:p w14:paraId="494C2C7C" w14:textId="77777777" w:rsidR="00D7524F" w:rsidRPr="00281C39" w:rsidRDefault="00D7524F" w:rsidP="00D7524F">
      <w:pPr>
        <w:pStyle w:val="para"/>
        <w:ind w:firstLine="0"/>
      </w:pPr>
    </w:p>
    <w:p w14:paraId="2B3A8BBE" w14:textId="7FFD90B0" w:rsidR="00B01C61" w:rsidRPr="00281C39" w:rsidRDefault="00B01C61" w:rsidP="00B01C61">
      <w:pPr>
        <w:keepNext/>
        <w:keepLines/>
        <w:tabs>
          <w:tab w:val="right" w:leader="dot" w:pos="8505"/>
        </w:tabs>
        <w:spacing w:before="120" w:after="120"/>
        <w:ind w:left="2268" w:right="1134" w:hanging="1134"/>
        <w:jc w:val="both"/>
      </w:pPr>
      <w:r w:rsidRPr="00281C39">
        <w:t>2.2.</w:t>
      </w:r>
      <w:r w:rsidRPr="00281C39">
        <w:tab/>
        <w:t>Vehicle</w:t>
      </w:r>
    </w:p>
    <w:p w14:paraId="16111D31" w14:textId="77777777" w:rsidR="00043CBF" w:rsidRPr="00281C39" w:rsidRDefault="00B01C61" w:rsidP="00B01C61">
      <w:pPr>
        <w:spacing w:after="120"/>
        <w:ind w:left="2268" w:right="1134" w:hanging="1134"/>
        <w:jc w:val="both"/>
      </w:pPr>
      <w:r w:rsidRPr="00281C39">
        <w:t>2.2.1.</w:t>
      </w:r>
      <w:r w:rsidRPr="00281C39">
        <w:tab/>
      </w:r>
      <w:r w:rsidRPr="00281C39">
        <w:tab/>
      </w:r>
      <w:r w:rsidR="00043CBF" w:rsidRPr="00281C39">
        <w:t>Vehicle selection</w:t>
      </w:r>
    </w:p>
    <w:p w14:paraId="000FBD1D" w14:textId="1B22833B" w:rsidR="00B01C61" w:rsidRPr="00281C39" w:rsidRDefault="00B01C61" w:rsidP="00043CBF">
      <w:pPr>
        <w:spacing w:after="120"/>
        <w:ind w:left="2268" w:right="1134"/>
        <w:jc w:val="both"/>
      </w:pPr>
      <w:r w:rsidRPr="00281C39">
        <w:t>The vehicle shall be representative of vehicles to be put on the market as specified by the manufacturer in agreement with the Technical Service to fulfil the requirements of this Regulation.</w:t>
      </w:r>
    </w:p>
    <w:p w14:paraId="76D6A0C7" w14:textId="77777777" w:rsidR="00B01C61" w:rsidRPr="00281C39" w:rsidRDefault="00B01C61" w:rsidP="00B01C61">
      <w:pPr>
        <w:suppressAutoHyphens w:val="0"/>
        <w:spacing w:after="160"/>
        <w:ind w:left="2268" w:right="1134"/>
        <w:jc w:val="both"/>
        <w:rPr>
          <w:snapToGrid w:val="0"/>
        </w:rPr>
      </w:pPr>
      <w:r w:rsidRPr="00281C39">
        <w:rPr>
          <w:snapToGrid w:val="0"/>
        </w:rPr>
        <w:lastRenderedPageBreak/>
        <w:t>Measurements shall be made without any trailer, except in the case of non-separable vehicles. At the request of the manufacturer, measurements may be made on vehicles with lift axle(s) in a raised position.</w:t>
      </w:r>
    </w:p>
    <w:p w14:paraId="7116CB78" w14:textId="77777777" w:rsidR="00223945" w:rsidRPr="00281C39" w:rsidRDefault="00223945" w:rsidP="00223945">
      <w:pPr>
        <w:tabs>
          <w:tab w:val="left" w:pos="2268"/>
        </w:tabs>
        <w:spacing w:before="120" w:after="120"/>
        <w:ind w:left="2268" w:right="1134" w:hanging="1134"/>
        <w:jc w:val="both"/>
      </w:pPr>
      <w:r w:rsidRPr="00281C39">
        <w:t>2.2.2.</w:t>
      </w:r>
      <w:r w:rsidRPr="00281C39">
        <w:tab/>
        <w:t>Vehicle test mass m</w:t>
      </w:r>
      <w:r w:rsidRPr="00281C39">
        <w:rPr>
          <w:vertAlign w:val="subscript"/>
        </w:rPr>
        <w:t xml:space="preserve">t </w:t>
      </w:r>
      <w:r w:rsidRPr="00281C39">
        <w:t>and vehicle target mass m</w:t>
      </w:r>
      <w:r w:rsidRPr="00281C39">
        <w:rPr>
          <w:vertAlign w:val="subscript"/>
        </w:rPr>
        <w:t>target</w:t>
      </w:r>
    </w:p>
    <w:p w14:paraId="22E2E8AF" w14:textId="7448B82E" w:rsidR="00B01C61" w:rsidRPr="00281C39" w:rsidRDefault="00223945" w:rsidP="00223945">
      <w:pPr>
        <w:spacing w:after="120"/>
        <w:ind w:left="2268" w:right="1134" w:hanging="1134"/>
        <w:jc w:val="both"/>
        <w:rPr>
          <w:b/>
        </w:rPr>
      </w:pPr>
      <w:r w:rsidRPr="00281C39">
        <w:t>2.2.2.1.</w:t>
      </w:r>
      <w:r w:rsidRPr="00281C39">
        <w:tab/>
      </w:r>
      <w:r w:rsidR="00B01C61" w:rsidRPr="00281C39">
        <w:t>Measurements shall be made on vehicles at the test mass m</w:t>
      </w:r>
      <w:r w:rsidR="00B01C61" w:rsidRPr="00281C39">
        <w:rPr>
          <w:vertAlign w:val="subscript"/>
        </w:rPr>
        <w:t>t</w:t>
      </w:r>
      <w:r w:rsidR="00B01C61" w:rsidRPr="00281C39">
        <w:t xml:space="preserve"> specified according to the </w:t>
      </w:r>
      <w:r w:rsidR="00BC30BE" w:rsidRPr="00281C39">
        <w:t>Table 2 below</w:t>
      </w:r>
      <w:r w:rsidR="00B01C61" w:rsidRPr="00281C39">
        <w:rPr>
          <w:b/>
        </w:rPr>
        <w:t>.</w:t>
      </w:r>
    </w:p>
    <w:p w14:paraId="3D329865" w14:textId="6A9947F9" w:rsidR="00D7524F" w:rsidRPr="00281C39" w:rsidRDefault="00D7524F" w:rsidP="00D7524F">
      <w:pPr>
        <w:spacing w:after="120"/>
        <w:ind w:left="2268" w:right="1134"/>
        <w:jc w:val="both"/>
        <w:rPr>
          <w:bCs/>
          <w:color w:val="212121"/>
        </w:rPr>
      </w:pPr>
      <w:r w:rsidRPr="00281C39">
        <w:rPr>
          <w:bCs/>
          <w:color w:val="212121"/>
        </w:rPr>
        <w:t xml:space="preserve">When testing indoors, the test mass, </w:t>
      </w:r>
      <w:r w:rsidRPr="00281C39">
        <w:rPr>
          <w:bCs/>
          <w:i/>
          <w:iCs/>
          <w:color w:val="212121"/>
        </w:rPr>
        <w:t>m</w:t>
      </w:r>
      <w:r w:rsidRPr="00281C39">
        <w:rPr>
          <w:bCs/>
          <w:color w:val="212121"/>
          <w:vertAlign w:val="subscript"/>
        </w:rPr>
        <w:t>t</w:t>
      </w:r>
      <w:r w:rsidRPr="00281C39">
        <w:rPr>
          <w:bCs/>
          <w:color w:val="212121"/>
        </w:rPr>
        <w:t xml:space="preserve"> shall</w:t>
      </w:r>
      <w:r w:rsidRPr="00281C39">
        <w:rPr>
          <w:bCs/>
          <w:color w:val="FF0000"/>
        </w:rPr>
        <w:t xml:space="preserve"> </w:t>
      </w:r>
      <w:r w:rsidRPr="00281C39">
        <w:rPr>
          <w:bCs/>
          <w:color w:val="212121"/>
        </w:rPr>
        <w:t xml:space="preserve">be utilized by the control system of the dyno roller.  Actual mass of the vehicle has no effect on results and it is permitted to load the vehicle as necessary to prevent slip between the tyres and the dyno rolls. To detect excessive slip, it is recommended to control the ratio of engine rotational speed and vehicle speed between the acceleration phase and the constant-speed status. To avoid slip, it is possible to increase the axle load. </w:t>
      </w:r>
    </w:p>
    <w:p w14:paraId="76054289" w14:textId="5886F108" w:rsidR="00B01C61" w:rsidRDefault="00BC30BE" w:rsidP="00BC30BE">
      <w:pPr>
        <w:suppressAutoHyphens w:val="0"/>
        <w:spacing w:after="160"/>
        <w:ind w:left="2268" w:right="1134" w:hanging="1134"/>
        <w:jc w:val="both"/>
        <w:rPr>
          <w:ins w:id="329" w:author="Doug Moore" w:date="2026-02-13T04:15:00Z" w16du:dateUtc="2026-02-13T09:15:00Z"/>
          <w:snapToGrid w:val="0"/>
        </w:rPr>
      </w:pPr>
      <w:r w:rsidRPr="00281C39">
        <w:rPr>
          <w:snapToGrid w:val="0"/>
        </w:rPr>
        <w:t>2.2.2.2.</w:t>
      </w:r>
      <w:r w:rsidR="00B01C61" w:rsidRPr="00281C39">
        <w:rPr>
          <w:snapToGrid w:val="0"/>
        </w:rPr>
        <w:tab/>
        <w:t>Target mass, m</w:t>
      </w:r>
      <w:r w:rsidR="00B01C61" w:rsidRPr="00281C39">
        <w:rPr>
          <w:snapToGrid w:val="0"/>
          <w:vertAlign w:val="subscript"/>
        </w:rPr>
        <w:t>target</w:t>
      </w:r>
      <w:r w:rsidR="00B01C61" w:rsidRPr="00281C39">
        <w:rPr>
          <w:snapToGrid w:val="0"/>
        </w:rPr>
        <w:t>, is used to denote the mass that N</w:t>
      </w:r>
      <w:r w:rsidR="00B01C61" w:rsidRPr="00281C39">
        <w:rPr>
          <w:snapToGrid w:val="0"/>
          <w:vertAlign w:val="subscript"/>
        </w:rPr>
        <w:t>2</w:t>
      </w:r>
      <w:r w:rsidR="00B01C61" w:rsidRPr="00281C39">
        <w:rPr>
          <w:snapToGrid w:val="0"/>
        </w:rPr>
        <w:t xml:space="preserve"> and N</w:t>
      </w:r>
      <w:r w:rsidR="00B01C61" w:rsidRPr="00281C39">
        <w:rPr>
          <w:snapToGrid w:val="0"/>
          <w:vertAlign w:val="subscript"/>
        </w:rPr>
        <w:t>3</w:t>
      </w:r>
      <w:r w:rsidR="00B01C61" w:rsidRPr="00281C39">
        <w:rPr>
          <w:snapToGrid w:val="0"/>
        </w:rPr>
        <w:t xml:space="preserve"> vehicles should be tested at. The actual test mass of the vehicle can be less due to limitations on vehicle and axle loading.</w:t>
      </w:r>
    </w:p>
    <w:p w14:paraId="4498EC2B" w14:textId="1F3A0FC6" w:rsidR="00C9467D" w:rsidRPr="00281C39" w:rsidRDefault="00C9467D" w:rsidP="00C9467D">
      <w:pPr>
        <w:suppressAutoHyphens w:val="0"/>
        <w:spacing w:after="160"/>
        <w:ind w:left="2268" w:right="1134"/>
        <w:jc w:val="both"/>
        <w:rPr>
          <w:snapToGrid w:val="0"/>
        </w:rPr>
      </w:pPr>
      <w:ins w:id="330" w:author="Doug Moore" w:date="2026-02-13T04:15:00Z" w16du:dateUtc="2026-02-13T09:15:00Z">
        <w:r w:rsidRPr="006658C5">
          <w:rPr>
            <w:b/>
            <w:bCs/>
            <w:color w:val="C00000"/>
          </w:rPr>
          <w:t>For vehicles in category N</w:t>
        </w:r>
        <w:r w:rsidRPr="006658C5">
          <w:rPr>
            <w:b/>
            <w:bCs/>
            <w:color w:val="C00000"/>
            <w:vertAlign w:val="subscript"/>
          </w:rPr>
          <w:t>2</w:t>
        </w:r>
        <w:r w:rsidRPr="006658C5">
          <w:rPr>
            <w:b/>
            <w:bCs/>
            <w:color w:val="C00000"/>
          </w:rPr>
          <w:t>, N</w:t>
        </w:r>
        <w:r w:rsidRPr="006658C5">
          <w:rPr>
            <w:b/>
            <w:bCs/>
            <w:color w:val="C00000"/>
            <w:vertAlign w:val="subscript"/>
          </w:rPr>
          <w:t>3</w:t>
        </w:r>
        <w:r w:rsidRPr="006658C5">
          <w:rPr>
            <w:b/>
            <w:bCs/>
            <w:color w:val="C00000"/>
          </w:rPr>
          <w:t xml:space="preserve"> equipped with an ADS, m</w:t>
        </w:r>
        <w:r w:rsidRPr="006658C5">
          <w:rPr>
            <w:b/>
            <w:bCs/>
            <w:color w:val="C00000"/>
            <w:vertAlign w:val="subscript"/>
          </w:rPr>
          <w:t xml:space="preserve">d </w:t>
        </w:r>
        <w:r w:rsidRPr="006658C5">
          <w:rPr>
            <w:b/>
            <w:bCs/>
            <w:color w:val="C00000"/>
          </w:rPr>
          <w:t>= 0 if there is no driver. In this case, if a person is inside the vehicle to perform the test, the mass of this person shall be considered part of the extra load m</w:t>
        </w:r>
        <w:r w:rsidRPr="006658C5">
          <w:rPr>
            <w:b/>
            <w:bCs/>
            <w:color w:val="C00000"/>
            <w:vertAlign w:val="subscript"/>
          </w:rPr>
          <w:t>xload</w:t>
        </w:r>
        <w:r w:rsidRPr="006658C5">
          <w:rPr>
            <w:b/>
            <w:bCs/>
            <w:color w:val="C00000"/>
          </w:rPr>
          <w:t>.</w:t>
        </w:r>
      </w:ins>
    </w:p>
    <w:p w14:paraId="29CDCBF8" w14:textId="4BA1A092" w:rsidR="00BC30BE" w:rsidRPr="00281C39" w:rsidRDefault="00C61D30" w:rsidP="00C61D30">
      <w:pPr>
        <w:ind w:left="2268" w:right="1134"/>
        <w:jc w:val="both"/>
        <w:rPr>
          <w:snapToGrid w:val="0"/>
        </w:rPr>
      </w:pPr>
      <w:r w:rsidRPr="00281C39">
        <w:t>Table 2: Specification of test mass for the various vehicle categories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2"/>
        <w:gridCol w:w="5658"/>
      </w:tblGrid>
      <w:tr w:rsidR="00B01C61" w:rsidRPr="00281C39" w14:paraId="5D1E9118" w14:textId="77777777" w:rsidTr="00F94359">
        <w:trPr>
          <w:tblHeader/>
        </w:trPr>
        <w:tc>
          <w:tcPr>
            <w:tcW w:w="1712" w:type="dxa"/>
            <w:tcBorders>
              <w:bottom w:val="single" w:sz="12" w:space="0" w:color="auto"/>
            </w:tcBorders>
            <w:vAlign w:val="bottom"/>
          </w:tcPr>
          <w:p w14:paraId="42D66E1E" w14:textId="77777777" w:rsidR="00B01C61" w:rsidRPr="00281C39" w:rsidRDefault="00B01C61" w:rsidP="00B01C61">
            <w:pPr>
              <w:suppressAutoHyphens w:val="0"/>
              <w:spacing w:after="120"/>
              <w:ind w:left="113" w:right="113"/>
              <w:jc w:val="both"/>
              <w:rPr>
                <w:bCs/>
                <w:i/>
                <w:sz w:val="16"/>
              </w:rPr>
            </w:pPr>
            <w:r w:rsidRPr="00281C39">
              <w:rPr>
                <w:bCs/>
                <w:i/>
                <w:sz w:val="16"/>
              </w:rPr>
              <w:t>Vehicle category</w:t>
            </w:r>
          </w:p>
        </w:tc>
        <w:tc>
          <w:tcPr>
            <w:tcW w:w="5658" w:type="dxa"/>
            <w:tcBorders>
              <w:bottom w:val="single" w:sz="12" w:space="0" w:color="auto"/>
            </w:tcBorders>
            <w:vAlign w:val="bottom"/>
          </w:tcPr>
          <w:p w14:paraId="374B418D" w14:textId="77777777" w:rsidR="00B01C61" w:rsidRPr="00281C39" w:rsidRDefault="00B01C61" w:rsidP="00B01C61">
            <w:pPr>
              <w:suppressAutoHyphens w:val="0"/>
              <w:spacing w:after="120"/>
              <w:ind w:left="113" w:right="113"/>
              <w:jc w:val="both"/>
              <w:rPr>
                <w:bCs/>
                <w:i/>
                <w:sz w:val="16"/>
              </w:rPr>
            </w:pPr>
            <w:r w:rsidRPr="00281C39">
              <w:rPr>
                <w:bCs/>
                <w:i/>
                <w:sz w:val="16"/>
              </w:rPr>
              <w:t>Vehicle test mass</w:t>
            </w:r>
          </w:p>
        </w:tc>
      </w:tr>
      <w:tr w:rsidR="00B01C61" w:rsidRPr="00281C39" w14:paraId="7109910D" w14:textId="77777777" w:rsidTr="00F94359">
        <w:tc>
          <w:tcPr>
            <w:tcW w:w="1712" w:type="dxa"/>
            <w:tcBorders>
              <w:top w:val="single" w:sz="12" w:space="0" w:color="auto"/>
            </w:tcBorders>
          </w:tcPr>
          <w:p w14:paraId="78B11B82" w14:textId="77777777" w:rsidR="00B01C61" w:rsidRPr="00281C39" w:rsidRDefault="00B01C61" w:rsidP="00B01C61">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1</w:t>
            </w:r>
          </w:p>
        </w:tc>
        <w:tc>
          <w:tcPr>
            <w:tcW w:w="5658" w:type="dxa"/>
            <w:tcBorders>
              <w:top w:val="single" w:sz="12" w:space="0" w:color="auto"/>
            </w:tcBorders>
          </w:tcPr>
          <w:p w14:paraId="6FC62DB5" w14:textId="77777777" w:rsidR="00424C6B" w:rsidRPr="00281C39" w:rsidRDefault="00424C6B" w:rsidP="00B01C61">
            <w:pPr>
              <w:suppressAutoHyphens w:val="0"/>
              <w:spacing w:after="120"/>
              <w:ind w:left="113" w:right="113"/>
              <w:jc w:val="both"/>
              <w:rPr>
                <w:bCs/>
                <w:sz w:val="12"/>
                <w:szCs w:val="12"/>
              </w:rPr>
            </w:pPr>
            <w:r w:rsidRPr="00281C39">
              <w:rPr>
                <w:sz w:val="18"/>
                <w:szCs w:val="18"/>
              </w:rPr>
              <w:t>The test mass m</w:t>
            </w:r>
            <w:r w:rsidRPr="00281C39">
              <w:rPr>
                <w:sz w:val="18"/>
                <w:szCs w:val="18"/>
                <w:vertAlign w:val="subscript"/>
              </w:rPr>
              <w:t>t</w:t>
            </w:r>
            <w:r w:rsidRPr="00281C39">
              <w:rPr>
                <w:sz w:val="18"/>
                <w:szCs w:val="18"/>
              </w:rPr>
              <w:t xml:space="preserve"> of the vehicle shall be between </w:t>
            </w:r>
            <w:r w:rsidRPr="00281C39">
              <w:rPr>
                <w:sz w:val="18"/>
                <w:szCs w:val="18"/>
              </w:rPr>
              <w:br/>
            </w:r>
            <w:r w:rsidRPr="00281C39">
              <w:rPr>
                <w:bCs/>
                <w:sz w:val="18"/>
                <w:szCs w:val="18"/>
              </w:rPr>
              <w:t>0.9 m</w:t>
            </w:r>
            <w:r w:rsidRPr="00281C39">
              <w:rPr>
                <w:bCs/>
                <w:sz w:val="12"/>
                <w:szCs w:val="12"/>
              </w:rPr>
              <w:t xml:space="preserve">ro  </w:t>
            </w:r>
            <w:r w:rsidRPr="00281C39">
              <w:rPr>
                <w:bCs/>
                <w:sz w:val="18"/>
                <w:szCs w:val="18"/>
              </w:rPr>
              <w:t>≤  m</w:t>
            </w:r>
            <w:r w:rsidRPr="00281C39">
              <w:rPr>
                <w:bCs/>
                <w:sz w:val="12"/>
                <w:szCs w:val="12"/>
              </w:rPr>
              <w:t xml:space="preserve">t  </w:t>
            </w:r>
            <w:r w:rsidRPr="00281C39">
              <w:rPr>
                <w:bCs/>
                <w:sz w:val="18"/>
                <w:szCs w:val="18"/>
              </w:rPr>
              <w:t>≤  1.2 m</w:t>
            </w:r>
            <w:r w:rsidRPr="00281C39">
              <w:rPr>
                <w:bCs/>
                <w:sz w:val="12"/>
                <w:szCs w:val="12"/>
              </w:rPr>
              <w:t>ro</w:t>
            </w:r>
          </w:p>
          <w:p w14:paraId="6101DAC7" w14:textId="77777777" w:rsidR="00871CB6" w:rsidRPr="006658C5" w:rsidRDefault="00871CB6" w:rsidP="00871CB6">
            <w:pPr>
              <w:suppressAutoHyphens w:val="0"/>
              <w:spacing w:after="120"/>
              <w:ind w:left="113" w:right="993"/>
              <w:jc w:val="both"/>
              <w:rPr>
                <w:ins w:id="331" w:author="Doug Moore" w:date="2026-02-13T04:15:00Z" w16du:dateUtc="2026-02-13T09:15:00Z"/>
                <w:b/>
                <w:color w:val="C00000"/>
                <w:sz w:val="18"/>
                <w:szCs w:val="18"/>
              </w:rPr>
            </w:pPr>
            <w:ins w:id="332" w:author="Doug Moore" w:date="2026-02-13T04:15:00Z" w16du:dateUtc="2026-02-13T09:15:00Z">
              <w:r w:rsidRPr="006658C5">
                <w:rPr>
                  <w:b/>
                  <w:color w:val="C00000"/>
                  <w:sz w:val="18"/>
                  <w:szCs w:val="18"/>
                </w:rPr>
                <w:t>For vehicles in category X and Y, 0.9 m</w:t>
              </w:r>
              <w:r w:rsidRPr="006658C5">
                <w:rPr>
                  <w:b/>
                  <w:color w:val="C00000"/>
                  <w:sz w:val="18"/>
                  <w:szCs w:val="18"/>
                  <w:vertAlign w:val="subscript"/>
                </w:rPr>
                <w:t>ro</w:t>
              </w:r>
              <w:r w:rsidRPr="006658C5">
                <w:rPr>
                  <w:b/>
                  <w:color w:val="C00000"/>
                  <w:sz w:val="18"/>
                  <w:szCs w:val="18"/>
                </w:rPr>
                <w:t xml:space="preserve"> ≤ m</w:t>
              </w:r>
              <w:r w:rsidRPr="006658C5">
                <w:rPr>
                  <w:b/>
                  <w:color w:val="C00000"/>
                  <w:sz w:val="18"/>
                  <w:szCs w:val="18"/>
                  <w:vertAlign w:val="subscript"/>
                </w:rPr>
                <w:t>t</w:t>
              </w:r>
              <w:r w:rsidRPr="006658C5">
                <w:rPr>
                  <w:b/>
                  <w:color w:val="C00000"/>
                  <w:sz w:val="18"/>
                  <w:szCs w:val="18"/>
                </w:rPr>
                <w:t>- 75 kg ≤1.2 m</w:t>
              </w:r>
              <w:r w:rsidRPr="006658C5">
                <w:rPr>
                  <w:b/>
                  <w:color w:val="C00000"/>
                  <w:sz w:val="18"/>
                  <w:szCs w:val="18"/>
                  <w:vertAlign w:val="subscript"/>
                </w:rPr>
                <w:t>ro</w:t>
              </w:r>
              <w:r w:rsidRPr="006658C5">
                <w:rPr>
                  <w:b/>
                  <w:color w:val="C00000"/>
                  <w:sz w:val="18"/>
                  <w:szCs w:val="18"/>
                </w:rPr>
                <w:t xml:space="preserve"> in case a person is inside the vehicle to perform the test</w:t>
              </w:r>
            </w:ins>
          </w:p>
          <w:p w14:paraId="3D79499B" w14:textId="1F32E733" w:rsidR="00B01C61" w:rsidRPr="00281C39" w:rsidRDefault="00871CB6" w:rsidP="00871CB6">
            <w:pPr>
              <w:suppressAutoHyphens w:val="0"/>
              <w:spacing w:after="120"/>
              <w:ind w:left="113" w:right="113"/>
              <w:jc w:val="both"/>
              <w:rPr>
                <w:bCs/>
                <w:sz w:val="18"/>
                <w:szCs w:val="18"/>
              </w:rPr>
            </w:pPr>
            <w:ins w:id="333" w:author="Doug Moore" w:date="2026-02-13T04:15:00Z" w16du:dateUtc="2026-02-13T09:15:00Z">
              <w:r w:rsidRPr="006658C5">
                <w:rPr>
                  <w:b/>
                  <w:color w:val="C00000"/>
                  <w:sz w:val="18"/>
                  <w:szCs w:val="18"/>
                </w:rPr>
                <w:t>For vehicles equipped with an ADS, other than those of category X and Y, 0.9 m</w:t>
              </w:r>
              <w:r w:rsidRPr="006658C5">
                <w:rPr>
                  <w:b/>
                  <w:color w:val="C00000"/>
                  <w:sz w:val="18"/>
                  <w:szCs w:val="18"/>
                  <w:vertAlign w:val="subscript"/>
                </w:rPr>
                <w:t>ro</w:t>
              </w:r>
              <w:r w:rsidRPr="006658C5">
                <w:rPr>
                  <w:b/>
                  <w:color w:val="C00000"/>
                  <w:sz w:val="18"/>
                  <w:szCs w:val="18"/>
                </w:rPr>
                <w:t xml:space="preserve"> ≤</w:t>
              </w:r>
              <w:r>
                <w:rPr>
                  <w:b/>
                  <w:color w:val="C00000"/>
                  <w:sz w:val="18"/>
                  <w:szCs w:val="18"/>
                </w:rPr>
                <w:t xml:space="preserve"> </w:t>
              </w:r>
              <w:r w:rsidRPr="006658C5">
                <w:rPr>
                  <w:b/>
                  <w:color w:val="C00000"/>
                  <w:sz w:val="18"/>
                  <w:szCs w:val="18"/>
                </w:rPr>
                <w:t>m</w:t>
              </w:r>
              <w:r w:rsidRPr="006658C5">
                <w:rPr>
                  <w:b/>
                  <w:color w:val="C00000"/>
                  <w:sz w:val="18"/>
                  <w:szCs w:val="18"/>
                  <w:vertAlign w:val="subscript"/>
                </w:rPr>
                <w:t>t</w:t>
              </w:r>
              <w:r w:rsidRPr="006658C5">
                <w:rPr>
                  <w:b/>
                  <w:color w:val="C00000"/>
                  <w:sz w:val="18"/>
                  <w:szCs w:val="18"/>
                </w:rPr>
                <w:t xml:space="preserve"> +75 kg</w:t>
              </w:r>
              <w:r>
                <w:rPr>
                  <w:b/>
                  <w:color w:val="C00000"/>
                  <w:sz w:val="18"/>
                  <w:szCs w:val="18"/>
                </w:rPr>
                <w:t xml:space="preserve"> </w:t>
              </w:r>
              <w:r w:rsidRPr="006658C5">
                <w:rPr>
                  <w:b/>
                  <w:color w:val="C00000"/>
                  <w:sz w:val="18"/>
                  <w:szCs w:val="18"/>
                </w:rPr>
                <w:t>≤ 1.2 m</w:t>
              </w:r>
              <w:r w:rsidRPr="006658C5">
                <w:rPr>
                  <w:b/>
                  <w:color w:val="C00000"/>
                  <w:sz w:val="18"/>
                  <w:szCs w:val="18"/>
                  <w:vertAlign w:val="subscript"/>
                </w:rPr>
                <w:t>ro</w:t>
              </w:r>
              <w:r w:rsidRPr="006658C5">
                <w:rPr>
                  <w:b/>
                  <w:color w:val="C00000"/>
                  <w:sz w:val="18"/>
                  <w:szCs w:val="18"/>
                </w:rPr>
                <w:t xml:space="preserve"> in case there are no occupants in the vehicle</w:t>
              </w:r>
            </w:ins>
          </w:p>
        </w:tc>
      </w:tr>
      <w:tr w:rsidR="00B01C61" w:rsidRPr="00281C39" w14:paraId="2928D330" w14:textId="77777777" w:rsidTr="00F94359">
        <w:tc>
          <w:tcPr>
            <w:tcW w:w="1712" w:type="dxa"/>
          </w:tcPr>
          <w:p w14:paraId="170EA672" w14:textId="77777777" w:rsidR="00B01C61" w:rsidRPr="00281C39" w:rsidRDefault="00B01C61" w:rsidP="00B01C61">
            <w:pPr>
              <w:suppressAutoHyphens w:val="0"/>
              <w:spacing w:after="120"/>
              <w:ind w:left="113" w:right="113"/>
              <w:jc w:val="both"/>
              <w:rPr>
                <w:bCs/>
                <w:sz w:val="18"/>
                <w:szCs w:val="18"/>
              </w:rPr>
            </w:pPr>
            <w:r w:rsidRPr="00281C39">
              <w:rPr>
                <w:bCs/>
                <w:sz w:val="18"/>
                <w:szCs w:val="18"/>
              </w:rPr>
              <w:t>N</w:t>
            </w:r>
            <w:r w:rsidRPr="00281C39">
              <w:rPr>
                <w:bCs/>
                <w:sz w:val="18"/>
                <w:szCs w:val="18"/>
                <w:vertAlign w:val="subscript"/>
              </w:rPr>
              <w:t>1</w:t>
            </w:r>
          </w:p>
        </w:tc>
        <w:tc>
          <w:tcPr>
            <w:tcW w:w="5658" w:type="dxa"/>
          </w:tcPr>
          <w:p w14:paraId="082BFF09" w14:textId="77777777" w:rsidR="00424C6B" w:rsidRPr="00281C39" w:rsidRDefault="00424C6B" w:rsidP="00B01C61">
            <w:pPr>
              <w:suppressAutoHyphens w:val="0"/>
              <w:spacing w:after="120"/>
              <w:ind w:left="113" w:right="113"/>
              <w:jc w:val="both"/>
              <w:rPr>
                <w:bCs/>
                <w:sz w:val="12"/>
                <w:szCs w:val="12"/>
              </w:rPr>
            </w:pPr>
            <w:r w:rsidRPr="00281C39">
              <w:rPr>
                <w:sz w:val="18"/>
                <w:szCs w:val="18"/>
              </w:rPr>
              <w:t>The test mass m</w:t>
            </w:r>
            <w:r w:rsidRPr="00281C39">
              <w:rPr>
                <w:sz w:val="18"/>
                <w:szCs w:val="18"/>
                <w:vertAlign w:val="subscript"/>
              </w:rPr>
              <w:t>t</w:t>
            </w:r>
            <w:r w:rsidRPr="00281C39">
              <w:rPr>
                <w:sz w:val="18"/>
                <w:szCs w:val="18"/>
              </w:rPr>
              <w:t xml:space="preserve"> of the vehicle shall be between </w:t>
            </w:r>
            <w:r w:rsidRPr="00281C39">
              <w:rPr>
                <w:sz w:val="18"/>
                <w:szCs w:val="18"/>
              </w:rPr>
              <w:br/>
            </w:r>
            <w:r w:rsidRPr="00281C39">
              <w:rPr>
                <w:bCs/>
                <w:sz w:val="18"/>
                <w:szCs w:val="18"/>
              </w:rPr>
              <w:t>0.9 m</w:t>
            </w:r>
            <w:r w:rsidRPr="00281C39">
              <w:rPr>
                <w:bCs/>
                <w:sz w:val="12"/>
                <w:szCs w:val="12"/>
              </w:rPr>
              <w:t xml:space="preserve">ro  </w:t>
            </w:r>
            <w:r w:rsidRPr="00281C39">
              <w:rPr>
                <w:bCs/>
                <w:sz w:val="18"/>
                <w:szCs w:val="18"/>
              </w:rPr>
              <w:t>≤  m</w:t>
            </w:r>
            <w:r w:rsidRPr="00281C39">
              <w:rPr>
                <w:bCs/>
                <w:sz w:val="12"/>
                <w:szCs w:val="12"/>
              </w:rPr>
              <w:t xml:space="preserve">t  </w:t>
            </w:r>
            <w:r w:rsidRPr="00281C39">
              <w:rPr>
                <w:bCs/>
                <w:sz w:val="18"/>
                <w:szCs w:val="18"/>
              </w:rPr>
              <w:t>≤  1.2 m</w:t>
            </w:r>
            <w:r w:rsidRPr="00281C39">
              <w:rPr>
                <w:bCs/>
                <w:sz w:val="12"/>
                <w:szCs w:val="12"/>
              </w:rPr>
              <w:t xml:space="preserve">ro </w:t>
            </w:r>
          </w:p>
          <w:p w14:paraId="0AA168CB" w14:textId="77777777" w:rsidR="00167654" w:rsidRPr="006658C5" w:rsidRDefault="00167654" w:rsidP="00167654">
            <w:pPr>
              <w:suppressAutoHyphens w:val="0"/>
              <w:spacing w:after="120"/>
              <w:ind w:left="113" w:right="993"/>
              <w:jc w:val="both"/>
              <w:rPr>
                <w:ins w:id="334" w:author="Doug Moore" w:date="2026-02-13T04:16:00Z" w16du:dateUtc="2026-02-13T09:16:00Z"/>
                <w:b/>
                <w:color w:val="C00000"/>
                <w:sz w:val="18"/>
                <w:szCs w:val="18"/>
              </w:rPr>
            </w:pPr>
            <w:ins w:id="335" w:author="Doug Moore" w:date="2026-02-13T04:16:00Z" w16du:dateUtc="2026-02-13T09:16:00Z">
              <w:r w:rsidRPr="006658C5">
                <w:rPr>
                  <w:b/>
                  <w:color w:val="C00000"/>
                  <w:sz w:val="18"/>
                  <w:szCs w:val="18"/>
                </w:rPr>
                <w:t>For vehicle in category X and Y, 0.9 m</w:t>
              </w:r>
              <w:r w:rsidRPr="006658C5">
                <w:rPr>
                  <w:b/>
                  <w:color w:val="C00000"/>
                  <w:sz w:val="18"/>
                  <w:szCs w:val="18"/>
                  <w:vertAlign w:val="subscript"/>
                </w:rPr>
                <w:t>ro</w:t>
              </w:r>
              <w:r w:rsidRPr="006658C5">
                <w:rPr>
                  <w:b/>
                  <w:color w:val="C00000"/>
                  <w:sz w:val="18"/>
                  <w:szCs w:val="18"/>
                </w:rPr>
                <w:t xml:space="preserve"> ≤ m</w:t>
              </w:r>
              <w:r w:rsidRPr="006658C5">
                <w:rPr>
                  <w:b/>
                  <w:color w:val="C00000"/>
                  <w:sz w:val="18"/>
                  <w:szCs w:val="18"/>
                  <w:vertAlign w:val="subscript"/>
                </w:rPr>
                <w:t>t</w:t>
              </w:r>
              <w:r w:rsidRPr="006658C5">
                <w:rPr>
                  <w:b/>
                  <w:color w:val="C00000"/>
                  <w:sz w:val="18"/>
                  <w:szCs w:val="18"/>
                </w:rPr>
                <w:t>- 75 kg ≤1.2 m</w:t>
              </w:r>
              <w:r w:rsidRPr="006658C5">
                <w:rPr>
                  <w:b/>
                  <w:color w:val="C00000"/>
                  <w:sz w:val="18"/>
                  <w:szCs w:val="18"/>
                  <w:vertAlign w:val="subscript"/>
                </w:rPr>
                <w:t>ro</w:t>
              </w:r>
              <w:r w:rsidRPr="006658C5">
                <w:rPr>
                  <w:b/>
                  <w:color w:val="C00000"/>
                  <w:sz w:val="18"/>
                  <w:szCs w:val="18"/>
                </w:rPr>
                <w:t xml:space="preserve"> in case a person is inside the vehicle to perform the test.</w:t>
              </w:r>
            </w:ins>
          </w:p>
          <w:p w14:paraId="28142DAB" w14:textId="6D3DE605" w:rsidR="00B01C61" w:rsidRPr="00281C39" w:rsidRDefault="00167654" w:rsidP="00167654">
            <w:pPr>
              <w:suppressAutoHyphens w:val="0"/>
              <w:spacing w:after="120"/>
              <w:ind w:left="113" w:right="113"/>
              <w:jc w:val="both"/>
              <w:rPr>
                <w:bCs/>
                <w:sz w:val="18"/>
                <w:szCs w:val="18"/>
              </w:rPr>
            </w:pPr>
            <w:ins w:id="336" w:author="Doug Moore" w:date="2026-02-13T04:16:00Z" w16du:dateUtc="2026-02-13T09:16:00Z">
              <w:r w:rsidRPr="006658C5">
                <w:rPr>
                  <w:b/>
                  <w:color w:val="C00000"/>
                  <w:sz w:val="18"/>
                  <w:szCs w:val="18"/>
                </w:rPr>
                <w:t>For vehicles equipped with an ADS, other than those of category X and Y, 0.9 m</w:t>
              </w:r>
              <w:r w:rsidRPr="006658C5">
                <w:rPr>
                  <w:b/>
                  <w:color w:val="C00000"/>
                  <w:sz w:val="18"/>
                  <w:szCs w:val="18"/>
                  <w:vertAlign w:val="subscript"/>
                </w:rPr>
                <w:t>ro</w:t>
              </w:r>
              <w:r w:rsidRPr="006658C5">
                <w:rPr>
                  <w:b/>
                  <w:color w:val="C00000"/>
                  <w:sz w:val="18"/>
                  <w:szCs w:val="18"/>
                </w:rPr>
                <w:t xml:space="preserve"> ≤</w:t>
              </w:r>
              <w:r>
                <w:rPr>
                  <w:b/>
                  <w:color w:val="C00000"/>
                  <w:sz w:val="18"/>
                  <w:szCs w:val="18"/>
                </w:rPr>
                <w:t xml:space="preserve"> </w:t>
              </w:r>
              <w:r w:rsidRPr="006658C5">
                <w:rPr>
                  <w:b/>
                  <w:color w:val="C00000"/>
                  <w:sz w:val="18"/>
                  <w:szCs w:val="18"/>
                </w:rPr>
                <w:t>m</w:t>
              </w:r>
              <w:r w:rsidRPr="006658C5">
                <w:rPr>
                  <w:b/>
                  <w:color w:val="C00000"/>
                  <w:sz w:val="18"/>
                  <w:szCs w:val="18"/>
                  <w:vertAlign w:val="subscript"/>
                </w:rPr>
                <w:t>t</w:t>
              </w:r>
              <w:r w:rsidRPr="006658C5">
                <w:rPr>
                  <w:b/>
                  <w:color w:val="C00000"/>
                  <w:sz w:val="18"/>
                  <w:szCs w:val="18"/>
                </w:rPr>
                <w:t xml:space="preserve"> +75 kg</w:t>
              </w:r>
              <w:r>
                <w:rPr>
                  <w:b/>
                  <w:color w:val="C00000"/>
                  <w:sz w:val="18"/>
                  <w:szCs w:val="18"/>
                </w:rPr>
                <w:t xml:space="preserve"> </w:t>
              </w:r>
              <w:r w:rsidRPr="006658C5">
                <w:rPr>
                  <w:b/>
                  <w:color w:val="C00000"/>
                  <w:sz w:val="18"/>
                  <w:szCs w:val="18"/>
                </w:rPr>
                <w:t>≤ 1.2 m</w:t>
              </w:r>
              <w:r w:rsidRPr="006658C5">
                <w:rPr>
                  <w:b/>
                  <w:color w:val="C00000"/>
                  <w:sz w:val="18"/>
                  <w:szCs w:val="18"/>
                  <w:vertAlign w:val="subscript"/>
                </w:rPr>
                <w:t>ro</w:t>
              </w:r>
              <w:r w:rsidRPr="006658C5">
                <w:rPr>
                  <w:b/>
                  <w:color w:val="C00000"/>
                  <w:sz w:val="18"/>
                  <w:szCs w:val="18"/>
                </w:rPr>
                <w:t xml:space="preserve"> in case there are no occupants in the vehicle</w:t>
              </w:r>
            </w:ins>
          </w:p>
        </w:tc>
      </w:tr>
      <w:tr w:rsidR="00B01C61" w:rsidRPr="00281C39" w14:paraId="0C395AE8" w14:textId="77777777" w:rsidTr="00F94359">
        <w:tc>
          <w:tcPr>
            <w:tcW w:w="1712" w:type="dxa"/>
          </w:tcPr>
          <w:p w14:paraId="1E3A98A7" w14:textId="77777777" w:rsidR="00B01C61" w:rsidRPr="00281C39" w:rsidRDefault="00B01C61" w:rsidP="00B01C61">
            <w:pPr>
              <w:suppressAutoHyphens w:val="0"/>
              <w:spacing w:after="120"/>
              <w:ind w:left="113" w:right="113"/>
              <w:jc w:val="both"/>
              <w:rPr>
                <w:bCs/>
                <w:sz w:val="18"/>
                <w:szCs w:val="18"/>
              </w:rPr>
            </w:pPr>
            <w:r w:rsidRPr="00281C39">
              <w:rPr>
                <w:bCs/>
                <w:sz w:val="18"/>
                <w:szCs w:val="18"/>
              </w:rPr>
              <w:t>N</w:t>
            </w:r>
            <w:r w:rsidRPr="00281C39">
              <w:rPr>
                <w:bCs/>
                <w:sz w:val="18"/>
                <w:szCs w:val="18"/>
                <w:vertAlign w:val="subscript"/>
              </w:rPr>
              <w:t>2</w:t>
            </w:r>
            <w:r w:rsidRPr="00281C39">
              <w:rPr>
                <w:bCs/>
                <w:sz w:val="18"/>
                <w:szCs w:val="18"/>
              </w:rPr>
              <w:t>, N</w:t>
            </w:r>
            <w:r w:rsidRPr="00281C39">
              <w:rPr>
                <w:bCs/>
                <w:sz w:val="18"/>
                <w:szCs w:val="18"/>
                <w:vertAlign w:val="subscript"/>
              </w:rPr>
              <w:t>3</w:t>
            </w:r>
          </w:p>
        </w:tc>
        <w:tc>
          <w:tcPr>
            <w:tcW w:w="5658" w:type="dxa"/>
          </w:tcPr>
          <w:p w14:paraId="48FF0BB2" w14:textId="77777777"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m</w:t>
            </w:r>
            <w:r w:rsidRPr="00281C39">
              <w:rPr>
                <w:bCs/>
                <w:sz w:val="18"/>
                <w:szCs w:val="18"/>
                <w:vertAlign w:val="subscript"/>
              </w:rPr>
              <w:t>target</w:t>
            </w:r>
            <w:r w:rsidRPr="00281C39">
              <w:rPr>
                <w:bCs/>
                <w:sz w:val="18"/>
                <w:szCs w:val="18"/>
              </w:rPr>
              <w:t xml:space="preserve"> = </w:t>
            </w:r>
            <w:commentRangeStart w:id="337"/>
            <w:r w:rsidRPr="00281C39">
              <w:rPr>
                <w:bCs/>
                <w:sz w:val="18"/>
                <w:szCs w:val="18"/>
              </w:rPr>
              <w:t xml:space="preserve">50 [kg/kW] </w:t>
            </w:r>
            <w:commentRangeEnd w:id="337"/>
            <w:r w:rsidR="00E16706" w:rsidRPr="00281C39">
              <w:rPr>
                <w:rStyle w:val="CommentReference"/>
                <w:bCs/>
                <w:sz w:val="18"/>
                <w:szCs w:val="18"/>
              </w:rPr>
              <w:commentReference w:id="337"/>
            </w:r>
            <w:r w:rsidRPr="00281C39">
              <w:rPr>
                <w:bCs/>
                <w:sz w:val="18"/>
                <w:szCs w:val="18"/>
              </w:rPr>
              <w:t>x P</w:t>
            </w:r>
            <w:r w:rsidRPr="00281C39">
              <w:rPr>
                <w:bCs/>
                <w:sz w:val="18"/>
                <w:szCs w:val="18"/>
                <w:vertAlign w:val="subscript"/>
              </w:rPr>
              <w:t>n</w:t>
            </w:r>
            <w:r w:rsidRPr="00281C39">
              <w:rPr>
                <w:bCs/>
                <w:sz w:val="18"/>
                <w:szCs w:val="18"/>
              </w:rPr>
              <w:t xml:space="preserve"> [kW]</w:t>
            </w:r>
          </w:p>
          <w:p w14:paraId="7B707B03" w14:textId="3B8240EB"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Extra loading, m</w:t>
            </w:r>
            <w:r w:rsidRPr="00281C39">
              <w:rPr>
                <w:bCs/>
                <w:sz w:val="18"/>
                <w:szCs w:val="18"/>
                <w:vertAlign w:val="subscript"/>
              </w:rPr>
              <w:t>xload</w:t>
            </w:r>
            <w:r w:rsidRPr="00281C39">
              <w:rPr>
                <w:bCs/>
                <w:sz w:val="18"/>
                <w:szCs w:val="18"/>
              </w:rPr>
              <w:t>, to reach the target mass, m</w:t>
            </w:r>
            <w:r w:rsidRPr="00281C39">
              <w:rPr>
                <w:bCs/>
                <w:sz w:val="18"/>
                <w:szCs w:val="18"/>
                <w:vertAlign w:val="subscript"/>
              </w:rPr>
              <w:t>target</w:t>
            </w:r>
            <w:r w:rsidRPr="00281C39">
              <w:rPr>
                <w:bCs/>
                <w:sz w:val="18"/>
                <w:szCs w:val="18"/>
              </w:rPr>
              <w:t xml:space="preserve">, of the vehicle shall be placed above the rear axle(s). </w:t>
            </w:r>
          </w:p>
          <w:p w14:paraId="0F0138B6" w14:textId="42613C1F"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If the test mass m</w:t>
            </w:r>
            <w:r w:rsidRPr="00281C39">
              <w:rPr>
                <w:bCs/>
                <w:sz w:val="18"/>
                <w:szCs w:val="18"/>
                <w:vertAlign w:val="subscript"/>
              </w:rPr>
              <w:t>t</w:t>
            </w:r>
            <w:r w:rsidRPr="00281C39">
              <w:rPr>
                <w:bCs/>
                <w:sz w:val="18"/>
                <w:szCs w:val="18"/>
              </w:rPr>
              <w:t xml:space="preserve"> is equal to the target mass m</w:t>
            </w:r>
            <w:r w:rsidRPr="00281C39">
              <w:rPr>
                <w:bCs/>
                <w:sz w:val="18"/>
                <w:szCs w:val="18"/>
                <w:vertAlign w:val="subscript"/>
              </w:rPr>
              <w:t>target</w:t>
            </w:r>
            <w:r w:rsidRPr="00281C39">
              <w:rPr>
                <w:bCs/>
                <w:sz w:val="18"/>
                <w:szCs w:val="18"/>
              </w:rPr>
              <w:t>, the test mass m</w:t>
            </w:r>
            <w:r w:rsidRPr="00281C39">
              <w:rPr>
                <w:bCs/>
                <w:sz w:val="18"/>
                <w:szCs w:val="18"/>
                <w:vertAlign w:val="subscript"/>
              </w:rPr>
              <w:t>t</w:t>
            </w:r>
            <w:r w:rsidRPr="00281C39">
              <w:rPr>
                <w:bCs/>
                <w:sz w:val="18"/>
                <w:szCs w:val="18"/>
              </w:rPr>
              <w:t xml:space="preserve"> shall be 0.95 m</w:t>
            </w:r>
            <w:r w:rsidRPr="00281C39">
              <w:rPr>
                <w:bCs/>
                <w:sz w:val="12"/>
                <w:szCs w:val="12"/>
              </w:rPr>
              <w:t xml:space="preserve">target  </w:t>
            </w:r>
            <w:r w:rsidRPr="00281C39">
              <w:rPr>
                <w:bCs/>
                <w:sz w:val="18"/>
                <w:szCs w:val="18"/>
              </w:rPr>
              <w:t>≤  m</w:t>
            </w:r>
            <w:r w:rsidRPr="00281C39">
              <w:rPr>
                <w:bCs/>
                <w:sz w:val="12"/>
                <w:szCs w:val="12"/>
              </w:rPr>
              <w:t xml:space="preserve">t  </w:t>
            </w:r>
            <w:r w:rsidRPr="00281C39">
              <w:rPr>
                <w:bCs/>
                <w:sz w:val="18"/>
                <w:szCs w:val="18"/>
              </w:rPr>
              <w:t>≤  1.05 m</w:t>
            </w:r>
            <w:r w:rsidRPr="00281C39">
              <w:rPr>
                <w:bCs/>
                <w:sz w:val="12"/>
                <w:szCs w:val="12"/>
              </w:rPr>
              <w:t>target</w:t>
            </w:r>
          </w:p>
          <w:p w14:paraId="252C09A5" w14:textId="4FC52E8D"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The sum of the extra loading and the rear axle load in an unladen condition, m</w:t>
            </w:r>
            <w:r w:rsidRPr="00281C39">
              <w:rPr>
                <w:bCs/>
                <w:sz w:val="18"/>
                <w:szCs w:val="18"/>
                <w:vertAlign w:val="subscript"/>
              </w:rPr>
              <w:t>ra load unladen</w:t>
            </w:r>
            <w:r w:rsidRPr="00281C39">
              <w:rPr>
                <w:bCs/>
                <w:sz w:val="18"/>
                <w:szCs w:val="18"/>
              </w:rPr>
              <w:t>, is limited to 75 per cent of the technically permissible maximum laden mass allowed for the rear axle, m</w:t>
            </w:r>
            <w:r w:rsidRPr="00281C39">
              <w:rPr>
                <w:bCs/>
                <w:sz w:val="18"/>
                <w:szCs w:val="18"/>
                <w:vertAlign w:val="subscript"/>
              </w:rPr>
              <w:t>ac ra max</w:t>
            </w:r>
            <w:r w:rsidRPr="00281C39">
              <w:rPr>
                <w:bCs/>
                <w:sz w:val="18"/>
                <w:szCs w:val="18"/>
              </w:rPr>
              <w:t xml:space="preserve">. </w:t>
            </w:r>
          </w:p>
          <w:p w14:paraId="680ADC95" w14:textId="77777777" w:rsidR="00424C6B" w:rsidRPr="00281C39" w:rsidRDefault="00424C6B" w:rsidP="00424C6B">
            <w:pPr>
              <w:suppressAutoHyphens w:val="0"/>
              <w:spacing w:after="120" w:line="220" w:lineRule="atLeast"/>
              <w:ind w:left="113" w:right="113"/>
              <w:jc w:val="both"/>
              <w:rPr>
                <w:sz w:val="18"/>
                <w:szCs w:val="18"/>
              </w:rPr>
            </w:pPr>
            <w:r w:rsidRPr="00281C39">
              <w:rPr>
                <w:sz w:val="18"/>
                <w:szCs w:val="18"/>
              </w:rPr>
              <w:lastRenderedPageBreak/>
              <w:t>I</w:t>
            </w:r>
            <w:r w:rsidRPr="00281C39">
              <w:rPr>
                <w:bCs/>
                <w:sz w:val="18"/>
                <w:szCs w:val="18"/>
              </w:rPr>
              <w:t>f the test mass m</w:t>
            </w:r>
            <w:r w:rsidRPr="00281C39">
              <w:rPr>
                <w:bCs/>
                <w:sz w:val="18"/>
                <w:szCs w:val="18"/>
                <w:vertAlign w:val="subscript"/>
              </w:rPr>
              <w:t>t</w:t>
            </w:r>
            <w:r w:rsidRPr="00281C39">
              <w:rPr>
                <w:bCs/>
                <w:sz w:val="18"/>
                <w:szCs w:val="18"/>
              </w:rPr>
              <w:t xml:space="preserve"> is lower than the target mass m</w:t>
            </w:r>
            <w:r w:rsidRPr="00281C39">
              <w:rPr>
                <w:bCs/>
                <w:sz w:val="12"/>
                <w:szCs w:val="12"/>
              </w:rPr>
              <w:t>target</w:t>
            </w:r>
            <w:r w:rsidRPr="00281C39">
              <w:rPr>
                <w:bCs/>
                <w:sz w:val="18"/>
                <w:szCs w:val="18"/>
              </w:rPr>
              <w:t>, the test mass m</w:t>
            </w:r>
            <w:r w:rsidRPr="00281C39">
              <w:rPr>
                <w:bCs/>
                <w:sz w:val="12"/>
                <w:szCs w:val="12"/>
              </w:rPr>
              <w:t>t</w:t>
            </w:r>
            <w:r w:rsidRPr="00281C39">
              <w:rPr>
                <w:bCs/>
                <w:sz w:val="18"/>
                <w:szCs w:val="18"/>
              </w:rPr>
              <w:t xml:space="preserve"> shall be achieved with a tolerance of ±5 per cent.</w:t>
            </w:r>
          </w:p>
          <w:p w14:paraId="257AB39E" w14:textId="1229022C"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If the centre of gravity of the extra loading cannot be aligned with the centre of the rear axle, the test mass, m</w:t>
            </w:r>
            <w:r w:rsidRPr="00281C39">
              <w:rPr>
                <w:bCs/>
                <w:sz w:val="18"/>
                <w:szCs w:val="18"/>
                <w:vertAlign w:val="subscript"/>
              </w:rPr>
              <w:t>t</w:t>
            </w:r>
            <w:r w:rsidRPr="00281C39">
              <w:rPr>
                <w:bCs/>
                <w:sz w:val="18"/>
                <w:szCs w:val="18"/>
              </w:rPr>
              <w:t>, of the vehicle shall not exceed the sum of the front axle in an unladen condition, m</w:t>
            </w:r>
            <w:r w:rsidRPr="00281C39">
              <w:rPr>
                <w:bCs/>
                <w:sz w:val="18"/>
                <w:szCs w:val="18"/>
                <w:vertAlign w:val="subscript"/>
              </w:rPr>
              <w:t>fa load unladen</w:t>
            </w:r>
            <w:r w:rsidRPr="00281C39">
              <w:rPr>
                <w:bCs/>
                <w:sz w:val="18"/>
                <w:szCs w:val="18"/>
              </w:rPr>
              <w:t>, and the rear axle load in an unladen condition, m</w:t>
            </w:r>
            <w:r w:rsidRPr="00281C39">
              <w:rPr>
                <w:bCs/>
                <w:sz w:val="18"/>
                <w:szCs w:val="18"/>
                <w:vertAlign w:val="subscript"/>
              </w:rPr>
              <w:t xml:space="preserve">ra load unladen </w:t>
            </w:r>
            <w:r w:rsidRPr="00281C39">
              <w:rPr>
                <w:bCs/>
                <w:sz w:val="18"/>
                <w:szCs w:val="18"/>
              </w:rPr>
              <w:t>plus the extra loading, m</w:t>
            </w:r>
            <w:r w:rsidRPr="00281C39">
              <w:rPr>
                <w:bCs/>
                <w:sz w:val="18"/>
                <w:szCs w:val="18"/>
                <w:vertAlign w:val="subscript"/>
              </w:rPr>
              <w:t>xload,</w:t>
            </w:r>
            <w:r w:rsidRPr="00281C39">
              <w:rPr>
                <w:bCs/>
                <w:sz w:val="18"/>
                <w:szCs w:val="18"/>
              </w:rPr>
              <w:t xml:space="preserve"> and the mass of the driver m</w:t>
            </w:r>
            <w:r w:rsidRPr="00281C39">
              <w:rPr>
                <w:bCs/>
                <w:sz w:val="18"/>
                <w:szCs w:val="18"/>
                <w:vertAlign w:val="subscript"/>
              </w:rPr>
              <w:t>d</w:t>
            </w:r>
            <w:commentRangeStart w:id="338"/>
            <w:ins w:id="339" w:author="Doug Moore" w:date="2026-02-13T04:16:00Z" w16du:dateUtc="2026-02-13T09:16:00Z">
              <w:r w:rsidR="005A252D">
                <w:rPr>
                  <w:bCs/>
                  <w:sz w:val="18"/>
                  <w:szCs w:val="18"/>
                  <w:vertAlign w:val="subscript"/>
                </w:rPr>
                <w:t xml:space="preserve"> </w:t>
              </w:r>
            </w:ins>
            <w:commentRangeEnd w:id="338"/>
            <w:r w:rsidR="00CC7B2F" w:rsidRPr="006658C5">
              <w:rPr>
                <w:rStyle w:val="CommentReference"/>
                <w:b/>
                <w:color w:val="C00000"/>
                <w:sz w:val="18"/>
                <w:szCs w:val="18"/>
              </w:rPr>
              <w:commentReference w:id="338"/>
            </w:r>
            <w:ins w:id="340" w:author="Doug Moore" w:date="2026-02-13T04:16:00Z" w16du:dateUtc="2026-02-13T09:16:00Z">
              <w:r w:rsidR="005A252D" w:rsidRPr="006658C5">
                <w:rPr>
                  <w:b/>
                  <w:color w:val="C00000"/>
                  <w:sz w:val="18"/>
                  <w:szCs w:val="18"/>
                </w:rPr>
                <w:t xml:space="preserve">except </w:t>
              </w:r>
              <w:bookmarkStart w:id="341" w:name="_Hlk189468302"/>
              <w:r w:rsidR="005A252D" w:rsidRPr="006658C5">
                <w:rPr>
                  <w:b/>
                  <w:color w:val="C00000"/>
                  <w:sz w:val="18"/>
                  <w:szCs w:val="18"/>
                </w:rPr>
                <w:t>in the case of vehicles of category X or category Y where m</w:t>
              </w:r>
              <w:r w:rsidR="005A252D" w:rsidRPr="006658C5">
                <w:rPr>
                  <w:b/>
                  <w:color w:val="C00000"/>
                  <w:sz w:val="18"/>
                  <w:szCs w:val="18"/>
                  <w:vertAlign w:val="subscript"/>
                </w:rPr>
                <w:t>d</w:t>
              </w:r>
              <w:r w:rsidR="005A252D" w:rsidRPr="006658C5">
                <w:rPr>
                  <w:b/>
                  <w:color w:val="C00000"/>
                  <w:sz w:val="18"/>
                  <w:szCs w:val="18"/>
                </w:rPr>
                <w:t xml:space="preserve"> = 0</w:t>
              </w:r>
              <w:commentRangeStart w:id="342"/>
              <w:r w:rsidR="005A252D" w:rsidRPr="006658C5">
                <w:rPr>
                  <w:b/>
                  <w:color w:val="C00000"/>
                  <w:sz w:val="18"/>
                  <w:szCs w:val="18"/>
                </w:rPr>
                <w:t>.</w:t>
              </w:r>
            </w:ins>
            <w:bookmarkEnd w:id="341"/>
            <w:r w:rsidRPr="00281C39">
              <w:rPr>
                <w:bCs/>
                <w:sz w:val="18"/>
                <w:szCs w:val="18"/>
              </w:rPr>
              <w:t>.</w:t>
            </w:r>
            <w:commentRangeEnd w:id="342"/>
            <w:r w:rsidR="007B34E8" w:rsidRPr="00281C39">
              <w:rPr>
                <w:rStyle w:val="CommentReference"/>
                <w:bCs/>
                <w:sz w:val="18"/>
                <w:szCs w:val="18"/>
              </w:rPr>
              <w:commentReference w:id="342"/>
            </w:r>
          </w:p>
          <w:p w14:paraId="6F498279" w14:textId="77777777"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The test mass for vehicles with more than two axles shall be the same as for a two-axle vehicle.</w:t>
            </w:r>
          </w:p>
          <w:p w14:paraId="721F4022" w14:textId="77777777"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If the vehicle mass of a vehicle with more than two axles in an unladen condition, m</w:t>
            </w:r>
            <w:r w:rsidRPr="00281C39">
              <w:rPr>
                <w:bCs/>
                <w:sz w:val="18"/>
                <w:szCs w:val="18"/>
                <w:vertAlign w:val="subscript"/>
              </w:rPr>
              <w:t>unladen</w:t>
            </w:r>
            <w:r w:rsidRPr="00281C39">
              <w:rPr>
                <w:bCs/>
                <w:sz w:val="18"/>
                <w:szCs w:val="18"/>
              </w:rPr>
              <w:t>, is greater than the test mass for the two-axle vehicle, then this vehicle shall be tested without extra loading.</w:t>
            </w:r>
          </w:p>
          <w:p w14:paraId="33EC5303" w14:textId="77777777" w:rsidR="00B01C61" w:rsidRPr="00281C39" w:rsidRDefault="00B01C61" w:rsidP="001D48AA">
            <w:pPr>
              <w:suppressAutoHyphens w:val="0"/>
              <w:spacing w:after="120" w:line="220" w:lineRule="atLeast"/>
              <w:ind w:left="113" w:right="113"/>
              <w:jc w:val="both"/>
              <w:rPr>
                <w:bCs/>
                <w:sz w:val="18"/>
                <w:szCs w:val="18"/>
              </w:rPr>
            </w:pPr>
            <w:r w:rsidRPr="00281C39">
              <w:rPr>
                <w:bCs/>
                <w:sz w:val="18"/>
                <w:szCs w:val="18"/>
              </w:rPr>
              <w:t>If the vehicle mass of a vehicle with two axles, m</w:t>
            </w:r>
            <w:r w:rsidRPr="00281C39">
              <w:rPr>
                <w:bCs/>
                <w:sz w:val="18"/>
                <w:szCs w:val="18"/>
                <w:vertAlign w:val="subscript"/>
              </w:rPr>
              <w:t>unladen</w:t>
            </w:r>
            <w:r w:rsidRPr="00281C39">
              <w:rPr>
                <w:bCs/>
                <w:sz w:val="18"/>
                <w:szCs w:val="18"/>
              </w:rPr>
              <w:t>, is greater than the target mass, then this vehicle shall be tested without extra loading.</w:t>
            </w:r>
          </w:p>
        </w:tc>
      </w:tr>
      <w:tr w:rsidR="00424C6B" w:rsidRPr="00281C39" w14:paraId="6FA27486" w14:textId="77777777" w:rsidTr="00F94359">
        <w:tc>
          <w:tcPr>
            <w:tcW w:w="1712" w:type="dxa"/>
          </w:tcPr>
          <w:p w14:paraId="1EC842EE" w14:textId="48680926" w:rsidR="00424C6B" w:rsidRPr="00281C39" w:rsidRDefault="00424C6B" w:rsidP="00424C6B">
            <w:pPr>
              <w:suppressAutoHyphens w:val="0"/>
              <w:spacing w:after="120"/>
              <w:ind w:left="113" w:right="113"/>
              <w:jc w:val="both"/>
              <w:rPr>
                <w:bCs/>
                <w:sz w:val="18"/>
                <w:szCs w:val="18"/>
              </w:rPr>
            </w:pPr>
            <w:r w:rsidRPr="00281C39">
              <w:rPr>
                <w:bCs/>
                <w:sz w:val="18"/>
                <w:szCs w:val="18"/>
              </w:rPr>
              <w:lastRenderedPageBreak/>
              <w:t>M</w:t>
            </w:r>
            <w:r w:rsidRPr="00281C39">
              <w:rPr>
                <w:bCs/>
                <w:sz w:val="18"/>
                <w:szCs w:val="18"/>
                <w:vertAlign w:val="subscript"/>
              </w:rPr>
              <w:t xml:space="preserve">2 </w:t>
            </w:r>
            <w:r w:rsidRPr="00281C39">
              <w:rPr>
                <w:bCs/>
                <w:sz w:val="18"/>
                <w:szCs w:val="18"/>
              </w:rPr>
              <w:t>(M ≤ 3,500 kg)</w:t>
            </w:r>
          </w:p>
        </w:tc>
        <w:tc>
          <w:tcPr>
            <w:tcW w:w="5658" w:type="dxa"/>
          </w:tcPr>
          <w:p w14:paraId="03BC735D" w14:textId="5A33D177" w:rsidR="00424C6B" w:rsidRPr="00281C39" w:rsidRDefault="00424C6B" w:rsidP="00424C6B">
            <w:pPr>
              <w:suppressAutoHyphens w:val="0"/>
              <w:spacing w:after="120" w:line="220" w:lineRule="atLeast"/>
              <w:ind w:left="113" w:right="113"/>
              <w:jc w:val="both"/>
              <w:rPr>
                <w:bCs/>
                <w:sz w:val="18"/>
                <w:szCs w:val="18"/>
              </w:rPr>
            </w:pPr>
            <w:r w:rsidRPr="00281C39">
              <w:rPr>
                <w:sz w:val="18"/>
                <w:szCs w:val="18"/>
              </w:rPr>
              <w:t>The test mass m</w:t>
            </w:r>
            <w:r w:rsidRPr="00281C39">
              <w:rPr>
                <w:sz w:val="18"/>
                <w:szCs w:val="18"/>
                <w:vertAlign w:val="subscript"/>
              </w:rPr>
              <w:t>t</w:t>
            </w:r>
            <w:r w:rsidRPr="00281C39">
              <w:rPr>
                <w:sz w:val="18"/>
                <w:szCs w:val="18"/>
              </w:rPr>
              <w:t xml:space="preserve"> of the vehicle shall be between </w:t>
            </w:r>
            <w:r w:rsidRPr="00281C39">
              <w:rPr>
                <w:sz w:val="18"/>
                <w:szCs w:val="18"/>
              </w:rPr>
              <w:br/>
            </w:r>
            <w:r w:rsidRPr="00281C39">
              <w:rPr>
                <w:bCs/>
                <w:sz w:val="18"/>
                <w:szCs w:val="18"/>
              </w:rPr>
              <w:t>0.9m</w:t>
            </w:r>
            <w:r w:rsidRPr="00281C39">
              <w:rPr>
                <w:bCs/>
                <w:sz w:val="12"/>
                <w:szCs w:val="12"/>
              </w:rPr>
              <w:t xml:space="preserve">ro </w:t>
            </w:r>
            <w:r w:rsidRPr="00281C39">
              <w:rPr>
                <w:bCs/>
                <w:sz w:val="18"/>
                <w:szCs w:val="18"/>
              </w:rPr>
              <w:t>≤ m</w:t>
            </w:r>
            <w:r w:rsidRPr="00281C39">
              <w:rPr>
                <w:bCs/>
                <w:sz w:val="12"/>
                <w:szCs w:val="12"/>
              </w:rPr>
              <w:t xml:space="preserve">t </w:t>
            </w:r>
            <w:r w:rsidRPr="00281C39">
              <w:rPr>
                <w:bCs/>
                <w:sz w:val="18"/>
                <w:szCs w:val="18"/>
              </w:rPr>
              <w:t>≤ 1.2m</w:t>
            </w:r>
            <w:r w:rsidRPr="00281C39">
              <w:rPr>
                <w:bCs/>
                <w:sz w:val="12"/>
                <w:szCs w:val="12"/>
              </w:rPr>
              <w:t xml:space="preserve">ro </w:t>
            </w:r>
          </w:p>
        </w:tc>
      </w:tr>
      <w:tr w:rsidR="00424C6B" w:rsidRPr="00281C39" w14:paraId="57C7B8C2" w14:textId="77777777" w:rsidTr="00F94359">
        <w:tc>
          <w:tcPr>
            <w:tcW w:w="1712" w:type="dxa"/>
            <w:tcBorders>
              <w:bottom w:val="single" w:sz="4" w:space="0" w:color="auto"/>
            </w:tcBorders>
          </w:tcPr>
          <w:p w14:paraId="1FE9D678" w14:textId="77777777" w:rsidR="00424C6B" w:rsidRPr="00281C39" w:rsidRDefault="00424C6B" w:rsidP="00424C6B">
            <w:pPr>
              <w:suppressAutoHyphens w:val="0"/>
              <w:spacing w:after="120"/>
              <w:ind w:left="113" w:right="113"/>
              <w:jc w:val="both"/>
              <w:rPr>
                <w:bCs/>
                <w:sz w:val="18"/>
                <w:szCs w:val="18"/>
              </w:rPr>
            </w:pPr>
            <w:r w:rsidRPr="00281C39">
              <w:rPr>
                <w:bCs/>
                <w:sz w:val="18"/>
                <w:szCs w:val="18"/>
              </w:rPr>
              <w:t>Complete</w:t>
            </w:r>
          </w:p>
          <w:p w14:paraId="0F612E55" w14:textId="6EA1A012" w:rsidR="00424C6B" w:rsidRPr="00281C39" w:rsidRDefault="00424C6B" w:rsidP="00424C6B">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 xml:space="preserve">2 </w:t>
            </w:r>
            <w:r w:rsidRPr="00281C39">
              <w:rPr>
                <w:bCs/>
                <w:sz w:val="18"/>
                <w:szCs w:val="18"/>
              </w:rPr>
              <w:t>(M &gt; 3,500 kg), M</w:t>
            </w:r>
            <w:r w:rsidRPr="00281C39">
              <w:rPr>
                <w:bCs/>
                <w:sz w:val="18"/>
                <w:szCs w:val="18"/>
                <w:vertAlign w:val="subscript"/>
              </w:rPr>
              <w:t>3</w:t>
            </w:r>
          </w:p>
        </w:tc>
        <w:tc>
          <w:tcPr>
            <w:tcW w:w="5658" w:type="dxa"/>
            <w:tcBorders>
              <w:bottom w:val="single" w:sz="4" w:space="0" w:color="auto"/>
            </w:tcBorders>
          </w:tcPr>
          <w:p w14:paraId="26416D4F" w14:textId="77777777" w:rsidR="00424C6B" w:rsidRPr="00281C39" w:rsidRDefault="00424C6B" w:rsidP="00424C6B">
            <w:pPr>
              <w:suppressAutoHyphens w:val="0"/>
              <w:spacing w:after="120" w:line="220" w:lineRule="atLeast"/>
              <w:ind w:left="113" w:right="113"/>
              <w:jc w:val="both"/>
              <w:rPr>
                <w:bCs/>
                <w:iCs/>
                <w:sz w:val="18"/>
                <w:szCs w:val="18"/>
              </w:rPr>
            </w:pPr>
            <w:r w:rsidRPr="00281C39">
              <w:rPr>
                <w:bCs/>
                <w:sz w:val="18"/>
                <w:szCs w:val="18"/>
              </w:rPr>
              <w:t>If the tests are carried out with a complete vehicle having a bodywork,</w:t>
            </w:r>
          </w:p>
          <w:p w14:paraId="370B36A8" w14:textId="77777777" w:rsidR="00424C6B" w:rsidRPr="00281C39" w:rsidRDefault="00424C6B" w:rsidP="00424C6B">
            <w:pPr>
              <w:suppressAutoHyphens w:val="0"/>
              <w:spacing w:after="120" w:line="220" w:lineRule="atLeast"/>
              <w:ind w:left="113" w:right="113"/>
              <w:jc w:val="both"/>
              <w:rPr>
                <w:bCs/>
                <w:sz w:val="18"/>
                <w:szCs w:val="18"/>
              </w:rPr>
            </w:pPr>
            <w:r w:rsidRPr="00281C39">
              <w:rPr>
                <w:bCs/>
                <w:iCs/>
                <w:sz w:val="18"/>
                <w:szCs w:val="18"/>
              </w:rPr>
              <w:t>m</w:t>
            </w:r>
            <w:r w:rsidRPr="00281C39">
              <w:rPr>
                <w:bCs/>
                <w:iCs/>
                <w:sz w:val="18"/>
                <w:szCs w:val="18"/>
                <w:vertAlign w:val="subscript"/>
              </w:rPr>
              <w:t>target</w:t>
            </w:r>
            <w:r w:rsidRPr="00281C39">
              <w:rPr>
                <w:bCs/>
                <w:sz w:val="18"/>
                <w:szCs w:val="18"/>
              </w:rPr>
              <w:t xml:space="preserve"> = 50 [kg/kW] x </w:t>
            </w:r>
            <w:r w:rsidRPr="00281C39">
              <w:rPr>
                <w:bCs/>
                <w:i/>
                <w:iCs/>
                <w:sz w:val="18"/>
                <w:szCs w:val="18"/>
              </w:rPr>
              <w:t>P</w:t>
            </w:r>
            <w:r w:rsidRPr="00281C39">
              <w:rPr>
                <w:bCs/>
                <w:i/>
                <w:iCs/>
                <w:sz w:val="18"/>
                <w:szCs w:val="18"/>
                <w:vertAlign w:val="subscript"/>
              </w:rPr>
              <w:t>n</w:t>
            </w:r>
            <w:r w:rsidRPr="00281C39">
              <w:rPr>
                <w:bCs/>
                <w:sz w:val="18"/>
                <w:szCs w:val="18"/>
              </w:rPr>
              <w:t xml:space="preserve"> [kW] is calculated either in compliance with conditions above (see N</w:t>
            </w:r>
            <w:r w:rsidRPr="00281C39">
              <w:rPr>
                <w:bCs/>
                <w:sz w:val="18"/>
                <w:szCs w:val="18"/>
                <w:vertAlign w:val="subscript"/>
              </w:rPr>
              <w:t>2</w:t>
            </w:r>
            <w:r w:rsidRPr="00281C39">
              <w:rPr>
                <w:bCs/>
                <w:sz w:val="18"/>
                <w:szCs w:val="18"/>
              </w:rPr>
              <w:t>, N</w:t>
            </w:r>
            <w:r w:rsidRPr="00281C39">
              <w:rPr>
                <w:bCs/>
                <w:sz w:val="18"/>
                <w:szCs w:val="18"/>
                <w:vertAlign w:val="subscript"/>
              </w:rPr>
              <w:t xml:space="preserve">3 </w:t>
            </w:r>
            <w:r w:rsidRPr="00281C39">
              <w:rPr>
                <w:bCs/>
                <w:sz w:val="18"/>
                <w:szCs w:val="18"/>
              </w:rPr>
              <w:t xml:space="preserve">category) </w:t>
            </w:r>
          </w:p>
          <w:p w14:paraId="443CA565" w14:textId="77777777"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 xml:space="preserve">or </w:t>
            </w:r>
          </w:p>
          <w:p w14:paraId="3BF22FF3" w14:textId="77777777"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 xml:space="preserve">the test mass </w:t>
            </w:r>
            <w:r w:rsidRPr="00281C39">
              <w:rPr>
                <w:bCs/>
                <w:iCs/>
                <w:sz w:val="18"/>
                <w:szCs w:val="18"/>
              </w:rPr>
              <w:t>m</w:t>
            </w:r>
            <w:r w:rsidRPr="00281C39">
              <w:rPr>
                <w:bCs/>
                <w:iCs/>
                <w:sz w:val="18"/>
                <w:szCs w:val="18"/>
                <w:vertAlign w:val="subscript"/>
              </w:rPr>
              <w:t>t</w:t>
            </w:r>
            <w:r w:rsidRPr="00281C39">
              <w:rPr>
                <w:bCs/>
                <w:sz w:val="18"/>
                <w:szCs w:val="18"/>
              </w:rPr>
              <w:t xml:space="preserve"> of the vehicle shall be 0.9 m</w:t>
            </w:r>
            <w:r w:rsidRPr="00281C39">
              <w:rPr>
                <w:bCs/>
                <w:sz w:val="12"/>
                <w:szCs w:val="12"/>
              </w:rPr>
              <w:t xml:space="preserve">ro  </w:t>
            </w:r>
            <w:r w:rsidRPr="00281C39">
              <w:rPr>
                <w:bCs/>
                <w:sz w:val="18"/>
                <w:szCs w:val="18"/>
              </w:rPr>
              <w:t>≤  m</w:t>
            </w:r>
            <w:r w:rsidRPr="00281C39">
              <w:rPr>
                <w:bCs/>
                <w:sz w:val="12"/>
                <w:szCs w:val="12"/>
              </w:rPr>
              <w:t xml:space="preserve">t  </w:t>
            </w:r>
            <w:r w:rsidRPr="00281C39">
              <w:rPr>
                <w:bCs/>
                <w:sz w:val="18"/>
                <w:szCs w:val="18"/>
              </w:rPr>
              <w:t>≤  1.1 m</w:t>
            </w:r>
            <w:r w:rsidRPr="00281C39">
              <w:rPr>
                <w:bCs/>
                <w:sz w:val="12"/>
                <w:szCs w:val="12"/>
              </w:rPr>
              <w:t xml:space="preserve">ro </w:t>
            </w:r>
            <w:r w:rsidRPr="00281C39">
              <w:rPr>
                <w:bCs/>
                <w:iCs/>
                <w:sz w:val="18"/>
                <w:szCs w:val="18"/>
              </w:rPr>
              <w:t>.</w:t>
            </w:r>
            <w:r w:rsidRPr="00281C39">
              <w:rPr>
                <w:bCs/>
                <w:sz w:val="18"/>
                <w:szCs w:val="18"/>
              </w:rPr>
              <w:t xml:space="preserve"> </w:t>
            </w:r>
          </w:p>
          <w:p w14:paraId="5D77CB86" w14:textId="6F203143" w:rsidR="00424C6B" w:rsidRPr="00281C39" w:rsidRDefault="00424C6B" w:rsidP="00424C6B">
            <w:pPr>
              <w:suppressAutoHyphens w:val="0"/>
              <w:spacing w:after="120" w:line="220" w:lineRule="atLeast"/>
              <w:ind w:left="113" w:right="113"/>
              <w:jc w:val="both"/>
              <w:rPr>
                <w:bCs/>
                <w:strike/>
                <w:sz w:val="18"/>
                <w:szCs w:val="18"/>
              </w:rPr>
            </w:pPr>
          </w:p>
        </w:tc>
      </w:tr>
      <w:tr w:rsidR="00424C6B" w:rsidRPr="00281C39" w14:paraId="51B2C2BE" w14:textId="77777777" w:rsidTr="00F94359">
        <w:trPr>
          <w:trHeight w:val="1323"/>
        </w:trPr>
        <w:tc>
          <w:tcPr>
            <w:tcW w:w="1712" w:type="dxa"/>
            <w:tcBorders>
              <w:bottom w:val="single" w:sz="12" w:space="0" w:color="auto"/>
            </w:tcBorders>
          </w:tcPr>
          <w:p w14:paraId="2407C597" w14:textId="77777777" w:rsidR="00424C6B" w:rsidRPr="00281C39" w:rsidRDefault="00424C6B" w:rsidP="00424C6B">
            <w:pPr>
              <w:suppressAutoHyphens w:val="0"/>
              <w:spacing w:after="120"/>
              <w:ind w:left="113" w:right="113"/>
              <w:jc w:val="both"/>
              <w:rPr>
                <w:bCs/>
                <w:sz w:val="18"/>
                <w:szCs w:val="18"/>
              </w:rPr>
            </w:pPr>
            <w:r w:rsidRPr="00281C39">
              <w:rPr>
                <w:bCs/>
                <w:sz w:val="18"/>
                <w:szCs w:val="18"/>
              </w:rPr>
              <w:t xml:space="preserve">Incomplete </w:t>
            </w:r>
          </w:p>
          <w:p w14:paraId="593406E6" w14:textId="4986CDB9" w:rsidR="00424C6B" w:rsidRPr="00281C39" w:rsidRDefault="00424C6B" w:rsidP="00424C6B">
            <w:pPr>
              <w:suppressAutoHyphens w:val="0"/>
              <w:spacing w:after="120"/>
              <w:ind w:left="113" w:right="113"/>
              <w:jc w:val="both"/>
              <w:rPr>
                <w:bCs/>
                <w:sz w:val="18"/>
                <w:szCs w:val="18"/>
              </w:rPr>
            </w:pPr>
            <w:r w:rsidRPr="00281C39">
              <w:rPr>
                <w:bCs/>
                <w:sz w:val="18"/>
                <w:szCs w:val="18"/>
              </w:rPr>
              <w:t>M</w:t>
            </w:r>
            <w:r w:rsidRPr="00281C39">
              <w:rPr>
                <w:bCs/>
                <w:sz w:val="18"/>
                <w:szCs w:val="18"/>
                <w:vertAlign w:val="subscript"/>
              </w:rPr>
              <w:t xml:space="preserve">2 </w:t>
            </w:r>
            <w:r w:rsidRPr="00281C39">
              <w:rPr>
                <w:bCs/>
                <w:sz w:val="18"/>
                <w:szCs w:val="18"/>
              </w:rPr>
              <w:t>(M &gt; 3,500 kg), M</w:t>
            </w:r>
            <w:r w:rsidRPr="00281C39">
              <w:rPr>
                <w:bCs/>
                <w:sz w:val="18"/>
                <w:szCs w:val="18"/>
                <w:vertAlign w:val="subscript"/>
              </w:rPr>
              <w:t>3</w:t>
            </w:r>
          </w:p>
        </w:tc>
        <w:tc>
          <w:tcPr>
            <w:tcW w:w="5658" w:type="dxa"/>
            <w:tcBorders>
              <w:bottom w:val="single" w:sz="12" w:space="0" w:color="auto"/>
            </w:tcBorders>
          </w:tcPr>
          <w:p w14:paraId="3BF9859D" w14:textId="77777777"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If the tests are carried with an incomplete vehicle not having a bodywork,</w:t>
            </w:r>
          </w:p>
          <w:p w14:paraId="6E87ACA0" w14:textId="24EDD74C"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m</w:t>
            </w:r>
            <w:r w:rsidRPr="00281C39">
              <w:rPr>
                <w:bCs/>
                <w:sz w:val="18"/>
                <w:szCs w:val="18"/>
                <w:vertAlign w:val="subscript"/>
              </w:rPr>
              <w:t>target</w:t>
            </w:r>
            <w:r w:rsidRPr="00281C39">
              <w:rPr>
                <w:bCs/>
                <w:sz w:val="18"/>
                <w:szCs w:val="18"/>
              </w:rPr>
              <w:t xml:space="preserve"> = 50 [kg/kW] x P</w:t>
            </w:r>
            <w:r w:rsidRPr="00281C39">
              <w:rPr>
                <w:bCs/>
                <w:sz w:val="18"/>
                <w:szCs w:val="18"/>
                <w:vertAlign w:val="subscript"/>
              </w:rPr>
              <w:t>n</w:t>
            </w:r>
            <w:r w:rsidRPr="00281C39">
              <w:rPr>
                <w:bCs/>
                <w:sz w:val="18"/>
                <w:szCs w:val="18"/>
              </w:rPr>
              <w:t xml:space="preserve"> [kW] is calculated either in compliance with conditions above (see N</w:t>
            </w:r>
            <w:r w:rsidRPr="00281C39">
              <w:rPr>
                <w:bCs/>
                <w:sz w:val="18"/>
                <w:szCs w:val="18"/>
                <w:vertAlign w:val="subscript"/>
              </w:rPr>
              <w:t>2</w:t>
            </w:r>
            <w:r w:rsidRPr="00281C39">
              <w:rPr>
                <w:bCs/>
                <w:sz w:val="18"/>
                <w:szCs w:val="18"/>
              </w:rPr>
              <w:t>, N</w:t>
            </w:r>
            <w:r w:rsidRPr="00281C39">
              <w:rPr>
                <w:bCs/>
                <w:sz w:val="18"/>
                <w:szCs w:val="18"/>
                <w:vertAlign w:val="subscript"/>
              </w:rPr>
              <w:t>3</w:t>
            </w:r>
            <w:r w:rsidRPr="00281C39">
              <w:rPr>
                <w:bCs/>
                <w:sz w:val="18"/>
                <w:szCs w:val="18"/>
              </w:rPr>
              <w:t xml:space="preserve"> category),</w:t>
            </w:r>
          </w:p>
          <w:p w14:paraId="65F67919" w14:textId="77777777"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or</w:t>
            </w:r>
          </w:p>
          <w:p w14:paraId="06C45B62" w14:textId="13D73EE9" w:rsidR="00424C6B" w:rsidRPr="00281C39" w:rsidRDefault="00424C6B" w:rsidP="00424C6B">
            <w:pPr>
              <w:suppressAutoHyphens w:val="0"/>
              <w:spacing w:after="120" w:line="220" w:lineRule="atLeast"/>
              <w:ind w:left="113" w:right="113"/>
              <w:jc w:val="both"/>
              <w:rPr>
                <w:bCs/>
                <w:iCs/>
                <w:sz w:val="18"/>
                <w:szCs w:val="18"/>
              </w:rPr>
            </w:pPr>
            <w:r w:rsidRPr="00281C39">
              <w:rPr>
                <w:bCs/>
                <w:sz w:val="18"/>
                <w:szCs w:val="18"/>
              </w:rPr>
              <w:t xml:space="preserve">the test mass </w:t>
            </w:r>
            <w:r w:rsidRPr="00281C39">
              <w:rPr>
                <w:bCs/>
                <w:iCs/>
                <w:sz w:val="18"/>
                <w:szCs w:val="18"/>
              </w:rPr>
              <w:t>m</w:t>
            </w:r>
            <w:r w:rsidRPr="00281C39">
              <w:rPr>
                <w:bCs/>
                <w:iCs/>
                <w:sz w:val="18"/>
                <w:szCs w:val="18"/>
                <w:vertAlign w:val="subscript"/>
              </w:rPr>
              <w:t>t</w:t>
            </w:r>
            <w:r w:rsidRPr="00281C39">
              <w:rPr>
                <w:bCs/>
                <w:sz w:val="18"/>
                <w:szCs w:val="18"/>
              </w:rPr>
              <w:t xml:space="preserve"> of the vehicle shall be 0.9 m</w:t>
            </w:r>
            <w:r w:rsidRPr="00281C39">
              <w:rPr>
                <w:bCs/>
                <w:sz w:val="12"/>
                <w:szCs w:val="12"/>
              </w:rPr>
              <w:t xml:space="preserve">ro  </w:t>
            </w:r>
            <w:r w:rsidRPr="00281C39">
              <w:rPr>
                <w:bCs/>
                <w:sz w:val="18"/>
                <w:szCs w:val="18"/>
              </w:rPr>
              <w:t>≤  m</w:t>
            </w:r>
            <w:r w:rsidRPr="00281C39">
              <w:rPr>
                <w:bCs/>
                <w:sz w:val="12"/>
                <w:szCs w:val="12"/>
              </w:rPr>
              <w:t xml:space="preserve">t  </w:t>
            </w:r>
            <w:r w:rsidRPr="00281C39">
              <w:rPr>
                <w:bCs/>
                <w:sz w:val="18"/>
                <w:szCs w:val="18"/>
              </w:rPr>
              <w:t>≤  1.1 m</w:t>
            </w:r>
            <w:r w:rsidRPr="00281C39">
              <w:rPr>
                <w:bCs/>
                <w:sz w:val="12"/>
                <w:szCs w:val="12"/>
              </w:rPr>
              <w:t xml:space="preserve">ro </w:t>
            </w:r>
            <w:r w:rsidRPr="00281C39">
              <w:rPr>
                <w:bCs/>
                <w:iCs/>
                <w:sz w:val="18"/>
                <w:szCs w:val="18"/>
              </w:rPr>
              <w:t>.</w:t>
            </w:r>
          </w:p>
          <w:p w14:paraId="27F9796F" w14:textId="77777777" w:rsidR="00424C6B" w:rsidRPr="00281C39" w:rsidRDefault="00424C6B" w:rsidP="00424C6B">
            <w:pPr>
              <w:suppressAutoHyphens w:val="0"/>
              <w:spacing w:after="120" w:line="220" w:lineRule="atLeast"/>
              <w:ind w:left="113" w:right="113"/>
              <w:jc w:val="both"/>
              <w:rPr>
                <w:bCs/>
                <w:sz w:val="18"/>
                <w:szCs w:val="18"/>
              </w:rPr>
            </w:pPr>
            <w:r w:rsidRPr="00281C39">
              <w:rPr>
                <w:bCs/>
                <w:iCs/>
                <w:sz w:val="18"/>
                <w:szCs w:val="18"/>
              </w:rPr>
              <w:t>where</w:t>
            </w:r>
          </w:p>
          <w:p w14:paraId="43951B0E" w14:textId="28B469E6" w:rsidR="00424C6B" w:rsidRPr="00281C39" w:rsidRDefault="00424C6B" w:rsidP="00424C6B">
            <w:pPr>
              <w:suppressAutoHyphens w:val="0"/>
              <w:spacing w:after="120" w:line="220" w:lineRule="atLeast"/>
              <w:ind w:left="113" w:right="113"/>
              <w:jc w:val="both"/>
              <w:rPr>
                <w:bCs/>
                <w:sz w:val="18"/>
                <w:szCs w:val="18"/>
              </w:rPr>
            </w:pPr>
            <w:r w:rsidRPr="00281C39">
              <w:rPr>
                <w:bCs/>
                <w:sz w:val="18"/>
                <w:szCs w:val="18"/>
              </w:rPr>
              <w:t>m</w:t>
            </w:r>
            <w:r w:rsidRPr="00281C39">
              <w:rPr>
                <w:bCs/>
                <w:sz w:val="18"/>
                <w:szCs w:val="18"/>
                <w:vertAlign w:val="subscript"/>
              </w:rPr>
              <w:t>ro</w:t>
            </w:r>
            <w:r w:rsidRPr="00281C39">
              <w:rPr>
                <w:bCs/>
                <w:sz w:val="18"/>
                <w:szCs w:val="18"/>
              </w:rPr>
              <w:t xml:space="preserve"> = m</w:t>
            </w:r>
            <w:r w:rsidRPr="00281C39">
              <w:rPr>
                <w:bCs/>
                <w:sz w:val="18"/>
                <w:szCs w:val="18"/>
                <w:vertAlign w:val="subscript"/>
              </w:rPr>
              <w:t>chassisM2M3</w:t>
            </w:r>
            <w:r w:rsidRPr="00281C39">
              <w:rPr>
                <w:bCs/>
                <w:sz w:val="18"/>
                <w:szCs w:val="18"/>
              </w:rPr>
              <w:t xml:space="preserve"> + m</w:t>
            </w:r>
            <w:r w:rsidRPr="00281C39">
              <w:rPr>
                <w:bCs/>
                <w:sz w:val="18"/>
                <w:szCs w:val="18"/>
                <w:vertAlign w:val="subscript"/>
              </w:rPr>
              <w:t>xloadM2M3</w:t>
            </w:r>
          </w:p>
          <w:p w14:paraId="368CC6C8" w14:textId="2CABA192" w:rsidR="00424C6B" w:rsidRPr="00281C39" w:rsidRDefault="00424C6B" w:rsidP="00424C6B">
            <w:pPr>
              <w:suppressAutoHyphens w:val="0"/>
              <w:spacing w:after="120" w:line="220" w:lineRule="atLeast"/>
              <w:ind w:left="113" w:right="113"/>
              <w:jc w:val="both"/>
              <w:rPr>
                <w:bCs/>
                <w:strike/>
                <w:sz w:val="18"/>
                <w:szCs w:val="18"/>
              </w:rPr>
            </w:pPr>
          </w:p>
        </w:tc>
      </w:tr>
    </w:tbl>
    <w:p w14:paraId="0B3B467D" w14:textId="77777777" w:rsidR="00873622" w:rsidRPr="00281C39" w:rsidRDefault="00873622" w:rsidP="00873622">
      <w:pPr>
        <w:spacing w:before="120" w:after="120"/>
        <w:ind w:left="2257" w:right="1134" w:hanging="1123"/>
        <w:jc w:val="both"/>
      </w:pPr>
      <w:r w:rsidRPr="00281C39">
        <w:t>2.2.2.3.</w:t>
      </w:r>
      <w:r w:rsidRPr="00281C39">
        <w:tab/>
        <w:t>Calculation procedure to determine extra loading of N</w:t>
      </w:r>
      <w:r w:rsidRPr="00281C39">
        <w:rPr>
          <w:vertAlign w:val="subscript"/>
        </w:rPr>
        <w:t>2</w:t>
      </w:r>
      <w:r w:rsidRPr="00281C39">
        <w:t xml:space="preserve"> and N</w:t>
      </w:r>
      <w:r w:rsidRPr="00281C39">
        <w:rPr>
          <w:vertAlign w:val="subscript"/>
        </w:rPr>
        <w:t>3</w:t>
      </w:r>
      <w:r w:rsidRPr="00281C39">
        <w:t xml:space="preserve"> vehicles only</w:t>
      </w:r>
    </w:p>
    <w:p w14:paraId="7C0BE68C" w14:textId="77777777" w:rsidR="00873622" w:rsidRPr="00281C39" w:rsidRDefault="00873622" w:rsidP="00873622">
      <w:pPr>
        <w:spacing w:after="120"/>
        <w:ind w:left="2268" w:right="1134" w:hanging="1134"/>
        <w:jc w:val="both"/>
      </w:pPr>
      <w:r w:rsidRPr="00281C39">
        <w:t>2.2.2.3.1.</w:t>
      </w:r>
      <w:r w:rsidRPr="00281C39">
        <w:tab/>
        <w:t>Calculation of extra loading</w:t>
      </w:r>
    </w:p>
    <w:p w14:paraId="6F989173" w14:textId="77777777" w:rsidR="00873622" w:rsidRPr="00281C39" w:rsidRDefault="00873622" w:rsidP="00873622">
      <w:pPr>
        <w:spacing w:after="120"/>
        <w:ind w:left="2268" w:right="1134"/>
        <w:jc w:val="both"/>
      </w:pPr>
      <w:r w:rsidRPr="00281C39">
        <w:t>The target mass, m</w:t>
      </w:r>
      <w:r w:rsidRPr="00281C39">
        <w:rPr>
          <w:vertAlign w:val="subscript"/>
        </w:rPr>
        <w:t>target</w:t>
      </w:r>
      <w:r w:rsidRPr="00281C39">
        <w:t>, (per kW rated power) for two-axle vehicles of category N</w:t>
      </w:r>
      <w:r w:rsidRPr="00281C39">
        <w:rPr>
          <w:vertAlign w:val="subscript"/>
        </w:rPr>
        <w:t>2</w:t>
      </w:r>
      <w:r w:rsidRPr="00281C39">
        <w:t xml:space="preserve"> and N</w:t>
      </w:r>
      <w:r w:rsidRPr="00281C39">
        <w:rPr>
          <w:vertAlign w:val="subscript"/>
        </w:rPr>
        <w:t>3</w:t>
      </w:r>
      <w:r w:rsidRPr="00281C39">
        <w:t xml:space="preserve"> is specified in the Table in paragraph 2.2.1: above.</w:t>
      </w:r>
    </w:p>
    <w:p w14:paraId="4B10EE13" w14:textId="77777777" w:rsidR="00873622" w:rsidRPr="00281C39" w:rsidRDefault="00873622" w:rsidP="00873622">
      <w:pPr>
        <w:tabs>
          <w:tab w:val="right" w:pos="8505"/>
        </w:tabs>
        <w:spacing w:after="120"/>
        <w:ind w:left="2268" w:right="1134"/>
        <w:jc w:val="both"/>
      </w:pPr>
      <w:r w:rsidRPr="00281C39">
        <w:t>m</w:t>
      </w:r>
      <w:r w:rsidRPr="00281C39">
        <w:rPr>
          <w:vertAlign w:val="subscript"/>
        </w:rPr>
        <w:t>target</w:t>
      </w:r>
      <w:r w:rsidRPr="00281C39">
        <w:t xml:space="preserve"> = 50 [kg / kW] × P</w:t>
      </w:r>
      <w:r w:rsidRPr="00281C39">
        <w:rPr>
          <w:vertAlign w:val="subscript"/>
        </w:rPr>
        <w:t>n</w:t>
      </w:r>
      <w:r w:rsidRPr="00281C39">
        <w:t xml:space="preserve"> [kW]</w:t>
      </w:r>
      <w:r w:rsidRPr="00281C39">
        <w:tab/>
        <w:t>(1)</w:t>
      </w:r>
    </w:p>
    <w:p w14:paraId="638A2E22" w14:textId="77777777" w:rsidR="00873622" w:rsidRPr="00281C39" w:rsidRDefault="00873622" w:rsidP="00873622">
      <w:pPr>
        <w:spacing w:after="120"/>
        <w:ind w:left="2268" w:right="1134"/>
        <w:jc w:val="both"/>
      </w:pPr>
      <w:r w:rsidRPr="00281C39">
        <w:t>To reach the required target mass, m</w:t>
      </w:r>
      <w:r w:rsidRPr="00281C39">
        <w:rPr>
          <w:vertAlign w:val="subscript"/>
        </w:rPr>
        <w:t>target</w:t>
      </w:r>
      <w:r w:rsidRPr="00281C39">
        <w:t>, for a vehicle being tested, the unladen vehicle, including the mass of the driver, m</w:t>
      </w:r>
      <w:r w:rsidRPr="00281C39">
        <w:rPr>
          <w:vertAlign w:val="subscript"/>
        </w:rPr>
        <w:t>d</w:t>
      </w:r>
      <w:r w:rsidRPr="00281C39">
        <w:t>, shall be loaded with an extra mass, m</w:t>
      </w:r>
      <w:r w:rsidRPr="00281C39">
        <w:rPr>
          <w:vertAlign w:val="subscript"/>
        </w:rPr>
        <w:t>xload</w:t>
      </w:r>
      <w:r w:rsidRPr="00281C39">
        <w:t>, which shall be placed above the rear axle as given in Formula (8):</w:t>
      </w:r>
    </w:p>
    <w:p w14:paraId="4718C962" w14:textId="77777777" w:rsidR="00873622" w:rsidRPr="00281C39" w:rsidRDefault="00873622" w:rsidP="00873622">
      <w:pPr>
        <w:tabs>
          <w:tab w:val="right" w:pos="8505"/>
        </w:tabs>
        <w:spacing w:after="120"/>
        <w:ind w:left="2268" w:right="1134"/>
        <w:jc w:val="both"/>
      </w:pPr>
      <w:r w:rsidRPr="00281C39">
        <w:t>m</w:t>
      </w:r>
      <w:r w:rsidRPr="00281C39">
        <w:rPr>
          <w:vertAlign w:val="subscript"/>
        </w:rPr>
        <w:t>target</w:t>
      </w:r>
      <w:r w:rsidRPr="00281C39">
        <w:t xml:space="preserve"> = m</w:t>
      </w:r>
      <w:r w:rsidRPr="00281C39">
        <w:rPr>
          <w:vertAlign w:val="subscript"/>
        </w:rPr>
        <w:t>unladen</w:t>
      </w:r>
      <w:r w:rsidRPr="00281C39">
        <w:t xml:space="preserve"> + m</w:t>
      </w:r>
      <w:r w:rsidRPr="00281C39">
        <w:rPr>
          <w:vertAlign w:val="subscript"/>
        </w:rPr>
        <w:t>d</w:t>
      </w:r>
      <w:r w:rsidRPr="00281C39">
        <w:t xml:space="preserve"> + m</w:t>
      </w:r>
      <w:r w:rsidRPr="00281C39">
        <w:rPr>
          <w:vertAlign w:val="subscript"/>
        </w:rPr>
        <w:t>xload</w:t>
      </w:r>
      <w:r w:rsidRPr="00281C39">
        <w:t xml:space="preserve"> </w:t>
      </w:r>
      <w:r w:rsidRPr="00281C39">
        <w:tab/>
        <w:t>(2)</w:t>
      </w:r>
    </w:p>
    <w:p w14:paraId="1CF2982F" w14:textId="77777777" w:rsidR="00873622" w:rsidRPr="00281C39" w:rsidRDefault="00873622" w:rsidP="00873622">
      <w:pPr>
        <w:spacing w:after="120"/>
        <w:ind w:left="2268" w:right="1134"/>
        <w:jc w:val="both"/>
      </w:pPr>
      <w:r w:rsidRPr="00281C39">
        <w:t>The target mass, m</w:t>
      </w:r>
      <w:r w:rsidRPr="00281C39">
        <w:rPr>
          <w:vertAlign w:val="subscript"/>
        </w:rPr>
        <w:t>target</w:t>
      </w:r>
      <w:r w:rsidRPr="00281C39">
        <w:t>, shall be achieved with a tolerance of ±5 per cent.</w:t>
      </w:r>
    </w:p>
    <w:p w14:paraId="21C505EA" w14:textId="77777777" w:rsidR="00873622" w:rsidRPr="00281C39" w:rsidRDefault="00873622" w:rsidP="00873622">
      <w:pPr>
        <w:spacing w:after="120"/>
        <w:ind w:left="2268" w:right="1134"/>
        <w:jc w:val="both"/>
      </w:pPr>
      <w:r w:rsidRPr="00281C39">
        <w:lastRenderedPageBreak/>
        <w:t>The vehicle mass of the test vehicle in the unladen condition, m</w:t>
      </w:r>
      <w:r w:rsidRPr="00281C39">
        <w:rPr>
          <w:vertAlign w:val="subscript"/>
        </w:rPr>
        <w:t>unladen</w:t>
      </w:r>
      <w:r w:rsidRPr="00281C39">
        <w:t>, is calculated by measuring on a scale the unladen front axle load, m</w:t>
      </w:r>
      <w:r w:rsidRPr="00281C39">
        <w:rPr>
          <w:vertAlign w:val="subscript"/>
        </w:rPr>
        <w:t>fa load unladen</w:t>
      </w:r>
      <w:r w:rsidRPr="00281C39">
        <w:t>, and the unladen rear axle load, m</w:t>
      </w:r>
      <w:r w:rsidRPr="00281C39">
        <w:rPr>
          <w:vertAlign w:val="subscript"/>
        </w:rPr>
        <w:t>ra load unladen</w:t>
      </w:r>
      <w:r w:rsidRPr="00281C39">
        <w:t>, as given in Formula (3):</w:t>
      </w:r>
    </w:p>
    <w:p w14:paraId="1E809663" w14:textId="77777777" w:rsidR="00873622" w:rsidRPr="005D452D" w:rsidRDefault="00873622" w:rsidP="00873622">
      <w:pPr>
        <w:tabs>
          <w:tab w:val="right" w:pos="8505"/>
        </w:tabs>
        <w:spacing w:after="120"/>
        <w:ind w:left="2268" w:right="1134"/>
        <w:jc w:val="both"/>
        <w:rPr>
          <w:lang w:val="sv-SE"/>
        </w:rPr>
      </w:pPr>
      <w:r w:rsidRPr="005D452D">
        <w:rPr>
          <w:lang w:val="sv-SE"/>
        </w:rPr>
        <w:t>m</w:t>
      </w:r>
      <w:r w:rsidRPr="005D452D">
        <w:rPr>
          <w:vertAlign w:val="subscript"/>
          <w:lang w:val="sv-SE"/>
        </w:rPr>
        <w:t>unladen</w:t>
      </w:r>
      <w:r w:rsidRPr="005D452D">
        <w:rPr>
          <w:lang w:val="sv-SE"/>
        </w:rPr>
        <w:t xml:space="preserve"> = m</w:t>
      </w:r>
      <w:r w:rsidRPr="005D452D">
        <w:rPr>
          <w:vertAlign w:val="subscript"/>
          <w:lang w:val="sv-SE"/>
        </w:rPr>
        <w:t xml:space="preserve">fa load unladen </w:t>
      </w:r>
      <w:r w:rsidRPr="005D452D">
        <w:rPr>
          <w:lang w:val="sv-SE"/>
        </w:rPr>
        <w:t>+ m</w:t>
      </w:r>
      <w:r w:rsidRPr="005D452D">
        <w:rPr>
          <w:vertAlign w:val="subscript"/>
          <w:lang w:val="sv-SE"/>
        </w:rPr>
        <w:t xml:space="preserve">ra load unladen </w:t>
      </w:r>
      <w:r w:rsidRPr="005D452D">
        <w:rPr>
          <w:lang w:val="sv-SE"/>
        </w:rPr>
        <w:tab/>
        <w:t>(3)</w:t>
      </w:r>
    </w:p>
    <w:p w14:paraId="4616062B" w14:textId="77777777" w:rsidR="00873622" w:rsidRPr="00281C39" w:rsidRDefault="00873622" w:rsidP="00873622">
      <w:pPr>
        <w:spacing w:after="120"/>
        <w:ind w:left="2268" w:right="1134"/>
        <w:jc w:val="both"/>
      </w:pPr>
      <w:r w:rsidRPr="00281C39">
        <w:t>By using Formulae (2) and (3), the extra loading, m</w:t>
      </w:r>
      <w:r w:rsidRPr="00281C39">
        <w:rPr>
          <w:vertAlign w:val="subscript"/>
        </w:rPr>
        <w:t>xload</w:t>
      </w:r>
      <w:r w:rsidRPr="00281C39">
        <w:t>, is calculated as given in Formulae (4) and (5):</w:t>
      </w:r>
    </w:p>
    <w:p w14:paraId="55F76DEC" w14:textId="77777777" w:rsidR="00873622" w:rsidRPr="00281C39" w:rsidRDefault="00873622" w:rsidP="00873622">
      <w:pPr>
        <w:tabs>
          <w:tab w:val="right" w:pos="8505"/>
        </w:tabs>
        <w:spacing w:after="120"/>
        <w:ind w:left="2268" w:right="1134"/>
        <w:jc w:val="both"/>
      </w:pPr>
      <w:r w:rsidRPr="00281C39">
        <w:t>m</w:t>
      </w:r>
      <w:r w:rsidRPr="00281C39">
        <w:rPr>
          <w:vertAlign w:val="subscript"/>
        </w:rPr>
        <w:t>xload</w:t>
      </w:r>
      <w:r w:rsidRPr="00281C39">
        <w:t xml:space="preserve"> = m</w:t>
      </w:r>
      <w:r w:rsidRPr="00281C39">
        <w:rPr>
          <w:vertAlign w:val="subscript"/>
        </w:rPr>
        <w:t>target</w:t>
      </w:r>
      <w:r w:rsidRPr="00281C39">
        <w:t xml:space="preserve"> – (m</w:t>
      </w:r>
      <w:r w:rsidRPr="00281C39">
        <w:rPr>
          <w:vertAlign w:val="subscript"/>
        </w:rPr>
        <w:t>d</w:t>
      </w:r>
      <w:r w:rsidRPr="00281C39">
        <w:t xml:space="preserve"> + m</w:t>
      </w:r>
      <w:r w:rsidRPr="00281C39">
        <w:rPr>
          <w:vertAlign w:val="subscript"/>
        </w:rPr>
        <w:t>unladen</w:t>
      </w:r>
      <w:r w:rsidRPr="00281C39">
        <w:t xml:space="preserve">) </w:t>
      </w:r>
      <w:r w:rsidRPr="00281C39">
        <w:tab/>
        <w:t>(4)</w:t>
      </w:r>
    </w:p>
    <w:p w14:paraId="1040C975" w14:textId="77777777" w:rsidR="00873622" w:rsidRPr="00281C39" w:rsidRDefault="00873622" w:rsidP="00873622">
      <w:pPr>
        <w:tabs>
          <w:tab w:val="right" w:pos="8505"/>
        </w:tabs>
        <w:spacing w:after="120"/>
        <w:ind w:left="2268" w:right="1134"/>
        <w:jc w:val="both"/>
      </w:pPr>
      <w:r w:rsidRPr="00281C39">
        <w:t>m</w:t>
      </w:r>
      <w:r w:rsidRPr="00281C39">
        <w:rPr>
          <w:vertAlign w:val="subscript"/>
        </w:rPr>
        <w:t>xload</w:t>
      </w:r>
      <w:r w:rsidRPr="00281C39">
        <w:t xml:space="preserve"> = m</w:t>
      </w:r>
      <w:r w:rsidRPr="00281C39">
        <w:rPr>
          <w:vertAlign w:val="subscript"/>
        </w:rPr>
        <w:t>target</w:t>
      </w:r>
      <w:r w:rsidRPr="00281C39">
        <w:t xml:space="preserve"> − (m</w:t>
      </w:r>
      <w:r w:rsidRPr="00281C39">
        <w:rPr>
          <w:vertAlign w:val="subscript"/>
        </w:rPr>
        <w:t>d</w:t>
      </w:r>
      <w:r w:rsidRPr="00281C39">
        <w:t xml:space="preserve"> + m</w:t>
      </w:r>
      <w:r w:rsidRPr="00281C39">
        <w:rPr>
          <w:vertAlign w:val="subscript"/>
        </w:rPr>
        <w:t xml:space="preserve">fa load unladen </w:t>
      </w:r>
      <w:r w:rsidRPr="00281C39">
        <w:t>+ m</w:t>
      </w:r>
      <w:r w:rsidRPr="00281C39">
        <w:rPr>
          <w:vertAlign w:val="subscript"/>
        </w:rPr>
        <w:t>ra load unladen</w:t>
      </w:r>
      <w:r w:rsidRPr="00281C39">
        <w:t xml:space="preserve">) </w:t>
      </w:r>
      <w:r w:rsidRPr="00281C39">
        <w:tab/>
        <w:t>(5)</w:t>
      </w:r>
    </w:p>
    <w:p w14:paraId="207D555D" w14:textId="77777777" w:rsidR="00873622" w:rsidRPr="00281C39" w:rsidRDefault="00873622" w:rsidP="00873622">
      <w:pPr>
        <w:spacing w:after="120"/>
        <w:ind w:left="2268" w:right="1134"/>
        <w:jc w:val="both"/>
      </w:pPr>
      <w:r w:rsidRPr="00281C39">
        <w:t>The sum of the extra loading, m</w:t>
      </w:r>
      <w:r w:rsidRPr="00281C39">
        <w:rPr>
          <w:vertAlign w:val="subscript"/>
        </w:rPr>
        <w:t>xload</w:t>
      </w:r>
      <w:r w:rsidRPr="00281C39">
        <w:t>, and the unladen rear axle load, m</w:t>
      </w:r>
      <w:r w:rsidRPr="00281C39">
        <w:rPr>
          <w:vertAlign w:val="subscript"/>
        </w:rPr>
        <w:t>ra load unladen</w:t>
      </w:r>
      <w:r w:rsidRPr="00281C39">
        <w:t>, is limited to 75 per cent of the technically permissible maximum laden mass for the rear axle, m</w:t>
      </w:r>
      <w:r w:rsidRPr="00281C39">
        <w:rPr>
          <w:vertAlign w:val="subscript"/>
        </w:rPr>
        <w:t>ac ra max</w:t>
      </w:r>
      <w:r w:rsidRPr="00281C39">
        <w:t>, as given in Formula (6):</w:t>
      </w:r>
    </w:p>
    <w:p w14:paraId="03408BAF" w14:textId="77777777" w:rsidR="00873622" w:rsidRPr="00281C39" w:rsidRDefault="00873622" w:rsidP="00873622">
      <w:pPr>
        <w:tabs>
          <w:tab w:val="right" w:pos="8505"/>
        </w:tabs>
        <w:spacing w:after="120"/>
        <w:ind w:left="2268" w:right="1134"/>
        <w:jc w:val="both"/>
      </w:pPr>
      <w:r w:rsidRPr="00281C39">
        <w:t>0.75 m</w:t>
      </w:r>
      <w:r w:rsidRPr="00281C39">
        <w:rPr>
          <w:vertAlign w:val="subscript"/>
        </w:rPr>
        <w:t xml:space="preserve">ac ra max </w:t>
      </w:r>
      <w:r w:rsidRPr="00281C39">
        <w:t>≥ m</w:t>
      </w:r>
      <w:r w:rsidRPr="00281C39">
        <w:rPr>
          <w:vertAlign w:val="subscript"/>
        </w:rPr>
        <w:t>xload</w:t>
      </w:r>
      <w:r w:rsidRPr="00281C39">
        <w:t xml:space="preserve"> + m</w:t>
      </w:r>
      <w:r w:rsidRPr="00281C39">
        <w:rPr>
          <w:vertAlign w:val="subscript"/>
        </w:rPr>
        <w:t xml:space="preserve">ra load unladen </w:t>
      </w:r>
      <w:r w:rsidRPr="00281C39">
        <w:tab/>
        <w:t>(6)</w:t>
      </w:r>
    </w:p>
    <w:p w14:paraId="5E3B6335" w14:textId="77777777" w:rsidR="00873622" w:rsidRPr="00281C39" w:rsidRDefault="00873622" w:rsidP="00873622">
      <w:pPr>
        <w:spacing w:after="120"/>
        <w:ind w:left="2268" w:right="1134"/>
        <w:jc w:val="both"/>
      </w:pPr>
      <w:r w:rsidRPr="00281C39">
        <w:t>The m</w:t>
      </w:r>
      <w:r w:rsidRPr="00281C39">
        <w:rPr>
          <w:vertAlign w:val="subscript"/>
        </w:rPr>
        <w:t>xload</w:t>
      </w:r>
      <w:r w:rsidRPr="00281C39">
        <w:t xml:space="preserve"> is limited according to Formula (7):</w:t>
      </w:r>
    </w:p>
    <w:p w14:paraId="2759CFA9" w14:textId="77777777" w:rsidR="00873622" w:rsidRPr="00281C39" w:rsidRDefault="00873622" w:rsidP="00873622">
      <w:pPr>
        <w:tabs>
          <w:tab w:val="right" w:pos="8505"/>
        </w:tabs>
        <w:spacing w:after="120"/>
        <w:ind w:left="2268" w:right="1134"/>
        <w:jc w:val="both"/>
      </w:pPr>
      <w:r w:rsidRPr="00281C39">
        <w:t>m</w:t>
      </w:r>
      <w:r w:rsidRPr="00281C39">
        <w:rPr>
          <w:vertAlign w:val="subscript"/>
        </w:rPr>
        <w:t>xload</w:t>
      </w:r>
      <w:r w:rsidRPr="00281C39">
        <w:t xml:space="preserve"> ≤ 0.75 m</w:t>
      </w:r>
      <w:r w:rsidRPr="00281C39">
        <w:rPr>
          <w:vertAlign w:val="subscript"/>
        </w:rPr>
        <w:t xml:space="preserve">ac ra max </w:t>
      </w:r>
      <w:r w:rsidRPr="00281C39">
        <w:t>− m</w:t>
      </w:r>
      <w:r w:rsidRPr="00281C39">
        <w:rPr>
          <w:vertAlign w:val="subscript"/>
        </w:rPr>
        <w:t xml:space="preserve">ra load unladen </w:t>
      </w:r>
      <w:r w:rsidRPr="00281C39">
        <w:tab/>
        <w:t>(7)</w:t>
      </w:r>
    </w:p>
    <w:p w14:paraId="3B8043FC" w14:textId="77777777" w:rsidR="00873622" w:rsidRPr="00281C39" w:rsidRDefault="00873622" w:rsidP="00873622">
      <w:pPr>
        <w:spacing w:after="120"/>
        <w:ind w:left="2268" w:right="1134"/>
        <w:jc w:val="both"/>
      </w:pPr>
      <w:r w:rsidRPr="00281C39">
        <w:t>If the calculated extra loading, m</w:t>
      </w:r>
      <w:r w:rsidRPr="00281C39">
        <w:rPr>
          <w:vertAlign w:val="subscript"/>
        </w:rPr>
        <w:t>xload</w:t>
      </w:r>
      <w:r w:rsidRPr="00281C39">
        <w:t>, in Formula (5) fulfils Formula (7), then the extra loading is equal to Formula (5). The test mass, m</w:t>
      </w:r>
      <w:r w:rsidRPr="00281C39">
        <w:rPr>
          <w:vertAlign w:val="subscript"/>
        </w:rPr>
        <w:t>t</w:t>
      </w:r>
      <w:r w:rsidRPr="00281C39">
        <w:t>, of the vehicle is as calculated from Formula (8):</w:t>
      </w:r>
    </w:p>
    <w:p w14:paraId="42BD003A" w14:textId="77777777" w:rsidR="00873622" w:rsidRPr="005D452D" w:rsidRDefault="00873622" w:rsidP="00873622">
      <w:pPr>
        <w:tabs>
          <w:tab w:val="right" w:pos="8505"/>
        </w:tabs>
        <w:spacing w:after="120"/>
        <w:ind w:left="2268" w:right="1134"/>
        <w:jc w:val="both"/>
        <w:rPr>
          <w:lang w:val="sv-SE"/>
        </w:rPr>
      </w:pPr>
      <w:r w:rsidRPr="005D452D">
        <w:rPr>
          <w:lang w:val="sv-SE"/>
        </w:rPr>
        <w:t>m</w:t>
      </w:r>
      <w:r w:rsidRPr="005D452D">
        <w:rPr>
          <w:vertAlign w:val="subscript"/>
          <w:lang w:val="sv-SE"/>
        </w:rPr>
        <w:t>t</w:t>
      </w:r>
      <w:r w:rsidRPr="005D452D">
        <w:rPr>
          <w:lang w:val="sv-SE"/>
        </w:rPr>
        <w:t xml:space="preserve"> = m</w:t>
      </w:r>
      <w:r w:rsidRPr="005D452D">
        <w:rPr>
          <w:vertAlign w:val="subscript"/>
          <w:lang w:val="sv-SE"/>
        </w:rPr>
        <w:t>xload</w:t>
      </w:r>
      <w:r w:rsidRPr="005D452D">
        <w:rPr>
          <w:lang w:val="sv-SE"/>
        </w:rPr>
        <w:t xml:space="preserve"> + m</w:t>
      </w:r>
      <w:r w:rsidRPr="005D452D">
        <w:rPr>
          <w:vertAlign w:val="subscript"/>
          <w:lang w:val="sv-SE"/>
        </w:rPr>
        <w:t>d</w:t>
      </w:r>
      <w:r w:rsidRPr="005D452D">
        <w:rPr>
          <w:lang w:val="sv-SE"/>
        </w:rPr>
        <w:t xml:space="preserve"> + m</w:t>
      </w:r>
      <w:r w:rsidRPr="005D452D">
        <w:rPr>
          <w:vertAlign w:val="subscript"/>
          <w:lang w:val="sv-SE"/>
        </w:rPr>
        <w:t xml:space="preserve">fa load unladen </w:t>
      </w:r>
      <w:r w:rsidRPr="005D452D">
        <w:rPr>
          <w:lang w:val="sv-SE"/>
        </w:rPr>
        <w:t>+ m</w:t>
      </w:r>
      <w:r w:rsidRPr="005D452D">
        <w:rPr>
          <w:vertAlign w:val="subscript"/>
          <w:lang w:val="sv-SE"/>
        </w:rPr>
        <w:t xml:space="preserve">ra load unladen </w:t>
      </w:r>
      <w:r w:rsidRPr="005D452D">
        <w:rPr>
          <w:lang w:val="sv-SE"/>
        </w:rPr>
        <w:tab/>
        <w:t>(8)</w:t>
      </w:r>
    </w:p>
    <w:p w14:paraId="67BE7733" w14:textId="77777777" w:rsidR="00873622" w:rsidRPr="00281C39" w:rsidRDefault="00873622" w:rsidP="00873622">
      <w:pPr>
        <w:spacing w:after="120"/>
        <w:ind w:left="2268" w:right="1134"/>
        <w:jc w:val="both"/>
      </w:pPr>
      <w:r w:rsidRPr="00281C39">
        <w:t>In this case, the test mass of the vehicle is equal to the target mass</w:t>
      </w:r>
    </w:p>
    <w:p w14:paraId="10EFE055" w14:textId="77777777" w:rsidR="00873622" w:rsidRPr="00281C39" w:rsidRDefault="00873622" w:rsidP="00873622">
      <w:pPr>
        <w:tabs>
          <w:tab w:val="right" w:pos="8505"/>
        </w:tabs>
        <w:spacing w:after="120"/>
        <w:ind w:left="2268" w:right="1134"/>
        <w:jc w:val="both"/>
      </w:pPr>
      <w:r w:rsidRPr="00281C39">
        <w:t>m</w:t>
      </w:r>
      <w:r w:rsidRPr="00281C39">
        <w:rPr>
          <w:vertAlign w:val="subscript"/>
        </w:rPr>
        <w:t>t</w:t>
      </w:r>
      <w:r w:rsidRPr="00281C39">
        <w:t xml:space="preserve"> = m</w:t>
      </w:r>
      <w:r w:rsidRPr="00281C39">
        <w:rPr>
          <w:vertAlign w:val="subscript"/>
        </w:rPr>
        <w:t>target</w:t>
      </w:r>
      <w:r w:rsidRPr="00281C39">
        <w:tab/>
        <w:t>(9)</w:t>
      </w:r>
    </w:p>
    <w:p w14:paraId="5D7DD992" w14:textId="77777777" w:rsidR="00873622" w:rsidRPr="00281C39" w:rsidRDefault="00873622" w:rsidP="00873622">
      <w:pPr>
        <w:spacing w:after="120"/>
        <w:ind w:left="2268" w:right="1134"/>
        <w:jc w:val="both"/>
      </w:pPr>
      <w:r w:rsidRPr="00281C39">
        <w:t>If the calculated extra loading, m</w:t>
      </w:r>
      <w:r w:rsidRPr="00281C39">
        <w:rPr>
          <w:vertAlign w:val="subscript"/>
        </w:rPr>
        <w:t>xload</w:t>
      </w:r>
      <w:r w:rsidRPr="00281C39">
        <w:t>, in Formula (5) does not fulfil Formula (7), but rather fulfils Formula (10)</w:t>
      </w:r>
    </w:p>
    <w:p w14:paraId="401094D3" w14:textId="77777777" w:rsidR="00873622" w:rsidRPr="00281C39" w:rsidRDefault="00873622" w:rsidP="00873622">
      <w:pPr>
        <w:tabs>
          <w:tab w:val="right" w:pos="8505"/>
        </w:tabs>
        <w:spacing w:after="120"/>
        <w:ind w:left="2268" w:right="1134"/>
        <w:jc w:val="both"/>
      </w:pPr>
      <w:r w:rsidRPr="00281C39">
        <w:t>m</w:t>
      </w:r>
      <w:r w:rsidRPr="00281C39">
        <w:rPr>
          <w:vertAlign w:val="subscript"/>
        </w:rPr>
        <w:t>xload</w:t>
      </w:r>
      <w:r w:rsidRPr="00281C39">
        <w:t xml:space="preserve"> &gt; 0.75 m</w:t>
      </w:r>
      <w:r w:rsidRPr="00281C39">
        <w:rPr>
          <w:vertAlign w:val="subscript"/>
        </w:rPr>
        <w:t xml:space="preserve">ac ra max </w:t>
      </w:r>
      <w:r w:rsidRPr="00281C39">
        <w:t>− m</w:t>
      </w:r>
      <w:r w:rsidRPr="00281C39">
        <w:rPr>
          <w:vertAlign w:val="subscript"/>
        </w:rPr>
        <w:t xml:space="preserve">ra load unladen </w:t>
      </w:r>
      <w:r w:rsidRPr="00281C39">
        <w:tab/>
        <w:t>(10)</w:t>
      </w:r>
    </w:p>
    <w:p w14:paraId="572A33E0" w14:textId="77777777" w:rsidR="00873622" w:rsidRPr="00281C39" w:rsidRDefault="00873622" w:rsidP="00873622">
      <w:pPr>
        <w:spacing w:after="120"/>
        <w:ind w:left="2268" w:right="1134"/>
        <w:jc w:val="both"/>
      </w:pPr>
      <w:r w:rsidRPr="00281C39">
        <w:t>then, the extra loading, m</w:t>
      </w:r>
      <w:r w:rsidRPr="00281C39">
        <w:rPr>
          <w:vertAlign w:val="subscript"/>
        </w:rPr>
        <w:t>xload</w:t>
      </w:r>
      <w:r w:rsidRPr="00281C39">
        <w:t>, shall be as given by Formula (11):</w:t>
      </w:r>
    </w:p>
    <w:p w14:paraId="0914EE52" w14:textId="77777777" w:rsidR="00873622" w:rsidRPr="00281C39" w:rsidRDefault="00873622" w:rsidP="00873622">
      <w:pPr>
        <w:tabs>
          <w:tab w:val="right" w:pos="8505"/>
        </w:tabs>
        <w:spacing w:after="120"/>
        <w:ind w:left="2268" w:right="1134"/>
        <w:jc w:val="both"/>
      </w:pPr>
      <w:r w:rsidRPr="00281C39">
        <w:t>m</w:t>
      </w:r>
      <w:r w:rsidRPr="00281C39">
        <w:rPr>
          <w:vertAlign w:val="subscript"/>
        </w:rPr>
        <w:t>xload</w:t>
      </w:r>
      <w:r w:rsidRPr="00281C39">
        <w:t xml:space="preserve"> = 0.75 m</w:t>
      </w:r>
      <w:r w:rsidRPr="00281C39">
        <w:rPr>
          <w:vertAlign w:val="subscript"/>
        </w:rPr>
        <w:t xml:space="preserve">ac ra max </w:t>
      </w:r>
      <w:r w:rsidRPr="00281C39">
        <w:t>− m</w:t>
      </w:r>
      <w:r w:rsidRPr="00281C39">
        <w:rPr>
          <w:vertAlign w:val="subscript"/>
        </w:rPr>
        <w:t xml:space="preserve">ra load unladen </w:t>
      </w:r>
      <w:r w:rsidRPr="00281C39">
        <w:tab/>
        <w:t>(11)</w:t>
      </w:r>
    </w:p>
    <w:p w14:paraId="03078062" w14:textId="77777777" w:rsidR="00873622" w:rsidRPr="00281C39" w:rsidRDefault="00873622" w:rsidP="00873622">
      <w:pPr>
        <w:spacing w:after="120"/>
        <w:ind w:left="2268" w:right="1134"/>
        <w:jc w:val="both"/>
      </w:pPr>
      <w:r w:rsidRPr="00281C39">
        <w:t>and the test mass, m</w:t>
      </w:r>
      <w:r w:rsidRPr="00281C39">
        <w:rPr>
          <w:vertAlign w:val="subscript"/>
        </w:rPr>
        <w:t>t</w:t>
      </w:r>
      <w:r w:rsidRPr="00281C39">
        <w:t>, of the vehicle shall be as given by Formula (12):</w:t>
      </w:r>
    </w:p>
    <w:p w14:paraId="51D4D2BE" w14:textId="77777777" w:rsidR="00873622" w:rsidRPr="00281C39" w:rsidRDefault="00873622" w:rsidP="00873622">
      <w:pPr>
        <w:tabs>
          <w:tab w:val="right" w:pos="8505"/>
        </w:tabs>
        <w:spacing w:after="120"/>
        <w:ind w:left="2268" w:right="1134"/>
        <w:jc w:val="both"/>
      </w:pPr>
      <w:r w:rsidRPr="00281C39">
        <w:t>m</w:t>
      </w:r>
      <w:r w:rsidRPr="00281C39">
        <w:rPr>
          <w:vertAlign w:val="subscript"/>
        </w:rPr>
        <w:t>t</w:t>
      </w:r>
      <w:r w:rsidRPr="00281C39">
        <w:t xml:space="preserve"> = 0.75 m</w:t>
      </w:r>
      <w:r w:rsidRPr="00281C39">
        <w:rPr>
          <w:vertAlign w:val="subscript"/>
        </w:rPr>
        <w:t xml:space="preserve">ac ra max </w:t>
      </w:r>
      <w:r w:rsidRPr="00281C39">
        <w:t>+ m</w:t>
      </w:r>
      <w:r w:rsidRPr="00281C39">
        <w:rPr>
          <w:vertAlign w:val="subscript"/>
        </w:rPr>
        <w:t>d</w:t>
      </w:r>
      <w:r w:rsidRPr="00281C39">
        <w:t xml:space="preserve"> + m</w:t>
      </w:r>
      <w:r w:rsidRPr="00281C39">
        <w:rPr>
          <w:vertAlign w:val="subscript"/>
        </w:rPr>
        <w:t xml:space="preserve">fa load unladen </w:t>
      </w:r>
      <w:r w:rsidRPr="00281C39">
        <w:tab/>
        <w:t>(12)</w:t>
      </w:r>
    </w:p>
    <w:p w14:paraId="6CA5A421" w14:textId="77777777" w:rsidR="00873622" w:rsidRPr="00281C39" w:rsidRDefault="00873622" w:rsidP="00873622">
      <w:pPr>
        <w:spacing w:after="120"/>
        <w:ind w:left="2268" w:right="1134"/>
        <w:jc w:val="both"/>
      </w:pPr>
      <w:r w:rsidRPr="00281C39">
        <w:t>In this case, the test mass of the vehicle is lower than the target mass</w:t>
      </w:r>
    </w:p>
    <w:p w14:paraId="2996866B" w14:textId="77777777" w:rsidR="00873622" w:rsidRPr="00281C39" w:rsidRDefault="00873622" w:rsidP="00873622">
      <w:pPr>
        <w:tabs>
          <w:tab w:val="right" w:pos="8505"/>
        </w:tabs>
        <w:spacing w:after="120"/>
        <w:ind w:left="2268" w:right="1134"/>
        <w:jc w:val="both"/>
      </w:pPr>
      <w:r w:rsidRPr="00281C39">
        <w:t>m</w:t>
      </w:r>
      <w:r w:rsidRPr="00281C39">
        <w:rPr>
          <w:vertAlign w:val="subscript"/>
        </w:rPr>
        <w:t>t</w:t>
      </w:r>
      <w:r w:rsidRPr="00281C39">
        <w:t xml:space="preserve"> &lt; m</w:t>
      </w:r>
      <w:r w:rsidRPr="00281C39">
        <w:rPr>
          <w:vertAlign w:val="subscript"/>
        </w:rPr>
        <w:t xml:space="preserve">target </w:t>
      </w:r>
      <w:r w:rsidRPr="00281C39">
        <w:tab/>
        <w:t>(13)</w:t>
      </w:r>
    </w:p>
    <w:p w14:paraId="0EAF773D" w14:textId="77777777" w:rsidR="00873622" w:rsidRPr="00281C39" w:rsidRDefault="00873622" w:rsidP="00873622">
      <w:pPr>
        <w:tabs>
          <w:tab w:val="right" w:pos="8505"/>
        </w:tabs>
        <w:spacing w:after="120"/>
        <w:ind w:left="2268" w:right="1134"/>
        <w:jc w:val="both"/>
      </w:pPr>
      <w:r w:rsidRPr="00281C39">
        <w:t>The test mass, m</w:t>
      </w:r>
      <w:r w:rsidRPr="00281C39">
        <w:rPr>
          <w:vertAlign w:val="subscript"/>
        </w:rPr>
        <w:t>t</w:t>
      </w:r>
      <w:r w:rsidRPr="00281C39">
        <w:t>, shall be achieved with a tolerance of ± 5 per cent.</w:t>
      </w:r>
    </w:p>
    <w:p w14:paraId="7C7E13C2" w14:textId="77777777" w:rsidR="00873622" w:rsidRPr="00281C39" w:rsidRDefault="00873622" w:rsidP="00873622">
      <w:pPr>
        <w:keepNext/>
        <w:keepLines/>
        <w:tabs>
          <w:tab w:val="right" w:pos="8505"/>
        </w:tabs>
        <w:spacing w:after="120"/>
        <w:ind w:left="2268" w:right="1134" w:hanging="1134"/>
        <w:jc w:val="both"/>
      </w:pPr>
      <w:r w:rsidRPr="00281C39">
        <w:t>2.2.2.3.2.</w:t>
      </w:r>
      <w:r w:rsidRPr="00281C39">
        <w:tab/>
        <w:t>Loading considerations if load cannot be aligned with the centre of rear axle</w:t>
      </w:r>
    </w:p>
    <w:p w14:paraId="0BC8E6F3" w14:textId="77777777" w:rsidR="00873622" w:rsidRPr="00281C39" w:rsidRDefault="00873622" w:rsidP="00873622">
      <w:pPr>
        <w:keepNext/>
        <w:keepLines/>
        <w:spacing w:after="120"/>
        <w:ind w:left="2268" w:right="1134"/>
        <w:jc w:val="both"/>
      </w:pPr>
      <w:r w:rsidRPr="00281C39">
        <w:t>If the centre of gravity of the extra loading, m</w:t>
      </w:r>
      <w:r w:rsidRPr="00281C39">
        <w:rPr>
          <w:vertAlign w:val="subscript"/>
        </w:rPr>
        <w:t>xload</w:t>
      </w:r>
      <w:r w:rsidRPr="00281C39">
        <w:t>, cannot be aligned with the centre of the rear axle, the test mass of the vehicle, m</w:t>
      </w:r>
      <w:r w:rsidRPr="00281C39">
        <w:rPr>
          <w:vertAlign w:val="subscript"/>
        </w:rPr>
        <w:t>t</w:t>
      </w:r>
      <w:r w:rsidRPr="00281C39">
        <w:t>, shall not exceed the sum of the unladen front axle load, m</w:t>
      </w:r>
      <w:r w:rsidRPr="00281C39">
        <w:rPr>
          <w:vertAlign w:val="subscript"/>
        </w:rPr>
        <w:t>fa load unladen</w:t>
      </w:r>
      <w:r w:rsidRPr="00281C39">
        <w:t>, and the unladen rear axle load, m</w:t>
      </w:r>
      <w:r w:rsidRPr="00281C39">
        <w:rPr>
          <w:vertAlign w:val="subscript"/>
        </w:rPr>
        <w:t>ra load unladen</w:t>
      </w:r>
      <w:r w:rsidRPr="00281C39">
        <w:t>, plus the extra loading, m</w:t>
      </w:r>
      <w:r w:rsidRPr="00281C39">
        <w:rPr>
          <w:vertAlign w:val="subscript"/>
        </w:rPr>
        <w:t>xload</w:t>
      </w:r>
      <w:r w:rsidRPr="00281C39">
        <w:t>, and the mass of the driver, m</w:t>
      </w:r>
      <w:r w:rsidRPr="00281C39">
        <w:rPr>
          <w:vertAlign w:val="subscript"/>
        </w:rPr>
        <w:t>d</w:t>
      </w:r>
      <w:r w:rsidRPr="00281C39">
        <w:t>.</w:t>
      </w:r>
    </w:p>
    <w:p w14:paraId="3550BA4A" w14:textId="77777777" w:rsidR="00873622" w:rsidRPr="00281C39" w:rsidRDefault="00873622" w:rsidP="00873622">
      <w:pPr>
        <w:spacing w:after="120"/>
        <w:ind w:left="2268" w:right="1134"/>
        <w:jc w:val="both"/>
      </w:pPr>
      <w:r w:rsidRPr="00281C39">
        <w:t>This means that if the actual front and rear axle loads are measured on a scale when the extra loading, m</w:t>
      </w:r>
      <w:r w:rsidRPr="00281C39">
        <w:rPr>
          <w:vertAlign w:val="subscript"/>
        </w:rPr>
        <w:t>xload</w:t>
      </w:r>
      <w:r w:rsidRPr="00281C39">
        <w:t>, is placed onto the vehicle and it is aligned with the centre of the rear axle, the test mass of the vehicle minus the mass of the driver is as given by Formula (14):</w:t>
      </w:r>
    </w:p>
    <w:p w14:paraId="750783B1" w14:textId="77777777" w:rsidR="00873622" w:rsidRPr="005D452D" w:rsidRDefault="00873622" w:rsidP="00873622">
      <w:pPr>
        <w:tabs>
          <w:tab w:val="right" w:pos="8505"/>
        </w:tabs>
        <w:spacing w:after="120"/>
        <w:ind w:left="2268" w:right="1134"/>
        <w:jc w:val="both"/>
        <w:rPr>
          <w:lang w:val="sv-SE"/>
        </w:rPr>
      </w:pPr>
      <w:r w:rsidRPr="005D452D">
        <w:rPr>
          <w:lang w:val="sv-SE"/>
        </w:rPr>
        <w:t>m</w:t>
      </w:r>
      <w:r w:rsidRPr="005D452D">
        <w:rPr>
          <w:vertAlign w:val="subscript"/>
          <w:lang w:val="sv-SE"/>
        </w:rPr>
        <w:t>t</w:t>
      </w:r>
      <w:r w:rsidRPr="005D452D">
        <w:rPr>
          <w:lang w:val="sv-SE"/>
        </w:rPr>
        <w:t xml:space="preserve"> − m</w:t>
      </w:r>
      <w:r w:rsidRPr="005D452D">
        <w:rPr>
          <w:vertAlign w:val="subscript"/>
          <w:lang w:val="sv-SE"/>
        </w:rPr>
        <w:t>d</w:t>
      </w:r>
      <w:r w:rsidRPr="005D452D">
        <w:rPr>
          <w:lang w:val="sv-SE"/>
        </w:rPr>
        <w:t xml:space="preserve"> = m</w:t>
      </w:r>
      <w:r w:rsidRPr="005D452D">
        <w:rPr>
          <w:vertAlign w:val="subscript"/>
          <w:lang w:val="sv-SE"/>
        </w:rPr>
        <w:t xml:space="preserve">fa load laden </w:t>
      </w:r>
      <w:r w:rsidRPr="005D452D">
        <w:rPr>
          <w:lang w:val="sv-SE"/>
        </w:rPr>
        <w:t>+ m</w:t>
      </w:r>
      <w:r w:rsidRPr="005D452D">
        <w:rPr>
          <w:vertAlign w:val="subscript"/>
          <w:lang w:val="sv-SE"/>
        </w:rPr>
        <w:t xml:space="preserve">ra load laden </w:t>
      </w:r>
      <w:r w:rsidRPr="005D452D">
        <w:rPr>
          <w:vertAlign w:val="subscript"/>
          <w:lang w:val="sv-SE"/>
        </w:rPr>
        <w:tab/>
      </w:r>
      <w:r w:rsidRPr="005D452D">
        <w:rPr>
          <w:lang w:val="sv-SE"/>
        </w:rPr>
        <w:t>(14)</w:t>
      </w:r>
    </w:p>
    <w:p w14:paraId="3C542333" w14:textId="77777777" w:rsidR="00873622" w:rsidRPr="00281C39" w:rsidRDefault="00873622" w:rsidP="00873622">
      <w:pPr>
        <w:spacing w:after="120"/>
        <w:ind w:left="2268" w:right="1134"/>
        <w:jc w:val="both"/>
      </w:pPr>
      <w:r w:rsidRPr="00281C39">
        <w:lastRenderedPageBreak/>
        <w:t>Where:</w:t>
      </w:r>
    </w:p>
    <w:p w14:paraId="02D725C9" w14:textId="77777777" w:rsidR="00873622" w:rsidRPr="00281C39" w:rsidRDefault="00873622" w:rsidP="00873622">
      <w:pPr>
        <w:tabs>
          <w:tab w:val="right" w:pos="8505"/>
        </w:tabs>
        <w:spacing w:after="120"/>
        <w:ind w:left="2268" w:right="1134"/>
        <w:jc w:val="both"/>
      </w:pPr>
      <w:r w:rsidRPr="00281C39">
        <w:t>m</w:t>
      </w:r>
      <w:r w:rsidRPr="00281C39">
        <w:rPr>
          <w:vertAlign w:val="subscript"/>
        </w:rPr>
        <w:t xml:space="preserve">fa load laden </w:t>
      </w:r>
      <w:r w:rsidRPr="00281C39">
        <w:t>= m</w:t>
      </w:r>
      <w:r w:rsidRPr="00281C39">
        <w:rPr>
          <w:vertAlign w:val="subscript"/>
        </w:rPr>
        <w:t>fa load unladen</w:t>
      </w:r>
      <w:r w:rsidRPr="00281C39">
        <w:rPr>
          <w:vertAlign w:val="subscript"/>
        </w:rPr>
        <w:tab/>
      </w:r>
      <w:r w:rsidRPr="00281C39">
        <w:t>(15)</w:t>
      </w:r>
    </w:p>
    <w:p w14:paraId="12D143B9" w14:textId="77777777" w:rsidR="00873622" w:rsidRPr="00281C39" w:rsidRDefault="00873622" w:rsidP="00873622">
      <w:pPr>
        <w:spacing w:after="120"/>
        <w:ind w:left="2268" w:right="1134"/>
        <w:jc w:val="both"/>
      </w:pPr>
      <w:r w:rsidRPr="00281C39">
        <w:t xml:space="preserve">If the centre of gravity of the extra loading cannot be aligned with the centre of the rear axle, Formula (14) is still fulfilled, but </w:t>
      </w:r>
    </w:p>
    <w:p w14:paraId="011FD06D" w14:textId="77777777" w:rsidR="00873622" w:rsidRPr="005D452D" w:rsidRDefault="00873622" w:rsidP="00873622">
      <w:pPr>
        <w:tabs>
          <w:tab w:val="right" w:pos="8505"/>
        </w:tabs>
        <w:spacing w:after="120"/>
        <w:ind w:left="2268" w:right="1134"/>
        <w:jc w:val="both"/>
        <w:rPr>
          <w:lang w:val="sv-SE"/>
        </w:rPr>
      </w:pPr>
      <w:r w:rsidRPr="005D452D">
        <w:rPr>
          <w:lang w:val="sv-SE"/>
        </w:rPr>
        <w:t>m</w:t>
      </w:r>
      <w:r w:rsidRPr="005D452D">
        <w:rPr>
          <w:vertAlign w:val="subscript"/>
          <w:lang w:val="sv-SE"/>
        </w:rPr>
        <w:t xml:space="preserve">fa load laden </w:t>
      </w:r>
      <w:r w:rsidRPr="005D452D">
        <w:rPr>
          <w:lang w:val="sv-SE"/>
        </w:rPr>
        <w:t>&gt; m</w:t>
      </w:r>
      <w:r w:rsidRPr="005D452D">
        <w:rPr>
          <w:vertAlign w:val="subscript"/>
          <w:lang w:val="sv-SE"/>
        </w:rPr>
        <w:t>fa load unladen</w:t>
      </w:r>
      <w:r w:rsidRPr="005D452D">
        <w:rPr>
          <w:lang w:val="sv-SE"/>
        </w:rPr>
        <w:t xml:space="preserve"> </w:t>
      </w:r>
      <w:r w:rsidRPr="005D452D">
        <w:rPr>
          <w:lang w:val="sv-SE"/>
        </w:rPr>
        <w:tab/>
        <w:t>(16)</w:t>
      </w:r>
    </w:p>
    <w:p w14:paraId="3C8BA344" w14:textId="77777777" w:rsidR="00873622" w:rsidRPr="00281C39" w:rsidRDefault="00873622" w:rsidP="00873622">
      <w:pPr>
        <w:spacing w:after="120"/>
        <w:ind w:left="2268" w:right="1134"/>
        <w:jc w:val="both"/>
      </w:pPr>
      <w:r w:rsidRPr="00281C39">
        <w:t>because the extra loading has partly distributed its mass to the front axle. In that case, it is not allowed to add more mass onto the rear axle to compensate for the mass moved to the front axle.</w:t>
      </w:r>
    </w:p>
    <w:p w14:paraId="54032DFC" w14:textId="77777777" w:rsidR="00873622" w:rsidRPr="00281C39" w:rsidRDefault="00873622" w:rsidP="00873622">
      <w:pPr>
        <w:spacing w:after="120"/>
        <w:ind w:left="1134" w:right="1134"/>
        <w:jc w:val="both"/>
      </w:pPr>
      <w:r w:rsidRPr="00281C39">
        <w:t>2.2.2.3.3.</w:t>
      </w:r>
      <w:r w:rsidRPr="00281C39">
        <w:tab/>
        <w:t>Test mass for vehicles with more than two axles</w:t>
      </w:r>
    </w:p>
    <w:p w14:paraId="19081064" w14:textId="77777777" w:rsidR="00873622" w:rsidRPr="00281C39" w:rsidRDefault="00873622" w:rsidP="00873622">
      <w:pPr>
        <w:spacing w:after="120"/>
        <w:ind w:left="2268" w:right="1134"/>
        <w:jc w:val="both"/>
      </w:pPr>
      <w:r w:rsidRPr="00281C39">
        <w:t xml:space="preserve">If a vehicle with more than two axles is tested, then the test mass of this vehicle shall be the same as the test mass for the two-axle vehicle. </w:t>
      </w:r>
    </w:p>
    <w:p w14:paraId="656978C2" w14:textId="77777777" w:rsidR="00873622" w:rsidRPr="00281C39" w:rsidRDefault="00873622" w:rsidP="00873622">
      <w:pPr>
        <w:spacing w:after="120"/>
        <w:ind w:left="2268" w:right="1134"/>
        <w:jc w:val="both"/>
      </w:pPr>
      <w:r w:rsidRPr="00281C39">
        <w:tab/>
        <w:t>If the unladen vehicle mass of a vehicle with more than two axles is greater than the test mass for the two-axle vehicle, then this vehicle shall be tested without extra loading.</w:t>
      </w:r>
    </w:p>
    <w:p w14:paraId="1A4A9FAB" w14:textId="77777777" w:rsidR="00873622" w:rsidRPr="00281C39" w:rsidRDefault="00873622" w:rsidP="00873622">
      <w:pPr>
        <w:keepNext/>
        <w:keepLines/>
        <w:spacing w:after="120"/>
        <w:ind w:left="2268" w:right="1134" w:hanging="1134"/>
        <w:jc w:val="both"/>
      </w:pPr>
      <w:r w:rsidRPr="00281C39">
        <w:t>2.2.2.3.4.</w:t>
      </w:r>
      <w:r w:rsidRPr="00281C39">
        <w:tab/>
        <w:t>Calculation of the test mass of a virtual vehicle with two axles:</w:t>
      </w:r>
    </w:p>
    <w:p w14:paraId="3BDC19E5" w14:textId="77777777" w:rsidR="00873622" w:rsidRPr="00281C39" w:rsidRDefault="00873622" w:rsidP="00873622">
      <w:pPr>
        <w:spacing w:after="120"/>
        <w:ind w:left="2268" w:right="1134"/>
        <w:jc w:val="both"/>
      </w:pPr>
      <w:r w:rsidRPr="00281C39">
        <w:t>When a vehicle family is not represented by a two-axle vehicle because it is physically not available, the vehicle family can be represented by a vehicle with more than two axles (vrf). In that case the test mass of a virtual two-axle vehicle (</w:t>
      </w:r>
      <w:r w:rsidRPr="00281C39">
        <w:rPr>
          <w:iCs/>
        </w:rPr>
        <w:t>m</w:t>
      </w:r>
      <w:r w:rsidRPr="00281C39">
        <w:rPr>
          <w:iCs/>
          <w:vertAlign w:val="subscript"/>
        </w:rPr>
        <w:t>t (2 axles virtual)</w:t>
      </w:r>
      <w:r w:rsidRPr="00281C39">
        <w:t>)</w:t>
      </w:r>
      <w:r w:rsidRPr="00281C39">
        <w:rPr>
          <w:iCs/>
          <w:vertAlign w:val="subscript"/>
        </w:rPr>
        <w:t xml:space="preserve"> </w:t>
      </w:r>
      <w:r w:rsidRPr="00281C39">
        <w:t>can be calculated in the following way:</w:t>
      </w:r>
    </w:p>
    <w:p w14:paraId="05DA3791" w14:textId="77777777" w:rsidR="00873622" w:rsidRPr="00281C39" w:rsidRDefault="00873622" w:rsidP="00873622">
      <w:pPr>
        <w:spacing w:after="120"/>
        <w:ind w:left="2268" w:right="1134"/>
        <w:jc w:val="both"/>
      </w:pPr>
      <w:r w:rsidRPr="00281C39">
        <w:t>For the calculation of the unladen vehicle mass of the virtual two-axle vehicle (m</w:t>
      </w:r>
      <w:r w:rsidRPr="00281C39">
        <w:rPr>
          <w:vertAlign w:val="subscript"/>
        </w:rPr>
        <w:t>unladen (2 axles virtual)</w:t>
      </w:r>
      <w:r w:rsidRPr="00281C39">
        <w:t>), take from the vehicle with more than two axles (vrf) the measured unladen front axle load (m</w:t>
      </w:r>
      <w:r w:rsidRPr="00281C39">
        <w:rPr>
          <w:vertAlign w:val="subscript"/>
        </w:rPr>
        <w:t>fa (vrf) load unladen</w:t>
      </w:r>
      <w:r w:rsidRPr="00281C39">
        <w:t>) and the measured unladen rear axle load of that driven rear axle (m</w:t>
      </w:r>
      <w:r w:rsidRPr="00281C39">
        <w:rPr>
          <w:vertAlign w:val="subscript"/>
        </w:rPr>
        <w:t>ra (vrf) load unladen</w:t>
      </w:r>
      <w:r w:rsidRPr="00281C39">
        <w:t xml:space="preserve">) which has the highest unladen load. </w:t>
      </w:r>
    </w:p>
    <w:p w14:paraId="1F927332" w14:textId="77777777" w:rsidR="00873622" w:rsidRPr="00281C39" w:rsidRDefault="00873622" w:rsidP="00873622">
      <w:pPr>
        <w:spacing w:after="120"/>
        <w:ind w:left="2268" w:right="1134"/>
        <w:jc w:val="both"/>
      </w:pPr>
      <w:r w:rsidRPr="00281C39">
        <w:t>If the vehicle (vrf) has more than one front axle, take the one with the highest unladen front axle load.</w:t>
      </w:r>
    </w:p>
    <w:p w14:paraId="7A1AE8D5" w14:textId="77777777" w:rsidR="00DD1D24" w:rsidRPr="006658C5" w:rsidRDefault="00DD1D24" w:rsidP="00DD1D24">
      <w:pPr>
        <w:tabs>
          <w:tab w:val="left" w:pos="2835"/>
          <w:tab w:val="left" w:pos="8647"/>
        </w:tabs>
        <w:spacing w:after="120"/>
        <w:ind w:left="2268" w:right="850" w:hanging="1134"/>
        <w:jc w:val="both"/>
        <w:rPr>
          <w:ins w:id="343" w:author="Doug Moore" w:date="2026-02-13T04:20:00Z" w16du:dateUtc="2026-02-13T09:20:00Z"/>
          <w:b/>
          <w:bCs/>
          <w:iCs/>
          <w:color w:val="7030A0"/>
        </w:rPr>
      </w:pPr>
      <w:ins w:id="344" w:author="Doug Moore" w:date="2026-02-13T04:20:00Z" w16du:dateUtc="2026-02-13T09:20:00Z">
        <w:r w:rsidRPr="006658C5">
          <w:rPr>
            <w:b/>
            <w:bCs/>
            <w:color w:val="7030A0"/>
          </w:rPr>
          <w:tab/>
        </w:r>
        <w:r w:rsidRPr="006658C5">
          <w:rPr>
            <w:b/>
            <w:bCs/>
            <w:iCs/>
            <w:color w:val="7030A0"/>
          </w:rPr>
          <w:t>m</w:t>
        </w:r>
        <w:r w:rsidRPr="006658C5">
          <w:rPr>
            <w:b/>
            <w:bCs/>
            <w:iCs/>
            <w:color w:val="7030A0"/>
            <w:vertAlign w:val="subscript"/>
          </w:rPr>
          <w:t xml:space="preserve">unladen (2 axles virtual) </w:t>
        </w:r>
        <w:r w:rsidRPr="006658C5">
          <w:rPr>
            <w:b/>
            <w:bCs/>
            <w:color w:val="7030A0"/>
          </w:rPr>
          <w:t xml:space="preserve">= </w:t>
        </w:r>
        <w:r w:rsidRPr="006658C5">
          <w:rPr>
            <w:b/>
            <w:bCs/>
            <w:iCs/>
            <w:color w:val="7030A0"/>
          </w:rPr>
          <w:t>m</w:t>
        </w:r>
        <w:r w:rsidRPr="006658C5">
          <w:rPr>
            <w:b/>
            <w:bCs/>
            <w:iCs/>
            <w:color w:val="7030A0"/>
            <w:vertAlign w:val="subscript"/>
          </w:rPr>
          <w:t>fa (vrf) load unladen</w:t>
        </w:r>
        <w:r w:rsidRPr="006658C5">
          <w:rPr>
            <w:b/>
            <w:bCs/>
            <w:iCs/>
            <w:color w:val="7030A0"/>
          </w:rPr>
          <w:t xml:space="preserve"> </w:t>
        </w:r>
        <w:r w:rsidRPr="006658C5">
          <w:rPr>
            <w:b/>
            <w:bCs/>
            <w:color w:val="7030A0"/>
          </w:rPr>
          <w:t xml:space="preserve">+ </w:t>
        </w:r>
        <w:r w:rsidRPr="006658C5">
          <w:rPr>
            <w:b/>
            <w:bCs/>
            <w:iCs/>
            <w:color w:val="7030A0"/>
          </w:rPr>
          <w:t>m</w:t>
        </w:r>
        <w:r w:rsidRPr="006658C5">
          <w:rPr>
            <w:b/>
            <w:bCs/>
            <w:iCs/>
            <w:color w:val="7030A0"/>
            <w:vertAlign w:val="subscript"/>
          </w:rPr>
          <w:t>ra (vrf) load unladen</w:t>
        </w:r>
        <w:r w:rsidRPr="006658C5">
          <w:rPr>
            <w:b/>
            <w:bCs/>
            <w:iCs/>
            <w:color w:val="7030A0"/>
          </w:rPr>
          <w:tab/>
        </w:r>
        <w:r w:rsidRPr="006658C5">
          <w:rPr>
            <w:b/>
            <w:bCs/>
            <w:iCs/>
            <w:color w:val="7030A0"/>
          </w:rPr>
          <w:tab/>
        </w:r>
      </w:ins>
    </w:p>
    <w:p w14:paraId="572E8764" w14:textId="0C37692D" w:rsidR="00DF138A" w:rsidDel="00E16706" w:rsidRDefault="00DD1D24" w:rsidP="00DD1D24">
      <w:pPr>
        <w:tabs>
          <w:tab w:val="right" w:pos="8505"/>
        </w:tabs>
        <w:spacing w:after="120"/>
        <w:ind w:left="2268" w:right="1134"/>
        <w:jc w:val="both"/>
        <w:rPr>
          <w:ins w:id="345" w:author="Doug Moore" w:date="2026-02-13T04:21:00Z" w16du:dateUtc="2026-02-13T09:21:00Z"/>
          <w:del w:id="346" w:author="Annett Schuessling / VDA" w:date="2026-03-12T09:26:00Z" w16du:dateUtc="2026-03-12T08:26:00Z"/>
          <w:b/>
          <w:bCs/>
          <w:color w:val="7030A0"/>
        </w:rPr>
      </w:pPr>
      <w:ins w:id="347" w:author="Doug Moore" w:date="2026-02-13T04:20:00Z" w16du:dateUtc="2026-02-13T09:20:00Z">
        <w:del w:id="348" w:author="Annett Schuessling / VDA" w:date="2026-03-12T09:26:00Z" w16du:dateUtc="2026-03-12T08:26:00Z">
          <w:r w:rsidRPr="006658C5" w:rsidDel="00E16706">
            <w:rPr>
              <w:b/>
              <w:bCs/>
              <w:color w:val="7030A0"/>
            </w:rPr>
            <w:tab/>
          </w:r>
        </w:del>
      </w:ins>
    </w:p>
    <w:p w14:paraId="5059FD82" w14:textId="35A27D2F" w:rsidR="00873622" w:rsidRPr="00281C39" w:rsidDel="00DD1D24" w:rsidRDefault="00DD1D24" w:rsidP="00DD1D24">
      <w:pPr>
        <w:tabs>
          <w:tab w:val="right" w:pos="8505"/>
        </w:tabs>
        <w:spacing w:after="120"/>
        <w:ind w:left="2268" w:right="1134"/>
        <w:jc w:val="both"/>
        <w:rPr>
          <w:del w:id="349" w:author="Doug Moore" w:date="2026-02-13T04:20:00Z" w16du:dateUtc="2026-02-13T09:20:00Z"/>
          <w:iCs/>
        </w:rPr>
      </w:pPr>
      <w:ins w:id="350" w:author="Doug Moore" w:date="2026-02-13T04:20:00Z" w16du:dateUtc="2026-02-13T09:20:00Z">
        <w:del w:id="351" w:author="Annett Schuessling / VDA" w:date="2026-03-12T09:26:00Z" w16du:dateUtc="2026-03-12T08:26:00Z">
          <w:r w:rsidRPr="006658C5" w:rsidDel="00E16706">
            <w:rPr>
              <w:b/>
              <w:bCs/>
              <w:color w:val="7030A0"/>
            </w:rPr>
            <w:tab/>
          </w:r>
        </w:del>
        <w:r w:rsidRPr="006658C5">
          <w:rPr>
            <w:b/>
            <w:bCs/>
            <w:iCs/>
            <w:color w:val="7030A0"/>
          </w:rPr>
          <w:t>m</w:t>
        </w:r>
        <w:r w:rsidRPr="006658C5">
          <w:rPr>
            <w:b/>
            <w:bCs/>
            <w:iCs/>
            <w:color w:val="7030A0"/>
            <w:vertAlign w:val="subscript"/>
          </w:rPr>
          <w:t>xload (2 axles virtual)</w:t>
        </w:r>
        <w:r w:rsidRPr="006658C5">
          <w:rPr>
            <w:b/>
            <w:bCs/>
            <w:iCs/>
            <w:color w:val="7030A0"/>
          </w:rPr>
          <w:t xml:space="preserve"> = m</w:t>
        </w:r>
        <w:r w:rsidRPr="006658C5">
          <w:rPr>
            <w:b/>
            <w:bCs/>
            <w:iCs/>
            <w:color w:val="7030A0"/>
            <w:vertAlign w:val="subscript"/>
          </w:rPr>
          <w:t>target</w:t>
        </w:r>
        <w:r w:rsidRPr="006658C5">
          <w:rPr>
            <w:b/>
            <w:bCs/>
            <w:iCs/>
            <w:color w:val="7030A0"/>
          </w:rPr>
          <w:t xml:space="preserve"> − </w:t>
        </w:r>
        <w:r w:rsidRPr="006658C5">
          <w:rPr>
            <w:b/>
            <w:bCs/>
            <w:color w:val="7030A0"/>
          </w:rPr>
          <w:t>(</w:t>
        </w:r>
        <w:r w:rsidRPr="006658C5">
          <w:rPr>
            <w:b/>
            <w:bCs/>
            <w:iCs/>
            <w:color w:val="7030A0"/>
          </w:rPr>
          <w:t>m</w:t>
        </w:r>
        <w:r w:rsidRPr="006658C5">
          <w:rPr>
            <w:b/>
            <w:bCs/>
            <w:iCs/>
            <w:color w:val="7030A0"/>
            <w:vertAlign w:val="subscript"/>
          </w:rPr>
          <w:t>d</w:t>
        </w:r>
        <w:r w:rsidRPr="006658C5">
          <w:rPr>
            <w:b/>
            <w:bCs/>
            <w:iCs/>
            <w:color w:val="7030A0"/>
          </w:rPr>
          <w:t xml:space="preserve"> + m</w:t>
        </w:r>
        <w:r w:rsidRPr="006658C5">
          <w:rPr>
            <w:b/>
            <w:bCs/>
            <w:iCs/>
            <w:color w:val="7030A0"/>
            <w:vertAlign w:val="subscript"/>
          </w:rPr>
          <w:t>unladen (2 axles virtual)</w:t>
        </w:r>
        <w:r w:rsidRPr="006658C5">
          <w:rPr>
            <w:b/>
            <w:bCs/>
            <w:color w:val="7030A0"/>
          </w:rPr>
          <w:t>)</w:t>
        </w:r>
      </w:ins>
      <w:del w:id="352" w:author="Doug Moore" w:date="2026-02-13T04:20:00Z" w16du:dateUtc="2026-02-13T09:20:00Z">
        <w:r w:rsidR="00873622" w:rsidRPr="00281C39" w:rsidDel="00DD1D24">
          <w:sym w:font="Wingdings" w:char="00E8"/>
        </w:r>
        <w:r w:rsidR="00873622" w:rsidRPr="00281C39" w:rsidDel="00DD1D24">
          <w:delText xml:space="preserve"> </w:delText>
        </w:r>
        <w:r w:rsidR="00873622" w:rsidRPr="00281C39" w:rsidDel="00DD1D24">
          <w:rPr>
            <w:iCs/>
          </w:rPr>
          <w:delText>m</w:delText>
        </w:r>
        <w:r w:rsidR="00873622" w:rsidRPr="00281C39" w:rsidDel="00DD1D24">
          <w:rPr>
            <w:iCs/>
            <w:vertAlign w:val="subscript"/>
          </w:rPr>
          <w:delText xml:space="preserve">unladen (2 axles virtual) </w:delText>
        </w:r>
        <w:r w:rsidR="00873622" w:rsidRPr="00281C39" w:rsidDel="00DD1D24">
          <w:delText xml:space="preserve">= </w:delText>
        </w:r>
        <w:r w:rsidR="00873622" w:rsidRPr="00281C39" w:rsidDel="00DD1D24">
          <w:rPr>
            <w:iCs/>
          </w:rPr>
          <w:delText>m</w:delText>
        </w:r>
        <w:r w:rsidR="00873622" w:rsidRPr="00281C39" w:rsidDel="00DD1D24">
          <w:rPr>
            <w:iCs/>
            <w:vertAlign w:val="subscript"/>
          </w:rPr>
          <w:delText>fa (vrf) load unladen</w:delText>
        </w:r>
        <w:r w:rsidR="00873622" w:rsidRPr="00281C39" w:rsidDel="00DD1D24">
          <w:rPr>
            <w:iCs/>
          </w:rPr>
          <w:delText xml:space="preserve"> </w:delText>
        </w:r>
        <w:r w:rsidR="00873622" w:rsidRPr="00281C39" w:rsidDel="00DD1D24">
          <w:delText xml:space="preserve">+ </w:delText>
        </w:r>
        <w:r w:rsidR="00873622" w:rsidRPr="00281C39" w:rsidDel="00DD1D24">
          <w:rPr>
            <w:iCs/>
          </w:rPr>
          <w:delText>m</w:delText>
        </w:r>
        <w:r w:rsidR="00873622" w:rsidRPr="00281C39" w:rsidDel="00DD1D24">
          <w:rPr>
            <w:iCs/>
            <w:vertAlign w:val="subscript"/>
          </w:rPr>
          <w:delText>ra (vrf) load unladen</w:delText>
        </w:r>
        <w:r w:rsidR="00873622" w:rsidRPr="00281C39" w:rsidDel="00DD1D24">
          <w:rPr>
            <w:iCs/>
          </w:rPr>
          <w:tab/>
        </w:r>
        <w:r w:rsidR="00873622" w:rsidRPr="00281C39" w:rsidDel="00DD1D24">
          <w:rPr>
            <w:iCs/>
          </w:rPr>
          <w:tab/>
        </w:r>
      </w:del>
    </w:p>
    <w:p w14:paraId="275F54D8" w14:textId="7AF3E812" w:rsidR="00873622" w:rsidRPr="00281C39" w:rsidRDefault="00873622" w:rsidP="00873622">
      <w:pPr>
        <w:tabs>
          <w:tab w:val="right" w:pos="8505"/>
        </w:tabs>
        <w:spacing w:after="120"/>
        <w:ind w:left="2268" w:right="1134"/>
        <w:jc w:val="both"/>
      </w:pPr>
      <w:del w:id="353" w:author="Doug Moore" w:date="2026-02-13T04:20:00Z" w16du:dateUtc="2026-02-13T09:20:00Z">
        <w:r w:rsidRPr="00281C39" w:rsidDel="00DD1D24">
          <w:sym w:font="Wingdings" w:char="00E8"/>
        </w:r>
        <w:r w:rsidRPr="00281C39" w:rsidDel="00DD1D24">
          <w:delText xml:space="preserve"> </w:delText>
        </w:r>
        <w:r w:rsidRPr="00281C39" w:rsidDel="00DD1D24">
          <w:rPr>
            <w:iCs/>
          </w:rPr>
          <w:delText>m</w:delText>
        </w:r>
        <w:r w:rsidRPr="00281C39" w:rsidDel="00DD1D24">
          <w:rPr>
            <w:iCs/>
            <w:vertAlign w:val="subscript"/>
          </w:rPr>
          <w:delText>xload (2 axles virtual)</w:delText>
        </w:r>
        <w:r w:rsidRPr="00281C39" w:rsidDel="00DD1D24">
          <w:rPr>
            <w:iCs/>
          </w:rPr>
          <w:delText xml:space="preserve"> = m</w:delText>
        </w:r>
        <w:r w:rsidRPr="00281C39" w:rsidDel="00DD1D24">
          <w:rPr>
            <w:iCs/>
            <w:vertAlign w:val="subscript"/>
          </w:rPr>
          <w:delText>target</w:delText>
        </w:r>
        <w:r w:rsidRPr="00281C39" w:rsidDel="00DD1D24">
          <w:rPr>
            <w:iCs/>
          </w:rPr>
          <w:delText xml:space="preserve"> − </w:delText>
        </w:r>
        <w:r w:rsidRPr="00281C39" w:rsidDel="00DD1D24">
          <w:delText>(</w:delText>
        </w:r>
        <w:r w:rsidRPr="00281C39" w:rsidDel="00DD1D24">
          <w:rPr>
            <w:iCs/>
          </w:rPr>
          <w:delText>m</w:delText>
        </w:r>
        <w:r w:rsidRPr="00281C39" w:rsidDel="00DD1D24">
          <w:rPr>
            <w:iCs/>
            <w:vertAlign w:val="subscript"/>
          </w:rPr>
          <w:delText>d</w:delText>
        </w:r>
        <w:r w:rsidRPr="00281C39" w:rsidDel="00DD1D24">
          <w:rPr>
            <w:iCs/>
          </w:rPr>
          <w:delText xml:space="preserve"> + m</w:delText>
        </w:r>
        <w:r w:rsidRPr="00281C39" w:rsidDel="00DD1D24">
          <w:rPr>
            <w:iCs/>
            <w:vertAlign w:val="subscript"/>
          </w:rPr>
          <w:delText>unladen (2 axles virtual)</w:delText>
        </w:r>
        <w:r w:rsidRPr="00281C39" w:rsidDel="00DD1D24">
          <w:delText>)</w:delText>
        </w:r>
      </w:del>
      <w:r w:rsidRPr="00281C39">
        <w:tab/>
      </w:r>
    </w:p>
    <w:p w14:paraId="0F46BC89" w14:textId="77777777" w:rsidR="00873622" w:rsidRPr="00281C39" w:rsidRDefault="00873622" w:rsidP="00873622">
      <w:pPr>
        <w:spacing w:after="120"/>
        <w:ind w:left="2268" w:right="1134"/>
        <w:jc w:val="both"/>
      </w:pPr>
      <w:r w:rsidRPr="00281C39">
        <w:t>Due to the requirement that the sum of the extra loading (</w:t>
      </w:r>
      <w:r w:rsidRPr="00281C39">
        <w:rPr>
          <w:iCs/>
        </w:rPr>
        <w:t>m</w:t>
      </w:r>
      <w:r w:rsidRPr="00281C39">
        <w:rPr>
          <w:iCs/>
          <w:vertAlign w:val="subscript"/>
        </w:rPr>
        <w:t>xload (2 axles virtual)</w:t>
      </w:r>
      <w:r w:rsidRPr="00281C39">
        <w:t xml:space="preserve">) and the unladen rear axle load, </w:t>
      </w:r>
      <w:r w:rsidRPr="00281C39">
        <w:rPr>
          <w:iCs/>
        </w:rPr>
        <w:t>m</w:t>
      </w:r>
      <w:r w:rsidRPr="00281C39">
        <w:rPr>
          <w:iCs/>
          <w:vertAlign w:val="subscript"/>
        </w:rPr>
        <w:t>ra (vrf) load unladen</w:t>
      </w:r>
      <w:r w:rsidRPr="00281C39">
        <w:t xml:space="preserve">, is limited to 75 per cent of the technically permissible maximum laden mass allowed for the rear axle, </w:t>
      </w:r>
      <w:r w:rsidRPr="00281C39">
        <w:rPr>
          <w:iCs/>
        </w:rPr>
        <w:t>m</w:t>
      </w:r>
      <w:r w:rsidRPr="00281C39">
        <w:rPr>
          <w:iCs/>
          <w:vertAlign w:val="subscript"/>
        </w:rPr>
        <w:t>ac ra max (2 axles virtual)</w:t>
      </w:r>
      <w:r w:rsidRPr="00281C39">
        <w:t xml:space="preserve">,  this value, </w:t>
      </w:r>
      <w:r w:rsidRPr="00281C39">
        <w:rPr>
          <w:iCs/>
        </w:rPr>
        <w:t>m</w:t>
      </w:r>
      <w:r w:rsidRPr="00281C39">
        <w:rPr>
          <w:iCs/>
          <w:vertAlign w:val="subscript"/>
        </w:rPr>
        <w:t>ac ra max (2 axles virtual)</w:t>
      </w:r>
      <w:r w:rsidRPr="00281C39">
        <w:t>, has to be chosen in such a way that it represents the rear axle of the forecasted highest production-volume in the manufacturer's variation with a technically permissible maximum laden mass allowed for the rear axle (</w:t>
      </w:r>
      <w:r w:rsidRPr="00281C39">
        <w:rPr>
          <w:iCs/>
        </w:rPr>
        <w:t>m</w:t>
      </w:r>
      <w:r w:rsidRPr="00281C39">
        <w:rPr>
          <w:iCs/>
          <w:vertAlign w:val="subscript"/>
        </w:rPr>
        <w:t xml:space="preserve">ac ra max (chosen) </w:t>
      </w:r>
      <w:r w:rsidRPr="00281C39">
        <w:t>) for the vehicle family as declared by the manufacturer.</w:t>
      </w:r>
    </w:p>
    <w:p w14:paraId="27BB93FC" w14:textId="463958FB" w:rsidR="00873622" w:rsidRPr="00281C39" w:rsidDel="0093380C" w:rsidRDefault="0093380C" w:rsidP="00873622">
      <w:pPr>
        <w:spacing w:after="120"/>
        <w:ind w:left="2268" w:right="1134"/>
        <w:jc w:val="both"/>
        <w:rPr>
          <w:del w:id="354" w:author="Doug Moore" w:date="2026-02-13T04:21:00Z" w16du:dateUtc="2026-02-13T09:21:00Z"/>
        </w:rPr>
      </w:pPr>
      <w:ins w:id="355" w:author="Doug Moore" w:date="2026-02-13T04:21:00Z" w16du:dateUtc="2026-02-13T09:21:00Z">
        <w:r w:rsidRPr="006658C5">
          <w:rPr>
            <w:b/>
            <w:bCs/>
            <w:iCs/>
            <w:color w:val="7030A0"/>
          </w:rPr>
          <w:t>m</w:t>
        </w:r>
        <w:r w:rsidRPr="006658C5">
          <w:rPr>
            <w:b/>
            <w:bCs/>
            <w:iCs/>
            <w:color w:val="7030A0"/>
            <w:vertAlign w:val="subscript"/>
          </w:rPr>
          <w:t xml:space="preserve">ac ra max (4x2 virtual) </w:t>
        </w:r>
        <w:r w:rsidRPr="006658C5">
          <w:rPr>
            <w:b/>
            <w:bCs/>
            <w:color w:val="7030A0"/>
          </w:rPr>
          <w:t>=</w:t>
        </w:r>
        <w:r w:rsidRPr="006658C5">
          <w:rPr>
            <w:b/>
            <w:bCs/>
            <w:iCs/>
            <w:color w:val="7030A0"/>
          </w:rPr>
          <w:t xml:space="preserve"> m</w:t>
        </w:r>
        <w:r w:rsidRPr="006658C5">
          <w:rPr>
            <w:b/>
            <w:bCs/>
            <w:iCs/>
            <w:color w:val="7030A0"/>
            <w:vertAlign w:val="subscript"/>
          </w:rPr>
          <w:t>ac ra max (chosen)</w:t>
        </w:r>
        <w:r w:rsidRPr="006658C5">
          <w:rPr>
            <w:b/>
            <w:bCs/>
            <w:color w:val="7030A0"/>
            <w:vertAlign w:val="subscript"/>
          </w:rPr>
          <w:t xml:space="preserve"> </w:t>
        </w:r>
      </w:ins>
      <w:del w:id="356" w:author="Doug Moore" w:date="2026-02-13T04:21:00Z" w16du:dateUtc="2026-02-13T09:21:00Z">
        <w:r w:rsidR="00873622" w:rsidRPr="00281C39" w:rsidDel="0093380C">
          <w:sym w:font="Wingdings" w:char="00E8"/>
        </w:r>
        <w:r w:rsidR="00873622" w:rsidRPr="00281C39" w:rsidDel="0093380C">
          <w:delText xml:space="preserve"> </w:delText>
        </w:r>
        <w:r w:rsidR="00873622" w:rsidRPr="00281C39" w:rsidDel="0093380C">
          <w:rPr>
            <w:rFonts w:eastAsia="+mn-ea"/>
            <w:iCs/>
          </w:rPr>
          <w:delText>m</w:delText>
        </w:r>
        <w:r w:rsidR="00873622" w:rsidRPr="00281C39" w:rsidDel="0093380C">
          <w:rPr>
            <w:rFonts w:eastAsia="+mn-ea"/>
            <w:iCs/>
            <w:vertAlign w:val="subscript"/>
          </w:rPr>
          <w:delText xml:space="preserve">ac ra max (4x2 virtual) </w:delText>
        </w:r>
        <w:r w:rsidR="00873622" w:rsidRPr="00281C39" w:rsidDel="0093380C">
          <w:rPr>
            <w:rFonts w:eastAsia="+mn-ea"/>
          </w:rPr>
          <w:delText>=</w:delText>
        </w:r>
        <w:r w:rsidR="00873622" w:rsidRPr="00281C39" w:rsidDel="0093380C">
          <w:rPr>
            <w:rFonts w:eastAsia="+mn-ea"/>
            <w:iCs/>
          </w:rPr>
          <w:delText xml:space="preserve"> m</w:delText>
        </w:r>
        <w:r w:rsidR="00873622" w:rsidRPr="00281C39" w:rsidDel="0093380C">
          <w:rPr>
            <w:rFonts w:eastAsia="+mn-ea"/>
            <w:iCs/>
            <w:vertAlign w:val="subscript"/>
          </w:rPr>
          <w:delText>ac ra max (chosen)</w:delText>
        </w:r>
        <w:r w:rsidR="00873622" w:rsidRPr="00281C39" w:rsidDel="0093380C">
          <w:rPr>
            <w:rFonts w:eastAsia="+mn-ea"/>
            <w:vertAlign w:val="subscript"/>
          </w:rPr>
          <w:delText xml:space="preserve"> </w:delText>
        </w:r>
      </w:del>
    </w:p>
    <w:p w14:paraId="6228F792" w14:textId="77777777" w:rsidR="00873622" w:rsidRPr="00281C39" w:rsidRDefault="00873622" w:rsidP="00873622">
      <w:pPr>
        <w:tabs>
          <w:tab w:val="right" w:pos="8505"/>
        </w:tabs>
        <w:spacing w:after="120"/>
        <w:ind w:left="2268" w:right="1134"/>
        <w:jc w:val="both"/>
      </w:pPr>
      <w:r w:rsidRPr="00281C39">
        <w:t xml:space="preserve">If </w:t>
      </w:r>
      <w:r w:rsidRPr="00281C39">
        <w:rPr>
          <w:iCs/>
        </w:rPr>
        <w:t>m</w:t>
      </w:r>
      <w:r w:rsidRPr="00281C39">
        <w:rPr>
          <w:iCs/>
          <w:vertAlign w:val="subscript"/>
        </w:rPr>
        <w:t>xload (2 axles virtual)</w:t>
      </w:r>
      <w:r w:rsidRPr="00281C39">
        <w:rPr>
          <w:iCs/>
        </w:rPr>
        <w:t xml:space="preserve"> </w:t>
      </w:r>
      <w:r w:rsidRPr="00281C39">
        <w:t xml:space="preserve">≤ 0.75 </w:t>
      </w:r>
      <w:r w:rsidRPr="00281C39">
        <w:rPr>
          <w:iCs/>
        </w:rPr>
        <w:t>m</w:t>
      </w:r>
      <w:r w:rsidRPr="00281C39">
        <w:rPr>
          <w:iCs/>
          <w:vertAlign w:val="subscript"/>
        </w:rPr>
        <w:t>ac ra max (chosen)</w:t>
      </w:r>
      <w:r w:rsidRPr="00281C39">
        <w:rPr>
          <w:iCs/>
        </w:rPr>
        <w:t xml:space="preserve"> </w:t>
      </w:r>
      <w:r w:rsidRPr="00281C39">
        <w:t>−</w:t>
      </w:r>
      <w:r w:rsidRPr="00281C39">
        <w:rPr>
          <w:iCs/>
        </w:rPr>
        <w:t xml:space="preserve"> m</w:t>
      </w:r>
      <w:r w:rsidRPr="00281C39">
        <w:rPr>
          <w:iCs/>
          <w:vertAlign w:val="subscript"/>
        </w:rPr>
        <w:t xml:space="preserve">ra (vrf) load unladen </w:t>
      </w:r>
      <w:r w:rsidRPr="00281C39">
        <w:rPr>
          <w:iCs/>
        </w:rPr>
        <w:tab/>
      </w:r>
    </w:p>
    <w:p w14:paraId="58AE91C0" w14:textId="77777777" w:rsidR="00873622" w:rsidRPr="00281C39" w:rsidRDefault="00873622" w:rsidP="00873622">
      <w:pPr>
        <w:spacing w:after="120"/>
        <w:ind w:left="2835" w:right="1134"/>
        <w:jc w:val="both"/>
      </w:pPr>
      <w:r w:rsidRPr="00281C39">
        <w:t>then</w:t>
      </w:r>
    </w:p>
    <w:p w14:paraId="3C1A5A4D" w14:textId="77777777" w:rsidR="00873622" w:rsidRPr="00281C39" w:rsidRDefault="00873622" w:rsidP="00873622">
      <w:pPr>
        <w:spacing w:after="120"/>
        <w:ind w:left="2835" w:right="1134"/>
        <w:jc w:val="both"/>
      </w:pPr>
      <w:r w:rsidRPr="00281C39">
        <w:rPr>
          <w:iCs/>
        </w:rPr>
        <w:t>m</w:t>
      </w:r>
      <w:r w:rsidRPr="00281C39">
        <w:rPr>
          <w:iCs/>
          <w:vertAlign w:val="subscript"/>
        </w:rPr>
        <w:t>t (2 axles virtual)</w:t>
      </w:r>
      <w:r w:rsidRPr="00281C39">
        <w:rPr>
          <w:vertAlign w:val="subscript"/>
        </w:rPr>
        <w:t xml:space="preserve"> </w:t>
      </w:r>
      <w:r w:rsidRPr="00281C39">
        <w:t xml:space="preserve">= </w:t>
      </w:r>
      <w:r w:rsidRPr="00281C39">
        <w:rPr>
          <w:iCs/>
        </w:rPr>
        <w:t>m</w:t>
      </w:r>
      <w:r w:rsidRPr="00281C39">
        <w:rPr>
          <w:iCs/>
          <w:vertAlign w:val="subscript"/>
        </w:rPr>
        <w:t>xload (2 axles virtual)</w:t>
      </w:r>
      <w:r w:rsidRPr="00281C39">
        <w:rPr>
          <w:vertAlign w:val="subscript"/>
        </w:rPr>
        <w:t xml:space="preserve"> </w:t>
      </w:r>
      <w:r w:rsidRPr="00281C39">
        <w:t xml:space="preserve">+ </w:t>
      </w:r>
      <w:r w:rsidRPr="00281C39">
        <w:rPr>
          <w:iCs/>
        </w:rPr>
        <w:t>m</w:t>
      </w:r>
      <w:r w:rsidRPr="00281C39">
        <w:rPr>
          <w:iCs/>
          <w:vertAlign w:val="subscript"/>
        </w:rPr>
        <w:t>d</w:t>
      </w:r>
      <w:r w:rsidRPr="00281C39">
        <w:rPr>
          <w:iCs/>
        </w:rPr>
        <w:t xml:space="preserve"> </w:t>
      </w:r>
      <w:r w:rsidRPr="00281C39">
        <w:t>+</w:t>
      </w:r>
      <w:r w:rsidRPr="00281C39">
        <w:rPr>
          <w:iCs/>
        </w:rPr>
        <w:t xml:space="preserve"> m</w:t>
      </w:r>
      <w:r w:rsidRPr="00281C39">
        <w:rPr>
          <w:iCs/>
          <w:vertAlign w:val="subscript"/>
        </w:rPr>
        <w:t xml:space="preserve">fa (vrf) load unladen </w:t>
      </w:r>
      <w:r w:rsidRPr="00281C39">
        <w:t xml:space="preserve">+ </w:t>
      </w:r>
      <w:r w:rsidRPr="00281C39">
        <w:rPr>
          <w:iCs/>
        </w:rPr>
        <w:t>m</w:t>
      </w:r>
      <w:r w:rsidRPr="00281C39">
        <w:rPr>
          <w:iCs/>
          <w:vertAlign w:val="subscript"/>
        </w:rPr>
        <w:t xml:space="preserve">ra (vrf) load unladen </w:t>
      </w:r>
    </w:p>
    <w:p w14:paraId="5A0716DC" w14:textId="77777777" w:rsidR="00873622" w:rsidRPr="00281C39" w:rsidRDefault="00873622" w:rsidP="00873622">
      <w:pPr>
        <w:spacing w:after="120"/>
        <w:ind w:left="2835" w:right="1134"/>
        <w:jc w:val="both"/>
      </w:pPr>
      <w:r w:rsidRPr="00281C39">
        <w:t xml:space="preserve">and </w:t>
      </w:r>
    </w:p>
    <w:p w14:paraId="5D04DC6C" w14:textId="77777777" w:rsidR="00873622" w:rsidRPr="00281C39" w:rsidRDefault="00873622" w:rsidP="00873622">
      <w:pPr>
        <w:spacing w:after="120"/>
        <w:ind w:left="2835" w:right="1134"/>
        <w:jc w:val="both"/>
      </w:pPr>
      <w:r w:rsidRPr="00281C39">
        <w:rPr>
          <w:iCs/>
        </w:rPr>
        <w:t>m</w:t>
      </w:r>
      <w:r w:rsidRPr="00281C39">
        <w:rPr>
          <w:iCs/>
          <w:vertAlign w:val="subscript"/>
        </w:rPr>
        <w:t xml:space="preserve">t (2 axles virtual) </w:t>
      </w:r>
      <w:r w:rsidRPr="00281C39">
        <w:t>=</w:t>
      </w:r>
      <w:r w:rsidRPr="00281C39">
        <w:rPr>
          <w:iCs/>
        </w:rPr>
        <w:t xml:space="preserve"> m</w:t>
      </w:r>
      <w:r w:rsidRPr="00281C39">
        <w:rPr>
          <w:iCs/>
          <w:vertAlign w:val="subscript"/>
        </w:rPr>
        <w:t>target</w:t>
      </w:r>
      <w:r w:rsidRPr="00281C39">
        <w:rPr>
          <w:vertAlign w:val="subscript"/>
        </w:rPr>
        <w:t xml:space="preserve"> </w:t>
      </w:r>
    </w:p>
    <w:p w14:paraId="1E8907A8" w14:textId="77777777" w:rsidR="00873622" w:rsidRPr="00281C39" w:rsidRDefault="00873622" w:rsidP="00873622">
      <w:pPr>
        <w:tabs>
          <w:tab w:val="right" w:pos="8505"/>
        </w:tabs>
        <w:spacing w:after="120"/>
        <w:ind w:left="2268" w:right="1134"/>
        <w:jc w:val="both"/>
        <w:rPr>
          <w:iCs/>
        </w:rPr>
      </w:pPr>
      <w:r w:rsidRPr="00281C39">
        <w:lastRenderedPageBreak/>
        <w:t xml:space="preserve">If </w:t>
      </w:r>
      <w:r w:rsidRPr="00281C39">
        <w:rPr>
          <w:iCs/>
        </w:rPr>
        <w:t>m</w:t>
      </w:r>
      <w:r w:rsidRPr="00281C39">
        <w:rPr>
          <w:iCs/>
          <w:vertAlign w:val="subscript"/>
        </w:rPr>
        <w:t>xload (2 axles virtual)</w:t>
      </w:r>
      <w:r w:rsidRPr="00281C39">
        <w:rPr>
          <w:iCs/>
        </w:rPr>
        <w:t xml:space="preserve"> </w:t>
      </w:r>
      <w:r w:rsidRPr="00281C39">
        <w:t xml:space="preserve">&gt; 0.75 </w:t>
      </w:r>
      <w:r w:rsidRPr="00281C39">
        <w:rPr>
          <w:iCs/>
        </w:rPr>
        <w:t>m</w:t>
      </w:r>
      <w:r w:rsidRPr="00281C39">
        <w:rPr>
          <w:iCs/>
          <w:vertAlign w:val="subscript"/>
        </w:rPr>
        <w:t>ac ra max (chosen)</w:t>
      </w:r>
      <w:r w:rsidRPr="00281C39">
        <w:rPr>
          <w:iCs/>
        </w:rPr>
        <w:t xml:space="preserve"> </w:t>
      </w:r>
      <w:r w:rsidRPr="00281C39">
        <w:t>−</w:t>
      </w:r>
      <w:r w:rsidRPr="00281C39">
        <w:rPr>
          <w:iCs/>
        </w:rPr>
        <w:t xml:space="preserve"> m</w:t>
      </w:r>
      <w:r w:rsidRPr="00281C39">
        <w:rPr>
          <w:iCs/>
          <w:vertAlign w:val="subscript"/>
        </w:rPr>
        <w:t xml:space="preserve">ra (vrf) load unladen </w:t>
      </w:r>
      <w:r w:rsidRPr="00281C39">
        <w:rPr>
          <w:iCs/>
        </w:rPr>
        <w:tab/>
      </w:r>
    </w:p>
    <w:p w14:paraId="09F78B81" w14:textId="77777777" w:rsidR="00873622" w:rsidRPr="00281C39" w:rsidRDefault="00873622" w:rsidP="00873622">
      <w:pPr>
        <w:spacing w:after="120"/>
        <w:ind w:left="2835" w:right="1134"/>
        <w:jc w:val="both"/>
      </w:pPr>
      <w:r w:rsidRPr="00281C39">
        <w:t xml:space="preserve">then </w:t>
      </w:r>
    </w:p>
    <w:p w14:paraId="78AF94AC" w14:textId="77777777" w:rsidR="00873622" w:rsidRPr="00281C39" w:rsidRDefault="00873622" w:rsidP="00873622">
      <w:pPr>
        <w:spacing w:after="120"/>
        <w:ind w:left="2835" w:right="1134"/>
        <w:jc w:val="both"/>
      </w:pPr>
      <w:r w:rsidRPr="00281C39">
        <w:rPr>
          <w:iCs/>
        </w:rPr>
        <w:tab/>
        <w:t>m</w:t>
      </w:r>
      <w:r w:rsidRPr="00281C39">
        <w:rPr>
          <w:iCs/>
          <w:vertAlign w:val="subscript"/>
        </w:rPr>
        <w:t>t (2 axles virtual)</w:t>
      </w:r>
      <w:r w:rsidRPr="00281C39">
        <w:rPr>
          <w:vertAlign w:val="subscript"/>
        </w:rPr>
        <w:t xml:space="preserve"> </w:t>
      </w:r>
      <w:r w:rsidRPr="00281C39">
        <w:t xml:space="preserve">= 0.75 </w:t>
      </w:r>
      <w:r w:rsidRPr="00281C39">
        <w:rPr>
          <w:iCs/>
        </w:rPr>
        <w:t>m</w:t>
      </w:r>
      <w:r w:rsidRPr="00281C39">
        <w:rPr>
          <w:iCs/>
          <w:vertAlign w:val="subscript"/>
        </w:rPr>
        <w:t>ac ra max (chosen)</w:t>
      </w:r>
      <w:r w:rsidRPr="00281C39">
        <w:rPr>
          <w:iCs/>
        </w:rPr>
        <w:t xml:space="preserve"> </w:t>
      </w:r>
      <w:r w:rsidRPr="00281C39">
        <w:t xml:space="preserve">+ </w:t>
      </w:r>
      <w:r w:rsidRPr="00281C39">
        <w:rPr>
          <w:iCs/>
        </w:rPr>
        <w:t>m</w:t>
      </w:r>
      <w:r w:rsidRPr="00281C39">
        <w:rPr>
          <w:iCs/>
          <w:vertAlign w:val="subscript"/>
        </w:rPr>
        <w:t>d</w:t>
      </w:r>
      <w:r w:rsidRPr="00281C39">
        <w:rPr>
          <w:iCs/>
        </w:rPr>
        <w:t xml:space="preserve"> </w:t>
      </w:r>
      <w:r w:rsidRPr="00281C39">
        <w:t>+</w:t>
      </w:r>
      <w:r w:rsidRPr="00281C39">
        <w:rPr>
          <w:iCs/>
        </w:rPr>
        <w:t xml:space="preserve"> m</w:t>
      </w:r>
      <w:r w:rsidRPr="00281C39">
        <w:rPr>
          <w:iCs/>
          <w:vertAlign w:val="subscript"/>
        </w:rPr>
        <w:t xml:space="preserve">fa (vrf) load unladen </w:t>
      </w:r>
    </w:p>
    <w:p w14:paraId="02E78F43" w14:textId="77777777" w:rsidR="00873622" w:rsidRPr="00281C39" w:rsidRDefault="00873622" w:rsidP="00873622">
      <w:pPr>
        <w:spacing w:after="120"/>
        <w:ind w:left="2835" w:right="1134"/>
        <w:jc w:val="both"/>
      </w:pPr>
      <w:r w:rsidRPr="00281C39">
        <w:rPr>
          <w:iCs/>
        </w:rPr>
        <w:tab/>
      </w:r>
      <w:r w:rsidRPr="00281C39">
        <w:t xml:space="preserve">and </w:t>
      </w:r>
    </w:p>
    <w:p w14:paraId="086FABB9" w14:textId="77777777" w:rsidR="00873622" w:rsidRPr="00281C39" w:rsidRDefault="00873622" w:rsidP="00873622">
      <w:pPr>
        <w:spacing w:after="120"/>
        <w:ind w:left="2835" w:right="1134"/>
        <w:jc w:val="both"/>
      </w:pPr>
      <w:r w:rsidRPr="00281C39">
        <w:rPr>
          <w:iCs/>
        </w:rPr>
        <w:tab/>
        <w:t>m</w:t>
      </w:r>
      <w:r w:rsidRPr="00281C39">
        <w:rPr>
          <w:iCs/>
          <w:vertAlign w:val="subscript"/>
        </w:rPr>
        <w:t xml:space="preserve">t (2 axles virtual) </w:t>
      </w:r>
      <w:r w:rsidRPr="00281C39">
        <w:t>&lt;</w:t>
      </w:r>
      <w:r w:rsidRPr="00281C39">
        <w:rPr>
          <w:iCs/>
        </w:rPr>
        <w:t xml:space="preserve"> m</w:t>
      </w:r>
      <w:r w:rsidRPr="00281C39">
        <w:rPr>
          <w:iCs/>
          <w:vertAlign w:val="subscript"/>
        </w:rPr>
        <w:t xml:space="preserve">target   </w:t>
      </w:r>
    </w:p>
    <w:p w14:paraId="3F1B9C65" w14:textId="77777777" w:rsidR="00873622" w:rsidRPr="00281C39" w:rsidRDefault="00873622" w:rsidP="00873622">
      <w:pPr>
        <w:spacing w:after="120"/>
        <w:ind w:left="2268" w:right="1134"/>
        <w:jc w:val="both"/>
      </w:pPr>
      <w:r w:rsidRPr="00281C39">
        <w:t>The test mass of the vehicle with more than two axles representing the vehicle family is defined as followed:</w:t>
      </w:r>
    </w:p>
    <w:p w14:paraId="214BA467" w14:textId="77777777" w:rsidR="00873622" w:rsidRPr="00281C39" w:rsidRDefault="00873622" w:rsidP="00873622">
      <w:pPr>
        <w:spacing w:after="120"/>
        <w:ind w:left="2268" w:right="1134"/>
        <w:jc w:val="both"/>
      </w:pPr>
      <w:r w:rsidRPr="00281C39">
        <w:rPr>
          <w:iCs/>
        </w:rPr>
        <w:tab/>
        <w:t>m</w:t>
      </w:r>
      <w:r w:rsidRPr="00281C39">
        <w:rPr>
          <w:iCs/>
          <w:vertAlign w:val="subscript"/>
        </w:rPr>
        <w:t xml:space="preserve">t (vrf) </w:t>
      </w:r>
      <w:r w:rsidRPr="00281C39">
        <w:t xml:space="preserve">= </w:t>
      </w:r>
      <w:r w:rsidRPr="00281C39">
        <w:rPr>
          <w:iCs/>
        </w:rPr>
        <w:t>m</w:t>
      </w:r>
      <w:r w:rsidRPr="00281C39">
        <w:rPr>
          <w:iCs/>
          <w:vertAlign w:val="subscript"/>
        </w:rPr>
        <w:t xml:space="preserve">t (2 axles virtual) </w:t>
      </w:r>
    </w:p>
    <w:p w14:paraId="6DEEC62D" w14:textId="77777777" w:rsidR="00873622" w:rsidRPr="00281C39" w:rsidRDefault="00873622" w:rsidP="00873622">
      <w:pPr>
        <w:spacing w:after="120"/>
        <w:ind w:left="2268" w:right="1134"/>
        <w:jc w:val="both"/>
      </w:pPr>
      <w:r w:rsidRPr="00281C39">
        <w:tab/>
        <w:t>and the extra loading is calculated as</w:t>
      </w:r>
    </w:p>
    <w:p w14:paraId="7C35A67A" w14:textId="77777777" w:rsidR="00873622" w:rsidRPr="00281C39" w:rsidRDefault="00873622" w:rsidP="00873622">
      <w:pPr>
        <w:tabs>
          <w:tab w:val="right" w:leader="dot" w:pos="8505"/>
        </w:tabs>
        <w:spacing w:after="120"/>
        <w:ind w:left="2268" w:right="1134" w:hanging="1134"/>
        <w:jc w:val="both"/>
        <w:rPr>
          <w:spacing w:val="-2"/>
        </w:rPr>
      </w:pPr>
      <w:r w:rsidRPr="00281C39">
        <w:tab/>
      </w:r>
      <w:r w:rsidRPr="00281C39">
        <w:rPr>
          <w:iCs/>
        </w:rPr>
        <w:t>m</w:t>
      </w:r>
      <w:r w:rsidRPr="00281C39">
        <w:rPr>
          <w:iCs/>
          <w:vertAlign w:val="subscript"/>
        </w:rPr>
        <w:t xml:space="preserve">xload (vrf) </w:t>
      </w:r>
      <w:r w:rsidRPr="00281C39">
        <w:t xml:space="preserve">= </w:t>
      </w:r>
      <w:r w:rsidRPr="00281C39">
        <w:rPr>
          <w:iCs/>
        </w:rPr>
        <w:t>m</w:t>
      </w:r>
      <w:r w:rsidRPr="00281C39">
        <w:rPr>
          <w:iCs/>
          <w:vertAlign w:val="subscript"/>
        </w:rPr>
        <w:t xml:space="preserve">t (2 axles virtual) </w:t>
      </w:r>
      <w:r w:rsidRPr="00281C39">
        <w:t xml:space="preserve">– </w:t>
      </w:r>
      <w:r w:rsidRPr="00281C39">
        <w:rPr>
          <w:iCs/>
        </w:rPr>
        <w:t>m</w:t>
      </w:r>
      <w:r w:rsidRPr="00281C39">
        <w:rPr>
          <w:iCs/>
          <w:vertAlign w:val="subscript"/>
        </w:rPr>
        <w:t>d</w:t>
      </w:r>
      <w:r w:rsidRPr="00281C39">
        <w:t xml:space="preserve"> – </w:t>
      </w:r>
      <w:r w:rsidRPr="00281C39">
        <w:rPr>
          <w:iCs/>
        </w:rPr>
        <w:t>m</w:t>
      </w:r>
      <w:r w:rsidRPr="00281C39">
        <w:rPr>
          <w:iCs/>
          <w:vertAlign w:val="subscript"/>
        </w:rPr>
        <w:t>unladen (vrf)</w:t>
      </w:r>
    </w:p>
    <w:p w14:paraId="51E5D5EE" w14:textId="689B4748" w:rsidR="00B01C61" w:rsidRPr="00281C39" w:rsidRDefault="00B01C61" w:rsidP="00B01C61">
      <w:pPr>
        <w:spacing w:before="120" w:after="120"/>
        <w:ind w:left="2268" w:right="1134" w:hanging="1134"/>
        <w:jc w:val="both"/>
      </w:pPr>
      <w:r w:rsidRPr="00281C39">
        <w:t>2.2.2.</w:t>
      </w:r>
      <w:r w:rsidR="00873622" w:rsidRPr="00281C39">
        <w:t>4.</w:t>
      </w:r>
      <w:r w:rsidRPr="00281C39">
        <w:tab/>
      </w:r>
      <w:r w:rsidRPr="00281C39">
        <w:tab/>
        <w:t>At the applicant's request the vehicle of a category M</w:t>
      </w:r>
      <w:r w:rsidRPr="00281C39">
        <w:rPr>
          <w:vertAlign w:val="subscript"/>
        </w:rPr>
        <w:t>2</w:t>
      </w:r>
      <w:r w:rsidRPr="00281C39">
        <w:t>, M</w:t>
      </w:r>
      <w:r w:rsidRPr="00281C39">
        <w:rPr>
          <w:vertAlign w:val="subscript"/>
        </w:rPr>
        <w:t>3</w:t>
      </w:r>
      <w:r w:rsidRPr="00281C39">
        <w:t>, N</w:t>
      </w:r>
      <w:r w:rsidRPr="00281C39">
        <w:rPr>
          <w:vertAlign w:val="subscript"/>
        </w:rPr>
        <w:t>2</w:t>
      </w:r>
      <w:r w:rsidRPr="00281C39">
        <w:t xml:space="preserve"> or N</w:t>
      </w:r>
      <w:r w:rsidRPr="00281C39">
        <w:rPr>
          <w:vertAlign w:val="subscript"/>
        </w:rPr>
        <w:t>3</w:t>
      </w:r>
      <w:r w:rsidRPr="00281C39">
        <w:t xml:space="preserve"> is deemed representative of its completed type if the tests are carried out to an incomplete vehicle not having a bodywork. In the test of an incomplete vehicle all relevant soundproofing materials, panels and noise reduction components and systems shall be fitted on the vehicle as designed by the manufacturer except a part of bodywork which is built in a later stage.</w:t>
      </w:r>
    </w:p>
    <w:p w14:paraId="794CDC4E" w14:textId="77777777" w:rsidR="00B01C61" w:rsidRPr="00281C39" w:rsidRDefault="00B01C61" w:rsidP="00B01C61">
      <w:pPr>
        <w:tabs>
          <w:tab w:val="right" w:leader="dot" w:pos="8505"/>
        </w:tabs>
        <w:spacing w:after="120"/>
        <w:ind w:left="2268" w:right="1134" w:hanging="1134"/>
        <w:jc w:val="both"/>
      </w:pPr>
      <w:r w:rsidRPr="00281C39">
        <w:tab/>
        <w:t>No new test shall be required due to fitting of a supplement fuel tank or re-location of the original fuel tank on condition that other parts or structures of the vehicle apparently affecting sound emissions have not been altered.</w:t>
      </w:r>
    </w:p>
    <w:p w14:paraId="4C3A8BEF" w14:textId="36B07837" w:rsidR="00D7524F" w:rsidRPr="00281C39" w:rsidDel="00E16706" w:rsidRDefault="00B01C61" w:rsidP="00873622">
      <w:pPr>
        <w:tabs>
          <w:tab w:val="right" w:leader="dot" w:pos="8505"/>
        </w:tabs>
        <w:spacing w:after="120"/>
        <w:ind w:left="2268" w:right="1134" w:hanging="1134"/>
        <w:jc w:val="both"/>
        <w:rPr>
          <w:del w:id="357" w:author="Annett Schuessling / VDA" w:date="2026-03-12T09:27:00Z" w16du:dateUtc="2026-03-12T08:27:00Z"/>
        </w:rPr>
      </w:pPr>
      <w:commentRangeStart w:id="358"/>
      <w:del w:id="359" w:author="Annett Schuessling / VDA" w:date="2026-03-12T09:27:00Z" w16du:dateUtc="2026-03-12T08:27:00Z">
        <w:r w:rsidRPr="00281C39" w:rsidDel="00E16706">
          <w:rPr>
            <w:spacing w:val="-4"/>
          </w:rPr>
          <w:tab/>
        </w:r>
        <w:r w:rsidR="00873622" w:rsidRPr="00281C39" w:rsidDel="00E16706">
          <w:tab/>
        </w:r>
        <w:commentRangeEnd w:id="358"/>
        <w:r w:rsidR="00905721" w:rsidRPr="00281C39" w:rsidDel="00E16706">
          <w:rPr>
            <w:rStyle w:val="CommentReference"/>
            <w:sz w:val="20"/>
            <w:szCs w:val="20"/>
          </w:rPr>
          <w:commentReference w:id="358"/>
        </w:r>
      </w:del>
    </w:p>
    <w:p w14:paraId="4847C285" w14:textId="77777777" w:rsidR="0037204D" w:rsidDel="00E16706" w:rsidRDefault="00B01C61" w:rsidP="00E16706">
      <w:pPr>
        <w:tabs>
          <w:tab w:val="right" w:leader="dot" w:pos="8505"/>
        </w:tabs>
        <w:spacing w:after="120"/>
        <w:ind w:left="2268" w:right="1134" w:hanging="1134"/>
        <w:jc w:val="both"/>
        <w:rPr>
          <w:del w:id="360" w:author="Annett Schuessling / VDA" w:date="2026-03-12T09:27:00Z" w16du:dateUtc="2026-03-12T08:27:00Z"/>
        </w:rPr>
      </w:pPr>
      <w:r w:rsidRPr="00281C39">
        <w:t>2.2.3.</w:t>
      </w:r>
      <w:r w:rsidRPr="00281C39">
        <w:tab/>
      </w:r>
      <w:r w:rsidR="0037204D" w:rsidRPr="00281C39">
        <w:t xml:space="preserve">Preparation of the vehicle before testing </w:t>
      </w:r>
    </w:p>
    <w:p w14:paraId="3C1CBFA6" w14:textId="77777777" w:rsidR="00E16706" w:rsidRPr="00281C39" w:rsidRDefault="00E16706" w:rsidP="00B01C61">
      <w:pPr>
        <w:tabs>
          <w:tab w:val="right" w:leader="dot" w:pos="8505"/>
        </w:tabs>
        <w:spacing w:after="120"/>
        <w:ind w:left="2268" w:right="1134" w:hanging="1134"/>
        <w:jc w:val="both"/>
        <w:rPr>
          <w:ins w:id="361" w:author="Annett Schuessling / VDA" w:date="2026-03-12T09:27:00Z" w16du:dateUtc="2026-03-12T08:27:00Z"/>
        </w:rPr>
      </w:pPr>
    </w:p>
    <w:p w14:paraId="3CEFCC9A" w14:textId="23FC702B" w:rsidR="00B01C61" w:rsidRPr="00281C39" w:rsidDel="00E16706" w:rsidRDefault="0037204D" w:rsidP="00B01C61">
      <w:pPr>
        <w:tabs>
          <w:tab w:val="right" w:leader="dot" w:pos="8505"/>
        </w:tabs>
        <w:spacing w:after="120"/>
        <w:ind w:left="2268" w:right="1134" w:hanging="1134"/>
        <w:jc w:val="both"/>
        <w:rPr>
          <w:del w:id="362" w:author="Annett Schuessling / VDA" w:date="2026-03-12T09:27:00Z" w16du:dateUtc="2026-03-12T08:27:00Z"/>
        </w:rPr>
      </w:pPr>
      <w:del w:id="363" w:author="Annett Schuessling / VDA" w:date="2026-03-12T09:27:00Z" w16du:dateUtc="2026-03-12T08:27:00Z">
        <w:r w:rsidRPr="00281C39" w:rsidDel="00E16706">
          <w:tab/>
        </w:r>
      </w:del>
    </w:p>
    <w:p w14:paraId="42F8D567" w14:textId="77777777" w:rsidR="00D27730" w:rsidRPr="00281C39" w:rsidRDefault="00D27730" w:rsidP="00E16706">
      <w:pPr>
        <w:tabs>
          <w:tab w:val="right" w:leader="dot" w:pos="8505"/>
        </w:tabs>
        <w:spacing w:after="120"/>
        <w:ind w:left="2268" w:right="1134" w:hanging="1134"/>
        <w:jc w:val="both"/>
      </w:pPr>
      <w:r w:rsidRPr="00281C39">
        <w:t>2.2.3.1.</w:t>
      </w:r>
      <w:r w:rsidRPr="00281C39">
        <w:tab/>
        <w:t xml:space="preserve">General </w:t>
      </w:r>
    </w:p>
    <w:p w14:paraId="5F1FAEFA" w14:textId="77777777" w:rsidR="00D27730" w:rsidRPr="00281C39" w:rsidRDefault="00D27730" w:rsidP="00D27730">
      <w:pPr>
        <w:tabs>
          <w:tab w:val="right" w:leader="dot" w:pos="8505"/>
        </w:tabs>
        <w:spacing w:after="120"/>
        <w:ind w:left="2268" w:right="1134" w:hanging="1134"/>
        <w:jc w:val="both"/>
      </w:pPr>
      <w:r w:rsidRPr="00281C39">
        <w:tab/>
        <w:t>The vehicle shall be equipped as specified by the vehicle manufacturer. Before the measurements are started, the vehicle shall be brought to its normal operating conditions, which means that essential components for the operation of the vehicle are at their nominal temperatures as specified by the manufacturer. This applies especially, but is not limited to</w:t>
      </w:r>
    </w:p>
    <w:p w14:paraId="5D888F80" w14:textId="77777777" w:rsidR="00D27730" w:rsidRPr="00281C39" w:rsidRDefault="00D27730" w:rsidP="00D27730">
      <w:pPr>
        <w:tabs>
          <w:tab w:val="right" w:leader="dot" w:pos="8505"/>
        </w:tabs>
        <w:spacing w:after="120"/>
        <w:ind w:left="2693" w:right="1134" w:hanging="357"/>
        <w:jc w:val="both"/>
      </w:pPr>
      <w:r w:rsidRPr="00281C39">
        <w:rPr>
          <w:rFonts w:ascii="Cambria" w:eastAsia="Calibri" w:hAnsi="Cambria"/>
        </w:rPr>
        <w:t>-</w:t>
      </w:r>
      <w:r w:rsidRPr="00281C39">
        <w:rPr>
          <w:rFonts w:ascii="Cambria" w:eastAsia="Calibri" w:hAnsi="Cambria"/>
        </w:rPr>
        <w:tab/>
      </w:r>
      <w:r w:rsidRPr="00281C39">
        <w:t>the cooling water (if applicable);</w:t>
      </w:r>
    </w:p>
    <w:p w14:paraId="5AF603CE" w14:textId="77777777" w:rsidR="00D27730" w:rsidRPr="00281C39" w:rsidRDefault="00D27730" w:rsidP="00D27730">
      <w:pPr>
        <w:tabs>
          <w:tab w:val="right" w:leader="dot" w:pos="8505"/>
        </w:tabs>
        <w:spacing w:after="120"/>
        <w:ind w:left="2693" w:right="1134" w:hanging="357"/>
        <w:jc w:val="both"/>
      </w:pPr>
      <w:r w:rsidRPr="00281C39">
        <w:rPr>
          <w:rFonts w:ascii="Cambria" w:eastAsia="Calibri" w:hAnsi="Cambria"/>
        </w:rPr>
        <w:t>-</w:t>
      </w:r>
      <w:r w:rsidRPr="00281C39">
        <w:rPr>
          <w:rFonts w:ascii="Cambria" w:eastAsia="Calibri" w:hAnsi="Cambria"/>
        </w:rPr>
        <w:tab/>
      </w:r>
      <w:r w:rsidRPr="00281C39">
        <w:t>oil temperature (if applicable).</w:t>
      </w:r>
    </w:p>
    <w:p w14:paraId="2AFCDBAA" w14:textId="77777777" w:rsidR="00D27730" w:rsidRPr="00281C39" w:rsidRDefault="00D27730" w:rsidP="00D27730">
      <w:pPr>
        <w:tabs>
          <w:tab w:val="right" w:leader="dot" w:pos="8505"/>
        </w:tabs>
        <w:spacing w:after="120"/>
        <w:ind w:left="2268" w:right="1134" w:hanging="1134"/>
        <w:jc w:val="both"/>
      </w:pPr>
      <w:r w:rsidRPr="00281C39">
        <w:t>2.2.3.2.</w:t>
      </w:r>
      <w:r w:rsidRPr="00281C39">
        <w:tab/>
        <w:t xml:space="preserve">Battery state of charge </w:t>
      </w:r>
    </w:p>
    <w:p w14:paraId="4183DCD4" w14:textId="77777777" w:rsidR="00D27730" w:rsidRPr="00281C39" w:rsidRDefault="00D27730" w:rsidP="00D27730">
      <w:pPr>
        <w:tabs>
          <w:tab w:val="right" w:leader="dot" w:pos="8505"/>
        </w:tabs>
        <w:spacing w:after="120"/>
        <w:ind w:left="2268" w:right="1134" w:hanging="1134"/>
        <w:jc w:val="both"/>
      </w:pPr>
      <w:r w:rsidRPr="00281C39">
        <w:tab/>
        <w:t>If so equipped, propulsion batteries shall have a state-of-charge sufficiently high to enable all key functionalities according to the specifications of the vehicle manufacturer. Propulsion batteries shall be within their component temperature window to enable all key functionalities. Any other type of rechargeable energy storage system shall be ready to operate during the test.</w:t>
      </w:r>
    </w:p>
    <w:p w14:paraId="7ABB8335" w14:textId="1A91B8FD" w:rsidR="00D27730" w:rsidRPr="00281C39" w:rsidRDefault="00D27730" w:rsidP="00D27730">
      <w:pPr>
        <w:keepNext/>
        <w:tabs>
          <w:tab w:val="right" w:leader="dot" w:pos="8505"/>
        </w:tabs>
        <w:spacing w:after="120"/>
        <w:ind w:left="2268" w:right="1134" w:hanging="1134"/>
        <w:jc w:val="both"/>
      </w:pPr>
      <w:r w:rsidRPr="00281C39">
        <w:t>2.2.3.3.</w:t>
      </w:r>
      <w:r w:rsidRPr="00281C39">
        <w:tab/>
      </w:r>
      <w:del w:id="364" w:author="Doug Moore" w:date="2026-02-13T04:22:00Z" w16du:dateUtc="2026-02-13T09:22:00Z">
        <w:r w:rsidRPr="00281C39" w:rsidDel="00B314C3">
          <w:delText xml:space="preserve">Active Sound </w:delText>
        </w:r>
      </w:del>
      <w:r w:rsidRPr="00281C39">
        <w:t>Systems</w:t>
      </w:r>
      <w:ins w:id="365" w:author="Doug Moore" w:date="2026-02-13T04:22:00Z" w16du:dateUtc="2026-02-13T09:22:00Z">
        <w:r w:rsidR="00B314C3">
          <w:t xml:space="preserve"> </w:t>
        </w:r>
        <w:r w:rsidR="00B314C3" w:rsidRPr="006658C5">
          <w:rPr>
            <w:b/>
            <w:bCs/>
            <w:szCs w:val="24"/>
          </w:rPr>
          <w:t>generating EES</w:t>
        </w:r>
      </w:ins>
    </w:p>
    <w:p w14:paraId="06A5926D" w14:textId="07275958" w:rsidR="00D27730" w:rsidRPr="00281C39" w:rsidRDefault="00D27730" w:rsidP="00D27730">
      <w:pPr>
        <w:tabs>
          <w:tab w:val="right" w:leader="dot" w:pos="8505"/>
        </w:tabs>
        <w:spacing w:after="120"/>
        <w:ind w:left="2268" w:right="1134" w:hanging="1134"/>
        <w:jc w:val="both"/>
      </w:pPr>
      <w:r w:rsidRPr="00281C39">
        <w:tab/>
        <w:t xml:space="preserve">Any </w:t>
      </w:r>
      <w:ins w:id="366" w:author="Doug Moore" w:date="2026-02-13T04:22:00Z" w16du:dateUtc="2026-02-13T09:22:00Z">
        <w:r w:rsidR="00A73E99" w:rsidRPr="006658C5">
          <w:rPr>
            <w:b/>
            <w:bCs/>
            <w:szCs w:val="24"/>
          </w:rPr>
          <w:t>system generating EES</w:t>
        </w:r>
        <w:r w:rsidR="00A73E99" w:rsidRPr="006658C5">
          <w:t xml:space="preserve">, </w:t>
        </w:r>
        <w:r w:rsidR="00A73E99" w:rsidRPr="006658C5">
          <w:rPr>
            <w:b/>
          </w:rPr>
          <w:t>subject to paragraph 6.2.3. and Annex 7 of this Regulation,</w:t>
        </w:r>
      </w:ins>
      <w:del w:id="367" w:author="Doug Moore" w:date="2026-02-13T04:22:00Z" w16du:dateUtc="2026-02-13T09:22:00Z">
        <w:r w:rsidRPr="00281C39" w:rsidDel="00A73E99">
          <w:delText>active sound devices</w:delText>
        </w:r>
      </w:del>
      <w:r w:rsidRPr="00281C39">
        <w:t xml:space="preserve">, </w:t>
      </w:r>
      <w:del w:id="368" w:author="Doug Moore" w:date="2026-02-13T04:23:00Z" w16du:dateUtc="2026-02-13T09:23:00Z">
        <w:r w:rsidRPr="00281C39" w:rsidDel="000C6018">
          <w:delText xml:space="preserve">either for noise control, or sound enhancement, </w:delText>
        </w:r>
      </w:del>
      <w:r w:rsidRPr="00281C39">
        <w:t>shall operate as foreseen by the vehicle manufacturer and not be interfered with during the measurements.</w:t>
      </w:r>
    </w:p>
    <w:p w14:paraId="18EF10FA" w14:textId="77777777" w:rsidR="00D27730" w:rsidRPr="00281C39" w:rsidRDefault="00D27730" w:rsidP="00D27730">
      <w:pPr>
        <w:tabs>
          <w:tab w:val="left" w:pos="8505"/>
        </w:tabs>
        <w:spacing w:after="120"/>
        <w:ind w:left="2268" w:right="1134" w:hanging="1134"/>
        <w:jc w:val="both"/>
      </w:pPr>
      <w:r w:rsidRPr="00281C39">
        <w:t>2.2.3.4.</w:t>
      </w:r>
      <w:r w:rsidRPr="00281C39">
        <w:tab/>
        <w:t>Tyres</w:t>
      </w:r>
    </w:p>
    <w:p w14:paraId="266B1532" w14:textId="77777777" w:rsidR="00D27730" w:rsidRPr="00281C39" w:rsidRDefault="00D27730" w:rsidP="00D27730">
      <w:pPr>
        <w:tabs>
          <w:tab w:val="left" w:pos="8505"/>
        </w:tabs>
        <w:spacing w:after="120"/>
        <w:ind w:left="2268" w:right="1134" w:hanging="1134"/>
        <w:jc w:val="both"/>
      </w:pPr>
      <w:r w:rsidRPr="00281C39">
        <w:t>2.2.3.4.1.</w:t>
      </w:r>
      <w:r w:rsidRPr="00281C39">
        <w:tab/>
        <w:t>Tyre Selection</w:t>
      </w:r>
    </w:p>
    <w:p w14:paraId="7518F8DA" w14:textId="77777777" w:rsidR="00D27730" w:rsidRPr="00281C39" w:rsidRDefault="00D27730" w:rsidP="00D27730">
      <w:pPr>
        <w:tabs>
          <w:tab w:val="left" w:pos="8505"/>
        </w:tabs>
        <w:spacing w:after="120"/>
        <w:ind w:left="2268" w:right="1134" w:hanging="1134"/>
        <w:jc w:val="both"/>
        <w:rPr>
          <w:spacing w:val="-4"/>
        </w:rPr>
      </w:pPr>
      <w:r w:rsidRPr="00281C39">
        <w:tab/>
      </w:r>
      <w:r w:rsidRPr="00281C39">
        <w:rPr>
          <w:spacing w:val="-4"/>
        </w:rPr>
        <w:t xml:space="preserve">The tyres and rims to be used for the test shall be representative for the vehicle and shall be selected by the vehicle manufacturer and recorded in Addendum to the </w:t>
      </w:r>
      <w:r w:rsidRPr="00281C39">
        <w:rPr>
          <w:spacing w:val="-4"/>
        </w:rPr>
        <w:lastRenderedPageBreak/>
        <w:t>Communication form (Annex 1, Appendix 1). They shall correspond to one of the tyre sizes designated for the vehicle as original equipment. The tyre is or will be commercially available on the market at the same time as the vehicle.</w:t>
      </w:r>
      <w:r w:rsidRPr="00281C39">
        <w:rPr>
          <w:spacing w:val="-4"/>
          <w:vertAlign w:val="superscript"/>
        </w:rPr>
        <w:footnoteReference w:id="36"/>
      </w:r>
      <w:r w:rsidRPr="00281C39">
        <w:rPr>
          <w:spacing w:val="-4"/>
        </w:rPr>
        <w:t xml:space="preserve"> The tyres shall be inflated to the pressure recommended by the vehicle manufacturer for the test mass of the vehicle. The tyres shall have at least 1.6 mm tread depth.</w:t>
      </w:r>
    </w:p>
    <w:p w14:paraId="5A0FAD4B" w14:textId="77777777" w:rsidR="00D27730" w:rsidRPr="00281C39" w:rsidRDefault="00D27730" w:rsidP="00D27730">
      <w:pPr>
        <w:tabs>
          <w:tab w:val="left" w:pos="8505"/>
        </w:tabs>
        <w:spacing w:after="120"/>
        <w:ind w:left="2268" w:right="1134" w:hanging="1134"/>
        <w:jc w:val="both"/>
      </w:pPr>
      <w:r w:rsidRPr="00281C39">
        <w:rPr>
          <w:spacing w:val="-4"/>
        </w:rPr>
        <w:tab/>
      </w:r>
      <w:r w:rsidRPr="00281C39">
        <w:t>When performing indoor testing, tyre/road sound is evaluated independently on the test track with the tyres to be used, according to this paragraph. Propulsion sound is independently evaluated on the dynamometer using tyres and other sound control measures to produce tyre/road sound which does not influence the measurement result.</w:t>
      </w:r>
    </w:p>
    <w:p w14:paraId="1100AD0E" w14:textId="6E0D3A0C" w:rsidR="00C95E0A" w:rsidRPr="00281C39" w:rsidRDefault="00C95E0A" w:rsidP="00327C96">
      <w:pPr>
        <w:tabs>
          <w:tab w:val="right" w:leader="dot" w:pos="8505"/>
        </w:tabs>
        <w:spacing w:after="120"/>
        <w:ind w:left="2268" w:right="1134" w:hanging="1134"/>
        <w:jc w:val="both"/>
      </w:pPr>
      <w:r w:rsidRPr="00281C39">
        <w:t>2.2.3.4.2.</w:t>
      </w:r>
      <w:r w:rsidRPr="00281C39">
        <w:tab/>
        <w:t>Tyre conditioning</w:t>
      </w:r>
    </w:p>
    <w:p w14:paraId="61FBA45C" w14:textId="11B7863E" w:rsidR="00C95E0A" w:rsidRPr="00281C39" w:rsidRDefault="00C95E0A" w:rsidP="00327C96">
      <w:pPr>
        <w:tabs>
          <w:tab w:val="right" w:leader="dot" w:pos="8505"/>
        </w:tabs>
        <w:spacing w:after="120"/>
        <w:ind w:left="2268" w:right="1134" w:hanging="1134"/>
        <w:jc w:val="both"/>
      </w:pPr>
      <w:r w:rsidRPr="00281C39">
        <w:tab/>
      </w:r>
      <w:r w:rsidRPr="00281C39">
        <w:tab/>
        <w:t>Tyres with special fitment requirements, such as asymmetric or directional design, shall also be mounted in accordance with these requirements.</w:t>
      </w:r>
    </w:p>
    <w:p w14:paraId="0DDD590F" w14:textId="7E0E3192" w:rsidR="00C95E0A" w:rsidRPr="00281C39" w:rsidRDefault="00C95E0A" w:rsidP="00327C96">
      <w:pPr>
        <w:tabs>
          <w:tab w:val="right" w:leader="dot" w:pos="8505"/>
        </w:tabs>
        <w:spacing w:after="120"/>
        <w:ind w:left="2268" w:right="1134" w:hanging="1134"/>
        <w:jc w:val="both"/>
      </w:pPr>
      <w:r w:rsidRPr="00281C39">
        <w:tab/>
        <w:t xml:space="preserve">Before testing, tyres shall be conditioned (broken-in). Tyre break-in shall be representative to about 100 km of normal on-road operation. Tyres with special fitment requirements shall be broken-in in accordance with these </w:t>
      </w:r>
      <w:commentRangeStart w:id="369"/>
      <w:r w:rsidRPr="00281C39">
        <w:t>requirements</w:t>
      </w:r>
      <w:ins w:id="370" w:author="Annett Schuessling / VDA" w:date="2026-03-12T09:27:00Z" w16du:dateUtc="2026-03-12T08:27:00Z">
        <w:r w:rsidR="00E16706">
          <w:t xml:space="preserve">. </w:t>
        </w:r>
      </w:ins>
      <w:r w:rsidRPr="00281C39">
        <w:t xml:space="preserve">The </w:t>
      </w:r>
      <w:commentRangeEnd w:id="369"/>
      <w:r w:rsidR="00D12841" w:rsidRPr="00281C39">
        <w:rPr>
          <w:rStyle w:val="CommentReference"/>
          <w:sz w:val="20"/>
          <w:szCs w:val="20"/>
        </w:rPr>
        <w:commentReference w:id="369"/>
      </w:r>
      <w:r w:rsidRPr="00281C39">
        <w:t>tyres fitted to the test vehicle shall rotate in the same direction as when they were broken-in.</w:t>
      </w:r>
    </w:p>
    <w:p w14:paraId="4C642261" w14:textId="649EB34D" w:rsidR="0037204D" w:rsidRDefault="00E16706" w:rsidP="00327C96">
      <w:pPr>
        <w:tabs>
          <w:tab w:val="right" w:leader="dot" w:pos="8505"/>
        </w:tabs>
        <w:spacing w:after="120"/>
        <w:ind w:left="2268" w:right="1134" w:hanging="1134"/>
        <w:jc w:val="both"/>
      </w:pPr>
      <w:ins w:id="371" w:author="Annett Schuessling / VDA" w:date="2026-03-12T09:27:00Z" w16du:dateUtc="2026-03-12T08:27:00Z">
        <w:r>
          <w:tab/>
        </w:r>
      </w:ins>
      <w:commentRangeStart w:id="372"/>
      <w:r w:rsidR="00C95E0A" w:rsidRPr="00281C39">
        <w:t>Test</w:t>
      </w:r>
      <w:commentRangeEnd w:id="372"/>
      <w:r w:rsidR="00D12841" w:rsidRPr="00281C39">
        <w:rPr>
          <w:rStyle w:val="CommentReference"/>
          <w:sz w:val="20"/>
          <w:szCs w:val="20"/>
        </w:rPr>
        <w:commentReference w:id="372"/>
      </w:r>
      <w:r w:rsidR="00C95E0A" w:rsidRPr="00281C39">
        <w:t xml:space="preserve"> tyres shall be warmed-up immediately prior to testing for at least 10min in the range of the test speed, with moderate lateral &amp; longitudinal acceleration. The lateral acceleration shall be selected in a way to avoid excessive tire tread wear effects.</w:t>
      </w:r>
    </w:p>
    <w:p w14:paraId="3E865CDF" w14:textId="31DD571F" w:rsidR="00D613A4" w:rsidRPr="00D613A4" w:rsidRDefault="00D613A4" w:rsidP="00DC2762">
      <w:pPr>
        <w:tabs>
          <w:tab w:val="right" w:leader="dot" w:pos="8505"/>
        </w:tabs>
        <w:spacing w:after="120"/>
        <w:ind w:left="2268" w:right="1134" w:hanging="1134"/>
        <w:jc w:val="both"/>
        <w:rPr>
          <w:lang w:val="en-US"/>
        </w:rPr>
      </w:pPr>
      <w:r>
        <w:tab/>
      </w:r>
      <w:commentRangeStart w:id="373"/>
      <w:r w:rsidRPr="00D613A4">
        <w:rPr>
          <w:lang w:val="en-US"/>
        </w:rPr>
        <w:t>If</w:t>
      </w:r>
      <w:commentRangeEnd w:id="373"/>
      <w:r w:rsidR="00D12841" w:rsidRPr="00D613A4">
        <w:rPr>
          <w:rStyle w:val="CommentReference"/>
          <w:sz w:val="20"/>
          <w:szCs w:val="20"/>
          <w:lang w:val="en-US"/>
        </w:rPr>
        <w:commentReference w:id="373"/>
      </w:r>
      <w:r w:rsidRPr="00D613A4">
        <w:rPr>
          <w:lang w:val="en-US"/>
        </w:rPr>
        <w:t xml:space="preserve"> test tyres have operational temperature limits that do not cover the full temperature range of this regulation, the tyres shall be conditioned to their operational temperature regarding the provisions described in paragraph</w:t>
      </w:r>
      <w:r w:rsidR="00C57382" w:rsidRPr="00C57382">
        <w:rPr>
          <w:color w:val="000000"/>
          <w:sz w:val="27"/>
          <w:szCs w:val="27"/>
        </w:rPr>
        <w:t xml:space="preserve"> </w:t>
      </w:r>
      <w:r w:rsidR="00C57382" w:rsidRPr="00C57382">
        <w:t>2.2.3.1.</w:t>
      </w:r>
      <w:del w:id="374" w:author="Annett Schuessling / VDA" w:date="2026-03-12T09:27:00Z" w16du:dateUtc="2026-03-12T08:27:00Z">
        <w:r w:rsidR="00C57382" w:rsidRPr="00C57382" w:rsidDel="00E16706">
          <w:delText>”</w:delText>
        </w:r>
      </w:del>
    </w:p>
    <w:p w14:paraId="75E15EA9" w14:textId="52186255" w:rsidR="00D613A4" w:rsidRPr="00281C39" w:rsidDel="00E16706" w:rsidRDefault="00D613A4" w:rsidP="00C95E0A">
      <w:pPr>
        <w:tabs>
          <w:tab w:val="right" w:leader="dot" w:pos="8505"/>
        </w:tabs>
        <w:spacing w:after="120"/>
        <w:ind w:left="2268" w:right="1134" w:hanging="1134"/>
        <w:jc w:val="both"/>
        <w:rPr>
          <w:del w:id="375" w:author="Annett Schuessling / VDA" w:date="2026-03-12T09:27:00Z" w16du:dateUtc="2026-03-12T08:27:00Z"/>
        </w:rPr>
      </w:pPr>
    </w:p>
    <w:p w14:paraId="56890583" w14:textId="569ABCFB" w:rsidR="00B01C61" w:rsidRPr="00281C39" w:rsidRDefault="00B01C61" w:rsidP="00B01C61">
      <w:pPr>
        <w:tabs>
          <w:tab w:val="right" w:leader="dot" w:pos="8505"/>
        </w:tabs>
        <w:spacing w:after="120"/>
        <w:ind w:left="2268" w:right="1134" w:hanging="1134"/>
        <w:jc w:val="both"/>
      </w:pPr>
      <w:r w:rsidRPr="00281C39">
        <w:t>2.2.</w:t>
      </w:r>
      <w:r w:rsidR="00C95E0A" w:rsidRPr="00281C39">
        <w:t>3.5</w:t>
      </w:r>
      <w:r w:rsidRPr="00281C39">
        <w:t>.</w:t>
      </w:r>
      <w:r w:rsidRPr="00281C39">
        <w:tab/>
        <w:t>If the vehicle is fitted with more than two-wheel drive, it shall be tested in the drive which is intended for normal road use.</w:t>
      </w:r>
    </w:p>
    <w:p w14:paraId="61A55D10" w14:textId="0950CF04" w:rsidR="00B01C61" w:rsidRPr="00281C39" w:rsidRDefault="00B01C61" w:rsidP="00B01C61">
      <w:pPr>
        <w:tabs>
          <w:tab w:val="right" w:leader="dot" w:pos="8505"/>
        </w:tabs>
        <w:spacing w:after="120"/>
        <w:ind w:left="2268" w:right="1134" w:hanging="1134"/>
        <w:jc w:val="both"/>
      </w:pPr>
      <w:r w:rsidRPr="00281C39">
        <w:t>2.2.</w:t>
      </w:r>
      <w:r w:rsidR="00697240" w:rsidRPr="00281C39">
        <w:t>3.6</w:t>
      </w:r>
      <w:r w:rsidRPr="00281C39">
        <w:t>.</w:t>
      </w:r>
      <w:r w:rsidRPr="00281C39">
        <w:tab/>
        <w:t>If the vehicle is fitted with fan(s) having an automatic actuating mechanism, this system shall not be interfered with during the measurements.</w:t>
      </w:r>
    </w:p>
    <w:p w14:paraId="1FF00CED" w14:textId="51B54917" w:rsidR="00B01C61" w:rsidRPr="00281C39" w:rsidRDefault="00B01C61" w:rsidP="00B01C61">
      <w:pPr>
        <w:tabs>
          <w:tab w:val="right" w:leader="dot" w:pos="8505"/>
        </w:tabs>
        <w:spacing w:after="120"/>
        <w:ind w:left="2268" w:right="1134" w:hanging="1134"/>
        <w:jc w:val="both"/>
        <w:rPr>
          <w:spacing w:val="-2"/>
        </w:rPr>
      </w:pPr>
      <w:r w:rsidRPr="00281C39">
        <w:t>2.2.</w:t>
      </w:r>
      <w:r w:rsidR="00697240" w:rsidRPr="00281C39">
        <w:t>3.7</w:t>
      </w:r>
      <w:r w:rsidRPr="00281C39">
        <w:t>.</w:t>
      </w:r>
      <w:r w:rsidRPr="00281C39">
        <w:tab/>
      </w:r>
      <w:r w:rsidRPr="00281C39">
        <w:rPr>
          <w:spacing w:val="-2"/>
        </w:rPr>
        <w:t xml:space="preserve">If the vehicle is equipped with an exhaust system containing fibrous materials, </w:t>
      </w:r>
      <w:r w:rsidR="003463DE" w:rsidRPr="00281C39">
        <w:rPr>
          <w:spacing w:val="-2"/>
        </w:rPr>
        <w:t xml:space="preserve">it might be necessary to carry out a conditioning test prior to testing. The provisions of Annex 4, paragraph 1. in conjunction with the flowchart (Figure 2) of the appendix to Annex 4 shall be followed </w:t>
      </w:r>
      <w:r w:rsidRPr="00281C39">
        <w:rPr>
          <w:spacing w:val="-2"/>
        </w:rPr>
        <w:t>.</w:t>
      </w:r>
    </w:p>
    <w:p w14:paraId="400A28E9" w14:textId="77777777" w:rsidR="00854912" w:rsidRPr="00281C39" w:rsidRDefault="00854912" w:rsidP="00854912">
      <w:pPr>
        <w:tabs>
          <w:tab w:val="right" w:leader="dot" w:pos="8505"/>
        </w:tabs>
        <w:spacing w:after="120"/>
        <w:ind w:left="2268" w:right="1134" w:hanging="1134"/>
        <w:jc w:val="both"/>
        <w:rPr>
          <w:spacing w:val="-2"/>
        </w:rPr>
      </w:pPr>
      <w:r w:rsidRPr="00281C39">
        <w:rPr>
          <w:spacing w:val="-2"/>
        </w:rPr>
        <w:t>2.2.3.8.</w:t>
      </w:r>
      <w:r w:rsidRPr="00281C39">
        <w:rPr>
          <w:spacing w:val="-2"/>
        </w:rPr>
        <w:tab/>
        <w:t>Suspension Trim Level</w:t>
      </w:r>
    </w:p>
    <w:p w14:paraId="60D038ED" w14:textId="7B4CDE75" w:rsidR="00854912" w:rsidRPr="00281C39" w:rsidRDefault="00854912" w:rsidP="00854912">
      <w:pPr>
        <w:tabs>
          <w:tab w:val="right" w:leader="dot" w:pos="8505"/>
        </w:tabs>
        <w:spacing w:after="120"/>
        <w:ind w:left="2268" w:right="1134" w:hanging="1134"/>
        <w:jc w:val="both"/>
        <w:rPr>
          <w:spacing w:val="-2"/>
        </w:rPr>
      </w:pPr>
      <w:r w:rsidRPr="00281C39">
        <w:rPr>
          <w:spacing w:val="-2"/>
        </w:rPr>
        <w:tab/>
        <w:t>If fitted, the trim level of a height adjustable suspension shall be set to its normal level for on-road operation as specified by the vehicle manufacturer.</w:t>
      </w:r>
    </w:p>
    <w:p w14:paraId="68344994" w14:textId="4D8925E6" w:rsidR="00B01C61" w:rsidRPr="00281C39" w:rsidRDefault="00B01C61" w:rsidP="00B01C61">
      <w:pPr>
        <w:tabs>
          <w:tab w:val="right" w:leader="dot" w:pos="8505"/>
        </w:tabs>
        <w:spacing w:after="120"/>
        <w:ind w:left="2268" w:right="1134" w:hanging="1134"/>
        <w:jc w:val="both"/>
      </w:pPr>
      <w:r w:rsidRPr="00281C39">
        <w:t>3.</w:t>
      </w:r>
      <w:r w:rsidRPr="00281C39">
        <w:tab/>
        <w:t>Methods of testing</w:t>
      </w:r>
    </w:p>
    <w:p w14:paraId="3EDD6776" w14:textId="77777777" w:rsidR="00D7524F" w:rsidRPr="00281C39" w:rsidRDefault="00D7524F" w:rsidP="00D7524F">
      <w:pPr>
        <w:pStyle w:val="para"/>
        <w:ind w:firstLine="0"/>
      </w:pPr>
      <w:r w:rsidRPr="00281C39">
        <w:t>Outdoor tests shall be performed according to paragraph 3.1.</w:t>
      </w:r>
    </w:p>
    <w:p w14:paraId="217FBF66" w14:textId="0C1D11D6" w:rsidR="00D7524F" w:rsidRPr="00281C39" w:rsidRDefault="00D7524F" w:rsidP="00D7524F">
      <w:pPr>
        <w:pStyle w:val="para"/>
        <w:ind w:firstLine="0"/>
      </w:pPr>
      <w:r w:rsidRPr="00281C39">
        <w:lastRenderedPageBreak/>
        <w:t>Indoor tests shall be performed according to paragraph 3.1. using the specifications of ISO 362-3:</w:t>
      </w:r>
      <w:del w:id="376" w:author="Doug Moore" w:date="2026-02-13T04:23:00Z" w16du:dateUtc="2026-02-13T09:23:00Z">
        <w:r w:rsidRPr="00281C39" w:rsidDel="008F19DB">
          <w:delText>2016</w:delText>
        </w:r>
      </w:del>
      <w:ins w:id="377" w:author="Doug Moore" w:date="2026-02-13T04:23:00Z" w16du:dateUtc="2026-02-13T09:23:00Z">
        <w:r w:rsidR="008F19DB">
          <w:t>2022</w:t>
        </w:r>
      </w:ins>
      <w:r w:rsidRPr="00281C39">
        <w:t xml:space="preserve">, variant A. For indoor application, the manufacturer shall provide to the technical service, documentation according to Annex 8, paragraph 1.  Variant A is a combination of indoor testing (power train sound) and outdoor testing (tyre/road sound). </w:t>
      </w:r>
    </w:p>
    <w:p w14:paraId="38F7B345" w14:textId="77777777" w:rsidR="00B01C61" w:rsidRPr="00281C39" w:rsidRDefault="00B01C61" w:rsidP="00B01C61">
      <w:pPr>
        <w:tabs>
          <w:tab w:val="right" w:leader="dot" w:pos="8505"/>
        </w:tabs>
        <w:spacing w:after="120"/>
        <w:ind w:left="2268" w:right="1134" w:hanging="1134"/>
        <w:jc w:val="both"/>
      </w:pPr>
      <w:r w:rsidRPr="00281C39">
        <w:t>3.1.</w:t>
      </w:r>
      <w:r w:rsidRPr="00281C39">
        <w:tab/>
        <w:t>Measurement of sound of vehicles in motion</w:t>
      </w:r>
    </w:p>
    <w:p w14:paraId="11A52540" w14:textId="77777777" w:rsidR="00B01C61" w:rsidRPr="00281C39" w:rsidRDefault="00B01C61" w:rsidP="00B01C61">
      <w:pPr>
        <w:tabs>
          <w:tab w:val="right" w:leader="dot" w:pos="8505"/>
        </w:tabs>
        <w:spacing w:after="120"/>
        <w:ind w:left="2268" w:right="1134" w:hanging="1134"/>
        <w:jc w:val="both"/>
        <w:rPr>
          <w:strike/>
        </w:rPr>
      </w:pPr>
      <w:r w:rsidRPr="00281C39">
        <w:t>3.1.1.</w:t>
      </w:r>
      <w:r w:rsidRPr="00281C39">
        <w:tab/>
        <w:t>General conditions of test</w:t>
      </w:r>
    </w:p>
    <w:p w14:paraId="3C029276" w14:textId="0238AD5C" w:rsidR="00D7524F" w:rsidRPr="00281C39" w:rsidRDefault="00B01C61" w:rsidP="00B01C61">
      <w:pPr>
        <w:suppressAutoHyphens w:val="0"/>
        <w:spacing w:after="120"/>
        <w:ind w:left="2268" w:right="1134" w:hanging="1134"/>
        <w:jc w:val="both"/>
        <w:rPr>
          <w:snapToGrid w:val="0"/>
          <w:spacing w:val="-2"/>
        </w:rPr>
      </w:pPr>
      <w:r w:rsidRPr="00281C39">
        <w:rPr>
          <w:snapToGrid w:val="0"/>
        </w:rPr>
        <w:tab/>
      </w:r>
      <w:r w:rsidR="00D7524F" w:rsidRPr="00281C39">
        <w:t xml:space="preserve">For outdoor testing, </w:t>
      </w:r>
      <w:r w:rsidR="00D7524F" w:rsidRPr="00281C39">
        <w:rPr>
          <w:snapToGrid w:val="0"/>
          <w:spacing w:val="-2"/>
        </w:rPr>
        <w:t>t</w:t>
      </w:r>
      <w:r w:rsidRPr="00281C39">
        <w:rPr>
          <w:snapToGrid w:val="0"/>
          <w:spacing w:val="-2"/>
        </w:rPr>
        <w:t>wo lines, AA' and BB', parallel to line PP' and situated</w:t>
      </w:r>
      <w:r w:rsidR="00D7524F" w:rsidRPr="00281C39">
        <w:rPr>
          <w:snapToGrid w:val="0"/>
          <w:spacing w:val="-2"/>
        </w:rPr>
        <w:t xml:space="preserve"> respectively 10 m </w:t>
      </w:r>
      <w:r w:rsidR="00D7524F" w:rsidRPr="00281C39">
        <w:rPr>
          <w:snapToGrid w:val="0"/>
        </w:rPr>
        <w:t>±</w:t>
      </w:r>
      <w:r w:rsidR="00D7524F" w:rsidRPr="00281C39">
        <w:rPr>
          <w:snapToGrid w:val="0"/>
          <w:spacing w:val="-2"/>
        </w:rPr>
        <w:t xml:space="preserve"> 0.05m forward and 10 m </w:t>
      </w:r>
      <w:r w:rsidR="00D7524F" w:rsidRPr="00281C39">
        <w:rPr>
          <w:snapToGrid w:val="0"/>
        </w:rPr>
        <w:t xml:space="preserve">± </w:t>
      </w:r>
      <w:r w:rsidR="00D7524F" w:rsidRPr="00281C39">
        <w:rPr>
          <w:snapToGrid w:val="0"/>
          <w:spacing w:val="-2"/>
        </w:rPr>
        <w:t>0.05m rearward of line PP’ shall be marked out on the test runway.</w:t>
      </w:r>
    </w:p>
    <w:p w14:paraId="70CF42D8" w14:textId="54023BD2" w:rsidR="00D7524F" w:rsidRPr="00281C39" w:rsidRDefault="00D7524F" w:rsidP="00D7524F">
      <w:pPr>
        <w:pStyle w:val="para"/>
        <w:ind w:firstLine="0"/>
      </w:pPr>
      <w:r w:rsidRPr="00281C39">
        <w:t>For indoor testing, the virtual line AA' indicates the beginning of the test track, PP' indicates the virtual position of the two pass-by microphones, and BB' indicates the end of the test track. The simulated vehicle speed at AA', v</w:t>
      </w:r>
      <w:r w:rsidRPr="00281C39">
        <w:rPr>
          <w:vertAlign w:val="subscript"/>
        </w:rPr>
        <w:t>AA'</w:t>
      </w:r>
      <w:r w:rsidRPr="00281C39">
        <w:t>, or vehicle speed at PP', v</w:t>
      </w:r>
      <w:r w:rsidRPr="00281C39">
        <w:rPr>
          <w:vertAlign w:val="subscript"/>
        </w:rPr>
        <w:t>PP'</w:t>
      </w:r>
      <w:r w:rsidRPr="00281C39">
        <w:t>, is defined by the roller speed when the reference point of the vehicle passes the virtual line AA' or PP', respectively. The simulated vehicle speed at BB', v</w:t>
      </w:r>
      <w:r w:rsidRPr="00281C39">
        <w:rPr>
          <w:vertAlign w:val="subscript"/>
        </w:rPr>
        <w:t>BB'</w:t>
      </w:r>
      <w:r w:rsidRPr="00281C39">
        <w:t>, is defined when the rear of the vehicle passes the virtual line BB'.</w:t>
      </w:r>
    </w:p>
    <w:p w14:paraId="266EBB42" w14:textId="77777777" w:rsidR="00B01C61" w:rsidRPr="00281C39" w:rsidRDefault="00B01C61" w:rsidP="00B01C61">
      <w:pPr>
        <w:suppressAutoHyphens w:val="0"/>
        <w:spacing w:after="120"/>
        <w:ind w:left="2268" w:right="1134" w:hanging="1134"/>
        <w:jc w:val="both"/>
        <w:rPr>
          <w:snapToGrid w:val="0"/>
        </w:rPr>
      </w:pPr>
      <w:r w:rsidRPr="00281C39">
        <w:rPr>
          <w:snapToGrid w:val="0"/>
        </w:rPr>
        <w:tab/>
        <w:t>At least four measurements shall be made on each side of the vehicle and for each gear. Preliminary measurements may be made for adjustment purposes, but shall be disregarded.</w:t>
      </w:r>
    </w:p>
    <w:p w14:paraId="011290A6" w14:textId="535F5B97" w:rsidR="00B01C61" w:rsidRPr="00281C39" w:rsidRDefault="00B01C61" w:rsidP="00FF39DE">
      <w:pPr>
        <w:suppressAutoHyphens w:val="0"/>
        <w:spacing w:after="120"/>
        <w:ind w:left="2268" w:right="1134" w:hanging="1134"/>
        <w:jc w:val="both"/>
        <w:rPr>
          <w:snapToGrid w:val="0"/>
        </w:rPr>
      </w:pPr>
      <w:r w:rsidRPr="00281C39">
        <w:rPr>
          <w:snapToGrid w:val="0"/>
        </w:rPr>
        <w:tab/>
      </w:r>
      <w:r w:rsidR="00151038" w:rsidRPr="00281C39">
        <w:rPr>
          <w:snapToGrid w:val="0"/>
        </w:rPr>
        <w:t>For outdoor testing t</w:t>
      </w:r>
      <w:r w:rsidRPr="00281C39">
        <w:rPr>
          <w:snapToGrid w:val="0"/>
        </w:rPr>
        <w:t xml:space="preserve">he microphone shall be located </w:t>
      </w:r>
      <w:r w:rsidR="00151038" w:rsidRPr="00281C39">
        <w:rPr>
          <w:snapToGrid w:val="0"/>
        </w:rPr>
        <w:t>on both sides of the pathway</w:t>
      </w:r>
      <w:r w:rsidR="00292627" w:rsidRPr="00281C39">
        <w:rPr>
          <w:snapToGrid w:val="0"/>
        </w:rPr>
        <w:t xml:space="preserve"> </w:t>
      </w:r>
      <w:r w:rsidRPr="00281C39">
        <w:rPr>
          <w:snapToGrid w:val="0"/>
        </w:rPr>
        <w:t>at a distance of 7.5 m ± 0.05 m from the reference line CC' of the track and 1.2 m ± 0.02 m above the ground.</w:t>
      </w:r>
      <w:r w:rsidR="00FF39DE" w:rsidRPr="00281C39">
        <w:rPr>
          <w:snapToGrid w:val="0"/>
        </w:rPr>
        <w:t xml:space="preserve"> For indoor testing microphones on one side of the roller bench can be used.</w:t>
      </w:r>
    </w:p>
    <w:p w14:paraId="4043D039" w14:textId="77777777" w:rsidR="00B01C61" w:rsidRPr="00281C39" w:rsidRDefault="00B01C61" w:rsidP="00B01C61">
      <w:pPr>
        <w:suppressAutoHyphens w:val="0"/>
        <w:spacing w:after="120"/>
        <w:ind w:left="2268" w:right="1134" w:hanging="1134"/>
        <w:jc w:val="both"/>
        <w:rPr>
          <w:strike/>
          <w:snapToGrid w:val="0"/>
        </w:rPr>
      </w:pPr>
      <w:r w:rsidRPr="00281C39">
        <w:rPr>
          <w:snapToGrid w:val="0"/>
        </w:rPr>
        <w:tab/>
      </w:r>
      <w:r w:rsidRPr="00281C39">
        <w:rPr>
          <w:snapToGrid w:val="0"/>
          <w:spacing w:val="-4"/>
        </w:rPr>
        <w:t>The reference axis for free field conditions (see IEC 61672-1:2002) shall be horizontal and directed perpendicularly towards the path of the vehicle line CC'.</w:t>
      </w:r>
    </w:p>
    <w:p w14:paraId="04980316" w14:textId="77777777" w:rsidR="00B01C61" w:rsidRPr="00281C39" w:rsidRDefault="00B01C61" w:rsidP="00B01C61">
      <w:pPr>
        <w:suppressAutoHyphens w:val="0"/>
        <w:spacing w:after="120"/>
        <w:ind w:left="2268" w:right="1134" w:hanging="1134"/>
        <w:jc w:val="both"/>
        <w:rPr>
          <w:snapToGrid w:val="0"/>
        </w:rPr>
      </w:pPr>
      <w:r w:rsidRPr="00281C39">
        <w:rPr>
          <w:snapToGrid w:val="0"/>
        </w:rPr>
        <w:t>3.1.2.</w:t>
      </w:r>
      <w:r w:rsidRPr="00281C39">
        <w:rPr>
          <w:snapToGrid w:val="0"/>
        </w:rPr>
        <w:tab/>
        <w:t>Specific test conditions for vehicles</w:t>
      </w:r>
    </w:p>
    <w:p w14:paraId="56BB22E8" w14:textId="77777777" w:rsidR="00B01C61" w:rsidRPr="00281C39" w:rsidRDefault="00B01C61" w:rsidP="00B01C61">
      <w:pPr>
        <w:suppressAutoHyphens w:val="0"/>
        <w:spacing w:after="120"/>
        <w:ind w:left="2268" w:right="1134" w:hanging="1134"/>
        <w:jc w:val="both"/>
        <w:rPr>
          <w:snapToGrid w:val="0"/>
        </w:rPr>
      </w:pPr>
      <w:r w:rsidRPr="00281C39">
        <w:rPr>
          <w:snapToGrid w:val="0"/>
        </w:rPr>
        <w:t>3.1.2.1.</w:t>
      </w:r>
      <w:r w:rsidRPr="00281C39">
        <w:rPr>
          <w:snapToGrid w:val="0"/>
        </w:rPr>
        <w:tab/>
        <w:t>Vehicles of category M</w:t>
      </w:r>
      <w:r w:rsidRPr="00281C39">
        <w:rPr>
          <w:snapToGrid w:val="0"/>
          <w:vertAlign w:val="subscript"/>
        </w:rPr>
        <w:t>1</w:t>
      </w:r>
      <w:r w:rsidRPr="00281C39">
        <w:rPr>
          <w:snapToGrid w:val="0"/>
        </w:rPr>
        <w:t xml:space="preserve">, </w:t>
      </w:r>
      <w:r w:rsidR="001A4B61" w:rsidRPr="00281C39">
        <w:rPr>
          <w:snapToGrid w:val="0"/>
        </w:rPr>
        <w:t>N</w:t>
      </w:r>
      <w:r w:rsidR="001A4B61" w:rsidRPr="00281C39">
        <w:rPr>
          <w:snapToGrid w:val="0"/>
          <w:vertAlign w:val="subscript"/>
        </w:rPr>
        <w:t xml:space="preserve">1 </w:t>
      </w:r>
      <w:r w:rsidR="001A4B61" w:rsidRPr="00281C39">
        <w:rPr>
          <w:snapToGrid w:val="0"/>
        </w:rPr>
        <w:t xml:space="preserve">and </w:t>
      </w:r>
      <w:r w:rsidRPr="00281C39">
        <w:rPr>
          <w:snapToGrid w:val="0"/>
        </w:rPr>
        <w:t>M</w:t>
      </w:r>
      <w:r w:rsidRPr="00281C39">
        <w:rPr>
          <w:snapToGrid w:val="0"/>
          <w:vertAlign w:val="subscript"/>
        </w:rPr>
        <w:t>2</w:t>
      </w:r>
      <w:r w:rsidRPr="00281C39">
        <w:rPr>
          <w:snapToGrid w:val="0"/>
        </w:rPr>
        <w:t xml:space="preserve"> ≤ 3,500 kg technically permissible maximum laden mass</w:t>
      </w:r>
      <w:r w:rsidR="001A4B61" w:rsidRPr="00281C39">
        <w:rPr>
          <w:snapToGrid w:val="0"/>
        </w:rPr>
        <w:t>:</w:t>
      </w:r>
    </w:p>
    <w:p w14:paraId="6436F5CC" w14:textId="0C49A067" w:rsidR="00B01C61" w:rsidRPr="00281C39" w:rsidRDefault="00B01C61" w:rsidP="00B01C61">
      <w:pPr>
        <w:suppressAutoHyphens w:val="0"/>
        <w:spacing w:after="120"/>
        <w:ind w:left="2268" w:right="1134" w:hanging="1134"/>
        <w:jc w:val="both"/>
        <w:rPr>
          <w:strike/>
          <w:snapToGrid w:val="0"/>
          <w:spacing w:val="-2"/>
        </w:rPr>
      </w:pPr>
      <w:r w:rsidRPr="00281C39">
        <w:rPr>
          <w:snapToGrid w:val="0"/>
        </w:rPr>
        <w:tab/>
      </w:r>
      <w:r w:rsidRPr="00281C39">
        <w:rPr>
          <w:snapToGrid w:val="0"/>
          <w:spacing w:val="-2"/>
        </w:rPr>
        <w:t>The path of the centreline of the vehicle shall follow line CC' as closely as possible throughout the entire test, from the approach to line AA' until the rear of the vehicle passes line BB'</w:t>
      </w:r>
      <w:r w:rsidR="007C54B5" w:rsidRPr="00281C39">
        <w:rPr>
          <w:snapToGrid w:val="0"/>
          <w:spacing w:val="-2"/>
        </w:rPr>
        <w:t xml:space="preserve"> </w:t>
      </w:r>
      <w:r w:rsidR="007C54B5" w:rsidRPr="00281C39">
        <w:t>+20 m</w:t>
      </w:r>
      <w:r w:rsidRPr="00281C39">
        <w:rPr>
          <w:snapToGrid w:val="0"/>
          <w:spacing w:val="-2"/>
        </w:rPr>
        <w:t xml:space="preserve">. </w:t>
      </w:r>
    </w:p>
    <w:p w14:paraId="2B8072F2" w14:textId="77777777" w:rsidR="00B01C61" w:rsidRPr="00281C39" w:rsidRDefault="00B01C61" w:rsidP="00B01C61">
      <w:pPr>
        <w:suppressAutoHyphens w:val="0"/>
        <w:spacing w:after="120"/>
        <w:ind w:left="2268" w:right="1134" w:hanging="1134"/>
        <w:jc w:val="both"/>
        <w:rPr>
          <w:snapToGrid w:val="0"/>
        </w:rPr>
      </w:pPr>
      <w:r w:rsidRPr="00281C39">
        <w:rPr>
          <w:snapToGrid w:val="0"/>
        </w:rPr>
        <w:tab/>
        <w:t>If the vehicle is fitted with an auxiliary manual transmission or a multi-gear axle, the position used for normal urban driving shall be used. In all cases, the gear ratios for slow movements, parking or braking shall be excluded.</w:t>
      </w:r>
    </w:p>
    <w:p w14:paraId="79C66D9A"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test mass of the vehicle shall be according to the table of paragraph 2.2.1.</w:t>
      </w:r>
    </w:p>
    <w:p w14:paraId="4C6795EB"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test speed v</w:t>
      </w:r>
      <w:r w:rsidRPr="00281C39">
        <w:rPr>
          <w:snapToGrid w:val="0"/>
          <w:vertAlign w:val="subscript"/>
        </w:rPr>
        <w:t>test</w:t>
      </w:r>
      <w:r w:rsidRPr="00281C39">
        <w:rPr>
          <w:snapToGrid w:val="0"/>
        </w:rPr>
        <w:t xml:space="preserve"> is 50 km/h </w:t>
      </w:r>
      <w:r w:rsidRPr="00281C39">
        <w:rPr>
          <w:snapToGrid w:val="0"/>
        </w:rPr>
        <w:sym w:font="Symbol" w:char="F0B1"/>
      </w:r>
      <w:r w:rsidRPr="00281C39">
        <w:rPr>
          <w:snapToGrid w:val="0"/>
        </w:rPr>
        <w:t xml:space="preserve"> 1 km/h. The test speed shall be reached, when the reference point is at line PP'.</w:t>
      </w:r>
    </w:p>
    <w:p w14:paraId="3CEF44A5" w14:textId="7F9B5326" w:rsidR="00B01C61" w:rsidRPr="00281C39" w:rsidRDefault="00B01C61" w:rsidP="00B01C61">
      <w:pPr>
        <w:suppressAutoHyphens w:val="0"/>
        <w:spacing w:after="120"/>
        <w:ind w:left="2268" w:right="1134"/>
        <w:jc w:val="both"/>
        <w:rPr>
          <w:snapToGrid w:val="0"/>
        </w:rPr>
      </w:pPr>
      <w:r w:rsidRPr="00281C39">
        <w:rPr>
          <w:snapToGrid w:val="0"/>
        </w:rPr>
        <w:t>If the test speed is modified according to paragraph 3.1.2.1.4.1.(</w:t>
      </w:r>
      <w:r w:rsidR="009927D5" w:rsidRPr="00281C39">
        <w:rPr>
          <w:snapToGrid w:val="0"/>
        </w:rPr>
        <w:t>d</w:t>
      </w:r>
      <w:r w:rsidRPr="00281C39">
        <w:rPr>
          <w:snapToGrid w:val="0"/>
        </w:rPr>
        <w:t>) of Annex 3 to this Regulation, the modified test speed shall be used for both the acceleration and constant speed test.</w:t>
      </w:r>
    </w:p>
    <w:p w14:paraId="4229337A" w14:textId="77777777" w:rsidR="00B01C61" w:rsidRPr="00281C39" w:rsidRDefault="00B01C61" w:rsidP="00B01C61">
      <w:pPr>
        <w:keepNext/>
        <w:keepLines/>
        <w:suppressAutoHyphens w:val="0"/>
        <w:spacing w:after="120"/>
        <w:ind w:left="2268" w:right="1134" w:hanging="1134"/>
        <w:jc w:val="both"/>
        <w:rPr>
          <w:snapToGrid w:val="0"/>
        </w:rPr>
      </w:pPr>
      <w:r w:rsidRPr="00281C39">
        <w:rPr>
          <w:snapToGrid w:val="0"/>
        </w:rPr>
        <w:t>3.1.2.1.1.</w:t>
      </w:r>
      <w:r w:rsidRPr="00281C39">
        <w:rPr>
          <w:snapToGrid w:val="0"/>
        </w:rPr>
        <w:tab/>
        <w:t>Power to mass ratio index (PMR)</w:t>
      </w:r>
    </w:p>
    <w:p w14:paraId="41A89860" w14:textId="77777777" w:rsidR="00B01C61" w:rsidRPr="00281C39" w:rsidRDefault="00B01C61" w:rsidP="00B01C61">
      <w:pPr>
        <w:suppressAutoHyphens w:val="0"/>
        <w:spacing w:after="120"/>
        <w:ind w:left="2268" w:right="1134" w:hanging="1134"/>
        <w:jc w:val="both"/>
        <w:rPr>
          <w:snapToGrid w:val="0"/>
        </w:rPr>
      </w:pPr>
      <w:r w:rsidRPr="00281C39">
        <w:rPr>
          <w:snapToGrid w:val="0"/>
        </w:rPr>
        <w:tab/>
        <w:t>PMR is defined as follows:</w:t>
      </w:r>
    </w:p>
    <w:p w14:paraId="7BEA7888" w14:textId="02A9E607" w:rsidR="00B01C61" w:rsidRPr="00281C39" w:rsidRDefault="00B01C61" w:rsidP="00B01C61">
      <w:pPr>
        <w:suppressAutoHyphens w:val="0"/>
        <w:spacing w:after="120"/>
        <w:ind w:left="2268" w:right="1134" w:hanging="1134"/>
        <w:jc w:val="both"/>
        <w:rPr>
          <w:snapToGrid w:val="0"/>
        </w:rPr>
      </w:pPr>
      <w:r w:rsidRPr="00281C39">
        <w:rPr>
          <w:snapToGrid w:val="0"/>
        </w:rPr>
        <w:lastRenderedPageBreak/>
        <w:tab/>
        <w:t>PMR = (P</w:t>
      </w:r>
      <w:r w:rsidRPr="00281C39">
        <w:rPr>
          <w:snapToGrid w:val="0"/>
          <w:vertAlign w:val="subscript"/>
        </w:rPr>
        <w:t>n</w:t>
      </w:r>
      <w:r w:rsidRPr="00281C39">
        <w:rPr>
          <w:snapToGrid w:val="0"/>
        </w:rPr>
        <w:t xml:space="preserve"> / m</w:t>
      </w:r>
      <w:r w:rsidRPr="00281C39">
        <w:rPr>
          <w:snapToGrid w:val="0"/>
          <w:vertAlign w:val="subscript"/>
        </w:rPr>
        <w:t>ro</w:t>
      </w:r>
      <w:r w:rsidRPr="00281C39">
        <w:rPr>
          <w:snapToGrid w:val="0"/>
        </w:rPr>
        <w:t>) * 1000 kg/kW, where P</w:t>
      </w:r>
      <w:r w:rsidRPr="00281C39">
        <w:rPr>
          <w:snapToGrid w:val="0"/>
          <w:vertAlign w:val="subscript"/>
        </w:rPr>
        <w:t>n</w:t>
      </w:r>
      <w:r w:rsidRPr="00281C39">
        <w:rPr>
          <w:snapToGrid w:val="0"/>
        </w:rPr>
        <w:t xml:space="preserve"> is measured in kW</w:t>
      </w:r>
      <w:r w:rsidR="001E6426" w:rsidRPr="00281C39">
        <w:rPr>
          <w:snapToGrid w:val="0"/>
        </w:rPr>
        <w:t xml:space="preserve"> and defined according to paragraph 2.8. of the main body</w:t>
      </w:r>
      <w:r w:rsidRPr="00281C39">
        <w:rPr>
          <w:snapToGrid w:val="0"/>
        </w:rPr>
        <w:t xml:space="preserve"> and m</w:t>
      </w:r>
      <w:r w:rsidRPr="00281C39">
        <w:rPr>
          <w:snapToGrid w:val="0"/>
          <w:vertAlign w:val="subscript"/>
        </w:rPr>
        <w:t>ro</w:t>
      </w:r>
      <w:r w:rsidRPr="00281C39">
        <w:rPr>
          <w:snapToGrid w:val="0"/>
        </w:rPr>
        <w:t xml:space="preserve"> is measured in kg</w:t>
      </w:r>
      <w:r w:rsidR="009927D5" w:rsidRPr="00281C39">
        <w:rPr>
          <w:snapToGrid w:val="0"/>
        </w:rPr>
        <w:t xml:space="preserve"> and defined</w:t>
      </w:r>
      <w:r w:rsidRPr="00281C39">
        <w:rPr>
          <w:snapToGrid w:val="0"/>
        </w:rPr>
        <w:t xml:space="preserve"> according to paragraph 2.</w:t>
      </w:r>
      <w:r w:rsidR="009927D5" w:rsidRPr="00281C39">
        <w:rPr>
          <w:snapToGrid w:val="0"/>
        </w:rPr>
        <w:t>4</w:t>
      </w:r>
      <w:r w:rsidRPr="00281C39">
        <w:rPr>
          <w:snapToGrid w:val="0"/>
        </w:rPr>
        <w:t xml:space="preserve">. of </w:t>
      </w:r>
      <w:r w:rsidR="009927D5" w:rsidRPr="00281C39">
        <w:rPr>
          <w:snapToGrid w:val="0"/>
        </w:rPr>
        <w:t>the main body</w:t>
      </w:r>
      <w:r w:rsidRPr="00281C39">
        <w:rPr>
          <w:snapToGrid w:val="0"/>
        </w:rPr>
        <w:t>.</w:t>
      </w:r>
    </w:p>
    <w:p w14:paraId="21728B0E" w14:textId="6775848C" w:rsidR="001E6426" w:rsidRPr="00281C39" w:rsidDel="00E16706" w:rsidRDefault="00B01C61" w:rsidP="001E6426">
      <w:pPr>
        <w:suppressAutoHyphens w:val="0"/>
        <w:spacing w:after="120"/>
        <w:ind w:left="2268" w:right="1134" w:hanging="1134"/>
        <w:jc w:val="both"/>
        <w:rPr>
          <w:del w:id="378" w:author="Annett Schuessling / VDA" w:date="2026-03-12T09:28:00Z" w16du:dateUtc="2026-03-12T08:28:00Z"/>
          <w:snapToGrid w:val="0"/>
        </w:rPr>
      </w:pPr>
      <w:r w:rsidRPr="00281C39">
        <w:rPr>
          <w:snapToGrid w:val="0"/>
        </w:rPr>
        <w:tab/>
      </w:r>
    </w:p>
    <w:p w14:paraId="6D1EFB8E" w14:textId="63614568" w:rsidR="00B01C61" w:rsidRPr="00281C39" w:rsidDel="00E16706" w:rsidRDefault="00B01C61" w:rsidP="00E16706">
      <w:pPr>
        <w:suppressAutoHyphens w:val="0"/>
        <w:spacing w:after="120"/>
        <w:ind w:left="2268" w:right="1134" w:hanging="1134"/>
        <w:jc w:val="both"/>
        <w:rPr>
          <w:del w:id="379" w:author="Annett Schuessling / VDA" w:date="2026-03-12T09:28:00Z" w16du:dateUtc="2026-03-12T08:28:00Z"/>
          <w:snapToGrid w:val="0"/>
        </w:rPr>
      </w:pPr>
    </w:p>
    <w:p w14:paraId="58A5640E"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PMR with no dimension is used for the calculation of acceleration.</w:t>
      </w:r>
    </w:p>
    <w:p w14:paraId="5BFC5576" w14:textId="77777777" w:rsidR="00B01C61" w:rsidRPr="00281C39" w:rsidRDefault="00B01C61" w:rsidP="00B01C61">
      <w:pPr>
        <w:suppressAutoHyphens w:val="0"/>
        <w:spacing w:after="120"/>
        <w:ind w:left="2268" w:right="1134" w:hanging="1134"/>
        <w:jc w:val="both"/>
        <w:rPr>
          <w:snapToGrid w:val="0"/>
        </w:rPr>
      </w:pPr>
      <w:r w:rsidRPr="00281C39">
        <w:rPr>
          <w:snapToGrid w:val="0"/>
        </w:rPr>
        <w:t>3.1.2.1.2.</w:t>
      </w:r>
      <w:r w:rsidRPr="00281C39">
        <w:rPr>
          <w:snapToGrid w:val="0"/>
        </w:rPr>
        <w:tab/>
        <w:t>Calculation of acceleration</w:t>
      </w:r>
    </w:p>
    <w:p w14:paraId="7A676AAD" w14:textId="77777777" w:rsidR="00B01C61" w:rsidRPr="00281C39" w:rsidRDefault="00B01C61" w:rsidP="00B01C61">
      <w:pPr>
        <w:suppressAutoHyphens w:val="0"/>
        <w:spacing w:after="120"/>
        <w:ind w:left="2268" w:right="1134" w:hanging="1134"/>
        <w:jc w:val="both"/>
        <w:rPr>
          <w:snapToGrid w:val="0"/>
        </w:rPr>
      </w:pPr>
      <w:r w:rsidRPr="00281C39">
        <w:rPr>
          <w:snapToGrid w:val="0"/>
        </w:rPr>
        <w:tab/>
        <w:t>Acceleration calculations are applicable to M</w:t>
      </w:r>
      <w:r w:rsidRPr="00281C39">
        <w:rPr>
          <w:snapToGrid w:val="0"/>
          <w:vertAlign w:val="subscript"/>
        </w:rPr>
        <w:t>1</w:t>
      </w:r>
      <w:r w:rsidRPr="00281C39">
        <w:rPr>
          <w:snapToGrid w:val="0"/>
        </w:rPr>
        <w:t>, N</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 3,500 kg technically permissible maximum laden mass categories only.</w:t>
      </w:r>
    </w:p>
    <w:p w14:paraId="6C7474BE"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All accelerations are calculated using different speeds of the vehicle on the test track. </w:t>
      </w:r>
      <w:r w:rsidRPr="00281C39">
        <w:rPr>
          <w:snapToGrid w:val="0"/>
          <w:sz w:val="18"/>
          <w:vertAlign w:val="superscript"/>
        </w:rPr>
        <w:footnoteReference w:id="37"/>
      </w:r>
      <w:r w:rsidRPr="00281C39">
        <w:rPr>
          <w:snapToGrid w:val="0"/>
        </w:rPr>
        <w:t xml:space="preserve"> The formulae given are used for the calculation of a</w:t>
      </w:r>
      <w:r w:rsidRPr="00281C39">
        <w:rPr>
          <w:snapToGrid w:val="0"/>
          <w:vertAlign w:val="subscript"/>
        </w:rPr>
        <w:t>wot i</w:t>
      </w:r>
      <w:r w:rsidRPr="00281C39">
        <w:rPr>
          <w:snapToGrid w:val="0"/>
        </w:rPr>
        <w:t>, a</w:t>
      </w:r>
      <w:r w:rsidRPr="00281C39">
        <w:rPr>
          <w:snapToGrid w:val="0"/>
          <w:vertAlign w:val="subscript"/>
        </w:rPr>
        <w:t>wot</w:t>
      </w:r>
      <w:r w:rsidRPr="00281C39">
        <w:rPr>
          <w:snapToGrid w:val="0"/>
        </w:rPr>
        <w:t xml:space="preserve"> </w:t>
      </w:r>
      <w:r w:rsidRPr="00281C39">
        <w:rPr>
          <w:snapToGrid w:val="0"/>
          <w:vertAlign w:val="subscript"/>
        </w:rPr>
        <w:t>i+1</w:t>
      </w:r>
      <w:r w:rsidRPr="00281C39">
        <w:rPr>
          <w:snapToGrid w:val="0"/>
        </w:rPr>
        <w:t xml:space="preserve"> and a</w:t>
      </w:r>
      <w:r w:rsidRPr="00281C39">
        <w:rPr>
          <w:snapToGrid w:val="0"/>
          <w:vertAlign w:val="subscript"/>
        </w:rPr>
        <w:t>wot test</w:t>
      </w:r>
      <w:r w:rsidRPr="00281C39">
        <w:rPr>
          <w:snapToGrid w:val="0"/>
        </w:rPr>
        <w:t>. The speed either at AA' or PP' is defined as the vehicle speed when the reference point passes AA' (v</w:t>
      </w:r>
      <w:r w:rsidRPr="00281C39">
        <w:rPr>
          <w:snapToGrid w:val="0"/>
          <w:vertAlign w:val="subscript"/>
        </w:rPr>
        <w:t>AA</w:t>
      </w:r>
      <w:r w:rsidRPr="00281C39">
        <w:rPr>
          <w:snapToGrid w:val="0"/>
        </w:rPr>
        <w:t>') or PP' (v</w:t>
      </w:r>
      <w:r w:rsidRPr="00281C39">
        <w:rPr>
          <w:snapToGrid w:val="0"/>
          <w:vertAlign w:val="subscript"/>
        </w:rPr>
        <w:t>PP</w:t>
      </w:r>
      <w:r w:rsidRPr="00281C39">
        <w:rPr>
          <w:snapToGrid w:val="0"/>
        </w:rPr>
        <w:t>'). The speed at BB' is defined when the rear of the vehicle passes BB' (v</w:t>
      </w:r>
      <w:r w:rsidRPr="00281C39">
        <w:rPr>
          <w:snapToGrid w:val="0"/>
          <w:vertAlign w:val="subscript"/>
        </w:rPr>
        <w:t>BB</w:t>
      </w:r>
      <w:r w:rsidRPr="00281C39">
        <w:rPr>
          <w:snapToGrid w:val="0"/>
        </w:rPr>
        <w:t>'). The method used for determination of the acceleration shall be indicated in the test report.</w:t>
      </w:r>
    </w:p>
    <w:p w14:paraId="4AAF8DA4" w14:textId="77777777" w:rsidR="00B01C61" w:rsidRPr="00281C39" w:rsidRDefault="00B01C61" w:rsidP="00B01C61">
      <w:pPr>
        <w:suppressAutoHyphens w:val="0"/>
        <w:spacing w:after="120"/>
        <w:ind w:left="2268" w:right="1134" w:hanging="1134"/>
        <w:jc w:val="both"/>
        <w:rPr>
          <w:snapToGrid w:val="0"/>
        </w:rPr>
      </w:pPr>
      <w:r w:rsidRPr="00281C39">
        <w:rPr>
          <w:snapToGrid w:val="0"/>
        </w:rPr>
        <w:tab/>
        <w:t>Due to the definition of the reference point for the vehicle the length of the vehicle (l</w:t>
      </w:r>
      <w:r w:rsidRPr="00281C39">
        <w:rPr>
          <w:snapToGrid w:val="0"/>
          <w:vertAlign w:val="subscript"/>
        </w:rPr>
        <w:t>veh</w:t>
      </w:r>
      <w:r w:rsidRPr="00281C39">
        <w:rPr>
          <w:snapToGrid w:val="0"/>
        </w:rPr>
        <w:t>) is considered differently in the formula below. If the reference point is in the front of the vehicle, then l = l</w:t>
      </w:r>
      <w:r w:rsidRPr="00281C39">
        <w:rPr>
          <w:snapToGrid w:val="0"/>
          <w:vertAlign w:val="subscript"/>
        </w:rPr>
        <w:t>veh</w:t>
      </w:r>
      <w:r w:rsidRPr="00281C39">
        <w:rPr>
          <w:snapToGrid w:val="0"/>
        </w:rPr>
        <w:t>, mid: l = ½ l</w:t>
      </w:r>
      <w:r w:rsidRPr="00281C39">
        <w:rPr>
          <w:snapToGrid w:val="0"/>
          <w:vertAlign w:val="subscript"/>
        </w:rPr>
        <w:t>veh</w:t>
      </w:r>
      <w:r w:rsidRPr="00281C39">
        <w:rPr>
          <w:snapToGrid w:val="0"/>
        </w:rPr>
        <w:t xml:space="preserve"> and rear: l = 0.</w:t>
      </w:r>
    </w:p>
    <w:p w14:paraId="4BD9A6B7" w14:textId="77777777" w:rsidR="00B01C61" w:rsidRPr="00281C39" w:rsidRDefault="00B01C61" w:rsidP="00B01C61">
      <w:pPr>
        <w:suppressAutoHyphens w:val="0"/>
        <w:spacing w:after="120"/>
        <w:ind w:left="2268" w:right="1134" w:hanging="1134"/>
        <w:jc w:val="both"/>
        <w:rPr>
          <w:snapToGrid w:val="0"/>
        </w:rPr>
      </w:pPr>
      <w:r w:rsidRPr="00281C39">
        <w:rPr>
          <w:snapToGrid w:val="0"/>
        </w:rPr>
        <w:tab/>
        <w:t xml:space="preserve">At the choice of the vehicle manufacturer, front engine vehicles may use </w:t>
      </w:r>
      <w:r w:rsidR="00B66932" w:rsidRPr="00281C39">
        <w:rPr>
          <w:snapToGrid w:val="0"/>
        </w:rPr>
        <w:br/>
      </w:r>
      <w:r w:rsidRPr="00281C39">
        <w:rPr>
          <w:snapToGrid w:val="0"/>
        </w:rPr>
        <w:t>l = 5 m, and mid-engine vehicles may use l = 2.5 m.</w:t>
      </w:r>
    </w:p>
    <w:p w14:paraId="77DDA806" w14:textId="77777777" w:rsidR="00B01C61" w:rsidRPr="00281C39" w:rsidRDefault="00B01C61" w:rsidP="00B01C61">
      <w:pPr>
        <w:suppressAutoHyphens w:val="0"/>
        <w:spacing w:after="120"/>
        <w:ind w:left="2268" w:right="1134" w:hanging="1134"/>
        <w:jc w:val="both"/>
        <w:rPr>
          <w:snapToGrid w:val="0"/>
        </w:rPr>
      </w:pPr>
      <w:r w:rsidRPr="00281C39">
        <w:rPr>
          <w:snapToGrid w:val="0"/>
        </w:rPr>
        <w:t>3.1.2.1.2.1.</w:t>
      </w:r>
      <w:r w:rsidRPr="00281C39">
        <w:rPr>
          <w:snapToGrid w:val="0"/>
        </w:rPr>
        <w:tab/>
        <w:t>Calculation procedure for vehicles with manual transmission, automatic transmission, adaptive transmissions and transmissions with continuous variable transmissions (CVT's) tested with locked gear ratios:</w:t>
      </w:r>
    </w:p>
    <w:p w14:paraId="0D83DD74" w14:textId="77777777" w:rsidR="00B01C61" w:rsidRPr="00281C39" w:rsidRDefault="00B01C61" w:rsidP="00B01C61">
      <w:pPr>
        <w:suppressAutoHyphens w:val="0"/>
        <w:spacing w:after="120"/>
        <w:ind w:left="2268" w:right="1134" w:hanging="1134"/>
        <w:jc w:val="both"/>
        <w:rPr>
          <w:snapToGrid w:val="0"/>
        </w:rPr>
      </w:pPr>
      <w:r w:rsidRPr="00281C39">
        <w:rPr>
          <w:snapToGrid w:val="0"/>
        </w:rPr>
        <w:tab/>
        <w:t>a</w:t>
      </w:r>
      <w:r w:rsidRPr="00281C39">
        <w:rPr>
          <w:snapToGrid w:val="0"/>
          <w:vertAlign w:val="subscript"/>
        </w:rPr>
        <w:t>wot test</w:t>
      </w:r>
      <w:r w:rsidRPr="00281C39">
        <w:rPr>
          <w:snapToGrid w:val="0"/>
        </w:rPr>
        <w:t xml:space="preserve"> = ((v</w:t>
      </w:r>
      <w:r w:rsidRPr="00281C39">
        <w:rPr>
          <w:snapToGrid w:val="0"/>
          <w:vertAlign w:val="subscript"/>
        </w:rPr>
        <w:t>BB'</w:t>
      </w:r>
      <w:r w:rsidRPr="00281C39">
        <w:rPr>
          <w:snapToGrid w:val="0"/>
        </w:rPr>
        <w:t>/3.6)² - (v</w:t>
      </w:r>
      <w:r w:rsidRPr="00281C39">
        <w:rPr>
          <w:snapToGrid w:val="0"/>
          <w:vertAlign w:val="subscript"/>
        </w:rPr>
        <w:t>AA'</w:t>
      </w:r>
      <w:r w:rsidRPr="00281C39">
        <w:rPr>
          <w:snapToGrid w:val="0"/>
        </w:rPr>
        <w:t>/3.6)²) / (2*(20+l))</w:t>
      </w:r>
    </w:p>
    <w:p w14:paraId="16D35494" w14:textId="77777777" w:rsidR="00B01C61" w:rsidRPr="00281C39" w:rsidRDefault="00B01C61" w:rsidP="00B01C61">
      <w:pPr>
        <w:suppressAutoHyphens w:val="0"/>
        <w:spacing w:after="120"/>
        <w:ind w:left="2268" w:right="1134" w:hanging="1134"/>
        <w:jc w:val="both"/>
        <w:rPr>
          <w:snapToGrid w:val="0"/>
        </w:rPr>
      </w:pPr>
      <w:r w:rsidRPr="00281C39">
        <w:rPr>
          <w:snapToGrid w:val="0"/>
        </w:rPr>
        <w:tab/>
        <w:t>a</w:t>
      </w:r>
      <w:r w:rsidRPr="00281C39">
        <w:rPr>
          <w:snapToGrid w:val="0"/>
          <w:vertAlign w:val="subscript"/>
        </w:rPr>
        <w:t>wot test</w:t>
      </w:r>
      <w:r w:rsidRPr="00281C39">
        <w:rPr>
          <w:snapToGrid w:val="0"/>
        </w:rPr>
        <w:t xml:space="preserve"> used in the determination of gear selection shall be the average of the four a</w:t>
      </w:r>
      <w:r w:rsidRPr="00281C39">
        <w:rPr>
          <w:snapToGrid w:val="0"/>
          <w:vertAlign w:val="subscript"/>
        </w:rPr>
        <w:t>wot test, i</w:t>
      </w:r>
      <w:r w:rsidRPr="00281C39">
        <w:rPr>
          <w:snapToGrid w:val="0"/>
        </w:rPr>
        <w:t xml:space="preserve"> during each valid measurement run.</w:t>
      </w:r>
    </w:p>
    <w:p w14:paraId="44607666" w14:textId="77777777" w:rsidR="00B01C61" w:rsidRPr="00281C39" w:rsidRDefault="00B01C61" w:rsidP="00B01C61">
      <w:pPr>
        <w:suppressAutoHyphens w:val="0"/>
        <w:spacing w:after="120"/>
        <w:ind w:left="2268" w:right="1134" w:hanging="1134"/>
        <w:jc w:val="both"/>
        <w:rPr>
          <w:strike/>
          <w:snapToGrid w:val="0"/>
        </w:rPr>
      </w:pPr>
      <w:r w:rsidRPr="00281C39">
        <w:rPr>
          <w:snapToGrid w:val="0"/>
        </w:rPr>
        <w:tab/>
        <w:t>Pre-acceleration may be used. The point of depressing the accelerator before line AA' shall be reported in the Addendum to the Communication form (Annex 1, Appendix 1).</w:t>
      </w:r>
    </w:p>
    <w:p w14:paraId="43AB0F94" w14:textId="77777777" w:rsidR="00B01C61" w:rsidRPr="00281C39" w:rsidRDefault="00B01C61" w:rsidP="00B01C61">
      <w:pPr>
        <w:suppressAutoHyphens w:val="0"/>
        <w:spacing w:after="120"/>
        <w:ind w:left="2268" w:right="1134" w:hanging="1134"/>
        <w:jc w:val="both"/>
        <w:rPr>
          <w:snapToGrid w:val="0"/>
        </w:rPr>
      </w:pPr>
      <w:r w:rsidRPr="00281C39">
        <w:rPr>
          <w:snapToGrid w:val="0"/>
        </w:rPr>
        <w:t>3.1.2.1.2.2.</w:t>
      </w:r>
      <w:r w:rsidRPr="00281C39">
        <w:rPr>
          <w:snapToGrid w:val="0"/>
        </w:rPr>
        <w:tab/>
        <w:t>Calculation procedure for vehicles with automatic transmissions, adaptive transmissions and CVT's tested with non-locked gear ratios:</w:t>
      </w:r>
    </w:p>
    <w:p w14:paraId="14818985" w14:textId="77777777" w:rsidR="00B01C61" w:rsidRPr="00281C39" w:rsidRDefault="00B01C61" w:rsidP="00B01C61">
      <w:pPr>
        <w:suppressAutoHyphens w:val="0"/>
        <w:spacing w:after="120"/>
        <w:ind w:left="2268" w:right="1134" w:hanging="1134"/>
        <w:jc w:val="both"/>
        <w:rPr>
          <w:snapToGrid w:val="0"/>
        </w:rPr>
      </w:pPr>
      <w:r w:rsidRPr="00281C39">
        <w:rPr>
          <w:snapToGrid w:val="0"/>
        </w:rPr>
        <w:tab/>
        <w:t>a</w:t>
      </w:r>
      <w:r w:rsidRPr="00281C39">
        <w:rPr>
          <w:snapToGrid w:val="0"/>
          <w:vertAlign w:val="subscript"/>
        </w:rPr>
        <w:t>wot test</w:t>
      </w:r>
      <w:r w:rsidRPr="00281C39">
        <w:rPr>
          <w:snapToGrid w:val="0"/>
        </w:rPr>
        <w:t xml:space="preserve"> used in the determination of gear selection shall be the average of the four a</w:t>
      </w:r>
      <w:r w:rsidRPr="00281C39">
        <w:rPr>
          <w:snapToGrid w:val="0"/>
          <w:vertAlign w:val="subscript"/>
        </w:rPr>
        <w:t>wot test,</w:t>
      </w:r>
      <w:r w:rsidRPr="00281C39">
        <w:rPr>
          <w:snapToGrid w:val="0"/>
        </w:rPr>
        <w:t xml:space="preserve"> </w:t>
      </w:r>
      <w:r w:rsidRPr="00281C39">
        <w:rPr>
          <w:snapToGrid w:val="0"/>
          <w:vertAlign w:val="subscript"/>
        </w:rPr>
        <w:t>i</w:t>
      </w:r>
      <w:r w:rsidRPr="00281C39">
        <w:rPr>
          <w:snapToGrid w:val="0"/>
        </w:rPr>
        <w:t xml:space="preserve"> during each valid measurement run.</w:t>
      </w:r>
    </w:p>
    <w:p w14:paraId="4885643F" w14:textId="77777777" w:rsidR="00B01C61" w:rsidRPr="00281C39" w:rsidRDefault="00B01C61" w:rsidP="00B01C61">
      <w:pPr>
        <w:suppressAutoHyphens w:val="0"/>
        <w:spacing w:after="120"/>
        <w:ind w:left="2268" w:right="1134" w:hanging="1134"/>
        <w:jc w:val="both"/>
        <w:rPr>
          <w:snapToGrid w:val="0"/>
        </w:rPr>
      </w:pPr>
      <w:r w:rsidRPr="00281C39">
        <w:rPr>
          <w:snapToGrid w:val="0"/>
        </w:rPr>
        <w:tab/>
        <w:t>If devices or measures described in paragraph 3.1.2.1.4.2. can be used to control transmission operation for the purpose of achieving test requirements, calculate a</w:t>
      </w:r>
      <w:r w:rsidRPr="00281C39">
        <w:rPr>
          <w:snapToGrid w:val="0"/>
          <w:vertAlign w:val="subscript"/>
        </w:rPr>
        <w:t>wot test</w:t>
      </w:r>
      <w:r w:rsidRPr="00281C39">
        <w:rPr>
          <w:snapToGrid w:val="0"/>
        </w:rPr>
        <w:t xml:space="preserve"> using the equation:</w:t>
      </w:r>
    </w:p>
    <w:p w14:paraId="40638FD1" w14:textId="77777777" w:rsidR="00B01C61" w:rsidRPr="00281C39" w:rsidRDefault="00B01C61" w:rsidP="00B01C61">
      <w:pPr>
        <w:suppressAutoHyphens w:val="0"/>
        <w:spacing w:after="120"/>
        <w:ind w:left="2268" w:right="1134" w:hanging="1134"/>
        <w:jc w:val="both"/>
        <w:rPr>
          <w:snapToGrid w:val="0"/>
        </w:rPr>
      </w:pPr>
      <w:r w:rsidRPr="00281C39">
        <w:rPr>
          <w:snapToGrid w:val="0"/>
        </w:rPr>
        <w:tab/>
        <w:t>a</w:t>
      </w:r>
      <w:r w:rsidRPr="00281C39">
        <w:rPr>
          <w:snapToGrid w:val="0"/>
          <w:vertAlign w:val="subscript"/>
        </w:rPr>
        <w:t>wot test</w:t>
      </w:r>
      <w:r w:rsidRPr="00281C39">
        <w:rPr>
          <w:snapToGrid w:val="0"/>
        </w:rPr>
        <w:t xml:space="preserve"> = ((v</w:t>
      </w:r>
      <w:r w:rsidRPr="00281C39">
        <w:rPr>
          <w:snapToGrid w:val="0"/>
          <w:vertAlign w:val="subscript"/>
        </w:rPr>
        <w:t>BB'</w:t>
      </w:r>
      <w:r w:rsidRPr="00281C39">
        <w:rPr>
          <w:snapToGrid w:val="0"/>
        </w:rPr>
        <w:t>/3.6)² - (v</w:t>
      </w:r>
      <w:r w:rsidRPr="00281C39">
        <w:rPr>
          <w:snapToGrid w:val="0"/>
          <w:vertAlign w:val="subscript"/>
        </w:rPr>
        <w:t>AA'</w:t>
      </w:r>
      <w:r w:rsidRPr="00281C39">
        <w:rPr>
          <w:snapToGrid w:val="0"/>
        </w:rPr>
        <w:t>/3.6)²) / (2*(20+l))</w:t>
      </w:r>
    </w:p>
    <w:p w14:paraId="469110FA" w14:textId="77777777" w:rsidR="00B01C61" w:rsidRPr="00281C39" w:rsidRDefault="00B01C61" w:rsidP="00B01C61">
      <w:pPr>
        <w:suppressAutoHyphens w:val="0"/>
        <w:spacing w:after="120"/>
        <w:ind w:left="2268" w:right="1134" w:hanging="1134"/>
        <w:jc w:val="both"/>
        <w:rPr>
          <w:snapToGrid w:val="0"/>
        </w:rPr>
      </w:pPr>
      <w:r w:rsidRPr="00281C39">
        <w:rPr>
          <w:snapToGrid w:val="0"/>
        </w:rPr>
        <w:tab/>
        <w:t>Pre-acceleration may be used.</w:t>
      </w:r>
    </w:p>
    <w:p w14:paraId="46452EAC" w14:textId="77777777" w:rsidR="00B01C61" w:rsidRPr="00281C39" w:rsidRDefault="00B01C61" w:rsidP="00B01C61">
      <w:pPr>
        <w:suppressAutoHyphens w:val="0"/>
        <w:spacing w:after="120"/>
        <w:ind w:left="2268" w:right="1134" w:hanging="1134"/>
        <w:jc w:val="both"/>
        <w:rPr>
          <w:snapToGrid w:val="0"/>
        </w:rPr>
      </w:pPr>
      <w:r w:rsidRPr="00281C39">
        <w:rPr>
          <w:snapToGrid w:val="0"/>
        </w:rPr>
        <w:tab/>
        <w:t>If devices or measures described in paragraph 3.1.2.1.4.2. are not used, calculate a</w:t>
      </w:r>
      <w:r w:rsidRPr="00281C39">
        <w:rPr>
          <w:snapToGrid w:val="0"/>
          <w:vertAlign w:val="subscript"/>
        </w:rPr>
        <w:t>wot</w:t>
      </w:r>
      <w:r w:rsidRPr="00281C39">
        <w:rPr>
          <w:snapToGrid w:val="0"/>
        </w:rPr>
        <w:t xml:space="preserve"> test using the equation:</w:t>
      </w:r>
    </w:p>
    <w:p w14:paraId="671C4CE1" w14:textId="77777777" w:rsidR="00B01C61" w:rsidRPr="00281C39" w:rsidRDefault="00B01C61" w:rsidP="00B01C61">
      <w:pPr>
        <w:suppressAutoHyphens w:val="0"/>
        <w:spacing w:after="120"/>
        <w:ind w:left="2268" w:right="1134" w:hanging="1134"/>
        <w:jc w:val="both"/>
        <w:rPr>
          <w:snapToGrid w:val="0"/>
        </w:rPr>
      </w:pPr>
      <w:r w:rsidRPr="00281C39">
        <w:rPr>
          <w:snapToGrid w:val="0"/>
        </w:rPr>
        <w:tab/>
        <w:t>a</w:t>
      </w:r>
      <w:r w:rsidRPr="00281C39">
        <w:rPr>
          <w:snapToGrid w:val="0"/>
          <w:vertAlign w:val="subscript"/>
        </w:rPr>
        <w:t>wot_testPP-BB</w:t>
      </w:r>
      <w:r w:rsidRPr="00281C39">
        <w:rPr>
          <w:snapToGrid w:val="0"/>
        </w:rPr>
        <w:t xml:space="preserve"> = ((v</w:t>
      </w:r>
      <w:r w:rsidRPr="00281C39">
        <w:rPr>
          <w:snapToGrid w:val="0"/>
          <w:vertAlign w:val="subscript"/>
        </w:rPr>
        <w:t>BB'</w:t>
      </w:r>
      <w:r w:rsidRPr="00281C39">
        <w:rPr>
          <w:snapToGrid w:val="0"/>
        </w:rPr>
        <w:t>/3.6)² - (v</w:t>
      </w:r>
      <w:r w:rsidRPr="00281C39">
        <w:rPr>
          <w:snapToGrid w:val="0"/>
          <w:vertAlign w:val="subscript"/>
        </w:rPr>
        <w:t>PP'</w:t>
      </w:r>
      <w:r w:rsidRPr="00281C39">
        <w:rPr>
          <w:snapToGrid w:val="0"/>
        </w:rPr>
        <w:t>/3.6)²) / (2*(10+l))</w:t>
      </w:r>
    </w:p>
    <w:p w14:paraId="43BE501F" w14:textId="77777777" w:rsidR="00B01C61" w:rsidRPr="00281C39" w:rsidRDefault="00B01C61" w:rsidP="00B01C61">
      <w:pPr>
        <w:suppressAutoHyphens w:val="0"/>
        <w:spacing w:after="120"/>
        <w:ind w:left="2268" w:right="1134" w:hanging="1134"/>
        <w:jc w:val="both"/>
        <w:rPr>
          <w:snapToGrid w:val="0"/>
        </w:rPr>
      </w:pPr>
      <w:r w:rsidRPr="00281C39">
        <w:rPr>
          <w:snapToGrid w:val="0"/>
        </w:rPr>
        <w:tab/>
        <w:t>Pre-acceleration shall not be used.</w:t>
      </w:r>
    </w:p>
    <w:p w14:paraId="77147CD1" w14:textId="77777777" w:rsidR="00B01C61" w:rsidRPr="00281C39" w:rsidRDefault="00B01C61" w:rsidP="00B01C61">
      <w:pPr>
        <w:suppressAutoHyphens w:val="0"/>
        <w:spacing w:after="120"/>
        <w:ind w:left="2268" w:right="1134" w:hanging="1134"/>
        <w:jc w:val="both"/>
        <w:rPr>
          <w:snapToGrid w:val="0"/>
        </w:rPr>
      </w:pPr>
      <w:r w:rsidRPr="00281C39">
        <w:rPr>
          <w:snapToGrid w:val="0"/>
        </w:rPr>
        <w:lastRenderedPageBreak/>
        <w:tab/>
        <w:t>The location of depressing the accelerator shall be where the reference point of the vehicle passes line AA'.</w:t>
      </w:r>
    </w:p>
    <w:p w14:paraId="680549AC" w14:textId="77777777" w:rsidR="00B01C61" w:rsidRPr="00281C39" w:rsidRDefault="00B01C61" w:rsidP="00B01C61">
      <w:pPr>
        <w:suppressAutoHyphens w:val="0"/>
        <w:spacing w:after="120"/>
        <w:ind w:left="2268" w:right="1134" w:hanging="1134"/>
        <w:jc w:val="both"/>
        <w:rPr>
          <w:snapToGrid w:val="0"/>
        </w:rPr>
      </w:pPr>
      <w:r w:rsidRPr="00281C39">
        <w:rPr>
          <w:snapToGrid w:val="0"/>
        </w:rPr>
        <w:t>3.1.2.1.2.3.</w:t>
      </w:r>
      <w:r w:rsidRPr="00281C39">
        <w:rPr>
          <w:snapToGrid w:val="0"/>
        </w:rPr>
        <w:tab/>
        <w:t>Target acceleration</w:t>
      </w:r>
    </w:p>
    <w:p w14:paraId="2DE82D1E"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target acceleration a</w:t>
      </w:r>
      <w:r w:rsidRPr="00281C39">
        <w:rPr>
          <w:snapToGrid w:val="0"/>
          <w:vertAlign w:val="subscript"/>
        </w:rPr>
        <w:t>urban</w:t>
      </w:r>
      <w:r w:rsidRPr="00281C39">
        <w:rPr>
          <w:snapToGrid w:val="0"/>
        </w:rPr>
        <w:t xml:space="preserve"> defines the typical acceleration in urban traffic and is derived from statistical investigations. This function depends on the PMR of a vehicle.</w:t>
      </w:r>
    </w:p>
    <w:p w14:paraId="3F17A560" w14:textId="77777777" w:rsidR="00B01C61" w:rsidRPr="00281C39" w:rsidRDefault="00B01C61" w:rsidP="00B01C61">
      <w:pPr>
        <w:keepNext/>
        <w:keepLines/>
        <w:suppressAutoHyphens w:val="0"/>
        <w:spacing w:after="120"/>
        <w:ind w:left="2268" w:right="1134" w:hanging="1134"/>
        <w:jc w:val="both"/>
        <w:rPr>
          <w:snapToGrid w:val="0"/>
        </w:rPr>
      </w:pPr>
      <w:r w:rsidRPr="00281C39">
        <w:rPr>
          <w:snapToGrid w:val="0"/>
        </w:rPr>
        <w:tab/>
        <w:t>The target acceleration a</w:t>
      </w:r>
      <w:r w:rsidRPr="00281C39">
        <w:rPr>
          <w:snapToGrid w:val="0"/>
          <w:vertAlign w:val="subscript"/>
        </w:rPr>
        <w:t>urban</w:t>
      </w:r>
      <w:r w:rsidRPr="00281C39">
        <w:rPr>
          <w:snapToGrid w:val="0"/>
        </w:rPr>
        <w:t xml:space="preserve"> is defined by:</w:t>
      </w:r>
    </w:p>
    <w:p w14:paraId="093026AD" w14:textId="77777777" w:rsidR="00B01C61" w:rsidRPr="00281C39" w:rsidRDefault="00B01C61" w:rsidP="00B01C61">
      <w:pPr>
        <w:suppressAutoHyphens w:val="0"/>
        <w:spacing w:after="120"/>
        <w:ind w:left="2268" w:right="1134" w:hanging="1134"/>
        <w:jc w:val="both"/>
        <w:rPr>
          <w:snapToGrid w:val="0"/>
        </w:rPr>
      </w:pPr>
      <w:r w:rsidRPr="00281C39">
        <w:rPr>
          <w:snapToGrid w:val="0"/>
        </w:rPr>
        <w:tab/>
        <w:t>a</w:t>
      </w:r>
      <w:r w:rsidRPr="00281C39">
        <w:rPr>
          <w:snapToGrid w:val="0"/>
          <w:vertAlign w:val="subscript"/>
        </w:rPr>
        <w:t>urban</w:t>
      </w:r>
      <w:r w:rsidRPr="00281C39">
        <w:rPr>
          <w:snapToGrid w:val="0"/>
        </w:rPr>
        <w:t xml:space="preserve"> = 0.63 * log</w:t>
      </w:r>
      <w:r w:rsidRPr="00281C39">
        <w:rPr>
          <w:snapToGrid w:val="0"/>
          <w:vertAlign w:val="subscript"/>
        </w:rPr>
        <w:t>10</w:t>
      </w:r>
      <w:r w:rsidRPr="00281C39">
        <w:rPr>
          <w:snapToGrid w:val="0"/>
        </w:rPr>
        <w:t xml:space="preserve"> (PMR) - 0.09</w:t>
      </w:r>
    </w:p>
    <w:p w14:paraId="17486350" w14:textId="77777777" w:rsidR="00B01C61" w:rsidRPr="00281C39" w:rsidRDefault="00B01C61" w:rsidP="00B01C61">
      <w:pPr>
        <w:suppressAutoHyphens w:val="0"/>
        <w:spacing w:after="120"/>
        <w:ind w:left="2268" w:right="1134" w:hanging="1134"/>
        <w:jc w:val="both"/>
        <w:rPr>
          <w:snapToGrid w:val="0"/>
        </w:rPr>
      </w:pPr>
      <w:r w:rsidRPr="00281C39">
        <w:rPr>
          <w:snapToGrid w:val="0"/>
        </w:rPr>
        <w:t>3.1.2.1.2.4.</w:t>
      </w:r>
      <w:r w:rsidRPr="00281C39">
        <w:rPr>
          <w:snapToGrid w:val="0"/>
        </w:rPr>
        <w:tab/>
        <w:t>Reference acceleration</w:t>
      </w:r>
    </w:p>
    <w:p w14:paraId="4F16AAD6" w14:textId="77777777" w:rsidR="00B01C61" w:rsidRPr="00281C39" w:rsidRDefault="00B01C61" w:rsidP="00B01C61">
      <w:pPr>
        <w:suppressAutoHyphens w:val="0"/>
        <w:spacing w:after="120"/>
        <w:ind w:left="2268" w:right="1134" w:hanging="1134"/>
        <w:jc w:val="both"/>
        <w:rPr>
          <w:snapToGrid w:val="0"/>
          <w:spacing w:val="-2"/>
        </w:rPr>
      </w:pPr>
      <w:r w:rsidRPr="00281C39">
        <w:rPr>
          <w:snapToGrid w:val="0"/>
        </w:rPr>
        <w:tab/>
      </w:r>
      <w:r w:rsidRPr="00281C39">
        <w:rPr>
          <w:snapToGrid w:val="0"/>
          <w:spacing w:val="-2"/>
        </w:rPr>
        <w:t>The reference acceleration a</w:t>
      </w:r>
      <w:r w:rsidRPr="00281C39">
        <w:rPr>
          <w:snapToGrid w:val="0"/>
          <w:spacing w:val="-2"/>
          <w:vertAlign w:val="subscript"/>
        </w:rPr>
        <w:t>wot ref</w:t>
      </w:r>
      <w:r w:rsidRPr="00281C39">
        <w:rPr>
          <w:snapToGrid w:val="0"/>
          <w:spacing w:val="-2"/>
        </w:rPr>
        <w:t xml:space="preserve"> defines the required acceleration during the acceleration test on the test track. It is a function depending on the power-to-mass ratio of a vehicle. That function is different for specific vehicle categories.</w:t>
      </w:r>
    </w:p>
    <w:p w14:paraId="33A4A51E"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reference acceleration a</w:t>
      </w:r>
      <w:r w:rsidRPr="00281C39">
        <w:rPr>
          <w:snapToGrid w:val="0"/>
          <w:vertAlign w:val="subscript"/>
        </w:rPr>
        <w:t>wot</w:t>
      </w:r>
      <w:r w:rsidRPr="00281C39">
        <w:rPr>
          <w:snapToGrid w:val="0"/>
        </w:rPr>
        <w:t xml:space="preserve"> ref is defined by:</w:t>
      </w:r>
    </w:p>
    <w:p w14:paraId="4E5F2D6A" w14:textId="77777777" w:rsidR="00B01C61" w:rsidRPr="00281C39" w:rsidRDefault="00B01C61" w:rsidP="00B01C61">
      <w:pPr>
        <w:tabs>
          <w:tab w:val="left" w:pos="6300"/>
        </w:tabs>
        <w:suppressAutoHyphens w:val="0"/>
        <w:spacing w:after="120"/>
        <w:ind w:left="2268" w:right="1134" w:hanging="1134"/>
        <w:jc w:val="both"/>
        <w:rPr>
          <w:snapToGrid w:val="0"/>
        </w:rPr>
      </w:pPr>
      <w:r w:rsidRPr="00281C39">
        <w:rPr>
          <w:snapToGrid w:val="0"/>
        </w:rPr>
        <w:tab/>
        <w:t>a</w:t>
      </w:r>
      <w:r w:rsidRPr="00281C39">
        <w:rPr>
          <w:snapToGrid w:val="0"/>
          <w:vertAlign w:val="subscript"/>
        </w:rPr>
        <w:t>wot ref</w:t>
      </w:r>
      <w:r w:rsidRPr="00281C39">
        <w:rPr>
          <w:snapToGrid w:val="0"/>
        </w:rPr>
        <w:t xml:space="preserve"> = 1.59 * log</w:t>
      </w:r>
      <w:r w:rsidRPr="00281C39">
        <w:rPr>
          <w:snapToGrid w:val="0"/>
          <w:vertAlign w:val="subscript"/>
        </w:rPr>
        <w:t>10</w:t>
      </w:r>
      <w:r w:rsidRPr="00281C39">
        <w:rPr>
          <w:snapToGrid w:val="0"/>
        </w:rPr>
        <w:t xml:space="preserve"> (PMR) -1.41</w:t>
      </w:r>
      <w:r w:rsidRPr="00281C39">
        <w:rPr>
          <w:snapToGrid w:val="0"/>
        </w:rPr>
        <w:tab/>
        <w:t>for PMR ≥ 25</w:t>
      </w:r>
    </w:p>
    <w:p w14:paraId="345E1A38" w14:textId="77777777" w:rsidR="00B01C61" w:rsidRPr="00281C39" w:rsidRDefault="00B01C61" w:rsidP="00B01C61">
      <w:pPr>
        <w:tabs>
          <w:tab w:val="left" w:pos="6300"/>
        </w:tabs>
        <w:suppressAutoHyphens w:val="0"/>
        <w:spacing w:after="120"/>
        <w:ind w:left="2268" w:right="1134" w:hanging="1134"/>
        <w:jc w:val="both"/>
        <w:rPr>
          <w:snapToGrid w:val="0"/>
        </w:rPr>
      </w:pPr>
      <w:r w:rsidRPr="00281C39">
        <w:rPr>
          <w:snapToGrid w:val="0"/>
        </w:rPr>
        <w:tab/>
        <w:t>a</w:t>
      </w:r>
      <w:r w:rsidRPr="00281C39">
        <w:rPr>
          <w:snapToGrid w:val="0"/>
          <w:vertAlign w:val="subscript"/>
        </w:rPr>
        <w:t>wot ref</w:t>
      </w:r>
      <w:r w:rsidRPr="00281C39">
        <w:rPr>
          <w:snapToGrid w:val="0"/>
        </w:rPr>
        <w:t xml:space="preserve"> = a </w:t>
      </w:r>
      <w:r w:rsidRPr="00281C39">
        <w:rPr>
          <w:snapToGrid w:val="0"/>
          <w:vertAlign w:val="subscript"/>
        </w:rPr>
        <w:t>urban</w:t>
      </w:r>
      <w:r w:rsidRPr="00281C39">
        <w:rPr>
          <w:snapToGrid w:val="0"/>
        </w:rPr>
        <w:t xml:space="preserve"> = 0.63 * log</w:t>
      </w:r>
      <w:r w:rsidRPr="00281C39">
        <w:rPr>
          <w:snapToGrid w:val="0"/>
          <w:vertAlign w:val="subscript"/>
        </w:rPr>
        <w:t>10</w:t>
      </w:r>
      <w:r w:rsidRPr="00281C39">
        <w:rPr>
          <w:snapToGrid w:val="0"/>
        </w:rPr>
        <w:t xml:space="preserve"> (PMR) - 0.09</w:t>
      </w:r>
      <w:r w:rsidRPr="00281C39">
        <w:rPr>
          <w:snapToGrid w:val="0"/>
        </w:rPr>
        <w:tab/>
        <w:t>for PMR &lt; 25</w:t>
      </w:r>
    </w:p>
    <w:p w14:paraId="1920A09A" w14:textId="77777777" w:rsidR="00B01C61" w:rsidRPr="00281C39" w:rsidRDefault="00B01C61" w:rsidP="00B66932">
      <w:pPr>
        <w:keepNext/>
        <w:keepLines/>
        <w:suppressAutoHyphens w:val="0"/>
        <w:spacing w:after="120"/>
        <w:ind w:left="2268" w:right="1134" w:hanging="1134"/>
        <w:jc w:val="both"/>
        <w:rPr>
          <w:snapToGrid w:val="0"/>
        </w:rPr>
      </w:pPr>
      <w:r w:rsidRPr="00281C39">
        <w:rPr>
          <w:snapToGrid w:val="0"/>
        </w:rPr>
        <w:t>3.1.2.1.3.</w:t>
      </w:r>
      <w:r w:rsidRPr="00281C39">
        <w:rPr>
          <w:snapToGrid w:val="0"/>
        </w:rPr>
        <w:tab/>
        <w:t>Partial power factor k</w:t>
      </w:r>
      <w:r w:rsidRPr="00281C39">
        <w:rPr>
          <w:snapToGrid w:val="0"/>
          <w:vertAlign w:val="subscript"/>
        </w:rPr>
        <w:t>P</w:t>
      </w:r>
    </w:p>
    <w:p w14:paraId="13BDE7A6" w14:textId="6E73D4D9" w:rsidR="00B01C61" w:rsidRPr="00281C39" w:rsidRDefault="00B01C61" w:rsidP="00B66932">
      <w:pPr>
        <w:keepNext/>
        <w:keepLines/>
        <w:suppressAutoHyphens w:val="0"/>
        <w:spacing w:after="120"/>
        <w:ind w:left="2268" w:right="1134" w:hanging="1134"/>
        <w:jc w:val="both"/>
        <w:rPr>
          <w:i/>
          <w:snapToGrid w:val="0"/>
        </w:rPr>
      </w:pPr>
      <w:r w:rsidRPr="00281C39">
        <w:rPr>
          <w:snapToGrid w:val="0"/>
        </w:rPr>
        <w:tab/>
        <w:t>The partial power factor k</w:t>
      </w:r>
      <w:r w:rsidRPr="00281C39">
        <w:rPr>
          <w:snapToGrid w:val="0"/>
          <w:vertAlign w:val="subscript"/>
        </w:rPr>
        <w:t>P</w:t>
      </w:r>
      <w:r w:rsidRPr="00281C39">
        <w:rPr>
          <w:snapToGrid w:val="0"/>
        </w:rPr>
        <w:t xml:space="preserve"> (see paragraph 3.1.3.</w:t>
      </w:r>
      <w:r w:rsidR="001B1765" w:rsidRPr="00281C39">
        <w:rPr>
          <w:snapToGrid w:val="0"/>
        </w:rPr>
        <w:t>4.</w:t>
      </w:r>
      <w:r w:rsidRPr="00281C39">
        <w:rPr>
          <w:snapToGrid w:val="0"/>
        </w:rPr>
        <w:t>1.</w:t>
      </w:r>
      <w:r w:rsidR="001B1765" w:rsidRPr="00281C39">
        <w:rPr>
          <w:snapToGrid w:val="0"/>
        </w:rPr>
        <w:t>2.</w:t>
      </w:r>
      <w:r w:rsidRPr="00281C39">
        <w:rPr>
          <w:snapToGrid w:val="0"/>
        </w:rPr>
        <w:t>) is used for the weighted combination of the test results of the acceleration test and the constant speed test for vehicles of category M</w:t>
      </w:r>
      <w:r w:rsidRPr="00281C39">
        <w:rPr>
          <w:snapToGrid w:val="0"/>
          <w:vertAlign w:val="subscript"/>
        </w:rPr>
        <w:t>1</w:t>
      </w:r>
      <w:r w:rsidRPr="00281C39">
        <w:rPr>
          <w:snapToGrid w:val="0"/>
        </w:rPr>
        <w:t xml:space="preserve"> and N</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w:t>
      </w:r>
      <w:r w:rsidRPr="00281C39">
        <w:rPr>
          <w:snapToGrid w:val="0"/>
          <w:u w:val="single"/>
        </w:rPr>
        <w:t>&lt;</w:t>
      </w:r>
      <w:r w:rsidRPr="00281C39">
        <w:rPr>
          <w:snapToGrid w:val="0"/>
        </w:rPr>
        <w:t xml:space="preserve"> 3,500 kg technically permissible maximum laden mass</w:t>
      </w:r>
    </w:p>
    <w:p w14:paraId="776C8B84" w14:textId="5C85F578" w:rsidR="00B01C61" w:rsidRPr="00281C39" w:rsidRDefault="00B01C61" w:rsidP="00B01C61">
      <w:pPr>
        <w:suppressAutoHyphens w:val="0"/>
        <w:spacing w:after="120"/>
        <w:ind w:left="2268" w:right="1134" w:hanging="1134"/>
        <w:jc w:val="both"/>
        <w:rPr>
          <w:snapToGrid w:val="0"/>
        </w:rPr>
      </w:pPr>
      <w:r w:rsidRPr="00281C39">
        <w:rPr>
          <w:snapToGrid w:val="0"/>
        </w:rPr>
        <w:tab/>
        <w:t>In cases other than a single gear test, a</w:t>
      </w:r>
      <w:r w:rsidRPr="00281C39">
        <w:rPr>
          <w:snapToGrid w:val="0"/>
          <w:vertAlign w:val="subscript"/>
        </w:rPr>
        <w:t>wot ref</w:t>
      </w:r>
      <w:r w:rsidRPr="00281C39">
        <w:rPr>
          <w:snapToGrid w:val="0"/>
        </w:rPr>
        <w:t xml:space="preserve"> shall be used instead of a</w:t>
      </w:r>
      <w:r w:rsidRPr="00281C39">
        <w:rPr>
          <w:snapToGrid w:val="0"/>
          <w:vertAlign w:val="subscript"/>
        </w:rPr>
        <w:t>wot</w:t>
      </w:r>
      <w:r w:rsidRPr="00281C39">
        <w:rPr>
          <w:snapToGrid w:val="0"/>
        </w:rPr>
        <w:t xml:space="preserve"> </w:t>
      </w:r>
      <w:r w:rsidRPr="00281C39">
        <w:rPr>
          <w:snapToGrid w:val="0"/>
          <w:vertAlign w:val="subscript"/>
        </w:rPr>
        <w:t>test</w:t>
      </w:r>
      <w:r w:rsidRPr="00281C39">
        <w:rPr>
          <w:snapToGrid w:val="0"/>
        </w:rPr>
        <w:t xml:space="preserve"> (see paragraph 3.1.3.</w:t>
      </w:r>
      <w:r w:rsidR="001B1765" w:rsidRPr="00281C39">
        <w:rPr>
          <w:snapToGrid w:val="0"/>
        </w:rPr>
        <w:t>4.</w:t>
      </w:r>
      <w:r w:rsidRPr="00281C39">
        <w:rPr>
          <w:snapToGrid w:val="0"/>
        </w:rPr>
        <w:t>1.</w:t>
      </w:r>
      <w:r w:rsidR="001B1765" w:rsidRPr="00281C39">
        <w:rPr>
          <w:snapToGrid w:val="0"/>
        </w:rPr>
        <w:t>2.</w:t>
      </w:r>
      <w:r w:rsidRPr="00281C39">
        <w:rPr>
          <w:snapToGrid w:val="0"/>
        </w:rPr>
        <w:t>).</w:t>
      </w:r>
    </w:p>
    <w:p w14:paraId="1A313A58" w14:textId="77777777" w:rsidR="00B01C61" w:rsidRPr="00281C39" w:rsidRDefault="00B01C61" w:rsidP="00B01C61">
      <w:pPr>
        <w:suppressAutoHyphens w:val="0"/>
        <w:spacing w:after="120"/>
        <w:ind w:left="2268" w:right="1134" w:hanging="1134"/>
        <w:jc w:val="both"/>
        <w:rPr>
          <w:snapToGrid w:val="0"/>
        </w:rPr>
      </w:pPr>
      <w:r w:rsidRPr="00281C39">
        <w:rPr>
          <w:snapToGrid w:val="0"/>
        </w:rPr>
        <w:t>3.1.2.1.4.</w:t>
      </w:r>
      <w:r w:rsidRPr="00281C39">
        <w:rPr>
          <w:snapToGrid w:val="0"/>
        </w:rPr>
        <w:tab/>
        <w:t>Gear ratio selection</w:t>
      </w:r>
    </w:p>
    <w:p w14:paraId="6D981151"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selection of gear ratios for the test depends on their specific acceleration potential a</w:t>
      </w:r>
      <w:r w:rsidRPr="00281C39">
        <w:rPr>
          <w:snapToGrid w:val="0"/>
          <w:vertAlign w:val="subscript"/>
        </w:rPr>
        <w:t xml:space="preserve">wot </w:t>
      </w:r>
      <w:r w:rsidRPr="00281C39">
        <w:rPr>
          <w:snapToGrid w:val="0"/>
        </w:rPr>
        <w:t>under full throttle condition, according to the reference acceleration a</w:t>
      </w:r>
      <w:r w:rsidRPr="00281C39">
        <w:rPr>
          <w:snapToGrid w:val="0"/>
          <w:vertAlign w:val="subscript"/>
        </w:rPr>
        <w:t>wot ref</w:t>
      </w:r>
      <w:r w:rsidRPr="00281C39">
        <w:rPr>
          <w:snapToGrid w:val="0"/>
        </w:rPr>
        <w:t xml:space="preserve"> required for the full throttle acceleration test.</w:t>
      </w:r>
    </w:p>
    <w:p w14:paraId="7DDD37F9" w14:textId="77777777" w:rsidR="00B01C61" w:rsidRPr="00281C39" w:rsidRDefault="00B01C61" w:rsidP="00B01C61">
      <w:pPr>
        <w:suppressAutoHyphens w:val="0"/>
        <w:spacing w:after="120"/>
        <w:ind w:left="2268" w:right="1134" w:hanging="1134"/>
        <w:jc w:val="both"/>
        <w:rPr>
          <w:b/>
          <w:snapToGrid w:val="0"/>
        </w:rPr>
      </w:pPr>
      <w:r w:rsidRPr="00281C39">
        <w:rPr>
          <w:snapToGrid w:val="0"/>
        </w:rPr>
        <w:tab/>
        <w:t>If the vehicle allows different transmission setups like automatic or manual gear selection and/or has different software programs or modes (e.g. sporty, winter, adaptive) leading to valid accelerations, the vehicle manufacturer shall prove to the satisfaction of the Technical Service, that the vehicle is tested in the mode which achieves an acceleration being closest to a</w:t>
      </w:r>
      <w:r w:rsidRPr="00281C39">
        <w:rPr>
          <w:snapToGrid w:val="0"/>
          <w:vertAlign w:val="subscript"/>
        </w:rPr>
        <w:t>wot ref</w:t>
      </w:r>
      <w:r w:rsidRPr="00281C39">
        <w:rPr>
          <w:snapToGrid w:val="0"/>
        </w:rPr>
        <w:t>.</w:t>
      </w:r>
    </w:p>
    <w:p w14:paraId="2AB94CDC" w14:textId="77777777" w:rsidR="00B01C61" w:rsidRPr="00281C39" w:rsidRDefault="00B01C61" w:rsidP="00B01C61">
      <w:pPr>
        <w:suppressAutoHyphens w:val="0"/>
        <w:spacing w:after="120"/>
        <w:ind w:left="2268" w:right="1134"/>
        <w:jc w:val="both"/>
        <w:rPr>
          <w:snapToGrid w:val="0"/>
        </w:rPr>
      </w:pPr>
      <w:r w:rsidRPr="00281C39">
        <w:rPr>
          <w:snapToGrid w:val="0"/>
        </w:rPr>
        <w:t>The vehicle transmission, gear, or gear ratio may be controlled by electronic or mechanical measures to avoid the activation of a kick-down function.</w:t>
      </w:r>
      <w:commentRangeStart w:id="380"/>
      <w:del w:id="381" w:author="Annett Schuessling / VDA" w:date="2026-03-12T09:28:00Z" w16du:dateUtc="2026-03-12T08:28:00Z">
        <w:r w:rsidRPr="00281C39" w:rsidDel="00E16706">
          <w:rPr>
            <w:snapToGrid w:val="0"/>
          </w:rPr>
          <w:delText>”</w:delText>
        </w:r>
      </w:del>
      <w:commentRangeEnd w:id="380"/>
      <w:r w:rsidR="004467C4" w:rsidRPr="00281C39">
        <w:rPr>
          <w:rStyle w:val="CommentReference"/>
          <w:snapToGrid w:val="0"/>
          <w:sz w:val="20"/>
          <w:szCs w:val="20"/>
        </w:rPr>
        <w:commentReference w:id="380"/>
      </w:r>
      <w:r w:rsidRPr="00281C39">
        <w:rPr>
          <w:snapToGrid w:val="0"/>
        </w:rPr>
        <w:t xml:space="preserve"> </w:t>
      </w:r>
    </w:p>
    <w:p w14:paraId="21C66213" w14:textId="244EC52D" w:rsidR="00B01C61" w:rsidRPr="00281C39" w:rsidRDefault="00B01C61" w:rsidP="00B01C61">
      <w:pPr>
        <w:suppressAutoHyphens w:val="0"/>
        <w:spacing w:after="120"/>
        <w:ind w:left="2268" w:right="1134"/>
        <w:jc w:val="both"/>
        <w:rPr>
          <w:snapToGrid w:val="0"/>
        </w:rPr>
      </w:pPr>
      <w:r w:rsidRPr="00281C39">
        <w:rPr>
          <w:snapToGrid w:val="0"/>
        </w:rPr>
        <w:t xml:space="preserve">Appendix </w:t>
      </w:r>
      <w:r w:rsidR="00F771D9" w:rsidRPr="00281C39">
        <w:rPr>
          <w:snapToGrid w:val="0"/>
        </w:rPr>
        <w:t>1</w:t>
      </w:r>
      <w:r w:rsidRPr="00281C39">
        <w:rPr>
          <w:snapToGrid w:val="0"/>
        </w:rPr>
        <w:t xml:space="preserve">, Figure </w:t>
      </w:r>
      <w:r w:rsidR="007C54B5" w:rsidRPr="00281C39">
        <w:rPr>
          <w:snapToGrid w:val="0"/>
        </w:rPr>
        <w:t xml:space="preserve">4a </w:t>
      </w:r>
      <w:r w:rsidRPr="00281C39">
        <w:rPr>
          <w:snapToGrid w:val="0"/>
        </w:rPr>
        <w:t xml:space="preserve">to Figure </w:t>
      </w:r>
      <w:r w:rsidR="007C54B5" w:rsidRPr="00281C39">
        <w:rPr>
          <w:snapToGrid w:val="0"/>
        </w:rPr>
        <w:t>4</w:t>
      </w:r>
      <w:r w:rsidR="00F771D9" w:rsidRPr="00281C39">
        <w:rPr>
          <w:snapToGrid w:val="0"/>
        </w:rPr>
        <w:t>f</w:t>
      </w:r>
      <w:r w:rsidRPr="00281C39">
        <w:rPr>
          <w:snapToGrid w:val="0"/>
        </w:rPr>
        <w:t>, give gear selection criteria and test run criteria for categories M</w:t>
      </w:r>
      <w:r w:rsidRPr="00281C39">
        <w:rPr>
          <w:snapToGrid w:val="0"/>
          <w:vertAlign w:val="subscript"/>
        </w:rPr>
        <w:t>1</w:t>
      </w:r>
      <w:r w:rsidRPr="00281C39">
        <w:rPr>
          <w:snapToGrid w:val="0"/>
        </w:rPr>
        <w:t xml:space="preserve"> and M</w:t>
      </w:r>
      <w:r w:rsidRPr="00281C39">
        <w:rPr>
          <w:snapToGrid w:val="0"/>
          <w:vertAlign w:val="subscript"/>
        </w:rPr>
        <w:t>2</w:t>
      </w:r>
      <w:r w:rsidRPr="00281C39">
        <w:rPr>
          <w:snapToGrid w:val="0"/>
        </w:rPr>
        <w:t xml:space="preserve"> having a technically permissible maximum laden mass not exceeding 3.500 kg and for category N</w:t>
      </w:r>
      <w:r w:rsidRPr="00281C39">
        <w:rPr>
          <w:snapToGrid w:val="0"/>
          <w:vertAlign w:val="subscript"/>
        </w:rPr>
        <w:t>1</w:t>
      </w:r>
      <w:r w:rsidRPr="00281C39">
        <w:rPr>
          <w:snapToGrid w:val="0"/>
        </w:rPr>
        <w:t>, in a flowchart form as an aid to test operation.</w:t>
      </w:r>
    </w:p>
    <w:p w14:paraId="52AD37B0" w14:textId="77777777" w:rsidR="00B01C61" w:rsidRPr="00281C39" w:rsidRDefault="00B01C61" w:rsidP="00B01C61">
      <w:pPr>
        <w:suppressAutoHyphens w:val="0"/>
        <w:spacing w:after="120"/>
        <w:ind w:left="2268" w:right="1134" w:hanging="1134"/>
        <w:jc w:val="both"/>
        <w:rPr>
          <w:snapToGrid w:val="0"/>
        </w:rPr>
      </w:pPr>
      <w:r w:rsidRPr="00281C39">
        <w:rPr>
          <w:snapToGrid w:val="0"/>
        </w:rPr>
        <w:t>3.1.2.1.4.1.</w:t>
      </w:r>
      <w:r w:rsidRPr="00281C39">
        <w:rPr>
          <w:snapToGrid w:val="0"/>
        </w:rPr>
        <w:tab/>
        <w:t>Vehicles with manual transmission, automatic transmissions, adaptive transmissions or CVTs tested with locked gear ratios</w:t>
      </w:r>
    </w:p>
    <w:p w14:paraId="5A3E2B09"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following conditions for selection of gear ratios are possible:</w:t>
      </w:r>
    </w:p>
    <w:p w14:paraId="1E05D8C8" w14:textId="77777777" w:rsidR="00B01C61" w:rsidRPr="00281C39" w:rsidRDefault="00B01C61" w:rsidP="00B01C61">
      <w:pPr>
        <w:tabs>
          <w:tab w:val="left" w:pos="2835"/>
        </w:tabs>
        <w:suppressAutoHyphens w:val="0"/>
        <w:spacing w:after="120"/>
        <w:ind w:left="2835" w:right="1134" w:hanging="567"/>
        <w:jc w:val="both"/>
        <w:rPr>
          <w:snapToGrid w:val="0"/>
          <w:spacing w:val="-2"/>
        </w:rPr>
      </w:pPr>
      <w:r w:rsidRPr="00281C39">
        <w:rPr>
          <w:snapToGrid w:val="0"/>
        </w:rPr>
        <w:t>(a)</w:t>
      </w:r>
      <w:r w:rsidRPr="00281C39">
        <w:rPr>
          <w:snapToGrid w:val="0"/>
        </w:rPr>
        <w:tab/>
        <w:t xml:space="preserve">If one specific gear ratio gives an acceleration in a tolerance band of </w:t>
      </w:r>
      <w:r w:rsidRPr="00281C39">
        <w:rPr>
          <w:snapToGrid w:val="0"/>
          <w:spacing w:val="-2"/>
        </w:rPr>
        <w:sym w:font="Symbol" w:char="F0B1"/>
      </w:r>
      <w:r w:rsidRPr="00281C39">
        <w:rPr>
          <w:snapToGrid w:val="0"/>
          <w:spacing w:val="-2"/>
        </w:rPr>
        <w:t>5 per cent of the reference acceleration a</w:t>
      </w:r>
      <w:r w:rsidRPr="00281C39">
        <w:rPr>
          <w:snapToGrid w:val="0"/>
          <w:spacing w:val="-2"/>
          <w:vertAlign w:val="subscript"/>
        </w:rPr>
        <w:t>wot ref</w:t>
      </w:r>
      <w:r w:rsidRPr="00281C39">
        <w:rPr>
          <w:snapToGrid w:val="0"/>
          <w:spacing w:val="-2"/>
        </w:rPr>
        <w:t>, not exceeding 2.0 m/s</w:t>
      </w:r>
      <w:r w:rsidRPr="00281C39">
        <w:rPr>
          <w:snapToGrid w:val="0"/>
          <w:spacing w:val="-2"/>
          <w:vertAlign w:val="superscript"/>
        </w:rPr>
        <w:t>2</w:t>
      </w:r>
      <w:r w:rsidRPr="00281C39">
        <w:rPr>
          <w:snapToGrid w:val="0"/>
          <w:spacing w:val="-2"/>
        </w:rPr>
        <w:t>, test with that gear ratio.</w:t>
      </w:r>
    </w:p>
    <w:p w14:paraId="615A2255" w14:textId="77777777" w:rsidR="00B01C61" w:rsidRPr="00281C39" w:rsidRDefault="00B01C61" w:rsidP="00B01C61">
      <w:pPr>
        <w:tabs>
          <w:tab w:val="left" w:pos="2835"/>
        </w:tabs>
        <w:suppressAutoHyphens w:val="0"/>
        <w:spacing w:after="120"/>
        <w:ind w:left="2835" w:right="1134" w:hanging="567"/>
        <w:jc w:val="both"/>
        <w:rPr>
          <w:snapToGrid w:val="0"/>
        </w:rPr>
      </w:pPr>
      <w:r w:rsidRPr="00281C39">
        <w:rPr>
          <w:snapToGrid w:val="0"/>
        </w:rPr>
        <w:lastRenderedPageBreak/>
        <w:t>(b)</w:t>
      </w:r>
      <w:r w:rsidRPr="00281C39">
        <w:rPr>
          <w:snapToGrid w:val="0"/>
        </w:rPr>
        <w:tab/>
        <w:t>If none of the gear ratios give the required acceleration, then choose a gear ratio i, with an acceleration higher and a gear ratio i+1, with an</w:t>
      </w:r>
      <w:r w:rsidRPr="00281C39">
        <w:rPr>
          <w:snapToGrid w:val="0"/>
        </w:rPr>
        <w:tab/>
        <w:t xml:space="preserve">acceleration lower than the reference acceleration. If the acceleration value in gear ratio i does not exceed </w:t>
      </w:r>
      <w:r w:rsidRPr="00281C39">
        <w:rPr>
          <w:snapToGrid w:val="0"/>
          <w:spacing w:val="-2"/>
        </w:rPr>
        <w:t>2.0</w:t>
      </w:r>
      <w:r w:rsidRPr="00281C39">
        <w:rPr>
          <w:snapToGrid w:val="0"/>
        </w:rPr>
        <w:t xml:space="preserve"> m/s</w:t>
      </w:r>
      <w:r w:rsidRPr="00281C39">
        <w:rPr>
          <w:snapToGrid w:val="0"/>
          <w:vertAlign w:val="superscript"/>
        </w:rPr>
        <w:t>2</w:t>
      </w:r>
      <w:r w:rsidRPr="00281C39">
        <w:rPr>
          <w:snapToGrid w:val="0"/>
        </w:rPr>
        <w:t>, use both gear ratios for the test. The weighting ratio in relation to the reference acceleration a</w:t>
      </w:r>
      <w:r w:rsidRPr="00281C39">
        <w:rPr>
          <w:snapToGrid w:val="0"/>
          <w:vertAlign w:val="subscript"/>
        </w:rPr>
        <w:t>wot ref</w:t>
      </w:r>
      <w:r w:rsidRPr="00281C39">
        <w:rPr>
          <w:snapToGrid w:val="0"/>
        </w:rPr>
        <w:t xml:space="preserve"> is calculated by:</w:t>
      </w:r>
    </w:p>
    <w:p w14:paraId="59E40120" w14:textId="77777777" w:rsidR="00B01C61" w:rsidRPr="00281C39" w:rsidRDefault="00B01C61" w:rsidP="00B01C61">
      <w:pPr>
        <w:tabs>
          <w:tab w:val="left" w:pos="2835"/>
        </w:tabs>
        <w:suppressAutoHyphens w:val="0"/>
        <w:spacing w:after="120"/>
        <w:ind w:left="2835" w:right="1134" w:hanging="567"/>
        <w:jc w:val="both"/>
        <w:rPr>
          <w:snapToGrid w:val="0"/>
        </w:rPr>
      </w:pPr>
      <w:r w:rsidRPr="00281C39">
        <w:rPr>
          <w:snapToGrid w:val="0"/>
        </w:rPr>
        <w:tab/>
      </w:r>
      <w:r w:rsidRPr="00281C39">
        <w:rPr>
          <w:snapToGrid w:val="0"/>
        </w:rPr>
        <w:tab/>
      </w:r>
      <w:r w:rsidRPr="00281C39">
        <w:rPr>
          <w:snapToGrid w:val="0"/>
        </w:rPr>
        <w:tab/>
        <w:t>k = (a</w:t>
      </w:r>
      <w:r w:rsidRPr="00281C39">
        <w:rPr>
          <w:snapToGrid w:val="0"/>
          <w:vertAlign w:val="subscript"/>
        </w:rPr>
        <w:t>wot ref</w:t>
      </w:r>
      <w:r w:rsidRPr="00281C39">
        <w:rPr>
          <w:snapToGrid w:val="0"/>
        </w:rPr>
        <w:t xml:space="preserve"> – a</w:t>
      </w:r>
      <w:r w:rsidRPr="00281C39">
        <w:rPr>
          <w:snapToGrid w:val="0"/>
          <w:vertAlign w:val="subscript"/>
        </w:rPr>
        <w:t>wot</w:t>
      </w:r>
      <w:r w:rsidRPr="00281C39">
        <w:rPr>
          <w:snapToGrid w:val="0"/>
        </w:rPr>
        <w:t xml:space="preserve"> </w:t>
      </w:r>
      <w:r w:rsidRPr="00281C39">
        <w:rPr>
          <w:snapToGrid w:val="0"/>
          <w:vertAlign w:val="subscript"/>
        </w:rPr>
        <w:t>(i+1)</w:t>
      </w:r>
      <w:r w:rsidRPr="00281C39">
        <w:rPr>
          <w:snapToGrid w:val="0"/>
        </w:rPr>
        <w:t>)/(a</w:t>
      </w:r>
      <w:r w:rsidRPr="00281C39">
        <w:rPr>
          <w:snapToGrid w:val="0"/>
          <w:vertAlign w:val="subscript"/>
        </w:rPr>
        <w:t>wot</w:t>
      </w:r>
      <w:r w:rsidRPr="00281C39">
        <w:rPr>
          <w:snapToGrid w:val="0"/>
        </w:rPr>
        <w:t xml:space="preserve"> </w:t>
      </w:r>
      <w:r w:rsidRPr="00281C39">
        <w:rPr>
          <w:snapToGrid w:val="0"/>
          <w:vertAlign w:val="subscript"/>
        </w:rPr>
        <w:t>(i)</w:t>
      </w:r>
      <w:r w:rsidRPr="00281C39">
        <w:rPr>
          <w:snapToGrid w:val="0"/>
        </w:rPr>
        <w:t xml:space="preserve"> – a</w:t>
      </w:r>
      <w:r w:rsidRPr="00281C39">
        <w:rPr>
          <w:snapToGrid w:val="0"/>
          <w:vertAlign w:val="subscript"/>
        </w:rPr>
        <w:t>wot</w:t>
      </w:r>
      <w:r w:rsidRPr="00281C39">
        <w:rPr>
          <w:snapToGrid w:val="0"/>
        </w:rPr>
        <w:t xml:space="preserve"> </w:t>
      </w:r>
      <w:r w:rsidRPr="00281C39">
        <w:rPr>
          <w:snapToGrid w:val="0"/>
          <w:vertAlign w:val="subscript"/>
        </w:rPr>
        <w:t>(i+1)</w:t>
      </w:r>
      <w:r w:rsidRPr="00281C39">
        <w:rPr>
          <w:snapToGrid w:val="0"/>
        </w:rPr>
        <w:t>)</w:t>
      </w:r>
    </w:p>
    <w:p w14:paraId="1B0C1832" w14:textId="512A253F" w:rsidR="00B01C61" w:rsidRPr="00281C39" w:rsidRDefault="00B01C61" w:rsidP="0032053D">
      <w:pPr>
        <w:tabs>
          <w:tab w:val="left" w:pos="2835"/>
        </w:tabs>
        <w:suppressAutoHyphens w:val="0"/>
        <w:spacing w:after="120"/>
        <w:ind w:left="2835" w:right="1134" w:hanging="567"/>
        <w:jc w:val="both"/>
        <w:rPr>
          <w:snapToGrid w:val="0"/>
        </w:rPr>
      </w:pPr>
      <w:r w:rsidRPr="00281C39">
        <w:rPr>
          <w:snapToGrid w:val="0"/>
        </w:rPr>
        <w:t>(c)</w:t>
      </w:r>
      <w:r w:rsidRPr="00281C39">
        <w:rPr>
          <w:snapToGrid w:val="0"/>
        </w:rPr>
        <w:tab/>
        <w:t xml:space="preserve">If the acceleration value of gear ratio i exceeds </w:t>
      </w:r>
      <w:r w:rsidRPr="00281C39">
        <w:rPr>
          <w:snapToGrid w:val="0"/>
          <w:spacing w:val="-2"/>
        </w:rPr>
        <w:t xml:space="preserve">2.0 </w:t>
      </w:r>
      <w:r w:rsidRPr="00281C39">
        <w:rPr>
          <w:snapToGrid w:val="0"/>
        </w:rPr>
        <w:t>m/s</w:t>
      </w:r>
      <w:r w:rsidRPr="00281C39">
        <w:rPr>
          <w:snapToGrid w:val="0"/>
          <w:vertAlign w:val="superscript"/>
        </w:rPr>
        <w:t>2</w:t>
      </w:r>
      <w:r w:rsidRPr="00281C39">
        <w:rPr>
          <w:snapToGrid w:val="0"/>
        </w:rPr>
        <w:t xml:space="preserve">, the first gear ratio shall be used that gives an acceleration below </w:t>
      </w:r>
      <w:r w:rsidRPr="00281C39">
        <w:rPr>
          <w:snapToGrid w:val="0"/>
          <w:spacing w:val="-2"/>
        </w:rPr>
        <w:t xml:space="preserve">2.0 </w:t>
      </w:r>
      <w:r w:rsidRPr="00281C39">
        <w:rPr>
          <w:snapToGrid w:val="0"/>
        </w:rPr>
        <w:t>m/s</w:t>
      </w:r>
      <w:r w:rsidRPr="00281C39">
        <w:rPr>
          <w:snapToGrid w:val="0"/>
          <w:vertAlign w:val="superscript"/>
        </w:rPr>
        <w:t>2</w:t>
      </w:r>
      <w:r w:rsidRPr="00281C39">
        <w:rPr>
          <w:snapToGrid w:val="0"/>
        </w:rPr>
        <w:t xml:space="preserve"> unless gear ratio i+1 </w:t>
      </w:r>
      <w:r w:rsidR="007C54B5" w:rsidRPr="00281C39">
        <w:t xml:space="preserve">(or i+2, or i+3 or …) </w:t>
      </w:r>
      <w:r w:rsidRPr="00281C39">
        <w:rPr>
          <w:snapToGrid w:val="0"/>
        </w:rPr>
        <w:t>provides acceleration less than a</w:t>
      </w:r>
      <w:r w:rsidRPr="00281C39">
        <w:rPr>
          <w:snapToGrid w:val="0"/>
          <w:vertAlign w:val="subscript"/>
        </w:rPr>
        <w:t>urban</w:t>
      </w:r>
      <w:r w:rsidRPr="00281C39">
        <w:rPr>
          <w:snapToGrid w:val="0"/>
        </w:rPr>
        <w:t xml:space="preserve">. In this case, two gears, i and i+1 </w:t>
      </w:r>
      <w:r w:rsidR="007C54B5" w:rsidRPr="00281C39">
        <w:t xml:space="preserve">(or i+2, or i+3 or …) </w:t>
      </w:r>
      <w:r w:rsidRPr="00281C39">
        <w:rPr>
          <w:snapToGrid w:val="0"/>
        </w:rPr>
        <w:t xml:space="preserve">shall be used, including the gear i with acceleration exceeding </w:t>
      </w:r>
      <w:r w:rsidRPr="00281C39">
        <w:rPr>
          <w:snapToGrid w:val="0"/>
          <w:spacing w:val="-2"/>
        </w:rPr>
        <w:t>2.0</w:t>
      </w:r>
      <w:r w:rsidRPr="00281C39">
        <w:rPr>
          <w:snapToGrid w:val="0"/>
        </w:rPr>
        <w:t xml:space="preserve"> m/s</w:t>
      </w:r>
      <w:r w:rsidRPr="00281C39">
        <w:rPr>
          <w:snapToGrid w:val="0"/>
          <w:vertAlign w:val="superscript"/>
        </w:rPr>
        <w:t>2</w:t>
      </w:r>
      <w:r w:rsidRPr="00281C39">
        <w:rPr>
          <w:snapToGrid w:val="0"/>
        </w:rPr>
        <w:t>. In other cases, no other gear shall be used. The achieved acceleration a</w:t>
      </w:r>
      <w:r w:rsidRPr="00281C39">
        <w:rPr>
          <w:snapToGrid w:val="0"/>
          <w:vertAlign w:val="subscript"/>
        </w:rPr>
        <w:t>wot test</w:t>
      </w:r>
      <w:r w:rsidRPr="00281C39">
        <w:rPr>
          <w:snapToGrid w:val="0"/>
        </w:rPr>
        <w:t xml:space="preserve"> during the test shall be used for the calculation of the part power factor k</w:t>
      </w:r>
      <w:r w:rsidRPr="00281C39">
        <w:rPr>
          <w:snapToGrid w:val="0"/>
          <w:vertAlign w:val="subscript"/>
        </w:rPr>
        <w:t>P</w:t>
      </w:r>
      <w:r w:rsidRPr="00281C39">
        <w:rPr>
          <w:snapToGrid w:val="0"/>
        </w:rPr>
        <w:t xml:space="preserve"> instead of a</w:t>
      </w:r>
      <w:r w:rsidRPr="00281C39">
        <w:rPr>
          <w:snapToGrid w:val="0"/>
          <w:vertAlign w:val="subscript"/>
        </w:rPr>
        <w:t>wot ref</w:t>
      </w:r>
      <w:r w:rsidRPr="00281C39">
        <w:rPr>
          <w:snapToGrid w:val="0"/>
        </w:rPr>
        <w:t>.</w:t>
      </w:r>
    </w:p>
    <w:p w14:paraId="435FD941" w14:textId="5A997206" w:rsidR="009927D5" w:rsidRPr="00281C39" w:rsidRDefault="007C54B5" w:rsidP="00CE6187">
      <w:pPr>
        <w:spacing w:before="120" w:after="120"/>
        <w:ind w:left="2832" w:right="1134" w:hanging="564"/>
        <w:jc w:val="both"/>
        <w:rPr>
          <w:snapToGrid w:val="0"/>
        </w:rPr>
      </w:pPr>
      <w:r w:rsidRPr="00281C39">
        <w:rPr>
          <w:snapToGrid w:val="0"/>
        </w:rPr>
        <w:t>(d)</w:t>
      </w:r>
      <w:r w:rsidR="00B01C61" w:rsidRPr="00281C39">
        <w:rPr>
          <w:snapToGrid w:val="0"/>
        </w:rPr>
        <w:tab/>
        <w:t xml:space="preserve">If </w:t>
      </w:r>
      <w:r w:rsidR="00C57205" w:rsidRPr="00281C39">
        <w:rPr>
          <w:snapToGrid w:val="0"/>
        </w:rPr>
        <w:t xml:space="preserve">maximum </w:t>
      </w:r>
      <w:r w:rsidR="00B01C61" w:rsidRPr="00281C39">
        <w:rPr>
          <w:snapToGrid w:val="0"/>
        </w:rPr>
        <w:t>engine speed</w:t>
      </w:r>
      <w:r w:rsidR="00D342C9" w:rsidRPr="00281C39">
        <w:rPr>
          <w:snapToGrid w:val="0"/>
        </w:rPr>
        <w:t xml:space="preserve"> </w:t>
      </w:r>
      <w:r w:rsidR="00D342C9" w:rsidRPr="00281C39">
        <w:rPr>
          <w:i/>
          <w:iCs/>
        </w:rPr>
        <w:t>n</w:t>
      </w:r>
      <w:r w:rsidR="00D342C9" w:rsidRPr="00281C39">
        <w:rPr>
          <w:i/>
          <w:iCs/>
          <w:vertAlign w:val="subscript"/>
        </w:rPr>
        <w:t>MAX</w:t>
      </w:r>
      <w:r w:rsidR="00B01C61" w:rsidRPr="00281C39">
        <w:rPr>
          <w:snapToGrid w:val="0"/>
        </w:rPr>
        <w:t xml:space="preserve"> is exceeded in a gear ratio</w:t>
      </w:r>
      <w:r w:rsidR="002676E7" w:rsidRPr="00281C39">
        <w:rPr>
          <w:snapToGrid w:val="0"/>
        </w:rPr>
        <w:t xml:space="preserve"> i</w:t>
      </w:r>
      <w:r w:rsidR="00B01C61" w:rsidRPr="00281C39">
        <w:rPr>
          <w:snapToGrid w:val="0"/>
        </w:rPr>
        <w:t xml:space="preserve"> before the vehicle</w:t>
      </w:r>
      <w:r w:rsidR="00B01C61" w:rsidRPr="00281C39">
        <w:rPr>
          <w:snapToGrid w:val="0"/>
        </w:rPr>
        <w:tab/>
        <w:t xml:space="preserve">passes BB' the next higher gear </w:t>
      </w:r>
      <w:r w:rsidR="002676E7" w:rsidRPr="00281C39">
        <w:rPr>
          <w:snapToGrid w:val="0"/>
        </w:rPr>
        <w:t xml:space="preserve">i+1 </w:t>
      </w:r>
      <w:r w:rsidR="00B01C61" w:rsidRPr="00281C39">
        <w:rPr>
          <w:snapToGrid w:val="0"/>
        </w:rPr>
        <w:t>shall be used. If the next higher gear</w:t>
      </w:r>
      <w:r w:rsidR="002676E7" w:rsidRPr="00281C39">
        <w:rPr>
          <w:snapToGrid w:val="0"/>
        </w:rPr>
        <w:t xml:space="preserve"> i+1</w:t>
      </w:r>
      <w:r w:rsidR="00B01C61" w:rsidRPr="00281C39">
        <w:rPr>
          <w:snapToGrid w:val="0"/>
        </w:rPr>
        <w:t xml:space="preserve"> results in an acceleration below a</w:t>
      </w:r>
      <w:r w:rsidR="00B01C61" w:rsidRPr="00281C39">
        <w:rPr>
          <w:snapToGrid w:val="0"/>
          <w:vertAlign w:val="subscript"/>
        </w:rPr>
        <w:t>urban</w:t>
      </w:r>
      <w:r w:rsidR="00B01C61" w:rsidRPr="00281C39">
        <w:rPr>
          <w:snapToGrid w:val="0"/>
        </w:rPr>
        <w:t>, the vehicle test speed, v</w:t>
      </w:r>
      <w:r w:rsidR="00B01C61" w:rsidRPr="00281C39">
        <w:rPr>
          <w:snapToGrid w:val="0"/>
          <w:vertAlign w:val="subscript"/>
        </w:rPr>
        <w:t>test</w:t>
      </w:r>
      <w:r w:rsidR="00B01C61" w:rsidRPr="00281C39">
        <w:rPr>
          <w:snapToGrid w:val="0"/>
        </w:rPr>
        <w:t xml:space="preserve">, </w:t>
      </w:r>
      <w:r w:rsidR="00CE6187" w:rsidRPr="00281C39">
        <w:rPr>
          <w:snapToGrid w:val="0"/>
        </w:rPr>
        <w:t xml:space="preserve">in the gear ratio i </w:t>
      </w:r>
      <w:r w:rsidR="00B01C61" w:rsidRPr="00281C39">
        <w:rPr>
          <w:snapToGrid w:val="0"/>
        </w:rPr>
        <w:t xml:space="preserve">shall be reduced by 2.5 km/h and the gear ratio selection shall proceed as specified by the options given in this paragraph. In no case shall the vehicle test speed be reduced below 40 km/h. </w:t>
      </w:r>
      <w:r w:rsidR="00CE6187" w:rsidRPr="00281C39">
        <w:rPr>
          <w:snapToGrid w:val="0"/>
        </w:rPr>
        <w:t xml:space="preserve"> </w:t>
      </w:r>
    </w:p>
    <w:p w14:paraId="48936115" w14:textId="4BB8363B" w:rsidR="009927D5" w:rsidRPr="00281C39" w:rsidRDefault="00CE6187" w:rsidP="009927D5">
      <w:pPr>
        <w:spacing w:before="120" w:after="120"/>
        <w:ind w:left="2832" w:right="1134" w:firstLine="3"/>
        <w:jc w:val="both"/>
      </w:pPr>
      <w:r w:rsidRPr="00281C39">
        <w:t xml:space="preserve">If the </w:t>
      </w:r>
      <w:r w:rsidR="00D342C9" w:rsidRPr="00281C39">
        <w:t xml:space="preserve">maximum </w:t>
      </w:r>
      <w:r w:rsidRPr="00281C39">
        <w:t xml:space="preserve">engine speed </w:t>
      </w:r>
      <w:r w:rsidR="00D342C9" w:rsidRPr="00281C39">
        <w:rPr>
          <w:i/>
          <w:iCs/>
        </w:rPr>
        <w:t>n</w:t>
      </w:r>
      <w:r w:rsidR="00D342C9" w:rsidRPr="00281C39">
        <w:rPr>
          <w:i/>
          <w:iCs/>
          <w:vertAlign w:val="subscript"/>
        </w:rPr>
        <w:t>MAX</w:t>
      </w:r>
      <w:r w:rsidR="00D342C9" w:rsidRPr="00281C39">
        <w:rPr>
          <w:snapToGrid w:val="0"/>
        </w:rPr>
        <w:t xml:space="preserve"> </w:t>
      </w:r>
      <w:r w:rsidRPr="00281C39">
        <w:t xml:space="preserve">is exceeded in gear ratio i before the vehicle passes BB' and the vehicle test speed is equal to 40 km/h, </w:t>
      </w:r>
      <w:commentRangeStart w:id="382"/>
      <w:r w:rsidRPr="00281C39">
        <w:t>the higher gear ratio i+1</w:t>
      </w:r>
      <w:commentRangeEnd w:id="382"/>
      <w:r w:rsidR="00731F2C" w:rsidRPr="00281C39">
        <w:rPr>
          <w:rStyle w:val="CommentReference"/>
          <w:sz w:val="20"/>
          <w:szCs w:val="20"/>
        </w:rPr>
        <w:commentReference w:id="382"/>
      </w:r>
      <w:r w:rsidRPr="00281C39">
        <w:t xml:space="preserve"> is allowed even if a</w:t>
      </w:r>
      <w:r w:rsidRPr="00281C39">
        <w:rPr>
          <w:vertAlign w:val="subscript"/>
        </w:rPr>
        <w:t>wot</w:t>
      </w:r>
      <w:r w:rsidRPr="00281C39">
        <w:t xml:space="preserve"> test does not exceed a</w:t>
      </w:r>
      <w:r w:rsidRPr="00281C39">
        <w:rPr>
          <w:vertAlign w:val="subscript"/>
        </w:rPr>
        <w:t>urban</w:t>
      </w:r>
      <w:r w:rsidRPr="00281C39">
        <w:t xml:space="preserve">. </w:t>
      </w:r>
    </w:p>
    <w:p w14:paraId="05A14B9B" w14:textId="0E8612FE" w:rsidR="00B01C61" w:rsidRPr="00281C39" w:rsidRDefault="00CE6187" w:rsidP="009927D5">
      <w:pPr>
        <w:spacing w:before="120" w:after="120"/>
        <w:ind w:left="2832" w:right="1134" w:firstLine="3"/>
        <w:jc w:val="both"/>
      </w:pPr>
      <w:r w:rsidRPr="00281C39">
        <w:t xml:space="preserve">The vehicle test speed in </w:t>
      </w:r>
      <w:commentRangeStart w:id="383"/>
      <w:r w:rsidRPr="00281C39">
        <w:t>the higher gear ratio i+1</w:t>
      </w:r>
      <w:commentRangeEnd w:id="383"/>
      <w:r w:rsidR="006F3CA7" w:rsidRPr="00281C39">
        <w:rPr>
          <w:rStyle w:val="CommentReference"/>
          <w:sz w:val="20"/>
          <w:szCs w:val="20"/>
        </w:rPr>
        <w:commentReference w:id="383"/>
      </w:r>
      <w:r w:rsidRPr="00281C39">
        <w:t xml:space="preserve"> shall be 50 km/h.</w:t>
      </w:r>
    </w:p>
    <w:p w14:paraId="72F6C890" w14:textId="77777777" w:rsidR="00A91A9F" w:rsidRPr="00281C39" w:rsidRDefault="00A91A9F" w:rsidP="00A91A9F">
      <w:pPr>
        <w:suppressAutoHyphens w:val="0"/>
        <w:spacing w:after="120"/>
        <w:ind w:left="3399" w:right="1134" w:hanging="567"/>
        <w:jc w:val="both"/>
      </w:pPr>
      <w:r w:rsidRPr="00281C39">
        <w:t xml:space="preserve">The maximum engine speed </w:t>
      </w:r>
      <w:r w:rsidRPr="00281C39">
        <w:rPr>
          <w:i/>
          <w:iCs/>
        </w:rPr>
        <w:t>n</w:t>
      </w:r>
      <w:r w:rsidRPr="00281C39">
        <w:rPr>
          <w:i/>
          <w:iCs/>
          <w:vertAlign w:val="subscript"/>
        </w:rPr>
        <w:t>MAX</w:t>
      </w:r>
      <w:r w:rsidRPr="00281C39">
        <w:t xml:space="preserve"> is given by the formula below:</w:t>
      </w:r>
    </w:p>
    <w:p w14:paraId="0F26C1B2" w14:textId="2DC42928" w:rsidR="00D342C9" w:rsidRPr="00281C39" w:rsidRDefault="00705B6F" w:rsidP="00A91A9F">
      <w:pPr>
        <w:suppressAutoHyphens w:val="0"/>
        <w:spacing w:after="120"/>
        <w:ind w:left="2832" w:right="1134"/>
        <w:jc w:val="both"/>
      </w:pPr>
      <m:oMath>
        <m:sSub>
          <m:sSubPr>
            <m:ctrlPr>
              <w:rPr>
                <w:rFonts w:ascii="Cambria Math" w:hAnsi="Cambria Math"/>
                <w:i/>
              </w:rPr>
            </m:ctrlPr>
          </m:sSubPr>
          <m:e>
            <m:r>
              <w:rPr>
                <w:rFonts w:ascii="Cambria Math" w:hAnsi="Cambria Math"/>
              </w:rPr>
              <m:t>n</m:t>
            </m:r>
          </m:e>
          <m:sub>
            <m:r>
              <w:rPr>
                <w:rFonts w:ascii="Cambria Math" w:hAnsi="Cambria Math"/>
              </w:rPr>
              <m:t>MAX</m:t>
            </m:r>
          </m:sub>
        </m:sSub>
        <m:r>
          <w:rPr>
            <w:rFonts w:ascii="Cambria Math" w:hAnsi="Cambria Math"/>
          </w:rPr>
          <m:t>=1.56 ×</m:t>
        </m:r>
        <m:sSup>
          <m:sSupPr>
            <m:ctrlPr>
              <w:rPr>
                <w:rFonts w:ascii="Cambria Math" w:hAnsi="Cambria Math"/>
                <w:i/>
              </w:rPr>
            </m:ctrlPr>
          </m:sSupPr>
          <m:e>
            <m:r>
              <w:rPr>
                <w:rFonts w:ascii="Cambria Math" w:hAnsi="Cambria Math"/>
              </w:rPr>
              <m:t>PMR</m:t>
            </m:r>
          </m:e>
          <m:sup>
            <m:r>
              <w:rPr>
                <w:rFonts w:ascii="Cambria Math" w:hAnsi="Cambria Math"/>
              </w:rPr>
              <m:t>-</m:t>
            </m:r>
            <m:r>
              <w:rPr>
                <w:rFonts w:ascii="Cambria Math" w:hAnsi="Cambria Math"/>
              </w:rPr>
              <m:t>0.227</m:t>
            </m:r>
          </m:sup>
        </m:sSup>
        <m:r>
          <w:rPr>
            <w:rFonts w:ascii="Cambria Math" w:hAnsi="Cambria Math"/>
          </w:rPr>
          <m:t>×</m:t>
        </m:r>
        <m:r>
          <w:rPr>
            <w:rFonts w:ascii="Cambria Math" w:hAnsi="Cambria Math"/>
          </w:rPr>
          <m:t>S</m:t>
        </m:r>
      </m:oMath>
      <w:r w:rsidR="00A91A9F" w:rsidRPr="00281C39">
        <w:t>, but not more than 80% of S.</w:t>
      </w:r>
    </w:p>
    <w:p w14:paraId="00F3E3C0" w14:textId="77777777" w:rsidR="00D7524F" w:rsidRPr="00281C39" w:rsidRDefault="00D7524F" w:rsidP="009927D5">
      <w:pPr>
        <w:spacing w:before="120" w:after="120"/>
        <w:ind w:left="2832" w:right="1134" w:hanging="564"/>
        <w:jc w:val="both"/>
      </w:pPr>
      <w:r w:rsidRPr="00281C39">
        <w:t xml:space="preserve">(e) </w:t>
      </w:r>
      <w:r w:rsidRPr="00281C39">
        <w:tab/>
        <w:t>If no gear ratio is available with an acceleration below 2.0 m/s², the manufacturer shall, if possible take measures to avoid an acceleration value a</w:t>
      </w:r>
      <w:r w:rsidRPr="00281C39">
        <w:rPr>
          <w:vertAlign w:val="subscript"/>
        </w:rPr>
        <w:t>wot</w:t>
      </w:r>
      <w:r w:rsidRPr="00281C39">
        <w:t xml:space="preserve"> test greater than 2.0 m/s².</w:t>
      </w:r>
    </w:p>
    <w:p w14:paraId="4BB885DA" w14:textId="2774F147" w:rsidR="00D7524F" w:rsidRPr="00281C39" w:rsidRDefault="00D7524F" w:rsidP="009927D5">
      <w:pPr>
        <w:spacing w:after="120"/>
        <w:ind w:left="2832" w:right="1134"/>
        <w:jc w:val="both"/>
      </w:pPr>
      <w:r w:rsidRPr="00281C39">
        <w:t>Table 1 in Appendix to Annex 3 provides examples for valid measures to control the downshift of gears or to avoid accelerations beyond 2.0 m/s². Any measure used by manufacturer for the above-mentioned purposes shall be documented in the test report.</w:t>
      </w:r>
    </w:p>
    <w:p w14:paraId="17DE1ABB" w14:textId="77777777" w:rsidR="00B01C61" w:rsidRPr="00281C39" w:rsidRDefault="00B01C61" w:rsidP="00B01C61">
      <w:pPr>
        <w:suppressAutoHyphens w:val="0"/>
        <w:spacing w:after="120"/>
        <w:ind w:left="2268" w:right="1134" w:hanging="1134"/>
        <w:jc w:val="both"/>
        <w:rPr>
          <w:snapToGrid w:val="0"/>
        </w:rPr>
      </w:pPr>
      <w:r w:rsidRPr="00281C39">
        <w:rPr>
          <w:snapToGrid w:val="0"/>
        </w:rPr>
        <w:t>3.1.2.1.4.2.</w:t>
      </w:r>
      <w:r w:rsidRPr="00281C39">
        <w:rPr>
          <w:snapToGrid w:val="0"/>
        </w:rPr>
        <w:tab/>
        <w:t>Vehicles with automatic transmission, adaptive transmissions and CVTs tested with non-locked gear ratios:</w:t>
      </w:r>
    </w:p>
    <w:p w14:paraId="26782049" w14:textId="77777777" w:rsidR="00C70DFB" w:rsidRPr="00281C39" w:rsidRDefault="00B01C61" w:rsidP="00C70DFB">
      <w:pPr>
        <w:suppressAutoHyphens w:val="0"/>
        <w:spacing w:after="120"/>
        <w:ind w:left="2268" w:right="1134" w:hanging="1134"/>
        <w:jc w:val="both"/>
        <w:rPr>
          <w:snapToGrid w:val="0"/>
        </w:rPr>
      </w:pPr>
      <w:r w:rsidRPr="00281C39">
        <w:rPr>
          <w:snapToGrid w:val="0"/>
        </w:rPr>
        <w:tab/>
      </w:r>
      <w:r w:rsidR="00C70DFB" w:rsidRPr="00281C39">
        <w:rPr>
          <w:snapToGrid w:val="0"/>
        </w:rPr>
        <w:t>Manufacturers may take measures to lock discrete gear ratios by electronic or mechanical measures and follow the gear selection previsions of paragraph 3.1.2.1.4.1. above. If so selected, this shall be stated in the test report.</w:t>
      </w:r>
    </w:p>
    <w:p w14:paraId="3EB42BDC" w14:textId="710AE75A" w:rsidR="00B01C61" w:rsidRPr="00281C39" w:rsidRDefault="00C70DFB" w:rsidP="00C70DFB">
      <w:pPr>
        <w:suppressAutoHyphens w:val="0"/>
        <w:spacing w:after="120"/>
        <w:ind w:left="2268" w:right="1134"/>
        <w:jc w:val="both"/>
        <w:rPr>
          <w:snapToGrid w:val="0"/>
        </w:rPr>
      </w:pPr>
      <w:r w:rsidRPr="00281C39">
        <w:rPr>
          <w:snapToGrid w:val="0"/>
        </w:rPr>
        <w:t>Otherwise, t</w:t>
      </w:r>
      <w:r w:rsidR="00B01C61" w:rsidRPr="00281C39">
        <w:rPr>
          <w:snapToGrid w:val="0"/>
        </w:rPr>
        <w:t>he gear selector position for full automatic operation shall be used.</w:t>
      </w:r>
    </w:p>
    <w:p w14:paraId="21036C0B"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acceleration value a</w:t>
      </w:r>
      <w:r w:rsidRPr="00281C39">
        <w:rPr>
          <w:snapToGrid w:val="0"/>
          <w:vertAlign w:val="subscript"/>
        </w:rPr>
        <w:t>wot test</w:t>
      </w:r>
      <w:r w:rsidRPr="00281C39">
        <w:rPr>
          <w:snapToGrid w:val="0"/>
        </w:rPr>
        <w:t xml:space="preserve"> shall be calculated as defined in paragraph 3.1.2.1.2.2.</w:t>
      </w:r>
    </w:p>
    <w:p w14:paraId="1B54A2A9" w14:textId="4A5A5970" w:rsidR="00B01C61" w:rsidRPr="00281C39" w:rsidRDefault="00B01C61" w:rsidP="00B01C61">
      <w:pPr>
        <w:suppressAutoHyphens w:val="0"/>
        <w:spacing w:after="120"/>
        <w:ind w:left="2268" w:right="1134" w:hanging="1134"/>
        <w:jc w:val="both"/>
        <w:rPr>
          <w:snapToGrid w:val="0"/>
        </w:rPr>
      </w:pPr>
      <w:r w:rsidRPr="00281C39">
        <w:rPr>
          <w:snapToGrid w:val="0"/>
        </w:rPr>
        <w:tab/>
        <w:t>The test may then include a gear change to a lower range and a higher acceleration</w:t>
      </w:r>
      <w:r w:rsidR="00C70DFB" w:rsidRPr="00281C39">
        <w:rPr>
          <w:snapToGrid w:val="0"/>
        </w:rPr>
        <w:t xml:space="preserve"> or a higher engine speed</w:t>
      </w:r>
      <w:r w:rsidRPr="00281C39">
        <w:rPr>
          <w:snapToGrid w:val="0"/>
        </w:rPr>
        <w:t xml:space="preserve">. A gear change to a higher range and a </w:t>
      </w:r>
      <w:r w:rsidRPr="00281C39">
        <w:rPr>
          <w:snapToGrid w:val="0"/>
        </w:rPr>
        <w:lastRenderedPageBreak/>
        <w:t xml:space="preserve">lower acceleration is not allowed. A gear shifting to a gear ratio which is not </w:t>
      </w:r>
      <w:r w:rsidR="00C70DFB" w:rsidRPr="00281C39">
        <w:rPr>
          <w:snapToGrid w:val="0"/>
        </w:rPr>
        <w:t xml:space="preserve">representative for </w:t>
      </w:r>
      <w:r w:rsidRPr="00281C39">
        <w:rPr>
          <w:snapToGrid w:val="0"/>
        </w:rPr>
        <w:t>urban traffic shall be avoided.</w:t>
      </w:r>
    </w:p>
    <w:p w14:paraId="18F0FDDF" w14:textId="0725ED57" w:rsidR="00B01C61" w:rsidRPr="00281C39" w:rsidRDefault="00B01C61" w:rsidP="00B01C61">
      <w:pPr>
        <w:suppressAutoHyphens w:val="0"/>
        <w:spacing w:after="120"/>
        <w:ind w:left="2268" w:right="1134" w:hanging="1134"/>
        <w:jc w:val="both"/>
        <w:rPr>
          <w:snapToGrid w:val="0"/>
        </w:rPr>
      </w:pPr>
      <w:r w:rsidRPr="00281C39">
        <w:rPr>
          <w:snapToGrid w:val="0"/>
        </w:rPr>
        <w:tab/>
        <w:t xml:space="preserve">Therefore, it is permitted to establish and use electronic or mechanical devices, including alternate gear selector positions, to </w:t>
      </w:r>
      <w:r w:rsidR="001608CB" w:rsidRPr="00281C39">
        <w:rPr>
          <w:snapToGrid w:val="0"/>
        </w:rPr>
        <w:t>avoid :</w:t>
      </w:r>
    </w:p>
    <w:p w14:paraId="42CBB433" w14:textId="28D85DCD" w:rsidR="00030EF1" w:rsidRPr="00281C39" w:rsidRDefault="00030EF1" w:rsidP="00030EF1">
      <w:pPr>
        <w:suppressAutoHyphens w:val="0"/>
        <w:spacing w:after="120"/>
        <w:ind w:left="2829" w:right="1134" w:hanging="561"/>
        <w:jc w:val="both"/>
        <w:rPr>
          <w:snapToGrid w:val="0"/>
        </w:rPr>
      </w:pPr>
      <w:r w:rsidRPr="00281C39">
        <w:rPr>
          <w:snapToGrid w:val="0"/>
        </w:rPr>
        <w:t>(a)</w:t>
      </w:r>
      <w:r w:rsidRPr="00281C39">
        <w:rPr>
          <w:snapToGrid w:val="0"/>
        </w:rPr>
        <w:tab/>
        <w:t xml:space="preserve">accelerations beyond 2.0 m/s². Any measure used by manufacturer for the above-mentioned purposes shall be documented in the test report. The achieved acceleration </w:t>
      </w:r>
      <w:r w:rsidRPr="00281C39">
        <w:rPr>
          <w:i/>
          <w:iCs/>
          <w:snapToGrid w:val="0"/>
        </w:rPr>
        <w:t>a</w:t>
      </w:r>
      <w:r w:rsidRPr="00281C39">
        <w:rPr>
          <w:i/>
          <w:iCs/>
          <w:snapToGrid w:val="0"/>
          <w:vertAlign w:val="subscript"/>
        </w:rPr>
        <w:t>wot_test</w:t>
      </w:r>
      <w:r w:rsidRPr="00281C39">
        <w:rPr>
          <w:snapToGrid w:val="0"/>
          <w:vertAlign w:val="subscript"/>
        </w:rPr>
        <w:t xml:space="preserve"> </w:t>
      </w:r>
      <w:r w:rsidRPr="00281C39">
        <w:rPr>
          <w:snapToGrid w:val="0"/>
        </w:rPr>
        <w:t xml:space="preserve">shall be greater or equal to </w:t>
      </w:r>
      <w:r w:rsidRPr="00281C39">
        <w:rPr>
          <w:i/>
          <w:iCs/>
          <w:snapToGrid w:val="0"/>
        </w:rPr>
        <w:t>a</w:t>
      </w:r>
      <w:r w:rsidRPr="00281C39">
        <w:rPr>
          <w:i/>
          <w:iCs/>
          <w:snapToGrid w:val="0"/>
          <w:vertAlign w:val="subscript"/>
        </w:rPr>
        <w:t>urban</w:t>
      </w:r>
      <w:r w:rsidRPr="00281C39">
        <w:rPr>
          <w:snapToGrid w:val="0"/>
        </w:rPr>
        <w:t>.</w:t>
      </w:r>
    </w:p>
    <w:p w14:paraId="1BCCF361" w14:textId="77777777" w:rsidR="00030EF1" w:rsidRPr="00281C39" w:rsidRDefault="00030EF1" w:rsidP="00030EF1">
      <w:pPr>
        <w:suppressAutoHyphens w:val="0"/>
        <w:spacing w:after="120"/>
        <w:ind w:left="2829" w:right="1134" w:hanging="561"/>
        <w:jc w:val="both"/>
        <w:rPr>
          <w:snapToGrid w:val="0"/>
        </w:rPr>
      </w:pPr>
      <w:r w:rsidRPr="00281C39">
        <w:rPr>
          <w:snapToGrid w:val="0"/>
        </w:rPr>
        <w:t>(b)</w:t>
      </w:r>
      <w:r w:rsidRPr="00281C39">
        <w:rPr>
          <w:snapToGrid w:val="0"/>
        </w:rPr>
        <w:tab/>
        <w:t xml:space="preserve">a test engine speed exceeding </w:t>
      </w:r>
      <w:r w:rsidRPr="00281C39">
        <w:rPr>
          <w:i/>
          <w:iCs/>
          <w:snapToGrid w:val="0"/>
        </w:rPr>
        <w:t>n</w:t>
      </w:r>
      <w:r w:rsidRPr="00281C39">
        <w:rPr>
          <w:i/>
          <w:iCs/>
          <w:snapToGrid w:val="0"/>
          <w:vertAlign w:val="subscript"/>
        </w:rPr>
        <w:t>MAX</w:t>
      </w:r>
      <w:r w:rsidRPr="00281C39">
        <w:rPr>
          <w:snapToGrid w:val="0"/>
          <w:sz w:val="16"/>
          <w:szCs w:val="16"/>
        </w:rPr>
        <w:t xml:space="preserve"> </w:t>
      </w:r>
      <w:r w:rsidRPr="00281C39">
        <w:rPr>
          <w:snapToGrid w:val="0"/>
        </w:rPr>
        <w:t xml:space="preserve">(see Appendix 1, figure 4f). </w:t>
      </w:r>
    </w:p>
    <w:p w14:paraId="20A18477" w14:textId="77777777" w:rsidR="00030EF1" w:rsidRPr="00281C39" w:rsidRDefault="00030EF1" w:rsidP="00030EF1">
      <w:pPr>
        <w:suppressAutoHyphens w:val="0"/>
        <w:spacing w:after="120"/>
        <w:ind w:left="3402" w:right="1134" w:hanging="567"/>
        <w:jc w:val="both"/>
        <w:rPr>
          <w:snapToGrid w:val="0"/>
        </w:rPr>
      </w:pPr>
      <w:r w:rsidRPr="00281C39">
        <w:rPr>
          <w:snapToGrid w:val="0"/>
        </w:rPr>
        <w:t>(i)</w:t>
      </w:r>
      <w:r w:rsidRPr="00281C39">
        <w:rPr>
          <w:snapToGrid w:val="0"/>
        </w:rPr>
        <w:tab/>
        <w:t xml:space="preserve">Therefore, the vehicle test speed </w:t>
      </w:r>
      <w:r w:rsidRPr="00281C39">
        <w:rPr>
          <w:i/>
          <w:iCs/>
          <w:snapToGrid w:val="0"/>
        </w:rPr>
        <w:t>v</w:t>
      </w:r>
      <w:r w:rsidRPr="00281C39">
        <w:rPr>
          <w:i/>
          <w:iCs/>
          <w:snapToGrid w:val="0"/>
          <w:vertAlign w:val="subscript"/>
        </w:rPr>
        <w:t>test</w:t>
      </w:r>
      <w:r w:rsidRPr="00281C39">
        <w:rPr>
          <w:snapToGrid w:val="0"/>
        </w:rPr>
        <w:t xml:space="preserve"> may be reduced in steps by 2.5 km/h. In no case the vehicle test speed shall be reduced to a vehicle speed below 40 km/h, or</w:t>
      </w:r>
    </w:p>
    <w:p w14:paraId="6F6393DB" w14:textId="77777777" w:rsidR="00030EF1" w:rsidRPr="00281C39" w:rsidRDefault="00030EF1" w:rsidP="00030EF1">
      <w:pPr>
        <w:suppressAutoHyphens w:val="0"/>
        <w:spacing w:after="120"/>
        <w:ind w:left="3402" w:right="1134" w:hanging="573"/>
        <w:jc w:val="both"/>
        <w:rPr>
          <w:snapToGrid w:val="0"/>
        </w:rPr>
      </w:pPr>
      <w:r w:rsidRPr="00281C39">
        <w:rPr>
          <w:snapToGrid w:val="0"/>
        </w:rPr>
        <w:t>(ii)</w:t>
      </w:r>
      <w:r w:rsidRPr="00281C39">
        <w:rPr>
          <w:snapToGrid w:val="0"/>
        </w:rPr>
        <w:tab/>
      </w:r>
      <w:r w:rsidRPr="00281C39">
        <w:rPr>
          <w:snapToGrid w:val="0"/>
        </w:rPr>
        <w:tab/>
        <w:t xml:space="preserve">The engine load is reduced to avoid a downshift to a gear ratio where </w:t>
      </w:r>
      <w:r w:rsidRPr="00281C39">
        <w:rPr>
          <w:i/>
          <w:iCs/>
          <w:snapToGrid w:val="0"/>
        </w:rPr>
        <w:t>n</w:t>
      </w:r>
      <w:r w:rsidRPr="00281C39">
        <w:rPr>
          <w:i/>
          <w:iCs/>
          <w:snapToGrid w:val="0"/>
          <w:vertAlign w:val="subscript"/>
        </w:rPr>
        <w:t>MAX</w:t>
      </w:r>
      <w:r w:rsidRPr="00281C39">
        <w:rPr>
          <w:snapToGrid w:val="0"/>
        </w:rPr>
        <w:t xml:space="preserve"> is exceeded.</w:t>
      </w:r>
    </w:p>
    <w:p w14:paraId="70480AA2" w14:textId="00083B2A" w:rsidR="00B01C61" w:rsidRPr="00281C39" w:rsidDel="00F76589" w:rsidRDefault="00B01C61" w:rsidP="00F70FAB">
      <w:pPr>
        <w:suppressAutoHyphens w:val="0"/>
        <w:spacing w:after="120"/>
        <w:ind w:left="2268" w:right="1134"/>
        <w:jc w:val="both"/>
        <w:rPr>
          <w:del w:id="384" w:author="Doug Moore" w:date="2026-02-19T06:33:00Z" w16du:dateUtc="2026-02-19T11:33:00Z"/>
          <w:snapToGrid w:val="0"/>
        </w:rPr>
      </w:pPr>
    </w:p>
    <w:p w14:paraId="16CCD2A7" w14:textId="77777777" w:rsidR="00B01C61" w:rsidRPr="00281C39" w:rsidRDefault="00B01C61" w:rsidP="00B01C61">
      <w:pPr>
        <w:suppressAutoHyphens w:val="0"/>
        <w:spacing w:after="120"/>
        <w:ind w:left="2268" w:right="1134" w:hanging="1134"/>
        <w:jc w:val="both"/>
        <w:rPr>
          <w:snapToGrid w:val="0"/>
        </w:rPr>
      </w:pPr>
      <w:r w:rsidRPr="00281C39">
        <w:rPr>
          <w:snapToGrid w:val="0"/>
        </w:rPr>
        <w:tab/>
        <w:t>If possible, the manufacturer shall take measures to avoid an acceleration value a</w:t>
      </w:r>
      <w:r w:rsidRPr="00281C39">
        <w:rPr>
          <w:snapToGrid w:val="0"/>
          <w:vertAlign w:val="subscript"/>
        </w:rPr>
        <w:t>wot test</w:t>
      </w:r>
      <w:r w:rsidRPr="00281C39">
        <w:rPr>
          <w:snapToGrid w:val="0"/>
        </w:rPr>
        <w:t xml:space="preserve"> greater than 2.0 m/s</w:t>
      </w:r>
      <w:r w:rsidRPr="00281C39">
        <w:rPr>
          <w:snapToGrid w:val="0"/>
          <w:vertAlign w:val="superscript"/>
        </w:rPr>
        <w:t>2</w:t>
      </w:r>
      <w:r w:rsidRPr="00281C39">
        <w:rPr>
          <w:snapToGrid w:val="0"/>
        </w:rPr>
        <w:t>.</w:t>
      </w:r>
    </w:p>
    <w:p w14:paraId="7DAE7845" w14:textId="17802BB8" w:rsidR="00F70FAB" w:rsidRPr="00281C39" w:rsidRDefault="006D3E63" w:rsidP="006D3E63">
      <w:pPr>
        <w:suppressAutoHyphens w:val="0"/>
        <w:spacing w:after="120"/>
        <w:ind w:left="2268" w:right="1134"/>
        <w:jc w:val="both"/>
        <w:rPr>
          <w:snapToGrid w:val="0"/>
        </w:rPr>
      </w:pPr>
      <w:r w:rsidRPr="00281C39">
        <w:rPr>
          <w:snapToGrid w:val="0"/>
        </w:rPr>
        <w:tab/>
        <w:t xml:space="preserve">If possible, the manufacturer shall take measures to avoid an engine speed higher than </w:t>
      </w:r>
      <w:r w:rsidRPr="00281C39">
        <w:rPr>
          <w:i/>
          <w:iCs/>
          <w:snapToGrid w:val="0"/>
        </w:rPr>
        <w:t>n</w:t>
      </w:r>
      <w:r w:rsidRPr="00281C39">
        <w:rPr>
          <w:i/>
          <w:iCs/>
          <w:snapToGrid w:val="0"/>
          <w:vertAlign w:val="subscript"/>
        </w:rPr>
        <w:t>MAX</w:t>
      </w:r>
      <w:r w:rsidRPr="00281C39">
        <w:rPr>
          <w:snapToGrid w:val="0"/>
        </w:rPr>
        <w:t>.</w:t>
      </w:r>
    </w:p>
    <w:p w14:paraId="7C96EC0D" w14:textId="550ED94D" w:rsidR="00A35F2F" w:rsidRPr="00281C39" w:rsidRDefault="00B01C61" w:rsidP="00A35F2F">
      <w:pPr>
        <w:spacing w:after="120"/>
        <w:ind w:left="2268" w:right="1134"/>
        <w:jc w:val="both"/>
      </w:pPr>
      <w:r w:rsidRPr="00281C39">
        <w:rPr>
          <w:snapToGrid w:val="0"/>
        </w:rPr>
        <w:tab/>
      </w:r>
      <w:r w:rsidR="00A35F2F" w:rsidRPr="00281C39">
        <w:t xml:space="preserve">Table 1 in Appendix to Annex 3 provides examples for valid measures to </w:t>
      </w:r>
      <w:r w:rsidR="0038070C" w:rsidRPr="00281C39">
        <w:t xml:space="preserve"> enable a test condition within the above specified boundaries</w:t>
      </w:r>
      <w:r w:rsidR="00A35F2F" w:rsidRPr="00281C39">
        <w:t xml:space="preserve">. Any measure used by manufacturer for the above-mentioned purposes shall be documented in the test report. </w:t>
      </w:r>
    </w:p>
    <w:p w14:paraId="4ABA166D" w14:textId="44EAB452" w:rsidR="00B01C61" w:rsidRPr="00281C39" w:rsidRDefault="00B01C61" w:rsidP="00A35F2F">
      <w:pPr>
        <w:suppressAutoHyphens w:val="0"/>
        <w:spacing w:after="120"/>
        <w:ind w:left="2268" w:right="1134"/>
        <w:jc w:val="both"/>
        <w:rPr>
          <w:snapToGrid w:val="0"/>
        </w:rPr>
      </w:pPr>
      <w:r w:rsidRPr="00281C39">
        <w:rPr>
          <w:snapToGrid w:val="0"/>
        </w:rPr>
        <w:t>The achieved acceleration a</w:t>
      </w:r>
      <w:r w:rsidRPr="00281C39">
        <w:rPr>
          <w:snapToGrid w:val="0"/>
          <w:vertAlign w:val="subscript"/>
        </w:rPr>
        <w:t>wot test</w:t>
      </w:r>
      <w:r w:rsidRPr="00281C39">
        <w:rPr>
          <w:snapToGrid w:val="0"/>
        </w:rPr>
        <w:t xml:space="preserve"> is then used for the calculation of the partial power factor k</w:t>
      </w:r>
      <w:r w:rsidRPr="00281C39">
        <w:rPr>
          <w:snapToGrid w:val="0"/>
          <w:vertAlign w:val="subscript"/>
        </w:rPr>
        <w:t>p</w:t>
      </w:r>
      <w:r w:rsidRPr="00281C39">
        <w:rPr>
          <w:snapToGrid w:val="0"/>
        </w:rPr>
        <w:t xml:space="preserve"> (see paragraph 3.1.2.1.3.) instead a</w:t>
      </w:r>
      <w:r w:rsidRPr="00281C39">
        <w:rPr>
          <w:snapToGrid w:val="0"/>
          <w:vertAlign w:val="subscript"/>
        </w:rPr>
        <w:t>wot ref</w:t>
      </w:r>
      <w:r w:rsidRPr="00281C39">
        <w:rPr>
          <w:snapToGrid w:val="0"/>
        </w:rPr>
        <w:t>.</w:t>
      </w:r>
    </w:p>
    <w:p w14:paraId="6BDDD3B4" w14:textId="77777777" w:rsidR="00CE6187" w:rsidRPr="00281C39" w:rsidRDefault="00CE6187" w:rsidP="00CE6187">
      <w:pPr>
        <w:spacing w:after="120"/>
        <w:ind w:left="2268" w:right="1134" w:hanging="1134"/>
        <w:jc w:val="both"/>
      </w:pPr>
      <w:r w:rsidRPr="00281C39">
        <w:t>3.1.2.1.4.3.</w:t>
      </w:r>
      <w:r w:rsidRPr="00281C39">
        <w:tab/>
        <w:t>Vehicles with only one gear ratio, like but not limited to Battery Electric Vehicles (BEV) and Fuel Cell Vehicles (FCV)</w:t>
      </w:r>
    </w:p>
    <w:p w14:paraId="380F871E" w14:textId="77777777" w:rsidR="00CE6187" w:rsidRPr="00281C39" w:rsidRDefault="00CE6187" w:rsidP="00CE6187">
      <w:pPr>
        <w:spacing w:after="120"/>
        <w:ind w:left="2268" w:right="1134"/>
        <w:jc w:val="both"/>
      </w:pPr>
      <w:r w:rsidRPr="00281C39">
        <w:t>The gear selector position for forward driving shall be used. The acceleration value a</w:t>
      </w:r>
      <w:r w:rsidRPr="00281C39">
        <w:rPr>
          <w:vertAlign w:val="subscript"/>
        </w:rPr>
        <w:t>wot test</w:t>
      </w:r>
      <w:r w:rsidRPr="00281C39">
        <w:t xml:space="preserve"> shall be calculated as defined in paragraph 3.1.2.1.2.1.</w:t>
      </w:r>
    </w:p>
    <w:p w14:paraId="46BF64F0" w14:textId="41A159CF" w:rsidR="00CE6187" w:rsidRPr="00281C39" w:rsidRDefault="00CE6187" w:rsidP="00CE6187">
      <w:pPr>
        <w:spacing w:after="120"/>
        <w:ind w:left="2268" w:right="1134"/>
        <w:jc w:val="both"/>
      </w:pPr>
      <w:commentRangeStart w:id="385"/>
      <w:r w:rsidRPr="00281C39">
        <w:t>T</w:t>
      </w:r>
      <w:commentRangeEnd w:id="385"/>
      <w:r w:rsidR="00CC7B2F" w:rsidRPr="00281C39">
        <w:rPr>
          <w:rStyle w:val="CommentReference"/>
          <w:sz w:val="20"/>
          <w:szCs w:val="20"/>
        </w:rPr>
        <w:commentReference w:id="385"/>
      </w:r>
      <w:r w:rsidRPr="00281C39">
        <w:t>he achieved acceleration a</w:t>
      </w:r>
      <w:r w:rsidRPr="00281C39">
        <w:rPr>
          <w:vertAlign w:val="subscript"/>
        </w:rPr>
        <w:t>wot test</w:t>
      </w:r>
      <w:del w:id="386" w:author="Doug Moore" w:date="2026-02-13T04:24:00Z" w16du:dateUtc="2026-02-13T09:24:00Z">
        <w:r w:rsidRPr="00281C39" w:rsidDel="005E7308">
          <w:delText xml:space="preserve"> </w:delText>
        </w:r>
      </w:del>
      <w:ins w:id="387" w:author="Doug Moore" w:date="2026-02-13T04:24:00Z" w16du:dateUtc="2026-02-13T09:24:00Z">
        <w:r w:rsidR="005E7308">
          <w:t xml:space="preserve">, </w:t>
        </w:r>
        <w:r w:rsidR="00FC7137" w:rsidRPr="006658C5">
          <w:rPr>
            <w:b/>
            <w:bCs/>
            <w:color w:val="000000" w:themeColor="text1"/>
          </w:rPr>
          <w:t xml:space="preserve">but no more than 2.0 m/s², </w:t>
        </w:r>
      </w:ins>
      <w:r w:rsidRPr="00D17DA1">
        <w:rPr>
          <w:highlight w:val="yellow"/>
        </w:rPr>
        <w:t>shall be greater or equal to a</w:t>
      </w:r>
      <w:r w:rsidRPr="00D17DA1">
        <w:rPr>
          <w:highlight w:val="yellow"/>
          <w:vertAlign w:val="subscript"/>
        </w:rPr>
        <w:t>urban</w:t>
      </w:r>
      <w:commentRangeStart w:id="388"/>
      <w:del w:id="389" w:author="Doug Moore" w:date="2026-02-20T06:58:00Z" w16du:dateUtc="2026-02-20T11:58:00Z">
        <w:r w:rsidRPr="00281C39" w:rsidDel="008524CD">
          <w:delText>.</w:delText>
        </w:r>
      </w:del>
      <w:ins w:id="390" w:author="Doug Moore" w:date="2026-02-13T04:25:00Z" w16du:dateUtc="2026-02-13T09:25:00Z">
        <w:r w:rsidR="0036086F">
          <w:t xml:space="preserve">  </w:t>
        </w:r>
      </w:ins>
      <w:ins w:id="391" w:author="Doug Moore" w:date="2026-02-13T04:26:00Z" w16du:dateUtc="2026-02-13T09:26:00Z">
        <w:r w:rsidR="008F58E4" w:rsidRPr="006658C5">
          <w:rPr>
            <w:color w:val="000000" w:themeColor="text1"/>
          </w:rPr>
          <w:t>is then used for the calculation of the partial power factor k</w:t>
        </w:r>
        <w:r w:rsidR="008F58E4" w:rsidRPr="006658C5">
          <w:rPr>
            <w:color w:val="000000" w:themeColor="text1"/>
            <w:vertAlign w:val="subscript"/>
          </w:rPr>
          <w:t>p</w:t>
        </w:r>
        <w:r w:rsidR="008F58E4" w:rsidRPr="006658C5">
          <w:rPr>
            <w:color w:val="000000" w:themeColor="text1"/>
          </w:rPr>
          <w:t xml:space="preserve"> (see paragraph 3.1.2.1.3.) instead </w:t>
        </w:r>
        <w:r w:rsidR="008F58E4" w:rsidRPr="006658C5">
          <w:rPr>
            <w:b/>
            <w:bCs/>
            <w:color w:val="000000" w:themeColor="text1"/>
          </w:rPr>
          <w:t>of</w:t>
        </w:r>
        <w:r w:rsidR="008F58E4" w:rsidRPr="006658C5">
          <w:rPr>
            <w:color w:val="000000" w:themeColor="text1"/>
          </w:rPr>
          <w:t xml:space="preserve"> a</w:t>
        </w:r>
        <w:r w:rsidR="008F58E4" w:rsidRPr="006658C5">
          <w:rPr>
            <w:color w:val="000000" w:themeColor="text1"/>
            <w:vertAlign w:val="subscript"/>
          </w:rPr>
          <w:t>wot ref</w:t>
        </w:r>
        <w:r w:rsidR="008F58E4" w:rsidRPr="006658C5">
          <w:rPr>
            <w:color w:val="4F81BD" w:themeColor="accent1"/>
          </w:rPr>
          <w:t>.</w:t>
        </w:r>
      </w:ins>
      <w:commentRangeEnd w:id="388"/>
      <w:ins w:id="392" w:author="Doug Moore" w:date="2026-02-13T04:27:00Z" w16du:dateUtc="2026-02-13T09:27:00Z">
        <w:r w:rsidR="00D17DA1" w:rsidRPr="00281C39">
          <w:rPr>
            <w:rStyle w:val="CommentReference"/>
            <w:sz w:val="20"/>
            <w:szCs w:val="20"/>
          </w:rPr>
          <w:commentReference w:id="388"/>
        </w:r>
      </w:ins>
    </w:p>
    <w:p w14:paraId="37901943" w14:textId="77777777" w:rsidR="00CE6187" w:rsidRPr="00281C39" w:rsidRDefault="00CE6187" w:rsidP="00CE6187">
      <w:pPr>
        <w:spacing w:after="120"/>
        <w:ind w:left="2268" w:right="1134"/>
        <w:jc w:val="both"/>
      </w:pPr>
      <w:r w:rsidRPr="00281C39">
        <w:t>If possible, the manufacturer shall take measures to avoid an acceleration value a</w:t>
      </w:r>
      <w:r w:rsidRPr="00281C39">
        <w:rPr>
          <w:vertAlign w:val="subscript"/>
        </w:rPr>
        <w:t>wot test</w:t>
      </w:r>
      <w:r w:rsidRPr="00281C39">
        <w:t xml:space="preserve"> greater than 2.0 m/s². </w:t>
      </w:r>
    </w:p>
    <w:p w14:paraId="3CFD1BB3" w14:textId="06947CEF" w:rsidR="00A35F2F" w:rsidRPr="00281C39" w:rsidRDefault="00A35F2F" w:rsidP="00A35F2F">
      <w:pPr>
        <w:spacing w:after="120"/>
        <w:ind w:left="2268" w:right="1134"/>
        <w:jc w:val="both"/>
      </w:pPr>
      <w:r w:rsidRPr="00281C39">
        <w:t xml:space="preserve">Table 1 in Appendix </w:t>
      </w:r>
      <w:r w:rsidR="0038070C" w:rsidRPr="00281C39">
        <w:t xml:space="preserve">1 </w:t>
      </w:r>
      <w:r w:rsidRPr="00281C39">
        <w:t xml:space="preserve">to Annex 3 provides examples for valid measures to avoid accelerations beyond 2.0 m/s². Any measure used by manufacturer for the above-mentioned purposes shall be documented in the test report. </w:t>
      </w:r>
    </w:p>
    <w:p w14:paraId="1438CA43" w14:textId="4DEDD516" w:rsidR="00CE6187" w:rsidRPr="00281C39" w:rsidDel="008D4FB2" w:rsidRDefault="00CE6187" w:rsidP="00CE6187">
      <w:pPr>
        <w:suppressAutoHyphens w:val="0"/>
        <w:spacing w:after="120"/>
        <w:ind w:left="2268" w:right="1134"/>
        <w:jc w:val="both"/>
        <w:rPr>
          <w:del w:id="393" w:author="Doug Moore" w:date="2026-02-20T06:57:00Z" w16du:dateUtc="2026-02-20T11:57:00Z"/>
          <w:snapToGrid w:val="0"/>
        </w:rPr>
      </w:pPr>
      <w:commentRangeStart w:id="394"/>
      <w:del w:id="395" w:author="Doug Moore" w:date="2026-02-20T06:57:00Z" w16du:dateUtc="2026-02-20T11:57:00Z">
        <w:r w:rsidRPr="00281C39" w:rsidDel="008D4FB2">
          <w:delText>The achieved acceleration a</w:delText>
        </w:r>
        <w:r w:rsidRPr="00281C39" w:rsidDel="008D4FB2">
          <w:rPr>
            <w:vertAlign w:val="subscript"/>
          </w:rPr>
          <w:delText>wot_test</w:delText>
        </w:r>
        <w:r w:rsidRPr="00281C39" w:rsidDel="008D4FB2">
          <w:delText xml:space="preserve"> is then used for the calculation of the partial power factor k</w:delText>
        </w:r>
        <w:r w:rsidRPr="00281C39" w:rsidDel="008D4FB2">
          <w:rPr>
            <w:vertAlign w:val="subscript"/>
          </w:rPr>
          <w:delText>p</w:delText>
        </w:r>
        <w:r w:rsidRPr="00281C39" w:rsidDel="008D4FB2">
          <w:delText xml:space="preserve"> (see paragraph 3.1.2.1.3.) instead a</w:delText>
        </w:r>
        <w:r w:rsidRPr="00281C39" w:rsidDel="008D4FB2">
          <w:rPr>
            <w:vertAlign w:val="subscript"/>
          </w:rPr>
          <w:delText>wot ref</w:delText>
        </w:r>
        <w:r w:rsidRPr="00281C39" w:rsidDel="008D4FB2">
          <w:delText>.</w:delText>
        </w:r>
      </w:del>
      <w:commentRangeEnd w:id="394"/>
      <w:r w:rsidR="00167568" w:rsidRPr="00281C39">
        <w:rPr>
          <w:rStyle w:val="CommentReference"/>
          <w:snapToGrid w:val="0"/>
          <w:sz w:val="20"/>
          <w:szCs w:val="20"/>
        </w:rPr>
        <w:commentReference w:id="394"/>
      </w:r>
    </w:p>
    <w:p w14:paraId="5FFB318E" w14:textId="77777777" w:rsidR="00B01C61" w:rsidRPr="00281C39" w:rsidRDefault="00B01C61" w:rsidP="00B01C61">
      <w:pPr>
        <w:suppressAutoHyphens w:val="0"/>
        <w:spacing w:after="120"/>
        <w:ind w:left="2268" w:right="1134" w:hanging="1134"/>
        <w:jc w:val="both"/>
        <w:rPr>
          <w:snapToGrid w:val="0"/>
        </w:rPr>
      </w:pPr>
      <w:r w:rsidRPr="00281C39">
        <w:rPr>
          <w:snapToGrid w:val="0"/>
        </w:rPr>
        <w:t>3.1.2.1.5.</w:t>
      </w:r>
      <w:r w:rsidRPr="00281C39">
        <w:rPr>
          <w:snapToGrid w:val="0"/>
        </w:rPr>
        <w:tab/>
        <w:t>Acceleration test</w:t>
      </w:r>
    </w:p>
    <w:p w14:paraId="42A90C3F" w14:textId="4597A2E0" w:rsidR="00B01C61" w:rsidRPr="00281C39" w:rsidRDefault="00B01C61" w:rsidP="00B01C61">
      <w:pPr>
        <w:suppressAutoHyphens w:val="0"/>
        <w:spacing w:after="120"/>
        <w:ind w:left="2268" w:right="1134" w:hanging="1134"/>
        <w:jc w:val="both"/>
        <w:rPr>
          <w:snapToGrid w:val="0"/>
        </w:rPr>
      </w:pPr>
      <w:r w:rsidRPr="00281C39">
        <w:rPr>
          <w:snapToGrid w:val="0"/>
        </w:rPr>
        <w:tab/>
        <w:t xml:space="preserve">The manufacturer shall define the position of the reference point in front of line AA' of fully depressing the accelerator. The accelerator shall be fully depressed (as rapidly as is practicable) when the reference point of the vehicle reaches the defined point. The accelerator shall be kept in this depressed condition until the rear of the vehicle reaches line BB'. The accelerator shall then be released as rapidly as possible. </w:t>
      </w:r>
      <w:r w:rsidR="00CE6187" w:rsidRPr="004B21B4">
        <w:rPr>
          <w:bCs/>
        </w:rPr>
        <w:t>The measurement reading shall not end before the rear of the vehicle is 20 m behind the BB' line.</w:t>
      </w:r>
      <w:r w:rsidR="00CE6187" w:rsidRPr="004B21B4">
        <w:rPr>
          <w:b/>
        </w:rPr>
        <w:t xml:space="preserve"> </w:t>
      </w:r>
      <w:r w:rsidRPr="00281C39">
        <w:rPr>
          <w:snapToGrid w:val="0"/>
        </w:rPr>
        <w:t xml:space="preserve">The point of fully depressing the accelerator shall be reported in Addendum to the </w:t>
      </w:r>
      <w:r w:rsidRPr="00281C39">
        <w:rPr>
          <w:snapToGrid w:val="0"/>
        </w:rPr>
        <w:lastRenderedPageBreak/>
        <w:t>Communication form (Annex 1, Appendix 1). The Technical Service shall have the possibility of pretesting.</w:t>
      </w:r>
    </w:p>
    <w:p w14:paraId="758D662E" w14:textId="77777777" w:rsidR="00CE6187" w:rsidRPr="00281C39" w:rsidRDefault="00B01C61" w:rsidP="00CE6187">
      <w:pPr>
        <w:spacing w:after="120"/>
        <w:ind w:left="2268" w:right="1134" w:hanging="1134"/>
        <w:jc w:val="both"/>
      </w:pPr>
      <w:r w:rsidRPr="00281C39">
        <w:rPr>
          <w:snapToGrid w:val="0"/>
        </w:rPr>
        <w:tab/>
      </w:r>
      <w:r w:rsidR="00CE6187" w:rsidRPr="00281C39">
        <w:t>If the vehicle length was set according to the provisions of 3.1.2.1.2. the accelerator shall be kept in the depressed condition until the reference point reaches BB’ + 5 m for front engine vehicles, and BB’ + 2.5 m for mid-engine vehicles.</w:t>
      </w:r>
    </w:p>
    <w:p w14:paraId="6A47A9CC" w14:textId="4C95D95D" w:rsidR="00B01C61" w:rsidRDefault="00B01C61" w:rsidP="00CE6187">
      <w:pPr>
        <w:suppressAutoHyphens w:val="0"/>
        <w:spacing w:after="120"/>
        <w:ind w:left="2268" w:right="1134"/>
        <w:jc w:val="both"/>
        <w:rPr>
          <w:ins w:id="396" w:author="Doug Moore" w:date="2026-02-13T04:52:00Z" w16du:dateUtc="2026-02-13T09:52:00Z"/>
          <w:snapToGrid w:val="0"/>
        </w:rPr>
      </w:pPr>
      <w:r w:rsidRPr="00281C39">
        <w:rPr>
          <w:snapToGrid w:val="0"/>
        </w:rPr>
        <w:t>In the case of articulated vehicles consisting of two non-separable units regarded as a single vehicle, the semi-trailer shall be disregarded in determining when line BB' is crossed.</w:t>
      </w:r>
    </w:p>
    <w:p w14:paraId="3B4BAB25" w14:textId="717A6933" w:rsidR="00844997" w:rsidRPr="00281C39" w:rsidRDefault="00844997" w:rsidP="00CE6187">
      <w:pPr>
        <w:suppressAutoHyphens w:val="0"/>
        <w:spacing w:after="120"/>
        <w:ind w:left="2268" w:right="1134"/>
        <w:jc w:val="both"/>
        <w:rPr>
          <w:snapToGrid w:val="0"/>
        </w:rPr>
      </w:pPr>
      <w:ins w:id="397" w:author="Doug Moore" w:date="2026-02-13T04:52:00Z" w16du:dateUtc="2026-02-13T09:52:00Z">
        <w:r w:rsidRPr="006658C5">
          <w:rPr>
            <w:b/>
            <w:bCs/>
            <w:snapToGrid w:val="0"/>
            <w:color w:val="C00000"/>
          </w:rPr>
          <w:t>Specific provisions for the testing of vehicles equipped with an ADS are provided in Annex 10.</w:t>
        </w:r>
      </w:ins>
    </w:p>
    <w:p w14:paraId="5A49D9F0" w14:textId="77777777" w:rsidR="00B01C61" w:rsidRPr="00281C39" w:rsidRDefault="00B01C61" w:rsidP="00B01C61">
      <w:pPr>
        <w:keepNext/>
        <w:keepLines/>
        <w:suppressAutoHyphens w:val="0"/>
        <w:spacing w:after="120"/>
        <w:ind w:left="2268" w:right="1134" w:hanging="1134"/>
        <w:jc w:val="both"/>
        <w:rPr>
          <w:snapToGrid w:val="0"/>
        </w:rPr>
      </w:pPr>
      <w:r w:rsidRPr="00281C39">
        <w:rPr>
          <w:snapToGrid w:val="0"/>
        </w:rPr>
        <w:t>3.1.2.1.6.</w:t>
      </w:r>
      <w:r w:rsidRPr="00281C39">
        <w:rPr>
          <w:snapToGrid w:val="0"/>
        </w:rPr>
        <w:tab/>
        <w:t>Constant speed test</w:t>
      </w:r>
    </w:p>
    <w:p w14:paraId="5E3ABC6E" w14:textId="6FF02DE7" w:rsidR="00B01C61" w:rsidRPr="00281C39" w:rsidRDefault="00B01C61" w:rsidP="00B01C61">
      <w:pPr>
        <w:keepNext/>
        <w:keepLines/>
        <w:suppressAutoHyphens w:val="0"/>
        <w:spacing w:after="120"/>
        <w:ind w:left="2268" w:right="1134" w:hanging="1134"/>
        <w:jc w:val="both"/>
        <w:rPr>
          <w:snapToGrid w:val="0"/>
        </w:rPr>
      </w:pPr>
      <w:r w:rsidRPr="00281C39">
        <w:rPr>
          <w:snapToGrid w:val="0"/>
        </w:rPr>
        <w:tab/>
        <w:t>The constant speed test shall be carried out with the same gear(s) specified for the acceleration test and a constant speed of 50 km/h with a tolerance of ±1 km/h between AA' and BB'</w:t>
      </w:r>
      <w:r w:rsidR="00CE6187" w:rsidRPr="00281C39">
        <w:rPr>
          <w:snapToGrid w:val="0"/>
        </w:rPr>
        <w:t xml:space="preserve">, or if applicable at the speed determined for the acceleration test according 3.1.2.1.4.1. (d) </w:t>
      </w:r>
      <w:r w:rsidR="00ED30B2" w:rsidRPr="00281C39">
        <w:rPr>
          <w:snapToGrid w:val="0"/>
        </w:rPr>
        <w:t xml:space="preserve">or 3.1.2.1.4.2. </w:t>
      </w:r>
      <w:r w:rsidR="00CE6187" w:rsidRPr="00281C39">
        <w:rPr>
          <w:snapToGrid w:val="0"/>
        </w:rPr>
        <w:t>with a tolerance of ±1 km/h between AA' and BB'</w:t>
      </w:r>
      <w:r w:rsidRPr="00281C39">
        <w:rPr>
          <w:snapToGrid w:val="0"/>
        </w:rPr>
        <w:t xml:space="preserve">. </w:t>
      </w:r>
      <w:commentRangeStart w:id="398"/>
      <w:r w:rsidRPr="00281C39">
        <w:rPr>
          <w:snapToGrid w:val="0"/>
        </w:rPr>
        <w:t>During</w:t>
      </w:r>
      <w:commentRangeEnd w:id="398"/>
      <w:r w:rsidR="00E02D16" w:rsidRPr="00281C39">
        <w:rPr>
          <w:rStyle w:val="CommentReference"/>
          <w:snapToGrid w:val="0"/>
          <w:sz w:val="20"/>
          <w:szCs w:val="20"/>
        </w:rPr>
        <w:commentReference w:id="398"/>
      </w:r>
      <w:r w:rsidRPr="00281C39">
        <w:rPr>
          <w:snapToGrid w:val="0"/>
        </w:rPr>
        <w:t xml:space="preserve"> the constant speed test the </w:t>
      </w:r>
      <w:ins w:id="399" w:author="Doug Moore" w:date="2026-02-13T04:53:00Z" w16du:dateUtc="2026-02-13T09:53:00Z">
        <w:r w:rsidR="006C35F8" w:rsidRPr="006658C5">
          <w:rPr>
            <w:b/>
            <w:bCs/>
            <w:snapToGrid w:val="0"/>
            <w:color w:val="C00000"/>
          </w:rPr>
          <w:t>accelerator</w:t>
        </w:r>
        <w:r w:rsidR="006C35F8" w:rsidRPr="00281C39" w:rsidDel="006C35F8">
          <w:rPr>
            <w:snapToGrid w:val="0"/>
          </w:rPr>
          <w:t xml:space="preserve"> </w:t>
        </w:r>
      </w:ins>
      <w:del w:id="400" w:author="Doug Moore" w:date="2026-02-13T04:53:00Z" w16du:dateUtc="2026-02-13T09:53:00Z">
        <w:r w:rsidRPr="00281C39" w:rsidDel="006C35F8">
          <w:rPr>
            <w:snapToGrid w:val="0"/>
          </w:rPr>
          <w:delText xml:space="preserve">acceleration control </w:delText>
        </w:r>
      </w:del>
      <w:r w:rsidRPr="00281C39">
        <w:rPr>
          <w:snapToGrid w:val="0"/>
        </w:rPr>
        <w:t>shall be positioned to maintain a constant speed between AA' and BB' as specified. If the gear is locked for the acceleration test, the same gear shall be locked for the constant speed test.</w:t>
      </w:r>
    </w:p>
    <w:p w14:paraId="0E5BA58D" w14:textId="77777777" w:rsidR="00B01C61" w:rsidRDefault="00B01C61" w:rsidP="00B01C61">
      <w:pPr>
        <w:suppressAutoHyphens w:val="0"/>
        <w:spacing w:after="120"/>
        <w:ind w:left="2268" w:right="1134" w:hanging="1134"/>
        <w:jc w:val="both"/>
        <w:rPr>
          <w:ins w:id="401" w:author="Doug Moore" w:date="2026-02-13T04:52:00Z" w16du:dateUtc="2026-02-13T09:52:00Z"/>
          <w:snapToGrid w:val="0"/>
        </w:rPr>
      </w:pPr>
      <w:r w:rsidRPr="00281C39">
        <w:rPr>
          <w:snapToGrid w:val="0"/>
        </w:rPr>
        <w:tab/>
        <w:t>The constant speed test is not required for vehicles with a PMR &lt; 25.</w:t>
      </w:r>
    </w:p>
    <w:p w14:paraId="2DBAC140" w14:textId="6D83C2DE" w:rsidR="00142F73" w:rsidRPr="00281C39" w:rsidRDefault="00142F73" w:rsidP="00142F73">
      <w:pPr>
        <w:suppressAutoHyphens w:val="0"/>
        <w:spacing w:after="120"/>
        <w:ind w:left="2268" w:right="1134"/>
        <w:jc w:val="both"/>
        <w:rPr>
          <w:snapToGrid w:val="0"/>
        </w:rPr>
      </w:pPr>
      <w:ins w:id="402" w:author="Doug Moore" w:date="2026-02-13T04:52:00Z" w16du:dateUtc="2026-02-13T09:52:00Z">
        <w:r w:rsidRPr="006658C5">
          <w:rPr>
            <w:b/>
            <w:bCs/>
            <w:snapToGrid w:val="0"/>
            <w:color w:val="C00000"/>
          </w:rPr>
          <w:t>Specific provisions for the testing of vehicles equipped with an ADS are provided in Annex 10.</w:t>
        </w:r>
      </w:ins>
    </w:p>
    <w:p w14:paraId="6CEAC0AD" w14:textId="77777777" w:rsidR="00B01C61" w:rsidRPr="00281C39" w:rsidRDefault="00B01C61" w:rsidP="00B01C61">
      <w:pPr>
        <w:suppressAutoHyphens w:val="0"/>
        <w:spacing w:after="120"/>
        <w:ind w:left="2268" w:right="1134" w:hanging="1134"/>
        <w:jc w:val="both"/>
        <w:rPr>
          <w:snapToGrid w:val="0"/>
        </w:rPr>
      </w:pPr>
      <w:r w:rsidRPr="00281C39">
        <w:rPr>
          <w:snapToGrid w:val="0"/>
        </w:rPr>
        <w:t>3.1.2.2.</w:t>
      </w:r>
      <w:r w:rsidRPr="00281C39">
        <w:rPr>
          <w:snapToGrid w:val="0"/>
        </w:rPr>
        <w:tab/>
        <w:t>Vehicles of categories M</w:t>
      </w:r>
      <w:r w:rsidRPr="00281C39">
        <w:rPr>
          <w:snapToGrid w:val="0"/>
          <w:vertAlign w:val="subscript"/>
        </w:rPr>
        <w:t>2</w:t>
      </w:r>
      <w:r w:rsidRPr="00281C39">
        <w:rPr>
          <w:snapToGrid w:val="0"/>
        </w:rPr>
        <w:t xml:space="preserve"> &gt; 3,500 kg technically permissible maximum laden mass, M</w:t>
      </w:r>
      <w:r w:rsidRPr="00281C39">
        <w:rPr>
          <w:snapToGrid w:val="0"/>
          <w:vertAlign w:val="subscript"/>
        </w:rPr>
        <w:t>3</w:t>
      </w:r>
      <w:r w:rsidRPr="00281C39">
        <w:rPr>
          <w:snapToGrid w:val="0"/>
        </w:rPr>
        <w:t>, N</w:t>
      </w:r>
      <w:r w:rsidRPr="00281C39">
        <w:rPr>
          <w:snapToGrid w:val="0"/>
          <w:vertAlign w:val="subscript"/>
        </w:rPr>
        <w:t>2</w:t>
      </w:r>
      <w:r w:rsidRPr="00281C39">
        <w:rPr>
          <w:snapToGrid w:val="0"/>
        </w:rPr>
        <w:t>, N</w:t>
      </w:r>
      <w:r w:rsidRPr="00281C39">
        <w:rPr>
          <w:snapToGrid w:val="0"/>
          <w:vertAlign w:val="subscript"/>
        </w:rPr>
        <w:t>3</w:t>
      </w:r>
      <w:r w:rsidR="001A4B61" w:rsidRPr="00281C39">
        <w:rPr>
          <w:snapToGrid w:val="0"/>
        </w:rPr>
        <w:t>:</w:t>
      </w:r>
    </w:p>
    <w:p w14:paraId="04EE9E5E" w14:textId="77777777" w:rsidR="00B01C61" w:rsidRPr="00281C39" w:rsidRDefault="00B01C61" w:rsidP="00B01C61">
      <w:pPr>
        <w:spacing w:after="120"/>
        <w:ind w:left="2268" w:right="1134" w:hanging="1134"/>
        <w:jc w:val="both"/>
      </w:pPr>
      <w:r w:rsidRPr="00281C39">
        <w:tab/>
        <w:t>The path of the centreline of the vehicle shall follow line CC' as closely as possible throughout the entire test, from the approach to line AA' until the rear of the vehicle passes line BB'. The test shall be conducted without a trailer or semi-trailer. If a trailer is not readily separable from the towing vehicle the trailer shall be ignored when considering the crossing of line BB'. If the vehicle incorporates equipment such as a concrete mixer, a compressor, etc., this equipment shall not be in operation during the test. The test mass of the vehicle shall be according to the table of paragraph 2.2.1. of Annex 3 to this Regulation.</w:t>
      </w:r>
    </w:p>
    <w:p w14:paraId="513E36D1" w14:textId="77777777" w:rsidR="00B01C61" w:rsidRPr="00281C39" w:rsidRDefault="00B01C61" w:rsidP="00B01C61">
      <w:pPr>
        <w:spacing w:after="120"/>
        <w:ind w:left="2268" w:right="1134"/>
        <w:jc w:val="both"/>
      </w:pPr>
      <w:r w:rsidRPr="00281C39">
        <w:tab/>
        <w:t>The value of n</w:t>
      </w:r>
      <w:r w:rsidRPr="00281C39">
        <w:rPr>
          <w:vertAlign w:val="subscript"/>
        </w:rPr>
        <w:t>BB'</w:t>
      </w:r>
      <w:r w:rsidRPr="00281C39">
        <w:t xml:space="preserve"> and v</w:t>
      </w:r>
      <w:r w:rsidRPr="00281C39">
        <w:rPr>
          <w:vertAlign w:val="subscript"/>
        </w:rPr>
        <w:t>BB'</w:t>
      </w:r>
      <w:r w:rsidRPr="00281C39">
        <w:t xml:space="preserve"> used in the determination of gear and vehicle speed selection shall be the average of the four n</w:t>
      </w:r>
      <w:r w:rsidRPr="00281C39">
        <w:rPr>
          <w:vertAlign w:val="subscript"/>
        </w:rPr>
        <w:t>BB'</w:t>
      </w:r>
      <w:r w:rsidRPr="00281C39">
        <w:t>, j and v</w:t>
      </w:r>
      <w:r w:rsidRPr="00281C39">
        <w:rPr>
          <w:vertAlign w:val="subscript"/>
        </w:rPr>
        <w:t>BB'</w:t>
      </w:r>
      <w:r w:rsidRPr="00281C39">
        <w:t>, j values during each valid measurement run.</w:t>
      </w:r>
    </w:p>
    <w:p w14:paraId="5AC9D261" w14:textId="77777777" w:rsidR="00B01C61" w:rsidRPr="00281C39" w:rsidRDefault="00B01C61" w:rsidP="00B01C61">
      <w:pPr>
        <w:spacing w:after="120"/>
        <w:ind w:left="2268" w:right="1134"/>
        <w:jc w:val="both"/>
      </w:pPr>
      <w:r w:rsidRPr="00281C39">
        <w:t>The value of n</w:t>
      </w:r>
      <w:r w:rsidRPr="00281C39">
        <w:rPr>
          <w:vertAlign w:val="subscript"/>
        </w:rPr>
        <w:t>BB'</w:t>
      </w:r>
      <w:r w:rsidRPr="00281C39">
        <w:t xml:space="preserve"> shall be reported to a precision of 10 revolutions per minute. The reported n</w:t>
      </w:r>
      <w:r w:rsidRPr="00281C39">
        <w:rPr>
          <w:vertAlign w:val="subscript"/>
        </w:rPr>
        <w:t>BB'</w:t>
      </w:r>
      <w:r w:rsidRPr="00281C39">
        <w:t xml:space="preserve"> shall be used in all subsequent calculation.</w:t>
      </w:r>
    </w:p>
    <w:p w14:paraId="0B98C702" w14:textId="77777777" w:rsidR="00B01C61" w:rsidRPr="00281C39" w:rsidRDefault="00B01C61" w:rsidP="00B01C61">
      <w:pPr>
        <w:spacing w:after="120"/>
        <w:ind w:left="2268" w:right="1134"/>
        <w:jc w:val="both"/>
      </w:pPr>
      <w:r w:rsidRPr="00281C39">
        <w:t>The value of v</w:t>
      </w:r>
      <w:r w:rsidRPr="00281C39">
        <w:rPr>
          <w:vertAlign w:val="subscript"/>
        </w:rPr>
        <w:t>BB'</w:t>
      </w:r>
      <w:r w:rsidRPr="00281C39">
        <w:t xml:space="preserve"> shall be reported to the first digit after the decimal (xx,x).  The reported v</w:t>
      </w:r>
      <w:r w:rsidRPr="00281C39">
        <w:rPr>
          <w:vertAlign w:val="subscript"/>
        </w:rPr>
        <w:t>BB''</w:t>
      </w:r>
      <w:r w:rsidRPr="00281C39">
        <w:t xml:space="preserve"> shall be used in all subsequent calculation.</w:t>
      </w:r>
    </w:p>
    <w:p w14:paraId="7F173D30"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Target conditions of category M</w:t>
      </w:r>
      <w:r w:rsidRPr="00281C39">
        <w:rPr>
          <w:snapToGrid w:val="0"/>
          <w:vertAlign w:val="subscript"/>
        </w:rPr>
        <w:t>2</w:t>
      </w:r>
      <w:r w:rsidRPr="00281C39">
        <w:rPr>
          <w:snapToGrid w:val="0"/>
        </w:rPr>
        <w:t xml:space="preserve"> &gt; 3,500 kg technically permissible maximum laden mass, N</w:t>
      </w:r>
      <w:r w:rsidRPr="00281C39">
        <w:rPr>
          <w:snapToGrid w:val="0"/>
          <w:vertAlign w:val="subscript"/>
        </w:rPr>
        <w:t>2</w:t>
      </w:r>
      <w:r w:rsidRPr="00281C39">
        <w:rPr>
          <w:snapToGrid w:val="0"/>
        </w:rPr>
        <w:t>:</w:t>
      </w:r>
    </w:p>
    <w:p w14:paraId="399353BF" w14:textId="1A6C222B" w:rsidR="00B01C61" w:rsidRPr="00281C39" w:rsidRDefault="00B01C61" w:rsidP="00B01C61">
      <w:pPr>
        <w:suppressAutoHyphens w:val="0"/>
        <w:spacing w:after="120"/>
        <w:ind w:left="2268" w:right="1134" w:hanging="1134"/>
        <w:jc w:val="both"/>
        <w:rPr>
          <w:snapToGrid w:val="0"/>
          <w:spacing w:val="-2"/>
        </w:rPr>
      </w:pPr>
      <w:r w:rsidRPr="00281C39">
        <w:rPr>
          <w:snapToGrid w:val="0"/>
          <w:spacing w:val="-2"/>
        </w:rPr>
        <w:tab/>
        <w:t>When the reference point passes line BB', the engine speed n</w:t>
      </w:r>
      <w:r w:rsidRPr="00281C39">
        <w:rPr>
          <w:snapToGrid w:val="0"/>
          <w:spacing w:val="-2"/>
          <w:vertAlign w:val="subscript"/>
        </w:rPr>
        <w:t>BB'</w:t>
      </w:r>
      <w:r w:rsidRPr="00281C39">
        <w:rPr>
          <w:snapToGrid w:val="0"/>
          <w:spacing w:val="-2"/>
        </w:rPr>
        <w:t xml:space="preserve"> shall be between 70 and 74 per cent of speed S, at which the engine develops its rated maximum net power, and the vehicle speed shall be 35 km/h ± 5 km/h. Between line AA' </w:t>
      </w:r>
      <w:r w:rsidRPr="00281C39">
        <w:rPr>
          <w:snapToGrid w:val="0"/>
          <w:spacing w:val="-2"/>
        </w:rPr>
        <w:lastRenderedPageBreak/>
        <w:t xml:space="preserve">and line BB' a stable acceleration condition </w:t>
      </w:r>
      <w:r w:rsidR="007819E2" w:rsidRPr="00281C39">
        <w:rPr>
          <w:rFonts w:asciiTheme="majorBidi" w:hAnsiTheme="majorBidi" w:cstheme="majorBidi"/>
          <w:bCs/>
          <w:snapToGrid w:val="0"/>
          <w:spacing w:val="-2"/>
        </w:rPr>
        <w:t xml:space="preserve">according to definition 2.26.1. </w:t>
      </w:r>
      <w:r w:rsidRPr="00281C39">
        <w:rPr>
          <w:snapToGrid w:val="0"/>
          <w:spacing w:val="-2"/>
        </w:rPr>
        <w:t>shall be ensured.</w:t>
      </w:r>
    </w:p>
    <w:p w14:paraId="6400A339"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Target conditions of category M</w:t>
      </w:r>
      <w:r w:rsidRPr="00281C39">
        <w:rPr>
          <w:snapToGrid w:val="0"/>
          <w:vertAlign w:val="subscript"/>
        </w:rPr>
        <w:t>3</w:t>
      </w:r>
      <w:r w:rsidRPr="00281C39">
        <w:rPr>
          <w:snapToGrid w:val="0"/>
        </w:rPr>
        <w:t>, N</w:t>
      </w:r>
      <w:r w:rsidRPr="00281C39">
        <w:rPr>
          <w:snapToGrid w:val="0"/>
          <w:vertAlign w:val="subscript"/>
        </w:rPr>
        <w:t>3</w:t>
      </w:r>
      <w:r w:rsidRPr="00281C39">
        <w:rPr>
          <w:snapToGrid w:val="0"/>
        </w:rPr>
        <w:t>:</w:t>
      </w:r>
    </w:p>
    <w:p w14:paraId="07829D93" w14:textId="08DBD947" w:rsidR="00B01C61" w:rsidRPr="00281C39" w:rsidRDefault="00B01C61" w:rsidP="00B01C61">
      <w:pPr>
        <w:suppressAutoHyphens w:val="0"/>
        <w:spacing w:after="120"/>
        <w:ind w:left="2268" w:right="1134" w:hanging="1134"/>
        <w:jc w:val="both"/>
        <w:rPr>
          <w:snapToGrid w:val="0"/>
          <w:spacing w:val="-2"/>
        </w:rPr>
      </w:pPr>
      <w:r w:rsidRPr="00281C39">
        <w:rPr>
          <w:snapToGrid w:val="0"/>
          <w:spacing w:val="-2"/>
        </w:rPr>
        <w:tab/>
        <w:t>When the reference point passes line BB', the engine speed n</w:t>
      </w:r>
      <w:r w:rsidRPr="00281C39">
        <w:rPr>
          <w:snapToGrid w:val="0"/>
          <w:spacing w:val="-2"/>
          <w:vertAlign w:val="subscript"/>
        </w:rPr>
        <w:t>BB'</w:t>
      </w:r>
      <w:r w:rsidRPr="00281C39">
        <w:rPr>
          <w:snapToGrid w:val="0"/>
          <w:spacing w:val="-2"/>
        </w:rPr>
        <w:t xml:space="preserve"> shall be between 85 and 89 per cent of speed S, at which the engine develops its rated maximum net power, and the vehicle speed shall be 35 km/h ± 5 km/h. Between line AA' and line BB' a stable acceleration condition </w:t>
      </w:r>
      <w:r w:rsidR="007819E2" w:rsidRPr="00281C39">
        <w:rPr>
          <w:rFonts w:asciiTheme="majorBidi" w:hAnsiTheme="majorBidi" w:cstheme="majorBidi"/>
          <w:bCs/>
          <w:snapToGrid w:val="0"/>
          <w:spacing w:val="-2"/>
        </w:rPr>
        <w:t xml:space="preserve">according to definition 2.26.1. </w:t>
      </w:r>
      <w:r w:rsidRPr="00281C39">
        <w:rPr>
          <w:snapToGrid w:val="0"/>
          <w:spacing w:val="-2"/>
        </w:rPr>
        <w:t>shall be ensured.</w:t>
      </w:r>
    </w:p>
    <w:p w14:paraId="38E3B80A" w14:textId="77777777" w:rsidR="00B01C61" w:rsidRPr="00281C39" w:rsidRDefault="00B01C61" w:rsidP="00B01C61">
      <w:pPr>
        <w:suppressAutoHyphens w:val="0"/>
        <w:spacing w:after="120"/>
        <w:ind w:left="2268" w:right="1134" w:hanging="1134"/>
        <w:jc w:val="both"/>
        <w:rPr>
          <w:snapToGrid w:val="0"/>
        </w:rPr>
      </w:pPr>
      <w:r w:rsidRPr="00281C39">
        <w:rPr>
          <w:snapToGrid w:val="0"/>
        </w:rPr>
        <w:t>3.1.2.2.1.</w:t>
      </w:r>
      <w:r w:rsidRPr="00281C39">
        <w:rPr>
          <w:snapToGrid w:val="0"/>
        </w:rPr>
        <w:tab/>
        <w:t>Gear ratio selection</w:t>
      </w:r>
    </w:p>
    <w:p w14:paraId="131834D9" w14:textId="77777777" w:rsidR="00B01C61" w:rsidRPr="00281C39" w:rsidRDefault="00B01C61" w:rsidP="00B01C61">
      <w:pPr>
        <w:spacing w:after="120"/>
        <w:ind w:left="2268" w:right="1134"/>
        <w:jc w:val="both"/>
      </w:pPr>
      <w:r w:rsidRPr="00281C39">
        <w:tab/>
        <w:t>It is the responsibility of the manufacturer to determine the correct manner of testing to achieve the required conditions.</w:t>
      </w:r>
    </w:p>
    <w:p w14:paraId="22B01AD0" w14:textId="77777777" w:rsidR="00B01C61" w:rsidRPr="00281C39" w:rsidRDefault="00B01C61" w:rsidP="00B01C61">
      <w:pPr>
        <w:spacing w:after="120"/>
        <w:ind w:left="2268" w:right="1134"/>
        <w:jc w:val="both"/>
      </w:pPr>
      <w:r w:rsidRPr="00281C39">
        <w:t xml:space="preserve">The vehicle transmission, gear, or gear ratio, shall be chosen to be able to fulfil the target conditions according to paragraphs 3.1.2.2.1.1. or 3.1.2.2.1.2. of Annex 3 to this Regulation. The vehicle transmission, gear, or gear ratio may be controlled by electronic or mechanical measures including exclusion of kick-down function. </w:t>
      </w:r>
    </w:p>
    <w:p w14:paraId="590156F5" w14:textId="3B06EDA9" w:rsidR="00B01C61" w:rsidRPr="00281C39" w:rsidRDefault="00B01C61" w:rsidP="00B01C61">
      <w:pPr>
        <w:suppressAutoHyphens w:val="0"/>
        <w:spacing w:after="120"/>
        <w:ind w:left="2268" w:right="1134"/>
        <w:jc w:val="both"/>
        <w:rPr>
          <w:snapToGrid w:val="0"/>
        </w:rPr>
      </w:pPr>
      <w:r w:rsidRPr="00281C39">
        <w:rPr>
          <w:snapToGrid w:val="0"/>
        </w:rPr>
        <w:t xml:space="preserve">Appendix 3, Figure </w:t>
      </w:r>
      <w:r w:rsidR="00CE6187" w:rsidRPr="00281C39">
        <w:rPr>
          <w:snapToGrid w:val="0"/>
        </w:rPr>
        <w:t xml:space="preserve">5a </w:t>
      </w:r>
      <w:r w:rsidRPr="00281C39">
        <w:rPr>
          <w:snapToGrid w:val="0"/>
        </w:rPr>
        <w:t xml:space="preserve">to Figure </w:t>
      </w:r>
      <w:r w:rsidR="00CE6187" w:rsidRPr="00281C39">
        <w:rPr>
          <w:snapToGrid w:val="0"/>
        </w:rPr>
        <w:t>5d</w:t>
      </w:r>
      <w:r w:rsidRPr="00281C39">
        <w:rPr>
          <w:snapToGrid w:val="0"/>
        </w:rPr>
        <w:t>, give gear selection criteria and test run criteria for categories M</w:t>
      </w:r>
      <w:r w:rsidRPr="00281C39">
        <w:rPr>
          <w:snapToGrid w:val="0"/>
          <w:vertAlign w:val="subscript"/>
        </w:rPr>
        <w:t>2</w:t>
      </w:r>
      <w:r w:rsidRPr="00281C39">
        <w:rPr>
          <w:snapToGrid w:val="0"/>
        </w:rPr>
        <w:t xml:space="preserve"> having a technically permissible maximum laden mass exceeding 3,500 kg, and for category N</w:t>
      </w:r>
      <w:r w:rsidRPr="00281C39">
        <w:rPr>
          <w:snapToGrid w:val="0"/>
          <w:vertAlign w:val="subscript"/>
        </w:rPr>
        <w:t>2</w:t>
      </w:r>
      <w:r w:rsidRPr="00281C39">
        <w:rPr>
          <w:snapToGrid w:val="0"/>
        </w:rPr>
        <w:t>, M</w:t>
      </w:r>
      <w:r w:rsidRPr="00281C39">
        <w:rPr>
          <w:snapToGrid w:val="0"/>
          <w:vertAlign w:val="subscript"/>
        </w:rPr>
        <w:t>3</w:t>
      </w:r>
      <w:r w:rsidRPr="00281C39">
        <w:rPr>
          <w:snapToGrid w:val="0"/>
        </w:rPr>
        <w:t xml:space="preserve"> and N</w:t>
      </w:r>
      <w:r w:rsidRPr="00281C39">
        <w:rPr>
          <w:snapToGrid w:val="0"/>
          <w:vertAlign w:val="subscript"/>
        </w:rPr>
        <w:t>3</w:t>
      </w:r>
      <w:r w:rsidRPr="00281C39">
        <w:rPr>
          <w:snapToGrid w:val="0"/>
        </w:rPr>
        <w:t>, in a flowchart as an aid to test operation.</w:t>
      </w:r>
    </w:p>
    <w:p w14:paraId="2371D417" w14:textId="77777777" w:rsidR="00B01C61" w:rsidRPr="00281C39" w:rsidRDefault="00B01C61" w:rsidP="00B01C61">
      <w:pPr>
        <w:suppressAutoHyphens w:val="0"/>
        <w:spacing w:after="120"/>
        <w:ind w:left="2268" w:right="1134" w:hanging="1134"/>
        <w:jc w:val="both"/>
        <w:rPr>
          <w:snapToGrid w:val="0"/>
        </w:rPr>
      </w:pPr>
      <w:r w:rsidRPr="00281C39">
        <w:rPr>
          <w:snapToGrid w:val="0"/>
        </w:rPr>
        <w:t>3.1.2.2.1.1.</w:t>
      </w:r>
      <w:r w:rsidRPr="00281C39">
        <w:rPr>
          <w:snapToGrid w:val="0"/>
        </w:rPr>
        <w:tab/>
        <w:t>Manual transmission, automatic transmissions, adaptive transmissions or transmissions with continuously variable gear ratios (CVTs) tested with locked gear ratios</w:t>
      </w:r>
    </w:p>
    <w:p w14:paraId="60E23D16" w14:textId="5FD69AD4" w:rsidR="00B01C61" w:rsidRPr="00281C39" w:rsidRDefault="00B01C61" w:rsidP="00B01C61">
      <w:pPr>
        <w:suppressAutoHyphens w:val="0"/>
        <w:spacing w:after="120"/>
        <w:ind w:left="2268" w:right="1134" w:hanging="1134"/>
        <w:jc w:val="both"/>
        <w:rPr>
          <w:snapToGrid w:val="0"/>
        </w:rPr>
      </w:pPr>
      <w:r w:rsidRPr="00281C39">
        <w:rPr>
          <w:snapToGrid w:val="0"/>
        </w:rPr>
        <w:tab/>
        <w:t xml:space="preserve">Stable acceleration condition </w:t>
      </w:r>
      <w:r w:rsidR="007819E2" w:rsidRPr="00281C39">
        <w:rPr>
          <w:rFonts w:asciiTheme="majorBidi" w:hAnsiTheme="majorBidi" w:cstheme="majorBidi"/>
          <w:bCs/>
          <w:snapToGrid w:val="0"/>
          <w:spacing w:val="-2"/>
        </w:rPr>
        <w:t xml:space="preserve">according to definition 2.26.1. </w:t>
      </w:r>
      <w:r w:rsidRPr="00281C39">
        <w:rPr>
          <w:snapToGrid w:val="0"/>
        </w:rPr>
        <w:t xml:space="preserve">shall be ensured. The gear choice is determined by the target conditions. </w:t>
      </w:r>
    </w:p>
    <w:p w14:paraId="624E60D0" w14:textId="77777777" w:rsidR="00B01C61" w:rsidRPr="00281C39" w:rsidRDefault="00B01C61" w:rsidP="00B01C61">
      <w:pPr>
        <w:suppressAutoHyphens w:val="0"/>
        <w:spacing w:after="120"/>
        <w:ind w:left="2268" w:right="1134"/>
        <w:jc w:val="both"/>
        <w:rPr>
          <w:snapToGrid w:val="0"/>
        </w:rPr>
      </w:pPr>
      <w:r w:rsidRPr="00281C39">
        <w:rPr>
          <w:snapToGrid w:val="0"/>
        </w:rPr>
        <w:tab/>
        <w:t>The following conditions for fulfilling the target conditions in paragraph 3.1.2.2. of Annex 3 to this Regulation are possible:</w:t>
      </w:r>
    </w:p>
    <w:p w14:paraId="73E4F402" w14:textId="77777777" w:rsidR="00B01C61" w:rsidRPr="00281C39" w:rsidRDefault="00B01C61" w:rsidP="00B01C61">
      <w:pPr>
        <w:suppressAutoHyphens w:val="0"/>
        <w:spacing w:after="120"/>
        <w:ind w:left="2835" w:right="1134" w:hanging="567"/>
        <w:jc w:val="both"/>
        <w:rPr>
          <w:snapToGrid w:val="0"/>
          <w:spacing w:val="-2"/>
        </w:rPr>
      </w:pPr>
      <w:r w:rsidRPr="00281C39">
        <w:rPr>
          <w:snapToGrid w:val="0"/>
          <w:spacing w:val="-2"/>
        </w:rPr>
        <w:t xml:space="preserve">(a) </w:t>
      </w:r>
      <w:r w:rsidRPr="00281C39">
        <w:rPr>
          <w:snapToGrid w:val="0"/>
          <w:spacing w:val="-2"/>
        </w:rPr>
        <w:tab/>
        <w:t>If one gear choice fulfils both target conditions for the rotational engine speed n</w:t>
      </w:r>
      <w:r w:rsidRPr="00281C39">
        <w:rPr>
          <w:snapToGrid w:val="0"/>
          <w:spacing w:val="-2"/>
          <w:vertAlign w:val="subscript"/>
        </w:rPr>
        <w:t xml:space="preserve">target BB’ </w:t>
      </w:r>
      <w:r w:rsidRPr="00281C39">
        <w:rPr>
          <w:snapToGrid w:val="0"/>
          <w:spacing w:val="-2"/>
        </w:rPr>
        <w:t>and for the vehicle speed v</w:t>
      </w:r>
      <w:r w:rsidRPr="00281C39">
        <w:rPr>
          <w:snapToGrid w:val="0"/>
          <w:spacing w:val="-2"/>
          <w:vertAlign w:val="subscript"/>
        </w:rPr>
        <w:t>target BB’</w:t>
      </w:r>
      <w:r w:rsidRPr="00281C39">
        <w:rPr>
          <w:snapToGrid w:val="0"/>
          <w:spacing w:val="-2"/>
        </w:rPr>
        <w:t>, test with that gear.</w:t>
      </w:r>
    </w:p>
    <w:p w14:paraId="3171F8DF" w14:textId="77777777" w:rsidR="00B01C61" w:rsidRPr="00281C39" w:rsidRDefault="00B01C61" w:rsidP="00B01C61">
      <w:pPr>
        <w:suppressAutoHyphens w:val="0"/>
        <w:spacing w:after="120"/>
        <w:ind w:left="2835" w:right="1134" w:hanging="567"/>
        <w:jc w:val="both"/>
        <w:rPr>
          <w:snapToGrid w:val="0"/>
        </w:rPr>
      </w:pPr>
      <w:r w:rsidRPr="00281C39">
        <w:rPr>
          <w:snapToGrid w:val="0"/>
        </w:rPr>
        <w:t>(b)</w:t>
      </w:r>
      <w:r w:rsidRPr="00281C39">
        <w:rPr>
          <w:snapToGrid w:val="0"/>
        </w:rPr>
        <w:tab/>
        <w:t>If more than one gear choice fulfils both target conditions for the rotational engine speed n</w:t>
      </w:r>
      <w:r w:rsidRPr="00281C39">
        <w:rPr>
          <w:snapToGrid w:val="0"/>
          <w:vertAlign w:val="subscript"/>
        </w:rPr>
        <w:t>target BB’</w:t>
      </w:r>
      <w:r w:rsidRPr="00281C39">
        <w:rPr>
          <w:snapToGrid w:val="0"/>
        </w:rPr>
        <w:t xml:space="preserve"> and for the vehicle speed v</w:t>
      </w:r>
      <w:r w:rsidRPr="00281C39">
        <w:rPr>
          <w:snapToGrid w:val="0"/>
          <w:vertAlign w:val="subscript"/>
        </w:rPr>
        <w:t>target BB’</w:t>
      </w:r>
      <w:r w:rsidRPr="00281C39">
        <w:rPr>
          <w:snapToGrid w:val="0"/>
        </w:rPr>
        <w:t>, test in gear i that gives velocity v</w:t>
      </w:r>
      <w:r w:rsidRPr="00281C39">
        <w:rPr>
          <w:snapToGrid w:val="0"/>
          <w:vertAlign w:val="subscript"/>
        </w:rPr>
        <w:t xml:space="preserve">BB’ gear i </w:t>
      </w:r>
      <w:r w:rsidRPr="00281C39">
        <w:rPr>
          <w:snapToGrid w:val="0"/>
        </w:rPr>
        <w:t>closest to 35 km/h.</w:t>
      </w:r>
    </w:p>
    <w:p w14:paraId="7C655E7F" w14:textId="77777777" w:rsidR="00B01C61" w:rsidRPr="00281C39" w:rsidRDefault="00B01C61" w:rsidP="00B01C61">
      <w:pPr>
        <w:suppressAutoHyphens w:val="0"/>
        <w:spacing w:after="120"/>
        <w:ind w:left="2835" w:right="1134" w:hanging="567"/>
        <w:jc w:val="both"/>
        <w:rPr>
          <w:snapToGrid w:val="0"/>
        </w:rPr>
      </w:pPr>
      <w:r w:rsidRPr="00281C39">
        <w:rPr>
          <w:snapToGrid w:val="0"/>
        </w:rPr>
        <w:t>(c)</w:t>
      </w:r>
      <w:r w:rsidRPr="00281C39">
        <w:rPr>
          <w:snapToGrid w:val="0"/>
        </w:rPr>
        <w:tab/>
        <w:t>If two gear choices fulfil both target conditions for the rotational engine speed n</w:t>
      </w:r>
      <w:r w:rsidRPr="00281C39">
        <w:rPr>
          <w:snapToGrid w:val="0"/>
          <w:vertAlign w:val="subscript"/>
        </w:rPr>
        <w:t>target BB’</w:t>
      </w:r>
      <w:r w:rsidRPr="00281C39">
        <w:rPr>
          <w:snapToGrid w:val="0"/>
        </w:rPr>
        <w:t xml:space="preserve"> and for the vehicle speed v</w:t>
      </w:r>
      <w:r w:rsidRPr="00281C39">
        <w:rPr>
          <w:snapToGrid w:val="0"/>
          <w:vertAlign w:val="subscript"/>
        </w:rPr>
        <w:t>target BB’</w:t>
      </w:r>
      <w:r w:rsidRPr="00281C39">
        <w:rPr>
          <w:snapToGrid w:val="0"/>
        </w:rPr>
        <w:t>, and fulfil the following condition.</w:t>
      </w:r>
    </w:p>
    <w:p w14:paraId="57E72605" w14:textId="77777777" w:rsidR="00B01C61" w:rsidRPr="005D452D" w:rsidRDefault="00B01C61" w:rsidP="00B01C61">
      <w:pPr>
        <w:suppressAutoHyphens w:val="0"/>
        <w:spacing w:after="120"/>
        <w:ind w:left="2835" w:right="1134"/>
        <w:jc w:val="both"/>
        <w:rPr>
          <w:snapToGrid w:val="0"/>
          <w:lang w:val="sv-SE"/>
        </w:rPr>
      </w:pPr>
      <w:r w:rsidRPr="005D452D">
        <w:rPr>
          <w:snapToGrid w:val="0"/>
          <w:lang w:val="sv-SE"/>
        </w:rPr>
        <w:t>(v</w:t>
      </w:r>
      <w:r w:rsidRPr="005D452D">
        <w:rPr>
          <w:snapToGrid w:val="0"/>
          <w:vertAlign w:val="subscript"/>
          <w:lang w:val="sv-SE"/>
        </w:rPr>
        <w:t xml:space="preserve">target BB’ </w:t>
      </w:r>
      <w:r w:rsidRPr="005D452D">
        <w:rPr>
          <w:snapToGrid w:val="0"/>
          <w:lang w:val="sv-SE"/>
        </w:rPr>
        <w:t>– v</w:t>
      </w:r>
      <w:r w:rsidRPr="005D452D">
        <w:rPr>
          <w:snapToGrid w:val="0"/>
          <w:vertAlign w:val="subscript"/>
          <w:lang w:val="sv-SE"/>
        </w:rPr>
        <w:t>BB’ gear i</w:t>
      </w:r>
      <w:r w:rsidRPr="005D452D">
        <w:rPr>
          <w:snapToGrid w:val="0"/>
          <w:lang w:val="sv-SE"/>
        </w:rPr>
        <w:t>) = (v</w:t>
      </w:r>
      <w:r w:rsidRPr="005D452D">
        <w:rPr>
          <w:snapToGrid w:val="0"/>
          <w:vertAlign w:val="subscript"/>
          <w:lang w:val="sv-SE"/>
        </w:rPr>
        <w:t xml:space="preserve">BB’ gear i+1 </w:t>
      </w:r>
      <w:r w:rsidRPr="005D452D">
        <w:rPr>
          <w:snapToGrid w:val="0"/>
          <w:lang w:val="sv-SE"/>
        </w:rPr>
        <w:t>– v</w:t>
      </w:r>
      <w:r w:rsidRPr="005D452D">
        <w:rPr>
          <w:snapToGrid w:val="0"/>
          <w:vertAlign w:val="subscript"/>
          <w:lang w:val="sv-SE"/>
        </w:rPr>
        <w:t>target BB’</w:t>
      </w:r>
      <w:r w:rsidRPr="005D452D">
        <w:rPr>
          <w:snapToGrid w:val="0"/>
          <w:lang w:val="sv-SE"/>
        </w:rPr>
        <w:t xml:space="preserve">) </w:t>
      </w:r>
    </w:p>
    <w:p w14:paraId="59AA7FA2" w14:textId="77777777" w:rsidR="00B01C61" w:rsidRPr="00281C39" w:rsidRDefault="00B01C61" w:rsidP="00B01C61">
      <w:pPr>
        <w:suppressAutoHyphens w:val="0"/>
        <w:spacing w:after="120"/>
        <w:ind w:left="2835" w:right="1134"/>
        <w:jc w:val="both"/>
        <w:rPr>
          <w:snapToGrid w:val="0"/>
        </w:rPr>
      </w:pPr>
      <w:r w:rsidRPr="00281C39">
        <w:rPr>
          <w:snapToGrid w:val="0"/>
        </w:rPr>
        <w:t>then both gears are taken for further calculation of L</w:t>
      </w:r>
      <w:r w:rsidRPr="00281C39">
        <w:rPr>
          <w:snapToGrid w:val="0"/>
          <w:vertAlign w:val="subscript"/>
        </w:rPr>
        <w:t>urban</w:t>
      </w:r>
      <w:r w:rsidRPr="00281C39">
        <w:rPr>
          <w:snapToGrid w:val="0"/>
        </w:rPr>
        <w:t>.</w:t>
      </w:r>
    </w:p>
    <w:p w14:paraId="7CEF4051" w14:textId="77777777" w:rsidR="00B01C61" w:rsidRPr="00281C39" w:rsidRDefault="00B01C61" w:rsidP="00B01C61">
      <w:pPr>
        <w:suppressAutoHyphens w:val="0"/>
        <w:spacing w:after="120"/>
        <w:ind w:left="2835" w:right="1134" w:hanging="567"/>
        <w:jc w:val="both"/>
        <w:rPr>
          <w:snapToGrid w:val="0"/>
        </w:rPr>
      </w:pPr>
      <w:r w:rsidRPr="00281C39">
        <w:rPr>
          <w:snapToGrid w:val="0"/>
        </w:rPr>
        <w:t>(d)</w:t>
      </w:r>
      <w:r w:rsidRPr="00281C39">
        <w:rPr>
          <w:snapToGrid w:val="0"/>
        </w:rPr>
        <w:tab/>
        <w:t>If one gear choice fulfils the target condition for the rotational engine speed n</w:t>
      </w:r>
      <w:r w:rsidRPr="00281C39">
        <w:rPr>
          <w:snapToGrid w:val="0"/>
          <w:vertAlign w:val="subscript"/>
        </w:rPr>
        <w:t xml:space="preserve">target BB’ </w:t>
      </w:r>
      <w:r w:rsidRPr="00281C39">
        <w:rPr>
          <w:snapToGrid w:val="0"/>
        </w:rPr>
        <w:t xml:space="preserve">but not the target condition for the vehicle speed </w:t>
      </w:r>
      <w:r w:rsidR="00B66932" w:rsidRPr="00281C39">
        <w:rPr>
          <w:snapToGrid w:val="0"/>
        </w:rPr>
        <w:br/>
      </w:r>
      <w:r w:rsidRPr="00281C39">
        <w:rPr>
          <w:snapToGrid w:val="0"/>
        </w:rPr>
        <w:t>v</w:t>
      </w:r>
      <w:r w:rsidRPr="00281C39">
        <w:rPr>
          <w:snapToGrid w:val="0"/>
          <w:vertAlign w:val="subscript"/>
        </w:rPr>
        <w:t>target BB’</w:t>
      </w:r>
      <w:r w:rsidRPr="00281C39">
        <w:rPr>
          <w:snapToGrid w:val="0"/>
        </w:rPr>
        <w:t>, use two gears, gear</w:t>
      </w:r>
      <w:r w:rsidRPr="00281C39">
        <w:rPr>
          <w:snapToGrid w:val="0"/>
          <w:vertAlign w:val="subscript"/>
        </w:rPr>
        <w:t>x</w:t>
      </w:r>
      <w:r w:rsidRPr="00281C39">
        <w:rPr>
          <w:snapToGrid w:val="0"/>
        </w:rPr>
        <w:t xml:space="preserve"> and gear</w:t>
      </w:r>
      <w:r w:rsidRPr="00281C39">
        <w:rPr>
          <w:snapToGrid w:val="0"/>
          <w:vertAlign w:val="subscript"/>
        </w:rPr>
        <w:t>y</w:t>
      </w:r>
      <w:r w:rsidRPr="00281C39">
        <w:rPr>
          <w:snapToGrid w:val="0"/>
        </w:rPr>
        <w:t>. The target conditions for the vehicle speed for these two gears are as follows:</w:t>
      </w:r>
    </w:p>
    <w:p w14:paraId="018354CC" w14:textId="77777777" w:rsidR="00B01C61" w:rsidRPr="005D452D" w:rsidRDefault="00B01C61" w:rsidP="00B01C61">
      <w:pPr>
        <w:suppressAutoHyphens w:val="0"/>
        <w:spacing w:after="120"/>
        <w:ind w:left="2835" w:right="1134"/>
        <w:jc w:val="both"/>
        <w:rPr>
          <w:snapToGrid w:val="0"/>
          <w:lang w:val="pt-BR"/>
        </w:rPr>
      </w:pPr>
      <w:r w:rsidRPr="005D452D">
        <w:rPr>
          <w:snapToGrid w:val="0"/>
          <w:lang w:val="pt-BR"/>
        </w:rPr>
        <w:t>gear</w:t>
      </w:r>
      <w:r w:rsidRPr="005D452D">
        <w:rPr>
          <w:snapToGrid w:val="0"/>
          <w:vertAlign w:val="subscript"/>
          <w:lang w:val="pt-BR"/>
        </w:rPr>
        <w:t>x</w:t>
      </w:r>
      <w:r w:rsidRPr="005D452D">
        <w:rPr>
          <w:snapToGrid w:val="0"/>
          <w:lang w:val="pt-BR"/>
        </w:rPr>
        <w:t xml:space="preserve"> </w:t>
      </w:r>
    </w:p>
    <w:p w14:paraId="2658C2D8" w14:textId="77777777" w:rsidR="00B01C61" w:rsidRPr="005D452D" w:rsidRDefault="00B01C61" w:rsidP="00B01C61">
      <w:pPr>
        <w:suppressAutoHyphens w:val="0"/>
        <w:spacing w:after="120"/>
        <w:ind w:left="2835" w:right="1134"/>
        <w:jc w:val="both"/>
        <w:rPr>
          <w:snapToGrid w:val="0"/>
          <w:lang w:val="pt-BR"/>
        </w:rPr>
      </w:pPr>
      <w:r w:rsidRPr="005D452D">
        <w:rPr>
          <w:snapToGrid w:val="0"/>
          <w:lang w:val="pt-BR"/>
        </w:rPr>
        <w:t>25 km/h ≤ v</w:t>
      </w:r>
      <w:r w:rsidRPr="005D452D">
        <w:rPr>
          <w:snapToGrid w:val="0"/>
          <w:vertAlign w:val="subscript"/>
          <w:lang w:val="pt-BR"/>
        </w:rPr>
        <w:t>BB’x</w:t>
      </w:r>
      <w:r w:rsidRPr="005D452D">
        <w:rPr>
          <w:snapToGrid w:val="0"/>
          <w:lang w:val="pt-BR"/>
        </w:rPr>
        <w:t xml:space="preserve"> ≤ 30 km/h</w:t>
      </w:r>
    </w:p>
    <w:p w14:paraId="36379CCE" w14:textId="77777777" w:rsidR="00B01C61" w:rsidRPr="00281C39" w:rsidRDefault="00B01C61" w:rsidP="00B01C61">
      <w:pPr>
        <w:suppressAutoHyphens w:val="0"/>
        <w:spacing w:after="120"/>
        <w:ind w:left="2835" w:right="1134"/>
        <w:jc w:val="both"/>
        <w:rPr>
          <w:snapToGrid w:val="0"/>
        </w:rPr>
      </w:pPr>
      <w:r w:rsidRPr="00281C39">
        <w:rPr>
          <w:snapToGrid w:val="0"/>
        </w:rPr>
        <w:t xml:space="preserve">and </w:t>
      </w:r>
    </w:p>
    <w:p w14:paraId="0E8762FE" w14:textId="77777777" w:rsidR="00B01C61" w:rsidRPr="00281C39" w:rsidRDefault="00B01C61" w:rsidP="00B01C61">
      <w:pPr>
        <w:suppressAutoHyphens w:val="0"/>
        <w:spacing w:after="120"/>
        <w:ind w:left="2835" w:right="1134"/>
        <w:jc w:val="both"/>
        <w:rPr>
          <w:snapToGrid w:val="0"/>
        </w:rPr>
      </w:pPr>
      <w:r w:rsidRPr="00281C39">
        <w:rPr>
          <w:snapToGrid w:val="0"/>
        </w:rPr>
        <w:lastRenderedPageBreak/>
        <w:t>gear</w:t>
      </w:r>
      <w:r w:rsidRPr="00281C39">
        <w:rPr>
          <w:snapToGrid w:val="0"/>
          <w:vertAlign w:val="subscript"/>
        </w:rPr>
        <w:t>y</w:t>
      </w:r>
      <w:r w:rsidRPr="00281C39">
        <w:rPr>
          <w:snapToGrid w:val="0"/>
        </w:rPr>
        <w:t xml:space="preserve"> </w:t>
      </w:r>
    </w:p>
    <w:p w14:paraId="7AED6577" w14:textId="77777777" w:rsidR="00B01C61" w:rsidRPr="00281C39" w:rsidRDefault="00B01C61" w:rsidP="00B01C61">
      <w:pPr>
        <w:suppressAutoHyphens w:val="0"/>
        <w:spacing w:after="120"/>
        <w:ind w:left="2835" w:right="1134"/>
        <w:jc w:val="both"/>
        <w:rPr>
          <w:snapToGrid w:val="0"/>
        </w:rPr>
      </w:pPr>
      <w:r w:rsidRPr="00281C39">
        <w:rPr>
          <w:snapToGrid w:val="0"/>
        </w:rPr>
        <w:t>40 km/h ≤ v</w:t>
      </w:r>
      <w:r w:rsidRPr="00281C39">
        <w:rPr>
          <w:snapToGrid w:val="0"/>
          <w:vertAlign w:val="subscript"/>
        </w:rPr>
        <w:t>BB’y</w:t>
      </w:r>
      <w:r w:rsidRPr="00281C39">
        <w:rPr>
          <w:snapToGrid w:val="0"/>
        </w:rPr>
        <w:t xml:space="preserve"> ≤ 45 km/h</w:t>
      </w:r>
    </w:p>
    <w:p w14:paraId="005A731B" w14:textId="77777777" w:rsidR="00B01C61" w:rsidRPr="00281C39" w:rsidRDefault="00B01C61" w:rsidP="00B01C61">
      <w:pPr>
        <w:suppressAutoHyphens w:val="0"/>
        <w:spacing w:after="120"/>
        <w:ind w:left="2835" w:right="1134"/>
        <w:jc w:val="both"/>
        <w:rPr>
          <w:snapToGrid w:val="0"/>
        </w:rPr>
      </w:pPr>
      <w:r w:rsidRPr="00281C39">
        <w:rPr>
          <w:snapToGrid w:val="0"/>
        </w:rPr>
        <w:t>Both gears, gear</w:t>
      </w:r>
      <w:r w:rsidRPr="00281C39">
        <w:rPr>
          <w:snapToGrid w:val="0"/>
          <w:vertAlign w:val="subscript"/>
        </w:rPr>
        <w:t>x</w:t>
      </w:r>
      <w:r w:rsidRPr="00281C39">
        <w:rPr>
          <w:snapToGrid w:val="0"/>
        </w:rPr>
        <w:t xml:space="preserve"> and gear</w:t>
      </w:r>
      <w:r w:rsidRPr="00281C39">
        <w:rPr>
          <w:snapToGrid w:val="0"/>
          <w:vertAlign w:val="subscript"/>
        </w:rPr>
        <w:t>y</w:t>
      </w:r>
      <w:r w:rsidRPr="00281C39">
        <w:rPr>
          <w:snapToGrid w:val="0"/>
        </w:rPr>
        <w:t xml:space="preserve"> shall fulfil the target rotational engine speed n</w:t>
      </w:r>
      <w:r w:rsidRPr="00281C39">
        <w:rPr>
          <w:snapToGrid w:val="0"/>
          <w:vertAlign w:val="subscript"/>
        </w:rPr>
        <w:t>target BB’</w:t>
      </w:r>
      <w:r w:rsidRPr="00281C39">
        <w:rPr>
          <w:snapToGrid w:val="0"/>
        </w:rPr>
        <w:t>. Both gears shall be used for further calculation of L</w:t>
      </w:r>
      <w:r w:rsidRPr="00281C39">
        <w:rPr>
          <w:snapToGrid w:val="0"/>
          <w:vertAlign w:val="subscript"/>
        </w:rPr>
        <w:t>urban</w:t>
      </w:r>
      <w:r w:rsidRPr="00281C39">
        <w:rPr>
          <w:snapToGrid w:val="0"/>
        </w:rPr>
        <w:t>.</w:t>
      </w:r>
    </w:p>
    <w:p w14:paraId="28FE8370" w14:textId="77777777" w:rsidR="00B01C61" w:rsidRPr="00281C39" w:rsidRDefault="00B01C61" w:rsidP="00B01C61">
      <w:pPr>
        <w:suppressAutoHyphens w:val="0"/>
        <w:spacing w:after="120"/>
        <w:ind w:left="2835" w:right="1134"/>
        <w:jc w:val="both"/>
        <w:rPr>
          <w:snapToGrid w:val="0"/>
        </w:rPr>
      </w:pPr>
      <w:r w:rsidRPr="00281C39">
        <w:rPr>
          <w:snapToGrid w:val="0"/>
        </w:rPr>
        <w:t xml:space="preserve">If only one of the gears fulfils the target rotational engine speed, </w:t>
      </w:r>
      <w:r w:rsidR="00B66932" w:rsidRPr="00281C39">
        <w:rPr>
          <w:snapToGrid w:val="0"/>
        </w:rPr>
        <w:br/>
      </w:r>
      <w:r w:rsidRPr="00281C39">
        <w:rPr>
          <w:snapToGrid w:val="0"/>
        </w:rPr>
        <w:t>n</w:t>
      </w:r>
      <w:r w:rsidRPr="00281C39">
        <w:rPr>
          <w:snapToGrid w:val="0"/>
          <w:vertAlign w:val="subscript"/>
        </w:rPr>
        <w:t>target BB’</w:t>
      </w:r>
      <w:r w:rsidRPr="00281C39">
        <w:rPr>
          <w:snapToGrid w:val="0"/>
        </w:rPr>
        <w:t>, test with that gear. This gear shall be used for further calculation of L</w:t>
      </w:r>
      <w:r w:rsidRPr="00281C39">
        <w:rPr>
          <w:snapToGrid w:val="0"/>
          <w:vertAlign w:val="subscript"/>
        </w:rPr>
        <w:t>urban</w:t>
      </w:r>
      <w:r w:rsidRPr="00281C39">
        <w:rPr>
          <w:snapToGrid w:val="0"/>
        </w:rPr>
        <w:t>.</w:t>
      </w:r>
    </w:p>
    <w:p w14:paraId="4705351B" w14:textId="77777777" w:rsidR="00B01C61" w:rsidRPr="00281C39" w:rsidRDefault="00B01C61" w:rsidP="00B01C61">
      <w:pPr>
        <w:suppressAutoHyphens w:val="0"/>
        <w:spacing w:after="120"/>
        <w:ind w:left="2835" w:right="1134" w:hanging="567"/>
        <w:jc w:val="both"/>
        <w:rPr>
          <w:snapToGrid w:val="0"/>
        </w:rPr>
      </w:pPr>
      <w:r w:rsidRPr="00281C39">
        <w:rPr>
          <w:snapToGrid w:val="0"/>
        </w:rPr>
        <w:t>(e)</w:t>
      </w:r>
      <w:r w:rsidRPr="00281C39">
        <w:rPr>
          <w:snapToGrid w:val="0"/>
        </w:rPr>
        <w:tab/>
        <w:t xml:space="preserve">If none of the two gears fulfils the target rotational engine speed </w:t>
      </w:r>
      <w:r w:rsidR="00B66932" w:rsidRPr="00281C39">
        <w:rPr>
          <w:snapToGrid w:val="0"/>
        </w:rPr>
        <w:br/>
      </w:r>
      <w:r w:rsidRPr="00281C39">
        <w:rPr>
          <w:snapToGrid w:val="0"/>
        </w:rPr>
        <w:t>n</w:t>
      </w:r>
      <w:r w:rsidRPr="00281C39">
        <w:rPr>
          <w:snapToGrid w:val="0"/>
          <w:vertAlign w:val="subscript"/>
        </w:rPr>
        <w:t xml:space="preserve">target BB’ </w:t>
      </w:r>
      <w:r w:rsidRPr="00281C39">
        <w:rPr>
          <w:snapToGrid w:val="0"/>
        </w:rPr>
        <w:t>under condition d) then condition f) shall be chosen.</w:t>
      </w:r>
    </w:p>
    <w:p w14:paraId="2DD337BC" w14:textId="77777777" w:rsidR="00B01C61" w:rsidRPr="00281C39" w:rsidRDefault="00B01C61" w:rsidP="00B01C61">
      <w:pPr>
        <w:suppressAutoHyphens w:val="0"/>
        <w:spacing w:after="120"/>
        <w:ind w:left="2835" w:right="1134" w:hanging="567"/>
        <w:jc w:val="both"/>
        <w:rPr>
          <w:snapToGrid w:val="0"/>
        </w:rPr>
      </w:pPr>
      <w:r w:rsidRPr="00281C39">
        <w:rPr>
          <w:snapToGrid w:val="0"/>
        </w:rPr>
        <w:t>(f)</w:t>
      </w:r>
      <w:r w:rsidRPr="00281C39">
        <w:rPr>
          <w:snapToGrid w:val="0"/>
        </w:rPr>
        <w:tab/>
        <w:t>If no gear choice fulfils the target rotational engine speed choose the gear that fulfils the target vehicle velocity v</w:t>
      </w:r>
      <w:r w:rsidRPr="00281C39">
        <w:rPr>
          <w:snapToGrid w:val="0"/>
          <w:vertAlign w:val="subscript"/>
        </w:rPr>
        <w:t xml:space="preserve">target BB’ </w:t>
      </w:r>
      <w:r w:rsidRPr="00281C39">
        <w:rPr>
          <w:snapToGrid w:val="0"/>
        </w:rPr>
        <w:t>and is closest to the target rotational engine speed n</w:t>
      </w:r>
      <w:r w:rsidRPr="00281C39">
        <w:rPr>
          <w:snapToGrid w:val="0"/>
          <w:vertAlign w:val="subscript"/>
        </w:rPr>
        <w:t>target BB’</w:t>
      </w:r>
      <w:r w:rsidRPr="00281C39">
        <w:rPr>
          <w:snapToGrid w:val="0"/>
        </w:rPr>
        <w:t>, but not higher than n</w:t>
      </w:r>
      <w:r w:rsidRPr="00281C39">
        <w:rPr>
          <w:snapToGrid w:val="0"/>
          <w:vertAlign w:val="subscript"/>
        </w:rPr>
        <w:t>target BB’</w:t>
      </w:r>
      <w:r w:rsidRPr="00281C39">
        <w:rPr>
          <w:snapToGrid w:val="0"/>
        </w:rPr>
        <w:t>.</w:t>
      </w:r>
    </w:p>
    <w:p w14:paraId="1B0DE27E" w14:textId="77777777" w:rsidR="00B01C61" w:rsidRPr="00281C39" w:rsidRDefault="00B01C61" w:rsidP="00B01C61">
      <w:pPr>
        <w:suppressAutoHyphens w:val="0"/>
        <w:spacing w:after="120"/>
        <w:ind w:left="2835" w:right="1134"/>
        <w:jc w:val="both"/>
        <w:rPr>
          <w:snapToGrid w:val="0"/>
        </w:rPr>
      </w:pPr>
      <w:r w:rsidRPr="00281C39">
        <w:rPr>
          <w:snapToGrid w:val="0"/>
        </w:rPr>
        <w:t>v</w:t>
      </w:r>
      <w:r w:rsidRPr="00281C39">
        <w:rPr>
          <w:snapToGrid w:val="0"/>
          <w:vertAlign w:val="subscript"/>
        </w:rPr>
        <w:t xml:space="preserve">BB’ gear i  </w:t>
      </w:r>
      <w:r w:rsidRPr="00281C39">
        <w:rPr>
          <w:snapToGrid w:val="0"/>
        </w:rPr>
        <w:t>=  v</w:t>
      </w:r>
      <w:r w:rsidRPr="00281C39">
        <w:rPr>
          <w:snapToGrid w:val="0"/>
          <w:vertAlign w:val="subscript"/>
        </w:rPr>
        <w:t>target BB’</w:t>
      </w:r>
    </w:p>
    <w:p w14:paraId="7EB6C247" w14:textId="77777777" w:rsidR="00B01C61" w:rsidRPr="00281C39" w:rsidRDefault="00B01C61" w:rsidP="00B01C61">
      <w:pPr>
        <w:suppressAutoHyphens w:val="0"/>
        <w:spacing w:after="120"/>
        <w:ind w:left="2835" w:right="1134"/>
        <w:jc w:val="both"/>
        <w:rPr>
          <w:snapToGrid w:val="0"/>
        </w:rPr>
      </w:pPr>
      <w:r w:rsidRPr="00281C39">
        <w:rPr>
          <w:snapToGrid w:val="0"/>
        </w:rPr>
        <w:t>n</w:t>
      </w:r>
      <w:r w:rsidRPr="00281C39">
        <w:rPr>
          <w:snapToGrid w:val="0"/>
          <w:vertAlign w:val="subscript"/>
        </w:rPr>
        <w:t xml:space="preserve">BB’ gear i  </w:t>
      </w:r>
      <w:r w:rsidRPr="00281C39">
        <w:rPr>
          <w:snapToGrid w:val="0"/>
        </w:rPr>
        <w:t>≤  n</w:t>
      </w:r>
      <w:r w:rsidRPr="00281C39">
        <w:rPr>
          <w:snapToGrid w:val="0"/>
          <w:vertAlign w:val="subscript"/>
        </w:rPr>
        <w:t>target BB’</w:t>
      </w:r>
    </w:p>
    <w:p w14:paraId="44481B13" w14:textId="6BB7B5B5" w:rsidR="00B01C61" w:rsidRPr="00281C39" w:rsidRDefault="00B01C61" w:rsidP="00B01C61">
      <w:pPr>
        <w:suppressAutoHyphens w:val="0"/>
        <w:spacing w:after="120"/>
        <w:ind w:left="2835" w:right="1134"/>
        <w:jc w:val="both"/>
        <w:rPr>
          <w:snapToGrid w:val="0"/>
        </w:rPr>
      </w:pPr>
      <w:r w:rsidRPr="00281C39">
        <w:rPr>
          <w:snapToGrid w:val="0"/>
        </w:rPr>
        <w:t xml:space="preserve">A stable acceleration condition </w:t>
      </w:r>
      <w:r w:rsidR="007819E2" w:rsidRPr="00281C39">
        <w:rPr>
          <w:rFonts w:asciiTheme="majorBidi" w:hAnsiTheme="majorBidi" w:cstheme="majorBidi"/>
          <w:bCs/>
          <w:snapToGrid w:val="0"/>
          <w:spacing w:val="-2"/>
        </w:rPr>
        <w:t xml:space="preserve">according to definition 2.26.1. </w:t>
      </w:r>
      <w:r w:rsidRPr="00281C39">
        <w:rPr>
          <w:snapToGrid w:val="0"/>
        </w:rPr>
        <w:t xml:space="preserve">shall be </w:t>
      </w:r>
      <w:r w:rsidR="007819E2" w:rsidRPr="00281C39">
        <w:rPr>
          <w:snapToGrid w:val="0"/>
        </w:rPr>
        <w:t>ensured</w:t>
      </w:r>
      <w:r w:rsidRPr="00281C39">
        <w:rPr>
          <w:snapToGrid w:val="0"/>
        </w:rPr>
        <w:t xml:space="preserve">. If </w:t>
      </w:r>
      <w:r w:rsidR="007819E2" w:rsidRPr="00281C39">
        <w:rPr>
          <w:snapToGrid w:val="0"/>
        </w:rPr>
        <w:t xml:space="preserve">such </w:t>
      </w:r>
      <w:r w:rsidRPr="00281C39">
        <w:rPr>
          <w:snapToGrid w:val="0"/>
        </w:rPr>
        <w:t xml:space="preserve">a stable acceleration cannot be </w:t>
      </w:r>
      <w:r w:rsidR="007819E2" w:rsidRPr="00281C39">
        <w:rPr>
          <w:snapToGrid w:val="0"/>
        </w:rPr>
        <w:t xml:space="preserve">ensured </w:t>
      </w:r>
      <w:r w:rsidRPr="00281C39">
        <w:rPr>
          <w:snapToGrid w:val="0"/>
        </w:rPr>
        <w:t>in a gear, this gear shall be disregarded. In all conditions, the rated engine speed shall not be exceeded while the reference point of the vehicle is in the measurement zone. If the rated engine speed is exceeded within the measurement zone, this gear shall be disregarded.</w:t>
      </w:r>
    </w:p>
    <w:p w14:paraId="1D43765B" w14:textId="77777777" w:rsidR="00B01C61" w:rsidRPr="00281C39" w:rsidRDefault="00B01C61" w:rsidP="00B01C61">
      <w:pPr>
        <w:suppressAutoHyphens w:val="0"/>
        <w:spacing w:after="120"/>
        <w:ind w:left="2268" w:right="1134" w:hanging="1134"/>
        <w:jc w:val="both"/>
        <w:rPr>
          <w:snapToGrid w:val="0"/>
        </w:rPr>
      </w:pPr>
      <w:r w:rsidRPr="00281C39">
        <w:rPr>
          <w:snapToGrid w:val="0"/>
        </w:rPr>
        <w:t>3.1.2.2.1.2.</w:t>
      </w:r>
      <w:r w:rsidRPr="00281C39">
        <w:rPr>
          <w:snapToGrid w:val="0"/>
        </w:rPr>
        <w:tab/>
        <w:t>Automatic transmission, adaptive transmissions, and transmissions with variable gear ratio tested with non-locked gear ratios</w:t>
      </w:r>
    </w:p>
    <w:p w14:paraId="40203B5A" w14:textId="77777777" w:rsidR="00B01C61" w:rsidRPr="00281C39" w:rsidRDefault="00B01C61" w:rsidP="00B01C61">
      <w:pPr>
        <w:spacing w:after="120"/>
        <w:ind w:left="2268" w:right="1134"/>
        <w:jc w:val="both"/>
      </w:pPr>
      <w:r w:rsidRPr="00281C39">
        <w:tab/>
        <w:t xml:space="preserve">The gear selector position for full automatic operation shall be used. </w:t>
      </w:r>
    </w:p>
    <w:p w14:paraId="2F91D1AD" w14:textId="77777777" w:rsidR="00B01C61" w:rsidRPr="00281C39" w:rsidRDefault="00B01C61" w:rsidP="00B01C61">
      <w:pPr>
        <w:spacing w:after="120"/>
        <w:ind w:left="2268" w:right="1134"/>
        <w:jc w:val="both"/>
        <w:rPr>
          <w:spacing w:val="-2"/>
        </w:rPr>
      </w:pPr>
      <w:r w:rsidRPr="00281C39">
        <w:rPr>
          <w:spacing w:val="-2"/>
        </w:rPr>
        <w:t>The test may then include a gear change to a lower range and a higher acceleration. A gear change to a higher range and a lower acceleration is not allowed. In any case a gear change to a gear ratio that is typically not used at the specified condition as defined by the manufacturer in urban traffic shall be avoided.</w:t>
      </w:r>
    </w:p>
    <w:p w14:paraId="0825957F" w14:textId="77777777" w:rsidR="00B01C61" w:rsidRPr="00281C39" w:rsidRDefault="00B01C61" w:rsidP="00B01C61">
      <w:pPr>
        <w:suppressAutoHyphens w:val="0"/>
        <w:spacing w:after="120"/>
        <w:ind w:left="2268" w:right="1134"/>
        <w:jc w:val="both"/>
        <w:rPr>
          <w:snapToGrid w:val="0"/>
        </w:rPr>
      </w:pPr>
      <w:r w:rsidRPr="00281C39">
        <w:rPr>
          <w:snapToGrid w:val="0"/>
        </w:rPr>
        <w:t>Therefore, it is permitted to establish and use electronic or mechanical devices, including alternative gear selector positions, to prevent a downshift to a gear ratio that is typically not used at the specified test condition as defined by the manufacturer in urban traffic.</w:t>
      </w:r>
    </w:p>
    <w:p w14:paraId="029C93A9" w14:textId="0F22C665" w:rsidR="00A35F2F" w:rsidRPr="00281C39" w:rsidRDefault="00B01C61" w:rsidP="00A35F2F">
      <w:pPr>
        <w:spacing w:after="120"/>
        <w:ind w:left="2268" w:right="1134"/>
        <w:jc w:val="both"/>
      </w:pPr>
      <w:r w:rsidRPr="00281C39">
        <w:tab/>
      </w:r>
      <w:r w:rsidR="00A35F2F" w:rsidRPr="00281C39">
        <w:t>Table 1 in Appendix</w:t>
      </w:r>
      <w:r w:rsidR="008A23CF" w:rsidRPr="00281C39">
        <w:t xml:space="preserve"> 1</w:t>
      </w:r>
      <w:r w:rsidR="00A35F2F" w:rsidRPr="00281C39">
        <w:t xml:space="preserve"> to Annex 3 provides examples for valid measures to control the downshift of gears. Any measure used by manufacturer for the above-mentioned purposes shall be documented in the test report. </w:t>
      </w:r>
    </w:p>
    <w:p w14:paraId="24E4CCBB" w14:textId="4BD95EE2" w:rsidR="00B01C61" w:rsidRPr="00281C39" w:rsidRDefault="00B01C61" w:rsidP="00B01C61">
      <w:pPr>
        <w:spacing w:after="120"/>
        <w:ind w:left="2268" w:right="1134"/>
        <w:jc w:val="both"/>
      </w:pPr>
      <w:r w:rsidRPr="00281C39">
        <w:t>The following conditions for fulfilling the target conditions in paragraph 3.1.2.2. of Annex 3 to this Regulation are possible:</w:t>
      </w:r>
    </w:p>
    <w:p w14:paraId="788EE01F" w14:textId="77777777" w:rsidR="00B01C61" w:rsidRPr="00281C39" w:rsidRDefault="00B01C61" w:rsidP="00B01C61">
      <w:pPr>
        <w:spacing w:after="120"/>
        <w:ind w:left="2835" w:right="1134" w:hanging="567"/>
        <w:jc w:val="both"/>
      </w:pPr>
      <w:r w:rsidRPr="00281C39">
        <w:t xml:space="preserve">(a) </w:t>
      </w:r>
      <w:r w:rsidRPr="00281C39">
        <w:tab/>
        <w:t>If the choice of the gear selector position fulfils both target conditions for the rotational engine speed n</w:t>
      </w:r>
      <w:r w:rsidRPr="00281C39">
        <w:rPr>
          <w:vertAlign w:val="subscript"/>
        </w:rPr>
        <w:t xml:space="preserve">target BB’ </w:t>
      </w:r>
      <w:r w:rsidRPr="00281C39">
        <w:t xml:space="preserve">and for the vehicle speed </w:t>
      </w:r>
      <w:r w:rsidR="00B66932" w:rsidRPr="00281C39">
        <w:br/>
      </w:r>
      <w:r w:rsidRPr="00281C39">
        <w:t>v</w:t>
      </w:r>
      <w:r w:rsidRPr="00281C39">
        <w:rPr>
          <w:vertAlign w:val="subscript"/>
        </w:rPr>
        <w:t>target BB’</w:t>
      </w:r>
      <w:r w:rsidRPr="00281C39">
        <w:t>, test with the gear selector in that position.</w:t>
      </w:r>
    </w:p>
    <w:p w14:paraId="1C38FC53" w14:textId="77777777" w:rsidR="00B01C61" w:rsidRPr="00281C39" w:rsidRDefault="00B01C61" w:rsidP="00B01C61">
      <w:pPr>
        <w:spacing w:after="120"/>
        <w:ind w:left="2835" w:right="1134" w:hanging="567"/>
        <w:jc w:val="both"/>
      </w:pPr>
      <w:r w:rsidRPr="00281C39">
        <w:t xml:space="preserve">(b) </w:t>
      </w:r>
      <w:r w:rsidRPr="00281C39">
        <w:tab/>
        <w:t>If the choice of the gear selector position fulfils the target condition for the rotational engine speed n</w:t>
      </w:r>
      <w:r w:rsidRPr="00281C39">
        <w:rPr>
          <w:vertAlign w:val="subscript"/>
        </w:rPr>
        <w:t xml:space="preserve">target BB’ </w:t>
      </w:r>
      <w:r w:rsidRPr="00281C39">
        <w:t>but not the target condition for the vehicle speed v</w:t>
      </w:r>
      <w:r w:rsidRPr="00281C39">
        <w:rPr>
          <w:vertAlign w:val="subscript"/>
        </w:rPr>
        <w:t>target BB’</w:t>
      </w:r>
      <w:r w:rsidRPr="00281C39">
        <w:t>, change the target condition for the vehicle speed to two vehicle target speeds as follows:</w:t>
      </w:r>
    </w:p>
    <w:p w14:paraId="5134C7C1" w14:textId="77777777" w:rsidR="00B01C61" w:rsidRPr="005D452D" w:rsidRDefault="00B01C61" w:rsidP="00B01C61">
      <w:pPr>
        <w:spacing w:after="120"/>
        <w:ind w:left="2835" w:right="1134"/>
        <w:jc w:val="both"/>
        <w:rPr>
          <w:lang w:val="pt-BR"/>
        </w:rPr>
      </w:pPr>
      <w:r w:rsidRPr="005D452D">
        <w:rPr>
          <w:lang w:val="pt-BR"/>
        </w:rPr>
        <w:t>Define v</w:t>
      </w:r>
      <w:r w:rsidRPr="005D452D">
        <w:rPr>
          <w:vertAlign w:val="subscript"/>
          <w:lang w:val="pt-BR"/>
        </w:rPr>
        <w:t>BB’1</w:t>
      </w:r>
      <w:r w:rsidRPr="005D452D">
        <w:rPr>
          <w:lang w:val="pt-BR"/>
        </w:rPr>
        <w:t xml:space="preserve"> as</w:t>
      </w:r>
    </w:p>
    <w:p w14:paraId="70E01B84" w14:textId="77777777" w:rsidR="00B01C61" w:rsidRPr="005D452D" w:rsidRDefault="00B01C61" w:rsidP="00B01C61">
      <w:pPr>
        <w:spacing w:after="120"/>
        <w:ind w:left="2835" w:right="1134"/>
        <w:jc w:val="both"/>
        <w:rPr>
          <w:lang w:val="pt-BR"/>
        </w:rPr>
      </w:pPr>
      <w:r w:rsidRPr="005D452D">
        <w:rPr>
          <w:lang w:val="pt-BR"/>
        </w:rPr>
        <w:lastRenderedPageBreak/>
        <w:t>25 km/h ≤ v</w:t>
      </w:r>
      <w:r w:rsidRPr="005D452D">
        <w:rPr>
          <w:vertAlign w:val="subscript"/>
          <w:lang w:val="pt-BR"/>
        </w:rPr>
        <w:t>BB’1</w:t>
      </w:r>
      <w:r w:rsidRPr="005D452D">
        <w:rPr>
          <w:lang w:val="pt-BR"/>
        </w:rPr>
        <w:t xml:space="preserve"> ≤ 35 km/h</w:t>
      </w:r>
    </w:p>
    <w:p w14:paraId="608C8013" w14:textId="77777777" w:rsidR="00B01C61" w:rsidRPr="00281C39" w:rsidRDefault="00B01C61" w:rsidP="00B01C61">
      <w:pPr>
        <w:spacing w:after="120"/>
        <w:ind w:left="2835" w:right="1134"/>
        <w:jc w:val="both"/>
      </w:pPr>
      <w:r w:rsidRPr="00281C39">
        <w:t>and</w:t>
      </w:r>
    </w:p>
    <w:p w14:paraId="091A531D" w14:textId="77777777" w:rsidR="00B01C61" w:rsidRPr="00281C39" w:rsidRDefault="00B01C61" w:rsidP="00B01C61">
      <w:pPr>
        <w:spacing w:after="120"/>
        <w:ind w:left="2835" w:right="1134"/>
        <w:jc w:val="both"/>
      </w:pPr>
      <w:r w:rsidRPr="00281C39">
        <w:t>Define v</w:t>
      </w:r>
      <w:r w:rsidRPr="00281C39">
        <w:rPr>
          <w:vertAlign w:val="subscript"/>
        </w:rPr>
        <w:t>BB’2</w:t>
      </w:r>
      <w:r w:rsidRPr="00281C39">
        <w:t xml:space="preserve"> as</w:t>
      </w:r>
    </w:p>
    <w:p w14:paraId="51F33CD3" w14:textId="77777777" w:rsidR="00B01C61" w:rsidRPr="00281C39" w:rsidRDefault="00B01C61" w:rsidP="00B01C61">
      <w:pPr>
        <w:spacing w:after="120"/>
        <w:ind w:left="2835" w:right="1134"/>
        <w:jc w:val="both"/>
      </w:pPr>
      <w:r w:rsidRPr="00281C39">
        <w:t>35 km/h ≤ v</w:t>
      </w:r>
      <w:r w:rsidRPr="00281C39">
        <w:rPr>
          <w:vertAlign w:val="subscript"/>
        </w:rPr>
        <w:t>BB’2</w:t>
      </w:r>
      <w:r w:rsidRPr="00281C39">
        <w:t xml:space="preserve"> ≤ 45 km/h.</w:t>
      </w:r>
    </w:p>
    <w:p w14:paraId="7B715AD1" w14:textId="77777777" w:rsidR="00B01C61" w:rsidRPr="00281C39" w:rsidRDefault="00B01C61" w:rsidP="00B01C61">
      <w:pPr>
        <w:spacing w:after="120"/>
        <w:ind w:left="2835" w:right="1134"/>
        <w:jc w:val="both"/>
      </w:pPr>
      <w:r w:rsidRPr="00281C39">
        <w:t>Conduct two tests, one with v</w:t>
      </w:r>
      <w:r w:rsidRPr="00281C39">
        <w:rPr>
          <w:vertAlign w:val="subscript"/>
        </w:rPr>
        <w:t>BB’1</w:t>
      </w:r>
      <w:r w:rsidRPr="00281C39">
        <w:t xml:space="preserve"> and one with v</w:t>
      </w:r>
      <w:r w:rsidRPr="00281C39">
        <w:rPr>
          <w:vertAlign w:val="subscript"/>
        </w:rPr>
        <w:t>BB’2</w:t>
      </w:r>
      <w:r w:rsidRPr="00281C39">
        <w:t>.</w:t>
      </w:r>
    </w:p>
    <w:p w14:paraId="46B600E8" w14:textId="77777777" w:rsidR="00B01C61" w:rsidRPr="00281C39" w:rsidRDefault="00B01C61" w:rsidP="00B01C61">
      <w:pPr>
        <w:spacing w:after="120"/>
        <w:ind w:left="2835" w:right="1134"/>
        <w:jc w:val="both"/>
      </w:pPr>
      <w:r w:rsidRPr="00281C39">
        <w:t>Both test conditions are used for further calculation of L</w:t>
      </w:r>
      <w:r w:rsidRPr="00281C39">
        <w:rPr>
          <w:vertAlign w:val="subscript"/>
        </w:rPr>
        <w:t>urban</w:t>
      </w:r>
      <w:r w:rsidRPr="00281C39">
        <w:t>.</w:t>
      </w:r>
    </w:p>
    <w:p w14:paraId="4F4D9D38" w14:textId="77777777" w:rsidR="00B01C61" w:rsidRPr="00281C39" w:rsidRDefault="00B01C61" w:rsidP="00B01C61">
      <w:pPr>
        <w:spacing w:after="120"/>
        <w:ind w:left="2835" w:right="1134" w:hanging="567"/>
        <w:jc w:val="both"/>
      </w:pPr>
      <w:r w:rsidRPr="00281C39">
        <w:t>(c)</w:t>
      </w:r>
      <w:r w:rsidRPr="00281C39">
        <w:tab/>
        <w:t>If under condition b) the target rotational engine speed n</w:t>
      </w:r>
      <w:r w:rsidRPr="00281C39">
        <w:rPr>
          <w:vertAlign w:val="subscript"/>
        </w:rPr>
        <w:t xml:space="preserve">target BB’ </w:t>
      </w:r>
      <w:r w:rsidRPr="00281C39">
        <w:t>cannot be fulfilled, condition d) shall be chosen.</w:t>
      </w:r>
    </w:p>
    <w:p w14:paraId="6F955E7C" w14:textId="77777777" w:rsidR="00B01C61" w:rsidRPr="00281C39" w:rsidRDefault="00B01C61" w:rsidP="00B01C61">
      <w:pPr>
        <w:spacing w:after="120"/>
        <w:ind w:left="2835" w:right="1134" w:hanging="567"/>
        <w:jc w:val="both"/>
      </w:pPr>
      <w:r w:rsidRPr="00281C39">
        <w:t>(d)</w:t>
      </w:r>
      <w:r w:rsidRPr="00281C39">
        <w:tab/>
        <w:t>If the choice of the gear selector position cannot fulfil the target condition for the rotational engine speed n</w:t>
      </w:r>
      <w:r w:rsidRPr="00281C39">
        <w:rPr>
          <w:vertAlign w:val="subscript"/>
        </w:rPr>
        <w:t xml:space="preserve">target BB’ </w:t>
      </w:r>
      <w:r w:rsidRPr="00281C39">
        <w:t>but the target condition for the vehicle speed v</w:t>
      </w:r>
      <w:r w:rsidRPr="00281C39">
        <w:rPr>
          <w:vertAlign w:val="subscript"/>
        </w:rPr>
        <w:t>target BB’</w:t>
      </w:r>
      <w:r w:rsidRPr="00281C39">
        <w:t>, change the target condition for the vehicle speed to two vehicle target speeds as follows:</w:t>
      </w:r>
    </w:p>
    <w:p w14:paraId="50569F86" w14:textId="77777777" w:rsidR="00B01C61" w:rsidRPr="005D452D" w:rsidRDefault="00B01C61" w:rsidP="0032053D">
      <w:pPr>
        <w:keepNext/>
        <w:keepLines/>
        <w:spacing w:after="120"/>
        <w:ind w:left="2835" w:right="1134"/>
        <w:jc w:val="both"/>
        <w:rPr>
          <w:lang w:val="pt-BR"/>
        </w:rPr>
      </w:pPr>
      <w:r w:rsidRPr="005D452D">
        <w:rPr>
          <w:lang w:val="pt-BR"/>
        </w:rPr>
        <w:t>Define v</w:t>
      </w:r>
      <w:r w:rsidRPr="005D452D">
        <w:rPr>
          <w:vertAlign w:val="subscript"/>
          <w:lang w:val="pt-BR"/>
        </w:rPr>
        <w:t>BB’1</w:t>
      </w:r>
      <w:r w:rsidRPr="005D452D">
        <w:rPr>
          <w:lang w:val="pt-BR"/>
        </w:rPr>
        <w:t xml:space="preserve"> as</w:t>
      </w:r>
    </w:p>
    <w:p w14:paraId="2632C7D9" w14:textId="77777777" w:rsidR="00B01C61" w:rsidRPr="005D452D" w:rsidRDefault="00B01C61" w:rsidP="00B01C61">
      <w:pPr>
        <w:spacing w:after="120"/>
        <w:ind w:left="2835" w:right="1134"/>
        <w:jc w:val="both"/>
        <w:rPr>
          <w:lang w:val="pt-BR"/>
        </w:rPr>
      </w:pPr>
      <w:r w:rsidRPr="005D452D">
        <w:rPr>
          <w:lang w:val="pt-BR"/>
        </w:rPr>
        <w:t>25 km/h ≤ v</w:t>
      </w:r>
      <w:r w:rsidRPr="005D452D">
        <w:rPr>
          <w:vertAlign w:val="subscript"/>
          <w:lang w:val="pt-BR"/>
        </w:rPr>
        <w:t>BB’1</w:t>
      </w:r>
      <w:r w:rsidRPr="005D452D">
        <w:rPr>
          <w:lang w:val="pt-BR"/>
        </w:rPr>
        <w:t xml:space="preserve"> ≤ 30 km/h </w:t>
      </w:r>
    </w:p>
    <w:p w14:paraId="0529A674" w14:textId="77777777" w:rsidR="00B01C61" w:rsidRPr="00281C39" w:rsidRDefault="00B01C61" w:rsidP="00B01C61">
      <w:pPr>
        <w:spacing w:after="120"/>
        <w:ind w:left="2835" w:right="1134"/>
        <w:jc w:val="both"/>
      </w:pPr>
      <w:r w:rsidRPr="00281C39">
        <w:t>and</w:t>
      </w:r>
    </w:p>
    <w:p w14:paraId="29E362B8" w14:textId="77777777" w:rsidR="00B01C61" w:rsidRPr="00281C39" w:rsidRDefault="00B01C61" w:rsidP="00B01C61">
      <w:pPr>
        <w:spacing w:after="120"/>
        <w:ind w:left="2835" w:right="1134"/>
        <w:jc w:val="both"/>
      </w:pPr>
      <w:r w:rsidRPr="00281C39">
        <w:t>Define v</w:t>
      </w:r>
      <w:r w:rsidRPr="00281C39">
        <w:rPr>
          <w:vertAlign w:val="subscript"/>
        </w:rPr>
        <w:t>BB’2</w:t>
      </w:r>
      <w:r w:rsidRPr="00281C39">
        <w:t xml:space="preserve"> as </w:t>
      </w:r>
    </w:p>
    <w:p w14:paraId="134EF7A0" w14:textId="77777777" w:rsidR="00B01C61" w:rsidRPr="00281C39" w:rsidRDefault="00B01C61" w:rsidP="00B01C61">
      <w:pPr>
        <w:spacing w:after="120"/>
        <w:ind w:left="2835" w:right="1134"/>
        <w:jc w:val="both"/>
      </w:pPr>
      <w:r w:rsidRPr="00281C39">
        <w:t>40 km/h ≤ v</w:t>
      </w:r>
      <w:r w:rsidRPr="00281C39">
        <w:rPr>
          <w:vertAlign w:val="subscript"/>
        </w:rPr>
        <w:t>BB’2</w:t>
      </w:r>
      <w:r w:rsidRPr="00281C39">
        <w:t xml:space="preserve"> ≤ 45 km/h.</w:t>
      </w:r>
    </w:p>
    <w:p w14:paraId="577E733D" w14:textId="77777777" w:rsidR="00B01C61" w:rsidRPr="00281C39" w:rsidRDefault="00B01C61" w:rsidP="00B01C61">
      <w:pPr>
        <w:spacing w:after="120"/>
        <w:ind w:left="2835" w:right="1134"/>
        <w:jc w:val="both"/>
      </w:pPr>
      <w:r w:rsidRPr="00281C39">
        <w:t>Conduct two tests, one with v</w:t>
      </w:r>
      <w:r w:rsidRPr="00281C39">
        <w:rPr>
          <w:vertAlign w:val="subscript"/>
        </w:rPr>
        <w:t>BB’1</w:t>
      </w:r>
      <w:r w:rsidRPr="00281C39">
        <w:t xml:space="preserve"> and one with v</w:t>
      </w:r>
      <w:r w:rsidRPr="00281C39">
        <w:rPr>
          <w:vertAlign w:val="subscript"/>
        </w:rPr>
        <w:t>BB’2</w:t>
      </w:r>
      <w:r w:rsidRPr="00281C39">
        <w:t>.</w:t>
      </w:r>
    </w:p>
    <w:p w14:paraId="2917DB41" w14:textId="77777777" w:rsidR="00B01C61" w:rsidRPr="00281C39" w:rsidRDefault="00B01C61" w:rsidP="00B01C61">
      <w:pPr>
        <w:spacing w:after="120"/>
        <w:ind w:left="2835" w:right="1134"/>
        <w:jc w:val="both"/>
      </w:pPr>
      <w:r w:rsidRPr="00281C39">
        <w:t>Use the test where n</w:t>
      </w:r>
      <w:r w:rsidRPr="00281C39">
        <w:rPr>
          <w:vertAlign w:val="subscript"/>
        </w:rPr>
        <w:t>BB’</w:t>
      </w:r>
      <w:r w:rsidRPr="00281C39">
        <w:t xml:space="preserve"> is closest to the target rotational engine speed n</w:t>
      </w:r>
      <w:r w:rsidRPr="00281C39">
        <w:rPr>
          <w:vertAlign w:val="subscript"/>
        </w:rPr>
        <w:t xml:space="preserve">target BB’ </w:t>
      </w:r>
      <w:r w:rsidRPr="00281C39">
        <w:t>but not higher than n</w:t>
      </w:r>
      <w:r w:rsidRPr="00281C39">
        <w:rPr>
          <w:vertAlign w:val="subscript"/>
        </w:rPr>
        <w:t>target BB’</w:t>
      </w:r>
      <w:r w:rsidRPr="00281C39">
        <w:t>.</w:t>
      </w:r>
    </w:p>
    <w:p w14:paraId="13431C44" w14:textId="77777777" w:rsidR="00B01C61" w:rsidRPr="00281C39" w:rsidRDefault="00B01C61" w:rsidP="00B01C61">
      <w:pPr>
        <w:spacing w:after="120"/>
        <w:ind w:left="2835" w:right="1134"/>
        <w:jc w:val="both"/>
      </w:pPr>
      <w:r w:rsidRPr="00281C39">
        <w:t>n</w:t>
      </w:r>
      <w:r w:rsidRPr="00281C39">
        <w:rPr>
          <w:vertAlign w:val="subscript"/>
        </w:rPr>
        <w:t xml:space="preserve">BB’ i </w:t>
      </w:r>
      <w:r w:rsidRPr="00281C39">
        <w:t>≤ n</w:t>
      </w:r>
      <w:r w:rsidRPr="00281C39">
        <w:rPr>
          <w:vertAlign w:val="subscript"/>
        </w:rPr>
        <w:t xml:space="preserve">target BB’ </w:t>
      </w:r>
      <w:r w:rsidRPr="00281C39">
        <w:t>for i = 1, 2</w:t>
      </w:r>
    </w:p>
    <w:p w14:paraId="10A01367" w14:textId="77777777" w:rsidR="00B01C61" w:rsidRPr="00281C39" w:rsidRDefault="00B01C61" w:rsidP="00B01C61">
      <w:pPr>
        <w:spacing w:after="120"/>
        <w:ind w:left="2835" w:right="1134"/>
        <w:jc w:val="both"/>
      </w:pPr>
      <w:r w:rsidRPr="00281C39">
        <w:t>If the vehicle cannot fulfil the condition:</w:t>
      </w:r>
    </w:p>
    <w:p w14:paraId="681520D2" w14:textId="77777777" w:rsidR="00B01C61" w:rsidRPr="00281C39" w:rsidRDefault="00B01C61" w:rsidP="00B01C61">
      <w:pPr>
        <w:spacing w:after="120"/>
        <w:ind w:left="2835" w:right="1134"/>
        <w:jc w:val="both"/>
      </w:pPr>
      <w:r w:rsidRPr="00281C39">
        <w:t>n</w:t>
      </w:r>
      <w:r w:rsidRPr="00281C39">
        <w:rPr>
          <w:vertAlign w:val="subscript"/>
        </w:rPr>
        <w:t>BB’ i</w:t>
      </w:r>
      <w:r w:rsidRPr="00281C39">
        <w:t xml:space="preserve"> ≤ n</w:t>
      </w:r>
      <w:r w:rsidRPr="00281C39">
        <w:rPr>
          <w:vertAlign w:val="subscript"/>
        </w:rPr>
        <w:t xml:space="preserve">target BB’ </w:t>
      </w:r>
      <w:r w:rsidRPr="00281C39">
        <w:t>for i = 1, 2</w:t>
      </w:r>
    </w:p>
    <w:p w14:paraId="0D99004B" w14:textId="77777777" w:rsidR="00B01C61" w:rsidRPr="00281C39" w:rsidRDefault="00B01C61" w:rsidP="00B01C61">
      <w:pPr>
        <w:spacing w:after="120"/>
        <w:ind w:left="2835" w:right="1134"/>
        <w:jc w:val="both"/>
      </w:pPr>
      <w:r w:rsidRPr="00281C39">
        <w:t>condition (e) shall be used.</w:t>
      </w:r>
    </w:p>
    <w:p w14:paraId="41ACF538" w14:textId="77777777" w:rsidR="00B01C61" w:rsidRPr="00281C39" w:rsidRDefault="00B01C61" w:rsidP="00B01C61">
      <w:pPr>
        <w:spacing w:after="120"/>
        <w:ind w:left="2835" w:right="1134" w:hanging="567"/>
        <w:jc w:val="both"/>
      </w:pPr>
      <w:r w:rsidRPr="00281C39">
        <w:t>(e)</w:t>
      </w:r>
      <w:r w:rsidRPr="00281C39">
        <w:tab/>
        <w:t>If the choice of the gear selector position cannot fulfil the target conditions for the rotational engine speed n</w:t>
      </w:r>
      <w:r w:rsidRPr="00281C39">
        <w:rPr>
          <w:vertAlign w:val="subscript"/>
        </w:rPr>
        <w:t xml:space="preserve">target BB’ </w:t>
      </w:r>
      <w:r w:rsidRPr="00281C39">
        <w:t>and the target condition for the vehicle speed v</w:t>
      </w:r>
      <w:r w:rsidRPr="00281C39">
        <w:rPr>
          <w:vertAlign w:val="subscript"/>
        </w:rPr>
        <w:t>target BB’</w:t>
      </w:r>
      <w:r w:rsidRPr="00281C39">
        <w:t>, change the target condition for the vehicle speed to the following:</w:t>
      </w:r>
    </w:p>
    <w:p w14:paraId="2348331F" w14:textId="77777777" w:rsidR="00B01C61" w:rsidRPr="00281C39" w:rsidRDefault="00B01C61" w:rsidP="00B01C61">
      <w:pPr>
        <w:spacing w:after="120"/>
        <w:ind w:left="2835" w:right="1134"/>
        <w:jc w:val="both"/>
      </w:pPr>
      <w:r w:rsidRPr="00281C39">
        <w:t>v</w:t>
      </w:r>
      <w:r w:rsidRPr="00281C39">
        <w:rPr>
          <w:vertAlign w:val="subscript"/>
        </w:rPr>
        <w:t>BB’</w:t>
      </w:r>
      <w:r w:rsidRPr="00281C39">
        <w:t xml:space="preserve"> = v</w:t>
      </w:r>
      <w:r w:rsidRPr="00281C39">
        <w:rPr>
          <w:vertAlign w:val="subscript"/>
        </w:rPr>
        <w:t xml:space="preserve">target BB’ </w:t>
      </w:r>
      <w:r w:rsidRPr="00281C39">
        <w:t>+ 5 km/h</w:t>
      </w:r>
    </w:p>
    <w:p w14:paraId="23DDF492" w14:textId="77777777" w:rsidR="00B01C61" w:rsidRPr="00281C39" w:rsidRDefault="00B01C61" w:rsidP="00B01C61">
      <w:pPr>
        <w:spacing w:after="120"/>
        <w:ind w:left="2835" w:right="1134"/>
        <w:jc w:val="both"/>
        <w:rPr>
          <w:spacing w:val="-2"/>
        </w:rPr>
      </w:pPr>
      <w:r w:rsidRPr="00281C39">
        <w:rPr>
          <w:spacing w:val="-2"/>
        </w:rPr>
        <w:t>Conduct the test with that vehicle speed v</w:t>
      </w:r>
      <w:r w:rsidRPr="00281C39">
        <w:rPr>
          <w:spacing w:val="-2"/>
          <w:vertAlign w:val="subscript"/>
        </w:rPr>
        <w:t>BB’</w:t>
      </w:r>
      <w:r w:rsidRPr="00281C39">
        <w:rPr>
          <w:spacing w:val="-2"/>
        </w:rPr>
        <w:t xml:space="preserve"> where n</w:t>
      </w:r>
      <w:r w:rsidRPr="00281C39">
        <w:rPr>
          <w:spacing w:val="-2"/>
          <w:vertAlign w:val="subscript"/>
        </w:rPr>
        <w:t>BB’</w:t>
      </w:r>
      <w:r w:rsidRPr="00281C39">
        <w:rPr>
          <w:spacing w:val="-2"/>
        </w:rPr>
        <w:t xml:space="preserve"> is closest to the target rotational engine speed n</w:t>
      </w:r>
      <w:r w:rsidRPr="00281C39">
        <w:rPr>
          <w:spacing w:val="-2"/>
          <w:vertAlign w:val="subscript"/>
        </w:rPr>
        <w:t>target BB’</w:t>
      </w:r>
      <w:r w:rsidRPr="00281C39">
        <w:rPr>
          <w:spacing w:val="-2"/>
        </w:rPr>
        <w:t>. A gear change to a higher range and a lower acceleration is allowed after the vehicle passes line PP’.</w:t>
      </w:r>
    </w:p>
    <w:p w14:paraId="14FC4362" w14:textId="77777777" w:rsidR="00B01C61" w:rsidRPr="00281C39" w:rsidRDefault="00B01C61" w:rsidP="00B01C61">
      <w:pPr>
        <w:spacing w:after="120"/>
        <w:ind w:left="2835" w:right="1134" w:hanging="567"/>
        <w:jc w:val="both"/>
      </w:pPr>
      <w:r w:rsidRPr="00281C39">
        <w:t>(f)</w:t>
      </w:r>
      <w:r w:rsidRPr="00281C39">
        <w:tab/>
        <w:t>If the vehicle includes a transmission design that provides only a single gear selection (D) that limits engine speed during the test, the vehicle shall be tested using only the target vehicle speed v</w:t>
      </w:r>
      <w:r w:rsidRPr="00281C39">
        <w:rPr>
          <w:vertAlign w:val="subscript"/>
        </w:rPr>
        <w:t>target BB’</w:t>
      </w:r>
      <w:r w:rsidRPr="00281C39">
        <w:t>.</w:t>
      </w:r>
    </w:p>
    <w:p w14:paraId="2CB1BEE0" w14:textId="77777777" w:rsidR="00B01C61" w:rsidRPr="00281C39" w:rsidRDefault="00B01C61" w:rsidP="00B01C61">
      <w:pPr>
        <w:spacing w:after="120"/>
        <w:ind w:left="1134" w:right="1134"/>
        <w:jc w:val="both"/>
      </w:pPr>
      <w:r w:rsidRPr="00281C39">
        <w:t>3.1.2.2.1.3.</w:t>
      </w:r>
      <w:r w:rsidRPr="00281C39">
        <w:tab/>
        <w:t>Powertrain with no combustion engine rotational engine speed available</w:t>
      </w:r>
    </w:p>
    <w:p w14:paraId="39F45AA9" w14:textId="77777777" w:rsidR="00B01C61" w:rsidRPr="00281C39" w:rsidRDefault="00B01C61" w:rsidP="00B01C61">
      <w:pPr>
        <w:spacing w:after="120"/>
        <w:ind w:left="2268" w:right="1134"/>
        <w:jc w:val="both"/>
      </w:pPr>
      <w:r w:rsidRPr="00281C39">
        <w:t>Vehicles with a powertrain where no combustion engine rotational engine speed is available shall fulfil only the target condition for the vehicle speed v</w:t>
      </w:r>
      <w:r w:rsidRPr="00281C39">
        <w:rPr>
          <w:vertAlign w:val="subscript"/>
        </w:rPr>
        <w:t xml:space="preserve">target BB’ </w:t>
      </w:r>
    </w:p>
    <w:p w14:paraId="6E46E394" w14:textId="77777777" w:rsidR="00B01C61" w:rsidRPr="00281C39" w:rsidRDefault="00B01C61" w:rsidP="00B01C61">
      <w:pPr>
        <w:spacing w:after="120"/>
        <w:ind w:left="2268" w:right="1134"/>
        <w:jc w:val="both"/>
      </w:pPr>
      <w:r w:rsidRPr="00281C39">
        <w:t>The following conditions for fulfilling the target condition v</w:t>
      </w:r>
      <w:r w:rsidRPr="00281C39">
        <w:rPr>
          <w:vertAlign w:val="subscript"/>
        </w:rPr>
        <w:t xml:space="preserve">target BB’ </w:t>
      </w:r>
      <w:r w:rsidRPr="00281C39">
        <w:t>in paragraph 3.1.2.2. of Annex 3 to this Regulation are possible.</w:t>
      </w:r>
    </w:p>
    <w:p w14:paraId="30958AF8" w14:textId="77777777" w:rsidR="00B01C61" w:rsidRPr="00281C39" w:rsidRDefault="00B01C61" w:rsidP="00B01C61">
      <w:pPr>
        <w:spacing w:after="120"/>
        <w:ind w:left="2835" w:right="1134" w:hanging="567"/>
        <w:jc w:val="both"/>
      </w:pPr>
      <w:r w:rsidRPr="00281C39">
        <w:lastRenderedPageBreak/>
        <w:t>(a)</w:t>
      </w:r>
      <w:r w:rsidRPr="00281C39">
        <w:tab/>
        <w:t>If no rotational engine speed is available, it is necessary to fulfil only the target vehicle speed v</w:t>
      </w:r>
      <w:r w:rsidRPr="00281C39">
        <w:rPr>
          <w:vertAlign w:val="subscript"/>
        </w:rPr>
        <w:t>target BB’</w:t>
      </w:r>
      <w:r w:rsidRPr="00281C39">
        <w:t>.</w:t>
      </w:r>
    </w:p>
    <w:p w14:paraId="74011CA4" w14:textId="77777777" w:rsidR="00B01C61" w:rsidRPr="00281C39" w:rsidRDefault="00B01C61" w:rsidP="00B01C61">
      <w:pPr>
        <w:spacing w:after="120"/>
        <w:ind w:left="2835" w:right="1134" w:hanging="567"/>
        <w:jc w:val="both"/>
      </w:pPr>
      <w:r w:rsidRPr="00281C39">
        <w:t>(b)</w:t>
      </w:r>
      <w:r w:rsidRPr="00281C39">
        <w:tab/>
        <w:t>If no rotational engine speed is available and the target vehicle speed v</w:t>
      </w:r>
      <w:r w:rsidRPr="00281C39">
        <w:rPr>
          <w:vertAlign w:val="subscript"/>
        </w:rPr>
        <w:t xml:space="preserve">target BB’ </w:t>
      </w:r>
      <w:r w:rsidRPr="00281C39">
        <w:t>cannot be fulfilled, two test conditions shall be conducted as follows:</w:t>
      </w:r>
    </w:p>
    <w:p w14:paraId="69B4A388" w14:textId="77777777" w:rsidR="00B01C61" w:rsidRPr="00281C39" w:rsidRDefault="00B01C61" w:rsidP="00B01C61">
      <w:pPr>
        <w:spacing w:after="120"/>
        <w:ind w:left="2835" w:right="1134"/>
        <w:jc w:val="both"/>
      </w:pPr>
      <w:r w:rsidRPr="00281C39">
        <w:t>v</w:t>
      </w:r>
      <w:r w:rsidRPr="00281C39">
        <w:rPr>
          <w:vertAlign w:val="subscript"/>
        </w:rPr>
        <w:t>BB’1</w:t>
      </w:r>
      <w:r w:rsidRPr="00281C39">
        <w:t xml:space="preserve"> for the first test condition is defined as </w:t>
      </w:r>
    </w:p>
    <w:p w14:paraId="51F27E3C" w14:textId="77777777" w:rsidR="00B01C61" w:rsidRPr="005D452D" w:rsidRDefault="00B01C61" w:rsidP="00B01C61">
      <w:pPr>
        <w:spacing w:after="120"/>
        <w:ind w:left="2835" w:right="1134"/>
        <w:jc w:val="both"/>
        <w:rPr>
          <w:lang w:val="pt-BR"/>
        </w:rPr>
      </w:pPr>
      <w:r w:rsidRPr="005D452D">
        <w:rPr>
          <w:lang w:val="pt-BR"/>
        </w:rPr>
        <w:t>25 km/h ≤ v</w:t>
      </w:r>
      <w:r w:rsidRPr="005D452D">
        <w:rPr>
          <w:vertAlign w:val="subscript"/>
          <w:lang w:val="pt-BR"/>
        </w:rPr>
        <w:t>BB’1</w:t>
      </w:r>
      <w:r w:rsidRPr="005D452D">
        <w:rPr>
          <w:lang w:val="pt-BR"/>
        </w:rPr>
        <w:t xml:space="preserve"> ≤ 35 km/h</w:t>
      </w:r>
    </w:p>
    <w:p w14:paraId="5EE197DD" w14:textId="77777777" w:rsidR="00B01C61" w:rsidRPr="005D452D" w:rsidRDefault="00B01C61" w:rsidP="00B01C61">
      <w:pPr>
        <w:spacing w:after="120"/>
        <w:ind w:left="2835" w:right="1134"/>
        <w:jc w:val="both"/>
        <w:rPr>
          <w:lang w:val="pt-BR"/>
        </w:rPr>
      </w:pPr>
      <w:r w:rsidRPr="005D452D">
        <w:rPr>
          <w:lang w:val="pt-BR"/>
        </w:rPr>
        <w:t xml:space="preserve">and </w:t>
      </w:r>
    </w:p>
    <w:p w14:paraId="0F8BF1D9" w14:textId="77777777" w:rsidR="00B01C61" w:rsidRPr="00281C39" w:rsidRDefault="00B01C61" w:rsidP="00B01C61">
      <w:pPr>
        <w:spacing w:after="120"/>
        <w:ind w:left="2835" w:right="1134"/>
        <w:jc w:val="both"/>
      </w:pPr>
      <w:r w:rsidRPr="00281C39">
        <w:t>v</w:t>
      </w:r>
      <w:r w:rsidRPr="00281C39">
        <w:rPr>
          <w:vertAlign w:val="subscript"/>
        </w:rPr>
        <w:t>BB’2</w:t>
      </w:r>
      <w:r w:rsidRPr="00281C39">
        <w:t xml:space="preserve"> for the second test condition is defined as </w:t>
      </w:r>
    </w:p>
    <w:p w14:paraId="06C9CF47" w14:textId="77777777" w:rsidR="00B01C61" w:rsidRPr="00281C39" w:rsidRDefault="00B01C61" w:rsidP="00B01C61">
      <w:pPr>
        <w:spacing w:after="120"/>
        <w:ind w:left="2835" w:right="1134"/>
        <w:jc w:val="both"/>
      </w:pPr>
      <w:r w:rsidRPr="00281C39">
        <w:t>35 km/h ≤ v</w:t>
      </w:r>
      <w:r w:rsidRPr="00281C39">
        <w:rPr>
          <w:vertAlign w:val="subscript"/>
        </w:rPr>
        <w:t>BB’2</w:t>
      </w:r>
      <w:r w:rsidRPr="00281C39">
        <w:t xml:space="preserve"> ≤ 45 km/h</w:t>
      </w:r>
    </w:p>
    <w:p w14:paraId="0721882D" w14:textId="77777777" w:rsidR="00B01C61" w:rsidRPr="00281C39" w:rsidRDefault="00B01C61" w:rsidP="00B01C61">
      <w:pPr>
        <w:spacing w:after="120"/>
        <w:ind w:left="2835" w:right="1134"/>
        <w:jc w:val="both"/>
      </w:pPr>
      <w:r w:rsidRPr="00281C39">
        <w:t>Both test conditions are used for further calculation of L</w:t>
      </w:r>
      <w:r w:rsidRPr="00281C39">
        <w:rPr>
          <w:vertAlign w:val="subscript"/>
        </w:rPr>
        <w:t>urban</w:t>
      </w:r>
      <w:r w:rsidRPr="00281C39">
        <w:t>.</w:t>
      </w:r>
    </w:p>
    <w:p w14:paraId="2C71CE5C" w14:textId="77777777" w:rsidR="00B01C61" w:rsidRPr="00281C39" w:rsidRDefault="00B01C61" w:rsidP="00B01C61">
      <w:pPr>
        <w:spacing w:after="120"/>
        <w:ind w:left="2835" w:right="1134" w:hanging="567"/>
        <w:jc w:val="both"/>
      </w:pPr>
      <w:r w:rsidRPr="00281C39">
        <w:t>(c)</w:t>
      </w:r>
      <w:r w:rsidRPr="00281C39">
        <w:tab/>
        <w:t>If no rotational engine speed is available and the target vehicle speed v</w:t>
      </w:r>
      <w:r w:rsidRPr="00281C39">
        <w:rPr>
          <w:vertAlign w:val="subscript"/>
        </w:rPr>
        <w:t xml:space="preserve">target BB’ </w:t>
      </w:r>
      <w:r w:rsidRPr="00281C39">
        <w:t>and v</w:t>
      </w:r>
      <w:r w:rsidRPr="00281C39">
        <w:rPr>
          <w:vertAlign w:val="subscript"/>
        </w:rPr>
        <w:t>BB’1</w:t>
      </w:r>
      <w:r w:rsidRPr="00281C39">
        <w:t xml:space="preserve"> defined as</w:t>
      </w:r>
    </w:p>
    <w:p w14:paraId="2506791D" w14:textId="77777777" w:rsidR="00B01C61" w:rsidRPr="00281C39" w:rsidRDefault="00B01C61" w:rsidP="00B01C61">
      <w:pPr>
        <w:spacing w:after="120"/>
        <w:ind w:left="2835" w:right="1134"/>
        <w:jc w:val="both"/>
      </w:pPr>
      <w:r w:rsidRPr="00281C39">
        <w:t>25 km/h ≤ v</w:t>
      </w:r>
      <w:r w:rsidRPr="00281C39">
        <w:rPr>
          <w:vertAlign w:val="subscript"/>
        </w:rPr>
        <w:t>BB’1</w:t>
      </w:r>
      <w:r w:rsidRPr="00281C39">
        <w:t xml:space="preserve"> ≤ 35 km/h</w:t>
      </w:r>
    </w:p>
    <w:p w14:paraId="04611146" w14:textId="77777777" w:rsidR="00B01C61" w:rsidRPr="00281C39" w:rsidRDefault="00B01C61" w:rsidP="00B01C61">
      <w:pPr>
        <w:spacing w:after="120"/>
        <w:ind w:left="2835" w:right="1134"/>
        <w:jc w:val="both"/>
      </w:pPr>
      <w:r w:rsidRPr="00281C39">
        <w:t>cannot be fulfilled, it is necessary to conduct, only one test with v</w:t>
      </w:r>
      <w:r w:rsidRPr="00281C39">
        <w:rPr>
          <w:vertAlign w:val="subscript"/>
        </w:rPr>
        <w:t>BB’2</w:t>
      </w:r>
      <w:r w:rsidRPr="00281C39">
        <w:t xml:space="preserve"> where v</w:t>
      </w:r>
      <w:r w:rsidRPr="00281C39">
        <w:rPr>
          <w:vertAlign w:val="subscript"/>
        </w:rPr>
        <w:t>BB’2</w:t>
      </w:r>
      <w:r w:rsidRPr="00281C39">
        <w:t xml:space="preserve"> is defined as</w:t>
      </w:r>
    </w:p>
    <w:p w14:paraId="1AE065B3" w14:textId="77777777" w:rsidR="00B01C61" w:rsidRPr="00281C39" w:rsidRDefault="00B01C61" w:rsidP="00B01C61">
      <w:pPr>
        <w:spacing w:after="120"/>
        <w:ind w:left="2835" w:right="1134"/>
        <w:jc w:val="both"/>
      </w:pPr>
      <w:r w:rsidRPr="00281C39">
        <w:t>35 km/h ≤ v</w:t>
      </w:r>
      <w:r w:rsidRPr="00281C39">
        <w:rPr>
          <w:vertAlign w:val="subscript"/>
        </w:rPr>
        <w:t>BB’2</w:t>
      </w:r>
      <w:r w:rsidRPr="00281C39">
        <w:t xml:space="preserve"> ≤ 45 km/h</w:t>
      </w:r>
    </w:p>
    <w:p w14:paraId="2DAA5181" w14:textId="77777777" w:rsidR="00B01C61" w:rsidRPr="00281C39" w:rsidRDefault="00B01C61" w:rsidP="00B01C61">
      <w:pPr>
        <w:suppressAutoHyphens w:val="0"/>
        <w:spacing w:after="120"/>
        <w:ind w:left="2268" w:right="1134"/>
        <w:jc w:val="both"/>
        <w:rPr>
          <w:snapToGrid w:val="0"/>
        </w:rPr>
      </w:pPr>
      <w:r w:rsidRPr="00281C39">
        <w:rPr>
          <w:snapToGrid w:val="0"/>
        </w:rPr>
        <w:t>The test condition for v</w:t>
      </w:r>
      <w:r w:rsidRPr="00281C39">
        <w:rPr>
          <w:snapToGrid w:val="0"/>
          <w:vertAlign w:val="subscript"/>
        </w:rPr>
        <w:t>BB’2</w:t>
      </w:r>
      <w:r w:rsidRPr="00281C39">
        <w:rPr>
          <w:snapToGrid w:val="0"/>
        </w:rPr>
        <w:t xml:space="preserve"> is taken for further calculation of L</w:t>
      </w:r>
      <w:r w:rsidRPr="00281C39">
        <w:rPr>
          <w:snapToGrid w:val="0"/>
          <w:vertAlign w:val="subscript"/>
        </w:rPr>
        <w:t>urban</w:t>
      </w:r>
      <w:r w:rsidRPr="00281C39">
        <w:rPr>
          <w:snapToGrid w:val="0"/>
        </w:rPr>
        <w:t>.</w:t>
      </w:r>
    </w:p>
    <w:p w14:paraId="7A0594A8" w14:textId="77777777" w:rsidR="00B01C61" w:rsidRPr="00281C39" w:rsidRDefault="00B01C61" w:rsidP="00B01C61">
      <w:pPr>
        <w:suppressAutoHyphens w:val="0"/>
        <w:spacing w:after="120"/>
        <w:ind w:left="2268" w:right="1134" w:hanging="1134"/>
        <w:jc w:val="both"/>
        <w:rPr>
          <w:snapToGrid w:val="0"/>
        </w:rPr>
      </w:pPr>
      <w:r w:rsidRPr="00281C39">
        <w:rPr>
          <w:snapToGrid w:val="0"/>
        </w:rPr>
        <w:t>3.1.2.2.2.</w:t>
      </w:r>
      <w:r w:rsidRPr="00281C39">
        <w:rPr>
          <w:snapToGrid w:val="0"/>
        </w:rPr>
        <w:tab/>
        <w:t>Acceleration test</w:t>
      </w:r>
    </w:p>
    <w:p w14:paraId="4324E638" w14:textId="3C2C7C1F" w:rsidR="00B01C61" w:rsidRPr="00281C39" w:rsidRDefault="00B01C61" w:rsidP="00B01C61">
      <w:pPr>
        <w:suppressAutoHyphens w:val="0"/>
        <w:spacing w:after="120"/>
        <w:ind w:left="2268" w:right="1134" w:hanging="1134"/>
        <w:jc w:val="both"/>
        <w:rPr>
          <w:snapToGrid w:val="0"/>
        </w:rPr>
      </w:pPr>
      <w:r w:rsidRPr="00281C39">
        <w:rPr>
          <w:snapToGrid w:val="0"/>
        </w:rPr>
        <w:tab/>
        <w:t xml:space="preserve">When the reference point of the vehicle reaches the line AA' the </w:t>
      </w:r>
      <w:ins w:id="403" w:author="Doug Moore" w:date="2026-02-13T04:55:00Z" w16du:dateUtc="2026-02-13T09:55:00Z">
        <w:r w:rsidR="0061515A" w:rsidRPr="006658C5">
          <w:rPr>
            <w:b/>
            <w:bCs/>
            <w:snapToGrid w:val="0"/>
            <w:color w:val="C00000"/>
          </w:rPr>
          <w:t>accelerator</w:t>
        </w:r>
      </w:ins>
      <w:del w:id="404" w:author="Doug Moore" w:date="2026-02-13T04:55:00Z" w16du:dateUtc="2026-02-13T09:55:00Z">
        <w:r w:rsidRPr="00281C39" w:rsidDel="0061515A">
          <w:rPr>
            <w:snapToGrid w:val="0"/>
          </w:rPr>
          <w:delText>accelerator control</w:delText>
        </w:r>
      </w:del>
      <w:r w:rsidRPr="00281C39">
        <w:rPr>
          <w:snapToGrid w:val="0"/>
        </w:rPr>
        <w:t xml:space="preserve"> shall be fully depressed (without operating the automatic downshift to a lower range than normally used in urban driving) and held fully engaged until the reference point reaches BB’ + 5 m. The acceleration control unit can then be released on request of the manufacturer.</w:t>
      </w:r>
    </w:p>
    <w:p w14:paraId="79A0CF7A" w14:textId="77777777" w:rsidR="00B01C61" w:rsidRDefault="00B01C61" w:rsidP="00B01C61">
      <w:pPr>
        <w:suppressAutoHyphens w:val="0"/>
        <w:spacing w:after="120"/>
        <w:ind w:left="2268" w:right="1134" w:hanging="1134"/>
        <w:jc w:val="both"/>
        <w:rPr>
          <w:ins w:id="405" w:author="Doug Moore" w:date="2026-02-13T04:55:00Z" w16du:dateUtc="2026-02-13T09:55:00Z"/>
          <w:snapToGrid w:val="0"/>
        </w:rPr>
      </w:pPr>
      <w:r w:rsidRPr="00281C39">
        <w:rPr>
          <w:snapToGrid w:val="0"/>
        </w:rPr>
        <w:tab/>
        <w:t>In the case of articulated vehicles consisting of two non-separable units regarded as a single vehicle, the semi-trailer shall be disregarded in determining when line BB' is crossed.</w:t>
      </w:r>
    </w:p>
    <w:p w14:paraId="51929E0A" w14:textId="75D09223" w:rsidR="00AE2430" w:rsidRPr="006658C5" w:rsidRDefault="00AE2430" w:rsidP="00AE2430">
      <w:pPr>
        <w:suppressAutoHyphens w:val="0"/>
        <w:spacing w:after="120"/>
        <w:ind w:left="2268" w:right="1134"/>
        <w:jc w:val="both"/>
        <w:rPr>
          <w:ins w:id="406" w:author="Doug Moore" w:date="2026-02-13T04:55:00Z" w16du:dateUtc="2026-02-13T09:55:00Z"/>
          <w:snapToGrid w:val="0"/>
          <w:color w:val="C00000"/>
        </w:rPr>
      </w:pPr>
      <w:ins w:id="407" w:author="Doug Moore" w:date="2026-02-13T04:55:00Z" w16du:dateUtc="2026-02-13T09:55:00Z">
        <w:r w:rsidRPr="006658C5">
          <w:rPr>
            <w:b/>
            <w:bCs/>
            <w:snapToGrid w:val="0"/>
            <w:color w:val="C00000"/>
          </w:rPr>
          <w:t>Specific provisions for the testing of vehicles equipped with an ADS are provided in Annex 10.</w:t>
        </w:r>
      </w:ins>
    </w:p>
    <w:p w14:paraId="2F730933" w14:textId="223E8241" w:rsidR="00AE2430" w:rsidRPr="00281C39" w:rsidDel="00E16706" w:rsidRDefault="00AE2430" w:rsidP="00B01C61">
      <w:pPr>
        <w:suppressAutoHyphens w:val="0"/>
        <w:spacing w:after="120"/>
        <w:ind w:left="2268" w:right="1134" w:hanging="1134"/>
        <w:jc w:val="both"/>
        <w:rPr>
          <w:del w:id="408" w:author="Annett Schuessling / VDA" w:date="2026-03-12T09:29:00Z" w16du:dateUtc="2026-03-12T08:29:00Z"/>
          <w:snapToGrid w:val="0"/>
        </w:rPr>
      </w:pPr>
    </w:p>
    <w:p w14:paraId="2944730F" w14:textId="77777777" w:rsidR="00B01C61" w:rsidDel="00E16706" w:rsidRDefault="00B01C61" w:rsidP="00E16706">
      <w:pPr>
        <w:keepNext/>
        <w:keepLines/>
        <w:tabs>
          <w:tab w:val="right" w:leader="dot" w:pos="8505"/>
        </w:tabs>
        <w:spacing w:after="120"/>
        <w:ind w:left="2268" w:right="1134" w:hanging="1134"/>
        <w:jc w:val="both"/>
        <w:rPr>
          <w:del w:id="409" w:author="Annett Schuessling / VDA" w:date="2026-03-12T09:29:00Z" w16du:dateUtc="2026-03-12T08:29:00Z"/>
          <w:snapToGrid w:val="0"/>
        </w:rPr>
      </w:pPr>
      <w:r w:rsidRPr="00281C39">
        <w:t>3.1.3.</w:t>
      </w:r>
      <w:r w:rsidRPr="00281C39">
        <w:tab/>
        <w:t>Interpretation of results</w:t>
      </w:r>
    </w:p>
    <w:p w14:paraId="08790A78" w14:textId="77777777" w:rsidR="00E16706" w:rsidRPr="00281C39" w:rsidRDefault="00E16706" w:rsidP="00B01C61">
      <w:pPr>
        <w:keepNext/>
        <w:keepLines/>
        <w:tabs>
          <w:tab w:val="right" w:leader="dot" w:pos="8505"/>
        </w:tabs>
        <w:spacing w:after="120"/>
        <w:ind w:left="2268" w:right="1134" w:hanging="1134"/>
        <w:jc w:val="both"/>
        <w:rPr>
          <w:ins w:id="410" w:author="Annett Schuessling / VDA" w:date="2026-03-12T09:29:00Z" w16du:dateUtc="2026-03-12T08:29:00Z"/>
          <w:strike/>
        </w:rPr>
      </w:pPr>
    </w:p>
    <w:p w14:paraId="6FAADE5E" w14:textId="363EBD48" w:rsidR="00B01C61" w:rsidRPr="00281C39" w:rsidDel="00E16706" w:rsidRDefault="00B01C61" w:rsidP="007F395A">
      <w:pPr>
        <w:spacing w:after="120"/>
        <w:ind w:left="2268" w:right="1134" w:hanging="992"/>
        <w:jc w:val="both"/>
        <w:rPr>
          <w:del w:id="411" w:author="Annett Schuessling / VDA" w:date="2026-03-12T09:29:00Z" w16du:dateUtc="2026-03-12T08:29:00Z"/>
          <w:snapToGrid w:val="0"/>
        </w:rPr>
      </w:pPr>
      <w:del w:id="412" w:author="Annett Schuessling / VDA" w:date="2026-03-12T09:29:00Z" w16du:dateUtc="2026-03-12T08:29:00Z">
        <w:r w:rsidRPr="00281C39" w:rsidDel="00E16706">
          <w:tab/>
        </w:r>
      </w:del>
    </w:p>
    <w:p w14:paraId="0921ACB2" w14:textId="0DCCEA8B" w:rsidR="00B01C61" w:rsidRPr="00281C39" w:rsidRDefault="00B01C61" w:rsidP="00E16706">
      <w:pPr>
        <w:keepNext/>
        <w:keepLines/>
        <w:tabs>
          <w:tab w:val="right" w:leader="dot" w:pos="8505"/>
        </w:tabs>
        <w:spacing w:after="120"/>
        <w:ind w:left="2268" w:right="1134" w:hanging="1134"/>
        <w:jc w:val="both"/>
        <w:rPr>
          <w:snapToGrid w:val="0"/>
        </w:rPr>
      </w:pPr>
      <w:r w:rsidRPr="00281C39">
        <w:rPr>
          <w:snapToGrid w:val="0"/>
        </w:rPr>
        <w:t>3.1.3.1.</w:t>
      </w:r>
      <w:r w:rsidRPr="00281C39">
        <w:rPr>
          <w:snapToGrid w:val="0"/>
        </w:rPr>
        <w:tab/>
      </w:r>
      <w:r w:rsidR="000252D5" w:rsidRPr="00281C39">
        <w:rPr>
          <w:bCs/>
        </w:rPr>
        <w:t>Measurement readings for outdoor tests</w:t>
      </w:r>
      <w:r w:rsidR="000252D5" w:rsidRPr="00281C39">
        <w:rPr>
          <w:bCs/>
          <w:color w:val="FF0000"/>
        </w:rPr>
        <w:t xml:space="preserve"> </w:t>
      </w:r>
    </w:p>
    <w:p w14:paraId="5C39E503" w14:textId="77777777" w:rsidR="005603BB" w:rsidRPr="00281C39" w:rsidRDefault="00B01C61" w:rsidP="005603BB">
      <w:pPr>
        <w:suppressAutoHyphens w:val="0"/>
        <w:spacing w:after="120"/>
        <w:ind w:left="2268" w:right="1134"/>
        <w:jc w:val="both"/>
        <w:rPr>
          <w:bCs/>
          <w:snapToGrid w:val="0"/>
        </w:rPr>
      </w:pPr>
      <w:r w:rsidRPr="00281C39">
        <w:rPr>
          <w:snapToGrid w:val="0"/>
        </w:rPr>
        <w:tab/>
      </w:r>
      <w:r w:rsidR="005603BB" w:rsidRPr="00281C39">
        <w:rPr>
          <w:bCs/>
          <w:snapToGrid w:val="0"/>
        </w:rPr>
        <w:t>For vehicles of categories M</w:t>
      </w:r>
      <w:r w:rsidR="005603BB" w:rsidRPr="00281C39">
        <w:rPr>
          <w:bCs/>
          <w:snapToGrid w:val="0"/>
          <w:vertAlign w:val="subscript"/>
        </w:rPr>
        <w:t>1</w:t>
      </w:r>
      <w:r w:rsidR="005603BB" w:rsidRPr="00281C39">
        <w:rPr>
          <w:bCs/>
          <w:snapToGrid w:val="0"/>
        </w:rPr>
        <w:t xml:space="preserve"> and N</w:t>
      </w:r>
      <w:r w:rsidR="005603BB" w:rsidRPr="00281C39">
        <w:rPr>
          <w:bCs/>
          <w:snapToGrid w:val="0"/>
          <w:vertAlign w:val="subscript"/>
        </w:rPr>
        <w:t>1,</w:t>
      </w:r>
      <w:r w:rsidR="005603BB" w:rsidRPr="00281C39">
        <w:rPr>
          <w:bCs/>
          <w:snapToGrid w:val="0"/>
        </w:rPr>
        <w:t xml:space="preserve"> and for vehicles of category M</w:t>
      </w:r>
      <w:r w:rsidR="005603BB" w:rsidRPr="00281C39">
        <w:rPr>
          <w:bCs/>
          <w:snapToGrid w:val="0"/>
          <w:vertAlign w:val="subscript"/>
        </w:rPr>
        <w:t>2</w:t>
      </w:r>
      <w:r w:rsidR="005603BB" w:rsidRPr="00281C39">
        <w:rPr>
          <w:bCs/>
          <w:snapToGrid w:val="0"/>
        </w:rPr>
        <w:t xml:space="preserve"> having a maximum authorized mass not exceeding 3,500 kg, the maximum A-weighted sound pressure level indicated during each passage of the vehicle according to paragraphs 3.1.2.1.5. and 3.1.2.1.6. shall be rounded to the first significant digit after the decimal place (e.g. XX.X). </w:t>
      </w:r>
    </w:p>
    <w:p w14:paraId="3413820D" w14:textId="77777777" w:rsidR="005603BB" w:rsidRPr="00281C39" w:rsidRDefault="005603BB" w:rsidP="005603BB">
      <w:pPr>
        <w:suppressAutoHyphens w:val="0"/>
        <w:spacing w:after="120"/>
        <w:ind w:left="2268" w:right="1134"/>
        <w:jc w:val="both"/>
        <w:rPr>
          <w:bCs/>
          <w:snapToGrid w:val="0"/>
        </w:rPr>
      </w:pPr>
      <w:r w:rsidRPr="00281C39">
        <w:rPr>
          <w:bCs/>
          <w:snapToGrid w:val="0"/>
        </w:rPr>
        <w:t>For vehicles of category M</w:t>
      </w:r>
      <w:r w:rsidRPr="00281C39">
        <w:rPr>
          <w:bCs/>
          <w:snapToGrid w:val="0"/>
          <w:vertAlign w:val="subscript"/>
        </w:rPr>
        <w:t>2</w:t>
      </w:r>
      <w:r w:rsidRPr="00281C39">
        <w:rPr>
          <w:bCs/>
          <w:snapToGrid w:val="0"/>
        </w:rPr>
        <w:t xml:space="preserve"> having a maximum authorized mass exceeding 3,500 kg and for vehicles of categories M</w:t>
      </w:r>
      <w:r w:rsidRPr="00281C39">
        <w:rPr>
          <w:bCs/>
          <w:snapToGrid w:val="0"/>
          <w:vertAlign w:val="subscript"/>
        </w:rPr>
        <w:t>3</w:t>
      </w:r>
      <w:r w:rsidRPr="00281C39">
        <w:rPr>
          <w:bCs/>
          <w:snapToGrid w:val="0"/>
        </w:rPr>
        <w:t>, N</w:t>
      </w:r>
      <w:r w:rsidRPr="00281C39">
        <w:rPr>
          <w:bCs/>
          <w:snapToGrid w:val="0"/>
          <w:vertAlign w:val="subscript"/>
        </w:rPr>
        <w:t>2</w:t>
      </w:r>
      <w:r w:rsidRPr="00281C39">
        <w:rPr>
          <w:bCs/>
          <w:snapToGrid w:val="0"/>
        </w:rPr>
        <w:t>, and N</w:t>
      </w:r>
      <w:r w:rsidRPr="00281C39">
        <w:rPr>
          <w:bCs/>
          <w:snapToGrid w:val="0"/>
          <w:vertAlign w:val="subscript"/>
        </w:rPr>
        <w:t>3</w:t>
      </w:r>
      <w:r w:rsidRPr="00281C39">
        <w:rPr>
          <w:bCs/>
          <w:snapToGrid w:val="0"/>
        </w:rPr>
        <w:t xml:space="preserve"> the maximum A-weighted sound pressure level indicated during each passage of the reference point of the vehicle between line AA’ and line BB’ + 5 m shall be rounded, to the first significant digit after the decimal place (e.g. XX.X).</w:t>
      </w:r>
    </w:p>
    <w:p w14:paraId="1F530E84" w14:textId="26830AB5" w:rsidR="00B01C61" w:rsidRPr="00281C39" w:rsidRDefault="00B01C61" w:rsidP="00356E05">
      <w:pPr>
        <w:keepNext/>
        <w:suppressAutoHyphens w:val="0"/>
        <w:autoSpaceDE w:val="0"/>
        <w:autoSpaceDN w:val="0"/>
        <w:adjustRightInd w:val="0"/>
        <w:spacing w:after="120"/>
        <w:ind w:left="2268" w:right="1134" w:hanging="1134"/>
        <w:jc w:val="both"/>
        <w:rPr>
          <w:bCs/>
        </w:rPr>
      </w:pPr>
      <w:r w:rsidRPr="00281C39">
        <w:rPr>
          <w:snapToGrid w:val="0"/>
        </w:rPr>
        <w:lastRenderedPageBreak/>
        <w:t>3.1.3.2.</w:t>
      </w:r>
      <w:r w:rsidRPr="00281C39">
        <w:rPr>
          <w:snapToGrid w:val="0"/>
        </w:rPr>
        <w:tab/>
      </w:r>
      <w:r w:rsidR="00356E05" w:rsidRPr="00281C39">
        <w:rPr>
          <w:bCs/>
        </w:rPr>
        <w:t xml:space="preserve">Measurement readings for indoor tests </w:t>
      </w:r>
    </w:p>
    <w:p w14:paraId="51727D3D" w14:textId="77777777" w:rsidR="00FC268E" w:rsidRPr="00281C39" w:rsidRDefault="00B01C61" w:rsidP="00FC268E">
      <w:pPr>
        <w:keepNext/>
        <w:suppressAutoHyphens w:val="0"/>
        <w:autoSpaceDE w:val="0"/>
        <w:autoSpaceDN w:val="0"/>
        <w:adjustRightInd w:val="0"/>
        <w:spacing w:after="120"/>
        <w:ind w:left="2268" w:right="1134"/>
        <w:jc w:val="both"/>
        <w:rPr>
          <w:b/>
          <w:bCs/>
        </w:rPr>
      </w:pPr>
      <w:r w:rsidRPr="00281C39">
        <w:tab/>
      </w:r>
      <w:r w:rsidR="00FC268E" w:rsidRPr="00281C39">
        <w:rPr>
          <w:bCs/>
        </w:rPr>
        <w:t>The pass-by sound of a vehicle is determined by energetical addition of the power train sound measured in an indoor facility according to paragraph Annex 8, paragraph 2. of this regulation and the separately determined tyre/road sound measured on an outdoor test track according to Annex 8, paragraph 2.3. of this Regulation.</w:t>
      </w:r>
    </w:p>
    <w:p w14:paraId="0524284B" w14:textId="77777777" w:rsidR="00313C36" w:rsidRPr="00281C39" w:rsidRDefault="00313C36" w:rsidP="00313C36">
      <w:pPr>
        <w:suppressAutoHyphens w:val="0"/>
        <w:spacing w:after="120"/>
        <w:ind w:left="2268" w:right="1134" w:hanging="1134"/>
        <w:jc w:val="both"/>
        <w:rPr>
          <w:bCs/>
          <w:snapToGrid w:val="0"/>
        </w:rPr>
      </w:pPr>
      <w:r w:rsidRPr="00281C39">
        <w:rPr>
          <w:bCs/>
          <w:snapToGrid w:val="0"/>
        </w:rPr>
        <w:t>3.1.3.3.</w:t>
      </w:r>
      <w:r w:rsidRPr="00281C39">
        <w:rPr>
          <w:bCs/>
          <w:snapToGrid w:val="0"/>
        </w:rPr>
        <w:tab/>
        <w:t>Validation of individual test runs</w:t>
      </w:r>
    </w:p>
    <w:p w14:paraId="572A713A" w14:textId="77777777" w:rsidR="00313C36" w:rsidRPr="00281C39" w:rsidRDefault="00313C36" w:rsidP="00313C36">
      <w:pPr>
        <w:spacing w:after="120"/>
        <w:ind w:left="2268" w:right="1134"/>
        <w:jc w:val="both"/>
        <w:rPr>
          <w:bCs/>
        </w:rPr>
      </w:pPr>
      <w:r w:rsidRPr="00281C39">
        <w:rPr>
          <w:bCs/>
        </w:rPr>
        <w:t xml:space="preserve">If a sound peak obviously out of character with the general sound pressure level is observed, the measurement shall be discarded. At least four measurements for each test condition shall be made on each side of the vehicle and for each gear ratio. For outdoor tests left and right shall be measured simultaneously, for indoor tests simultaneous measurement is recommended if it is possible. The first four valid consecutive measurement results, within 2 dB(A), allowing for the deletion of non-valid results (see paragraph 2.1.), shall be used for the further calculations below. </w:t>
      </w:r>
    </w:p>
    <w:p w14:paraId="1ABCDF07" w14:textId="77777777" w:rsidR="00EB3CBD" w:rsidRPr="00281C39" w:rsidRDefault="00EB3CBD" w:rsidP="00EB3CBD">
      <w:pPr>
        <w:suppressAutoHyphens w:val="0"/>
        <w:spacing w:after="120"/>
        <w:ind w:left="2268" w:right="1134" w:hanging="1134"/>
        <w:jc w:val="both"/>
        <w:rPr>
          <w:bCs/>
          <w:snapToGrid w:val="0"/>
        </w:rPr>
      </w:pPr>
      <w:r w:rsidRPr="00281C39">
        <w:rPr>
          <w:bCs/>
          <w:snapToGrid w:val="0"/>
        </w:rPr>
        <w:t>3.1.3.4.</w:t>
      </w:r>
      <w:r w:rsidRPr="00281C39">
        <w:rPr>
          <w:bCs/>
          <w:snapToGrid w:val="0"/>
        </w:rPr>
        <w:tab/>
        <w:t>Calculation of results</w:t>
      </w:r>
    </w:p>
    <w:p w14:paraId="5AC4DD9E" w14:textId="77777777" w:rsidR="00EB3CBD" w:rsidRPr="00281C39" w:rsidRDefault="00EB3CBD" w:rsidP="00EB3CBD">
      <w:pPr>
        <w:suppressAutoHyphens w:val="0"/>
        <w:spacing w:after="120"/>
        <w:ind w:left="2268" w:right="1134" w:hanging="1134"/>
        <w:jc w:val="both"/>
        <w:rPr>
          <w:bCs/>
          <w:snapToGrid w:val="0"/>
        </w:rPr>
      </w:pPr>
      <w:r w:rsidRPr="00281C39">
        <w:rPr>
          <w:bCs/>
          <w:snapToGrid w:val="0"/>
        </w:rPr>
        <w:t>3.1.3.4.1.</w:t>
      </w:r>
      <w:r w:rsidRPr="00281C39">
        <w:rPr>
          <w:bCs/>
          <w:snapToGrid w:val="0"/>
        </w:rPr>
        <w:tab/>
        <w:t>Calculation for vehicles of category M</w:t>
      </w:r>
      <w:r w:rsidRPr="00281C39">
        <w:rPr>
          <w:bCs/>
          <w:snapToGrid w:val="0"/>
          <w:vertAlign w:val="subscript"/>
        </w:rPr>
        <w:t>1</w:t>
      </w:r>
      <w:r w:rsidRPr="00281C39">
        <w:rPr>
          <w:bCs/>
          <w:snapToGrid w:val="0"/>
        </w:rPr>
        <w:t xml:space="preserve"> and N</w:t>
      </w:r>
      <w:r w:rsidRPr="00281C39">
        <w:rPr>
          <w:bCs/>
          <w:snapToGrid w:val="0"/>
          <w:vertAlign w:val="subscript"/>
        </w:rPr>
        <w:t>1</w:t>
      </w:r>
      <w:r w:rsidRPr="00281C39">
        <w:rPr>
          <w:bCs/>
          <w:snapToGrid w:val="0"/>
        </w:rPr>
        <w:t>, and for vehicles of category M</w:t>
      </w:r>
      <w:r w:rsidRPr="00281C39">
        <w:rPr>
          <w:bCs/>
          <w:snapToGrid w:val="0"/>
          <w:vertAlign w:val="subscript"/>
        </w:rPr>
        <w:t>2</w:t>
      </w:r>
      <w:r w:rsidRPr="00281C39">
        <w:rPr>
          <w:bCs/>
          <w:snapToGrid w:val="0"/>
        </w:rPr>
        <w:t xml:space="preserve"> having a maximum authorized mass not exceeding 3,500 kg </w:t>
      </w:r>
    </w:p>
    <w:p w14:paraId="4D76DA94" w14:textId="77777777" w:rsidR="00EB3CBD" w:rsidRPr="00281C39" w:rsidRDefault="00EB3CBD" w:rsidP="00EB3CBD">
      <w:pPr>
        <w:suppressAutoHyphens w:val="0"/>
        <w:spacing w:after="120"/>
        <w:ind w:left="2268" w:right="1134" w:hanging="1134"/>
        <w:jc w:val="both"/>
        <w:rPr>
          <w:bCs/>
          <w:snapToGrid w:val="0"/>
        </w:rPr>
      </w:pPr>
      <w:r w:rsidRPr="00281C39">
        <w:rPr>
          <w:bCs/>
          <w:snapToGrid w:val="0"/>
        </w:rPr>
        <w:t>3.1.3.4.1.1.</w:t>
      </w:r>
      <w:r w:rsidRPr="00281C39">
        <w:rPr>
          <w:bCs/>
          <w:snapToGrid w:val="0"/>
        </w:rPr>
        <w:tab/>
        <w:t>Each valid test run of the acceleration and – if applicable – of the constant speed tests per vehicle side and per gear ratio shall be subjected to a temperature and if applicable a test track correction according to Appendix 2 to Annex 3.</w:t>
      </w:r>
    </w:p>
    <w:p w14:paraId="63AC33FC" w14:textId="77777777" w:rsidR="00EB3CBD" w:rsidRPr="00281C39" w:rsidRDefault="00EB3CBD" w:rsidP="00EB3CBD">
      <w:pPr>
        <w:suppressAutoHyphens w:val="0"/>
        <w:spacing w:after="120"/>
        <w:ind w:left="2268" w:right="1134" w:hanging="1134"/>
        <w:jc w:val="both"/>
        <w:rPr>
          <w:bCs/>
          <w:snapToGrid w:val="0"/>
        </w:rPr>
      </w:pPr>
      <w:r w:rsidRPr="00281C39">
        <w:rPr>
          <w:bCs/>
          <w:snapToGrid w:val="0"/>
        </w:rPr>
        <w:t>3.1.3.4.1.2.</w:t>
      </w:r>
      <w:r w:rsidRPr="00281C39">
        <w:rPr>
          <w:bCs/>
          <w:snapToGrid w:val="0"/>
        </w:rPr>
        <w:tab/>
        <w:t>Per gear, test condition (acceleration and constant speed) and vehicle side the four valid and corrected test results shall be averaged and mathematically rounded to the first significant digit after the decimal place.</w:t>
      </w:r>
    </w:p>
    <w:p w14:paraId="60532AAE" w14:textId="77777777" w:rsidR="00EB3CBD" w:rsidRPr="00281C39" w:rsidRDefault="00EB3CBD" w:rsidP="00EB3CBD">
      <w:pPr>
        <w:suppressAutoHyphens w:val="0"/>
        <w:spacing w:after="120"/>
        <w:ind w:left="2268" w:right="1134"/>
        <w:jc w:val="both"/>
        <w:rPr>
          <w:bCs/>
          <w:snapToGrid w:val="0"/>
        </w:rPr>
      </w:pPr>
      <w:r w:rsidRPr="00281C39">
        <w:rPr>
          <w:bCs/>
          <w:snapToGrid w:val="0"/>
        </w:rPr>
        <w:t>All further calculations to derive L</w:t>
      </w:r>
      <w:r w:rsidRPr="00281C39">
        <w:rPr>
          <w:bCs/>
          <w:snapToGrid w:val="0"/>
          <w:vertAlign w:val="subscript"/>
        </w:rPr>
        <w:t>urban</w:t>
      </w:r>
      <w:r w:rsidRPr="00281C39">
        <w:rPr>
          <w:bCs/>
          <w:snapToGrid w:val="0"/>
        </w:rPr>
        <w:t xml:space="preserve"> shall be done separately for the left and right vehicle side. The final value L</w:t>
      </w:r>
      <w:r w:rsidRPr="00281C39">
        <w:rPr>
          <w:bCs/>
          <w:snapToGrid w:val="0"/>
          <w:vertAlign w:val="subscript"/>
        </w:rPr>
        <w:t>urban</w:t>
      </w:r>
      <w:r w:rsidRPr="00281C39">
        <w:rPr>
          <w:bCs/>
          <w:snapToGrid w:val="0"/>
        </w:rPr>
        <w:t xml:space="preserve"> mathematically rounded to the nearest integer shall be the higher value of the two sides.</w:t>
      </w:r>
    </w:p>
    <w:p w14:paraId="719930C5" w14:textId="77777777" w:rsidR="00EB3CBD" w:rsidRPr="00281C39" w:rsidRDefault="00EB3CBD" w:rsidP="00EB3CBD">
      <w:pPr>
        <w:suppressAutoHyphens w:val="0"/>
        <w:spacing w:after="120"/>
        <w:ind w:left="2268" w:right="1134"/>
        <w:jc w:val="both"/>
        <w:rPr>
          <w:bCs/>
          <w:snapToGrid w:val="0"/>
        </w:rPr>
      </w:pPr>
      <w:r w:rsidRPr="00281C39">
        <w:rPr>
          <w:bCs/>
          <w:snapToGrid w:val="0"/>
        </w:rPr>
        <w:tab/>
        <w:t>The speed measurements at AA', BB', and PP' used for reporting and further calculations shall be rounded to the first significant digit after the decimal place.</w:t>
      </w:r>
    </w:p>
    <w:p w14:paraId="1CF0F46C" w14:textId="77777777" w:rsidR="00EB3CBD" w:rsidRPr="00281C39" w:rsidRDefault="00EB3CBD" w:rsidP="00EB3CBD">
      <w:pPr>
        <w:suppressAutoHyphens w:val="0"/>
        <w:spacing w:after="120"/>
        <w:ind w:left="2268" w:right="1134"/>
        <w:jc w:val="both"/>
        <w:rPr>
          <w:bCs/>
          <w:snapToGrid w:val="0"/>
        </w:rPr>
      </w:pPr>
      <w:r w:rsidRPr="00281C39">
        <w:rPr>
          <w:bCs/>
          <w:snapToGrid w:val="0"/>
        </w:rPr>
        <w:tab/>
        <w:t>The calculated acceleration a</w:t>
      </w:r>
      <w:r w:rsidRPr="00281C39">
        <w:rPr>
          <w:bCs/>
          <w:snapToGrid w:val="0"/>
          <w:vertAlign w:val="subscript"/>
        </w:rPr>
        <w:t>acc test</w:t>
      </w:r>
      <w:r w:rsidRPr="00281C39">
        <w:rPr>
          <w:bCs/>
          <w:snapToGrid w:val="0"/>
        </w:rPr>
        <w:t xml:space="preserve"> used for reporting and further calculations shall be rounded to the second significant digit after the decimal place.</w:t>
      </w:r>
    </w:p>
    <w:p w14:paraId="62DD9AA4" w14:textId="77777777" w:rsidR="00EB3CBD" w:rsidRPr="00281C39" w:rsidRDefault="00EB3CBD" w:rsidP="00EB3CBD">
      <w:pPr>
        <w:suppressAutoHyphens w:val="0"/>
        <w:spacing w:after="120"/>
        <w:ind w:left="2268" w:right="1134"/>
        <w:jc w:val="both"/>
        <w:rPr>
          <w:bCs/>
          <w:snapToGrid w:val="0"/>
        </w:rPr>
      </w:pPr>
      <w:r w:rsidRPr="00281C39">
        <w:rPr>
          <w:bCs/>
          <w:snapToGrid w:val="0"/>
        </w:rPr>
        <w:t>The calculated interim values for the acceleration test and the constant speed test are given by:</w:t>
      </w:r>
    </w:p>
    <w:p w14:paraId="6A826363" w14:textId="77777777" w:rsidR="00EB3CBD" w:rsidRPr="005D452D" w:rsidRDefault="00EB3CBD" w:rsidP="00EB3CBD">
      <w:pPr>
        <w:keepNext/>
        <w:keepLines/>
        <w:suppressAutoHyphens w:val="0"/>
        <w:spacing w:after="120"/>
        <w:ind w:left="2268" w:right="1134"/>
        <w:jc w:val="both"/>
        <w:rPr>
          <w:bCs/>
          <w:snapToGrid w:val="0"/>
          <w:lang w:val="sv-SE"/>
        </w:rPr>
      </w:pPr>
      <w:r w:rsidRPr="00281C39">
        <w:rPr>
          <w:bCs/>
          <w:snapToGrid w:val="0"/>
        </w:rPr>
        <w:tab/>
      </w:r>
      <w:r w:rsidRPr="005D452D">
        <w:rPr>
          <w:bCs/>
          <w:snapToGrid w:val="0"/>
          <w:lang w:val="sv-SE"/>
        </w:rPr>
        <w:t>L</w:t>
      </w:r>
      <w:r w:rsidRPr="005D452D">
        <w:rPr>
          <w:bCs/>
          <w:snapToGrid w:val="0"/>
          <w:vertAlign w:val="subscript"/>
          <w:lang w:val="sv-SE"/>
        </w:rPr>
        <w:t>wot rep</w:t>
      </w:r>
      <w:r w:rsidRPr="005D452D">
        <w:rPr>
          <w:bCs/>
          <w:snapToGrid w:val="0"/>
          <w:lang w:val="sv-SE"/>
        </w:rPr>
        <w:t xml:space="preserve"> = L</w:t>
      </w:r>
      <w:r w:rsidRPr="005D452D">
        <w:rPr>
          <w:bCs/>
          <w:snapToGrid w:val="0"/>
          <w:vertAlign w:val="subscript"/>
          <w:lang w:val="sv-SE"/>
        </w:rPr>
        <w:t>wot (i+n)</w:t>
      </w:r>
      <w:r w:rsidRPr="005D452D">
        <w:rPr>
          <w:bCs/>
          <w:snapToGrid w:val="0"/>
          <w:lang w:val="sv-SE"/>
        </w:rPr>
        <w:t xml:space="preserve"> + k * (L</w:t>
      </w:r>
      <w:r w:rsidRPr="005D452D">
        <w:rPr>
          <w:bCs/>
          <w:snapToGrid w:val="0"/>
          <w:vertAlign w:val="subscript"/>
          <w:lang w:val="sv-SE"/>
        </w:rPr>
        <w:t>wot(i)</w:t>
      </w:r>
      <w:r w:rsidRPr="005D452D">
        <w:rPr>
          <w:bCs/>
          <w:snapToGrid w:val="0"/>
          <w:lang w:val="sv-SE"/>
        </w:rPr>
        <w:t xml:space="preserve"> – L</w:t>
      </w:r>
      <w:r w:rsidRPr="005D452D">
        <w:rPr>
          <w:bCs/>
          <w:snapToGrid w:val="0"/>
          <w:vertAlign w:val="subscript"/>
          <w:lang w:val="sv-SE"/>
        </w:rPr>
        <w:t>wot (i+n)</w:t>
      </w:r>
      <w:r w:rsidRPr="005D452D">
        <w:rPr>
          <w:bCs/>
          <w:snapToGrid w:val="0"/>
          <w:lang w:val="sv-SE"/>
        </w:rPr>
        <w:t>)</w:t>
      </w:r>
    </w:p>
    <w:p w14:paraId="272BB6B1" w14:textId="77777777" w:rsidR="00EB3CBD" w:rsidRPr="005D452D" w:rsidRDefault="00EB3CBD" w:rsidP="00EB3CBD">
      <w:pPr>
        <w:keepNext/>
        <w:keepLines/>
        <w:suppressAutoHyphens w:val="0"/>
        <w:spacing w:after="120"/>
        <w:ind w:left="2268" w:right="1134"/>
        <w:jc w:val="both"/>
        <w:rPr>
          <w:bCs/>
          <w:snapToGrid w:val="0"/>
          <w:lang w:val="sv-SE"/>
        </w:rPr>
      </w:pPr>
      <w:r w:rsidRPr="005D452D">
        <w:rPr>
          <w:bCs/>
          <w:snapToGrid w:val="0"/>
          <w:lang w:val="sv-SE"/>
        </w:rPr>
        <w:tab/>
        <w:t>L</w:t>
      </w:r>
      <w:r w:rsidRPr="005D452D">
        <w:rPr>
          <w:bCs/>
          <w:snapToGrid w:val="0"/>
          <w:vertAlign w:val="subscript"/>
          <w:lang w:val="sv-SE"/>
        </w:rPr>
        <w:t>crs rep</w:t>
      </w:r>
      <w:r w:rsidRPr="005D452D">
        <w:rPr>
          <w:bCs/>
          <w:snapToGrid w:val="0"/>
          <w:lang w:val="sv-SE"/>
        </w:rPr>
        <w:t xml:space="preserve"> = L</w:t>
      </w:r>
      <w:r w:rsidRPr="005D452D">
        <w:rPr>
          <w:bCs/>
          <w:snapToGrid w:val="0"/>
          <w:vertAlign w:val="subscript"/>
          <w:lang w:val="sv-SE"/>
        </w:rPr>
        <w:t>crs(i+n)</w:t>
      </w:r>
      <w:r w:rsidRPr="005D452D">
        <w:rPr>
          <w:bCs/>
          <w:snapToGrid w:val="0"/>
          <w:lang w:val="sv-SE"/>
        </w:rPr>
        <w:t xml:space="preserve"> + k * (L</w:t>
      </w:r>
      <w:r w:rsidRPr="005D452D">
        <w:rPr>
          <w:bCs/>
          <w:snapToGrid w:val="0"/>
          <w:vertAlign w:val="subscript"/>
          <w:lang w:val="sv-SE"/>
        </w:rPr>
        <w:t>crs (i)</w:t>
      </w:r>
      <w:r w:rsidRPr="005D452D">
        <w:rPr>
          <w:bCs/>
          <w:snapToGrid w:val="0"/>
          <w:lang w:val="sv-SE"/>
        </w:rPr>
        <w:t xml:space="preserve"> – L</w:t>
      </w:r>
      <w:r w:rsidRPr="005D452D">
        <w:rPr>
          <w:bCs/>
          <w:snapToGrid w:val="0"/>
          <w:vertAlign w:val="subscript"/>
          <w:lang w:val="sv-SE"/>
        </w:rPr>
        <w:t>crs (i+n)</w:t>
      </w:r>
      <w:r w:rsidRPr="005D452D">
        <w:rPr>
          <w:bCs/>
          <w:snapToGrid w:val="0"/>
          <w:lang w:val="sv-SE"/>
        </w:rPr>
        <w:t>)</w:t>
      </w:r>
    </w:p>
    <w:p w14:paraId="530C6317" w14:textId="77777777" w:rsidR="00EB3CBD" w:rsidRPr="00281C39" w:rsidRDefault="00EB3CBD" w:rsidP="00EB3CBD">
      <w:pPr>
        <w:keepNext/>
        <w:keepLines/>
        <w:tabs>
          <w:tab w:val="left" w:pos="3402"/>
        </w:tabs>
        <w:suppressAutoHyphens w:val="0"/>
        <w:spacing w:after="120"/>
        <w:ind w:left="2268" w:right="1134"/>
        <w:rPr>
          <w:bCs/>
          <w:i/>
          <w:iCs/>
          <w:snapToGrid w:val="0"/>
        </w:rPr>
      </w:pPr>
      <w:r w:rsidRPr="00281C39">
        <w:rPr>
          <w:bCs/>
          <w:snapToGrid w:val="0"/>
        </w:rPr>
        <w:t xml:space="preserve">where </w:t>
      </w:r>
      <w:r w:rsidRPr="00281C39">
        <w:rPr>
          <w:bCs/>
          <w:snapToGrid w:val="0"/>
        </w:rPr>
        <w:tab/>
        <w:t>k = (a</w:t>
      </w:r>
      <w:r w:rsidRPr="00281C39">
        <w:rPr>
          <w:bCs/>
          <w:snapToGrid w:val="0"/>
          <w:vertAlign w:val="subscript"/>
        </w:rPr>
        <w:t>wot ref</w:t>
      </w:r>
      <w:r w:rsidRPr="00281C39">
        <w:rPr>
          <w:bCs/>
          <w:snapToGrid w:val="0"/>
        </w:rPr>
        <w:t xml:space="preserve"> – a</w:t>
      </w:r>
      <w:r w:rsidRPr="00281C39">
        <w:rPr>
          <w:bCs/>
          <w:snapToGrid w:val="0"/>
          <w:vertAlign w:val="subscript"/>
        </w:rPr>
        <w:t>wot (i+n)</w:t>
      </w:r>
      <w:r w:rsidRPr="00281C39">
        <w:rPr>
          <w:bCs/>
          <w:snapToGrid w:val="0"/>
        </w:rPr>
        <w:t>)/(a</w:t>
      </w:r>
      <w:r w:rsidRPr="00281C39">
        <w:rPr>
          <w:bCs/>
          <w:snapToGrid w:val="0"/>
          <w:vertAlign w:val="subscript"/>
        </w:rPr>
        <w:t>wot (i)</w:t>
      </w:r>
      <w:r w:rsidRPr="00281C39">
        <w:rPr>
          <w:bCs/>
          <w:snapToGrid w:val="0"/>
        </w:rPr>
        <w:t xml:space="preserve"> – a</w:t>
      </w:r>
      <w:r w:rsidRPr="00281C39">
        <w:rPr>
          <w:bCs/>
          <w:snapToGrid w:val="0"/>
          <w:vertAlign w:val="subscript"/>
        </w:rPr>
        <w:t>wot (i+n)</w:t>
      </w:r>
      <w:r w:rsidRPr="00281C39">
        <w:rPr>
          <w:bCs/>
          <w:snapToGrid w:val="0"/>
        </w:rPr>
        <w:t xml:space="preserve">) </w:t>
      </w:r>
      <w:r w:rsidRPr="00281C39">
        <w:rPr>
          <w:bCs/>
          <w:snapToGrid w:val="0"/>
        </w:rPr>
        <w:br/>
      </w:r>
      <w:r w:rsidRPr="00281C39">
        <w:rPr>
          <w:bCs/>
          <w:snapToGrid w:val="0"/>
        </w:rPr>
        <w:tab/>
        <w:t xml:space="preserve">with </w:t>
      </w:r>
      <w:r w:rsidRPr="00281C39">
        <w:rPr>
          <w:bCs/>
          <w:iCs/>
          <w:snapToGrid w:val="0"/>
        </w:rPr>
        <w:t>n</w:t>
      </w:r>
      <w:r w:rsidRPr="00281C39">
        <w:rPr>
          <w:bCs/>
          <w:snapToGrid w:val="0"/>
        </w:rPr>
        <w:t xml:space="preserve"> as determined by paragraph 3.1.2.1.4.1.</w:t>
      </w:r>
    </w:p>
    <w:p w14:paraId="1D424B70" w14:textId="77777777" w:rsidR="00EB3CBD" w:rsidRPr="00281C39" w:rsidRDefault="00EB3CBD" w:rsidP="00EB3CBD">
      <w:pPr>
        <w:suppressAutoHyphens w:val="0"/>
        <w:spacing w:after="120"/>
        <w:ind w:left="2268" w:right="1134"/>
        <w:jc w:val="both"/>
        <w:rPr>
          <w:bCs/>
          <w:snapToGrid w:val="0"/>
        </w:rPr>
      </w:pPr>
      <w:r w:rsidRPr="00281C39">
        <w:rPr>
          <w:bCs/>
          <w:snapToGrid w:val="0"/>
          <w:color w:val="00B050"/>
        </w:rPr>
        <w:tab/>
      </w:r>
      <w:r w:rsidRPr="00281C39">
        <w:rPr>
          <w:bCs/>
          <w:snapToGrid w:val="0"/>
        </w:rPr>
        <w:t>In the case of a single gear ratio test inclusive the non-locked condition according to paragraphs 3.1.2.1.4.2. and 3.1.2.1.4.3. the interim values L</w:t>
      </w:r>
      <w:r w:rsidRPr="00281C39">
        <w:rPr>
          <w:bCs/>
          <w:snapToGrid w:val="0"/>
          <w:vertAlign w:val="subscript"/>
        </w:rPr>
        <w:t>acc rep</w:t>
      </w:r>
      <w:r w:rsidRPr="00281C39">
        <w:rPr>
          <w:bCs/>
          <w:snapToGrid w:val="0"/>
        </w:rPr>
        <w:t xml:space="preserve"> and L</w:t>
      </w:r>
      <w:r w:rsidRPr="00281C39">
        <w:rPr>
          <w:bCs/>
          <w:snapToGrid w:val="0"/>
          <w:vertAlign w:val="subscript"/>
        </w:rPr>
        <w:t>crs rep</w:t>
      </w:r>
      <w:r w:rsidRPr="00281C39">
        <w:rPr>
          <w:bCs/>
          <w:snapToGrid w:val="0"/>
        </w:rPr>
        <w:t xml:space="preserve"> are the averaged test results of each test condition (acceleration and constant speed).</w:t>
      </w:r>
    </w:p>
    <w:p w14:paraId="1354D89D" w14:textId="4AFCCFF1" w:rsidR="00EB3CBD" w:rsidRPr="00281C39" w:rsidRDefault="00EB3CBD" w:rsidP="00EB3CBD">
      <w:pPr>
        <w:suppressAutoHyphens w:val="0"/>
        <w:spacing w:after="120"/>
        <w:ind w:left="2268" w:right="1134"/>
        <w:jc w:val="both"/>
        <w:rPr>
          <w:bCs/>
          <w:snapToGrid w:val="0"/>
        </w:rPr>
      </w:pPr>
      <w:r w:rsidRPr="00281C39">
        <w:rPr>
          <w:bCs/>
          <w:snapToGrid w:val="0"/>
        </w:rPr>
        <w:tab/>
        <w:t>The final result is calculated by combining L</w:t>
      </w:r>
      <w:r w:rsidRPr="00281C39">
        <w:rPr>
          <w:bCs/>
          <w:snapToGrid w:val="0"/>
          <w:vertAlign w:val="subscript"/>
        </w:rPr>
        <w:t>acc rep</w:t>
      </w:r>
      <w:r w:rsidRPr="00281C39">
        <w:rPr>
          <w:bCs/>
          <w:snapToGrid w:val="0"/>
        </w:rPr>
        <w:t xml:space="preserve"> and L</w:t>
      </w:r>
      <w:r w:rsidRPr="00281C39">
        <w:rPr>
          <w:bCs/>
          <w:snapToGrid w:val="0"/>
          <w:vertAlign w:val="subscript"/>
        </w:rPr>
        <w:t>crs rep</w:t>
      </w:r>
      <w:r w:rsidRPr="00281C39">
        <w:rPr>
          <w:bCs/>
          <w:snapToGrid w:val="0"/>
        </w:rPr>
        <w:t>. The equation is:</w:t>
      </w:r>
    </w:p>
    <w:p w14:paraId="3906B91B" w14:textId="0FD3DCE1" w:rsidR="00EB3CBD" w:rsidRPr="00281C39" w:rsidRDefault="00EB3CBD" w:rsidP="00EB3CBD">
      <w:pPr>
        <w:suppressAutoHyphens w:val="0"/>
        <w:spacing w:after="120"/>
        <w:ind w:left="2268" w:right="1134"/>
        <w:jc w:val="both"/>
        <w:rPr>
          <w:bCs/>
          <w:snapToGrid w:val="0"/>
        </w:rPr>
      </w:pPr>
      <w:r w:rsidRPr="00281C39">
        <w:rPr>
          <w:bCs/>
          <w:snapToGrid w:val="0"/>
        </w:rPr>
        <w:tab/>
        <w:t>L</w:t>
      </w:r>
      <w:r w:rsidRPr="00281C39">
        <w:rPr>
          <w:bCs/>
          <w:snapToGrid w:val="0"/>
          <w:vertAlign w:val="subscript"/>
        </w:rPr>
        <w:t>urban</w:t>
      </w:r>
      <w:r w:rsidRPr="00281C39">
        <w:rPr>
          <w:bCs/>
          <w:snapToGrid w:val="0"/>
        </w:rPr>
        <w:t xml:space="preserve"> = L</w:t>
      </w:r>
      <w:r w:rsidRPr="00281C39">
        <w:rPr>
          <w:bCs/>
          <w:snapToGrid w:val="0"/>
          <w:vertAlign w:val="subscript"/>
        </w:rPr>
        <w:t>wot rep</w:t>
      </w:r>
      <w:r w:rsidRPr="00281C39">
        <w:rPr>
          <w:bCs/>
          <w:snapToGrid w:val="0"/>
        </w:rPr>
        <w:t xml:space="preserve"> – k</w:t>
      </w:r>
      <w:r w:rsidRPr="00281C39">
        <w:rPr>
          <w:bCs/>
          <w:snapToGrid w:val="0"/>
          <w:vertAlign w:val="subscript"/>
        </w:rPr>
        <w:t>P</w:t>
      </w:r>
      <w:r w:rsidRPr="00281C39">
        <w:rPr>
          <w:bCs/>
          <w:snapToGrid w:val="0"/>
        </w:rPr>
        <w:t xml:space="preserve"> * (L</w:t>
      </w:r>
      <w:r w:rsidRPr="00281C39">
        <w:rPr>
          <w:bCs/>
          <w:snapToGrid w:val="0"/>
          <w:vertAlign w:val="subscript"/>
        </w:rPr>
        <w:t>wot rep</w:t>
      </w:r>
      <w:r w:rsidRPr="00281C39">
        <w:rPr>
          <w:bCs/>
          <w:snapToGrid w:val="0"/>
        </w:rPr>
        <w:t xml:space="preserve"> – L</w:t>
      </w:r>
      <w:r w:rsidRPr="00281C39">
        <w:rPr>
          <w:bCs/>
          <w:snapToGrid w:val="0"/>
          <w:vertAlign w:val="subscript"/>
        </w:rPr>
        <w:t>crs rep</w:t>
      </w:r>
      <w:r w:rsidRPr="00281C39">
        <w:rPr>
          <w:bCs/>
          <w:snapToGrid w:val="0"/>
        </w:rPr>
        <w:t>)</w:t>
      </w:r>
    </w:p>
    <w:p w14:paraId="51F811E1" w14:textId="59F12F0B" w:rsidR="00EB3CBD" w:rsidRPr="00281C39" w:rsidRDefault="00EB3CBD" w:rsidP="00EB3CBD">
      <w:pPr>
        <w:suppressAutoHyphens w:val="0"/>
        <w:spacing w:after="120"/>
        <w:ind w:left="2268" w:right="1134"/>
        <w:jc w:val="both"/>
        <w:rPr>
          <w:bCs/>
          <w:snapToGrid w:val="0"/>
        </w:rPr>
      </w:pPr>
      <w:r w:rsidRPr="00281C39">
        <w:rPr>
          <w:bCs/>
          <w:snapToGrid w:val="0"/>
        </w:rPr>
        <w:lastRenderedPageBreak/>
        <w:tab/>
        <w:t xml:space="preserve">The </w:t>
      </w:r>
      <w:r w:rsidR="00A352C9" w:rsidRPr="002B376F">
        <w:rPr>
          <w:lang w:val="en-US"/>
        </w:rPr>
        <w:t xml:space="preserve">partial power </w:t>
      </w:r>
      <w:r w:rsidRPr="00281C39">
        <w:rPr>
          <w:bCs/>
          <w:snapToGrid w:val="0"/>
        </w:rPr>
        <w:t>factor k</w:t>
      </w:r>
      <w:r w:rsidRPr="00281C39">
        <w:rPr>
          <w:bCs/>
          <w:snapToGrid w:val="0"/>
          <w:vertAlign w:val="subscript"/>
        </w:rPr>
        <w:t>P</w:t>
      </w:r>
      <w:r w:rsidRPr="00281C39">
        <w:rPr>
          <w:bCs/>
          <w:snapToGrid w:val="0"/>
        </w:rPr>
        <w:t xml:space="preserve"> </w:t>
      </w:r>
      <w:r w:rsidR="00D90F96" w:rsidRPr="002B376F">
        <w:rPr>
          <w:lang w:val="en-US"/>
        </w:rPr>
        <w:t xml:space="preserve">is given </w:t>
      </w:r>
      <w:r w:rsidRPr="00281C39">
        <w:rPr>
          <w:bCs/>
          <w:snapToGrid w:val="0"/>
        </w:rPr>
        <w:t>for urban driving. In cases other than a single gear test, k</w:t>
      </w:r>
      <w:r w:rsidRPr="00281C39">
        <w:rPr>
          <w:bCs/>
          <w:snapToGrid w:val="0"/>
          <w:vertAlign w:val="subscript"/>
        </w:rPr>
        <w:t>P</w:t>
      </w:r>
      <w:r w:rsidRPr="00281C39">
        <w:rPr>
          <w:bCs/>
          <w:snapToGrid w:val="0"/>
        </w:rPr>
        <w:t xml:space="preserve"> is calculated by:</w:t>
      </w:r>
    </w:p>
    <w:p w14:paraId="34D2D31C" w14:textId="21914800" w:rsidR="00EB3CBD" w:rsidRPr="00281C39" w:rsidRDefault="00EB3CBD" w:rsidP="00EB3CBD">
      <w:pPr>
        <w:suppressAutoHyphens w:val="0"/>
        <w:spacing w:after="120"/>
        <w:ind w:left="2268" w:right="1134"/>
        <w:jc w:val="both"/>
        <w:rPr>
          <w:bCs/>
          <w:snapToGrid w:val="0"/>
        </w:rPr>
      </w:pPr>
      <w:r w:rsidRPr="00281C39">
        <w:rPr>
          <w:bCs/>
          <w:snapToGrid w:val="0"/>
        </w:rPr>
        <w:tab/>
        <w:t>k</w:t>
      </w:r>
      <w:r w:rsidRPr="00281C39">
        <w:rPr>
          <w:bCs/>
          <w:snapToGrid w:val="0"/>
          <w:vertAlign w:val="subscript"/>
        </w:rPr>
        <w:t>P</w:t>
      </w:r>
      <w:r w:rsidRPr="00281C39">
        <w:rPr>
          <w:bCs/>
          <w:snapToGrid w:val="0"/>
        </w:rPr>
        <w:t xml:space="preserve"> = 1 – (a</w:t>
      </w:r>
      <w:r w:rsidRPr="00281C39">
        <w:rPr>
          <w:bCs/>
          <w:snapToGrid w:val="0"/>
          <w:vertAlign w:val="subscript"/>
        </w:rPr>
        <w:t>urban</w:t>
      </w:r>
      <w:r w:rsidRPr="00281C39">
        <w:rPr>
          <w:bCs/>
          <w:snapToGrid w:val="0"/>
        </w:rPr>
        <w:t xml:space="preserve"> / a</w:t>
      </w:r>
      <w:r w:rsidRPr="00281C39">
        <w:rPr>
          <w:bCs/>
          <w:snapToGrid w:val="0"/>
          <w:vertAlign w:val="subscript"/>
        </w:rPr>
        <w:t>wot ref</w:t>
      </w:r>
      <w:r w:rsidRPr="00281C39">
        <w:rPr>
          <w:bCs/>
          <w:snapToGrid w:val="0"/>
        </w:rPr>
        <w:t>)</w:t>
      </w:r>
    </w:p>
    <w:p w14:paraId="16F9A201" w14:textId="17E17977" w:rsidR="00EB3CBD" w:rsidRPr="00281C39" w:rsidRDefault="00EB3CBD" w:rsidP="00EB3CBD">
      <w:pPr>
        <w:suppressAutoHyphens w:val="0"/>
        <w:spacing w:after="120"/>
        <w:ind w:left="2268" w:right="1134"/>
        <w:jc w:val="both"/>
        <w:rPr>
          <w:bCs/>
          <w:snapToGrid w:val="0"/>
        </w:rPr>
      </w:pPr>
      <w:r w:rsidRPr="00281C39">
        <w:rPr>
          <w:bCs/>
          <w:snapToGrid w:val="0"/>
        </w:rPr>
        <w:tab/>
        <w:t>If only one gear was specified for the test, k</w:t>
      </w:r>
      <w:r w:rsidRPr="00281C39">
        <w:rPr>
          <w:bCs/>
          <w:snapToGrid w:val="0"/>
          <w:vertAlign w:val="subscript"/>
        </w:rPr>
        <w:t>P</w:t>
      </w:r>
      <w:r w:rsidRPr="00281C39">
        <w:rPr>
          <w:bCs/>
          <w:snapToGrid w:val="0"/>
        </w:rPr>
        <w:t xml:space="preserve"> is given by:</w:t>
      </w:r>
    </w:p>
    <w:p w14:paraId="01C8C91F" w14:textId="769BFDC3" w:rsidR="00EB3CBD" w:rsidRPr="00281C39" w:rsidRDefault="00EB3CBD" w:rsidP="00EB3CBD">
      <w:pPr>
        <w:suppressAutoHyphens w:val="0"/>
        <w:spacing w:after="120"/>
        <w:ind w:left="2268" w:right="1134"/>
        <w:jc w:val="both"/>
        <w:rPr>
          <w:bCs/>
          <w:snapToGrid w:val="0"/>
        </w:rPr>
      </w:pPr>
      <w:r w:rsidRPr="00281C39">
        <w:rPr>
          <w:bCs/>
          <w:snapToGrid w:val="0"/>
        </w:rPr>
        <w:tab/>
        <w:t>k</w:t>
      </w:r>
      <w:r w:rsidRPr="00281C39">
        <w:rPr>
          <w:bCs/>
          <w:snapToGrid w:val="0"/>
          <w:vertAlign w:val="subscript"/>
        </w:rPr>
        <w:t>P</w:t>
      </w:r>
      <w:r w:rsidRPr="00281C39">
        <w:rPr>
          <w:bCs/>
          <w:snapToGrid w:val="0"/>
        </w:rPr>
        <w:t xml:space="preserve"> = 1 – (a</w:t>
      </w:r>
      <w:r w:rsidRPr="00281C39">
        <w:rPr>
          <w:bCs/>
          <w:snapToGrid w:val="0"/>
          <w:vertAlign w:val="subscript"/>
        </w:rPr>
        <w:t>urban</w:t>
      </w:r>
      <w:r w:rsidRPr="00281C39">
        <w:rPr>
          <w:bCs/>
          <w:snapToGrid w:val="0"/>
        </w:rPr>
        <w:t xml:space="preserve"> / a</w:t>
      </w:r>
      <w:r w:rsidRPr="00281C39">
        <w:rPr>
          <w:bCs/>
          <w:snapToGrid w:val="0"/>
          <w:vertAlign w:val="subscript"/>
        </w:rPr>
        <w:t>wot test</w:t>
      </w:r>
      <w:r w:rsidRPr="00281C39">
        <w:rPr>
          <w:bCs/>
          <w:snapToGrid w:val="0"/>
        </w:rPr>
        <w:t>)</w:t>
      </w:r>
    </w:p>
    <w:p w14:paraId="0ED86C0D" w14:textId="7CDEED64" w:rsidR="00EB3CBD" w:rsidRPr="00281C39" w:rsidRDefault="00EB3CBD" w:rsidP="00EB3CBD">
      <w:pPr>
        <w:suppressAutoHyphens w:val="0"/>
        <w:spacing w:after="120"/>
        <w:ind w:left="2268" w:right="1134"/>
        <w:jc w:val="both"/>
        <w:rPr>
          <w:bCs/>
          <w:snapToGrid w:val="0"/>
        </w:rPr>
      </w:pPr>
      <w:r w:rsidRPr="00281C39">
        <w:rPr>
          <w:bCs/>
          <w:snapToGrid w:val="0"/>
        </w:rPr>
        <w:tab/>
        <w:t>In cases where a</w:t>
      </w:r>
      <w:r w:rsidRPr="00281C39">
        <w:rPr>
          <w:bCs/>
          <w:snapToGrid w:val="0"/>
          <w:vertAlign w:val="subscript"/>
        </w:rPr>
        <w:t>wot test</w:t>
      </w:r>
      <w:r w:rsidRPr="00281C39">
        <w:rPr>
          <w:bCs/>
          <w:snapToGrid w:val="0"/>
        </w:rPr>
        <w:t xml:space="preserve"> is less than a</w:t>
      </w:r>
      <w:r w:rsidRPr="00281C39">
        <w:rPr>
          <w:bCs/>
          <w:snapToGrid w:val="0"/>
          <w:vertAlign w:val="subscript"/>
        </w:rPr>
        <w:t>urban</w:t>
      </w:r>
      <w:r w:rsidRPr="00281C39">
        <w:rPr>
          <w:bCs/>
          <w:snapToGrid w:val="0"/>
        </w:rPr>
        <w:t>:</w:t>
      </w:r>
    </w:p>
    <w:p w14:paraId="1FB5F4A3" w14:textId="7B711D0B" w:rsidR="00EB3CBD" w:rsidRDefault="00EB3CBD" w:rsidP="00EB3CBD">
      <w:pPr>
        <w:suppressAutoHyphens w:val="0"/>
        <w:spacing w:after="120"/>
        <w:ind w:left="2268" w:right="1134"/>
        <w:jc w:val="both"/>
        <w:rPr>
          <w:bCs/>
          <w:snapToGrid w:val="0"/>
        </w:rPr>
      </w:pPr>
      <w:r w:rsidRPr="00281C39">
        <w:rPr>
          <w:bCs/>
          <w:snapToGrid w:val="0"/>
        </w:rPr>
        <w:tab/>
        <w:t>k</w:t>
      </w:r>
      <w:r w:rsidRPr="00281C39">
        <w:rPr>
          <w:bCs/>
          <w:snapToGrid w:val="0"/>
          <w:vertAlign w:val="subscript"/>
        </w:rPr>
        <w:t>P</w:t>
      </w:r>
      <w:r w:rsidRPr="00281C39">
        <w:rPr>
          <w:bCs/>
          <w:snapToGrid w:val="0"/>
        </w:rPr>
        <w:t xml:space="preserve"> = 0</w:t>
      </w:r>
    </w:p>
    <w:p w14:paraId="30F4D536" w14:textId="65F32B87" w:rsidR="00930F5E" w:rsidRPr="00281C39" w:rsidDel="00E16706" w:rsidRDefault="00930F5E" w:rsidP="00EB3CBD">
      <w:pPr>
        <w:suppressAutoHyphens w:val="0"/>
        <w:spacing w:after="120"/>
        <w:ind w:left="2268" w:right="1134"/>
        <w:jc w:val="both"/>
        <w:rPr>
          <w:del w:id="413" w:author="Annett Schuessling / VDA" w:date="2026-03-12T09:29:00Z" w16du:dateUtc="2026-03-12T08:29:00Z"/>
          <w:bCs/>
          <w:snapToGrid w:val="0"/>
        </w:rPr>
      </w:pPr>
    </w:p>
    <w:p w14:paraId="2276C764" w14:textId="77777777" w:rsidR="00EB3CBD" w:rsidRPr="00281C39" w:rsidRDefault="00EB3CBD" w:rsidP="00EB3CBD">
      <w:pPr>
        <w:suppressAutoHyphens w:val="0"/>
        <w:spacing w:after="120"/>
        <w:ind w:left="2268" w:right="1134"/>
        <w:jc w:val="both"/>
        <w:rPr>
          <w:bCs/>
          <w:snapToGrid w:val="0"/>
        </w:rPr>
      </w:pPr>
      <w:r w:rsidRPr="00281C39">
        <w:rPr>
          <w:bCs/>
          <w:snapToGrid w:val="0"/>
        </w:rPr>
        <w:t>In cases where the PMR of the vehicle is lower than 25, the final result L</w:t>
      </w:r>
      <w:r w:rsidRPr="00281C39">
        <w:rPr>
          <w:bCs/>
          <w:snapToGrid w:val="0"/>
          <w:vertAlign w:val="subscript"/>
        </w:rPr>
        <w:t>urban</w:t>
      </w:r>
      <w:r w:rsidRPr="00281C39">
        <w:rPr>
          <w:bCs/>
          <w:snapToGrid w:val="0"/>
        </w:rPr>
        <w:t xml:space="preserve"> is the result of the acceleration test:</w:t>
      </w:r>
    </w:p>
    <w:p w14:paraId="41CC0751" w14:textId="77777777" w:rsidR="00EB3CBD" w:rsidRPr="00281C39" w:rsidRDefault="00EB3CBD" w:rsidP="00EB3CBD">
      <w:pPr>
        <w:suppressAutoHyphens w:val="0"/>
        <w:spacing w:after="120"/>
        <w:ind w:left="2268" w:right="1134"/>
        <w:jc w:val="both"/>
        <w:rPr>
          <w:bCs/>
          <w:snapToGrid w:val="0"/>
          <w:vertAlign w:val="subscript"/>
        </w:rPr>
      </w:pPr>
      <w:r w:rsidRPr="00281C39">
        <w:rPr>
          <w:bCs/>
          <w:snapToGrid w:val="0"/>
        </w:rPr>
        <w:tab/>
        <w:t>L</w:t>
      </w:r>
      <w:r w:rsidRPr="00281C39">
        <w:rPr>
          <w:bCs/>
          <w:snapToGrid w:val="0"/>
          <w:vertAlign w:val="subscript"/>
        </w:rPr>
        <w:t>urban</w:t>
      </w:r>
      <w:r w:rsidRPr="00281C39">
        <w:rPr>
          <w:bCs/>
          <w:snapToGrid w:val="0"/>
        </w:rPr>
        <w:t xml:space="preserve"> = L</w:t>
      </w:r>
      <w:r w:rsidRPr="00281C39">
        <w:rPr>
          <w:bCs/>
          <w:snapToGrid w:val="0"/>
          <w:vertAlign w:val="subscript"/>
        </w:rPr>
        <w:t>wot rep</w:t>
      </w:r>
    </w:p>
    <w:p w14:paraId="421C3BA9" w14:textId="77777777" w:rsidR="000C7D7C" w:rsidRPr="00281C39" w:rsidRDefault="000C7D7C" w:rsidP="000C7D7C">
      <w:pPr>
        <w:suppressAutoHyphens w:val="0"/>
        <w:spacing w:after="120"/>
        <w:ind w:left="2268" w:right="1134"/>
        <w:jc w:val="both"/>
        <w:rPr>
          <w:rFonts w:eastAsia="MS Mincho"/>
          <w:snapToGrid w:val="0"/>
        </w:rPr>
      </w:pPr>
      <w:r w:rsidRPr="00281C39">
        <w:rPr>
          <w:rFonts w:eastAsia="MS Mincho"/>
          <w:snapToGrid w:val="0"/>
        </w:rPr>
        <w:tab/>
        <w:t>In cases where L</w:t>
      </w:r>
      <w:r w:rsidRPr="00281C39">
        <w:rPr>
          <w:rFonts w:eastAsia="MS Mincho"/>
          <w:snapToGrid w:val="0"/>
          <w:vertAlign w:val="subscript"/>
        </w:rPr>
        <w:t>wot,rep</w:t>
      </w:r>
      <w:r w:rsidRPr="00281C39">
        <w:rPr>
          <w:rFonts w:eastAsia="MS Mincho"/>
          <w:snapToGrid w:val="0"/>
        </w:rPr>
        <w:t xml:space="preserve"> is less than L</w:t>
      </w:r>
      <w:r w:rsidRPr="00281C39">
        <w:rPr>
          <w:rFonts w:eastAsia="MS Mincho"/>
          <w:snapToGrid w:val="0"/>
          <w:vertAlign w:val="subscript"/>
        </w:rPr>
        <w:t>crs,rep</w:t>
      </w:r>
      <w:r w:rsidRPr="00281C39">
        <w:rPr>
          <w:rFonts w:eastAsia="MS Mincho"/>
          <w:snapToGrid w:val="0"/>
        </w:rPr>
        <w:t>:</w:t>
      </w:r>
    </w:p>
    <w:p w14:paraId="5029A812" w14:textId="77777777" w:rsidR="000C7D7C" w:rsidRPr="00281C39" w:rsidRDefault="000C7D7C" w:rsidP="000C7D7C">
      <w:pPr>
        <w:suppressAutoHyphens w:val="0"/>
        <w:spacing w:after="120"/>
        <w:ind w:left="2268" w:right="1134"/>
        <w:jc w:val="both"/>
        <w:rPr>
          <w:rFonts w:eastAsia="MS Mincho"/>
          <w:snapToGrid w:val="0"/>
        </w:rPr>
      </w:pPr>
      <w:r w:rsidRPr="00281C39">
        <w:rPr>
          <w:rFonts w:eastAsia="MS Mincho"/>
          <w:snapToGrid w:val="0"/>
        </w:rPr>
        <w:t>k</w:t>
      </w:r>
      <w:r w:rsidRPr="00281C39">
        <w:rPr>
          <w:rFonts w:eastAsia="MS Mincho"/>
          <w:snapToGrid w:val="0"/>
          <w:vertAlign w:val="subscript"/>
        </w:rPr>
        <w:t>P</w:t>
      </w:r>
      <w:r w:rsidRPr="00281C39">
        <w:rPr>
          <w:rFonts w:eastAsia="MS Mincho"/>
          <w:snapToGrid w:val="0"/>
        </w:rPr>
        <w:t>=1</w:t>
      </w:r>
    </w:p>
    <w:p w14:paraId="6921A708" w14:textId="77777777" w:rsidR="000C7D7C" w:rsidRPr="00281C39" w:rsidRDefault="000C7D7C" w:rsidP="000C7D7C">
      <w:pPr>
        <w:suppressAutoHyphens w:val="0"/>
        <w:spacing w:after="120"/>
        <w:ind w:left="2268" w:right="1134"/>
        <w:jc w:val="both"/>
        <w:rPr>
          <w:rFonts w:eastAsia="MS Mincho"/>
          <w:snapToGrid w:val="0"/>
        </w:rPr>
      </w:pPr>
      <w:r w:rsidRPr="00281C39">
        <w:rPr>
          <w:rFonts w:eastAsia="MS Mincho"/>
          <w:snapToGrid w:val="0"/>
        </w:rPr>
        <w:t>In cases where L</w:t>
      </w:r>
      <w:r w:rsidRPr="00281C39">
        <w:rPr>
          <w:rFonts w:eastAsia="MS Mincho"/>
          <w:snapToGrid w:val="0"/>
          <w:vertAlign w:val="subscript"/>
        </w:rPr>
        <w:t>wot,rep</w:t>
      </w:r>
      <w:r w:rsidRPr="00281C39">
        <w:rPr>
          <w:rFonts w:eastAsia="MS Mincho"/>
          <w:snapToGrid w:val="0"/>
        </w:rPr>
        <w:t xml:space="preserve"> is less than L</w:t>
      </w:r>
      <w:r w:rsidRPr="00281C39">
        <w:rPr>
          <w:rFonts w:eastAsia="MS Mincho"/>
          <w:snapToGrid w:val="0"/>
          <w:vertAlign w:val="subscript"/>
        </w:rPr>
        <w:t>crs,rep</w:t>
      </w:r>
      <w:r w:rsidRPr="00281C39">
        <w:rPr>
          <w:rFonts w:eastAsia="MS Mincho"/>
          <w:snapToGrid w:val="0"/>
        </w:rPr>
        <w:t xml:space="preserve"> the final result L</w:t>
      </w:r>
      <w:r w:rsidRPr="00281C39">
        <w:rPr>
          <w:rFonts w:eastAsia="MS Mincho"/>
          <w:snapToGrid w:val="0"/>
          <w:vertAlign w:val="subscript"/>
        </w:rPr>
        <w:t>urban</w:t>
      </w:r>
      <w:r w:rsidRPr="00281C39">
        <w:rPr>
          <w:rFonts w:eastAsia="MS Mincho"/>
          <w:snapToGrid w:val="0"/>
        </w:rPr>
        <w:t xml:space="preserve"> is the result of the cruise test:</w:t>
      </w:r>
    </w:p>
    <w:p w14:paraId="7E7162A6" w14:textId="4B11DEB5" w:rsidR="00236E77" w:rsidRPr="00281C39" w:rsidRDefault="000C7D7C" w:rsidP="000C7D7C">
      <w:pPr>
        <w:suppressAutoHyphens w:val="0"/>
        <w:spacing w:after="120"/>
        <w:ind w:left="2268" w:right="1134"/>
        <w:jc w:val="both"/>
        <w:rPr>
          <w:bCs/>
          <w:snapToGrid w:val="0"/>
        </w:rPr>
      </w:pPr>
      <w:r w:rsidRPr="00281C39">
        <w:rPr>
          <w:rFonts w:eastAsia="MS Mincho"/>
          <w:snapToGrid w:val="0"/>
        </w:rPr>
        <w:t>L</w:t>
      </w:r>
      <w:r w:rsidRPr="00281C39">
        <w:rPr>
          <w:rFonts w:eastAsia="MS Mincho"/>
          <w:snapToGrid w:val="0"/>
          <w:vertAlign w:val="subscript"/>
        </w:rPr>
        <w:t>urban</w:t>
      </w:r>
      <w:r w:rsidRPr="00281C39">
        <w:rPr>
          <w:rFonts w:eastAsia="MS Mincho"/>
          <w:snapToGrid w:val="0"/>
        </w:rPr>
        <w:t>= L</w:t>
      </w:r>
      <w:r w:rsidRPr="00281C39">
        <w:rPr>
          <w:rFonts w:eastAsia="MS Mincho"/>
          <w:snapToGrid w:val="0"/>
          <w:vertAlign w:val="subscript"/>
        </w:rPr>
        <w:t>crs,rep</w:t>
      </w:r>
    </w:p>
    <w:p w14:paraId="4B418CE9" w14:textId="77777777" w:rsidR="00EB3CBD" w:rsidRPr="00281C39" w:rsidRDefault="00EB3CBD" w:rsidP="00EB3CBD">
      <w:pPr>
        <w:suppressAutoHyphens w:val="0"/>
        <w:spacing w:after="120"/>
        <w:ind w:left="2268" w:right="1134" w:hanging="1134"/>
        <w:jc w:val="both"/>
        <w:rPr>
          <w:bCs/>
          <w:snapToGrid w:val="0"/>
        </w:rPr>
      </w:pPr>
      <w:r w:rsidRPr="00281C39">
        <w:rPr>
          <w:bCs/>
          <w:snapToGrid w:val="0"/>
        </w:rPr>
        <w:t>3.1.3.4.2.</w:t>
      </w:r>
      <w:r w:rsidRPr="00281C39">
        <w:rPr>
          <w:bCs/>
          <w:snapToGrid w:val="0"/>
        </w:rPr>
        <w:tab/>
        <w:t>Calculation for vehicles of category M</w:t>
      </w:r>
      <w:r w:rsidRPr="00281C39">
        <w:rPr>
          <w:bCs/>
          <w:snapToGrid w:val="0"/>
          <w:vertAlign w:val="subscript"/>
        </w:rPr>
        <w:t xml:space="preserve">2 </w:t>
      </w:r>
      <w:r w:rsidRPr="00281C39">
        <w:rPr>
          <w:bCs/>
          <w:snapToGrid w:val="0"/>
        </w:rPr>
        <w:t>having a maximum authorized mass exceeding 3,500 kg and for vehicles of categories M</w:t>
      </w:r>
      <w:r w:rsidRPr="00281C39">
        <w:rPr>
          <w:bCs/>
          <w:snapToGrid w:val="0"/>
          <w:vertAlign w:val="subscript"/>
        </w:rPr>
        <w:t>3</w:t>
      </w:r>
      <w:r w:rsidRPr="00281C39">
        <w:rPr>
          <w:bCs/>
          <w:snapToGrid w:val="0"/>
        </w:rPr>
        <w:t>, N</w:t>
      </w:r>
      <w:r w:rsidRPr="00281C39">
        <w:rPr>
          <w:bCs/>
          <w:snapToGrid w:val="0"/>
          <w:vertAlign w:val="subscript"/>
        </w:rPr>
        <w:t>2</w:t>
      </w:r>
      <w:r w:rsidRPr="00281C39">
        <w:rPr>
          <w:bCs/>
          <w:snapToGrid w:val="0"/>
        </w:rPr>
        <w:t>, and N</w:t>
      </w:r>
      <w:r w:rsidRPr="00281C39">
        <w:rPr>
          <w:bCs/>
          <w:snapToGrid w:val="0"/>
          <w:vertAlign w:val="subscript"/>
        </w:rPr>
        <w:t>3</w:t>
      </w:r>
      <w:r w:rsidRPr="00281C39">
        <w:rPr>
          <w:bCs/>
          <w:snapToGrid w:val="0"/>
        </w:rPr>
        <w:t xml:space="preserve"> </w:t>
      </w:r>
    </w:p>
    <w:p w14:paraId="2CC7A25C" w14:textId="77777777" w:rsidR="00EB3CBD" w:rsidRPr="00281C39" w:rsidRDefault="00EB3CBD" w:rsidP="00EB3CBD">
      <w:pPr>
        <w:suppressAutoHyphens w:val="0"/>
        <w:spacing w:after="120"/>
        <w:ind w:left="2268" w:right="1134"/>
        <w:jc w:val="both"/>
        <w:rPr>
          <w:bCs/>
          <w:snapToGrid w:val="0"/>
        </w:rPr>
      </w:pPr>
      <w:r w:rsidRPr="00281C39">
        <w:rPr>
          <w:bCs/>
          <w:snapToGrid w:val="0"/>
        </w:rPr>
        <w:t>For each gear and vehicle side, the valid test runs shall be averaged separately, rounded to the first decimal place, and be reported as interim results.</w:t>
      </w:r>
    </w:p>
    <w:p w14:paraId="01AC637D" w14:textId="77777777" w:rsidR="00EB3CBD" w:rsidRPr="00281C39" w:rsidRDefault="00EB3CBD" w:rsidP="00EB3CBD">
      <w:pPr>
        <w:suppressAutoHyphens w:val="0"/>
        <w:spacing w:after="120"/>
        <w:ind w:left="2268" w:right="1134"/>
        <w:jc w:val="both"/>
        <w:rPr>
          <w:bCs/>
          <w:snapToGrid w:val="0"/>
        </w:rPr>
      </w:pPr>
      <w:r w:rsidRPr="00281C39">
        <w:rPr>
          <w:bCs/>
          <w:snapToGrid w:val="0"/>
        </w:rPr>
        <w:t>All further calculations to derive L</w:t>
      </w:r>
      <w:r w:rsidRPr="00281C39">
        <w:rPr>
          <w:bCs/>
          <w:snapToGrid w:val="0"/>
          <w:vertAlign w:val="subscript"/>
        </w:rPr>
        <w:t>urban</w:t>
      </w:r>
      <w:r w:rsidRPr="00281C39">
        <w:rPr>
          <w:bCs/>
          <w:snapToGrid w:val="0"/>
        </w:rPr>
        <w:t xml:space="preserve"> shall be done separately for the left and right vehicle side. The final value L</w:t>
      </w:r>
      <w:r w:rsidRPr="00281C39">
        <w:rPr>
          <w:bCs/>
          <w:snapToGrid w:val="0"/>
          <w:vertAlign w:val="subscript"/>
        </w:rPr>
        <w:t>urban</w:t>
      </w:r>
      <w:r w:rsidRPr="00281C39">
        <w:rPr>
          <w:bCs/>
          <w:snapToGrid w:val="0"/>
        </w:rPr>
        <w:t xml:space="preserve"> to be reported as the test result mathematically rounded to the nearest integer shall be the higher value of the two sides.</w:t>
      </w:r>
    </w:p>
    <w:p w14:paraId="4D717180" w14:textId="77777777" w:rsidR="00EB3CBD" w:rsidRPr="00281C39" w:rsidRDefault="00EB3CBD" w:rsidP="00EB3CBD">
      <w:pPr>
        <w:suppressAutoHyphens w:val="0"/>
        <w:spacing w:after="120"/>
        <w:ind w:left="2268" w:right="1134"/>
        <w:jc w:val="both"/>
        <w:rPr>
          <w:bCs/>
          <w:snapToGrid w:val="0"/>
        </w:rPr>
      </w:pPr>
      <w:r w:rsidRPr="00281C39">
        <w:rPr>
          <w:bCs/>
          <w:snapToGrid w:val="0"/>
        </w:rPr>
        <w:tab/>
        <w:t>The speed measurements at line BB' shall be noted and used in calculations to the first significant digit after the decimal place.</w:t>
      </w:r>
    </w:p>
    <w:p w14:paraId="141C1319" w14:textId="77777777" w:rsidR="00EB3CBD" w:rsidRPr="00281C39" w:rsidRDefault="00EB3CBD" w:rsidP="00EB3CBD">
      <w:pPr>
        <w:suppressAutoHyphens w:val="0"/>
        <w:spacing w:after="120"/>
        <w:ind w:left="2268" w:right="1134"/>
        <w:jc w:val="both"/>
        <w:rPr>
          <w:bCs/>
          <w:snapToGrid w:val="0"/>
        </w:rPr>
      </w:pPr>
      <w:r w:rsidRPr="00281C39">
        <w:rPr>
          <w:bCs/>
          <w:snapToGrid w:val="0"/>
        </w:rPr>
        <w:t>The engine speed measurements (if applicable) at line BB' shall be noted and used in calculations to the full integer.</w:t>
      </w:r>
    </w:p>
    <w:p w14:paraId="1415572A" w14:textId="77777777" w:rsidR="00EB3CBD" w:rsidRPr="00281C39" w:rsidRDefault="00EB3CBD" w:rsidP="00EB3CBD">
      <w:pPr>
        <w:suppressAutoHyphens w:val="0"/>
        <w:spacing w:after="120"/>
        <w:ind w:left="2268" w:right="1134"/>
        <w:jc w:val="both"/>
        <w:rPr>
          <w:bCs/>
          <w:snapToGrid w:val="0"/>
        </w:rPr>
      </w:pPr>
      <w:r w:rsidRPr="00281C39">
        <w:rPr>
          <w:bCs/>
          <w:snapToGrid w:val="0"/>
        </w:rPr>
        <w:t>In the case of a single gear test, inclusive the non-locked condition, the final result L</w:t>
      </w:r>
      <w:r w:rsidRPr="00281C39">
        <w:rPr>
          <w:bCs/>
          <w:snapToGrid w:val="0"/>
          <w:vertAlign w:val="subscript"/>
        </w:rPr>
        <w:t>urban</w:t>
      </w:r>
      <w:r w:rsidRPr="00281C39">
        <w:rPr>
          <w:bCs/>
          <w:snapToGrid w:val="0"/>
        </w:rPr>
        <w:t xml:space="preserve"> is equal to the intermediate result. </w:t>
      </w:r>
    </w:p>
    <w:p w14:paraId="0418FD88" w14:textId="77777777" w:rsidR="00EB3CBD" w:rsidRPr="00281C39" w:rsidRDefault="00EB3CBD" w:rsidP="00EB3CBD">
      <w:pPr>
        <w:tabs>
          <w:tab w:val="right" w:leader="dot" w:pos="8505"/>
        </w:tabs>
        <w:spacing w:after="120"/>
        <w:ind w:left="2268" w:right="1134"/>
        <w:jc w:val="both"/>
        <w:rPr>
          <w:bCs/>
          <w:snapToGrid w:val="0"/>
        </w:rPr>
      </w:pPr>
      <w:r w:rsidRPr="00281C39">
        <w:rPr>
          <w:bCs/>
          <w:snapToGrid w:val="0"/>
        </w:rPr>
        <w:t>In the case of a two-gear test, the final result is the arithmetic mean of the intermediate results. The final result L</w:t>
      </w:r>
      <w:r w:rsidRPr="00281C39">
        <w:rPr>
          <w:bCs/>
          <w:snapToGrid w:val="0"/>
          <w:vertAlign w:val="subscript"/>
        </w:rPr>
        <w:t>urban</w:t>
      </w:r>
      <w:r w:rsidRPr="00281C39">
        <w:rPr>
          <w:bCs/>
          <w:snapToGrid w:val="0"/>
        </w:rPr>
        <w:t xml:space="preserve"> is the higher value of the two calculated averages.</w:t>
      </w:r>
    </w:p>
    <w:p w14:paraId="19249777" w14:textId="7C528082" w:rsidR="00B01C61" w:rsidRPr="00281C39" w:rsidRDefault="00B01C61" w:rsidP="00EB3CBD">
      <w:pPr>
        <w:tabs>
          <w:tab w:val="right" w:leader="dot" w:pos="8505"/>
        </w:tabs>
        <w:spacing w:after="120"/>
        <w:ind w:left="2268" w:right="1134" w:hanging="1134"/>
        <w:jc w:val="both"/>
      </w:pPr>
      <w:r w:rsidRPr="00281C39">
        <w:t>3.2.</w:t>
      </w:r>
      <w:r w:rsidRPr="00281C39">
        <w:tab/>
        <w:t>Measurement of sound emitted by stationary vehicles</w:t>
      </w:r>
    </w:p>
    <w:p w14:paraId="2BD36F52" w14:textId="77777777" w:rsidR="00B01C61" w:rsidRPr="00281C39" w:rsidRDefault="00B01C61" w:rsidP="00B01C61">
      <w:pPr>
        <w:tabs>
          <w:tab w:val="right" w:leader="dot" w:pos="8505"/>
        </w:tabs>
        <w:spacing w:after="120"/>
        <w:ind w:left="2268" w:right="1134" w:hanging="1134"/>
        <w:jc w:val="both"/>
      </w:pPr>
      <w:r w:rsidRPr="00281C39">
        <w:t>3.2.1.</w:t>
      </w:r>
      <w:r w:rsidRPr="00281C39">
        <w:tab/>
        <w:t>Sound level in the vicinity of vehicles</w:t>
      </w:r>
    </w:p>
    <w:p w14:paraId="69627461" w14:textId="77777777" w:rsidR="00B01C61" w:rsidRPr="00281C39" w:rsidRDefault="00B01C61" w:rsidP="00B01C61">
      <w:pPr>
        <w:suppressAutoHyphens w:val="0"/>
        <w:spacing w:after="120"/>
        <w:ind w:left="2268" w:right="1134" w:hanging="1134"/>
        <w:jc w:val="both"/>
        <w:rPr>
          <w:snapToGrid w:val="0"/>
        </w:rPr>
      </w:pPr>
      <w:r w:rsidRPr="00281C39">
        <w:rPr>
          <w:snapToGrid w:val="0"/>
        </w:rPr>
        <w:tab/>
        <w:t>The measurement results shall be entered into the</w:t>
      </w:r>
      <w:r w:rsidRPr="00281C39">
        <w:rPr>
          <w:i/>
          <w:snapToGrid w:val="0"/>
        </w:rPr>
        <w:t xml:space="preserve"> </w:t>
      </w:r>
      <w:r w:rsidRPr="00281C39">
        <w:rPr>
          <w:snapToGrid w:val="0"/>
        </w:rPr>
        <w:t>Addendum to the Communication form (Annex 1, Appendix 1).</w:t>
      </w:r>
    </w:p>
    <w:p w14:paraId="0117940B" w14:textId="77777777" w:rsidR="00B01C61" w:rsidRPr="00281C39" w:rsidRDefault="00B01C61" w:rsidP="00B01C61">
      <w:pPr>
        <w:keepNext/>
        <w:keepLines/>
        <w:tabs>
          <w:tab w:val="right" w:leader="dot" w:pos="8505"/>
        </w:tabs>
        <w:spacing w:after="120"/>
        <w:ind w:left="2268" w:right="1134" w:hanging="1134"/>
        <w:jc w:val="both"/>
      </w:pPr>
      <w:r w:rsidRPr="00281C39">
        <w:t>3.2.2.</w:t>
      </w:r>
      <w:r w:rsidRPr="00281C39">
        <w:tab/>
        <w:t>Acoustic measurements</w:t>
      </w:r>
    </w:p>
    <w:p w14:paraId="00972591" w14:textId="77777777" w:rsidR="00B01C61" w:rsidRPr="00281C39" w:rsidRDefault="00B01C61" w:rsidP="00B01C61">
      <w:pPr>
        <w:tabs>
          <w:tab w:val="right" w:leader="dot" w:pos="8505"/>
        </w:tabs>
        <w:spacing w:after="120"/>
        <w:ind w:left="2268" w:right="1134" w:hanging="1134"/>
        <w:jc w:val="both"/>
      </w:pPr>
      <w:r w:rsidRPr="00281C39">
        <w:tab/>
        <w:t>A precision sound level meter as defined in paragraph 1.1 of this annex shall be used for the measurements.</w:t>
      </w:r>
    </w:p>
    <w:p w14:paraId="4188EEAA" w14:textId="14A6B12F" w:rsidR="00B01C61" w:rsidRPr="00281C39" w:rsidRDefault="00B01C61" w:rsidP="00B01C61">
      <w:pPr>
        <w:tabs>
          <w:tab w:val="right" w:leader="dot" w:pos="8505"/>
        </w:tabs>
        <w:spacing w:after="120"/>
        <w:ind w:left="2268" w:right="1134" w:hanging="1134"/>
        <w:jc w:val="both"/>
      </w:pPr>
      <w:r w:rsidRPr="00281C39">
        <w:t>3.2.3.</w:t>
      </w:r>
      <w:r w:rsidRPr="00281C39">
        <w:tab/>
        <w:t xml:space="preserve">Test site - local conditions (see </w:t>
      </w:r>
      <w:r w:rsidR="005A32D9" w:rsidRPr="00281C39">
        <w:t>A</w:t>
      </w:r>
      <w:r w:rsidRPr="00281C39">
        <w:t>ppendix</w:t>
      </w:r>
      <w:r w:rsidR="005A32D9" w:rsidRPr="00281C39">
        <w:t xml:space="preserve"> 1</w:t>
      </w:r>
      <w:r w:rsidRPr="00281C39">
        <w:t xml:space="preserve"> of Annex 3, Figure 2)</w:t>
      </w:r>
    </w:p>
    <w:p w14:paraId="3D38BD92" w14:textId="77777777" w:rsidR="00B01C61" w:rsidRPr="00281C39" w:rsidRDefault="00B01C61" w:rsidP="00B01C61">
      <w:pPr>
        <w:tabs>
          <w:tab w:val="right" w:leader="dot" w:pos="8505"/>
        </w:tabs>
        <w:spacing w:after="120"/>
        <w:ind w:left="2268" w:right="1134" w:hanging="1134"/>
        <w:jc w:val="both"/>
      </w:pPr>
      <w:r w:rsidRPr="00281C39">
        <w:lastRenderedPageBreak/>
        <w:t>3.2.3.1.</w:t>
      </w:r>
      <w:r w:rsidRPr="00281C39">
        <w:tab/>
        <w:t>In the vicinity of the microphone, there shall be no obstacle that could influence the acoustical field and no person shall remain between the microphone and the sound source. The meter observer shall be positioned so as not to influence the meter reading.</w:t>
      </w:r>
    </w:p>
    <w:p w14:paraId="44CD520C" w14:textId="77777777" w:rsidR="00B01C61" w:rsidRPr="00281C39" w:rsidRDefault="00B01C61" w:rsidP="0032053D">
      <w:pPr>
        <w:keepNext/>
        <w:keepLines/>
        <w:tabs>
          <w:tab w:val="right" w:leader="dot" w:pos="8505"/>
        </w:tabs>
        <w:spacing w:after="120"/>
        <w:ind w:left="2268" w:right="1134" w:hanging="1134"/>
        <w:jc w:val="both"/>
      </w:pPr>
      <w:r w:rsidRPr="00281C39">
        <w:t>3.2.4.</w:t>
      </w:r>
      <w:r w:rsidRPr="00281C39">
        <w:tab/>
        <w:t>Disturbance noise and wind interference</w:t>
      </w:r>
    </w:p>
    <w:p w14:paraId="13D15F31" w14:textId="77777777" w:rsidR="00B01C61" w:rsidRPr="00281C39" w:rsidRDefault="00B01C61" w:rsidP="00B01C61">
      <w:pPr>
        <w:tabs>
          <w:tab w:val="right" w:leader="dot" w:pos="8505"/>
        </w:tabs>
        <w:spacing w:after="120"/>
        <w:ind w:left="2268" w:right="1134" w:hanging="1134"/>
        <w:jc w:val="both"/>
      </w:pPr>
      <w:r w:rsidRPr="00281C39">
        <w:tab/>
        <w:t>Readings on the measuring instruments produced by ambient noise and wind shall be at least 10 dB(A) below the sound level to be measured. A suitable windscreen may be fitted to the microphone provided that account is taken of its effect on the sensitivity of the microphone</w:t>
      </w:r>
      <w:r w:rsidRPr="00281C39">
        <w:rPr>
          <w:spacing w:val="-2"/>
        </w:rPr>
        <w:t xml:space="preserve"> (see paragraph 1.1. of this annex)</w:t>
      </w:r>
      <w:r w:rsidRPr="00281C39">
        <w:t>.</w:t>
      </w:r>
    </w:p>
    <w:p w14:paraId="623DA38E" w14:textId="77777777" w:rsidR="00B01C61" w:rsidRPr="00281C39" w:rsidRDefault="00B01C61" w:rsidP="00B01C61">
      <w:pPr>
        <w:tabs>
          <w:tab w:val="right" w:leader="dot" w:pos="8505"/>
        </w:tabs>
        <w:spacing w:after="120"/>
        <w:ind w:left="2268" w:right="1134" w:hanging="1134"/>
        <w:jc w:val="both"/>
      </w:pPr>
      <w:r w:rsidRPr="00281C39">
        <w:t>3.2.5.</w:t>
      </w:r>
      <w:r w:rsidRPr="00281C39">
        <w:tab/>
        <w:t>Measuring method</w:t>
      </w:r>
    </w:p>
    <w:p w14:paraId="71B866BC" w14:textId="77777777" w:rsidR="00B01C61" w:rsidRPr="00281C39" w:rsidRDefault="00B01C61" w:rsidP="00B01C61">
      <w:pPr>
        <w:tabs>
          <w:tab w:val="right" w:leader="dot" w:pos="8505"/>
        </w:tabs>
        <w:spacing w:after="120"/>
        <w:ind w:left="2268" w:right="1134" w:hanging="1134"/>
        <w:jc w:val="both"/>
      </w:pPr>
      <w:r w:rsidRPr="00281C39">
        <w:t>3.2.5.1.</w:t>
      </w:r>
      <w:r w:rsidRPr="00281C39">
        <w:tab/>
        <w:t>Nature and number of measurements</w:t>
      </w:r>
    </w:p>
    <w:p w14:paraId="4A4A2691" w14:textId="77777777" w:rsidR="00B01C61" w:rsidRPr="00281C39" w:rsidRDefault="00B01C61" w:rsidP="00B01C61">
      <w:pPr>
        <w:tabs>
          <w:tab w:val="right" w:leader="dot" w:pos="8505"/>
        </w:tabs>
        <w:spacing w:after="120"/>
        <w:ind w:left="2268" w:right="1134" w:hanging="1134"/>
        <w:jc w:val="both"/>
      </w:pPr>
      <w:r w:rsidRPr="00281C39">
        <w:tab/>
        <w:t>The maximum sound level expressed in A-weighted decibels (dB(A)) shall be measured during the operating period referred to in paragraph 3.2.5.3.2.1.</w:t>
      </w:r>
    </w:p>
    <w:p w14:paraId="19B674A6" w14:textId="77777777" w:rsidR="00B01C61" w:rsidRPr="00281C39" w:rsidRDefault="00B01C61" w:rsidP="00B01C61">
      <w:pPr>
        <w:tabs>
          <w:tab w:val="right" w:leader="dot" w:pos="8505"/>
        </w:tabs>
        <w:spacing w:after="120"/>
        <w:ind w:left="2268" w:right="1134" w:hanging="1134"/>
        <w:jc w:val="both"/>
      </w:pPr>
      <w:r w:rsidRPr="00281C39">
        <w:tab/>
        <w:t>At least three measurements shall be taken at each measuring point.</w:t>
      </w:r>
    </w:p>
    <w:p w14:paraId="07A5D455" w14:textId="77777777" w:rsidR="00B01C61" w:rsidRPr="00281C39" w:rsidRDefault="00B01C61" w:rsidP="00B01C61">
      <w:pPr>
        <w:tabs>
          <w:tab w:val="right" w:leader="dot" w:pos="8505"/>
        </w:tabs>
        <w:spacing w:after="120"/>
        <w:ind w:left="2268" w:right="1134" w:hanging="1134"/>
        <w:jc w:val="both"/>
      </w:pPr>
      <w:r w:rsidRPr="00281C39">
        <w:t>3.2.5.2.</w:t>
      </w:r>
      <w:r w:rsidRPr="00281C39">
        <w:tab/>
        <w:t>Positioning and preparation of the vehicle</w:t>
      </w:r>
    </w:p>
    <w:p w14:paraId="7FCF740D" w14:textId="77777777" w:rsidR="00B01C61" w:rsidRPr="00281C39" w:rsidRDefault="00B01C61" w:rsidP="00B01C61">
      <w:pPr>
        <w:tabs>
          <w:tab w:val="right" w:leader="dot" w:pos="8505"/>
        </w:tabs>
        <w:spacing w:after="120"/>
        <w:ind w:left="2268" w:right="1134" w:hanging="1134"/>
        <w:jc w:val="both"/>
      </w:pPr>
      <w:r w:rsidRPr="00281C39">
        <w:tab/>
        <w:t>The vehicle shall be located in the centre part of the test area with the gear selector in neutral position and the clutch engaged. If the design of the vehicle does not allow this, the vehicle shall be tested in conformity with the manufacturer's prescriptions for stationary engine testing. Before each series of measurements, the engine shall be brought to its normal operating condition, as specified by the manufacturer.</w:t>
      </w:r>
    </w:p>
    <w:p w14:paraId="54A4193F" w14:textId="77777777" w:rsidR="00B01C61" w:rsidRPr="00281C39" w:rsidRDefault="00B01C61" w:rsidP="00B01C61">
      <w:pPr>
        <w:tabs>
          <w:tab w:val="right" w:leader="dot" w:pos="8505"/>
        </w:tabs>
        <w:spacing w:after="120"/>
        <w:ind w:left="2268" w:right="1134" w:hanging="1134"/>
        <w:jc w:val="both"/>
      </w:pPr>
      <w:r w:rsidRPr="00281C39">
        <w:tab/>
        <w:t>If the vehicle is fitted with fan(s) having an automatic actuating mechanism, this system shall not be interfered with during the sound level measurements.</w:t>
      </w:r>
    </w:p>
    <w:p w14:paraId="36696FE9" w14:textId="77777777" w:rsidR="00B01C61" w:rsidRPr="00281C39" w:rsidRDefault="00B01C61" w:rsidP="00B01C61">
      <w:pPr>
        <w:tabs>
          <w:tab w:val="right" w:leader="dot" w:pos="8505"/>
        </w:tabs>
        <w:spacing w:after="120"/>
        <w:ind w:left="2268" w:right="1134" w:hanging="1134"/>
        <w:jc w:val="both"/>
      </w:pPr>
      <w:r w:rsidRPr="00281C39">
        <w:tab/>
        <w:t>The engine hood or compartment cover, if so fitted, shall be closed.</w:t>
      </w:r>
    </w:p>
    <w:p w14:paraId="736C604B" w14:textId="38155A9E" w:rsidR="00B01C61" w:rsidRPr="00281C39" w:rsidRDefault="00B01C61" w:rsidP="007819E2">
      <w:pPr>
        <w:tabs>
          <w:tab w:val="right" w:leader="dot" w:pos="8505"/>
        </w:tabs>
        <w:spacing w:after="120"/>
        <w:ind w:left="2268" w:right="1134" w:hanging="1134"/>
        <w:jc w:val="both"/>
      </w:pPr>
      <w:r w:rsidRPr="00281C39">
        <w:t>3.2.5.3.</w:t>
      </w:r>
      <w:r w:rsidRPr="00281C39">
        <w:tab/>
        <w:t>Measuring of noise in proximity to the exhaust</w:t>
      </w:r>
      <w:r w:rsidR="007819E2" w:rsidRPr="00281C39">
        <w:t xml:space="preserve"> </w:t>
      </w:r>
      <w:r w:rsidRPr="00281C39">
        <w:t xml:space="preserve">(see </w:t>
      </w:r>
      <w:r w:rsidR="005A32D9" w:rsidRPr="00281C39">
        <w:t>A</w:t>
      </w:r>
      <w:r w:rsidRPr="00281C39">
        <w:t>ppendix</w:t>
      </w:r>
      <w:r w:rsidR="005A32D9" w:rsidRPr="00281C39">
        <w:t xml:space="preserve"> 1</w:t>
      </w:r>
      <w:r w:rsidRPr="00281C39">
        <w:t xml:space="preserve"> of Annex 3, Figure </w:t>
      </w:r>
      <w:r w:rsidR="007819E2" w:rsidRPr="00281C39">
        <w:t>3a</w:t>
      </w:r>
      <w:r w:rsidRPr="00281C39">
        <w:t>)</w:t>
      </w:r>
    </w:p>
    <w:p w14:paraId="1FB71608" w14:textId="77777777" w:rsidR="00B01C61" w:rsidRPr="00281C39" w:rsidRDefault="00B01C61" w:rsidP="00B01C61">
      <w:pPr>
        <w:tabs>
          <w:tab w:val="right" w:leader="dot" w:pos="8505"/>
        </w:tabs>
        <w:spacing w:after="120"/>
        <w:ind w:left="2268" w:right="1134" w:hanging="1134"/>
        <w:jc w:val="both"/>
      </w:pPr>
      <w:r w:rsidRPr="00281C39">
        <w:t>3.2.5.3.1.</w:t>
      </w:r>
      <w:r w:rsidRPr="00281C39">
        <w:tab/>
        <w:t>Positions of the microphone</w:t>
      </w:r>
    </w:p>
    <w:p w14:paraId="4DD50340" w14:textId="77777777" w:rsidR="00B01C61" w:rsidRPr="00281C39" w:rsidRDefault="00B01C61" w:rsidP="00B01C61">
      <w:pPr>
        <w:tabs>
          <w:tab w:val="right" w:leader="dot" w:pos="8505"/>
        </w:tabs>
        <w:spacing w:after="120"/>
        <w:ind w:left="2268" w:right="1134" w:hanging="1134"/>
        <w:jc w:val="both"/>
      </w:pPr>
      <w:r w:rsidRPr="00281C39">
        <w:t>3.2.5.3.1.1.</w:t>
      </w:r>
      <w:r w:rsidRPr="00281C39">
        <w:tab/>
        <w:t>The microphone shall be located at a distance of 0.5 m ± 0.01 m from the reference point of the exhaust pipe defined in Figure 2 and at an angle of 45º (±5º) to the vertical plane containing the flow axis of the pipe termination. The microphone shall be at the height of the reference point, but not less than 0.2 m from the ground surface. The reference axis of the microphone shall lie in a plane parallel to the ground surface and shall be directed towards the reference point on the exhaust outlet.</w:t>
      </w:r>
    </w:p>
    <w:p w14:paraId="7FEA9FFD" w14:textId="77777777" w:rsidR="00B01C61" w:rsidRPr="00281C39" w:rsidRDefault="00B01C61" w:rsidP="00B01C61">
      <w:pPr>
        <w:tabs>
          <w:tab w:val="right" w:leader="dot" w:pos="8505"/>
        </w:tabs>
        <w:spacing w:after="120"/>
        <w:ind w:left="2268" w:right="1134" w:hanging="1134"/>
        <w:jc w:val="both"/>
      </w:pPr>
      <w:r w:rsidRPr="00281C39">
        <w:tab/>
        <w:t>If two microphone positions are possible, the location farthest laterally from the vehicle longitudinal centreline shall be used.</w:t>
      </w:r>
    </w:p>
    <w:p w14:paraId="6708A2C5" w14:textId="77777777" w:rsidR="00B01C61" w:rsidRPr="00281C39" w:rsidRDefault="00B01C61" w:rsidP="00B01C61">
      <w:pPr>
        <w:tabs>
          <w:tab w:val="right" w:leader="dot" w:pos="8505"/>
        </w:tabs>
        <w:spacing w:after="120"/>
        <w:ind w:left="2268" w:right="1134" w:hanging="1134"/>
        <w:jc w:val="both"/>
      </w:pPr>
      <w:r w:rsidRPr="00281C39">
        <w:tab/>
        <w:t>If the flow axis of the exhaust outlet pipe is at 90º to the vehicle longitudinal centreline, the microphone shall be located at the point, which is furthest from the engine.</w:t>
      </w:r>
    </w:p>
    <w:p w14:paraId="51595521" w14:textId="26422BE7" w:rsidR="00B01C61" w:rsidDel="00E16706" w:rsidRDefault="00B01C61" w:rsidP="00E16706">
      <w:pPr>
        <w:suppressAutoHyphens w:val="0"/>
        <w:spacing w:after="120"/>
        <w:ind w:left="2268" w:right="1134" w:hanging="1134"/>
        <w:jc w:val="both"/>
        <w:rPr>
          <w:del w:id="414" w:author="Annett Schuessling / VDA" w:date="2026-03-12T09:30:00Z" w16du:dateUtc="2026-03-12T08:30:00Z"/>
        </w:rPr>
      </w:pPr>
      <w:r w:rsidRPr="00281C39">
        <w:rPr>
          <w:snapToGrid w:val="0"/>
        </w:rPr>
        <w:t>3.2.5.3.1.2.</w:t>
      </w:r>
      <w:r w:rsidRPr="00281C39">
        <w:rPr>
          <w:snapToGrid w:val="0"/>
        </w:rPr>
        <w:tab/>
        <w:t>For vehicles having an exhaust provided with outlets spaced more than 0.3 m apart</w:t>
      </w:r>
      <w:r w:rsidR="007819E2" w:rsidRPr="00281C39">
        <w:rPr>
          <w:rFonts w:asciiTheme="majorBidi" w:hAnsiTheme="majorBidi" w:cstheme="majorBidi"/>
        </w:rPr>
        <w:t xml:space="preserve"> or more than one silencer</w:t>
      </w:r>
      <w:r w:rsidRPr="00281C39">
        <w:rPr>
          <w:snapToGrid w:val="0"/>
        </w:rPr>
        <w:t xml:space="preserve">, one </w:t>
      </w:r>
      <w:r w:rsidR="007819E2" w:rsidRPr="00281C39">
        <w:rPr>
          <w:snapToGrid w:val="0"/>
        </w:rPr>
        <w:t xml:space="preserve">set of </w:t>
      </w:r>
      <w:r w:rsidRPr="00281C39">
        <w:rPr>
          <w:snapToGrid w:val="0"/>
        </w:rPr>
        <w:t>measurement is made for each outlet.</w:t>
      </w:r>
      <w:del w:id="415" w:author="Annett Schuessling / VDA" w:date="2026-03-12T09:30:00Z" w16du:dateUtc="2026-03-12T08:30:00Z">
        <w:r w:rsidRPr="00281C39" w:rsidDel="00E16706">
          <w:rPr>
            <w:snapToGrid w:val="0"/>
          </w:rPr>
          <w:delText xml:space="preserve"> </w:delText>
        </w:r>
      </w:del>
    </w:p>
    <w:p w14:paraId="2612813D" w14:textId="77777777" w:rsidR="00E16706" w:rsidRPr="00281C39" w:rsidRDefault="00E16706" w:rsidP="00B01C61">
      <w:pPr>
        <w:suppressAutoHyphens w:val="0"/>
        <w:spacing w:after="120"/>
        <w:ind w:left="2268" w:right="1134" w:hanging="1134"/>
        <w:jc w:val="both"/>
        <w:rPr>
          <w:ins w:id="416" w:author="Annett Schuessling / VDA" w:date="2026-03-12T09:30:00Z" w16du:dateUtc="2026-03-12T08:30:00Z"/>
          <w:snapToGrid w:val="0"/>
        </w:rPr>
      </w:pPr>
    </w:p>
    <w:p w14:paraId="6B23AC9A" w14:textId="64C03FB7" w:rsidR="00B01C61" w:rsidRPr="00281C39" w:rsidDel="00E16706" w:rsidRDefault="00B01C61" w:rsidP="00E16706">
      <w:pPr>
        <w:tabs>
          <w:tab w:val="right" w:leader="dot" w:pos="8505"/>
        </w:tabs>
        <w:spacing w:after="120"/>
        <w:ind w:right="1134"/>
        <w:jc w:val="both"/>
        <w:rPr>
          <w:del w:id="417" w:author="Annett Schuessling / VDA" w:date="2026-03-12T09:29:00Z" w16du:dateUtc="2026-03-12T08:29:00Z"/>
        </w:rPr>
      </w:pPr>
      <w:r w:rsidRPr="00281C39">
        <w:t>3.2.5.3.1.3.</w:t>
      </w:r>
      <w:r w:rsidRPr="00281C39">
        <w:tab/>
      </w:r>
    </w:p>
    <w:p w14:paraId="3635AC0F" w14:textId="07927C42" w:rsidR="007819E2" w:rsidRPr="00281C39" w:rsidRDefault="007819E2" w:rsidP="00E16706">
      <w:pPr>
        <w:suppressAutoHyphens w:val="0"/>
        <w:spacing w:after="120"/>
        <w:ind w:left="2268" w:right="1134" w:hanging="1134"/>
        <w:jc w:val="both"/>
      </w:pPr>
      <w:r w:rsidRPr="00E16706">
        <w:tab/>
        <w:t>If a vehicle has two or more exhaust outlets spaced less than or equal to 0.3 m apart and</w:t>
      </w:r>
      <w:ins w:id="418" w:author="Annett Schuessling / VDA" w:date="2026-03-12T09:30:00Z" w16du:dateUtc="2026-03-12T08:30:00Z">
        <w:r w:rsidR="00E16706" w:rsidRPr="00E16706">
          <w:t xml:space="preserve"> </w:t>
        </w:r>
      </w:ins>
      <w:del w:id="419" w:author="Annett Schuessling / VDA" w:date="2026-03-12T09:30:00Z" w16du:dateUtc="2026-03-12T08:30:00Z">
        <w:r w:rsidRPr="00E16706" w:rsidDel="00E16706">
          <w:delText xml:space="preserve"> </w:delText>
        </w:r>
      </w:del>
      <w:r w:rsidRPr="00E16706">
        <w:t xml:space="preserve">connected to a single silencer, only one set of measurement shall be made. The microphone shall be located relative to the outlet furthest away from </w:t>
      </w:r>
      <w:r w:rsidRPr="00E16706">
        <w:lastRenderedPageBreak/>
        <w:t>the vehicle longitudinal centreline, or when such outlet does not exist, to the outlet, which is highest above the ground.</w:t>
      </w:r>
    </w:p>
    <w:p w14:paraId="52A17313" w14:textId="77777777" w:rsidR="00B01C61" w:rsidDel="00E16706" w:rsidRDefault="00B01C61" w:rsidP="00E16706">
      <w:pPr>
        <w:tabs>
          <w:tab w:val="right" w:leader="dot" w:pos="8505"/>
        </w:tabs>
        <w:spacing w:after="120"/>
        <w:ind w:left="2268" w:right="1134" w:hanging="1134"/>
        <w:jc w:val="both"/>
        <w:rPr>
          <w:del w:id="420" w:author="Annett Schuessling / VDA" w:date="2026-03-12T09:30:00Z" w16du:dateUtc="2026-03-12T08:30:00Z"/>
        </w:rPr>
      </w:pPr>
      <w:r w:rsidRPr="00281C39">
        <w:t>3.2.5.3.1.4.</w:t>
      </w:r>
      <w:r w:rsidRPr="00281C39">
        <w:tab/>
        <w:t>For vehicles with a vertical exhaust (e.g. commercial vehicles) the microphone shall be placed at the height of the exhaust outlet. Its axis shall be vertical and oriented upwards. It shall be placed at a distance of 0.5 m ± 0.01 m from the exhaust pipe reference point, but never less than 0.2 m from the side of the vehicle nearest to the exhaust.</w:t>
      </w:r>
    </w:p>
    <w:p w14:paraId="58837CA3" w14:textId="77777777" w:rsidR="00E16706" w:rsidRPr="00281C39" w:rsidRDefault="00E16706" w:rsidP="00B01C61">
      <w:pPr>
        <w:tabs>
          <w:tab w:val="right" w:leader="dot" w:pos="8505"/>
        </w:tabs>
        <w:spacing w:after="120"/>
        <w:ind w:left="2268" w:right="1134" w:hanging="1134"/>
        <w:jc w:val="both"/>
        <w:rPr>
          <w:ins w:id="421" w:author="Annett Schuessling / VDA" w:date="2026-03-12T09:30:00Z" w16du:dateUtc="2026-03-12T08:30:00Z"/>
        </w:rPr>
      </w:pPr>
    </w:p>
    <w:p w14:paraId="16C885BC" w14:textId="2EAC8C6E" w:rsidR="00B01C61" w:rsidRPr="00E16706" w:rsidDel="00E16706" w:rsidRDefault="00B01C61" w:rsidP="00E16706">
      <w:pPr>
        <w:tabs>
          <w:tab w:val="right" w:leader="dot" w:pos="8505"/>
        </w:tabs>
        <w:spacing w:after="120"/>
        <w:ind w:right="1134"/>
        <w:jc w:val="both"/>
        <w:rPr>
          <w:del w:id="422" w:author="Annett Schuessling / VDA" w:date="2026-03-12T09:30:00Z" w16du:dateUtc="2026-03-12T08:30:00Z"/>
        </w:rPr>
      </w:pPr>
      <w:r w:rsidRPr="00281C39">
        <w:t>3.2.5.3.1.5.</w:t>
      </w:r>
      <w:r w:rsidRPr="00281C39">
        <w:tab/>
      </w:r>
    </w:p>
    <w:p w14:paraId="7AE29A2F" w14:textId="157E54CC" w:rsidR="007819E2" w:rsidRPr="00E16706" w:rsidRDefault="007819E2" w:rsidP="00E16706">
      <w:pPr>
        <w:tabs>
          <w:tab w:val="right" w:leader="dot" w:pos="8505"/>
        </w:tabs>
        <w:spacing w:after="120"/>
        <w:ind w:left="2268" w:right="1134" w:hanging="1134"/>
        <w:jc w:val="both"/>
      </w:pPr>
      <w:r w:rsidRPr="00E16706">
        <w:tab/>
        <w:t>For vehicles, where the reference point of the exhaust pipe is not accessible, or located under</w:t>
      </w:r>
      <w:ins w:id="423" w:author="Annett Schuessling / VDA" w:date="2026-03-12T09:30:00Z" w16du:dateUtc="2026-03-12T08:30:00Z">
        <w:r w:rsidR="00E16706">
          <w:t xml:space="preserve"> </w:t>
        </w:r>
      </w:ins>
      <w:del w:id="424" w:author="Annett Schuessling / VDA" w:date="2026-03-12T09:30:00Z" w16du:dateUtc="2026-03-12T08:30:00Z">
        <w:r w:rsidRPr="00E16706" w:rsidDel="00E16706">
          <w:delText xml:space="preserve"> </w:delText>
        </w:r>
      </w:del>
      <w:r w:rsidRPr="00E16706">
        <w:t>the vehicle body, as shown in Figure 3b and 3c in Annex 3, because of the presence of obstacles which form part of the vehicle (e.g. spare wheel, fuel tank, battery compartment), the microphone shall be located at least 0.2 m from the nearest obstacle, including the vehicle body, and shall not be located under the vehicle. Its axis of maximum sensitivity shall face the exhaust outlet from the position least concealed by the above-mentioned obstacles. In case the distance from the exhaust outlet to the other side of the vehicle is larger than 0.2 m (Figures 3c and 3d in Annex 3), the following distances of d1 and d2 shall be chosen:</w:t>
      </w:r>
    </w:p>
    <w:p w14:paraId="6242091D"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rPr>
        <w:tab/>
        <w:t>Case 1:</w:t>
      </w:r>
    </w:p>
    <w:p w14:paraId="1A648A1C"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1</w:t>
      </w:r>
      <w:r w:rsidRPr="00281C39">
        <w:rPr>
          <w:rFonts w:asciiTheme="majorBidi" w:hAnsiTheme="majorBidi" w:cstheme="majorBidi"/>
        </w:rPr>
        <w:t xml:space="preserve"> shall be equal to 0.5 m and the distance from the side (outer border of the vehicle) shall be at least 0.2 m.</w:t>
      </w:r>
    </w:p>
    <w:p w14:paraId="1E130F38"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color w:val="E36C0A" w:themeColor="accent6" w:themeShade="BF"/>
        </w:rPr>
        <w:tab/>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rPr>
        <w:t xml:space="preserve"> shall be equal to 0.5 m and the distance from the side (outer border of the vehicle) shall be at least 0.2 m.</w:t>
      </w:r>
    </w:p>
    <w:p w14:paraId="5C3B8FEA"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rPr>
        <w:tab/>
        <w:t>Case 2 (if Case 1 is not fulfilled):</w:t>
      </w:r>
    </w:p>
    <w:p w14:paraId="740CE32A"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1</w:t>
      </w:r>
      <w:r w:rsidRPr="00281C39">
        <w:rPr>
          <w:rFonts w:asciiTheme="majorBidi" w:hAnsiTheme="majorBidi" w:cstheme="majorBidi"/>
        </w:rPr>
        <w:t xml:space="preserve"> shall be at least 0.5 m and the distance from the side (outer border of the vehicle) shall be equal to 0.2 m.</w:t>
      </w:r>
    </w:p>
    <w:p w14:paraId="2D73B653" w14:textId="77777777" w:rsidR="007819E2" w:rsidRPr="00281C39" w:rsidRDefault="007819E2" w:rsidP="007819E2">
      <w:pPr>
        <w:tabs>
          <w:tab w:val="left" w:pos="2268"/>
        </w:tabs>
        <w:spacing w:after="120"/>
        <w:ind w:left="2268" w:right="1134" w:hanging="1134"/>
        <w:jc w:val="both"/>
        <w:rPr>
          <w:rFonts w:asciiTheme="majorBidi" w:hAnsiTheme="majorBidi" w:cstheme="majorBidi"/>
        </w:rPr>
      </w:pPr>
      <w:r w:rsidRPr="00281C39">
        <w:rPr>
          <w:rFonts w:asciiTheme="majorBidi" w:hAnsiTheme="majorBidi" w:cstheme="majorBidi"/>
          <w:i/>
        </w:rPr>
        <w:tab/>
        <w:t>d</w:t>
      </w:r>
      <w:r w:rsidRPr="00281C39">
        <w:rPr>
          <w:rFonts w:asciiTheme="majorBidi" w:hAnsiTheme="majorBidi" w:cstheme="majorBidi"/>
          <w:i/>
          <w:vertAlign w:val="subscript"/>
        </w:rPr>
        <w:t>2</w:t>
      </w:r>
      <w:r w:rsidRPr="00281C39">
        <w:rPr>
          <w:rFonts w:asciiTheme="majorBidi" w:hAnsiTheme="majorBidi" w:cstheme="majorBidi"/>
        </w:rPr>
        <w:t xml:space="preserve"> shall be at least 0.5 m and the distance from the side (outer border of the vehicle) shall be equal to 0.2 m.</w:t>
      </w:r>
    </w:p>
    <w:p w14:paraId="385A81E0" w14:textId="4B264F90" w:rsidR="007819E2" w:rsidRPr="00281C39" w:rsidRDefault="007819E2" w:rsidP="007819E2">
      <w:pPr>
        <w:tabs>
          <w:tab w:val="right" w:leader="dot" w:pos="8505"/>
        </w:tabs>
        <w:spacing w:after="120"/>
        <w:ind w:left="2268" w:right="1134" w:hanging="1134"/>
        <w:jc w:val="both"/>
        <w:rPr>
          <w:strike/>
        </w:rPr>
      </w:pPr>
      <w:r w:rsidRPr="00281C39">
        <w:rPr>
          <w:rFonts w:asciiTheme="majorBidi" w:hAnsiTheme="majorBidi" w:cstheme="majorBidi"/>
        </w:rPr>
        <w:tab/>
        <w:t xml:space="preserve">When several positions are possible, as shown in Figure 3c, the microphone position giving the lowest value of </w:t>
      </w:r>
      <w:r w:rsidRPr="00281C39">
        <w:rPr>
          <w:rFonts w:asciiTheme="majorBidi" w:hAnsiTheme="majorBidi" w:cstheme="majorBidi"/>
          <w:i/>
        </w:rPr>
        <w:t>d</w:t>
      </w:r>
      <w:r w:rsidRPr="00281C39">
        <w:rPr>
          <w:rFonts w:asciiTheme="majorBidi" w:hAnsiTheme="majorBidi" w:cstheme="majorBidi"/>
          <w:i/>
          <w:vertAlign w:val="subscript"/>
        </w:rPr>
        <w:t>1</w:t>
      </w:r>
      <w:r w:rsidRPr="00281C39">
        <w:rPr>
          <w:rFonts w:asciiTheme="majorBidi" w:hAnsiTheme="majorBidi" w:cstheme="majorBidi"/>
        </w:rPr>
        <w:t xml:space="preserve"> or </w:t>
      </w:r>
      <w:r w:rsidRPr="00281C39">
        <w:rPr>
          <w:rFonts w:asciiTheme="majorBidi" w:hAnsiTheme="majorBidi" w:cstheme="majorBidi"/>
          <w:i/>
        </w:rPr>
        <w:t>d</w:t>
      </w:r>
      <w:r w:rsidRPr="00281C39">
        <w:rPr>
          <w:rFonts w:asciiTheme="majorBidi" w:hAnsiTheme="majorBidi" w:cstheme="majorBidi"/>
          <w:i/>
          <w:vertAlign w:val="subscript"/>
        </w:rPr>
        <w:t>2</w:t>
      </w:r>
      <w:r w:rsidRPr="00281C39">
        <w:rPr>
          <w:rFonts w:asciiTheme="majorBidi" w:hAnsiTheme="majorBidi" w:cstheme="majorBidi"/>
          <w:i/>
        </w:rPr>
        <w:t xml:space="preserve"> </w:t>
      </w:r>
      <w:r w:rsidRPr="00281C39">
        <w:rPr>
          <w:rFonts w:asciiTheme="majorBidi" w:hAnsiTheme="majorBidi" w:cstheme="majorBidi"/>
        </w:rPr>
        <w:t>shall be used.</w:t>
      </w:r>
    </w:p>
    <w:p w14:paraId="25BF2B01" w14:textId="77777777" w:rsidR="00B01C61" w:rsidRPr="00281C39" w:rsidRDefault="00B01C61" w:rsidP="00B01C61">
      <w:pPr>
        <w:tabs>
          <w:tab w:val="right" w:leader="dot" w:pos="8505"/>
        </w:tabs>
        <w:spacing w:after="120"/>
        <w:ind w:left="2268" w:right="1134" w:hanging="1134"/>
        <w:jc w:val="both"/>
        <w:rPr>
          <w:spacing w:val="-4"/>
        </w:rPr>
      </w:pPr>
      <w:r w:rsidRPr="00281C39">
        <w:rPr>
          <w:spacing w:val="-4"/>
        </w:rPr>
        <w:t>3.2.5.3.1.6.</w:t>
      </w:r>
      <w:r w:rsidRPr="00281C39">
        <w:rPr>
          <w:spacing w:val="-4"/>
        </w:rPr>
        <w:tab/>
        <w:t>Examples of the position of the microphone, depending on the location of the exhaust pipe, are given in Figures 3a-3d in Appendix 1 to Annex 3.</w:t>
      </w:r>
    </w:p>
    <w:p w14:paraId="31E19790" w14:textId="77777777" w:rsidR="00B01C61" w:rsidRPr="00281C39" w:rsidRDefault="00B01C61" w:rsidP="00B01C61">
      <w:pPr>
        <w:keepNext/>
        <w:keepLines/>
        <w:tabs>
          <w:tab w:val="right" w:leader="dot" w:pos="8505"/>
        </w:tabs>
        <w:spacing w:after="120"/>
        <w:ind w:left="2268" w:right="1134" w:hanging="1134"/>
        <w:jc w:val="both"/>
      </w:pPr>
      <w:r w:rsidRPr="00281C39">
        <w:t>3.2.5.3.2.</w:t>
      </w:r>
      <w:r w:rsidRPr="00281C39">
        <w:tab/>
        <w:t>Operating conditions of the engine</w:t>
      </w:r>
    </w:p>
    <w:p w14:paraId="36802CC1" w14:textId="77777777" w:rsidR="00B01C61" w:rsidRPr="00281C39" w:rsidRDefault="00B01C61" w:rsidP="00B01C61">
      <w:pPr>
        <w:keepNext/>
        <w:keepLines/>
        <w:tabs>
          <w:tab w:val="right" w:leader="dot" w:pos="8505"/>
        </w:tabs>
        <w:spacing w:after="120"/>
        <w:ind w:left="2268" w:right="1134" w:hanging="1134"/>
        <w:jc w:val="both"/>
      </w:pPr>
      <w:r w:rsidRPr="00281C39">
        <w:t>3.2.5.3.2.1.</w:t>
      </w:r>
      <w:r w:rsidRPr="00281C39">
        <w:tab/>
        <w:t>Target engine speed</w:t>
      </w:r>
    </w:p>
    <w:p w14:paraId="6E41BFDA" w14:textId="77777777" w:rsidR="00B01C61" w:rsidRPr="00281C39" w:rsidRDefault="00B01C61" w:rsidP="00B01C61">
      <w:pPr>
        <w:tabs>
          <w:tab w:val="right" w:leader="dot" w:pos="8505"/>
        </w:tabs>
        <w:spacing w:after="120"/>
        <w:ind w:left="2268" w:right="1134" w:hanging="1134"/>
        <w:jc w:val="both"/>
      </w:pPr>
      <w:r w:rsidRPr="00281C39">
        <w:tab/>
        <w:t>The target engine speed is defined as:</w:t>
      </w:r>
    </w:p>
    <w:p w14:paraId="6B6A02EE" w14:textId="77777777" w:rsidR="00B01C61" w:rsidRPr="00281C39" w:rsidRDefault="00B01C61" w:rsidP="00B01C61">
      <w:pPr>
        <w:tabs>
          <w:tab w:val="left" w:pos="2800"/>
          <w:tab w:val="right" w:leader="dot" w:pos="8505"/>
        </w:tabs>
        <w:spacing w:after="120"/>
        <w:ind w:left="2268" w:right="1134" w:hanging="1134"/>
        <w:jc w:val="both"/>
      </w:pPr>
      <w:r w:rsidRPr="00281C39">
        <w:tab/>
        <w:t>(a)</w:t>
      </w:r>
      <w:r w:rsidRPr="00281C39">
        <w:tab/>
        <w:t xml:space="preserve">75 per cent of the rated engine speed S for vehicles with a rated engine </w:t>
      </w:r>
      <w:r w:rsidRPr="00281C39">
        <w:br/>
      </w:r>
      <w:r w:rsidRPr="00281C39">
        <w:tab/>
        <w:t>speed ≤ 5,000 min</w:t>
      </w:r>
      <w:r w:rsidRPr="00281C39">
        <w:rPr>
          <w:vertAlign w:val="superscript"/>
        </w:rPr>
        <w:t>-1</w:t>
      </w:r>
      <w:r w:rsidRPr="00281C39">
        <w:t>;</w:t>
      </w:r>
    </w:p>
    <w:p w14:paraId="5CFF64A9" w14:textId="77777777" w:rsidR="00B01C61" w:rsidRPr="00281C39" w:rsidRDefault="00B01C61" w:rsidP="00B01C61">
      <w:pPr>
        <w:tabs>
          <w:tab w:val="left" w:pos="2800"/>
          <w:tab w:val="right" w:leader="dot" w:pos="8505"/>
        </w:tabs>
        <w:spacing w:after="120"/>
        <w:ind w:left="2268" w:right="1134" w:hanging="1134"/>
        <w:jc w:val="both"/>
      </w:pPr>
      <w:r w:rsidRPr="00281C39">
        <w:tab/>
        <w:t>(b)</w:t>
      </w:r>
      <w:r w:rsidRPr="00281C39">
        <w:tab/>
        <w:t>3.750 min</w:t>
      </w:r>
      <w:r w:rsidRPr="00281C39">
        <w:rPr>
          <w:vertAlign w:val="superscript"/>
        </w:rPr>
        <w:t>-1</w:t>
      </w:r>
      <w:r w:rsidRPr="00281C39">
        <w:t xml:space="preserve"> for vehicles with a rated engine speed above 5.000 min</w:t>
      </w:r>
      <w:r w:rsidRPr="00281C39">
        <w:rPr>
          <w:vertAlign w:val="superscript"/>
        </w:rPr>
        <w:t>-1</w:t>
      </w:r>
      <w:r w:rsidRPr="00281C39">
        <w:t xml:space="preserve"> </w:t>
      </w:r>
      <w:r w:rsidRPr="00281C39">
        <w:br/>
      </w:r>
      <w:r w:rsidRPr="00281C39">
        <w:tab/>
        <w:t>and below 7,500 min</w:t>
      </w:r>
      <w:r w:rsidRPr="00281C39">
        <w:rPr>
          <w:vertAlign w:val="superscript"/>
        </w:rPr>
        <w:t>-1</w:t>
      </w:r>
      <w:r w:rsidRPr="00281C39">
        <w:t>;</w:t>
      </w:r>
    </w:p>
    <w:p w14:paraId="4CC59F81" w14:textId="77777777" w:rsidR="00B01C61" w:rsidRPr="00281C39" w:rsidRDefault="00B01C61" w:rsidP="00B01C61">
      <w:pPr>
        <w:tabs>
          <w:tab w:val="left" w:pos="2800"/>
          <w:tab w:val="right" w:leader="dot" w:pos="8505"/>
        </w:tabs>
        <w:spacing w:after="120"/>
        <w:ind w:left="2268" w:right="1134" w:hanging="1134"/>
        <w:jc w:val="both"/>
      </w:pPr>
      <w:r w:rsidRPr="00281C39">
        <w:tab/>
        <w:t>(c)</w:t>
      </w:r>
      <w:r w:rsidRPr="00281C39">
        <w:tab/>
        <w:t xml:space="preserve">50 per cent of the rated engine speed S for vehicles with a rated engine </w:t>
      </w:r>
      <w:r w:rsidRPr="00281C39">
        <w:br/>
      </w:r>
      <w:r w:rsidRPr="00281C39">
        <w:tab/>
        <w:t>speed ≥ 7,500 min</w:t>
      </w:r>
      <w:r w:rsidRPr="00281C39">
        <w:rPr>
          <w:vertAlign w:val="superscript"/>
        </w:rPr>
        <w:t>-1</w:t>
      </w:r>
      <w:r w:rsidRPr="00281C39">
        <w:t>.</w:t>
      </w:r>
    </w:p>
    <w:p w14:paraId="5941FFFE" w14:textId="77777777" w:rsidR="007819E2" w:rsidRPr="00281C39" w:rsidRDefault="00B01C61" w:rsidP="007819E2">
      <w:pPr>
        <w:tabs>
          <w:tab w:val="left" w:pos="2268"/>
        </w:tabs>
        <w:spacing w:after="120"/>
        <w:ind w:left="2268" w:right="1134" w:hanging="1134"/>
        <w:jc w:val="both"/>
        <w:rPr>
          <w:rFonts w:asciiTheme="majorBidi" w:hAnsiTheme="majorBidi" w:cstheme="majorBidi"/>
          <w:bCs/>
        </w:rPr>
      </w:pPr>
      <w:r w:rsidRPr="00281C39">
        <w:tab/>
        <w:t>If the vehicle cannot reach the engine speed as stated above, the target engine speed shall be 5 per cent below the maximum possible engine speed for that stationary test.</w:t>
      </w:r>
      <w:r w:rsidR="007819E2" w:rsidRPr="00281C39">
        <w:rPr>
          <w:rFonts w:asciiTheme="majorBidi" w:hAnsiTheme="majorBidi" w:cstheme="majorBidi"/>
          <w:bCs/>
        </w:rPr>
        <w:t xml:space="preserve"> </w:t>
      </w:r>
    </w:p>
    <w:p w14:paraId="16EE1F0B" w14:textId="5406AAA2" w:rsidR="007819E2" w:rsidRPr="00281C39" w:rsidRDefault="007819E2" w:rsidP="007819E2">
      <w:pPr>
        <w:tabs>
          <w:tab w:val="left" w:pos="2268"/>
        </w:tabs>
        <w:spacing w:after="120"/>
        <w:ind w:left="2268" w:right="1134" w:hanging="1134"/>
        <w:jc w:val="both"/>
        <w:rPr>
          <w:rFonts w:asciiTheme="majorBidi" w:hAnsiTheme="majorBidi" w:cstheme="majorBidi"/>
          <w:bCs/>
        </w:rPr>
      </w:pPr>
      <w:r w:rsidRPr="00281C39">
        <w:rPr>
          <w:rFonts w:asciiTheme="majorBidi" w:hAnsiTheme="majorBidi" w:cstheme="majorBidi"/>
          <w:bCs/>
        </w:rPr>
        <w:lastRenderedPageBreak/>
        <w:tab/>
        <w:t>For vehicles for which the engine speed is a fixed value, (for example, but not limited to, series hybrids) either above or below the target engine speed and cannot be adjusted by the accelerator, the test shall be carried out at the fixed engine speed.</w:t>
      </w:r>
    </w:p>
    <w:p w14:paraId="5484F838" w14:textId="4829AA42" w:rsidR="00B01C61" w:rsidRPr="00281C39" w:rsidRDefault="007819E2" w:rsidP="007819E2">
      <w:pPr>
        <w:tabs>
          <w:tab w:val="right" w:leader="dot" w:pos="8505"/>
        </w:tabs>
        <w:spacing w:after="120"/>
        <w:ind w:left="2268" w:right="1134" w:hanging="1134"/>
        <w:jc w:val="both"/>
      </w:pPr>
      <w:r w:rsidRPr="00281C39">
        <w:rPr>
          <w:rFonts w:asciiTheme="majorBidi" w:hAnsiTheme="majorBidi" w:cstheme="majorBidi"/>
          <w:bCs/>
        </w:rPr>
        <w:tab/>
        <w:t>In case the engine speed deviates from the applicable target engine speed, the engine speed used for the test and the reason for the deviation shall be documented in the test report and at paragraph 2.2. of Appendix 1 to Annex 1.</w:t>
      </w:r>
    </w:p>
    <w:p w14:paraId="0C336CD1" w14:textId="77777777" w:rsidR="00B01C61" w:rsidRPr="00281C39" w:rsidRDefault="00B01C61" w:rsidP="00B01C61">
      <w:pPr>
        <w:tabs>
          <w:tab w:val="right" w:leader="dot" w:pos="8505"/>
        </w:tabs>
        <w:spacing w:after="120"/>
        <w:ind w:left="2268" w:right="1134" w:hanging="1134"/>
        <w:jc w:val="both"/>
      </w:pPr>
      <w:r w:rsidRPr="00281C39">
        <w:t>3.2.5.3.2.2.</w:t>
      </w:r>
      <w:r w:rsidRPr="00281C39">
        <w:tab/>
        <w:t>Test procedure</w:t>
      </w:r>
    </w:p>
    <w:p w14:paraId="2BE233B1" w14:textId="77777777" w:rsidR="00B01C61" w:rsidRDefault="00B01C61" w:rsidP="00B01C61">
      <w:pPr>
        <w:tabs>
          <w:tab w:val="right" w:leader="dot" w:pos="8505"/>
        </w:tabs>
        <w:spacing w:after="120"/>
        <w:ind w:left="2268" w:right="1134" w:hanging="1134"/>
        <w:jc w:val="both"/>
        <w:rPr>
          <w:ins w:id="425" w:author="Doug Moore" w:date="2026-02-13T04:56:00Z" w16du:dateUtc="2026-02-13T09:56:00Z"/>
        </w:rPr>
      </w:pPr>
      <w:r w:rsidRPr="00281C39">
        <w:tab/>
        <w:t>The engine speed shall be gradually increased from idle to the target engine speed, not exceeding the tolerance band of ±3 per cent of the target engine speed, and held constant. Then the throttle control shall be rapidly released and the engine speed shall be returned to idle. The sound pressure level shall be measured during a period of operation consisting of a maintaining constant engine speed of 1 second and throughout the entire deceleration period. The maximum sound level meter reading during this period of operation, mathematically rounded to the first decimal place, is taken as the test value.</w:t>
      </w:r>
    </w:p>
    <w:p w14:paraId="6D2C2FD9" w14:textId="312A0141" w:rsidR="00E66751" w:rsidRPr="00281C39" w:rsidRDefault="0090424A" w:rsidP="00B01C61">
      <w:pPr>
        <w:tabs>
          <w:tab w:val="right" w:leader="dot" w:pos="8505"/>
        </w:tabs>
        <w:spacing w:after="120"/>
        <w:ind w:left="2268" w:right="1134" w:hanging="1134"/>
        <w:jc w:val="both"/>
      </w:pPr>
      <w:ins w:id="426" w:author="Doug Moore" w:date="2026-02-13T04:56:00Z" w16du:dateUtc="2026-02-13T09:56:00Z">
        <w:r>
          <w:tab/>
        </w:r>
        <w:r w:rsidRPr="006658C5">
          <w:rPr>
            <w:b/>
            <w:bCs/>
            <w:snapToGrid w:val="0"/>
            <w:color w:val="C00000"/>
          </w:rPr>
          <w:t>Specific provisions for the testing of vehicles equipped with an ADS are provided in Annex 10.</w:t>
        </w:r>
      </w:ins>
    </w:p>
    <w:p w14:paraId="1FE5D5C2" w14:textId="77777777" w:rsidR="00B01C61" w:rsidRPr="00281C39" w:rsidRDefault="00B01C61" w:rsidP="00B01C61">
      <w:pPr>
        <w:keepNext/>
        <w:keepLines/>
        <w:tabs>
          <w:tab w:val="right" w:leader="dot" w:pos="8505"/>
        </w:tabs>
        <w:spacing w:after="120"/>
        <w:ind w:left="2268" w:right="1134" w:hanging="1134"/>
        <w:jc w:val="both"/>
      </w:pPr>
      <w:r w:rsidRPr="00281C39">
        <w:t>3.2.5.3.2.3.</w:t>
      </w:r>
      <w:r w:rsidRPr="00281C39">
        <w:tab/>
        <w:t>Test validation</w:t>
      </w:r>
    </w:p>
    <w:p w14:paraId="4F463FC1" w14:textId="77777777" w:rsidR="00B01C61" w:rsidRPr="00281C39" w:rsidRDefault="00B01C61" w:rsidP="00B01C61">
      <w:pPr>
        <w:tabs>
          <w:tab w:val="right" w:leader="dot" w:pos="8505"/>
        </w:tabs>
        <w:spacing w:after="120"/>
        <w:ind w:left="2268" w:right="1134" w:hanging="1134"/>
        <w:jc w:val="both"/>
      </w:pPr>
      <w:r w:rsidRPr="00281C39">
        <w:tab/>
        <w:t>The measurement shall be regarded as valid if the test engine speed does not deviate from the target engine speed by more than ±3 per cent for at least 1</w:t>
      </w:r>
      <w:r w:rsidR="00B66932" w:rsidRPr="00281C39">
        <w:t> </w:t>
      </w:r>
      <w:r w:rsidRPr="00281C39">
        <w:t>second.</w:t>
      </w:r>
    </w:p>
    <w:p w14:paraId="5508A581" w14:textId="6725BD13" w:rsidR="00B01C61" w:rsidDel="00E16706" w:rsidRDefault="00B01C61" w:rsidP="00E16706">
      <w:pPr>
        <w:keepNext/>
        <w:keepLines/>
        <w:tabs>
          <w:tab w:val="right" w:leader="dot" w:pos="8505"/>
        </w:tabs>
        <w:spacing w:after="120"/>
        <w:ind w:left="2268" w:right="1134" w:hanging="1134"/>
        <w:jc w:val="both"/>
        <w:rPr>
          <w:del w:id="427" w:author="Annett Schuessling / VDA" w:date="2026-03-12T09:31:00Z" w16du:dateUtc="2026-03-12T08:31:00Z"/>
          <w:rFonts w:asciiTheme="majorBidi" w:hAnsiTheme="majorBidi" w:cstheme="majorBidi"/>
        </w:rPr>
      </w:pPr>
      <w:r w:rsidRPr="00281C39">
        <w:t>3.2.6.</w:t>
      </w:r>
      <w:r w:rsidRPr="00281C39">
        <w:tab/>
        <w:t>Results</w:t>
      </w:r>
      <w:r w:rsidR="008846E2" w:rsidRPr="00281C39">
        <w:t xml:space="preserve"> </w:t>
      </w:r>
      <w:r w:rsidR="008846E2" w:rsidRPr="00281C39">
        <w:rPr>
          <w:rFonts w:asciiTheme="majorBidi" w:hAnsiTheme="majorBidi" w:cstheme="majorBidi"/>
        </w:rPr>
        <w:t xml:space="preserve">for </w:t>
      </w:r>
      <w:r w:rsidR="008846E2" w:rsidRPr="00281C39">
        <w:rPr>
          <w:rFonts w:asciiTheme="majorBidi" w:hAnsiTheme="majorBidi" w:cstheme="majorBidi"/>
          <w:lang w:eastAsia="zh-CN"/>
        </w:rPr>
        <w:t>sound emitted by stationary vehicles</w:t>
      </w:r>
    </w:p>
    <w:p w14:paraId="29C7AB09" w14:textId="77777777" w:rsidR="00E16706" w:rsidRPr="00281C39" w:rsidRDefault="00E16706" w:rsidP="00B01C61">
      <w:pPr>
        <w:keepNext/>
        <w:keepLines/>
        <w:tabs>
          <w:tab w:val="right" w:leader="dot" w:pos="8505"/>
        </w:tabs>
        <w:spacing w:after="120"/>
        <w:ind w:left="2268" w:right="1134" w:hanging="1134"/>
        <w:jc w:val="both"/>
        <w:rPr>
          <w:ins w:id="428" w:author="Annett Schuessling / VDA" w:date="2026-03-12T09:31:00Z" w16du:dateUtc="2026-03-12T08:31:00Z"/>
        </w:rPr>
      </w:pPr>
    </w:p>
    <w:p w14:paraId="47C23043" w14:textId="745BB1F8" w:rsidR="00B01C61" w:rsidRPr="00281C39" w:rsidDel="00E16706" w:rsidRDefault="00B01C61" w:rsidP="00B01C61">
      <w:pPr>
        <w:keepNext/>
        <w:keepLines/>
        <w:tabs>
          <w:tab w:val="right" w:leader="dot" w:pos="8505"/>
        </w:tabs>
        <w:spacing w:after="120"/>
        <w:ind w:left="2268" w:right="1134" w:hanging="1134"/>
        <w:jc w:val="both"/>
        <w:rPr>
          <w:del w:id="429" w:author="Annett Schuessling / VDA" w:date="2026-03-12T09:30:00Z" w16du:dateUtc="2026-03-12T08:30:00Z"/>
        </w:rPr>
      </w:pPr>
      <w:del w:id="430" w:author="Annett Schuessling / VDA" w:date="2026-03-12T09:31:00Z" w16du:dateUtc="2026-03-12T08:31:00Z">
        <w:r w:rsidRPr="00281C39" w:rsidDel="00E16706">
          <w:tab/>
        </w:r>
      </w:del>
    </w:p>
    <w:p w14:paraId="77C62EE0" w14:textId="77777777" w:rsidR="008846E2" w:rsidRPr="00281C39" w:rsidRDefault="008846E2" w:rsidP="00E16706">
      <w:pPr>
        <w:keepNext/>
        <w:keepLines/>
        <w:tabs>
          <w:tab w:val="right" w:leader="dot" w:pos="8505"/>
        </w:tabs>
        <w:spacing w:after="120"/>
        <w:ind w:left="2268" w:right="1134" w:hanging="1134"/>
        <w:jc w:val="both"/>
        <w:rPr>
          <w:rFonts w:asciiTheme="majorBidi" w:hAnsiTheme="majorBidi" w:cstheme="majorBidi"/>
        </w:rPr>
      </w:pPr>
      <w:r w:rsidRPr="00281C39">
        <w:rPr>
          <w:rFonts w:asciiTheme="majorBidi" w:hAnsiTheme="majorBidi" w:cstheme="majorBidi"/>
        </w:rPr>
        <w:t>3.2.6.1.</w:t>
      </w:r>
      <w:r w:rsidRPr="00281C39">
        <w:rPr>
          <w:rFonts w:asciiTheme="majorBidi" w:hAnsiTheme="majorBidi" w:cstheme="majorBidi"/>
        </w:rPr>
        <w:tab/>
        <w:t>Single test position (outlet)</w:t>
      </w:r>
    </w:p>
    <w:p w14:paraId="09014495" w14:textId="77777777" w:rsidR="008846E2" w:rsidRPr="00281C39" w:rsidRDefault="008846E2" w:rsidP="008846E2">
      <w:pPr>
        <w:pStyle w:val="SingleTxtG"/>
        <w:ind w:left="2268"/>
        <w:rPr>
          <w:rFonts w:asciiTheme="majorBidi" w:hAnsiTheme="majorBidi" w:cstheme="majorBidi"/>
        </w:rPr>
      </w:pPr>
      <w:r w:rsidRPr="00281C39">
        <w:rPr>
          <w:rFonts w:asciiTheme="majorBidi" w:hAnsiTheme="majorBidi" w:cstheme="majorBidi"/>
        </w:rPr>
        <w:t xml:space="preserve">For the vehicles equipped with one exhaust outlet or two or more exhaust outlets as specified in paragraph 3.2.5.3.1.3., the stationary sound of the vehicle shall be determined for one test position. </w:t>
      </w:r>
    </w:p>
    <w:p w14:paraId="10B0CFB0" w14:textId="77777777" w:rsidR="008846E2" w:rsidRPr="00281C39" w:rsidRDefault="008846E2" w:rsidP="008846E2">
      <w:pPr>
        <w:pStyle w:val="SingleTxtG"/>
        <w:ind w:left="2268"/>
        <w:rPr>
          <w:rFonts w:asciiTheme="majorBidi" w:hAnsiTheme="majorBidi" w:cstheme="majorBidi"/>
        </w:rPr>
      </w:pPr>
      <w:r w:rsidRPr="00281C39">
        <w:rPr>
          <w:rFonts w:asciiTheme="majorBidi" w:hAnsiTheme="majorBidi" w:cstheme="majorBidi"/>
        </w:rPr>
        <w:t>At least three measurements for a test position (outlet) shall be made.</w:t>
      </w:r>
    </w:p>
    <w:p w14:paraId="6A1C5852" w14:textId="77777777" w:rsidR="008846E2" w:rsidRPr="00281C39" w:rsidRDefault="008846E2" w:rsidP="008846E2">
      <w:pPr>
        <w:pStyle w:val="SingleTxtG"/>
        <w:ind w:left="2268"/>
        <w:rPr>
          <w:rFonts w:asciiTheme="majorBidi" w:hAnsiTheme="majorBidi" w:cstheme="majorBidi"/>
        </w:rPr>
      </w:pPr>
      <w:r w:rsidRPr="00281C39">
        <w:rPr>
          <w:rFonts w:asciiTheme="majorBidi" w:hAnsiTheme="majorBidi" w:cstheme="majorBidi"/>
        </w:rPr>
        <w:t xml:space="preserve">The maximum A-weighted sound pressure level indicated during each of the three measurements shall be recorded to the first decimal place. </w:t>
      </w:r>
    </w:p>
    <w:p w14:paraId="5C752345" w14:textId="77777777" w:rsidR="008846E2" w:rsidRPr="00281C39" w:rsidRDefault="008846E2" w:rsidP="008846E2">
      <w:pPr>
        <w:pStyle w:val="SingleTxtG"/>
        <w:ind w:left="2268"/>
        <w:rPr>
          <w:rFonts w:asciiTheme="majorBidi" w:hAnsiTheme="majorBidi" w:cstheme="majorBidi"/>
        </w:rPr>
      </w:pPr>
      <w:r w:rsidRPr="00281C39">
        <w:rPr>
          <w:rFonts w:asciiTheme="majorBidi" w:hAnsiTheme="majorBidi" w:cstheme="majorBidi"/>
        </w:rPr>
        <w:t>The first three valid consecutive measurement results, within 2 dB(A), allowing for the deletion of non-valid results (see paragraph 2.1. except the specifications of the test site), shall be used for the determination of the final result for the given measurement position.</w:t>
      </w:r>
    </w:p>
    <w:p w14:paraId="14D6F3F9" w14:textId="77777777" w:rsidR="008846E2" w:rsidRPr="00281C39" w:rsidRDefault="008846E2" w:rsidP="008846E2">
      <w:pPr>
        <w:pStyle w:val="SingleTxtG"/>
        <w:ind w:left="2268" w:hanging="1134"/>
        <w:rPr>
          <w:rFonts w:asciiTheme="majorBidi" w:hAnsiTheme="majorBidi" w:cstheme="majorBidi"/>
        </w:rPr>
      </w:pPr>
      <w:r w:rsidRPr="00281C39">
        <w:rPr>
          <w:rFonts w:asciiTheme="majorBidi" w:hAnsiTheme="majorBidi" w:cstheme="majorBidi"/>
        </w:rPr>
        <w:tab/>
        <w:t>The result for a test position (outlet) is the arithmetic average of the three valid measurements, mathematically rounded to</w:t>
      </w:r>
      <w:r w:rsidRPr="00281C39">
        <w:rPr>
          <w:rFonts w:asciiTheme="majorBidi" w:eastAsia="Arial Unicode MS" w:hAnsiTheme="majorBidi" w:cstheme="majorBidi"/>
        </w:rPr>
        <w:t xml:space="preserve"> </w:t>
      </w:r>
      <w:r w:rsidRPr="00281C39">
        <w:rPr>
          <w:rFonts w:asciiTheme="majorBidi" w:hAnsiTheme="majorBidi" w:cstheme="majorBidi"/>
        </w:rPr>
        <w:t>the nearest integer value (e.g. 72.5 shall be noted as to 73 while 72.4 shall be noted as to 72).</w:t>
      </w:r>
    </w:p>
    <w:p w14:paraId="155A4C22" w14:textId="77777777" w:rsidR="008846E2" w:rsidRPr="00281C39" w:rsidRDefault="008846E2" w:rsidP="008846E2">
      <w:pPr>
        <w:pStyle w:val="SingleTxtG"/>
        <w:ind w:left="2268" w:hanging="1134"/>
        <w:rPr>
          <w:rFonts w:asciiTheme="majorBidi" w:hAnsiTheme="majorBidi" w:cstheme="majorBidi"/>
        </w:rPr>
      </w:pPr>
      <w:r w:rsidRPr="00281C39">
        <w:rPr>
          <w:rFonts w:asciiTheme="majorBidi" w:hAnsiTheme="majorBidi" w:cstheme="majorBidi"/>
        </w:rPr>
        <w:t>3.2.6.2.</w:t>
      </w:r>
      <w:r w:rsidRPr="00281C39">
        <w:rPr>
          <w:rFonts w:asciiTheme="majorBidi" w:hAnsiTheme="majorBidi" w:cstheme="majorBidi"/>
        </w:rPr>
        <w:tab/>
        <w:t>Multiple test positions (outlets)</w:t>
      </w:r>
    </w:p>
    <w:p w14:paraId="4427826D" w14:textId="77777777" w:rsidR="008846E2" w:rsidRPr="00281C39" w:rsidRDefault="008846E2" w:rsidP="008846E2">
      <w:pPr>
        <w:pStyle w:val="SingleTxtG"/>
        <w:ind w:left="2268" w:hanging="1134"/>
        <w:rPr>
          <w:rFonts w:asciiTheme="majorBidi" w:hAnsiTheme="majorBidi" w:cstheme="majorBidi"/>
        </w:rPr>
      </w:pPr>
      <w:r w:rsidRPr="00281C39">
        <w:rPr>
          <w:rFonts w:asciiTheme="majorBidi" w:hAnsiTheme="majorBidi" w:cstheme="majorBidi"/>
        </w:rPr>
        <w:tab/>
        <w:t xml:space="preserve">For vehicles equipped with multiple exhaust outlets as specified in paragraph 3.2.5.3.1.2., the stationary sound of the vehicle shall be determined for each test position, following the measurement and calculation principles above. </w:t>
      </w:r>
    </w:p>
    <w:p w14:paraId="3AC373C7" w14:textId="77777777" w:rsidR="008846E2" w:rsidRPr="00281C39" w:rsidRDefault="008846E2" w:rsidP="008846E2">
      <w:pPr>
        <w:pStyle w:val="SingleTxtG"/>
        <w:ind w:left="2268" w:hanging="1134"/>
        <w:rPr>
          <w:rFonts w:asciiTheme="majorBidi" w:hAnsiTheme="majorBidi" w:cstheme="majorBidi"/>
        </w:rPr>
      </w:pPr>
      <w:r w:rsidRPr="00281C39">
        <w:rPr>
          <w:rFonts w:asciiTheme="majorBidi" w:hAnsiTheme="majorBidi" w:cstheme="majorBidi"/>
        </w:rPr>
        <w:tab/>
        <w:t>The reported sound pressure level shall be for the test position having the highest average sound pressure level.</w:t>
      </w:r>
    </w:p>
    <w:p w14:paraId="773D6D82" w14:textId="77777777" w:rsidR="008846E2" w:rsidRPr="00281C39" w:rsidRDefault="008846E2" w:rsidP="008846E2">
      <w:pPr>
        <w:pStyle w:val="SingleTxtG"/>
        <w:tabs>
          <w:tab w:val="left" w:pos="2268"/>
        </w:tabs>
        <w:ind w:left="2268" w:hanging="1134"/>
        <w:rPr>
          <w:rFonts w:asciiTheme="majorBidi" w:hAnsiTheme="majorBidi" w:cstheme="majorBidi"/>
        </w:rPr>
      </w:pPr>
      <w:r w:rsidRPr="00281C39">
        <w:rPr>
          <w:rFonts w:asciiTheme="majorBidi" w:hAnsiTheme="majorBidi" w:cstheme="majorBidi"/>
        </w:rPr>
        <w:t>3.2.6.3.</w:t>
      </w:r>
      <w:r w:rsidRPr="00281C39">
        <w:rPr>
          <w:rFonts w:asciiTheme="majorBidi" w:hAnsiTheme="majorBidi" w:cstheme="majorBidi"/>
        </w:rPr>
        <w:tab/>
        <w:t>Modes</w:t>
      </w:r>
    </w:p>
    <w:p w14:paraId="0A9F1ABA" w14:textId="77777777" w:rsidR="008846E2" w:rsidRPr="00281C39" w:rsidRDefault="008846E2" w:rsidP="008846E2">
      <w:pPr>
        <w:pStyle w:val="SingleTxtG"/>
        <w:tabs>
          <w:tab w:val="left" w:pos="2268"/>
        </w:tabs>
        <w:ind w:left="2268" w:hanging="1134"/>
        <w:rPr>
          <w:rFonts w:asciiTheme="majorBidi" w:hAnsiTheme="majorBidi" w:cstheme="majorBidi"/>
        </w:rPr>
      </w:pPr>
      <w:r w:rsidRPr="00281C39">
        <w:rPr>
          <w:rFonts w:asciiTheme="majorBidi" w:hAnsiTheme="majorBidi" w:cstheme="majorBidi"/>
        </w:rPr>
        <w:lastRenderedPageBreak/>
        <w:tab/>
        <w:t>If the vehicle has different modes according to the definition 2.25.1. the stationary sound of the vehicle shall be determined for each mode, following the measurement and calculation principles above.</w:t>
      </w:r>
    </w:p>
    <w:p w14:paraId="14D106D9" w14:textId="77777777" w:rsidR="008846E2" w:rsidRPr="00281C39" w:rsidRDefault="008846E2" w:rsidP="008846E2">
      <w:pPr>
        <w:pStyle w:val="SingleTxtG"/>
        <w:ind w:left="2268"/>
        <w:rPr>
          <w:rFonts w:asciiTheme="majorBidi" w:hAnsiTheme="majorBidi" w:cstheme="majorBidi"/>
        </w:rPr>
      </w:pPr>
      <w:r w:rsidRPr="00281C39">
        <w:rPr>
          <w:rFonts w:asciiTheme="majorBidi" w:hAnsiTheme="majorBidi" w:cstheme="majorBidi"/>
        </w:rPr>
        <w:t>The sound pressure level for each mode shall be reported according to 3.2.6.1. in case the vehicle has only a single test position (outlet) and according to 3.2.6.2. in case of multiple test positions (outlets).</w:t>
      </w:r>
    </w:p>
    <w:p w14:paraId="46723745" w14:textId="77777777" w:rsidR="008846E2" w:rsidRPr="00281C39" w:rsidRDefault="008846E2" w:rsidP="008846E2">
      <w:pPr>
        <w:pStyle w:val="SingleTxtG"/>
        <w:tabs>
          <w:tab w:val="left" w:pos="2268"/>
        </w:tabs>
        <w:ind w:left="2268" w:hanging="1134"/>
        <w:rPr>
          <w:rFonts w:asciiTheme="majorBidi" w:hAnsiTheme="majorBidi" w:cstheme="majorBidi"/>
        </w:rPr>
      </w:pPr>
      <w:r w:rsidRPr="00281C39">
        <w:rPr>
          <w:rFonts w:asciiTheme="majorBidi" w:hAnsiTheme="majorBidi" w:cstheme="majorBidi"/>
        </w:rPr>
        <w:t>3.2.7.</w:t>
      </w:r>
      <w:r w:rsidRPr="00281C39">
        <w:rPr>
          <w:rFonts w:asciiTheme="majorBidi" w:hAnsiTheme="majorBidi" w:cstheme="majorBidi"/>
        </w:rPr>
        <w:tab/>
        <w:t>Stationary sound pressure level representative for the vehicle type</w:t>
      </w:r>
      <w:r w:rsidRPr="00281C39">
        <w:rPr>
          <w:rStyle w:val="FootnoteReference"/>
          <w:rFonts w:asciiTheme="majorBidi" w:hAnsiTheme="majorBidi" w:cstheme="majorBidi"/>
        </w:rPr>
        <w:footnoteReference w:id="38"/>
      </w:r>
    </w:p>
    <w:p w14:paraId="26BF34F9" w14:textId="77777777" w:rsidR="008846E2" w:rsidRPr="00281C39" w:rsidRDefault="008846E2" w:rsidP="008846E2">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only one mode and a single test position (outlet), the representative sound pressure level for the vehicle type is determined by the measurement result according to paragraph 3.2.6.1.</w:t>
      </w:r>
    </w:p>
    <w:p w14:paraId="1060054F" w14:textId="77777777" w:rsidR="008846E2" w:rsidRPr="00281C39" w:rsidRDefault="008846E2" w:rsidP="008846E2">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vehicle has only one mode but multiple test positions (outlets), the representative sound pressure level for the vehicle type is determined by the measurement result according to paragraph 3.2.6.2.</w:t>
      </w:r>
    </w:p>
    <w:p w14:paraId="5B1AC582" w14:textId="4EB85ACD" w:rsidR="008846E2" w:rsidRDefault="008846E2" w:rsidP="008846E2">
      <w:pPr>
        <w:keepNext/>
        <w:keepLines/>
        <w:tabs>
          <w:tab w:val="right" w:leader="dot" w:pos="8505"/>
        </w:tabs>
        <w:spacing w:after="120"/>
        <w:ind w:left="2268" w:right="1134" w:hanging="1134"/>
        <w:jc w:val="both"/>
        <w:rPr>
          <w:ins w:id="431" w:author="Doug Moore" w:date="2026-02-13T04:57:00Z" w16du:dateUtc="2026-02-13T09:57:00Z"/>
          <w:rFonts w:asciiTheme="majorBidi" w:hAnsiTheme="majorBidi" w:cstheme="majorBidi"/>
          <w:bCs/>
        </w:rPr>
      </w:pPr>
      <w:r w:rsidRPr="00281C39">
        <w:rPr>
          <w:rFonts w:asciiTheme="majorBidi" w:hAnsiTheme="majorBidi" w:cstheme="majorBidi"/>
          <w:b/>
        </w:rPr>
        <w:tab/>
      </w:r>
      <w:r w:rsidRPr="00281C39">
        <w:rPr>
          <w:rFonts w:asciiTheme="majorBidi" w:hAnsiTheme="majorBidi" w:cstheme="majorBidi"/>
          <w:bCs/>
        </w:rPr>
        <w:t>If the vehicle has multiple modes and one or more test positions (outlets), the representative sound pressure level for the vehicle type is determined by the measurement result according to paragraph 3.2.6.3. In the test report and paragraph 2.2. of Appendix 1 to Annex 1 the representative test result determined by the principles above and the name of the mode shall be documented for every mode. The representative sound pressure level for the vehicle type and its registration papers is the highest reported sound pressure level of all modes as documented in paragraph 2.2. of Appendix 1 to Annex 1.</w:t>
      </w:r>
    </w:p>
    <w:p w14:paraId="51788009" w14:textId="4D2EF1BF" w:rsidR="007E3FA7" w:rsidRPr="00281C39" w:rsidDel="00621D44" w:rsidRDefault="007E3FA7" w:rsidP="008846E2">
      <w:pPr>
        <w:keepNext/>
        <w:keepLines/>
        <w:tabs>
          <w:tab w:val="right" w:leader="dot" w:pos="8505"/>
        </w:tabs>
        <w:spacing w:after="120"/>
        <w:ind w:left="2268" w:right="1134" w:hanging="1134"/>
        <w:jc w:val="both"/>
        <w:rPr>
          <w:del w:id="432" w:author="Doug Moore" w:date="2026-02-20T07:03:00Z" w16du:dateUtc="2026-02-20T12:03:00Z"/>
        </w:rPr>
      </w:pPr>
    </w:p>
    <w:p w14:paraId="7FC2517A" w14:textId="77777777" w:rsidR="00B01C61" w:rsidRPr="00281C39" w:rsidRDefault="00B01C61" w:rsidP="00B01C61">
      <w:pPr>
        <w:suppressAutoHyphens w:val="0"/>
        <w:spacing w:after="120"/>
        <w:ind w:left="2268" w:right="1134" w:hanging="1134"/>
        <w:jc w:val="both"/>
        <w:rPr>
          <w:snapToGrid w:val="0"/>
        </w:rPr>
      </w:pPr>
      <w:r w:rsidRPr="00281C39">
        <w:rPr>
          <w:snapToGrid w:val="0"/>
        </w:rPr>
        <w:t>4.</w:t>
      </w:r>
      <w:r w:rsidRPr="00281C39">
        <w:rPr>
          <w:snapToGrid w:val="0"/>
        </w:rPr>
        <w:tab/>
        <w:t>Sound from the hybrid vehicle of categories M</w:t>
      </w:r>
      <w:r w:rsidRPr="00281C39">
        <w:rPr>
          <w:snapToGrid w:val="0"/>
          <w:vertAlign w:val="subscript"/>
        </w:rPr>
        <w:t>1</w:t>
      </w:r>
      <w:r w:rsidRPr="00281C39">
        <w:rPr>
          <w:snapToGrid w:val="0"/>
        </w:rPr>
        <w:t xml:space="preserve"> in motion, where an internal combustion engine cannot operate when the vehicle is stationary (data reported to facilitate testing of the vehicle in use).</w:t>
      </w:r>
    </w:p>
    <w:p w14:paraId="5CBCBF09" w14:textId="77777777" w:rsidR="00B01C61" w:rsidRPr="00281C39" w:rsidRDefault="00B01C61" w:rsidP="00B01C61">
      <w:pPr>
        <w:suppressAutoHyphens w:val="0"/>
        <w:spacing w:after="120"/>
        <w:ind w:left="2268" w:right="1134" w:hanging="1134"/>
        <w:jc w:val="both"/>
        <w:rPr>
          <w:snapToGrid w:val="0"/>
        </w:rPr>
      </w:pPr>
      <w:r w:rsidRPr="00281C39">
        <w:rPr>
          <w:snapToGrid w:val="0"/>
        </w:rPr>
        <w:t>4.1.</w:t>
      </w:r>
      <w:r w:rsidRPr="00281C39">
        <w:rPr>
          <w:snapToGrid w:val="0"/>
        </w:rPr>
        <w:tab/>
        <w:t>In order to facilitate in-use compliance test of hybrid vehicles – where an internal combustion engine cannot operate when the vehicle is stationary –, the following information relating to the sound-pressure level measurements carried out in accordance with paragraph 3.1. of Annex 3 for the motor vehicles in motion is referred to as in-use compliance reference data:</w:t>
      </w:r>
    </w:p>
    <w:p w14:paraId="4FF9B714" w14:textId="77777777" w:rsidR="00B01C61" w:rsidRPr="00281C39" w:rsidRDefault="00B01C61" w:rsidP="00B01C61">
      <w:pPr>
        <w:suppressAutoHyphens w:val="0"/>
        <w:spacing w:after="120"/>
        <w:ind w:left="2835" w:right="1134" w:hanging="567"/>
        <w:jc w:val="both"/>
        <w:rPr>
          <w:snapToGrid w:val="0"/>
        </w:rPr>
      </w:pPr>
      <w:r w:rsidRPr="00281C39">
        <w:rPr>
          <w:snapToGrid w:val="0"/>
        </w:rPr>
        <w:t xml:space="preserve">(a) </w:t>
      </w:r>
      <w:r w:rsidRPr="00281C39">
        <w:rPr>
          <w:snapToGrid w:val="0"/>
        </w:rPr>
        <w:tab/>
        <w:t>Gear (i) or, for vehicles tested with non-locked gear ratios, the position of the gear selector chosen for the test;</w:t>
      </w:r>
    </w:p>
    <w:p w14:paraId="39F148F1" w14:textId="77777777" w:rsidR="00B01C61" w:rsidRPr="00281C39" w:rsidRDefault="00B01C61" w:rsidP="00B01C61">
      <w:pPr>
        <w:suppressAutoHyphens w:val="0"/>
        <w:spacing w:after="120"/>
        <w:ind w:left="2835" w:right="1134" w:hanging="567"/>
        <w:jc w:val="both"/>
        <w:rPr>
          <w:snapToGrid w:val="0"/>
        </w:rPr>
      </w:pPr>
      <w:r w:rsidRPr="00281C39">
        <w:rPr>
          <w:snapToGrid w:val="0"/>
        </w:rPr>
        <w:t xml:space="preserve">(b) </w:t>
      </w:r>
      <w:r w:rsidRPr="00281C39">
        <w:rPr>
          <w:snapToGrid w:val="0"/>
        </w:rPr>
        <w:tab/>
        <w:t>Position of the operating switch during measurement of the sound pressure level L</w:t>
      </w:r>
      <w:r w:rsidRPr="00281C39">
        <w:rPr>
          <w:snapToGrid w:val="0"/>
          <w:vertAlign w:val="subscript"/>
        </w:rPr>
        <w:t>wot</w:t>
      </w:r>
      <w:r w:rsidRPr="00281C39">
        <w:rPr>
          <w:snapToGrid w:val="0"/>
        </w:rPr>
        <w:t xml:space="preserve"> </w:t>
      </w:r>
      <w:r w:rsidRPr="00281C39">
        <w:rPr>
          <w:snapToGrid w:val="0"/>
          <w:vertAlign w:val="subscript"/>
        </w:rPr>
        <w:t>(i)</w:t>
      </w:r>
      <w:r w:rsidRPr="00281C39">
        <w:rPr>
          <w:snapToGrid w:val="0"/>
        </w:rPr>
        <w:t xml:space="preserve"> (if switch is fitted);</w:t>
      </w:r>
    </w:p>
    <w:p w14:paraId="788814BF" w14:textId="77777777" w:rsidR="00B01C61" w:rsidRPr="00281C39" w:rsidRDefault="00B01C61" w:rsidP="00B01C61">
      <w:pPr>
        <w:suppressAutoHyphens w:val="0"/>
        <w:spacing w:after="120"/>
        <w:ind w:left="2835" w:right="1134" w:hanging="567"/>
        <w:jc w:val="both"/>
        <w:rPr>
          <w:snapToGrid w:val="0"/>
        </w:rPr>
      </w:pPr>
      <w:r w:rsidRPr="00281C39">
        <w:rPr>
          <w:snapToGrid w:val="0"/>
        </w:rPr>
        <w:t xml:space="preserve">(c) </w:t>
      </w:r>
      <w:r w:rsidRPr="00281C39">
        <w:rPr>
          <w:snapToGrid w:val="0"/>
        </w:rPr>
        <w:tab/>
        <w:t xml:space="preserve">The pre-acceleration length </w:t>
      </w:r>
      <w:commentRangeStart w:id="433"/>
      <w:r w:rsidRPr="00281C39">
        <w:rPr>
          <w:snapToGrid w:val="0"/>
        </w:rPr>
        <w:t>lPA</w:t>
      </w:r>
      <w:commentRangeEnd w:id="433"/>
      <w:r w:rsidR="00E944A9" w:rsidRPr="00281C39">
        <w:rPr>
          <w:rStyle w:val="CommentReference"/>
          <w:snapToGrid w:val="0"/>
          <w:sz w:val="20"/>
          <w:szCs w:val="20"/>
        </w:rPr>
        <w:commentReference w:id="433"/>
      </w:r>
      <w:r w:rsidRPr="00281C39">
        <w:rPr>
          <w:snapToGrid w:val="0"/>
        </w:rPr>
        <w:t xml:space="preserve"> in m;</w:t>
      </w:r>
    </w:p>
    <w:p w14:paraId="1790E35E" w14:textId="77777777" w:rsidR="00B01C61" w:rsidRPr="00281C39" w:rsidRDefault="00B01C61" w:rsidP="00B01C61">
      <w:pPr>
        <w:suppressAutoHyphens w:val="0"/>
        <w:spacing w:after="120"/>
        <w:ind w:left="2835" w:right="1134" w:hanging="567"/>
        <w:jc w:val="both"/>
        <w:rPr>
          <w:snapToGrid w:val="0"/>
        </w:rPr>
      </w:pPr>
      <w:r w:rsidRPr="00281C39">
        <w:rPr>
          <w:snapToGrid w:val="0"/>
        </w:rPr>
        <w:t>(d)</w:t>
      </w:r>
      <w:r w:rsidRPr="00281C39">
        <w:rPr>
          <w:snapToGrid w:val="0"/>
        </w:rPr>
        <w:tab/>
        <w:t>The average vehicle speed in km/h at the beginning of the full throttle acceleration for tests in gear (i); and</w:t>
      </w:r>
    </w:p>
    <w:p w14:paraId="2C6F49EB" w14:textId="77777777" w:rsidR="00B01C61" w:rsidRPr="00281C39" w:rsidRDefault="00B01C61" w:rsidP="00B01C61">
      <w:pPr>
        <w:suppressAutoHyphens w:val="0"/>
        <w:spacing w:after="120"/>
        <w:ind w:left="2835" w:right="1134" w:hanging="567"/>
        <w:jc w:val="both"/>
        <w:rPr>
          <w:snapToGrid w:val="0"/>
        </w:rPr>
      </w:pPr>
      <w:r w:rsidRPr="00281C39">
        <w:rPr>
          <w:snapToGrid w:val="0"/>
        </w:rPr>
        <w:t xml:space="preserve">(e) </w:t>
      </w:r>
      <w:r w:rsidRPr="00281C39">
        <w:rPr>
          <w:snapToGrid w:val="0"/>
        </w:rPr>
        <w:tab/>
        <w:t>The sound pressure level L</w:t>
      </w:r>
      <w:r w:rsidRPr="00281C39">
        <w:rPr>
          <w:snapToGrid w:val="0"/>
          <w:vertAlign w:val="subscript"/>
        </w:rPr>
        <w:t>wot</w:t>
      </w:r>
      <w:r w:rsidRPr="00281C39">
        <w:rPr>
          <w:snapToGrid w:val="0"/>
        </w:rPr>
        <w:t xml:space="preserve"> </w:t>
      </w:r>
      <w:r w:rsidRPr="00281C39">
        <w:rPr>
          <w:snapToGrid w:val="0"/>
          <w:vertAlign w:val="subscript"/>
        </w:rPr>
        <w:t>(i)</w:t>
      </w:r>
      <w:r w:rsidRPr="00281C39">
        <w:rPr>
          <w:snapToGrid w:val="0"/>
        </w:rPr>
        <w:t xml:space="preserve"> in dB(A) of the wide-open-throttle tests in gear (i), defined as the maximum of the two values resulting from averaging the individual measurement results at each microphone position separately.</w:t>
      </w:r>
    </w:p>
    <w:p w14:paraId="44737BC3" w14:textId="77777777" w:rsidR="00B01C61" w:rsidRPr="00281C39" w:rsidRDefault="00B01C61" w:rsidP="00B01C61">
      <w:pPr>
        <w:suppressAutoHyphens w:val="0"/>
        <w:spacing w:after="120"/>
        <w:ind w:left="2268" w:right="1134" w:hanging="1134"/>
        <w:jc w:val="both"/>
        <w:rPr>
          <w:snapToGrid w:val="0"/>
        </w:rPr>
      </w:pPr>
      <w:r w:rsidRPr="00281C39">
        <w:rPr>
          <w:snapToGrid w:val="0"/>
        </w:rPr>
        <w:t>4.2.</w:t>
      </w:r>
      <w:r w:rsidRPr="00281C39">
        <w:rPr>
          <w:snapToGrid w:val="0"/>
        </w:rPr>
        <w:tab/>
        <w:t xml:space="preserve">The in-use compliance reference data shall be entered in the </w:t>
      </w:r>
      <w:r w:rsidR="005B00A3" w:rsidRPr="00281C39">
        <w:rPr>
          <w:snapToGrid w:val="0"/>
        </w:rPr>
        <w:t xml:space="preserve">type approval certificate </w:t>
      </w:r>
      <w:r w:rsidRPr="00281C39">
        <w:rPr>
          <w:snapToGrid w:val="0"/>
        </w:rPr>
        <w:t>as specified in paragraph 2.3. of the Addendum to the Communication form (Annex 1, Appendix 1).</w:t>
      </w:r>
    </w:p>
    <w:p w14:paraId="1D5FB4F2"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47"/>
          <w:headerReference w:type="default" r:id="rId48"/>
          <w:footerReference w:type="even" r:id="rId49"/>
          <w:footerReference w:type="default" r:id="rId50"/>
          <w:footerReference w:type="first" r:id="rId51"/>
          <w:footnotePr>
            <w:numRestart w:val="eachSect"/>
          </w:footnotePr>
          <w:endnotePr>
            <w:numFmt w:val="decimal"/>
          </w:endnotePr>
          <w:pgSz w:w="11907" w:h="16840" w:code="9"/>
          <w:pgMar w:top="1701" w:right="1134" w:bottom="2268" w:left="1134" w:header="1134" w:footer="1701" w:gutter="0"/>
          <w:cols w:space="720"/>
          <w:docGrid w:linePitch="272"/>
        </w:sectPr>
      </w:pPr>
    </w:p>
    <w:p w14:paraId="7BAD57DD" w14:textId="263B1694" w:rsidR="00B01C61" w:rsidRPr="00281C39" w:rsidRDefault="00B01C61" w:rsidP="00563391">
      <w:pPr>
        <w:pStyle w:val="HChG"/>
      </w:pPr>
      <w:bookmarkStart w:id="434" w:name="_Toc427847368"/>
      <w:r w:rsidRPr="00281C39">
        <w:lastRenderedPageBreak/>
        <w:t xml:space="preserve">Annex 3 </w:t>
      </w:r>
      <w:r w:rsidR="00EA5958" w:rsidRPr="00281C39">
        <w:t>–</w:t>
      </w:r>
      <w:r w:rsidRPr="00281C39">
        <w:t xml:space="preserve"> Appendix</w:t>
      </w:r>
      <w:bookmarkEnd w:id="434"/>
      <w:r w:rsidR="00EA5958" w:rsidRPr="00281C39">
        <w:t xml:space="preserve"> 1</w:t>
      </w:r>
    </w:p>
    <w:p w14:paraId="4410C314" w14:textId="77777777" w:rsidR="00B01C61" w:rsidRPr="00281C39" w:rsidRDefault="00B01C61" w:rsidP="00B01C61">
      <w:pPr>
        <w:spacing w:line="240" w:lineRule="auto"/>
        <w:ind w:left="1134"/>
        <w:jc w:val="both"/>
        <w:outlineLvl w:val="0"/>
      </w:pPr>
      <w:r w:rsidRPr="00281C39">
        <w:t>Figure 1</w:t>
      </w:r>
    </w:p>
    <w:p w14:paraId="5218B19A" w14:textId="77777777" w:rsidR="00B01C61" w:rsidRPr="00281C39" w:rsidRDefault="00B01C61" w:rsidP="00B01C61">
      <w:pPr>
        <w:ind w:left="1134" w:right="1134"/>
        <w:jc w:val="both"/>
        <w:rPr>
          <w:b/>
        </w:rPr>
      </w:pPr>
      <w:r w:rsidRPr="00281C39">
        <w:rPr>
          <w:b/>
        </w:rPr>
        <w:t>Measuring positions for vehicles in motion</w:t>
      </w:r>
    </w:p>
    <w:p w14:paraId="18624AE6" w14:textId="77777777" w:rsidR="00B01C61" w:rsidRPr="00281C39" w:rsidRDefault="00B01C61" w:rsidP="00B01C61">
      <w:pPr>
        <w:spacing w:after="120"/>
        <w:ind w:left="1134" w:right="1134"/>
        <w:jc w:val="both"/>
        <w:rPr>
          <w:b/>
          <w:strike/>
        </w:rPr>
      </w:pPr>
    </w:p>
    <w:p w14:paraId="0DE006E4" w14:textId="70E85FCB" w:rsidR="00B01C61" w:rsidRPr="00281C39" w:rsidRDefault="008A5BC6" w:rsidP="00B01C61">
      <w:pPr>
        <w:ind w:left="1134"/>
        <w:jc w:val="both"/>
      </w:pPr>
      <w:r w:rsidRPr="00281C39">
        <w:rPr>
          <w:noProof/>
          <w:lang w:eastAsia="en-GB"/>
        </w:rPr>
        <w:drawing>
          <wp:inline distT="0" distB="0" distL="0" distR="0" wp14:anchorId="6871B4C7" wp14:editId="261497D2">
            <wp:extent cx="3025140" cy="5052060"/>
            <wp:effectExtent l="0" t="0" r="0" b="0"/>
            <wp:docPr id="10" name="Bild 5" descr="Description: Apendix of Annex 3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Description: Apendix of Annex 3 Fig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25140" cy="5052060"/>
                    </a:xfrm>
                    <a:prstGeom prst="rect">
                      <a:avLst/>
                    </a:prstGeom>
                    <a:noFill/>
                    <a:ln>
                      <a:noFill/>
                    </a:ln>
                  </pic:spPr>
                </pic:pic>
              </a:graphicData>
            </a:graphic>
          </wp:inline>
        </w:drawing>
      </w:r>
    </w:p>
    <w:p w14:paraId="6675082E" w14:textId="77777777" w:rsidR="00B01C61" w:rsidRPr="00281C39" w:rsidRDefault="00B01C61" w:rsidP="00B01C61">
      <w:pPr>
        <w:ind w:left="1134"/>
        <w:jc w:val="both"/>
      </w:pPr>
    </w:p>
    <w:p w14:paraId="32C7C51F" w14:textId="77777777" w:rsidR="00B01C61" w:rsidRPr="00281C39" w:rsidRDefault="00B01C61" w:rsidP="00B01C61">
      <w:pPr>
        <w:keepNext/>
        <w:keepLines/>
        <w:spacing w:before="120" w:line="240" w:lineRule="auto"/>
        <w:ind w:left="1134"/>
        <w:jc w:val="both"/>
        <w:outlineLvl w:val="0"/>
      </w:pPr>
      <w:r w:rsidRPr="00281C39">
        <w:lastRenderedPageBreak/>
        <w:t>Figure 2</w:t>
      </w:r>
    </w:p>
    <w:p w14:paraId="34E20C21" w14:textId="77777777" w:rsidR="00B01C61" w:rsidRPr="00281C39" w:rsidRDefault="00B01C61" w:rsidP="00B01C61">
      <w:pPr>
        <w:keepNext/>
        <w:keepLines/>
        <w:spacing w:after="120"/>
        <w:ind w:left="1134" w:right="1134"/>
        <w:jc w:val="both"/>
        <w:rPr>
          <w:b/>
        </w:rPr>
      </w:pPr>
      <w:r w:rsidRPr="00281C39">
        <w:rPr>
          <w:b/>
        </w:rPr>
        <w:t>Reference point for measurement of sound emitted by stationary vehicles</w:t>
      </w:r>
    </w:p>
    <w:p w14:paraId="5EF82DF8" w14:textId="038E8589" w:rsidR="00B01C61" w:rsidRPr="00281C39" w:rsidRDefault="008A5BC6" w:rsidP="002D523F">
      <w:pPr>
        <w:ind w:left="1134"/>
        <w:jc w:val="both"/>
        <w:rPr>
          <w:rFonts w:cs="Arial"/>
          <w:bCs/>
          <w:u w:val="single"/>
        </w:rPr>
      </w:pPr>
      <w:r w:rsidRPr="00281C39">
        <w:rPr>
          <w:noProof/>
          <w:lang w:eastAsia="en-GB"/>
        </w:rPr>
        <w:drawing>
          <wp:inline distT="0" distB="0" distL="0" distR="0" wp14:anchorId="6D311706" wp14:editId="24203B45">
            <wp:extent cx="4312920" cy="292608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312920" cy="2926080"/>
                    </a:xfrm>
                    <a:prstGeom prst="rect">
                      <a:avLst/>
                    </a:prstGeom>
                    <a:noFill/>
                    <a:ln>
                      <a:noFill/>
                    </a:ln>
                  </pic:spPr>
                </pic:pic>
              </a:graphicData>
            </a:graphic>
          </wp:inline>
        </w:drawing>
      </w:r>
    </w:p>
    <w:p w14:paraId="360262ED" w14:textId="77777777" w:rsidR="004924DF" w:rsidRPr="00281C39" w:rsidRDefault="00B01C61" w:rsidP="00B01C61">
      <w:pPr>
        <w:keepNext/>
        <w:keepLines/>
        <w:tabs>
          <w:tab w:val="left" w:pos="6500"/>
        </w:tabs>
        <w:spacing w:after="120" w:line="240" w:lineRule="auto"/>
        <w:ind w:left="1134"/>
        <w:jc w:val="both"/>
        <w:outlineLvl w:val="0"/>
      </w:pPr>
      <w:r w:rsidRPr="00281C39">
        <w:lastRenderedPageBreak/>
        <w:t>Figure 3a</w:t>
      </w:r>
    </w:p>
    <w:p w14:paraId="71AFA505" w14:textId="4923D5DC" w:rsidR="004924DF" w:rsidRPr="00281C39" w:rsidRDefault="004924DF" w:rsidP="00B01C61">
      <w:pPr>
        <w:keepNext/>
        <w:keepLines/>
        <w:tabs>
          <w:tab w:val="left" w:pos="6500"/>
        </w:tabs>
        <w:spacing w:after="120" w:line="240" w:lineRule="auto"/>
        <w:ind w:left="1134"/>
        <w:jc w:val="both"/>
        <w:outlineLvl w:val="0"/>
      </w:pPr>
      <w:commentRangeStart w:id="435"/>
      <w:r w:rsidRPr="00281C39">
        <w:rPr>
          <w:noProof/>
        </w:rPr>
        <w:drawing>
          <wp:anchor distT="0" distB="0" distL="114300" distR="114300" simplePos="0" relativeHeight="251657222" behindDoc="0" locked="1" layoutInCell="1" allowOverlap="1" wp14:anchorId="7ED02CD7" wp14:editId="50DC0B7E">
            <wp:simplePos x="0" y="0"/>
            <wp:positionH relativeFrom="column">
              <wp:posOffset>1057275</wp:posOffset>
            </wp:positionH>
            <wp:positionV relativeFrom="paragraph">
              <wp:posOffset>62865</wp:posOffset>
            </wp:positionV>
            <wp:extent cx="2632075" cy="4718685"/>
            <wp:effectExtent l="0" t="0" r="0" b="0"/>
            <wp:wrapNone/>
            <wp:docPr id="582"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32075" cy="4718685"/>
                    </a:xfrm>
                    <a:prstGeom prst="rect">
                      <a:avLst/>
                    </a:prstGeom>
                    <a:noFill/>
                  </pic:spPr>
                </pic:pic>
              </a:graphicData>
            </a:graphic>
            <wp14:sizeRelH relativeFrom="page">
              <wp14:pctWidth>0</wp14:pctWidth>
            </wp14:sizeRelH>
            <wp14:sizeRelV relativeFrom="page">
              <wp14:pctHeight>0</wp14:pctHeight>
            </wp14:sizeRelV>
          </wp:anchor>
        </w:drawing>
      </w:r>
      <w:commentRangeEnd w:id="435"/>
      <w:r w:rsidRPr="00281C39">
        <w:rPr>
          <w:rStyle w:val="CommentReference"/>
          <w:sz w:val="20"/>
          <w:szCs w:val="20"/>
        </w:rPr>
        <w:commentReference w:id="435"/>
      </w:r>
    </w:p>
    <w:p w14:paraId="609DD374" w14:textId="77777777" w:rsidR="004924DF" w:rsidRPr="00281C39" w:rsidRDefault="004924DF" w:rsidP="00B01C61">
      <w:pPr>
        <w:keepNext/>
        <w:keepLines/>
        <w:tabs>
          <w:tab w:val="left" w:pos="6500"/>
        </w:tabs>
        <w:spacing w:after="120" w:line="240" w:lineRule="auto"/>
        <w:ind w:left="1134"/>
        <w:jc w:val="both"/>
        <w:outlineLvl w:val="0"/>
      </w:pPr>
    </w:p>
    <w:p w14:paraId="4025C2E8" w14:textId="77777777" w:rsidR="004924DF" w:rsidRPr="00281C39" w:rsidRDefault="004924DF" w:rsidP="00B01C61">
      <w:pPr>
        <w:keepNext/>
        <w:keepLines/>
        <w:tabs>
          <w:tab w:val="left" w:pos="6500"/>
        </w:tabs>
        <w:spacing w:after="120" w:line="240" w:lineRule="auto"/>
        <w:ind w:left="1134"/>
        <w:jc w:val="both"/>
        <w:outlineLvl w:val="0"/>
      </w:pPr>
    </w:p>
    <w:p w14:paraId="08F62BD5" w14:textId="77777777" w:rsidR="004924DF" w:rsidRPr="00281C39" w:rsidRDefault="004924DF" w:rsidP="00B01C61">
      <w:pPr>
        <w:keepNext/>
        <w:keepLines/>
        <w:tabs>
          <w:tab w:val="left" w:pos="6500"/>
        </w:tabs>
        <w:spacing w:after="120" w:line="240" w:lineRule="auto"/>
        <w:ind w:left="1134"/>
        <w:jc w:val="both"/>
        <w:outlineLvl w:val="0"/>
      </w:pPr>
    </w:p>
    <w:p w14:paraId="78397112" w14:textId="77777777" w:rsidR="004924DF" w:rsidRPr="00281C39" w:rsidRDefault="004924DF" w:rsidP="00B01C61">
      <w:pPr>
        <w:keepNext/>
        <w:keepLines/>
        <w:tabs>
          <w:tab w:val="left" w:pos="6500"/>
        </w:tabs>
        <w:spacing w:after="120" w:line="240" w:lineRule="auto"/>
        <w:ind w:left="1134"/>
        <w:jc w:val="both"/>
        <w:outlineLvl w:val="0"/>
      </w:pPr>
    </w:p>
    <w:p w14:paraId="5D885388" w14:textId="77777777" w:rsidR="004924DF" w:rsidRPr="00281C39" w:rsidRDefault="004924DF" w:rsidP="00B01C61">
      <w:pPr>
        <w:keepNext/>
        <w:keepLines/>
        <w:tabs>
          <w:tab w:val="left" w:pos="6500"/>
        </w:tabs>
        <w:spacing w:after="120" w:line="240" w:lineRule="auto"/>
        <w:ind w:left="1134"/>
        <w:jc w:val="both"/>
        <w:outlineLvl w:val="0"/>
      </w:pPr>
    </w:p>
    <w:p w14:paraId="6A5158FE" w14:textId="77777777" w:rsidR="004924DF" w:rsidRPr="00281C39" w:rsidRDefault="004924DF" w:rsidP="00B01C61">
      <w:pPr>
        <w:keepNext/>
        <w:keepLines/>
        <w:tabs>
          <w:tab w:val="left" w:pos="6500"/>
        </w:tabs>
        <w:spacing w:after="120" w:line="240" w:lineRule="auto"/>
        <w:ind w:left="1134"/>
        <w:jc w:val="both"/>
        <w:outlineLvl w:val="0"/>
      </w:pPr>
    </w:p>
    <w:p w14:paraId="3DB48698" w14:textId="77777777" w:rsidR="004924DF" w:rsidRPr="00281C39" w:rsidRDefault="004924DF" w:rsidP="00B01C61">
      <w:pPr>
        <w:keepNext/>
        <w:keepLines/>
        <w:tabs>
          <w:tab w:val="left" w:pos="6500"/>
        </w:tabs>
        <w:spacing w:after="120" w:line="240" w:lineRule="auto"/>
        <w:ind w:left="1134"/>
        <w:jc w:val="both"/>
        <w:outlineLvl w:val="0"/>
      </w:pPr>
    </w:p>
    <w:p w14:paraId="710E0C99" w14:textId="77777777" w:rsidR="004924DF" w:rsidRPr="00281C39" w:rsidRDefault="004924DF" w:rsidP="00B01C61">
      <w:pPr>
        <w:keepNext/>
        <w:keepLines/>
        <w:tabs>
          <w:tab w:val="left" w:pos="6500"/>
        </w:tabs>
        <w:spacing w:after="120" w:line="240" w:lineRule="auto"/>
        <w:ind w:left="1134"/>
        <w:jc w:val="both"/>
        <w:outlineLvl w:val="0"/>
      </w:pPr>
    </w:p>
    <w:p w14:paraId="610D6F6D" w14:textId="77777777" w:rsidR="004924DF" w:rsidRPr="00281C39" w:rsidRDefault="004924DF" w:rsidP="00B01C61">
      <w:pPr>
        <w:keepNext/>
        <w:keepLines/>
        <w:tabs>
          <w:tab w:val="left" w:pos="6500"/>
        </w:tabs>
        <w:spacing w:after="120" w:line="240" w:lineRule="auto"/>
        <w:ind w:left="1134"/>
        <w:jc w:val="both"/>
        <w:outlineLvl w:val="0"/>
      </w:pPr>
    </w:p>
    <w:p w14:paraId="3B4A5C2D" w14:textId="77777777" w:rsidR="004924DF" w:rsidRPr="00281C39" w:rsidRDefault="004924DF" w:rsidP="00B01C61">
      <w:pPr>
        <w:keepNext/>
        <w:keepLines/>
        <w:tabs>
          <w:tab w:val="left" w:pos="6500"/>
        </w:tabs>
        <w:spacing w:after="120" w:line="240" w:lineRule="auto"/>
        <w:ind w:left="1134"/>
        <w:jc w:val="both"/>
        <w:outlineLvl w:val="0"/>
      </w:pPr>
    </w:p>
    <w:p w14:paraId="707DDDB4" w14:textId="77777777" w:rsidR="004924DF" w:rsidRPr="00281C39" w:rsidRDefault="004924DF" w:rsidP="00B01C61">
      <w:pPr>
        <w:keepNext/>
        <w:keepLines/>
        <w:tabs>
          <w:tab w:val="left" w:pos="6500"/>
        </w:tabs>
        <w:spacing w:after="120" w:line="240" w:lineRule="auto"/>
        <w:ind w:left="1134"/>
        <w:jc w:val="both"/>
        <w:outlineLvl w:val="0"/>
      </w:pPr>
    </w:p>
    <w:p w14:paraId="0689D65A" w14:textId="77777777" w:rsidR="004924DF" w:rsidRPr="00281C39" w:rsidRDefault="004924DF" w:rsidP="00B01C61">
      <w:pPr>
        <w:keepNext/>
        <w:keepLines/>
        <w:tabs>
          <w:tab w:val="left" w:pos="6500"/>
        </w:tabs>
        <w:spacing w:after="120" w:line="240" w:lineRule="auto"/>
        <w:ind w:left="1134"/>
        <w:jc w:val="both"/>
        <w:outlineLvl w:val="0"/>
      </w:pPr>
    </w:p>
    <w:p w14:paraId="641394FE" w14:textId="77777777" w:rsidR="004924DF" w:rsidRPr="00281C39" w:rsidRDefault="004924DF" w:rsidP="00B01C61">
      <w:pPr>
        <w:keepNext/>
        <w:keepLines/>
        <w:tabs>
          <w:tab w:val="left" w:pos="6500"/>
        </w:tabs>
        <w:spacing w:after="120" w:line="240" w:lineRule="auto"/>
        <w:ind w:left="1134"/>
        <w:jc w:val="both"/>
        <w:outlineLvl w:val="0"/>
      </w:pPr>
    </w:p>
    <w:p w14:paraId="030B70E1" w14:textId="77777777" w:rsidR="004924DF" w:rsidRPr="00281C39" w:rsidRDefault="004924DF" w:rsidP="00B01C61">
      <w:pPr>
        <w:keepNext/>
        <w:keepLines/>
        <w:tabs>
          <w:tab w:val="left" w:pos="6500"/>
        </w:tabs>
        <w:spacing w:after="120" w:line="240" w:lineRule="auto"/>
        <w:ind w:left="1134"/>
        <w:jc w:val="both"/>
        <w:outlineLvl w:val="0"/>
      </w:pPr>
    </w:p>
    <w:p w14:paraId="429BF462" w14:textId="77777777" w:rsidR="004924DF" w:rsidRPr="00281C39" w:rsidRDefault="004924DF" w:rsidP="00B01C61">
      <w:pPr>
        <w:keepNext/>
        <w:keepLines/>
        <w:tabs>
          <w:tab w:val="left" w:pos="6500"/>
        </w:tabs>
        <w:spacing w:after="120" w:line="240" w:lineRule="auto"/>
        <w:ind w:left="1134"/>
        <w:jc w:val="both"/>
        <w:outlineLvl w:val="0"/>
      </w:pPr>
    </w:p>
    <w:p w14:paraId="03F191E9" w14:textId="77777777" w:rsidR="004924DF" w:rsidRPr="00281C39" w:rsidRDefault="004924DF" w:rsidP="00B01C61">
      <w:pPr>
        <w:keepNext/>
        <w:keepLines/>
        <w:tabs>
          <w:tab w:val="left" w:pos="6500"/>
        </w:tabs>
        <w:spacing w:after="120" w:line="240" w:lineRule="auto"/>
        <w:ind w:left="1134"/>
        <w:jc w:val="both"/>
        <w:outlineLvl w:val="0"/>
      </w:pPr>
    </w:p>
    <w:p w14:paraId="2CFCB0C3" w14:textId="77777777" w:rsidR="004924DF" w:rsidRPr="00281C39" w:rsidRDefault="004924DF" w:rsidP="00B01C61">
      <w:pPr>
        <w:keepNext/>
        <w:keepLines/>
        <w:tabs>
          <w:tab w:val="left" w:pos="6500"/>
        </w:tabs>
        <w:spacing w:after="120" w:line="240" w:lineRule="auto"/>
        <w:ind w:left="1134"/>
        <w:jc w:val="both"/>
        <w:outlineLvl w:val="0"/>
      </w:pPr>
    </w:p>
    <w:p w14:paraId="66AB7350" w14:textId="77777777" w:rsidR="004924DF" w:rsidRPr="00281C39" w:rsidRDefault="004924DF" w:rsidP="00B01C61">
      <w:pPr>
        <w:keepNext/>
        <w:keepLines/>
        <w:tabs>
          <w:tab w:val="left" w:pos="6500"/>
        </w:tabs>
        <w:spacing w:after="120" w:line="240" w:lineRule="auto"/>
        <w:ind w:left="1134"/>
        <w:jc w:val="both"/>
        <w:outlineLvl w:val="0"/>
      </w:pPr>
    </w:p>
    <w:p w14:paraId="2603B8F7" w14:textId="77777777" w:rsidR="004924DF" w:rsidRPr="00281C39" w:rsidRDefault="004924DF" w:rsidP="00B01C61">
      <w:pPr>
        <w:keepNext/>
        <w:keepLines/>
        <w:tabs>
          <w:tab w:val="left" w:pos="6500"/>
        </w:tabs>
        <w:spacing w:after="120" w:line="240" w:lineRule="auto"/>
        <w:ind w:left="1134"/>
        <w:jc w:val="both"/>
        <w:outlineLvl w:val="0"/>
      </w:pPr>
    </w:p>
    <w:p w14:paraId="3DDAECE0" w14:textId="77777777" w:rsidR="004924DF" w:rsidRPr="00281C39" w:rsidRDefault="004924DF" w:rsidP="00B01C61">
      <w:pPr>
        <w:keepNext/>
        <w:keepLines/>
        <w:tabs>
          <w:tab w:val="left" w:pos="6500"/>
        </w:tabs>
        <w:spacing w:after="120" w:line="240" w:lineRule="auto"/>
        <w:ind w:left="1134"/>
        <w:jc w:val="both"/>
        <w:outlineLvl w:val="0"/>
      </w:pPr>
    </w:p>
    <w:p w14:paraId="02057847" w14:textId="77DB9473" w:rsidR="004924DF" w:rsidRPr="00281C39" w:rsidRDefault="00B01C61" w:rsidP="00B01C61">
      <w:pPr>
        <w:keepNext/>
        <w:keepLines/>
        <w:tabs>
          <w:tab w:val="left" w:pos="6500"/>
        </w:tabs>
        <w:spacing w:after="120" w:line="240" w:lineRule="auto"/>
        <w:ind w:left="1134"/>
        <w:jc w:val="both"/>
        <w:outlineLvl w:val="0"/>
      </w:pPr>
      <w:r w:rsidRPr="00281C39">
        <w:tab/>
      </w:r>
    </w:p>
    <w:p w14:paraId="19B34C00" w14:textId="621917B9" w:rsidR="004924DF" w:rsidRPr="00281C39" w:rsidRDefault="004924DF">
      <w:pPr>
        <w:suppressAutoHyphens w:val="0"/>
        <w:spacing w:line="240" w:lineRule="auto"/>
        <w:rPr>
          <w:lang w:eastAsia="de-DE"/>
        </w:rPr>
      </w:pPr>
      <w:r w:rsidRPr="00281C39">
        <w:rPr>
          <w:lang w:eastAsia="de-DE"/>
        </w:rPr>
        <w:br w:type="page"/>
      </w:r>
      <w:commentRangeStart w:id="436"/>
      <w:r w:rsidRPr="00281C39">
        <w:rPr>
          <w:noProof/>
          <w:color w:val="E36C0A" w:themeColor="accent6" w:themeShade="BF"/>
          <w:szCs w:val="24"/>
          <w:lang w:eastAsia="en-GB"/>
        </w:rPr>
        <w:lastRenderedPageBreak/>
        <w:drawing>
          <wp:inline distT="0" distB="0" distL="0" distR="0" wp14:anchorId="77B00D5D" wp14:editId="37FD9DF9">
            <wp:extent cx="2743200" cy="5276850"/>
            <wp:effectExtent l="0" t="0" r="0" b="0"/>
            <wp:docPr id="583" name="Grafi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r:link="rId56"/>
                    <a:stretch>
                      <a:fillRect/>
                    </a:stretch>
                  </pic:blipFill>
                  <pic:spPr>
                    <a:xfrm>
                      <a:off x="0" y="0"/>
                      <a:ext cx="2743200" cy="5276850"/>
                    </a:xfrm>
                    <a:prstGeom prst="rect">
                      <a:avLst/>
                    </a:prstGeom>
                  </pic:spPr>
                </pic:pic>
              </a:graphicData>
            </a:graphic>
          </wp:inline>
        </w:drawing>
      </w:r>
      <w:commentRangeEnd w:id="436"/>
      <w:r w:rsidRPr="00281C39">
        <w:rPr>
          <w:rStyle w:val="CommentReference"/>
          <w:sz w:val="20"/>
          <w:szCs w:val="20"/>
          <w:lang w:eastAsia="de-DE"/>
        </w:rPr>
        <w:commentReference w:id="436"/>
      </w:r>
    </w:p>
    <w:p w14:paraId="405B8690" w14:textId="77777777" w:rsidR="004924DF" w:rsidRPr="00281C39" w:rsidRDefault="004924DF">
      <w:pPr>
        <w:suppressAutoHyphens w:val="0"/>
        <w:spacing w:line="240" w:lineRule="auto"/>
        <w:rPr>
          <w:lang w:eastAsia="de-DE"/>
        </w:rPr>
      </w:pPr>
      <w:r w:rsidRPr="00281C39">
        <w:rPr>
          <w:lang w:eastAsia="de-DE"/>
        </w:rPr>
        <w:br w:type="page"/>
      </w:r>
    </w:p>
    <w:p w14:paraId="72087714" w14:textId="2800C392" w:rsidR="00B01C61" w:rsidRPr="00281C39" w:rsidRDefault="00B01C61" w:rsidP="00B01C61">
      <w:pPr>
        <w:keepNext/>
        <w:keepLines/>
        <w:tabs>
          <w:tab w:val="left" w:pos="6500"/>
        </w:tabs>
        <w:spacing w:after="120" w:line="240" w:lineRule="auto"/>
        <w:ind w:left="1134"/>
        <w:jc w:val="both"/>
        <w:outlineLvl w:val="0"/>
      </w:pPr>
      <w:r w:rsidRPr="00281C39">
        <w:rPr>
          <w:lang w:eastAsia="de-DE"/>
        </w:rPr>
        <w:lastRenderedPageBreak/>
        <w:t>Figure 3b</w:t>
      </w:r>
    </w:p>
    <w:tbl>
      <w:tblPr>
        <w:tblW w:w="0" w:type="auto"/>
        <w:tblLook w:val="0000" w:firstRow="0" w:lastRow="0" w:firstColumn="0" w:lastColumn="0" w:noHBand="0" w:noVBand="0"/>
      </w:tblPr>
      <w:tblGrid>
        <w:gridCol w:w="8244"/>
        <w:gridCol w:w="1395"/>
      </w:tblGrid>
      <w:tr w:rsidR="004924DF" w:rsidRPr="00281C39" w14:paraId="154FC32A" w14:textId="77777777" w:rsidTr="004924DF">
        <w:tc>
          <w:tcPr>
            <w:tcW w:w="4155" w:type="dxa"/>
          </w:tcPr>
          <w:p w14:paraId="0FA06A11" w14:textId="77777777" w:rsidR="004924DF" w:rsidRPr="00281C39" w:rsidRDefault="004924DF" w:rsidP="004924DF">
            <w:pPr>
              <w:tabs>
                <w:tab w:val="left" w:pos="8931"/>
              </w:tabs>
              <w:ind w:right="708"/>
              <w:jc w:val="both"/>
            </w:pPr>
          </w:p>
          <w:p w14:paraId="1811B97D" w14:textId="77777777" w:rsidR="004924DF" w:rsidRPr="00281C39" w:rsidRDefault="004924DF" w:rsidP="004924DF">
            <w:pPr>
              <w:tabs>
                <w:tab w:val="left" w:pos="8931"/>
              </w:tabs>
              <w:ind w:right="708"/>
              <w:jc w:val="both"/>
            </w:pPr>
            <w:commentRangeStart w:id="437"/>
            <w:r w:rsidRPr="00281C39">
              <w:rPr>
                <w:noProof/>
              </w:rPr>
              <w:drawing>
                <wp:inline distT="0" distB="0" distL="0" distR="0" wp14:anchorId="2FFEDF2D" wp14:editId="5FC48EAC">
                  <wp:extent cx="1822178" cy="2019300"/>
                  <wp:effectExtent l="0" t="0" r="6985" b="0"/>
                  <wp:docPr id="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5970" cy="2023502"/>
                          </a:xfrm>
                          <a:prstGeom prst="rect">
                            <a:avLst/>
                          </a:prstGeom>
                          <a:noFill/>
                          <a:ln>
                            <a:noFill/>
                          </a:ln>
                        </pic:spPr>
                      </pic:pic>
                    </a:graphicData>
                  </a:graphic>
                </wp:inline>
              </w:drawing>
            </w:r>
            <w:commentRangeEnd w:id="437"/>
            <w:r w:rsidRPr="00281C39">
              <w:rPr>
                <w:rStyle w:val="CommentReference"/>
                <w:sz w:val="20"/>
                <w:szCs w:val="20"/>
              </w:rPr>
              <w:commentReference w:id="437"/>
            </w:r>
          </w:p>
          <w:p w14:paraId="7B05A36F" w14:textId="77777777" w:rsidR="004924DF" w:rsidRPr="00281C39" w:rsidRDefault="004924DF" w:rsidP="004924DF">
            <w:pPr>
              <w:tabs>
                <w:tab w:val="left" w:pos="8931"/>
              </w:tabs>
              <w:ind w:right="708"/>
              <w:jc w:val="both"/>
            </w:pPr>
          </w:p>
          <w:p w14:paraId="225BCDEA" w14:textId="77777777" w:rsidR="004924DF" w:rsidRPr="00281C39" w:rsidRDefault="004924DF" w:rsidP="004924DF">
            <w:pPr>
              <w:tabs>
                <w:tab w:val="left" w:pos="8931"/>
              </w:tabs>
              <w:ind w:right="708"/>
              <w:jc w:val="both"/>
            </w:pPr>
            <w:commentRangeStart w:id="438"/>
            <w:r w:rsidRPr="00281C39">
              <w:rPr>
                <w:noProof/>
                <w:color w:val="E36C0A" w:themeColor="accent6" w:themeShade="BF"/>
                <w:lang w:eastAsia="en-GB"/>
              </w:rPr>
              <w:drawing>
                <wp:inline distT="0" distB="0" distL="0" distR="0" wp14:anchorId="12A247B6" wp14:editId="76A5C1D1">
                  <wp:extent cx="4645650" cy="3845560"/>
                  <wp:effectExtent l="0" t="0" r="3175" b="2540"/>
                  <wp:docPr id="1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47195" cy="3846839"/>
                          </a:xfrm>
                          <a:prstGeom prst="rect">
                            <a:avLst/>
                          </a:prstGeom>
                          <a:noFill/>
                        </pic:spPr>
                      </pic:pic>
                    </a:graphicData>
                  </a:graphic>
                </wp:inline>
              </w:drawing>
            </w:r>
            <w:commentRangeEnd w:id="438"/>
            <w:r w:rsidRPr="00281C39">
              <w:rPr>
                <w:rStyle w:val="CommentReference"/>
                <w:sz w:val="20"/>
                <w:szCs w:val="20"/>
              </w:rPr>
              <w:commentReference w:id="438"/>
            </w:r>
          </w:p>
          <w:p w14:paraId="36F755C3" w14:textId="77777777" w:rsidR="004924DF" w:rsidRPr="00281C39" w:rsidRDefault="004924DF" w:rsidP="004924DF">
            <w:pPr>
              <w:tabs>
                <w:tab w:val="left" w:pos="8931"/>
              </w:tabs>
              <w:ind w:right="708"/>
              <w:jc w:val="both"/>
            </w:pPr>
          </w:p>
          <w:p w14:paraId="49A1E5D1" w14:textId="77777777" w:rsidR="004924DF" w:rsidRPr="00281C39" w:rsidRDefault="004924DF" w:rsidP="004924DF">
            <w:pPr>
              <w:tabs>
                <w:tab w:val="left" w:pos="8931"/>
              </w:tabs>
              <w:ind w:right="708"/>
              <w:jc w:val="both"/>
            </w:pPr>
          </w:p>
          <w:p w14:paraId="62FA63CE" w14:textId="77777777" w:rsidR="004924DF" w:rsidRPr="00281C39" w:rsidRDefault="004924DF" w:rsidP="004924DF">
            <w:pPr>
              <w:tabs>
                <w:tab w:val="left" w:pos="8931"/>
              </w:tabs>
              <w:ind w:right="708"/>
              <w:jc w:val="both"/>
            </w:pPr>
          </w:p>
          <w:p w14:paraId="3AD3D0B8" w14:textId="77777777" w:rsidR="004924DF" w:rsidRPr="00281C39" w:rsidRDefault="004924DF" w:rsidP="004924DF">
            <w:pPr>
              <w:tabs>
                <w:tab w:val="left" w:pos="8931"/>
              </w:tabs>
              <w:ind w:right="708"/>
              <w:jc w:val="both"/>
            </w:pPr>
          </w:p>
        </w:tc>
        <w:tc>
          <w:tcPr>
            <w:tcW w:w="5484" w:type="dxa"/>
          </w:tcPr>
          <w:p w14:paraId="6AFAF87C" w14:textId="77777777" w:rsidR="004924DF" w:rsidRPr="00281C39" w:rsidRDefault="004924DF" w:rsidP="004924DF">
            <w:pPr>
              <w:tabs>
                <w:tab w:val="left" w:pos="8931"/>
              </w:tabs>
              <w:ind w:right="708"/>
              <w:jc w:val="both"/>
            </w:pPr>
          </w:p>
          <w:p w14:paraId="391B9E7D"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739BFB8C"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420E1768"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31A4B9D6"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177A2468"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43D35F35" w14:textId="77777777" w:rsidR="004924DF" w:rsidRPr="00281C39" w:rsidRDefault="004924DF" w:rsidP="004924DF">
            <w:pPr>
              <w:tabs>
                <w:tab w:val="right" w:pos="1021"/>
                <w:tab w:val="left" w:pos="8931"/>
              </w:tabs>
              <w:spacing w:line="220" w:lineRule="exact"/>
              <w:ind w:left="1134" w:right="708" w:hanging="1134"/>
              <w:jc w:val="both"/>
              <w:rPr>
                <w:sz w:val="18"/>
                <w:szCs w:val="24"/>
                <w:lang w:eastAsia="de-DE"/>
              </w:rPr>
            </w:pPr>
          </w:p>
          <w:p w14:paraId="1EF83B4A" w14:textId="77777777" w:rsidR="004924DF" w:rsidRPr="00281C39" w:rsidRDefault="004924DF" w:rsidP="004924DF">
            <w:pPr>
              <w:tabs>
                <w:tab w:val="right" w:pos="1021"/>
                <w:tab w:val="left" w:pos="8931"/>
              </w:tabs>
              <w:spacing w:line="220" w:lineRule="exact"/>
              <w:ind w:right="708"/>
              <w:jc w:val="both"/>
              <w:rPr>
                <w:sz w:val="18"/>
                <w:szCs w:val="24"/>
                <w:lang w:eastAsia="de-DE"/>
              </w:rPr>
            </w:pPr>
          </w:p>
          <w:p w14:paraId="340740DA" w14:textId="77777777" w:rsidR="004924DF" w:rsidRPr="00281C39" w:rsidRDefault="004924DF" w:rsidP="004924DF">
            <w:pPr>
              <w:tabs>
                <w:tab w:val="left" w:pos="8931"/>
              </w:tabs>
              <w:ind w:right="708"/>
              <w:jc w:val="both"/>
            </w:pPr>
          </w:p>
        </w:tc>
      </w:tr>
    </w:tbl>
    <w:p w14:paraId="061BFC29" w14:textId="71209C0B" w:rsidR="004924DF" w:rsidRPr="00281C39" w:rsidRDefault="004924DF" w:rsidP="00B01C61">
      <w:pPr>
        <w:jc w:val="both"/>
      </w:pPr>
    </w:p>
    <w:p w14:paraId="0B0F532D" w14:textId="77777777" w:rsidR="004924DF" w:rsidRPr="00281C39" w:rsidRDefault="004924DF">
      <w:pPr>
        <w:suppressAutoHyphens w:val="0"/>
        <w:spacing w:line="240" w:lineRule="auto"/>
      </w:pPr>
      <w:r w:rsidRPr="00281C39">
        <w:br w:type="page"/>
      </w:r>
    </w:p>
    <w:p w14:paraId="11226F9D" w14:textId="77777777" w:rsidR="00B01C61" w:rsidRPr="00281C39" w:rsidRDefault="00B01C61" w:rsidP="00B01C61">
      <w:pPr>
        <w:jc w:val="both"/>
      </w:pPr>
    </w:p>
    <w:p w14:paraId="7EC43305" w14:textId="77777777" w:rsidR="004924DF" w:rsidRPr="00281C39" w:rsidRDefault="00B01C61" w:rsidP="00B01C61">
      <w:pPr>
        <w:keepNext/>
        <w:keepLines/>
        <w:tabs>
          <w:tab w:val="left" w:pos="6500"/>
        </w:tabs>
        <w:spacing w:after="120" w:line="240" w:lineRule="auto"/>
        <w:ind w:left="1134"/>
        <w:jc w:val="both"/>
        <w:outlineLvl w:val="0"/>
      </w:pPr>
      <w:r w:rsidRPr="00281C39">
        <w:t>Figure 3c</w:t>
      </w:r>
      <w:r w:rsidRPr="00281C39">
        <w:tab/>
      </w:r>
    </w:p>
    <w:tbl>
      <w:tblPr>
        <w:tblW w:w="0" w:type="auto"/>
        <w:tblLook w:val="0000" w:firstRow="0" w:lastRow="0" w:firstColumn="0" w:lastColumn="0" w:noHBand="0" w:noVBand="0"/>
      </w:tblPr>
      <w:tblGrid>
        <w:gridCol w:w="4373"/>
        <w:gridCol w:w="5197"/>
      </w:tblGrid>
      <w:tr w:rsidR="004924DF" w:rsidRPr="00281C39" w14:paraId="58114747" w14:textId="77777777" w:rsidTr="004924DF">
        <w:tc>
          <w:tcPr>
            <w:tcW w:w="4373" w:type="dxa"/>
          </w:tcPr>
          <w:p w14:paraId="2477B059" w14:textId="77777777" w:rsidR="004924DF" w:rsidRPr="00281C39" w:rsidRDefault="004924DF" w:rsidP="004924DF">
            <w:pPr>
              <w:jc w:val="both"/>
            </w:pPr>
            <w:r w:rsidRPr="00281C39">
              <w:object w:dxaOrig="3232" w:dyaOrig="3724" w14:anchorId="436123E2">
                <v:shape id="_x0000_i1027" type="#_x0000_t75" style="width:161.6pt;height:186pt" o:ole="">
                  <v:imagedata r:id="rId59" o:title=""/>
                </v:shape>
                <o:OLEObject Type="Embed" ProgID="Word.Picture.8" ShapeID="_x0000_i1027" DrawAspect="Content" ObjectID="_1834814050" r:id="rId60"/>
              </w:object>
            </w:r>
          </w:p>
          <w:p w14:paraId="1EB50281" w14:textId="77777777" w:rsidR="004924DF" w:rsidRPr="00281C39" w:rsidRDefault="004924DF" w:rsidP="004924DF">
            <w:pPr>
              <w:jc w:val="both"/>
            </w:pPr>
          </w:p>
        </w:tc>
        <w:tc>
          <w:tcPr>
            <w:tcW w:w="5197" w:type="dxa"/>
          </w:tcPr>
          <w:p w14:paraId="212DC85F" w14:textId="29E8438A" w:rsidR="004924DF" w:rsidRPr="00281C39" w:rsidRDefault="004924DF" w:rsidP="004924DF">
            <w:pPr>
              <w:jc w:val="both"/>
            </w:pPr>
          </w:p>
          <w:p w14:paraId="746CBADD" w14:textId="77777777" w:rsidR="004924DF" w:rsidRPr="00281C39" w:rsidRDefault="004924DF" w:rsidP="004924DF">
            <w:pPr>
              <w:spacing w:line="240" w:lineRule="auto"/>
              <w:jc w:val="both"/>
              <w:outlineLvl w:val="3"/>
              <w:rPr>
                <w:i/>
                <w:iCs/>
                <w:u w:val="single"/>
              </w:rPr>
            </w:pPr>
          </w:p>
          <w:p w14:paraId="0A49AA62" w14:textId="77777777" w:rsidR="004924DF" w:rsidRPr="00281C39" w:rsidRDefault="004924DF" w:rsidP="004924DF">
            <w:pPr>
              <w:jc w:val="both"/>
            </w:pPr>
          </w:p>
          <w:p w14:paraId="471A37A9" w14:textId="77777777" w:rsidR="004924DF" w:rsidRPr="00281C39" w:rsidRDefault="004924DF" w:rsidP="004924DF">
            <w:pPr>
              <w:spacing w:line="240" w:lineRule="auto"/>
              <w:jc w:val="both"/>
              <w:outlineLvl w:val="3"/>
              <w:rPr>
                <w:iCs/>
                <w:u w:val="single"/>
              </w:rPr>
            </w:pPr>
          </w:p>
          <w:p w14:paraId="53D621DD" w14:textId="77777777" w:rsidR="004924DF" w:rsidRPr="00281C39" w:rsidRDefault="004924DF" w:rsidP="004924DF">
            <w:pPr>
              <w:jc w:val="both"/>
            </w:pPr>
          </w:p>
          <w:p w14:paraId="58DE0276" w14:textId="77777777" w:rsidR="004924DF" w:rsidRPr="00281C39" w:rsidRDefault="004924DF" w:rsidP="004924DF">
            <w:pPr>
              <w:spacing w:line="240" w:lineRule="auto"/>
              <w:jc w:val="both"/>
              <w:outlineLvl w:val="3"/>
              <w:rPr>
                <w:iCs/>
              </w:rPr>
            </w:pPr>
          </w:p>
        </w:tc>
      </w:tr>
    </w:tbl>
    <w:p w14:paraId="72D190FB" w14:textId="77777777" w:rsidR="004924DF" w:rsidRPr="00281C39" w:rsidRDefault="004924DF" w:rsidP="00B01C61">
      <w:pPr>
        <w:keepNext/>
        <w:keepLines/>
        <w:tabs>
          <w:tab w:val="left" w:pos="6500"/>
        </w:tabs>
        <w:spacing w:after="120" w:line="240" w:lineRule="auto"/>
        <w:ind w:left="1134"/>
        <w:jc w:val="both"/>
        <w:outlineLvl w:val="0"/>
        <w:rPr>
          <w:iCs/>
        </w:rPr>
      </w:pPr>
    </w:p>
    <w:p w14:paraId="7AA55CCD" w14:textId="16F32125" w:rsidR="00B01C61" w:rsidRPr="00281C39" w:rsidRDefault="00B01C61" w:rsidP="00B01C61">
      <w:pPr>
        <w:keepNext/>
        <w:keepLines/>
        <w:tabs>
          <w:tab w:val="left" w:pos="6500"/>
        </w:tabs>
        <w:spacing w:after="120" w:line="240" w:lineRule="auto"/>
        <w:ind w:left="1134"/>
        <w:jc w:val="both"/>
        <w:outlineLvl w:val="0"/>
      </w:pPr>
      <w:r w:rsidRPr="00281C39">
        <w:rPr>
          <w:iCs/>
        </w:rPr>
        <w:t>Figure 3d</w:t>
      </w:r>
    </w:p>
    <w:tbl>
      <w:tblPr>
        <w:tblW w:w="0" w:type="auto"/>
        <w:tblLook w:val="0000" w:firstRow="0" w:lastRow="0" w:firstColumn="0" w:lastColumn="0" w:noHBand="0" w:noVBand="0"/>
      </w:tblPr>
      <w:tblGrid>
        <w:gridCol w:w="4373"/>
      </w:tblGrid>
      <w:tr w:rsidR="008E14E4" w:rsidRPr="00281C39" w14:paraId="6CA14616" w14:textId="77777777" w:rsidTr="004924DF">
        <w:tc>
          <w:tcPr>
            <w:tcW w:w="4373" w:type="dxa"/>
          </w:tcPr>
          <w:p w14:paraId="0F63727D" w14:textId="77777777" w:rsidR="008E14E4" w:rsidRPr="00281C39" w:rsidRDefault="008E14E4" w:rsidP="004924DF">
            <w:pPr>
              <w:tabs>
                <w:tab w:val="left" w:pos="8931"/>
              </w:tabs>
              <w:ind w:right="708"/>
              <w:jc w:val="both"/>
            </w:pPr>
          </w:p>
          <w:p w14:paraId="752BDBA8" w14:textId="77777777" w:rsidR="008E14E4" w:rsidRPr="00281C39" w:rsidRDefault="008E14E4" w:rsidP="004924DF">
            <w:pPr>
              <w:tabs>
                <w:tab w:val="left" w:pos="8931"/>
              </w:tabs>
              <w:ind w:right="708"/>
              <w:jc w:val="both"/>
            </w:pPr>
          </w:p>
        </w:tc>
      </w:tr>
    </w:tbl>
    <w:p w14:paraId="4B426AFB" w14:textId="77777777" w:rsidR="00B01C61" w:rsidRPr="00281C39" w:rsidRDefault="00B01C61" w:rsidP="00B01C61">
      <w:pPr>
        <w:tabs>
          <w:tab w:val="left" w:pos="-709"/>
          <w:tab w:val="left" w:pos="748"/>
        </w:tabs>
        <w:jc w:val="both"/>
      </w:pPr>
    </w:p>
    <w:p w14:paraId="4E0EE983" w14:textId="098BD899" w:rsidR="00B01C61" w:rsidRPr="00281C39" w:rsidRDefault="00AC7884" w:rsidP="00B01C61">
      <w:pPr>
        <w:ind w:left="1134"/>
        <w:jc w:val="both"/>
      </w:pPr>
      <w:r w:rsidRPr="00281C39">
        <w:rPr>
          <w:noProof/>
          <w:color w:val="E36C0A" w:themeColor="accent6" w:themeShade="BF"/>
          <w:szCs w:val="24"/>
          <w:lang w:eastAsia="en-GB"/>
        </w:rPr>
        <w:drawing>
          <wp:inline distT="0" distB="0" distL="0" distR="0" wp14:anchorId="55012066" wp14:editId="2744D973">
            <wp:extent cx="4855464" cy="4235196"/>
            <wp:effectExtent l="0" t="0" r="2540" b="0"/>
            <wp:docPr id="588" name="Grafi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r:link="rId62"/>
                    <a:stretch>
                      <a:fillRect/>
                    </a:stretch>
                  </pic:blipFill>
                  <pic:spPr>
                    <a:xfrm>
                      <a:off x="0" y="0"/>
                      <a:ext cx="4855464" cy="4235196"/>
                    </a:xfrm>
                    <a:prstGeom prst="rect">
                      <a:avLst/>
                    </a:prstGeom>
                  </pic:spPr>
                </pic:pic>
              </a:graphicData>
            </a:graphic>
          </wp:inline>
        </w:drawing>
      </w:r>
    </w:p>
    <w:p w14:paraId="2D2127A0" w14:textId="3F835B57"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4a</w:t>
      </w:r>
    </w:p>
    <w:p w14:paraId="6BF9E137" w14:textId="77777777" w:rsidR="00B01C61" w:rsidRPr="00281C39" w:rsidRDefault="00B01C61" w:rsidP="00B01C61">
      <w:pPr>
        <w:spacing w:line="240" w:lineRule="auto"/>
        <w:ind w:left="1134"/>
        <w:outlineLvl w:val="0"/>
        <w:rPr>
          <w:b/>
        </w:rPr>
      </w:pPr>
      <w:r w:rsidRPr="00281C39">
        <w:rPr>
          <w:b/>
        </w:rPr>
        <w:t>Flowchart for vehicles tested according to paragraph 3.1.2.1. of Annex 3 to this Regulation – L</w:t>
      </w:r>
      <w:r w:rsidRPr="00281C39">
        <w:rPr>
          <w:b/>
          <w:vertAlign w:val="subscript"/>
        </w:rPr>
        <w:t xml:space="preserve">urban </w:t>
      </w:r>
      <w:r w:rsidRPr="00281C39">
        <w:rPr>
          <w:b/>
        </w:rPr>
        <w:t>computation</w:t>
      </w:r>
    </w:p>
    <w:p w14:paraId="6C41EEBE" w14:textId="18036FFC" w:rsidR="00B01C61" w:rsidRPr="00281C39" w:rsidRDefault="008A5BC6" w:rsidP="00B01C61">
      <w:pPr>
        <w:spacing w:line="240" w:lineRule="auto"/>
        <w:outlineLvl w:val="0"/>
      </w:pPr>
      <w:r w:rsidRPr="00281C39">
        <w:rPr>
          <w:noProof/>
        </w:rPr>
        <mc:AlternateContent>
          <mc:Choice Requires="wpg">
            <w:drawing>
              <wp:inline distT="0" distB="0" distL="0" distR="0" wp14:anchorId="20158848" wp14:editId="6CEFECA4">
                <wp:extent cx="6159500" cy="6057900"/>
                <wp:effectExtent l="0" t="0" r="0" b="0"/>
                <wp:docPr id="401" name="Gruppieren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057900"/>
                          <a:chOff x="2328" y="3468"/>
                          <a:chExt cx="7200" cy="7155"/>
                        </a:xfrm>
                      </wpg:grpSpPr>
                      <wps:wsp>
                        <wps:cNvPr id="402" name="AutoShape 110"/>
                        <wps:cNvSpPr>
                          <a:spLocks noChangeAspect="1" noChangeArrowheads="1" noTextEdit="1"/>
                        </wps:cNvSpPr>
                        <wps:spPr bwMode="auto">
                          <a:xfrm>
                            <a:off x="2328" y="3468"/>
                            <a:ext cx="7200" cy="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Text Box 111"/>
                        <wps:cNvSpPr txBox="1">
                          <a:spLocks noChangeArrowheads="1"/>
                        </wps:cNvSpPr>
                        <wps:spPr bwMode="auto">
                          <a:xfrm>
                            <a:off x="4703" y="3738"/>
                            <a:ext cx="2747" cy="270"/>
                          </a:xfrm>
                          <a:prstGeom prst="rect">
                            <a:avLst/>
                          </a:prstGeom>
                          <a:solidFill>
                            <a:srgbClr val="FFFFFF"/>
                          </a:solidFill>
                          <a:ln w="9525">
                            <a:solidFill>
                              <a:srgbClr val="000000"/>
                            </a:solidFill>
                            <a:miter lim="800000"/>
                            <a:headEnd/>
                            <a:tailEnd/>
                          </a:ln>
                        </wps:spPr>
                        <wps:txbx>
                          <w:txbxContent>
                            <w:p w14:paraId="09E2769D" w14:textId="77777777" w:rsidR="004924DF" w:rsidRPr="00E16027" w:rsidRDefault="004924DF" w:rsidP="00B01C61">
                              <w:pPr>
                                <w:jc w:val="center"/>
                              </w:pPr>
                              <w:r>
                                <w:t>Determine PMR for test vehicle 3.1.2.1.1.</w:t>
                              </w:r>
                            </w:p>
                          </w:txbxContent>
                        </wps:txbx>
                        <wps:bodyPr rot="0" vert="horz" wrap="square" lIns="91440" tIns="45720" rIns="91440" bIns="45720" anchor="t" anchorCtr="0" upright="1">
                          <a:noAutofit/>
                        </wps:bodyPr>
                      </wps:wsp>
                      <wps:wsp>
                        <wps:cNvPr id="404" name="Text Box 112"/>
                        <wps:cNvSpPr txBox="1">
                          <a:spLocks noChangeArrowheads="1"/>
                        </wps:cNvSpPr>
                        <wps:spPr bwMode="auto">
                          <a:xfrm>
                            <a:off x="2996" y="4278"/>
                            <a:ext cx="6015" cy="405"/>
                          </a:xfrm>
                          <a:prstGeom prst="rect">
                            <a:avLst/>
                          </a:prstGeom>
                          <a:solidFill>
                            <a:srgbClr val="FFFFFF"/>
                          </a:solidFill>
                          <a:ln w="9525">
                            <a:solidFill>
                              <a:srgbClr val="000000"/>
                            </a:solidFill>
                            <a:miter lim="800000"/>
                            <a:headEnd/>
                            <a:tailEnd/>
                          </a:ln>
                        </wps:spPr>
                        <wps:txbx>
                          <w:txbxContent>
                            <w:p w14:paraId="55313281" w14:textId="77777777" w:rsidR="004924DF" w:rsidRPr="00E56F8E" w:rsidRDefault="004924DF" w:rsidP="00B01C61">
                              <w:pPr>
                                <w:jc w:val="center"/>
                                <w:rPr>
                                  <w:sz w:val="18"/>
                                  <w:szCs w:val="18"/>
                                  <w:vertAlign w:val="subscript"/>
                                </w:rPr>
                              </w:pPr>
                              <w:r>
                                <w:t xml:space="preserve">Determine </w:t>
                              </w:r>
                              <w:r w:rsidRPr="00E56F8E">
                                <w:rPr>
                                  <w:sz w:val="18"/>
                                  <w:szCs w:val="18"/>
                                </w:rPr>
                                <w:t>target acceleration a</w:t>
                              </w:r>
                              <w:r w:rsidRPr="00E56F8E">
                                <w:rPr>
                                  <w:sz w:val="18"/>
                                  <w:szCs w:val="18"/>
                                  <w:vertAlign w:val="subscript"/>
                                </w:rPr>
                                <w:t xml:space="preserve">urban    </w:t>
                              </w:r>
                              <w:r>
                                <w:rPr>
                                  <w:sz w:val="18"/>
                                  <w:szCs w:val="18"/>
                                </w:rPr>
                                <w:t>(3.1.2.1.2.3.</w:t>
                              </w:r>
                              <w:r w:rsidRPr="00E56F8E">
                                <w:rPr>
                                  <w:sz w:val="18"/>
                                  <w:szCs w:val="18"/>
                                </w:rPr>
                                <w:t>) and reference acceleration a</w:t>
                              </w:r>
                              <w:r w:rsidRPr="00E56F8E">
                                <w:rPr>
                                  <w:sz w:val="18"/>
                                  <w:szCs w:val="18"/>
                                  <w:vertAlign w:val="subscript"/>
                                </w:rPr>
                                <w:t xml:space="preserve">wot ref    </w:t>
                              </w:r>
                              <w:r>
                                <w:rPr>
                                  <w:sz w:val="18"/>
                                  <w:szCs w:val="18"/>
                                </w:rPr>
                                <w:t>(3.1.2.1.2.4.)</w:t>
                              </w:r>
                            </w:p>
                            <w:p w14:paraId="5B6B58DA" w14:textId="77777777" w:rsidR="004924DF" w:rsidRPr="00E56F8E" w:rsidRDefault="004924DF" w:rsidP="00B01C61"/>
                          </w:txbxContent>
                        </wps:txbx>
                        <wps:bodyPr rot="0" vert="horz" wrap="square" lIns="91440" tIns="45720" rIns="91440" bIns="45720" anchor="t" anchorCtr="0" upright="1">
                          <a:noAutofit/>
                        </wps:bodyPr>
                      </wps:wsp>
                      <wps:wsp>
                        <wps:cNvPr id="405" name="Line 113"/>
                        <wps:cNvCnPr>
                          <a:cxnSpLocks noChangeShapeType="1"/>
                        </wps:cNvCnPr>
                        <wps:spPr bwMode="auto">
                          <a:xfrm>
                            <a:off x="5891" y="400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Text Box 114"/>
                        <wps:cNvSpPr txBox="1">
                          <a:spLocks noChangeArrowheads="1"/>
                        </wps:cNvSpPr>
                        <wps:spPr bwMode="auto">
                          <a:xfrm>
                            <a:off x="4777" y="4953"/>
                            <a:ext cx="2152" cy="270"/>
                          </a:xfrm>
                          <a:prstGeom prst="rect">
                            <a:avLst/>
                          </a:prstGeom>
                          <a:solidFill>
                            <a:srgbClr val="FFFFFF"/>
                          </a:solidFill>
                          <a:ln w="9525">
                            <a:solidFill>
                              <a:srgbClr val="000000"/>
                            </a:solidFill>
                            <a:miter lim="800000"/>
                            <a:headEnd/>
                            <a:tailEnd/>
                          </a:ln>
                        </wps:spPr>
                        <wps:txbx>
                          <w:txbxContent>
                            <w:p w14:paraId="6C72E9FB" w14:textId="77777777" w:rsidR="004924DF" w:rsidRPr="00E56F8E" w:rsidRDefault="004924DF" w:rsidP="00B01C61">
                              <w:pPr>
                                <w:jc w:val="center"/>
                              </w:pPr>
                              <w:r>
                                <w:t>Select test method (3.1.2.1.4.)</w:t>
                              </w:r>
                            </w:p>
                          </w:txbxContent>
                        </wps:txbx>
                        <wps:bodyPr rot="0" vert="horz" wrap="square" lIns="91440" tIns="45720" rIns="91440" bIns="45720" anchor="t" anchorCtr="0" upright="1">
                          <a:noAutofit/>
                        </wps:bodyPr>
                      </wps:wsp>
                      <wps:wsp>
                        <wps:cNvPr id="407" name="Line 115"/>
                        <wps:cNvCnPr>
                          <a:cxnSpLocks noChangeShapeType="1"/>
                        </wps:cNvCnPr>
                        <wps:spPr bwMode="auto">
                          <a:xfrm>
                            <a:off x="5891" y="468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Text Box 116"/>
                        <wps:cNvSpPr txBox="1">
                          <a:spLocks noChangeArrowheads="1"/>
                        </wps:cNvSpPr>
                        <wps:spPr bwMode="auto">
                          <a:xfrm>
                            <a:off x="2476" y="5421"/>
                            <a:ext cx="3415" cy="477"/>
                          </a:xfrm>
                          <a:prstGeom prst="rect">
                            <a:avLst/>
                          </a:prstGeom>
                          <a:solidFill>
                            <a:srgbClr val="FFFFFF"/>
                          </a:solidFill>
                          <a:ln w="9525">
                            <a:solidFill>
                              <a:srgbClr val="000000"/>
                            </a:solidFill>
                            <a:miter lim="800000"/>
                            <a:headEnd/>
                            <a:tailEnd/>
                          </a:ln>
                        </wps:spPr>
                        <wps:txbx>
                          <w:txbxContent>
                            <w:p w14:paraId="5169D48A" w14:textId="72871BFC" w:rsidR="004924DF" w:rsidRPr="00CE248F" w:rsidRDefault="004924DF" w:rsidP="00B01C61">
                              <w:pPr>
                                <w:jc w:val="center"/>
                                <w:rPr>
                                  <w:position w:val="6"/>
                                </w:rPr>
                              </w:pPr>
                              <w:r w:rsidRPr="00CE248F">
                                <w:rPr>
                                  <w:position w:val="6"/>
                                </w:rPr>
                                <w:t xml:space="preserve">locked gears (3.1.2.1.4.1.)  See Figures </w:t>
                              </w:r>
                              <w:r>
                                <w:rPr>
                                  <w:position w:val="6"/>
                                </w:rPr>
                                <w:t>4b, 4c and 4d</w:t>
                              </w:r>
                            </w:p>
                          </w:txbxContent>
                        </wps:txbx>
                        <wps:bodyPr rot="0" vert="horz" wrap="square" lIns="91440" tIns="45720" rIns="91440" bIns="45720" anchor="t" anchorCtr="0" upright="1">
                          <a:noAutofit/>
                        </wps:bodyPr>
                      </wps:wsp>
                      <wps:wsp>
                        <wps:cNvPr id="409" name="Text Box 117"/>
                        <wps:cNvSpPr txBox="1">
                          <a:spLocks noChangeArrowheads="1"/>
                        </wps:cNvSpPr>
                        <wps:spPr bwMode="auto">
                          <a:xfrm>
                            <a:off x="6188" y="5628"/>
                            <a:ext cx="3192" cy="270"/>
                          </a:xfrm>
                          <a:prstGeom prst="rect">
                            <a:avLst/>
                          </a:prstGeom>
                          <a:solidFill>
                            <a:srgbClr val="FFFFFF"/>
                          </a:solidFill>
                          <a:ln w="9525">
                            <a:solidFill>
                              <a:srgbClr val="000000"/>
                            </a:solidFill>
                            <a:miter lim="800000"/>
                            <a:headEnd/>
                            <a:tailEnd/>
                          </a:ln>
                        </wps:spPr>
                        <wps:txbx>
                          <w:txbxContent>
                            <w:p w14:paraId="299B45EA" w14:textId="444987E2" w:rsidR="004924DF" w:rsidRPr="00CE248F" w:rsidRDefault="004924DF" w:rsidP="00CE248F">
                              <w:pPr>
                                <w:spacing w:line="200" w:lineRule="atLeast"/>
                                <w:jc w:val="center"/>
                                <w:rPr>
                                  <w:position w:val="20"/>
                                </w:rPr>
                              </w:pPr>
                              <w:r w:rsidRPr="00CE248F">
                                <w:rPr>
                                  <w:position w:val="20"/>
                                </w:rPr>
                                <w:t xml:space="preserve">non-locked gears (3.1.2.1.4.2.) See Figure </w:t>
                              </w:r>
                              <w:r>
                                <w:rPr>
                                  <w:position w:val="20"/>
                                </w:rPr>
                                <w:t>4e</w:t>
                              </w:r>
                            </w:p>
                            <w:p w14:paraId="44D5FA6C" w14:textId="77777777" w:rsidR="004924DF" w:rsidRPr="00CE248F" w:rsidRDefault="004924DF" w:rsidP="00B01C61">
                              <w:pPr>
                                <w:jc w:val="center"/>
                                <w:rPr>
                                  <w:position w:val="6"/>
                                </w:rPr>
                              </w:pPr>
                            </w:p>
                          </w:txbxContent>
                        </wps:txbx>
                        <wps:bodyPr rot="0" vert="horz" wrap="square" lIns="91440" tIns="45720" rIns="91440" bIns="45720" anchor="t" anchorCtr="0" upright="1">
                          <a:noAutofit/>
                        </wps:bodyPr>
                      </wps:wsp>
                      <wps:wsp>
                        <wps:cNvPr id="410" name="Line 118"/>
                        <wps:cNvCnPr>
                          <a:cxnSpLocks noChangeShapeType="1"/>
                          <a:endCxn id="408" idx="0"/>
                        </wps:cNvCnPr>
                        <wps:spPr bwMode="auto">
                          <a:xfrm flipH="1">
                            <a:off x="4184" y="5223"/>
                            <a:ext cx="1707" cy="1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Line 119"/>
                        <wps:cNvCnPr>
                          <a:cxnSpLocks noChangeShapeType="1"/>
                        </wps:cNvCnPr>
                        <wps:spPr bwMode="auto">
                          <a:xfrm>
                            <a:off x="5891" y="5223"/>
                            <a:ext cx="178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Text Box 120"/>
                        <wps:cNvSpPr txBox="1">
                          <a:spLocks noChangeArrowheads="1"/>
                        </wps:cNvSpPr>
                        <wps:spPr bwMode="auto">
                          <a:xfrm>
                            <a:off x="4406" y="6303"/>
                            <a:ext cx="2895" cy="270"/>
                          </a:xfrm>
                          <a:prstGeom prst="rect">
                            <a:avLst/>
                          </a:prstGeom>
                          <a:solidFill>
                            <a:srgbClr val="FFFFFF"/>
                          </a:solidFill>
                          <a:ln w="9525">
                            <a:solidFill>
                              <a:srgbClr val="000000"/>
                            </a:solidFill>
                            <a:miter lim="800000"/>
                            <a:headEnd/>
                            <a:tailEnd/>
                          </a:ln>
                        </wps:spPr>
                        <wps:txbx>
                          <w:txbxContent>
                            <w:p w14:paraId="5173A354" w14:textId="77777777" w:rsidR="004924DF" w:rsidRPr="00B714C5" w:rsidRDefault="004924DF" w:rsidP="00B01C61">
                              <w:pPr>
                                <w:jc w:val="center"/>
                              </w:pPr>
                              <w:r>
                                <w:t>Acceleration test (3.1.2.1.5.)</w:t>
                              </w:r>
                            </w:p>
                          </w:txbxContent>
                        </wps:txbx>
                        <wps:bodyPr rot="0" vert="horz" wrap="square" lIns="91440" tIns="45720" rIns="91440" bIns="45720" anchor="t" anchorCtr="0" upright="1">
                          <a:noAutofit/>
                        </wps:bodyPr>
                      </wps:wsp>
                      <wps:wsp>
                        <wps:cNvPr id="413" name="Text Box 121"/>
                        <wps:cNvSpPr txBox="1">
                          <a:spLocks noChangeArrowheads="1"/>
                        </wps:cNvSpPr>
                        <wps:spPr bwMode="auto">
                          <a:xfrm>
                            <a:off x="4777" y="6978"/>
                            <a:ext cx="2228" cy="270"/>
                          </a:xfrm>
                          <a:prstGeom prst="rect">
                            <a:avLst/>
                          </a:prstGeom>
                          <a:solidFill>
                            <a:srgbClr val="FFFFFF"/>
                          </a:solidFill>
                          <a:ln w="9525">
                            <a:solidFill>
                              <a:srgbClr val="000000"/>
                            </a:solidFill>
                            <a:miter lim="800000"/>
                            <a:headEnd/>
                            <a:tailEnd/>
                          </a:ln>
                        </wps:spPr>
                        <wps:txbx>
                          <w:txbxContent>
                            <w:p w14:paraId="2D0B3DD9" w14:textId="77777777" w:rsidR="004924DF" w:rsidRPr="00B714C5" w:rsidRDefault="004924DF" w:rsidP="00B01C61">
                              <w:pPr>
                                <w:jc w:val="center"/>
                              </w:pPr>
                              <w:r>
                                <w:t>Constant speed test (3.1.2.1.6.)</w:t>
                              </w:r>
                            </w:p>
                          </w:txbxContent>
                        </wps:txbx>
                        <wps:bodyPr rot="0" vert="horz" wrap="square" lIns="91440" tIns="45720" rIns="91440" bIns="45720" anchor="t" anchorCtr="0" upright="1">
                          <a:noAutofit/>
                        </wps:bodyPr>
                      </wps:wsp>
                      <wps:wsp>
                        <wps:cNvPr id="414" name="Text Box 122"/>
                        <wps:cNvSpPr txBox="1">
                          <a:spLocks noChangeArrowheads="1"/>
                        </wps:cNvSpPr>
                        <wps:spPr bwMode="auto">
                          <a:xfrm>
                            <a:off x="3738" y="7518"/>
                            <a:ext cx="4380" cy="270"/>
                          </a:xfrm>
                          <a:prstGeom prst="rect">
                            <a:avLst/>
                          </a:prstGeom>
                          <a:solidFill>
                            <a:srgbClr val="FFFFFF"/>
                          </a:solidFill>
                          <a:ln w="9525">
                            <a:solidFill>
                              <a:srgbClr val="000000"/>
                            </a:solidFill>
                            <a:miter lim="800000"/>
                            <a:headEnd/>
                            <a:tailEnd/>
                          </a:ln>
                        </wps:spPr>
                        <wps:txbx>
                          <w:txbxContent>
                            <w:p w14:paraId="628BAD80" w14:textId="77777777" w:rsidR="004924DF" w:rsidRPr="00CE248F" w:rsidRDefault="004924DF" w:rsidP="0063173D">
                              <w:pPr>
                                <w:spacing w:line="160" w:lineRule="atLeast"/>
                                <w:jc w:val="center"/>
                                <w:rPr>
                                  <w:position w:val="6"/>
                                </w:rPr>
                              </w:pPr>
                              <w:r w:rsidRPr="00CE248F">
                                <w:rPr>
                                  <w:position w:val="6"/>
                                </w:rPr>
                                <w:t>Calculation of gear weighting factor k if 2-gear test (3.1.2.1.4.1.)</w:t>
                              </w:r>
                            </w:p>
                            <w:p w14:paraId="238BF7AB" w14:textId="77777777" w:rsidR="004924DF" w:rsidRPr="00B714C5" w:rsidRDefault="004924DF" w:rsidP="00B01C61"/>
                          </w:txbxContent>
                        </wps:txbx>
                        <wps:bodyPr rot="0" vert="horz" wrap="square" lIns="91440" tIns="45720" rIns="91440" bIns="45720" anchor="t" anchorCtr="0" upright="1">
                          <a:noAutofit/>
                        </wps:bodyPr>
                      </wps:wsp>
                      <wps:wsp>
                        <wps:cNvPr id="415" name="Text Box 123"/>
                        <wps:cNvSpPr txBox="1">
                          <a:spLocks noChangeArrowheads="1"/>
                        </wps:cNvSpPr>
                        <wps:spPr bwMode="auto">
                          <a:xfrm>
                            <a:off x="4228" y="8328"/>
                            <a:ext cx="3533" cy="405"/>
                          </a:xfrm>
                          <a:prstGeom prst="rect">
                            <a:avLst/>
                          </a:prstGeom>
                          <a:solidFill>
                            <a:srgbClr val="FFFFFF"/>
                          </a:solidFill>
                          <a:ln w="9525">
                            <a:solidFill>
                              <a:srgbClr val="000000"/>
                            </a:solidFill>
                            <a:miter lim="800000"/>
                            <a:headEnd/>
                            <a:tailEnd/>
                          </a:ln>
                        </wps:spPr>
                        <wps:txbx>
                          <w:txbxContent>
                            <w:p w14:paraId="34E5F89A" w14:textId="52D51A1E" w:rsidR="004924DF" w:rsidRPr="00FE7FCC" w:rsidRDefault="004924DF" w:rsidP="00B01C61">
                              <w:r>
                                <w:t xml:space="preserve">Calculate </w:t>
                              </w:r>
                              <w:r w:rsidRPr="00FE7FCC">
                                <w:rPr>
                                  <w:i/>
                                  <w:iCs/>
                                </w:rPr>
                                <w:t>L</w:t>
                              </w:r>
                              <w:r>
                                <w:t xml:space="preserve"> </w:t>
                              </w:r>
                              <w:r w:rsidRPr="00FE7FCC">
                                <w:rPr>
                                  <w:vertAlign w:val="subscript"/>
                                </w:rPr>
                                <w:t>wot rep</w:t>
                              </w:r>
                              <w:r>
                                <w:t xml:space="preserve"> and </w:t>
                              </w:r>
                              <w:r w:rsidRPr="00FE7FCC">
                                <w:rPr>
                                  <w:i/>
                                  <w:iCs/>
                                </w:rPr>
                                <w:t>L</w:t>
                              </w:r>
                              <w:r>
                                <w:t xml:space="preserve"> </w:t>
                              </w:r>
                              <w:r w:rsidRPr="00FE7FCC">
                                <w:rPr>
                                  <w:vertAlign w:val="subscript"/>
                                </w:rPr>
                                <w:t>crs rep</w:t>
                              </w:r>
                              <w:r>
                                <w:t xml:space="preserve"> (3.1.3.</w:t>
                              </w:r>
                              <w:r w:rsidR="000C7D7C">
                                <w:t>4.</w:t>
                              </w:r>
                              <w:r>
                                <w:t>1.</w:t>
                              </w:r>
                              <w:r w:rsidR="000C7D7C">
                                <w:t>2.</w:t>
                              </w:r>
                              <w:r>
                                <w:t>)</w:t>
                              </w:r>
                            </w:p>
                          </w:txbxContent>
                        </wps:txbx>
                        <wps:bodyPr rot="0" vert="horz" wrap="square" lIns="91440" tIns="45720" rIns="91440" bIns="45720" anchor="t" anchorCtr="0" upright="1">
                          <a:noAutofit/>
                        </wps:bodyPr>
                      </wps:wsp>
                      <wps:wsp>
                        <wps:cNvPr id="416" name="Text Box 124"/>
                        <wps:cNvSpPr txBox="1">
                          <a:spLocks noChangeArrowheads="1"/>
                        </wps:cNvSpPr>
                        <wps:spPr bwMode="auto">
                          <a:xfrm>
                            <a:off x="4867" y="9003"/>
                            <a:ext cx="2293" cy="405"/>
                          </a:xfrm>
                          <a:prstGeom prst="rect">
                            <a:avLst/>
                          </a:prstGeom>
                          <a:solidFill>
                            <a:srgbClr val="FFFFFF"/>
                          </a:solidFill>
                          <a:ln w="9525">
                            <a:solidFill>
                              <a:srgbClr val="000000"/>
                            </a:solidFill>
                            <a:miter lim="800000"/>
                            <a:headEnd/>
                            <a:tailEnd/>
                          </a:ln>
                        </wps:spPr>
                        <wps:txbx>
                          <w:txbxContent>
                            <w:p w14:paraId="22CBFBB0" w14:textId="626D91D0" w:rsidR="004924DF" w:rsidRPr="00D6646F" w:rsidRDefault="004924DF" w:rsidP="00B01C61">
                              <w:pPr>
                                <w:rPr>
                                  <w:lang w:val="es-ES"/>
                                </w:rPr>
                              </w:pPr>
                              <w:r w:rsidRPr="00D6646F">
                                <w:rPr>
                                  <w:lang w:val="es-ES"/>
                                </w:rPr>
                                <w:t xml:space="preserve">Calculate </w:t>
                              </w:r>
                              <w:r w:rsidRPr="00D6646F">
                                <w:rPr>
                                  <w:i/>
                                  <w:iCs/>
                                  <w:lang w:val="es-ES"/>
                                </w:rPr>
                                <w:t>k</w:t>
                              </w:r>
                              <w:r w:rsidRPr="00D6646F">
                                <w:rPr>
                                  <w:lang w:val="es-ES"/>
                                </w:rPr>
                                <w:t xml:space="preserve"> </w:t>
                              </w:r>
                              <w:r w:rsidRPr="00D6646F">
                                <w:rPr>
                                  <w:vertAlign w:val="subscript"/>
                                  <w:lang w:val="es-ES"/>
                                </w:rPr>
                                <w:t>P</w:t>
                              </w:r>
                              <w:r w:rsidRPr="00D6646F">
                                <w:rPr>
                                  <w:lang w:val="es-ES"/>
                                </w:rPr>
                                <w:t xml:space="preserve"> (3.1.3.</w:t>
                              </w:r>
                              <w:r w:rsidR="000C7D7C">
                                <w:rPr>
                                  <w:lang w:val="es-ES"/>
                                </w:rPr>
                                <w:t>4.</w:t>
                              </w:r>
                              <w:r w:rsidRPr="00D6646F">
                                <w:rPr>
                                  <w:lang w:val="es-ES"/>
                                </w:rPr>
                                <w:t>1</w:t>
                              </w:r>
                              <w:r>
                                <w:rPr>
                                  <w:lang w:val="es-ES"/>
                                </w:rPr>
                                <w:t>.</w:t>
                              </w:r>
                              <w:r w:rsidR="000C7D7C">
                                <w:rPr>
                                  <w:lang w:val="es-ES"/>
                                </w:rPr>
                                <w:t>2.</w:t>
                              </w:r>
                              <w:r w:rsidRPr="00D6646F">
                                <w:rPr>
                                  <w:lang w:val="es-ES"/>
                                </w:rPr>
                                <w:t>)</w:t>
                              </w:r>
                            </w:p>
                          </w:txbxContent>
                        </wps:txbx>
                        <wps:bodyPr rot="0" vert="horz" wrap="square" lIns="91440" tIns="45720" rIns="91440" bIns="45720" anchor="t" anchorCtr="0" upright="1">
                          <a:noAutofit/>
                        </wps:bodyPr>
                      </wps:wsp>
                      <wps:wsp>
                        <wps:cNvPr id="417" name="Text Box 125"/>
                        <wps:cNvSpPr txBox="1">
                          <a:spLocks noChangeArrowheads="1"/>
                        </wps:cNvSpPr>
                        <wps:spPr bwMode="auto">
                          <a:xfrm>
                            <a:off x="4933" y="9948"/>
                            <a:ext cx="2131" cy="405"/>
                          </a:xfrm>
                          <a:prstGeom prst="rect">
                            <a:avLst/>
                          </a:prstGeom>
                          <a:solidFill>
                            <a:srgbClr val="FFFFFF"/>
                          </a:solidFill>
                          <a:ln w="9525">
                            <a:solidFill>
                              <a:srgbClr val="000000"/>
                            </a:solidFill>
                            <a:miter lim="800000"/>
                            <a:headEnd/>
                            <a:tailEnd/>
                          </a:ln>
                        </wps:spPr>
                        <wps:txbx>
                          <w:txbxContent>
                            <w:p w14:paraId="77F047A3" w14:textId="30C9E266" w:rsidR="004924DF" w:rsidRPr="00FE7FCC" w:rsidRDefault="004924DF" w:rsidP="00B01C61">
                              <w:r>
                                <w:t xml:space="preserve">Calculate </w:t>
                              </w:r>
                              <w:r>
                                <w:rPr>
                                  <w:i/>
                                  <w:iCs/>
                                </w:rPr>
                                <w:t>L</w:t>
                              </w:r>
                              <w:r>
                                <w:t xml:space="preserve"> </w:t>
                              </w:r>
                              <w:r>
                                <w:rPr>
                                  <w:vertAlign w:val="subscript"/>
                                </w:rPr>
                                <w:t>urban</w:t>
                              </w:r>
                              <w:r>
                                <w:t xml:space="preserve"> (3.1.3.</w:t>
                              </w:r>
                              <w:r w:rsidR="000C7D7C">
                                <w:t>4.</w:t>
                              </w:r>
                              <w:r>
                                <w:t>1.</w:t>
                              </w:r>
                              <w:r w:rsidR="000C7D7C">
                                <w:t>2.</w:t>
                              </w:r>
                              <w:r>
                                <w:t>)</w:t>
                              </w:r>
                            </w:p>
                          </w:txbxContent>
                        </wps:txbx>
                        <wps:bodyPr rot="0" vert="horz" wrap="square" lIns="91440" tIns="45720" rIns="91440" bIns="45720" anchor="t" anchorCtr="0" upright="1">
                          <a:noAutofit/>
                        </wps:bodyPr>
                      </wps:wsp>
                      <wps:wsp>
                        <wps:cNvPr id="418" name="Line 126"/>
                        <wps:cNvCnPr>
                          <a:cxnSpLocks noChangeShapeType="1"/>
                          <a:stCxn id="408" idx="2"/>
                        </wps:cNvCnPr>
                        <wps:spPr bwMode="auto">
                          <a:xfrm>
                            <a:off x="4184" y="5898"/>
                            <a:ext cx="1633"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Line 127"/>
                        <wps:cNvCnPr>
                          <a:cxnSpLocks noChangeShapeType="1"/>
                        </wps:cNvCnPr>
                        <wps:spPr bwMode="auto">
                          <a:xfrm flipH="1">
                            <a:off x="5817" y="5898"/>
                            <a:ext cx="1855"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Line 128"/>
                        <wps:cNvCnPr>
                          <a:cxnSpLocks noChangeShapeType="1"/>
                        </wps:cNvCnPr>
                        <wps:spPr bwMode="auto">
                          <a:xfrm>
                            <a:off x="5891" y="6573"/>
                            <a:ext cx="0"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Line 129"/>
                        <wps:cNvCnPr>
                          <a:cxnSpLocks noChangeShapeType="1"/>
                        </wps:cNvCnPr>
                        <wps:spPr bwMode="auto">
                          <a:xfrm>
                            <a:off x="5891" y="724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Line 130"/>
                        <wps:cNvCnPr>
                          <a:cxnSpLocks noChangeShapeType="1"/>
                        </wps:cNvCnPr>
                        <wps:spPr bwMode="auto">
                          <a:xfrm>
                            <a:off x="5891" y="778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Line 131"/>
                        <wps:cNvCnPr>
                          <a:cxnSpLocks noChangeShapeType="1"/>
                        </wps:cNvCnPr>
                        <wps:spPr bwMode="auto">
                          <a:xfrm>
                            <a:off x="5891" y="873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132"/>
                        <wps:cNvCnPr>
                          <a:cxnSpLocks noChangeShapeType="1"/>
                        </wps:cNvCnPr>
                        <wps:spPr bwMode="auto">
                          <a:xfrm>
                            <a:off x="5891" y="940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0158848" id="Gruppieren 16" o:spid="_x0000_s1028" style="width:485pt;height:477pt;mso-position-horizontal-relative:char;mso-position-vertical-relative:line" coordorigin="2328,3468" coordsize="7200,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">
                <o:lock v:ext="edit" aspectratio="t"/>
                <v:rect id="AutoShape 110" o:spid="_x0000_s1029" style="position:absolute;left:2328;top:3468;width:7200;height:7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" filled="f" stroked="f">
                  <o:lock v:ext="edit" aspectratio="t" text="t"/>
                </v:rect>
                <v:shape id="Text Box 111" o:spid="_x0000_s1030" type="#_x0000_t202" style="position:absolute;left:4703;top:3738;width:27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">
                  <v:textbox>
                    <w:txbxContent>
                      <w:p w14:paraId="09E2769D" w14:textId="77777777" w:rsidR="004924DF" w:rsidRPr="00E16027" w:rsidRDefault="004924DF" w:rsidP="00B01C61">
                        <w:pPr>
                          <w:jc w:val="center"/>
                        </w:pPr>
                        <w:r>
                          <w:t>Determine PMR for test vehicle 3.1.2.1.1.</w:t>
                        </w:r>
                      </w:p>
                    </w:txbxContent>
                  </v:textbox>
                </v:shape>
                <v:shape id="_x0000_s1031" type="#_x0000_t202" style="position:absolute;left:2996;top:4278;width:60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">
                  <v:textbox>
                    <w:txbxContent>
                      <w:p w14:paraId="55313281" w14:textId="77777777" w:rsidR="004924DF" w:rsidRPr="00E56F8E" w:rsidRDefault="004924DF" w:rsidP="00B01C61">
                        <w:pPr>
                          <w:jc w:val="center"/>
                          <w:rPr>
                            <w:sz w:val="18"/>
                            <w:szCs w:val="18"/>
                            <w:vertAlign w:val="subscript"/>
                          </w:rPr>
                        </w:pPr>
                        <w:r>
                          <w:t xml:space="preserve">Determine </w:t>
                        </w:r>
                        <w:r w:rsidRPr="00E56F8E">
                          <w:rPr>
                            <w:sz w:val="18"/>
                            <w:szCs w:val="18"/>
                          </w:rPr>
                          <w:t>target acceleration a</w:t>
                        </w:r>
                        <w:r w:rsidRPr="00E56F8E">
                          <w:rPr>
                            <w:sz w:val="18"/>
                            <w:szCs w:val="18"/>
                            <w:vertAlign w:val="subscript"/>
                          </w:rPr>
                          <w:t xml:space="preserve">urban    </w:t>
                        </w:r>
                        <w:r>
                          <w:rPr>
                            <w:sz w:val="18"/>
                            <w:szCs w:val="18"/>
                          </w:rPr>
                          <w:t>(3.1.2.1.2.3.</w:t>
                        </w:r>
                        <w:r w:rsidRPr="00E56F8E">
                          <w:rPr>
                            <w:sz w:val="18"/>
                            <w:szCs w:val="18"/>
                          </w:rPr>
                          <w:t>) and reference acceleration a</w:t>
                        </w:r>
                        <w:r w:rsidRPr="00E56F8E">
                          <w:rPr>
                            <w:sz w:val="18"/>
                            <w:szCs w:val="18"/>
                            <w:vertAlign w:val="subscript"/>
                          </w:rPr>
                          <w:t xml:space="preserve">wot ref    </w:t>
                        </w:r>
                        <w:r>
                          <w:rPr>
                            <w:sz w:val="18"/>
                            <w:szCs w:val="18"/>
                          </w:rPr>
                          <w:t>(3.1.2.1.2.4.)</w:t>
                        </w:r>
                      </w:p>
                      <w:p w14:paraId="5B6B58DA" w14:textId="77777777" w:rsidR="004924DF" w:rsidRPr="00E56F8E" w:rsidRDefault="004924DF" w:rsidP="00B01C61"/>
                    </w:txbxContent>
                  </v:textbox>
                </v:shape>
                <v:line id="Line 113" o:spid="_x0000_s1032" style="position:absolute;visibility:visible;mso-wrap-style:square" from="5891,4008" to="5891,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">
                  <v:stroke endarrow="block"/>
                </v:line>
                <v:shape id="Text Box 114" o:spid="_x0000_s1033" type="#_x0000_t202" style="position:absolute;left:4777;top:4953;width:215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">
                  <v:textbox>
                    <w:txbxContent>
                      <w:p w14:paraId="6C72E9FB" w14:textId="77777777" w:rsidR="004924DF" w:rsidRPr="00E56F8E" w:rsidRDefault="004924DF" w:rsidP="00B01C61">
                        <w:pPr>
                          <w:jc w:val="center"/>
                        </w:pPr>
                        <w:r>
                          <w:t>Select test method (3.1.2.1.4.)</w:t>
                        </w:r>
                      </w:p>
                    </w:txbxContent>
                  </v:textbox>
                </v:shape>
                <v:line id="Line 115" o:spid="_x0000_s1034" style="position:absolute;visibility:visible;mso-wrap-style:square" from="5891,4683" to="5891,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">
                  <v:stroke endarrow="block"/>
                </v:line>
                <v:shape id="Text Box 116" o:spid="_x0000_s1035" type="#_x0000_t202" style="position:absolute;left:2476;top:5421;width:341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">
                  <v:textbox>
                    <w:txbxContent>
                      <w:p w14:paraId="5169D48A" w14:textId="72871BFC" w:rsidR="004924DF" w:rsidRPr="00CE248F" w:rsidRDefault="004924DF" w:rsidP="00B01C61">
                        <w:pPr>
                          <w:jc w:val="center"/>
                          <w:rPr>
                            <w:position w:val="6"/>
                          </w:rPr>
                        </w:pPr>
                        <w:r w:rsidRPr="00CE248F">
                          <w:rPr>
                            <w:position w:val="6"/>
                          </w:rPr>
                          <w:t xml:space="preserve">locked gears (3.1.2.1.4.1.)  See Figures </w:t>
                        </w:r>
                        <w:r>
                          <w:rPr>
                            <w:position w:val="6"/>
                          </w:rPr>
                          <w:t>4b, 4c and 4d</w:t>
                        </w:r>
                      </w:p>
                    </w:txbxContent>
                  </v:textbox>
                </v:shape>
                <v:shape id="Text Box 117" o:spid="_x0000_s1036" type="#_x0000_t202" style="position:absolute;left:6188;top:5628;width:319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">
                  <v:textbox>
                    <w:txbxContent>
                      <w:p w14:paraId="299B45EA" w14:textId="444987E2" w:rsidR="004924DF" w:rsidRPr="00CE248F" w:rsidRDefault="004924DF" w:rsidP="00CE248F">
                        <w:pPr>
                          <w:spacing w:line="200" w:lineRule="atLeast"/>
                          <w:jc w:val="center"/>
                          <w:rPr>
                            <w:position w:val="20"/>
                          </w:rPr>
                        </w:pPr>
                        <w:r w:rsidRPr="00CE248F">
                          <w:rPr>
                            <w:position w:val="20"/>
                          </w:rPr>
                          <w:t xml:space="preserve">non-locked gears (3.1.2.1.4.2.) See Figure </w:t>
                        </w:r>
                        <w:r>
                          <w:rPr>
                            <w:position w:val="20"/>
                          </w:rPr>
                          <w:t>4e</w:t>
                        </w:r>
                      </w:p>
                      <w:p w14:paraId="44D5FA6C" w14:textId="77777777" w:rsidR="004924DF" w:rsidRPr="00CE248F" w:rsidRDefault="004924DF" w:rsidP="00B01C61">
                        <w:pPr>
                          <w:jc w:val="center"/>
                          <w:rPr>
                            <w:position w:val="6"/>
                          </w:rPr>
                        </w:pPr>
                      </w:p>
                    </w:txbxContent>
                  </v:textbox>
                </v:shape>
                <v:line id="Line 118" o:spid="_x0000_s1037" style="position:absolute;flip:x;visibility:visible;mso-wrap-style:square" from="4184,5223" to="589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">
                  <v:stroke endarrow="block"/>
                </v:line>
                <v:line id="Line 119" o:spid="_x0000_s1038" style="position:absolute;visibility:visible;mso-wrap-style:square" from="5891,5223" to="7672,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">
                  <v:stroke endarrow="block"/>
                </v:line>
                <v:shape id="Text Box 120" o:spid="_x0000_s1039" type="#_x0000_t202" style="position:absolute;left:4406;top:6303;width:289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T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yhd8z8QjIzQ8AAAD//wMAUEsBAi0AFAAGAAgAAAAhANvh9svuAAAAhQEAABMAAAAAAAAA&#10;AAAAAAAAAAAAAFtDb250ZW50X1R5cGVzXS54bWxQSwECLQAUAAYACAAAACEAWvQsW78AAAAVAQAA&#10;CwAAAAAAAAAAAAAAAAAfAQAAX3JlbHMvLnJlbHNQSwECLQAUAAYACAAAACEA3vkyk8YAAADcAAAA&#10;DwAAAAAAAAAAAAAAAAAHAgAAZHJzL2Rvd25yZXYueG1sUEsFBgAAAAADAAMAtwAAAPoCAAAAAA==&#10;">
                  <v:textbox>
                    <w:txbxContent>
                      <w:p w14:paraId="5173A354" w14:textId="77777777" w:rsidR="004924DF" w:rsidRPr="00B714C5" w:rsidRDefault="004924DF" w:rsidP="00B01C61">
                        <w:pPr>
                          <w:jc w:val="center"/>
                        </w:pPr>
                        <w:r>
                          <w:t>Acceleration test (3.1.2.1.5.)</w:t>
                        </w:r>
                      </w:p>
                    </w:txbxContent>
                  </v:textbox>
                </v:shape>
                <v:shape id="Text Box 121" o:spid="_x0000_s1040" type="#_x0000_t202" style="position:absolute;left:4777;top:6978;width:222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">
                  <v:textbox>
                    <w:txbxContent>
                      <w:p w14:paraId="2D0B3DD9" w14:textId="77777777" w:rsidR="004924DF" w:rsidRPr="00B714C5" w:rsidRDefault="004924DF" w:rsidP="00B01C61">
                        <w:pPr>
                          <w:jc w:val="center"/>
                        </w:pPr>
                        <w:r>
                          <w:t>Constant speed test (3.1.2.1.6.)</w:t>
                        </w:r>
                      </w:p>
                    </w:txbxContent>
                  </v:textbox>
                </v:shape>
                <v:shape id="Text Box 122" o:spid="_x0000_s1041" type="#_x0000_t202" style="position:absolute;left:3738;top:7518;width:43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">
                  <v:textbox>
                    <w:txbxContent>
                      <w:p w14:paraId="628BAD80" w14:textId="77777777" w:rsidR="004924DF" w:rsidRPr="00CE248F" w:rsidRDefault="004924DF" w:rsidP="0063173D">
                        <w:pPr>
                          <w:spacing w:line="160" w:lineRule="atLeast"/>
                          <w:jc w:val="center"/>
                          <w:rPr>
                            <w:position w:val="6"/>
                          </w:rPr>
                        </w:pPr>
                        <w:r w:rsidRPr="00CE248F">
                          <w:rPr>
                            <w:position w:val="6"/>
                          </w:rPr>
                          <w:t>Calculation of gear weighting factor k if 2-gear test (3.1.2.1.4.1.)</w:t>
                        </w:r>
                      </w:p>
                      <w:p w14:paraId="238BF7AB" w14:textId="77777777" w:rsidR="004924DF" w:rsidRPr="00B714C5" w:rsidRDefault="004924DF" w:rsidP="00B01C61"/>
                    </w:txbxContent>
                  </v:textbox>
                </v:shape>
                <v:shape id="Text Box 123" o:spid="_x0000_s1042" type="#_x0000_t202" style="position:absolute;left:4228;top:8328;width:353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">
                  <v:textbox>
                    <w:txbxContent>
                      <w:p w14:paraId="34E5F89A" w14:textId="52D51A1E" w:rsidR="004924DF" w:rsidRPr="00FE7FCC" w:rsidRDefault="004924DF" w:rsidP="00B01C61">
                        <w:r>
                          <w:t xml:space="preserve">Calculate </w:t>
                        </w:r>
                        <w:r w:rsidRPr="00FE7FCC">
                          <w:rPr>
                            <w:i/>
                            <w:iCs/>
                          </w:rPr>
                          <w:t>L</w:t>
                        </w:r>
                        <w:r>
                          <w:t xml:space="preserve"> </w:t>
                        </w:r>
                        <w:r w:rsidRPr="00FE7FCC">
                          <w:rPr>
                            <w:vertAlign w:val="subscript"/>
                          </w:rPr>
                          <w:t>wot rep</w:t>
                        </w:r>
                        <w:r>
                          <w:t xml:space="preserve"> and </w:t>
                        </w:r>
                        <w:r w:rsidRPr="00FE7FCC">
                          <w:rPr>
                            <w:i/>
                            <w:iCs/>
                          </w:rPr>
                          <w:t>L</w:t>
                        </w:r>
                        <w:r>
                          <w:t xml:space="preserve"> </w:t>
                        </w:r>
                        <w:r w:rsidRPr="00FE7FCC">
                          <w:rPr>
                            <w:vertAlign w:val="subscript"/>
                          </w:rPr>
                          <w:t>crs rep</w:t>
                        </w:r>
                        <w:r>
                          <w:t xml:space="preserve"> (3.1.3.</w:t>
                        </w:r>
                        <w:r w:rsidR="000C7D7C">
                          <w:t>4.</w:t>
                        </w:r>
                        <w:r>
                          <w:t>1.</w:t>
                        </w:r>
                        <w:r w:rsidR="000C7D7C">
                          <w:t>2.</w:t>
                        </w:r>
                        <w:r>
                          <w:t>)</w:t>
                        </w:r>
                      </w:p>
                    </w:txbxContent>
                  </v:textbox>
                </v:shape>
                <v:shape id="Text Box 124" o:spid="_x0000_s1043" type="#_x0000_t202" style="position:absolute;left:4867;top:9003;width:2293;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">
                  <v:textbox>
                    <w:txbxContent>
                      <w:p w14:paraId="22CBFBB0" w14:textId="626D91D0" w:rsidR="004924DF" w:rsidRPr="00D6646F" w:rsidRDefault="004924DF" w:rsidP="00B01C61">
                        <w:pPr>
                          <w:rPr>
                            <w:lang w:val="es-ES"/>
                          </w:rPr>
                        </w:pPr>
                        <w:r w:rsidRPr="00D6646F">
                          <w:rPr>
                            <w:lang w:val="es-ES"/>
                          </w:rPr>
                          <w:t xml:space="preserve">Calculate </w:t>
                        </w:r>
                        <w:r w:rsidRPr="00D6646F">
                          <w:rPr>
                            <w:i/>
                            <w:iCs/>
                            <w:lang w:val="es-ES"/>
                          </w:rPr>
                          <w:t>k</w:t>
                        </w:r>
                        <w:r w:rsidRPr="00D6646F">
                          <w:rPr>
                            <w:lang w:val="es-ES"/>
                          </w:rPr>
                          <w:t xml:space="preserve"> </w:t>
                        </w:r>
                        <w:r w:rsidRPr="00D6646F">
                          <w:rPr>
                            <w:vertAlign w:val="subscript"/>
                            <w:lang w:val="es-ES"/>
                          </w:rPr>
                          <w:t>P</w:t>
                        </w:r>
                        <w:r w:rsidRPr="00D6646F">
                          <w:rPr>
                            <w:lang w:val="es-ES"/>
                          </w:rPr>
                          <w:t xml:space="preserve"> (3.1.3.</w:t>
                        </w:r>
                        <w:r w:rsidR="000C7D7C">
                          <w:rPr>
                            <w:lang w:val="es-ES"/>
                          </w:rPr>
                          <w:t>4.</w:t>
                        </w:r>
                        <w:r w:rsidRPr="00D6646F">
                          <w:rPr>
                            <w:lang w:val="es-ES"/>
                          </w:rPr>
                          <w:t>1</w:t>
                        </w:r>
                        <w:r>
                          <w:rPr>
                            <w:lang w:val="es-ES"/>
                          </w:rPr>
                          <w:t>.</w:t>
                        </w:r>
                        <w:r w:rsidR="000C7D7C">
                          <w:rPr>
                            <w:lang w:val="es-ES"/>
                          </w:rPr>
                          <w:t>2.</w:t>
                        </w:r>
                        <w:r w:rsidRPr="00D6646F">
                          <w:rPr>
                            <w:lang w:val="es-ES"/>
                          </w:rPr>
                          <w:t>)</w:t>
                        </w:r>
                      </w:p>
                    </w:txbxContent>
                  </v:textbox>
                </v:shape>
                <v:shape id="Text Box 125" o:spid="_x0000_s1044" type="#_x0000_t202" style="position:absolute;left:4933;top:9948;width:2131;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">
                  <v:textbox>
                    <w:txbxContent>
                      <w:p w14:paraId="77F047A3" w14:textId="30C9E266" w:rsidR="004924DF" w:rsidRPr="00FE7FCC" w:rsidRDefault="004924DF" w:rsidP="00B01C61">
                        <w:r>
                          <w:t xml:space="preserve">Calculate </w:t>
                        </w:r>
                        <w:r>
                          <w:rPr>
                            <w:i/>
                            <w:iCs/>
                          </w:rPr>
                          <w:t>L</w:t>
                        </w:r>
                        <w:r>
                          <w:t xml:space="preserve"> </w:t>
                        </w:r>
                        <w:r>
                          <w:rPr>
                            <w:vertAlign w:val="subscript"/>
                          </w:rPr>
                          <w:t>urban</w:t>
                        </w:r>
                        <w:r>
                          <w:t xml:space="preserve"> (3.1.3.</w:t>
                        </w:r>
                        <w:r w:rsidR="000C7D7C">
                          <w:t>4.</w:t>
                        </w:r>
                        <w:r>
                          <w:t>1.</w:t>
                        </w:r>
                        <w:r w:rsidR="000C7D7C">
                          <w:t>2.</w:t>
                        </w:r>
                        <w:r>
                          <w:t>)</w:t>
                        </w:r>
                      </w:p>
                    </w:txbxContent>
                  </v:textbox>
                </v:shape>
                <v:line id="Line 126" o:spid="_x0000_s1045" style="position:absolute;visibility:visible;mso-wrap-style:square" from="4184,5898" to="5817,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kVwgAAANwAAAAPAAAAZHJzL2Rvd25yZXYueG1sRE9ba8Iw&#10;FH4f+B/CEfY208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CcAOkVwgAAANwAAAAPAAAA&#10;AAAAAAAAAAAAAAcCAABkcnMvZG93bnJldi54bWxQSwUGAAAAAAMAAwC3AAAA9gIAAAAA&#10;">
                  <v:stroke endarrow="block"/>
                </v:line>
                <v:line id="Line 127" o:spid="_x0000_s1046" style="position:absolute;flip:x;visibility:visible;mso-wrap-style:square" from="5817,5898" to="7672,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">
                  <v:stroke endarrow="block"/>
                </v:line>
                <v:line id="Line 128" o:spid="_x0000_s1047" style="position:absolute;visibility:visible;mso-wrap-style:square" from="5891,6573" to="5891,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uwgAAANwAAAAPAAAAZHJzL2Rvd25yZXYueG1sRE/LagIx&#10;FN0X/IdwC+5qRp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CsGi+uwgAAANwAAAAPAAAA&#10;AAAAAAAAAAAAAAcCAABkcnMvZG93bnJldi54bWxQSwUGAAAAAAMAAwC3AAAA9gIAAAAA&#10;">
                  <v:stroke endarrow="block"/>
                </v:line>
                <v:line id="Line 129" o:spid="_x0000_s1048" style="position:absolute;visibility:visible;mso-wrap-style:square" from="5891,7248" to="5891,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o1xQAAANwAAAAPAAAAZHJzL2Rvd25yZXYueG1sRI9BawIx&#10;FITvQv9DeIXeNLsi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DDVoo1xQAAANwAAAAP&#10;AAAAAAAAAAAAAAAAAAcCAABkcnMvZG93bnJldi54bWxQSwUGAAAAAAMAAwC3AAAA+QIAAAAA&#10;">
                  <v:stroke endarrow="block"/>
                </v:line>
                <v:line id="Line 130" o:spid="_x0000_s1049" style="position:absolute;visibility:visible;mso-wrap-style:square" from="5891,7788" to="5891,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RCxQAAANwAAAAPAAAAZHJzL2Rvd25yZXYueG1sRI9BawIx&#10;FITvQv9DeIXeNOsi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AzhBRCxQAAANwAAAAP&#10;AAAAAAAAAAAAAAAAAAcCAABkcnMvZG93bnJldi54bWxQSwUGAAAAAAMAAwC3AAAA+QIAAAAA&#10;">
                  <v:stroke endarrow="block"/>
                </v:line>
                <v:line id="Line 131" o:spid="_x0000_s1050" style="position:absolute;visibility:visible;mso-wrap-style:square" from="5891,8733" to="5891,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">
                  <v:stroke endarrow="block"/>
                </v:line>
                <v:line id="Line 132" o:spid="_x0000_s1051" style="position:absolute;visibility:visible;mso-wrap-style:square" from="5891,9408" to="5891,9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">
                  <v:stroke endarrow="block"/>
                </v:line>
                <w10:anchorlock/>
              </v:group>
            </w:pict>
          </mc:Fallback>
        </mc:AlternateContent>
      </w:r>
    </w:p>
    <w:p w14:paraId="3870E14A" w14:textId="77777777" w:rsidR="00CE248F" w:rsidRPr="00281C39" w:rsidRDefault="00CE248F" w:rsidP="00B01C61">
      <w:pPr>
        <w:spacing w:line="240" w:lineRule="auto"/>
        <w:outlineLvl w:val="0"/>
      </w:pPr>
    </w:p>
    <w:p w14:paraId="5D7FADDF" w14:textId="2D53FA3D"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4b</w:t>
      </w:r>
    </w:p>
    <w:p w14:paraId="063E23A0" w14:textId="40813F42" w:rsidR="00B01C61" w:rsidRPr="00281C39" w:rsidRDefault="00B01C61" w:rsidP="00B01C61">
      <w:pPr>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1</w:t>
      </w:r>
    </w:p>
    <w:p w14:paraId="18E95BE9" w14:textId="251C7A36" w:rsidR="00B01C61" w:rsidRPr="00281C39" w:rsidRDefault="008A5BC6" w:rsidP="00B01C61">
      <w:pPr>
        <w:spacing w:after="120"/>
        <w:ind w:left="567" w:right="1134"/>
        <w:jc w:val="both"/>
        <w:rPr>
          <w:b/>
        </w:rPr>
      </w:pPr>
      <w:r w:rsidRPr="00281C39">
        <w:rPr>
          <w:noProof/>
        </w:rPr>
        <mc:AlternateContent>
          <mc:Choice Requires="wpg">
            <w:drawing>
              <wp:inline distT="0" distB="0" distL="0" distR="0" wp14:anchorId="005FA8F0" wp14:editId="130B6714">
                <wp:extent cx="6120765" cy="6814820"/>
                <wp:effectExtent l="0" t="0" r="0" b="5080"/>
                <wp:docPr id="368" name="Gruppieren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765" cy="6814820"/>
                          <a:chOff x="2328" y="3468"/>
                          <a:chExt cx="7200" cy="8100"/>
                        </a:xfrm>
                      </wpg:grpSpPr>
                      <wps:wsp>
                        <wps:cNvPr id="369" name="AutoShape 77"/>
                        <wps:cNvSpPr>
                          <a:spLocks noChangeAspect="1" noChangeArrowheads="1" noTextEdit="1"/>
                        </wps:cNvSpPr>
                        <wps:spPr bwMode="auto">
                          <a:xfrm>
                            <a:off x="2328" y="3468"/>
                            <a:ext cx="7200" cy="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Text Box 78"/>
                        <wps:cNvSpPr txBox="1">
                          <a:spLocks noChangeArrowheads="1"/>
                        </wps:cNvSpPr>
                        <wps:spPr bwMode="auto">
                          <a:xfrm>
                            <a:off x="5371" y="4548"/>
                            <a:ext cx="1558" cy="270"/>
                          </a:xfrm>
                          <a:prstGeom prst="rect">
                            <a:avLst/>
                          </a:prstGeom>
                          <a:solidFill>
                            <a:srgbClr val="FFFFFF"/>
                          </a:solidFill>
                          <a:ln w="9525">
                            <a:solidFill>
                              <a:srgbClr val="000000"/>
                            </a:solidFill>
                            <a:miter lim="800000"/>
                            <a:headEnd/>
                            <a:tailEnd/>
                          </a:ln>
                        </wps:spPr>
                        <wps:txbx>
                          <w:txbxContent>
                            <w:p w14:paraId="0ED3B42C" w14:textId="77777777" w:rsidR="004924DF" w:rsidRPr="00E16027" w:rsidRDefault="004924DF" w:rsidP="00B01C61">
                              <w:pPr>
                                <w:jc w:val="center"/>
                              </w:pPr>
                              <w:r>
                                <w:t xml:space="preserve">Select Gear </w:t>
                              </w:r>
                            </w:p>
                          </w:txbxContent>
                        </wps:txbx>
                        <wps:bodyPr rot="0" vert="horz" wrap="square" lIns="91440" tIns="45720" rIns="91440" bIns="45720" anchor="t" anchorCtr="0" upright="1">
                          <a:noAutofit/>
                        </wps:bodyPr>
                      </wps:wsp>
                      <wps:wsp>
                        <wps:cNvPr id="371" name="Line 79"/>
                        <wps:cNvCnPr>
                          <a:cxnSpLocks noChangeShapeType="1"/>
                        </wps:cNvCnPr>
                        <wps:spPr bwMode="auto">
                          <a:xfrm>
                            <a:off x="6114" y="48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Text Box 80"/>
                        <wps:cNvSpPr txBox="1">
                          <a:spLocks noChangeArrowheads="1"/>
                        </wps:cNvSpPr>
                        <wps:spPr bwMode="auto">
                          <a:xfrm>
                            <a:off x="5593" y="5763"/>
                            <a:ext cx="2227" cy="1080"/>
                          </a:xfrm>
                          <a:prstGeom prst="rect">
                            <a:avLst/>
                          </a:prstGeom>
                          <a:solidFill>
                            <a:srgbClr val="FFFFFF"/>
                          </a:solidFill>
                          <a:ln w="9525">
                            <a:solidFill>
                              <a:srgbClr val="000000"/>
                            </a:solidFill>
                            <a:miter lim="800000"/>
                            <a:headEnd/>
                            <a:tailEnd/>
                          </a:ln>
                        </wps:spPr>
                        <wps:txbx>
                          <w:txbxContent>
                            <w:p w14:paraId="0D029527" w14:textId="53EED453" w:rsidR="004924DF" w:rsidRDefault="004924DF" w:rsidP="00B01C61">
                              <w:pPr>
                                <w:jc w:val="center"/>
                              </w:pPr>
                              <w:r>
                                <w:t>Is acceleration stable</w:t>
                              </w:r>
                              <w:r w:rsidR="00AC7884">
                                <w:t xml:space="preserve"> according to 2.26.2.</w:t>
                              </w:r>
                              <w:r>
                                <w:t xml:space="preserve">?  </w:t>
                              </w:r>
                            </w:p>
                            <w:p w14:paraId="3720A2D4" w14:textId="77777777" w:rsidR="004924DF" w:rsidRDefault="004924DF" w:rsidP="00B01C61">
                              <w:pPr>
                                <w:jc w:val="center"/>
                              </w:pPr>
                              <w:r>
                                <w:t>Calculate test acceleration</w:t>
                              </w:r>
                              <w:r w:rsidRPr="00EC3340">
                                <w:t xml:space="preserve"> </w:t>
                              </w:r>
                              <w:r>
                                <w:t xml:space="preserve">according to 3.1.2.1.2.1.  </w:t>
                              </w:r>
                            </w:p>
                            <w:p w14:paraId="7A13788D" w14:textId="77777777" w:rsidR="004924DF" w:rsidRDefault="004924DF" w:rsidP="00B01C61">
                              <w:pPr>
                                <w:jc w:val="center"/>
                              </w:pPr>
                            </w:p>
                          </w:txbxContent>
                        </wps:txbx>
                        <wps:bodyPr rot="0" vert="horz" wrap="square" lIns="91440" tIns="45720" rIns="91440" bIns="45720" anchor="t" anchorCtr="0" upright="1">
                          <a:noAutofit/>
                        </wps:bodyPr>
                      </wps:wsp>
                      <wps:wsp>
                        <wps:cNvPr id="373" name="Text Box 81"/>
                        <wps:cNvSpPr txBox="1">
                          <a:spLocks noChangeArrowheads="1"/>
                        </wps:cNvSpPr>
                        <wps:spPr bwMode="auto">
                          <a:xfrm>
                            <a:off x="5222" y="5088"/>
                            <a:ext cx="2969" cy="270"/>
                          </a:xfrm>
                          <a:prstGeom prst="rect">
                            <a:avLst/>
                          </a:prstGeom>
                          <a:solidFill>
                            <a:srgbClr val="FFFFFF"/>
                          </a:solidFill>
                          <a:ln w="9525">
                            <a:solidFill>
                              <a:srgbClr val="000000"/>
                            </a:solidFill>
                            <a:miter lim="800000"/>
                            <a:headEnd/>
                            <a:tailEnd/>
                          </a:ln>
                        </wps:spPr>
                        <wps:txbx>
                          <w:txbxContent>
                            <w:p w14:paraId="48A37869" w14:textId="77777777" w:rsidR="004924DF" w:rsidRPr="00E16027" w:rsidRDefault="004924DF" w:rsidP="00B01C61">
                              <w:pPr>
                                <w:jc w:val="center"/>
                              </w:pPr>
                              <w:r>
                                <w:t>Select Pre-acceleration and entry speed</w:t>
                              </w:r>
                            </w:p>
                          </w:txbxContent>
                        </wps:txbx>
                        <wps:bodyPr rot="0" vert="horz" wrap="square" lIns="91440" tIns="45720" rIns="91440" bIns="45720" anchor="t" anchorCtr="0" upright="1">
                          <a:noAutofit/>
                        </wps:bodyPr>
                      </wps:wsp>
                      <wps:wsp>
                        <wps:cNvPr id="374" name="Text Box 82"/>
                        <wps:cNvSpPr txBox="1">
                          <a:spLocks noChangeArrowheads="1"/>
                        </wps:cNvSpPr>
                        <wps:spPr bwMode="auto">
                          <a:xfrm>
                            <a:off x="6336" y="6911"/>
                            <a:ext cx="593" cy="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38CCB" w14:textId="63E43508" w:rsidR="004924DF" w:rsidRDefault="004924DF" w:rsidP="00B01C61">
                              <w:r>
                                <w:t>Yes</w:t>
                              </w:r>
                              <w:r>
                                <w:rPr>
                                  <w:noProof/>
                                  <w:lang w:eastAsia="en-GB"/>
                                </w:rPr>
                                <w:drawing>
                                  <wp:inline distT="0" distB="0" distL="0" distR="0" wp14:anchorId="43AE3CD3" wp14:editId="2CC6DB9F">
                                    <wp:extent cx="243840" cy="60960"/>
                                    <wp:effectExtent l="0" t="0" r="0" b="0"/>
                                    <wp:docPr id="1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75" name="Text Box 83"/>
                        <wps:cNvSpPr txBox="1">
                          <a:spLocks noChangeArrowheads="1"/>
                        </wps:cNvSpPr>
                        <wps:spPr bwMode="auto">
                          <a:xfrm>
                            <a:off x="5073" y="6303"/>
                            <a:ext cx="44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173C0"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76" name="Line 84"/>
                        <wps:cNvCnPr>
                          <a:cxnSpLocks noChangeShapeType="1"/>
                        </wps:cNvCnPr>
                        <wps:spPr bwMode="auto">
                          <a:xfrm flipH="1">
                            <a:off x="4999" y="6303"/>
                            <a:ext cx="5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85"/>
                        <wps:cNvCnPr>
                          <a:cxnSpLocks noChangeShapeType="1"/>
                        </wps:cNvCnPr>
                        <wps:spPr bwMode="auto">
                          <a:xfrm flipV="1">
                            <a:off x="4999" y="5223"/>
                            <a:ext cx="1"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86"/>
                        <wps:cNvCnPr>
                          <a:cxnSpLocks noChangeShapeType="1"/>
                        </wps:cNvCnPr>
                        <wps:spPr bwMode="auto">
                          <a:xfrm>
                            <a:off x="4999" y="5223"/>
                            <a:ext cx="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 name="Line 87"/>
                        <wps:cNvCnPr>
                          <a:cxnSpLocks noChangeShapeType="1"/>
                        </wps:cNvCnPr>
                        <wps:spPr bwMode="auto">
                          <a:xfrm>
                            <a:off x="6114" y="535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Text Box 88"/>
                        <wps:cNvSpPr txBox="1">
                          <a:spLocks noChangeArrowheads="1"/>
                        </wps:cNvSpPr>
                        <wps:spPr bwMode="auto">
                          <a:xfrm>
                            <a:off x="5593" y="7248"/>
                            <a:ext cx="1904" cy="810"/>
                          </a:xfrm>
                          <a:prstGeom prst="rect">
                            <a:avLst/>
                          </a:prstGeom>
                          <a:solidFill>
                            <a:srgbClr val="FFFFFF"/>
                          </a:solidFill>
                          <a:ln w="9525">
                            <a:solidFill>
                              <a:srgbClr val="000000"/>
                            </a:solidFill>
                            <a:miter lim="800000"/>
                            <a:headEnd/>
                            <a:tailEnd/>
                          </a:ln>
                        </wps:spPr>
                        <wps:txbx>
                          <w:txbxContent>
                            <w:p w14:paraId="401B7746" w14:textId="0C544B39" w:rsidR="004924DF" w:rsidRDefault="004924DF" w:rsidP="00B01C61">
                              <w:pPr>
                                <w:jc w:val="center"/>
                              </w:pPr>
                              <w:r>
                                <w:t xml:space="preserve">Is acceleration within </w:t>
                              </w:r>
                              <w:r w:rsidRPr="00606FC6">
                                <w:rPr>
                                  <w:i/>
                                  <w:iCs/>
                                </w:rPr>
                                <w:t>a</w:t>
                              </w:r>
                              <w:r w:rsidRPr="00606FC6">
                                <w:rPr>
                                  <w:vertAlign w:val="subscript"/>
                                </w:rPr>
                                <w:t xml:space="preserve"> wot</w:t>
                              </w:r>
                              <w:r w:rsidR="00F97C2A">
                                <w:rPr>
                                  <w:vertAlign w:val="subscript"/>
                                </w:rPr>
                                <w:t>_</w:t>
                              </w:r>
                              <w:r w:rsidRPr="00606FC6">
                                <w:rPr>
                                  <w:vertAlign w:val="subscript"/>
                                </w:rPr>
                                <w:t>ref</w:t>
                              </w:r>
                              <w:r>
                                <w:t xml:space="preserve"> </w:t>
                              </w:r>
                              <w:r w:rsidR="00770FBD">
                                <w:t xml:space="preserve">tolerance </w:t>
                              </w:r>
                              <w:r>
                                <w:t>band?</w:t>
                              </w:r>
                            </w:p>
                          </w:txbxContent>
                        </wps:txbx>
                        <wps:bodyPr rot="0" vert="horz" wrap="square" lIns="91440" tIns="45720" rIns="91440" bIns="45720" anchor="t" anchorCtr="0" upright="1">
                          <a:noAutofit/>
                        </wps:bodyPr>
                      </wps:wsp>
                      <wps:wsp>
                        <wps:cNvPr id="381" name="Text Box 89"/>
                        <wps:cNvSpPr txBox="1">
                          <a:spLocks noChangeArrowheads="1"/>
                        </wps:cNvSpPr>
                        <wps:spPr bwMode="auto">
                          <a:xfrm>
                            <a:off x="6261" y="8193"/>
                            <a:ext cx="59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C253B" w14:textId="37208225" w:rsidR="004924DF" w:rsidRDefault="004924DF" w:rsidP="00B01C61">
                              <w:r>
                                <w:t>Yes</w:t>
                              </w:r>
                              <w:r>
                                <w:rPr>
                                  <w:noProof/>
                                  <w:lang w:eastAsia="en-GB"/>
                                </w:rPr>
                                <w:drawing>
                                  <wp:inline distT="0" distB="0" distL="0" distR="0" wp14:anchorId="0E603210" wp14:editId="596948F3">
                                    <wp:extent cx="243840" cy="60960"/>
                                    <wp:effectExtent l="0" t="0" r="0" b="0"/>
                                    <wp:docPr id="15"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82" name="Text Box 90"/>
                        <wps:cNvSpPr txBox="1">
                          <a:spLocks noChangeArrowheads="1"/>
                        </wps:cNvSpPr>
                        <wps:spPr bwMode="auto">
                          <a:xfrm>
                            <a:off x="5149" y="7788"/>
                            <a:ext cx="44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E11D3"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83" name="Text Box 91"/>
                        <wps:cNvSpPr txBox="1">
                          <a:spLocks noChangeArrowheads="1"/>
                        </wps:cNvSpPr>
                        <wps:spPr bwMode="auto">
                          <a:xfrm>
                            <a:off x="5149" y="8598"/>
                            <a:ext cx="2300" cy="675"/>
                          </a:xfrm>
                          <a:prstGeom prst="rect">
                            <a:avLst/>
                          </a:prstGeom>
                          <a:solidFill>
                            <a:srgbClr val="FFFFFF"/>
                          </a:solidFill>
                          <a:ln w="9525">
                            <a:solidFill>
                              <a:srgbClr val="000000"/>
                            </a:solidFill>
                            <a:miter lim="800000"/>
                            <a:headEnd/>
                            <a:tailEnd/>
                          </a:ln>
                        </wps:spPr>
                        <wps:txbx>
                          <w:txbxContent>
                            <w:p w14:paraId="6485BB34" w14:textId="27139A10" w:rsidR="004924DF" w:rsidRPr="00220267" w:rsidRDefault="004924DF" w:rsidP="00B01C61">
                              <w:pPr>
                                <w:jc w:val="center"/>
                              </w:pPr>
                              <w:r>
                                <w:t>Is acceleration less than or equal 2,0 m/s</w:t>
                              </w:r>
                              <w:r w:rsidRPr="00DA75C4">
                                <w:rPr>
                                  <w:vertAlign w:val="superscript"/>
                                </w:rPr>
                                <w:t>2</w:t>
                              </w:r>
                              <w:r>
                                <w:t xml:space="preserve">? and engine speed less than </w:t>
                              </w:r>
                              <w:r w:rsidR="0030440E" w:rsidRPr="00836743">
                                <w:rPr>
                                  <w:i/>
                                  <w:iCs/>
                                  <w:lang w:val="en-US"/>
                                </w:rPr>
                                <w:t>n</w:t>
                              </w:r>
                              <w:r w:rsidR="0030440E" w:rsidRPr="00836743">
                                <w:rPr>
                                  <w:i/>
                                  <w:iCs/>
                                  <w:vertAlign w:val="subscript"/>
                                  <w:lang w:val="en-US"/>
                                </w:rPr>
                                <w:t>MAX</w:t>
                              </w:r>
                              <w:r w:rsidR="0030440E" w:rsidRPr="00836743">
                                <w:rPr>
                                  <w:lang w:val="en-US"/>
                                </w:rPr>
                                <w:t xml:space="preserve"> </w:t>
                              </w:r>
                              <w:r>
                                <w:t>prior to BB'?</w:t>
                              </w:r>
                            </w:p>
                          </w:txbxContent>
                        </wps:txbx>
                        <wps:bodyPr rot="0" vert="horz" wrap="square" lIns="91440" tIns="45720" rIns="91440" bIns="45720" anchor="t" anchorCtr="0" upright="1">
                          <a:noAutofit/>
                        </wps:bodyPr>
                      </wps:wsp>
                      <wps:wsp>
                        <wps:cNvPr id="384" name="Line 92"/>
                        <wps:cNvCnPr>
                          <a:cxnSpLocks noChangeShapeType="1"/>
                        </wps:cNvCnPr>
                        <wps:spPr bwMode="auto">
                          <a:xfrm>
                            <a:off x="6114" y="684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Line 93"/>
                        <wps:cNvCnPr>
                          <a:cxnSpLocks noChangeShapeType="1"/>
                        </wps:cNvCnPr>
                        <wps:spPr bwMode="auto">
                          <a:xfrm>
                            <a:off x="6114" y="8058"/>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Text Box 94"/>
                        <wps:cNvSpPr txBox="1">
                          <a:spLocks noChangeArrowheads="1"/>
                        </wps:cNvSpPr>
                        <wps:spPr bwMode="auto">
                          <a:xfrm>
                            <a:off x="5073" y="9678"/>
                            <a:ext cx="2078" cy="540"/>
                          </a:xfrm>
                          <a:prstGeom prst="rect">
                            <a:avLst/>
                          </a:prstGeom>
                          <a:solidFill>
                            <a:srgbClr val="FFFFFF"/>
                          </a:solidFill>
                          <a:ln w="9525">
                            <a:solidFill>
                              <a:srgbClr val="000000"/>
                            </a:solidFill>
                            <a:miter lim="800000"/>
                            <a:headEnd/>
                            <a:tailEnd/>
                          </a:ln>
                        </wps:spPr>
                        <wps:txbx>
                          <w:txbxContent>
                            <w:p w14:paraId="3433C360" w14:textId="48717741" w:rsidR="004924DF" w:rsidRPr="0076136C" w:rsidRDefault="004924DF" w:rsidP="00B01C61">
                              <w:pPr>
                                <w:jc w:val="center"/>
                              </w:pPr>
                              <w:r>
                                <w:t xml:space="preserve">Use gear and compute </w:t>
                              </w:r>
                              <w:r>
                                <w:rPr>
                                  <w:i/>
                                  <w:iCs/>
                                </w:rPr>
                                <w:t>k</w:t>
                              </w:r>
                              <w:r>
                                <w:t xml:space="preserve"> </w:t>
                              </w:r>
                              <w:r>
                                <w:rPr>
                                  <w:vertAlign w:val="subscript"/>
                                </w:rPr>
                                <w:t xml:space="preserve">P </w:t>
                              </w:r>
                              <w:r>
                                <w:t xml:space="preserve"> according to 3.1.3.</w:t>
                              </w:r>
                              <w:r w:rsidR="00D764E1">
                                <w:t>4.</w:t>
                              </w:r>
                              <w:r>
                                <w:t>1.</w:t>
                              </w:r>
                              <w:r w:rsidR="00D764E1">
                                <w:t>2.</w:t>
                              </w:r>
                            </w:p>
                          </w:txbxContent>
                        </wps:txbx>
                        <wps:bodyPr rot="0" vert="horz" wrap="square" lIns="91440" tIns="45720" rIns="91440" bIns="45720" anchor="t" anchorCtr="0" upright="1">
                          <a:noAutofit/>
                        </wps:bodyPr>
                      </wps:wsp>
                      <wps:wsp>
                        <wps:cNvPr id="387" name="Line 95"/>
                        <wps:cNvCnPr>
                          <a:cxnSpLocks noChangeShapeType="1"/>
                        </wps:cNvCnPr>
                        <wps:spPr bwMode="auto">
                          <a:xfrm>
                            <a:off x="6114" y="927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Text Box 96"/>
                        <wps:cNvSpPr txBox="1">
                          <a:spLocks noChangeArrowheads="1"/>
                        </wps:cNvSpPr>
                        <wps:spPr bwMode="auto">
                          <a:xfrm>
                            <a:off x="5073" y="10488"/>
                            <a:ext cx="2078" cy="540"/>
                          </a:xfrm>
                          <a:prstGeom prst="rect">
                            <a:avLst/>
                          </a:prstGeom>
                          <a:solidFill>
                            <a:srgbClr val="FFFFFF"/>
                          </a:solidFill>
                          <a:ln w="9525">
                            <a:solidFill>
                              <a:srgbClr val="000000"/>
                            </a:solidFill>
                            <a:miter lim="800000"/>
                            <a:headEnd/>
                            <a:tailEnd/>
                          </a:ln>
                        </wps:spPr>
                        <wps:txbx>
                          <w:txbxContent>
                            <w:p w14:paraId="2E59B31F" w14:textId="77777777" w:rsidR="004924DF" w:rsidRPr="0076136C" w:rsidRDefault="004924DF"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389" name="Line 97"/>
                        <wps:cNvCnPr>
                          <a:cxnSpLocks noChangeShapeType="1"/>
                        </wps:cNvCnPr>
                        <wps:spPr bwMode="auto">
                          <a:xfrm>
                            <a:off x="6114" y="102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Text Box 98"/>
                        <wps:cNvSpPr txBox="1">
                          <a:spLocks noChangeArrowheads="1"/>
                        </wps:cNvSpPr>
                        <wps:spPr bwMode="auto">
                          <a:xfrm>
                            <a:off x="4703" y="8868"/>
                            <a:ext cx="44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EC047"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91" name="Text Box 99"/>
                        <wps:cNvSpPr txBox="1">
                          <a:spLocks noChangeArrowheads="1"/>
                        </wps:cNvSpPr>
                        <wps:spPr bwMode="auto">
                          <a:xfrm>
                            <a:off x="2624" y="7248"/>
                            <a:ext cx="2152" cy="1080"/>
                          </a:xfrm>
                          <a:prstGeom prst="rect">
                            <a:avLst/>
                          </a:prstGeom>
                          <a:solidFill>
                            <a:srgbClr val="FFFFFF"/>
                          </a:solidFill>
                          <a:ln w="9525">
                            <a:solidFill>
                              <a:srgbClr val="000000"/>
                            </a:solidFill>
                            <a:miter lim="800000"/>
                            <a:headEnd/>
                            <a:tailEnd/>
                          </a:ln>
                        </wps:spPr>
                        <wps:txbx>
                          <w:txbxContent>
                            <w:p w14:paraId="1CE55F88" w14:textId="5B50325E" w:rsidR="004924DF" w:rsidRDefault="004924DF" w:rsidP="00B01C61">
                              <w:pPr>
                                <w:jc w:val="center"/>
                              </w:pPr>
                              <w:r>
                                <w:t xml:space="preserve">Select gears to obtain gear </w:t>
                              </w:r>
                              <w:r>
                                <w:rPr>
                                  <w:i/>
                                  <w:iCs/>
                                </w:rPr>
                                <w:t>i</w:t>
                              </w:r>
                              <w:r>
                                <w:t xml:space="preserve"> with stable acceleration above </w:t>
                              </w:r>
                              <w:r w:rsidRPr="00606FC6">
                                <w:rPr>
                                  <w:i/>
                                  <w:iCs/>
                                </w:rPr>
                                <w:t>a</w:t>
                              </w:r>
                              <w:r>
                                <w:rPr>
                                  <w:vertAlign w:val="subscript"/>
                                </w:rPr>
                                <w:t xml:space="preserve"> wot</w:t>
                              </w:r>
                              <w:r w:rsidR="00F97C2A">
                                <w:rPr>
                                  <w:vertAlign w:val="subscript"/>
                                </w:rPr>
                                <w:t>_</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w:t>
                              </w:r>
                              <w:r w:rsidR="00F97C2A">
                                <w:rPr>
                                  <w:vertAlign w:val="subscript"/>
                                </w:rPr>
                                <w:t>_</w:t>
                              </w:r>
                              <w:r w:rsidRPr="00606FC6">
                                <w:rPr>
                                  <w:vertAlign w:val="subscript"/>
                                </w:rPr>
                                <w:t>ref</w:t>
                              </w:r>
                            </w:p>
                          </w:txbxContent>
                        </wps:txbx>
                        <wps:bodyPr rot="0" vert="horz" wrap="square" lIns="91440" tIns="45720" rIns="91440" bIns="45720" anchor="t" anchorCtr="0" upright="1">
                          <a:noAutofit/>
                        </wps:bodyPr>
                      </wps:wsp>
                      <wps:wsp>
                        <wps:cNvPr id="392" name="Line 100"/>
                        <wps:cNvCnPr>
                          <a:cxnSpLocks noChangeShapeType="1"/>
                        </wps:cNvCnPr>
                        <wps:spPr bwMode="auto">
                          <a:xfrm flipH="1">
                            <a:off x="4776" y="7653"/>
                            <a:ext cx="81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Text Box 101"/>
                        <wps:cNvSpPr txBox="1">
                          <a:spLocks noChangeArrowheads="1"/>
                        </wps:cNvSpPr>
                        <wps:spPr bwMode="auto">
                          <a:xfrm>
                            <a:off x="2550" y="9543"/>
                            <a:ext cx="2078" cy="405"/>
                          </a:xfrm>
                          <a:prstGeom prst="rect">
                            <a:avLst/>
                          </a:prstGeom>
                          <a:solidFill>
                            <a:srgbClr val="FFFFFF"/>
                          </a:solidFill>
                          <a:ln w="9525">
                            <a:solidFill>
                              <a:srgbClr val="000000"/>
                            </a:solidFill>
                            <a:miter lim="800000"/>
                            <a:headEnd/>
                            <a:tailEnd/>
                          </a:ln>
                        </wps:spPr>
                        <wps:txbx>
                          <w:txbxContent>
                            <w:p w14:paraId="46E150B9" w14:textId="360A0C7D" w:rsidR="004924DF" w:rsidRPr="004D17C0" w:rsidRDefault="004924DF" w:rsidP="00B01C61">
                              <w:pPr>
                                <w:jc w:val="center"/>
                              </w:pPr>
                              <w:r>
                                <w:t>See Case 2 in Figure 4c</w:t>
                              </w:r>
                            </w:p>
                          </w:txbxContent>
                        </wps:txbx>
                        <wps:bodyPr rot="0" vert="horz" wrap="square" lIns="91440" tIns="45720" rIns="91440" bIns="45720" anchor="t" anchorCtr="0" upright="1">
                          <a:noAutofit/>
                        </wps:bodyPr>
                      </wps:wsp>
                      <wps:wsp>
                        <wps:cNvPr id="394" name="Line 102"/>
                        <wps:cNvCnPr>
                          <a:cxnSpLocks noChangeShapeType="1"/>
                        </wps:cNvCnPr>
                        <wps:spPr bwMode="auto">
                          <a:xfrm>
                            <a:off x="3663" y="8328"/>
                            <a:ext cx="1"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Line 103"/>
                        <wps:cNvCnPr>
                          <a:cxnSpLocks noChangeShapeType="1"/>
                        </wps:cNvCnPr>
                        <wps:spPr bwMode="auto">
                          <a:xfrm flipH="1">
                            <a:off x="4183" y="9138"/>
                            <a:ext cx="9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104"/>
                        <wps:cNvCnPr>
                          <a:cxnSpLocks noChangeShapeType="1"/>
                        </wps:cNvCnPr>
                        <wps:spPr bwMode="auto">
                          <a:xfrm>
                            <a:off x="4183" y="913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Text Box 105"/>
                        <wps:cNvSpPr txBox="1">
                          <a:spLocks noChangeArrowheads="1"/>
                        </wps:cNvSpPr>
                        <wps:spPr bwMode="auto">
                          <a:xfrm>
                            <a:off x="2624" y="8463"/>
                            <a:ext cx="2079" cy="405"/>
                          </a:xfrm>
                          <a:prstGeom prst="rect">
                            <a:avLst/>
                          </a:prstGeom>
                          <a:solidFill>
                            <a:srgbClr val="FFFFFF"/>
                          </a:solidFill>
                          <a:ln w="9525">
                            <a:solidFill>
                              <a:srgbClr val="000000"/>
                            </a:solidFill>
                            <a:miter lim="800000"/>
                            <a:headEnd/>
                            <a:tailEnd/>
                          </a:ln>
                        </wps:spPr>
                        <wps:txbx>
                          <w:txbxContent>
                            <w:p w14:paraId="2D2E59B0" w14:textId="3A8DE57C" w:rsidR="004924DF" w:rsidRPr="004D17C0" w:rsidRDefault="004924DF" w:rsidP="00B01C61">
                              <w:pPr>
                                <w:jc w:val="center"/>
                              </w:pPr>
                              <w:r>
                                <w:t>See Case 1 in Figure 4c</w:t>
                              </w:r>
                            </w:p>
                          </w:txbxContent>
                        </wps:txbx>
                        <wps:bodyPr rot="0" vert="horz" wrap="square" lIns="91440" tIns="45720" rIns="91440" bIns="45720" anchor="t" anchorCtr="0" upright="1">
                          <a:noAutofit/>
                        </wps:bodyPr>
                      </wps:wsp>
                      <wps:wsp>
                        <wps:cNvPr id="398" name="Text Box 106"/>
                        <wps:cNvSpPr txBox="1">
                          <a:spLocks noChangeArrowheads="1"/>
                        </wps:cNvSpPr>
                        <wps:spPr bwMode="auto">
                          <a:xfrm>
                            <a:off x="6261" y="9273"/>
                            <a:ext cx="59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48388" w14:textId="56E43F0C" w:rsidR="004924DF" w:rsidRDefault="004924DF" w:rsidP="00B01C61">
                              <w:r>
                                <w:t>Yes</w:t>
                              </w:r>
                              <w:r>
                                <w:rPr>
                                  <w:noProof/>
                                  <w:lang w:eastAsia="en-GB"/>
                                </w:rPr>
                                <w:drawing>
                                  <wp:inline distT="0" distB="0" distL="0" distR="0" wp14:anchorId="1B6D4743" wp14:editId="52AD2153">
                                    <wp:extent cx="243840" cy="60960"/>
                                    <wp:effectExtent l="0" t="0" r="0" b="0"/>
                                    <wp:docPr id="17"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99" name="Text Box 107"/>
                        <wps:cNvSpPr txBox="1">
                          <a:spLocks noChangeArrowheads="1"/>
                        </wps:cNvSpPr>
                        <wps:spPr bwMode="auto">
                          <a:xfrm>
                            <a:off x="4384" y="3708"/>
                            <a:ext cx="2968" cy="540"/>
                          </a:xfrm>
                          <a:prstGeom prst="rect">
                            <a:avLst/>
                          </a:prstGeom>
                          <a:solidFill>
                            <a:srgbClr val="FFFFFF"/>
                          </a:solidFill>
                          <a:ln w="9525">
                            <a:solidFill>
                              <a:srgbClr val="000000"/>
                            </a:solidFill>
                            <a:miter lim="800000"/>
                            <a:headEnd/>
                            <a:tailEnd/>
                          </a:ln>
                        </wps:spPr>
                        <wps:txbx>
                          <w:txbxContent>
                            <w:p w14:paraId="2AB04E7C" w14:textId="77777777" w:rsidR="004924DF" w:rsidRDefault="004924DF" w:rsidP="00B01C61">
                              <w:pPr>
                                <w:jc w:val="center"/>
                              </w:pPr>
                              <w:r>
                                <w:t>Testing locked gears according to 3.1.2.1.4.1.</w:t>
                              </w:r>
                            </w:p>
                            <w:p w14:paraId="48BFAEDB"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400" name="Line 108"/>
                        <wps:cNvCnPr>
                          <a:cxnSpLocks noChangeShapeType="1"/>
                        </wps:cNvCnPr>
                        <wps:spPr bwMode="auto">
                          <a:xfrm>
                            <a:off x="5891"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05FA8F0" id="Gruppieren 40" o:spid="_x0000_s1052" style="width:481.95pt;height:536.6pt;mso-position-horizontal-relative:char;mso-position-vertical-relative:line" coordorigin="2328,3468" coordsize="72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">
                <o:lock v:ext="edit" aspectratio="t"/>
                <v:rect id="AutoShape 77" o:spid="_x0000_s1053" style="position:absolute;left:2328;top:3468;width:7200;height: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o:lock v:ext="edit" aspectratio="t" text="t"/>
                </v:rect>
                <v:shape id="Text Box 78" o:spid="_x0000_s1054" type="#_x0000_t202" style="position:absolute;left:5371;top:4548;width:155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">
                  <v:textbox>
                    <w:txbxContent>
                      <w:p w14:paraId="0ED3B42C" w14:textId="77777777" w:rsidR="004924DF" w:rsidRPr="00E16027" w:rsidRDefault="004924DF" w:rsidP="00B01C61">
                        <w:pPr>
                          <w:jc w:val="center"/>
                        </w:pPr>
                        <w:r>
                          <w:t xml:space="preserve">Select Gear </w:t>
                        </w:r>
                      </w:p>
                    </w:txbxContent>
                  </v:textbox>
                </v:shape>
                <v:line id="Line 79" o:spid="_x0000_s1055" style="position:absolute;visibility:visible;mso-wrap-style:square" from="6114,4818" to="6115,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2hNxQAAANwAAAAPAAAAZHJzL2Rvd25yZXYueG1sRI9Ba8JA&#10;FITvhf6H5RV6q5tUM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AQT2hNxQAAANwAAAAP&#10;AAAAAAAAAAAAAAAAAAcCAABkcnMvZG93bnJldi54bWxQSwUGAAAAAAMAAwC3AAAA+QIAAAAA&#10;">
                  <v:stroke endarrow="block"/>
                </v:line>
                <v:shape id="Text Box 80" o:spid="_x0000_s1056" type="#_x0000_t202" style="position:absolute;left:5593;top:5763;width:222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">
                  <v:textbox>
                    <w:txbxContent>
                      <w:p w14:paraId="0D029527" w14:textId="53EED453" w:rsidR="004924DF" w:rsidRDefault="004924DF" w:rsidP="00B01C61">
                        <w:pPr>
                          <w:jc w:val="center"/>
                        </w:pPr>
                        <w:r>
                          <w:t>Is acceleration stable</w:t>
                        </w:r>
                        <w:r w:rsidR="00AC7884">
                          <w:t xml:space="preserve"> according to 2.26.2.</w:t>
                        </w:r>
                        <w:r>
                          <w:t xml:space="preserve">?  </w:t>
                        </w:r>
                      </w:p>
                      <w:p w14:paraId="3720A2D4" w14:textId="77777777" w:rsidR="004924DF" w:rsidRDefault="004924DF" w:rsidP="00B01C61">
                        <w:pPr>
                          <w:jc w:val="center"/>
                        </w:pPr>
                        <w:r>
                          <w:t>Calculate test acceleration</w:t>
                        </w:r>
                        <w:r w:rsidRPr="00EC3340">
                          <w:t xml:space="preserve"> </w:t>
                        </w:r>
                        <w:r>
                          <w:t xml:space="preserve">according to 3.1.2.1.2.1.  </w:t>
                        </w:r>
                      </w:p>
                      <w:p w14:paraId="7A13788D" w14:textId="77777777" w:rsidR="004924DF" w:rsidRDefault="004924DF" w:rsidP="00B01C61">
                        <w:pPr>
                          <w:jc w:val="center"/>
                        </w:pPr>
                      </w:p>
                    </w:txbxContent>
                  </v:textbox>
                </v:shape>
                <v:shape id="Text Box 81" o:spid="_x0000_s1057" type="#_x0000_t202" style="position:absolute;left:5222;top:5088;width:29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">
                  <v:textbox>
                    <w:txbxContent>
                      <w:p w14:paraId="48A37869" w14:textId="77777777" w:rsidR="004924DF" w:rsidRPr="00E16027" w:rsidRDefault="004924DF" w:rsidP="00B01C61">
                        <w:pPr>
                          <w:jc w:val="center"/>
                        </w:pPr>
                        <w:r>
                          <w:t>Select Pre-acceleration and entry speed</w:t>
                        </w:r>
                      </w:p>
                    </w:txbxContent>
                  </v:textbox>
                </v:shape>
                <v:shape id="Text Box 82" o:spid="_x0000_s1058" type="#_x0000_t202" style="position:absolute;left:6336;top:6911;width:59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" stroked="f">
                  <v:textbox>
                    <w:txbxContent>
                      <w:p w14:paraId="72C38CCB" w14:textId="63E43508" w:rsidR="004924DF" w:rsidRDefault="004924DF" w:rsidP="00B01C61">
                        <w:r>
                          <w:t>Yes</w:t>
                        </w:r>
                        <w:r>
                          <w:rPr>
                            <w:noProof/>
                            <w:lang w:eastAsia="en-GB"/>
                          </w:rPr>
                          <w:drawing>
                            <wp:inline distT="0" distB="0" distL="0" distR="0" wp14:anchorId="43AE3CD3" wp14:editId="2CC6DB9F">
                              <wp:extent cx="243840" cy="60960"/>
                              <wp:effectExtent l="0" t="0" r="0" b="0"/>
                              <wp:docPr id="1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83" o:spid="_x0000_s1059" type="#_x0000_t202" style="position:absolute;left:5073;top:6303;width:44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" stroked="f">
                  <v:textbox>
                    <w:txbxContent>
                      <w:p w14:paraId="58A173C0" w14:textId="77777777" w:rsidR="004924DF" w:rsidRPr="00E16027" w:rsidRDefault="004924DF" w:rsidP="00B01C61">
                        <w:pPr>
                          <w:jc w:val="center"/>
                        </w:pPr>
                        <w:r>
                          <w:t>No</w:t>
                        </w:r>
                      </w:p>
                    </w:txbxContent>
                  </v:textbox>
                </v:shape>
                <v:line id="Line 84" o:spid="_x0000_s1060" style="position:absolute;flip:x;visibility:visible;mso-wrap-style:square" from="4999,6303" to="5593,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"/>
                <v:line id="Line 85" o:spid="_x0000_s1061" style="position:absolute;flip:y;visibility:visible;mso-wrap-style:square" from="4999,5223" to="5000,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RJ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j6RT+z6QjIBd/AAAA//8DAFBLAQItABQABgAIAAAAIQDb4fbL7gAAAIUBAAATAAAAAAAA&#10;AAAAAAAAAAAAAABbQ29udGVudF9UeXBlc10ueG1sUEsBAi0AFAAGAAgAAAAhAFr0LFu/AAAAFQEA&#10;AAsAAAAAAAAAAAAAAAAAHwEAAF9yZWxzLy5yZWxzUEsBAi0AFAAGAAgAAAAhADX2BEnHAAAA3AAA&#10;AA8AAAAAAAAAAAAAAAAABwIAAGRycy9kb3ducmV2LnhtbFBLBQYAAAAAAwADALcAAAD7AgAAAAA=&#10;"/>
                <v:line id="Line 86" o:spid="_x0000_s1062" style="position:absolute;visibility:visible;mso-wrap-style:square" from="4999,5223" to="5222,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HQwgAAANwAAAAPAAAAZHJzL2Rvd25yZXYueG1sRE9ba8Iw&#10;FH4f+B/CEfY2Uyes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CBdcHQwgAAANwAAAAPAAAA&#10;AAAAAAAAAAAAAAcCAABkcnMvZG93bnJldi54bWxQSwUGAAAAAAMAAwC3AAAA9gIAAAAA&#10;">
                  <v:stroke endarrow="block"/>
                </v:line>
                <v:line id="Line 87" o:spid="_x0000_s1063" style="position:absolute;visibility:visible;mso-wrap-style:square" from="6114,5358" to="6115,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">
                  <v:stroke endarrow="block"/>
                </v:line>
                <v:shape id="Text Box 88" o:spid="_x0000_s1064" type="#_x0000_t202" style="position:absolute;left:5593;top:7248;width:190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">
                  <v:textbox>
                    <w:txbxContent>
                      <w:p w14:paraId="401B7746" w14:textId="0C544B39" w:rsidR="004924DF" w:rsidRDefault="004924DF" w:rsidP="00B01C61">
                        <w:pPr>
                          <w:jc w:val="center"/>
                        </w:pPr>
                        <w:r>
                          <w:t xml:space="preserve">Is acceleration within </w:t>
                        </w:r>
                        <w:r w:rsidRPr="00606FC6">
                          <w:rPr>
                            <w:i/>
                            <w:iCs/>
                          </w:rPr>
                          <w:t>a</w:t>
                        </w:r>
                        <w:r w:rsidRPr="00606FC6">
                          <w:rPr>
                            <w:vertAlign w:val="subscript"/>
                          </w:rPr>
                          <w:t xml:space="preserve"> wot</w:t>
                        </w:r>
                        <w:r w:rsidR="00F97C2A">
                          <w:rPr>
                            <w:vertAlign w:val="subscript"/>
                          </w:rPr>
                          <w:t>_</w:t>
                        </w:r>
                        <w:r w:rsidRPr="00606FC6">
                          <w:rPr>
                            <w:vertAlign w:val="subscript"/>
                          </w:rPr>
                          <w:t>ref</w:t>
                        </w:r>
                        <w:r>
                          <w:t xml:space="preserve"> </w:t>
                        </w:r>
                        <w:r w:rsidR="00770FBD">
                          <w:t xml:space="preserve">tolerance </w:t>
                        </w:r>
                        <w:r>
                          <w:t>band?</w:t>
                        </w:r>
                      </w:p>
                    </w:txbxContent>
                  </v:textbox>
                </v:shape>
                <v:shape id="Text Box 89" o:spid="_x0000_s1065" type="#_x0000_t202" style="position:absolute;left:6261;top:8193;width:5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" stroked="f">
                  <v:textbox>
                    <w:txbxContent>
                      <w:p w14:paraId="4D4C253B" w14:textId="37208225" w:rsidR="004924DF" w:rsidRDefault="004924DF" w:rsidP="00B01C61">
                        <w:r>
                          <w:t>Yes</w:t>
                        </w:r>
                        <w:r>
                          <w:rPr>
                            <w:noProof/>
                            <w:lang w:eastAsia="en-GB"/>
                          </w:rPr>
                          <w:drawing>
                            <wp:inline distT="0" distB="0" distL="0" distR="0" wp14:anchorId="0E603210" wp14:editId="596948F3">
                              <wp:extent cx="243840" cy="60960"/>
                              <wp:effectExtent l="0" t="0" r="0" b="0"/>
                              <wp:docPr id="15"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90" o:spid="_x0000_s1066" type="#_x0000_t202" style="position:absolute;left:5149;top:7788;width:44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" stroked="f">
                  <v:textbox>
                    <w:txbxContent>
                      <w:p w14:paraId="2F5E11D3" w14:textId="77777777" w:rsidR="004924DF" w:rsidRPr="00E16027" w:rsidRDefault="004924DF" w:rsidP="00B01C61">
                        <w:pPr>
                          <w:jc w:val="center"/>
                        </w:pPr>
                        <w:r>
                          <w:t>No</w:t>
                        </w:r>
                      </w:p>
                    </w:txbxContent>
                  </v:textbox>
                </v:shape>
                <v:shape id="Text Box 91" o:spid="_x0000_s1067" type="#_x0000_t202" style="position:absolute;left:5149;top:8598;width:230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">
                  <v:textbox>
                    <w:txbxContent>
                      <w:p w14:paraId="6485BB34" w14:textId="27139A10" w:rsidR="004924DF" w:rsidRPr="00220267" w:rsidRDefault="004924DF" w:rsidP="00B01C61">
                        <w:pPr>
                          <w:jc w:val="center"/>
                        </w:pPr>
                        <w:r>
                          <w:t>Is acceleration less than or equal 2,0 m/s</w:t>
                        </w:r>
                        <w:r w:rsidRPr="00DA75C4">
                          <w:rPr>
                            <w:vertAlign w:val="superscript"/>
                          </w:rPr>
                          <w:t>2</w:t>
                        </w:r>
                        <w:r>
                          <w:t xml:space="preserve">? and engine speed less than </w:t>
                        </w:r>
                        <w:r w:rsidR="0030440E" w:rsidRPr="00836743">
                          <w:rPr>
                            <w:i/>
                            <w:iCs/>
                            <w:lang w:val="en-US"/>
                          </w:rPr>
                          <w:t>n</w:t>
                        </w:r>
                        <w:r w:rsidR="0030440E" w:rsidRPr="00836743">
                          <w:rPr>
                            <w:i/>
                            <w:iCs/>
                            <w:vertAlign w:val="subscript"/>
                            <w:lang w:val="en-US"/>
                          </w:rPr>
                          <w:t>MAX</w:t>
                        </w:r>
                        <w:r w:rsidR="0030440E" w:rsidRPr="00836743">
                          <w:rPr>
                            <w:lang w:val="en-US"/>
                          </w:rPr>
                          <w:t xml:space="preserve"> </w:t>
                        </w:r>
                        <w:r>
                          <w:t>prior to BB'?</w:t>
                        </w:r>
                      </w:p>
                    </w:txbxContent>
                  </v:textbox>
                </v:shape>
                <v:line id="Line 92" o:spid="_x0000_s1068" style="position:absolute;visibility:visible;mso-wrap-style:square" from="6114,6843" to="6115,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bvy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Ne278sYAAADcAAAA&#10;DwAAAAAAAAAAAAAAAAAHAgAAZHJzL2Rvd25yZXYueG1sUEsFBgAAAAADAAMAtwAAAPoCAAAAAA==&#10;">
                  <v:stroke endarrow="block"/>
                </v:line>
                <v:line id="Line 93" o:spid="_x0000_s1069" style="position:absolute;visibility:visible;mso-wrap-style:square" from="6114,8058" to="6115,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5p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WqEeacYAAADcAAAA&#10;DwAAAAAAAAAAAAAAAAAHAgAAZHJzL2Rvd25yZXYueG1sUEsFBgAAAAADAAMAtwAAAPoCAAAAAA==&#10;">
                  <v:stroke endarrow="block"/>
                </v:line>
                <v:shape id="Text Box 94" o:spid="_x0000_s1070" type="#_x0000_t202" style="position:absolute;left:5073;top:967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">
                  <v:textbox>
                    <w:txbxContent>
                      <w:p w14:paraId="3433C360" w14:textId="48717741" w:rsidR="004924DF" w:rsidRPr="0076136C" w:rsidRDefault="004924DF" w:rsidP="00B01C61">
                        <w:pPr>
                          <w:jc w:val="center"/>
                        </w:pPr>
                        <w:r>
                          <w:t xml:space="preserve">Use gear and compute </w:t>
                        </w:r>
                        <w:r>
                          <w:rPr>
                            <w:i/>
                            <w:iCs/>
                          </w:rPr>
                          <w:t>k</w:t>
                        </w:r>
                        <w:r>
                          <w:t xml:space="preserve"> </w:t>
                        </w:r>
                        <w:r>
                          <w:rPr>
                            <w:vertAlign w:val="subscript"/>
                          </w:rPr>
                          <w:t xml:space="preserve">P </w:t>
                        </w:r>
                        <w:r>
                          <w:t xml:space="preserve"> according to 3.1.3.</w:t>
                        </w:r>
                        <w:r w:rsidR="00D764E1">
                          <w:t>4.</w:t>
                        </w:r>
                        <w:r>
                          <w:t>1.</w:t>
                        </w:r>
                        <w:r w:rsidR="00D764E1">
                          <w:t>2.</w:t>
                        </w:r>
                      </w:p>
                    </w:txbxContent>
                  </v:textbox>
                </v:shape>
                <v:line id="Line 95" o:spid="_x0000_s1071" style="position:absolute;visibility:visible;mso-wrap-style:square" from="6114,9273" to="6115,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">
                  <v:stroke endarrow="block"/>
                </v:line>
                <v:shape id="Text Box 96" o:spid="_x0000_s1072" type="#_x0000_t202" style="position:absolute;left:5073;top:1048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">
                  <v:textbox>
                    <w:txbxContent>
                      <w:p w14:paraId="2E59B31F" w14:textId="77777777" w:rsidR="004924DF" w:rsidRPr="0076136C" w:rsidRDefault="004924DF"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line id="Line 97" o:spid="_x0000_s1073" style="position:absolute;visibility:visible;mso-wrap-style:square" from="6114,10218" to="6115,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">
                  <v:stroke endarrow="block"/>
                </v:line>
                <v:shape id="Text Box 98" o:spid="_x0000_s1074" type="#_x0000_t202" style="position:absolute;left:4703;top:8868;width:44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" stroked="f">
                  <v:textbox>
                    <w:txbxContent>
                      <w:p w14:paraId="317EC047" w14:textId="77777777" w:rsidR="004924DF" w:rsidRPr="00E16027" w:rsidRDefault="004924DF" w:rsidP="00B01C61">
                        <w:pPr>
                          <w:jc w:val="center"/>
                        </w:pPr>
                        <w:r>
                          <w:t>No</w:t>
                        </w:r>
                      </w:p>
                    </w:txbxContent>
                  </v:textbox>
                </v:shape>
                <v:shape id="Text Box 99" o:spid="_x0000_s1075" type="#_x0000_t202" style="position:absolute;left:2624;top:7248;width:2152;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">
                  <v:textbox>
                    <w:txbxContent>
                      <w:p w14:paraId="1CE55F88" w14:textId="5B50325E" w:rsidR="004924DF" w:rsidRDefault="004924DF" w:rsidP="00B01C61">
                        <w:pPr>
                          <w:jc w:val="center"/>
                        </w:pPr>
                        <w:r>
                          <w:t xml:space="preserve">Select gears to obtain gear </w:t>
                        </w:r>
                        <w:r>
                          <w:rPr>
                            <w:i/>
                            <w:iCs/>
                          </w:rPr>
                          <w:t>i</w:t>
                        </w:r>
                        <w:r>
                          <w:t xml:space="preserve"> with stable acceleration above </w:t>
                        </w:r>
                        <w:r w:rsidRPr="00606FC6">
                          <w:rPr>
                            <w:i/>
                            <w:iCs/>
                          </w:rPr>
                          <w:t>a</w:t>
                        </w:r>
                        <w:r>
                          <w:rPr>
                            <w:vertAlign w:val="subscript"/>
                          </w:rPr>
                          <w:t xml:space="preserve"> wot</w:t>
                        </w:r>
                        <w:r w:rsidR="00F97C2A">
                          <w:rPr>
                            <w:vertAlign w:val="subscript"/>
                          </w:rPr>
                          <w:t>_</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w:t>
                        </w:r>
                        <w:r w:rsidR="00F97C2A">
                          <w:rPr>
                            <w:vertAlign w:val="subscript"/>
                          </w:rPr>
                          <w:t>_</w:t>
                        </w:r>
                        <w:r w:rsidRPr="00606FC6">
                          <w:rPr>
                            <w:vertAlign w:val="subscript"/>
                          </w:rPr>
                          <w:t>ref</w:t>
                        </w:r>
                      </w:p>
                    </w:txbxContent>
                  </v:textbox>
                </v:shape>
                <v:line id="Line 100" o:spid="_x0000_s1076" style="position:absolute;flip:x;visibility:visible;mso-wrap-style:square" from="4776,7653" to="5593,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">
                  <v:stroke endarrow="block"/>
                </v:line>
                <v:shape id="Text Box 101" o:spid="_x0000_s1077" type="#_x0000_t202" style="position:absolute;left:2550;top:9543;width:207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">
                  <v:textbox>
                    <w:txbxContent>
                      <w:p w14:paraId="46E150B9" w14:textId="360A0C7D" w:rsidR="004924DF" w:rsidRPr="004D17C0" w:rsidRDefault="004924DF" w:rsidP="00B01C61">
                        <w:pPr>
                          <w:jc w:val="center"/>
                        </w:pPr>
                        <w:r>
                          <w:t>See Case 2 in Figure 4c</w:t>
                        </w:r>
                      </w:p>
                    </w:txbxContent>
                  </v:textbox>
                </v:shape>
                <v:line id="Line 102" o:spid="_x0000_s1078" style="position:absolute;visibility:visible;mso-wrap-style:square" from="3663,8328" to="3664,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">
                  <v:stroke endarrow="block"/>
                </v:line>
                <v:line id="Line 103" o:spid="_x0000_s1079" style="position:absolute;flip:x;visibility:visible;mso-wrap-style:square" from="4183,9138" to="5149,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lf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5B2uZ9IRkLMLAAAA//8DAFBLAQItABQABgAIAAAAIQDb4fbL7gAAAIUBAAATAAAAAAAA&#10;AAAAAAAAAAAAAABbQ29udGVudF9UeXBlc10ueG1sUEsBAi0AFAAGAAgAAAAhAFr0LFu/AAAAFQEA&#10;AAsAAAAAAAAAAAAAAAAAHwEAAF9yZWxzLy5yZWxzUEsBAi0AFAAGAAgAAAAhABpk2V/HAAAA3AAA&#10;AA8AAAAAAAAAAAAAAAAABwIAAGRycy9kb3ducmV2LnhtbFBLBQYAAAAAAwADALcAAAD7AgAAAAA=&#10;"/>
                <v:line id="Line 104" o:spid="_x0000_s1080" style="position:absolute;visibility:visible;mso-wrap-style:square" from="4183,9138" to="4184,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">
                  <v:stroke endarrow="block"/>
                </v:line>
                <v:shape id="Text Box 105" o:spid="_x0000_s1081" type="#_x0000_t202" style="position:absolute;left:2624;top:8463;width:207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14:paraId="2D2E59B0" w14:textId="3A8DE57C" w:rsidR="004924DF" w:rsidRPr="004D17C0" w:rsidRDefault="004924DF" w:rsidP="00B01C61">
                        <w:pPr>
                          <w:jc w:val="center"/>
                        </w:pPr>
                        <w:r>
                          <w:t>See Case 1 in Figure 4c</w:t>
                        </w:r>
                      </w:p>
                    </w:txbxContent>
                  </v:textbox>
                </v:shape>
                <v:shape id="_x0000_s1082" type="#_x0000_t202" style="position:absolute;left:6261;top:9273;width:5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" stroked="f">
                  <v:textbox>
                    <w:txbxContent>
                      <w:p w14:paraId="62248388" w14:textId="56E43F0C" w:rsidR="004924DF" w:rsidRDefault="004924DF" w:rsidP="00B01C61">
                        <w:r>
                          <w:t>Yes</w:t>
                        </w:r>
                        <w:r>
                          <w:rPr>
                            <w:noProof/>
                            <w:lang w:eastAsia="en-GB"/>
                          </w:rPr>
                          <w:drawing>
                            <wp:inline distT="0" distB="0" distL="0" distR="0" wp14:anchorId="1B6D4743" wp14:editId="52AD2153">
                              <wp:extent cx="243840" cy="60960"/>
                              <wp:effectExtent l="0" t="0" r="0" b="0"/>
                              <wp:docPr id="17"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107" o:spid="_x0000_s1083" type="#_x0000_t202" style="position:absolute;left:4384;top:3708;width:296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">
                  <v:textbox>
                    <w:txbxContent>
                      <w:p w14:paraId="2AB04E7C" w14:textId="77777777" w:rsidR="004924DF" w:rsidRDefault="004924DF" w:rsidP="00B01C61">
                        <w:pPr>
                          <w:jc w:val="center"/>
                        </w:pPr>
                        <w:r>
                          <w:t>Testing locked gears according to 3.1.2.1.4.1.</w:t>
                        </w:r>
                      </w:p>
                      <w:p w14:paraId="48BFAEDB" w14:textId="77777777" w:rsidR="004924DF" w:rsidRPr="004D17C0" w:rsidRDefault="004924DF" w:rsidP="00B01C61">
                        <w:pPr>
                          <w:jc w:val="center"/>
                        </w:pPr>
                        <w:r>
                          <w:t xml:space="preserve"> </w:t>
                        </w:r>
                      </w:p>
                    </w:txbxContent>
                  </v:textbox>
                </v:shape>
                <v:line id="Line 108" o:spid="_x0000_s1084" style="position:absolute;visibility:visible;mso-wrap-style:square" from="5891,4278" to="5891,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POwgAAANwAAAAPAAAAZHJzL2Rvd25yZXYueG1sRE/LagIx&#10;FN0X/IdwBXc1oxQ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Dnr3POwgAAANwAAAAPAAAA&#10;AAAAAAAAAAAAAAcCAABkcnMvZG93bnJldi54bWxQSwUGAAAAAAMAAwC3AAAA9gIAAAAA&#10;">
                  <v:stroke endarrow="block"/>
                </v:line>
                <w10:anchorlock/>
              </v:group>
            </w:pict>
          </mc:Fallback>
        </mc:AlternateContent>
      </w:r>
    </w:p>
    <w:p w14:paraId="4B77C89E" w14:textId="77777777" w:rsidR="00B01C61" w:rsidRPr="00281C39" w:rsidRDefault="00B01C61" w:rsidP="00B01C61">
      <w:pPr>
        <w:spacing w:after="120"/>
        <w:ind w:left="2268" w:right="1134"/>
        <w:jc w:val="both"/>
        <w:rPr>
          <w:b/>
        </w:rPr>
      </w:pPr>
    </w:p>
    <w:p w14:paraId="4D584078" w14:textId="77777777" w:rsidR="00B01C61" w:rsidRPr="00281C39" w:rsidRDefault="00B01C61" w:rsidP="00B01C61">
      <w:pPr>
        <w:suppressAutoHyphens w:val="0"/>
        <w:spacing w:line="240" w:lineRule="auto"/>
        <w:jc w:val="center"/>
      </w:pPr>
    </w:p>
    <w:p w14:paraId="4DAE2B16" w14:textId="77777777" w:rsidR="00B01C61" w:rsidRPr="00281C39" w:rsidRDefault="00B01C61" w:rsidP="00B01C61">
      <w:pPr>
        <w:spacing w:after="120"/>
        <w:ind w:left="2268" w:right="1134"/>
        <w:jc w:val="both"/>
        <w:rPr>
          <w:b/>
        </w:rPr>
      </w:pPr>
    </w:p>
    <w:p w14:paraId="2DB7CF9F" w14:textId="09B3C3A4" w:rsidR="00B01C61" w:rsidRPr="00281C39" w:rsidRDefault="00B01C61" w:rsidP="00B01C61">
      <w:pPr>
        <w:keepNext/>
        <w:keepLines/>
        <w:spacing w:before="120" w:line="240" w:lineRule="auto"/>
        <w:ind w:left="1134"/>
        <w:jc w:val="both"/>
        <w:outlineLvl w:val="0"/>
      </w:pPr>
      <w:r w:rsidRPr="00281C39">
        <w:lastRenderedPageBreak/>
        <w:t xml:space="preserve">Figure </w:t>
      </w:r>
      <w:r w:rsidR="006A48C3" w:rsidRPr="00281C39">
        <w:t xml:space="preserve">4c </w:t>
      </w:r>
    </w:p>
    <w:p w14:paraId="7FA4DE6D"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2</w:t>
      </w:r>
    </w:p>
    <w:p w14:paraId="72F5E95D" w14:textId="77777777" w:rsidR="00B01C61" w:rsidRPr="00281C39" w:rsidRDefault="00B01C61" w:rsidP="00B01C61">
      <w:pPr>
        <w:suppressAutoHyphens w:val="0"/>
        <w:spacing w:line="240" w:lineRule="auto"/>
      </w:pPr>
    </w:p>
    <w:p w14:paraId="5F069908" w14:textId="53553F2B" w:rsidR="00B01C61" w:rsidRPr="00281C39" w:rsidRDefault="008A5BC6" w:rsidP="00B01C61">
      <w:pPr>
        <w:spacing w:line="240" w:lineRule="auto"/>
        <w:ind w:left="142"/>
        <w:outlineLvl w:val="0"/>
      </w:pPr>
      <w:r w:rsidRPr="00281C39">
        <w:rPr>
          <w:noProof/>
        </w:rPr>
        <mc:AlternateContent>
          <mc:Choice Requires="wpg">
            <w:drawing>
              <wp:inline distT="0" distB="0" distL="0" distR="0" wp14:anchorId="76BFFA9A" wp14:editId="62B9FF03">
                <wp:extent cx="6159500" cy="6286500"/>
                <wp:effectExtent l="0" t="0" r="0" b="0"/>
                <wp:docPr id="109" name="Gruppieren 1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286500"/>
                          <a:chOff x="2328" y="3468"/>
                          <a:chExt cx="7200" cy="7425"/>
                        </a:xfrm>
                      </wpg:grpSpPr>
                      <wps:wsp>
                        <wps:cNvPr id="110" name="AutoShape 43"/>
                        <wps:cNvSpPr>
                          <a:spLocks noChangeAspect="1" noChangeArrowheads="1" noTextEdit="1"/>
                        </wps:cNvSpPr>
                        <wps:spPr bwMode="auto">
                          <a:xfrm>
                            <a:off x="2328" y="3468"/>
                            <a:ext cx="7200" cy="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Text Box 44"/>
                        <wps:cNvSpPr txBox="1">
                          <a:spLocks noChangeArrowheads="1"/>
                        </wps:cNvSpPr>
                        <wps:spPr bwMode="auto">
                          <a:xfrm>
                            <a:off x="4852" y="5088"/>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11E40" w14:textId="512CF3A7" w:rsidR="004924DF" w:rsidRDefault="004924DF" w:rsidP="00B01C61">
                              <w:r>
                                <w:t>Yes</w:t>
                              </w:r>
                              <w:r>
                                <w:rPr>
                                  <w:noProof/>
                                  <w:lang w:eastAsia="en-GB"/>
                                </w:rPr>
                                <w:drawing>
                                  <wp:inline distT="0" distB="0" distL="0" distR="0" wp14:anchorId="4A5398B3" wp14:editId="64E57100">
                                    <wp:extent cx="251460" cy="45720"/>
                                    <wp:effectExtent l="0" t="0" r="0" b="0"/>
                                    <wp:docPr id="2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12" name="Text Box 45"/>
                        <wps:cNvSpPr txBox="1">
                          <a:spLocks noChangeArrowheads="1"/>
                        </wps:cNvSpPr>
                        <wps:spPr bwMode="auto">
                          <a:xfrm>
                            <a:off x="3144" y="5088"/>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6EA68"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113" name="Text Box 46" descr="Text Box: Is acceleration  of gear i less than or equal 2,0 m/sec2? and engine speed less than S prior to BB’?&#10;"/>
                        <wps:cNvSpPr txBox="1">
                          <a:spLocks noChangeArrowheads="1"/>
                        </wps:cNvSpPr>
                        <wps:spPr bwMode="auto">
                          <a:xfrm>
                            <a:off x="2996" y="4548"/>
                            <a:ext cx="2226" cy="540"/>
                          </a:xfrm>
                          <a:prstGeom prst="rect">
                            <a:avLst/>
                          </a:prstGeom>
                          <a:solidFill>
                            <a:srgbClr val="FFFFFF"/>
                          </a:solidFill>
                          <a:ln w="9525">
                            <a:solidFill>
                              <a:srgbClr val="000000"/>
                            </a:solidFill>
                            <a:miter lim="800000"/>
                            <a:headEnd/>
                            <a:tailEnd/>
                          </a:ln>
                        </wps:spPr>
                        <wps:txbx>
                          <w:txbxContent>
                            <w:p w14:paraId="6DEC5534" w14:textId="37F4474A" w:rsidR="004924DF" w:rsidRDefault="004924DF" w:rsidP="0063173D">
                              <w:pPr>
                                <w:spacing w:line="200" w:lineRule="atLeast"/>
                                <w:jc w:val="center"/>
                              </w:pPr>
                              <w:r>
                                <w:t xml:space="preserve">Is acceleration of gear </w:t>
                              </w:r>
                              <w:r>
                                <w:rPr>
                                  <w:i/>
                                  <w:iCs/>
                                </w:rPr>
                                <w:t>i</w:t>
                              </w:r>
                              <w:r>
                                <w:t xml:space="preserve"> less than or equal 2,0 m/s</w:t>
                              </w:r>
                              <w:r w:rsidRPr="00DA75C4">
                                <w:rPr>
                                  <w:vertAlign w:val="superscript"/>
                                </w:rPr>
                                <w:t>2</w:t>
                              </w:r>
                              <w:r>
                                <w:t xml:space="preserve">? and engine speed less than </w:t>
                              </w:r>
                              <w:r w:rsidR="006B7EFE" w:rsidRPr="00836743">
                                <w:rPr>
                                  <w:i/>
                                  <w:iCs/>
                                  <w:lang w:val="en-US"/>
                                </w:rPr>
                                <w:t>n</w:t>
                              </w:r>
                              <w:r w:rsidR="006B7EFE" w:rsidRPr="00836743">
                                <w:rPr>
                                  <w:i/>
                                  <w:iCs/>
                                  <w:vertAlign w:val="subscript"/>
                                  <w:lang w:val="en-US"/>
                                </w:rPr>
                                <w:t>MAX</w:t>
                              </w:r>
                              <w:r>
                                <w:t xml:space="preserve"> prior to BB’?</w:t>
                              </w:r>
                            </w:p>
                          </w:txbxContent>
                        </wps:txbx>
                        <wps:bodyPr rot="0" vert="horz" wrap="square" lIns="91440" tIns="10800" rIns="91440" bIns="10800" anchor="t" anchorCtr="0" upright="1">
                          <a:noAutofit/>
                        </wps:bodyPr>
                      </wps:wsp>
                      <wps:wsp>
                        <wps:cNvPr id="114" name="Text Box 47"/>
                        <wps:cNvSpPr txBox="1">
                          <a:spLocks noChangeArrowheads="1"/>
                        </wps:cNvSpPr>
                        <wps:spPr bwMode="auto">
                          <a:xfrm>
                            <a:off x="3516" y="8328"/>
                            <a:ext cx="2077" cy="810"/>
                          </a:xfrm>
                          <a:prstGeom prst="rect">
                            <a:avLst/>
                          </a:prstGeom>
                          <a:solidFill>
                            <a:srgbClr val="FFFFFF"/>
                          </a:solidFill>
                          <a:ln w="9525">
                            <a:solidFill>
                              <a:srgbClr val="000000"/>
                            </a:solidFill>
                            <a:miter lim="800000"/>
                            <a:headEnd/>
                            <a:tailEnd/>
                          </a:ln>
                        </wps:spPr>
                        <wps:txbx>
                          <w:txbxContent>
                            <w:p w14:paraId="3A66799B" w14:textId="79866A9E" w:rsidR="004924DF" w:rsidRPr="0076136C" w:rsidRDefault="004924DF" w:rsidP="00B01C61">
                              <w:pPr>
                                <w:jc w:val="center"/>
                              </w:pPr>
                              <w:r>
                                <w:t xml:space="preserve">Use both gears </w:t>
                              </w:r>
                              <w:r>
                                <w:rPr>
                                  <w:i/>
                                  <w:iCs/>
                                </w:rPr>
                                <w:t>i</w:t>
                              </w:r>
                              <w:r>
                                <w:t xml:space="preserve"> and </w:t>
                              </w:r>
                              <w:r w:rsidRPr="00ED604E">
                                <w:rPr>
                                  <w:i/>
                                  <w:iCs/>
                                </w:rPr>
                                <w:t>i</w:t>
                              </w:r>
                              <w:r>
                                <w:t>+1</w:t>
                              </w:r>
                              <w:r w:rsidRPr="00FC2CE1">
                                <w:t>, (</w:t>
                              </w:r>
                              <w:r w:rsidRPr="00FC2CE1">
                                <w:rPr>
                                  <w:i/>
                                  <w:iCs/>
                                </w:rPr>
                                <w:t>i</w:t>
                              </w:r>
                              <w:r w:rsidRPr="00FC2CE1">
                                <w:t xml:space="preserve">+2, </w:t>
                              </w:r>
                              <w:r w:rsidRPr="00FC2CE1">
                                <w:rPr>
                                  <w:i/>
                                  <w:iCs/>
                                </w:rPr>
                                <w:t xml:space="preserve"> i</w:t>
                              </w:r>
                              <w:r w:rsidRPr="00FC2CE1">
                                <w:t>+3,</w:t>
                              </w:r>
                              <w:r w:rsidRPr="00FC2CE1">
                                <w:rPr>
                                  <w:iCs/>
                                </w:rPr>
                                <w:t xml:space="preserve"> or</w:t>
                              </w:r>
                              <w:r w:rsidRPr="00FC2CE1">
                                <w:rPr>
                                  <w:i/>
                                  <w:iCs/>
                                </w:rPr>
                                <w:t>,</w:t>
                              </w:r>
                              <w:r w:rsidRPr="00FC2CE1">
                                <w:t xml:space="preserve">..)  </w:t>
                              </w:r>
                              <w:r>
                                <w:t xml:space="preserve"> and compute </w:t>
                              </w:r>
                              <w:r>
                                <w:rPr>
                                  <w:i/>
                                  <w:iCs/>
                                </w:rPr>
                                <w:t>k</w:t>
                              </w:r>
                              <w:r>
                                <w:t xml:space="preserve"> </w:t>
                              </w:r>
                              <w:r>
                                <w:rPr>
                                  <w:vertAlign w:val="subscript"/>
                                </w:rPr>
                                <w:t xml:space="preserve">P </w:t>
                              </w:r>
                              <w:r>
                                <w:t xml:space="preserve"> according to 3.1.3.</w:t>
                              </w:r>
                              <w:r w:rsidR="00C3092B">
                                <w:t>4.</w:t>
                              </w:r>
                              <w:r>
                                <w:t>1.</w:t>
                              </w:r>
                              <w:r w:rsidR="00C3092B">
                                <w:t>2.</w:t>
                              </w:r>
                              <w:r>
                                <w:t xml:space="preserve"> and </w:t>
                              </w:r>
                              <w:r w:rsidRPr="0088047B">
                                <w:rPr>
                                  <w:i/>
                                  <w:iCs/>
                                </w:rPr>
                                <w:t>k</w:t>
                              </w:r>
                              <w:r>
                                <w:t xml:space="preserve"> by 3.1.2.1.4.1.</w:t>
                              </w:r>
                            </w:p>
                          </w:txbxContent>
                        </wps:txbx>
                        <wps:bodyPr rot="0" vert="horz" wrap="square" lIns="91440" tIns="45720" rIns="91440" bIns="45720" anchor="t" anchorCtr="0" upright="1">
                          <a:noAutofit/>
                        </wps:bodyPr>
                      </wps:wsp>
                      <wps:wsp>
                        <wps:cNvPr id="115" name="Text Box 48"/>
                        <wps:cNvSpPr txBox="1">
                          <a:spLocks noChangeArrowheads="1"/>
                        </wps:cNvSpPr>
                        <wps:spPr bwMode="auto">
                          <a:xfrm>
                            <a:off x="5074" y="9678"/>
                            <a:ext cx="2077" cy="540"/>
                          </a:xfrm>
                          <a:prstGeom prst="rect">
                            <a:avLst/>
                          </a:prstGeom>
                          <a:solidFill>
                            <a:srgbClr val="FFFFFF"/>
                          </a:solidFill>
                          <a:ln w="9525">
                            <a:solidFill>
                              <a:srgbClr val="000000"/>
                            </a:solidFill>
                            <a:miter lim="800000"/>
                            <a:headEnd/>
                            <a:tailEnd/>
                          </a:ln>
                        </wps:spPr>
                        <wps:txbx>
                          <w:txbxContent>
                            <w:p w14:paraId="1B5463F4" w14:textId="77777777" w:rsidR="004924DF" w:rsidRPr="0076136C" w:rsidRDefault="004924DF"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116" name="Text Box 49"/>
                        <wps:cNvSpPr txBox="1">
                          <a:spLocks noChangeArrowheads="1"/>
                        </wps:cNvSpPr>
                        <wps:spPr bwMode="auto">
                          <a:xfrm>
                            <a:off x="2699" y="3468"/>
                            <a:ext cx="2895" cy="810"/>
                          </a:xfrm>
                          <a:prstGeom prst="rect">
                            <a:avLst/>
                          </a:prstGeom>
                          <a:solidFill>
                            <a:srgbClr val="FFFFFF"/>
                          </a:solidFill>
                          <a:ln w="9525">
                            <a:solidFill>
                              <a:srgbClr val="000000"/>
                            </a:solidFill>
                            <a:miter lim="800000"/>
                            <a:headEnd/>
                            <a:tailEnd/>
                          </a:ln>
                        </wps:spPr>
                        <wps:txbx>
                          <w:txbxContent>
                            <w:p w14:paraId="6CB81070" w14:textId="77777777" w:rsidR="004924DF" w:rsidRDefault="004924DF" w:rsidP="0063173D">
                              <w:pPr>
                                <w:spacing w:line="200" w:lineRule="atLeast"/>
                                <w:jc w:val="center"/>
                              </w:pPr>
                              <w:r>
                                <w:t>Case 1:</w:t>
                              </w:r>
                            </w:p>
                            <w:p w14:paraId="6C5B82A2" w14:textId="77777777" w:rsidR="004924DF" w:rsidRDefault="004924DF" w:rsidP="00B01C61">
                              <w:pPr>
                                <w:jc w:val="center"/>
                              </w:pPr>
                              <w:r>
                                <w:t xml:space="preserve"> Two gears, gear </w:t>
                              </w:r>
                              <w:r>
                                <w:rPr>
                                  <w:i/>
                                  <w:iCs/>
                                </w:rPr>
                                <w:t>i</w:t>
                              </w:r>
                              <w:r>
                                <w:t xml:space="preserve"> with stable acceleration above </w:t>
                              </w:r>
                              <w:r w:rsidRPr="00606FC6">
                                <w:rPr>
                                  <w:i/>
                                  <w:iCs/>
                                </w:rPr>
                                <w:t>a</w:t>
                              </w:r>
                              <w:r>
                                <w:rPr>
                                  <w:vertAlign w:val="subscript"/>
                                </w:rPr>
                                <w:t xml:space="preserve"> wot </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 ref</w:t>
                              </w:r>
                            </w:p>
                            <w:p w14:paraId="0DAF7B10"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117" name="Text Box 50"/>
                        <wps:cNvSpPr txBox="1">
                          <a:spLocks noChangeArrowheads="1"/>
                        </wps:cNvSpPr>
                        <wps:spPr bwMode="auto">
                          <a:xfrm>
                            <a:off x="6114" y="3468"/>
                            <a:ext cx="2894" cy="810"/>
                          </a:xfrm>
                          <a:prstGeom prst="rect">
                            <a:avLst/>
                          </a:prstGeom>
                          <a:solidFill>
                            <a:srgbClr val="FFFFFF"/>
                          </a:solidFill>
                          <a:ln w="9525">
                            <a:solidFill>
                              <a:srgbClr val="000000"/>
                            </a:solidFill>
                            <a:miter lim="800000"/>
                            <a:headEnd/>
                            <a:tailEnd/>
                          </a:ln>
                        </wps:spPr>
                        <wps:txbx>
                          <w:txbxContent>
                            <w:p w14:paraId="405BFF7C" w14:textId="77777777" w:rsidR="004924DF" w:rsidRDefault="004924DF" w:rsidP="00B01C61">
                              <w:pPr>
                                <w:jc w:val="center"/>
                              </w:pPr>
                              <w:r>
                                <w:t>Case 2:</w:t>
                              </w:r>
                            </w:p>
                            <w:p w14:paraId="24650A8C" w14:textId="315FC204" w:rsidR="004924DF" w:rsidRPr="00220267" w:rsidRDefault="004924DF" w:rsidP="00B01C61">
                              <w:pPr>
                                <w:jc w:val="center"/>
                              </w:pPr>
                              <w:r>
                                <w:t xml:space="preserve"> One gear with stable acceleration above 2,0 m/sec</w:t>
                              </w:r>
                              <w:r w:rsidRPr="00DA75C4">
                                <w:rPr>
                                  <w:vertAlign w:val="superscript"/>
                                </w:rPr>
                                <w:t>2</w:t>
                              </w:r>
                              <w:r>
                                <w:t xml:space="preserve"> or engine speed greater than </w:t>
                              </w:r>
                              <w:r w:rsidR="006B7EFE" w:rsidRPr="00836743">
                                <w:rPr>
                                  <w:i/>
                                  <w:iCs/>
                                  <w:lang w:val="en-US"/>
                                </w:rPr>
                                <w:t>n</w:t>
                              </w:r>
                              <w:r w:rsidR="006B7EFE" w:rsidRPr="00836743">
                                <w:rPr>
                                  <w:i/>
                                  <w:iCs/>
                                  <w:vertAlign w:val="subscript"/>
                                  <w:lang w:val="en-US"/>
                                </w:rPr>
                                <w:t>MAX</w:t>
                              </w:r>
                              <w:r>
                                <w:t xml:space="preserve"> prior to BB'</w:t>
                              </w:r>
                            </w:p>
                            <w:p w14:paraId="53524FCF"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118" name="Line 51"/>
                        <wps:cNvCnPr>
                          <a:cxnSpLocks noChangeShapeType="1"/>
                        </wps:cNvCnPr>
                        <wps:spPr bwMode="auto">
                          <a:xfrm>
                            <a:off x="4703" y="5088"/>
                            <a:ext cx="1" cy="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Text Box 52"/>
                        <wps:cNvSpPr txBox="1">
                          <a:spLocks noChangeArrowheads="1"/>
                        </wps:cNvSpPr>
                        <wps:spPr bwMode="auto">
                          <a:xfrm>
                            <a:off x="6114" y="4413"/>
                            <a:ext cx="3340" cy="675"/>
                          </a:xfrm>
                          <a:prstGeom prst="rect">
                            <a:avLst/>
                          </a:prstGeom>
                          <a:solidFill>
                            <a:srgbClr val="FFFFFF"/>
                          </a:solidFill>
                          <a:ln w="9525">
                            <a:solidFill>
                              <a:srgbClr val="000000"/>
                            </a:solidFill>
                            <a:miter lim="800000"/>
                            <a:headEnd/>
                            <a:tailEnd/>
                          </a:ln>
                        </wps:spPr>
                        <wps:txbx>
                          <w:txbxContent>
                            <w:p w14:paraId="2102392A" w14:textId="22B844F2" w:rsidR="004924DF" w:rsidRPr="00220267" w:rsidRDefault="004924DF" w:rsidP="00B01C61">
                              <w:pPr>
                                <w:jc w:val="center"/>
                              </w:pPr>
                              <w:r>
                                <w:t xml:space="preserve">Determine first gear </w:t>
                              </w:r>
                              <w:r>
                                <w:rPr>
                                  <w:i/>
                                  <w:iCs/>
                                </w:rPr>
                                <w:t>i</w:t>
                              </w:r>
                              <w:r>
                                <w:t xml:space="preserve"> + n (n=1,2,…) with stable acceleration less than or equal to 2,0 m/s</w:t>
                              </w:r>
                              <w:r w:rsidRPr="00DA75C4">
                                <w:rPr>
                                  <w:vertAlign w:val="superscript"/>
                                </w:rPr>
                                <w:t>2</w:t>
                              </w:r>
                              <w:r>
                                <w:t xml:space="preserve"> and engine speed less than </w:t>
                              </w:r>
                              <w:r w:rsidR="006B7EFE" w:rsidRPr="00836743">
                                <w:rPr>
                                  <w:i/>
                                  <w:iCs/>
                                  <w:lang w:val="en-US"/>
                                </w:rPr>
                                <w:t>n</w:t>
                              </w:r>
                              <w:r w:rsidR="006B7EFE" w:rsidRPr="00836743">
                                <w:rPr>
                                  <w:i/>
                                  <w:iCs/>
                                  <w:vertAlign w:val="subscript"/>
                                  <w:lang w:val="en-US"/>
                                </w:rPr>
                                <w:t>MAX</w:t>
                              </w:r>
                              <w:r>
                                <w:t xml:space="preserve"> prior to BB'</w:t>
                              </w:r>
                            </w:p>
                            <w:p w14:paraId="6D57CBDC"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120" name="Text Box 53"/>
                        <wps:cNvSpPr txBox="1">
                          <a:spLocks noChangeArrowheads="1"/>
                        </wps:cNvSpPr>
                        <wps:spPr bwMode="auto">
                          <a:xfrm>
                            <a:off x="6633" y="5223"/>
                            <a:ext cx="2004" cy="540"/>
                          </a:xfrm>
                          <a:prstGeom prst="rect">
                            <a:avLst/>
                          </a:prstGeom>
                          <a:solidFill>
                            <a:srgbClr val="FFFFFF"/>
                          </a:solidFill>
                          <a:ln w="9525">
                            <a:solidFill>
                              <a:srgbClr val="000000"/>
                            </a:solidFill>
                            <a:miter lim="800000"/>
                            <a:headEnd/>
                            <a:tailEnd/>
                          </a:ln>
                        </wps:spPr>
                        <wps:txbx>
                          <w:txbxContent>
                            <w:p w14:paraId="6937A846" w14:textId="77777777" w:rsidR="004924DF" w:rsidRPr="00ED604E" w:rsidRDefault="004924DF" w:rsidP="00B01C61">
                              <w:pPr>
                                <w:jc w:val="center"/>
                              </w:pPr>
                              <w:r>
                                <w:t xml:space="preserve">Is acceleration of gear </w:t>
                              </w:r>
                              <w:r>
                                <w:rPr>
                                  <w:i/>
                                  <w:iCs/>
                                </w:rPr>
                                <w:t>i</w:t>
                              </w:r>
                              <w:r>
                                <w:t xml:space="preserve"> +n more than </w:t>
                              </w:r>
                              <w:r w:rsidRPr="00606FC6">
                                <w:rPr>
                                  <w:i/>
                                  <w:iCs/>
                                </w:rPr>
                                <w:t>a</w:t>
                              </w:r>
                              <w:r>
                                <w:rPr>
                                  <w:vertAlign w:val="subscript"/>
                                </w:rPr>
                                <w:t xml:space="preserve"> urban</w:t>
                              </w:r>
                              <w:r>
                                <w:t>?</w:t>
                              </w:r>
                            </w:p>
                          </w:txbxContent>
                        </wps:txbx>
                        <wps:bodyPr rot="0" vert="horz" wrap="square" lIns="91440" tIns="45720" rIns="91440" bIns="45720" anchor="t" anchorCtr="0" upright="1">
                          <a:noAutofit/>
                        </wps:bodyPr>
                      </wps:wsp>
                      <wps:wsp>
                        <wps:cNvPr id="121" name="Text Box 54"/>
                        <wps:cNvSpPr txBox="1">
                          <a:spLocks noChangeArrowheads="1"/>
                        </wps:cNvSpPr>
                        <wps:spPr bwMode="auto">
                          <a:xfrm>
                            <a:off x="8637" y="5763"/>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D93FF" w14:textId="7F134B41" w:rsidR="004924DF" w:rsidRDefault="004924DF" w:rsidP="00B01C61">
                              <w:r>
                                <w:t>Yes</w:t>
                              </w:r>
                              <w:r>
                                <w:rPr>
                                  <w:noProof/>
                                  <w:lang w:eastAsia="en-GB"/>
                                </w:rPr>
                                <w:drawing>
                                  <wp:inline distT="0" distB="0" distL="0" distR="0" wp14:anchorId="0415F02F" wp14:editId="7BA83557">
                                    <wp:extent cx="251460" cy="45720"/>
                                    <wp:effectExtent l="0" t="0" r="0" b="0"/>
                                    <wp:docPr id="2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22" name="Text Box 55"/>
                        <wps:cNvSpPr txBox="1">
                          <a:spLocks noChangeArrowheads="1"/>
                        </wps:cNvSpPr>
                        <wps:spPr bwMode="auto">
                          <a:xfrm>
                            <a:off x="6707" y="8598"/>
                            <a:ext cx="2079" cy="769"/>
                          </a:xfrm>
                          <a:prstGeom prst="rect">
                            <a:avLst/>
                          </a:prstGeom>
                          <a:solidFill>
                            <a:srgbClr val="FFFFFF"/>
                          </a:solidFill>
                          <a:ln w="9525">
                            <a:solidFill>
                              <a:srgbClr val="000000"/>
                            </a:solidFill>
                            <a:miter lim="800000"/>
                            <a:headEnd/>
                            <a:tailEnd/>
                          </a:ln>
                        </wps:spPr>
                        <wps:txbx>
                          <w:txbxContent>
                            <w:p w14:paraId="1C320758" w14:textId="1453ECCE" w:rsidR="004924DF" w:rsidRPr="0076136C" w:rsidRDefault="004924DF" w:rsidP="00B01C61">
                              <w:pPr>
                                <w:jc w:val="center"/>
                              </w:pPr>
                              <w:r>
                                <w:t>Use gear</w:t>
                              </w:r>
                              <w:r w:rsidR="00C3092B">
                                <w:t xml:space="preserve"> i+n (n=1, 2, …)</w:t>
                              </w:r>
                              <w:r>
                                <w:t xml:space="preserve"> and compute </w:t>
                              </w:r>
                              <w:r>
                                <w:rPr>
                                  <w:i/>
                                  <w:iCs/>
                                </w:rPr>
                                <w:t>k</w:t>
                              </w:r>
                              <w:r>
                                <w:t xml:space="preserve"> </w:t>
                              </w:r>
                              <w:r>
                                <w:rPr>
                                  <w:vertAlign w:val="subscript"/>
                                </w:rPr>
                                <w:t xml:space="preserve">P </w:t>
                              </w:r>
                              <w:r>
                                <w:t xml:space="preserve"> according to 3.1.3.</w:t>
                              </w:r>
                              <w:r w:rsidR="009916FB">
                                <w:t>4.</w:t>
                              </w:r>
                              <w:r>
                                <w:t>1.</w:t>
                              </w:r>
                              <w:r w:rsidR="009916FB">
                                <w:t>2.</w:t>
                              </w:r>
                            </w:p>
                          </w:txbxContent>
                        </wps:txbx>
                        <wps:bodyPr rot="0" vert="horz" wrap="square" lIns="91440" tIns="45720" rIns="91440" bIns="45720" anchor="t" anchorCtr="0" upright="1">
                          <a:noAutofit/>
                        </wps:bodyPr>
                      </wps:wsp>
                      <wps:wsp>
                        <wps:cNvPr id="124" name="Line 56"/>
                        <wps:cNvCnPr>
                          <a:cxnSpLocks noChangeShapeType="1"/>
                        </wps:cNvCnPr>
                        <wps:spPr bwMode="auto">
                          <a:xfrm>
                            <a:off x="3070" y="5088"/>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57"/>
                        <wps:cNvCnPr>
                          <a:cxnSpLocks noChangeShapeType="1"/>
                        </wps:cNvCnPr>
                        <wps:spPr bwMode="auto">
                          <a:xfrm flipH="1">
                            <a:off x="2773" y="5358"/>
                            <a:ext cx="2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58"/>
                        <wps:cNvCnPr>
                          <a:cxnSpLocks noChangeShapeType="1"/>
                        </wps:cNvCnPr>
                        <wps:spPr bwMode="auto">
                          <a:xfrm flipV="1">
                            <a:off x="2773" y="4413"/>
                            <a:ext cx="0"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59"/>
                        <wps:cNvCnPr>
                          <a:cxnSpLocks noChangeShapeType="1"/>
                        </wps:cNvCnPr>
                        <wps:spPr bwMode="auto">
                          <a:xfrm>
                            <a:off x="2773" y="4413"/>
                            <a:ext cx="33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Line 60"/>
                        <wps:cNvCnPr>
                          <a:cxnSpLocks noChangeShapeType="1"/>
                        </wps:cNvCnPr>
                        <wps:spPr bwMode="auto">
                          <a:xfrm>
                            <a:off x="4109"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Line 61"/>
                        <wps:cNvCnPr>
                          <a:cxnSpLocks noChangeShapeType="1"/>
                        </wps:cNvCnPr>
                        <wps:spPr bwMode="auto">
                          <a:xfrm>
                            <a:off x="8570" y="5763"/>
                            <a:ext cx="1" cy="2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 name="Line 62"/>
                        <wps:cNvCnPr>
                          <a:cxnSpLocks noChangeShapeType="1"/>
                        </wps:cNvCnPr>
                        <wps:spPr bwMode="auto">
                          <a:xfrm>
                            <a:off x="7524" y="427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Line 63"/>
                        <wps:cNvCnPr>
                          <a:cxnSpLocks noChangeShapeType="1"/>
                        </wps:cNvCnPr>
                        <wps:spPr bwMode="auto">
                          <a:xfrm>
                            <a:off x="7672" y="508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Text Box 64"/>
                        <wps:cNvSpPr txBox="1">
                          <a:spLocks noChangeArrowheads="1"/>
                        </wps:cNvSpPr>
                        <wps:spPr bwMode="auto">
                          <a:xfrm>
                            <a:off x="6930" y="5840"/>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1586F"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57" name="Text Box 65"/>
                        <wps:cNvSpPr txBox="1">
                          <a:spLocks noChangeArrowheads="1"/>
                        </wps:cNvSpPr>
                        <wps:spPr bwMode="auto">
                          <a:xfrm>
                            <a:off x="4927" y="7358"/>
                            <a:ext cx="2077" cy="810"/>
                          </a:xfrm>
                          <a:prstGeom prst="rect">
                            <a:avLst/>
                          </a:prstGeom>
                          <a:solidFill>
                            <a:srgbClr val="FFFFFF"/>
                          </a:solidFill>
                          <a:ln w="9525">
                            <a:solidFill>
                              <a:srgbClr val="000000"/>
                            </a:solidFill>
                            <a:miter lim="800000"/>
                            <a:headEnd/>
                            <a:tailEnd/>
                          </a:ln>
                        </wps:spPr>
                        <wps:txbx>
                          <w:txbxContent>
                            <w:p w14:paraId="62B9BB20" w14:textId="27FF28CE" w:rsidR="004924DF" w:rsidRPr="0076136C" w:rsidRDefault="004924DF" w:rsidP="0063173D">
                              <w:pPr>
                                <w:spacing w:line="200" w:lineRule="atLeast"/>
                                <w:jc w:val="center"/>
                              </w:pPr>
                              <w:r>
                                <w:t xml:space="preserve">Use both gears </w:t>
                              </w:r>
                              <w:r>
                                <w:rPr>
                                  <w:i/>
                                  <w:iCs/>
                                </w:rPr>
                                <w:t>i</w:t>
                              </w:r>
                              <w:r>
                                <w:t xml:space="preserve"> with acceleration higher than 2,0 m/sec</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or</w:t>
                              </w:r>
                              <w:r w:rsidRPr="00FC2CE1">
                                <w:rPr>
                                  <w:i/>
                                  <w:iCs/>
                                </w:rPr>
                                <w:t>,</w:t>
                              </w:r>
                              <w:r w:rsidRPr="00FC2CE1">
                                <w:t xml:space="preserve">..) </w:t>
                              </w:r>
                              <w:r>
                                <w:t xml:space="preserve"> with acceleration less than </w:t>
                              </w:r>
                              <w:r w:rsidRPr="00606FC6">
                                <w:rPr>
                                  <w:i/>
                                  <w:iCs/>
                                </w:rPr>
                                <w:t>a</w:t>
                              </w:r>
                              <w:r>
                                <w:rPr>
                                  <w:vertAlign w:val="subscript"/>
                                </w:rPr>
                                <w:t xml:space="preserve"> urban</w:t>
                              </w:r>
                            </w:p>
                          </w:txbxContent>
                        </wps:txbx>
                        <wps:bodyPr rot="0" vert="horz" wrap="square" lIns="91440" tIns="45720" rIns="91440" bIns="45720" anchor="t" anchorCtr="0" upright="1">
                          <a:noAutofit/>
                        </wps:bodyPr>
                      </wps:wsp>
                      <wps:wsp>
                        <wps:cNvPr id="358" name="Line 66"/>
                        <wps:cNvCnPr>
                          <a:cxnSpLocks noChangeShapeType="1"/>
                        </wps:cNvCnPr>
                        <wps:spPr bwMode="auto">
                          <a:xfrm>
                            <a:off x="6782" y="5763"/>
                            <a:ext cx="1" cy="3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Line 67"/>
                        <wps:cNvCnPr>
                          <a:cxnSpLocks noChangeShapeType="1"/>
                        </wps:cNvCnPr>
                        <wps:spPr bwMode="auto">
                          <a:xfrm flipH="1">
                            <a:off x="5223" y="8168"/>
                            <a:ext cx="70" cy="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Line 68"/>
                        <wps:cNvCnPr>
                          <a:cxnSpLocks noChangeShapeType="1"/>
                        </wps:cNvCnPr>
                        <wps:spPr bwMode="auto">
                          <a:xfrm>
                            <a:off x="5371" y="913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Line 69"/>
                        <wps:cNvCnPr>
                          <a:cxnSpLocks noChangeShapeType="1"/>
                        </wps:cNvCnPr>
                        <wps:spPr bwMode="auto">
                          <a:xfrm>
                            <a:off x="7004" y="9367"/>
                            <a:ext cx="0" cy="3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2" name="Text Box 70"/>
                        <wps:cNvSpPr txBox="1">
                          <a:spLocks noChangeArrowheads="1"/>
                        </wps:cNvSpPr>
                        <wps:spPr bwMode="auto">
                          <a:xfrm>
                            <a:off x="5000" y="6110"/>
                            <a:ext cx="2004" cy="540"/>
                          </a:xfrm>
                          <a:prstGeom prst="rect">
                            <a:avLst/>
                          </a:prstGeom>
                          <a:solidFill>
                            <a:srgbClr val="FFFFFF"/>
                          </a:solidFill>
                          <a:ln w="9525">
                            <a:solidFill>
                              <a:srgbClr val="000000"/>
                            </a:solidFill>
                            <a:miter lim="800000"/>
                            <a:headEnd/>
                            <a:tailEnd/>
                          </a:ln>
                        </wps:spPr>
                        <wps:txbx>
                          <w:txbxContent>
                            <w:p w14:paraId="38CB552D" w14:textId="4C6AAABA" w:rsidR="004924DF" w:rsidRPr="00ED604E" w:rsidRDefault="004924DF" w:rsidP="00B01C61">
                              <w:pPr>
                                <w:jc w:val="center"/>
                              </w:pPr>
                              <w:r>
                                <w:t xml:space="preserve">Is engine speed of gear </w:t>
                              </w:r>
                              <w:r>
                                <w:rPr>
                                  <w:i/>
                                  <w:iCs/>
                                </w:rPr>
                                <w:t>i</w:t>
                              </w:r>
                              <w:r>
                                <w:t xml:space="preserve"> more than </w:t>
                              </w:r>
                              <w:r w:rsidR="00A87ADC" w:rsidRPr="00836743">
                                <w:rPr>
                                  <w:i/>
                                  <w:iCs/>
                                  <w:lang w:val="en-US"/>
                                </w:rPr>
                                <w:t>n</w:t>
                              </w:r>
                              <w:r w:rsidR="00A87ADC" w:rsidRPr="00836743">
                                <w:rPr>
                                  <w:i/>
                                  <w:iCs/>
                                  <w:vertAlign w:val="subscript"/>
                                  <w:lang w:val="en-US"/>
                                </w:rPr>
                                <w:t>MAX</w:t>
                              </w:r>
                              <w:r w:rsidR="00A87ADC" w:rsidRPr="00836743">
                                <w:rPr>
                                  <w:lang w:val="en-US"/>
                                </w:rPr>
                                <w:t xml:space="preserve"> </w:t>
                              </w:r>
                              <w:r>
                                <w:t>prior to BB’ ?</w:t>
                              </w:r>
                            </w:p>
                          </w:txbxContent>
                        </wps:txbx>
                        <wps:bodyPr rot="0" vert="horz" wrap="square" lIns="91440" tIns="45720" rIns="91440" bIns="45720" anchor="t" anchorCtr="0" upright="1">
                          <a:noAutofit/>
                        </wps:bodyPr>
                      </wps:wsp>
                      <wps:wsp>
                        <wps:cNvPr id="363" name="Text Box 71"/>
                        <wps:cNvSpPr txBox="1">
                          <a:spLocks noChangeArrowheads="1"/>
                        </wps:cNvSpPr>
                        <wps:spPr bwMode="auto">
                          <a:xfrm>
                            <a:off x="7075" y="7358"/>
                            <a:ext cx="1231" cy="471"/>
                          </a:xfrm>
                          <a:prstGeom prst="rect">
                            <a:avLst/>
                          </a:prstGeom>
                          <a:solidFill>
                            <a:srgbClr val="FFFFFF"/>
                          </a:solidFill>
                          <a:ln w="9525">
                            <a:solidFill>
                              <a:srgbClr val="000000"/>
                            </a:solidFill>
                            <a:miter lim="800000"/>
                            <a:headEnd/>
                            <a:tailEnd/>
                          </a:ln>
                        </wps:spPr>
                        <wps:txbx>
                          <w:txbxContent>
                            <w:p w14:paraId="79D2BBFC" w14:textId="33248F6B" w:rsidR="004924DF" w:rsidRPr="00ED604E" w:rsidRDefault="004924DF" w:rsidP="00B01C61">
                              <w:pPr>
                                <w:jc w:val="center"/>
                              </w:pPr>
                              <w:r>
                                <w:t>See Case 3 in Figure 4d</w:t>
                              </w:r>
                            </w:p>
                          </w:txbxContent>
                        </wps:txbx>
                        <wps:bodyPr rot="0" vert="horz" wrap="square" lIns="91440" tIns="45720" rIns="91440" bIns="45720" anchor="t" anchorCtr="0" upright="1">
                          <a:noAutofit/>
                        </wps:bodyPr>
                      </wps:wsp>
                      <wps:wsp>
                        <wps:cNvPr id="364" name="Line 72"/>
                        <wps:cNvCnPr>
                          <a:cxnSpLocks noChangeShapeType="1"/>
                        </wps:cNvCnPr>
                        <wps:spPr bwMode="auto">
                          <a:xfrm>
                            <a:off x="5371" y="6650"/>
                            <a:ext cx="1"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Text Box 73"/>
                        <wps:cNvSpPr txBox="1">
                          <a:spLocks noChangeArrowheads="1"/>
                        </wps:cNvSpPr>
                        <wps:spPr bwMode="auto">
                          <a:xfrm>
                            <a:off x="5446" y="6724"/>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6B388"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66" name="Line 74"/>
                        <wps:cNvCnPr>
                          <a:cxnSpLocks noChangeShapeType="1"/>
                        </wps:cNvCnPr>
                        <wps:spPr bwMode="auto">
                          <a:xfrm>
                            <a:off x="6705" y="6650"/>
                            <a:ext cx="727"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Text Box 75"/>
                        <wps:cNvSpPr txBox="1">
                          <a:spLocks noChangeArrowheads="1"/>
                        </wps:cNvSpPr>
                        <wps:spPr bwMode="auto">
                          <a:xfrm>
                            <a:off x="7004" y="6650"/>
                            <a:ext cx="57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8F924" w14:textId="675895B5" w:rsidR="004924DF" w:rsidRDefault="004924DF" w:rsidP="00B01C61">
                              <w:r>
                                <w:t>Yes</w:t>
                              </w:r>
                              <w:r>
                                <w:rPr>
                                  <w:noProof/>
                                  <w:lang w:eastAsia="en-GB"/>
                                </w:rPr>
                                <w:drawing>
                                  <wp:inline distT="0" distB="0" distL="0" distR="0" wp14:anchorId="58ABF6CA" wp14:editId="3B0FC72B">
                                    <wp:extent cx="251460" cy="45720"/>
                                    <wp:effectExtent l="0" t="0" r="0" b="0"/>
                                    <wp:docPr id="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g:wgp>
                  </a:graphicData>
                </a:graphic>
              </wp:inline>
            </w:drawing>
          </mc:Choice>
          <mc:Fallback>
            <w:pict>
              <v:group w14:anchorId="76BFFA9A" id="Gruppieren 151" o:spid="_x0000_s1085" style="width:485pt;height:495pt;mso-position-horizontal-relative:char;mso-position-vertical-relative:line" coordorigin="2328,3468" coordsize="7200,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">
                <o:lock v:ext="edit" aspectratio="t"/>
                <v:rect id="AutoShape 43" o:spid="_x0000_s1086" style="position:absolute;left:2328;top:3468;width:7200;height:7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" filled="f" stroked="f">
                  <o:lock v:ext="edit" aspectratio="t" text="t"/>
                </v:rect>
                <v:shape id="Text Box 44" o:spid="_x0000_s1087" type="#_x0000_t202" style="position:absolute;left:4852;top:5088;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38411E40" w14:textId="512CF3A7" w:rsidR="004924DF" w:rsidRDefault="004924DF" w:rsidP="00B01C61">
                        <w:r>
                          <w:t>Yes</w:t>
                        </w:r>
                        <w:r>
                          <w:rPr>
                            <w:noProof/>
                            <w:lang w:eastAsia="en-GB"/>
                          </w:rPr>
                          <w:drawing>
                            <wp:inline distT="0" distB="0" distL="0" distR="0" wp14:anchorId="4A5398B3" wp14:editId="64E57100">
                              <wp:extent cx="251460" cy="45720"/>
                              <wp:effectExtent l="0" t="0" r="0" b="0"/>
                              <wp:docPr id="2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45" o:spid="_x0000_s1088" type="#_x0000_t202" style="position:absolute;left:3144;top:5088;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" stroked="f">
                  <v:textbox>
                    <w:txbxContent>
                      <w:p w14:paraId="6646EA68" w14:textId="77777777" w:rsidR="004924DF" w:rsidRPr="00E16027" w:rsidRDefault="004924DF" w:rsidP="00B01C61">
                        <w:pPr>
                          <w:jc w:val="center"/>
                        </w:pPr>
                        <w:r>
                          <w:t>No</w:t>
                        </w:r>
                      </w:p>
                    </w:txbxContent>
                  </v:textbox>
                </v:shape>
                <v:shape id="Text Box 46" o:spid="_x0000_s1089" type="#_x0000_t202" alt="Text Box: Is acceleration  of gear i less than or equal 2,0 m/sec2? and engine speed less than S prior to BB’?&#10;" style="position:absolute;left:2996;top:4548;width:222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">
                  <v:textbox inset=",.3mm,,.3mm">
                    <w:txbxContent>
                      <w:p w14:paraId="6DEC5534" w14:textId="37F4474A" w:rsidR="004924DF" w:rsidRDefault="004924DF" w:rsidP="0063173D">
                        <w:pPr>
                          <w:spacing w:line="200" w:lineRule="atLeast"/>
                          <w:jc w:val="center"/>
                        </w:pPr>
                        <w:r>
                          <w:t xml:space="preserve">Is acceleration of gear </w:t>
                        </w:r>
                        <w:r>
                          <w:rPr>
                            <w:i/>
                            <w:iCs/>
                          </w:rPr>
                          <w:t>i</w:t>
                        </w:r>
                        <w:r>
                          <w:t xml:space="preserve"> less than or equal 2,0 m/s</w:t>
                        </w:r>
                        <w:r w:rsidRPr="00DA75C4">
                          <w:rPr>
                            <w:vertAlign w:val="superscript"/>
                          </w:rPr>
                          <w:t>2</w:t>
                        </w:r>
                        <w:r>
                          <w:t xml:space="preserve">? and engine speed less than </w:t>
                        </w:r>
                        <w:r w:rsidR="006B7EFE" w:rsidRPr="00836743">
                          <w:rPr>
                            <w:i/>
                            <w:iCs/>
                            <w:lang w:val="en-US"/>
                          </w:rPr>
                          <w:t>n</w:t>
                        </w:r>
                        <w:r w:rsidR="006B7EFE" w:rsidRPr="00836743">
                          <w:rPr>
                            <w:i/>
                            <w:iCs/>
                            <w:vertAlign w:val="subscript"/>
                            <w:lang w:val="en-US"/>
                          </w:rPr>
                          <w:t>MAX</w:t>
                        </w:r>
                        <w:r>
                          <w:t xml:space="preserve"> prior to BB’?</w:t>
                        </w:r>
                      </w:p>
                    </w:txbxContent>
                  </v:textbox>
                </v:shape>
                <v:shape id="Text Box 47" o:spid="_x0000_s1090" type="#_x0000_t202" style="position:absolute;left:3516;top:8328;width:207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14:paraId="3A66799B" w14:textId="79866A9E" w:rsidR="004924DF" w:rsidRPr="0076136C" w:rsidRDefault="004924DF" w:rsidP="00B01C61">
                        <w:pPr>
                          <w:jc w:val="center"/>
                        </w:pPr>
                        <w:r>
                          <w:t xml:space="preserve">Use both gears </w:t>
                        </w:r>
                        <w:r>
                          <w:rPr>
                            <w:i/>
                            <w:iCs/>
                          </w:rPr>
                          <w:t>i</w:t>
                        </w:r>
                        <w:r>
                          <w:t xml:space="preserve"> and </w:t>
                        </w:r>
                        <w:r w:rsidRPr="00ED604E">
                          <w:rPr>
                            <w:i/>
                            <w:iCs/>
                          </w:rPr>
                          <w:t>i</w:t>
                        </w:r>
                        <w:r>
                          <w:t>+1</w:t>
                        </w:r>
                        <w:r w:rsidRPr="00FC2CE1">
                          <w:t>, (</w:t>
                        </w:r>
                        <w:r w:rsidRPr="00FC2CE1">
                          <w:rPr>
                            <w:i/>
                            <w:iCs/>
                          </w:rPr>
                          <w:t>i</w:t>
                        </w:r>
                        <w:r w:rsidRPr="00FC2CE1">
                          <w:t xml:space="preserve">+2, </w:t>
                        </w:r>
                        <w:r w:rsidRPr="00FC2CE1">
                          <w:rPr>
                            <w:i/>
                            <w:iCs/>
                          </w:rPr>
                          <w:t xml:space="preserve"> i</w:t>
                        </w:r>
                        <w:r w:rsidRPr="00FC2CE1">
                          <w:t>+3,</w:t>
                        </w:r>
                        <w:r w:rsidRPr="00FC2CE1">
                          <w:rPr>
                            <w:iCs/>
                          </w:rPr>
                          <w:t xml:space="preserve"> or</w:t>
                        </w:r>
                        <w:r w:rsidRPr="00FC2CE1">
                          <w:rPr>
                            <w:i/>
                            <w:iCs/>
                          </w:rPr>
                          <w:t>,</w:t>
                        </w:r>
                        <w:r w:rsidRPr="00FC2CE1">
                          <w:t xml:space="preserve">..)  </w:t>
                        </w:r>
                        <w:r>
                          <w:t xml:space="preserve"> and compute </w:t>
                        </w:r>
                        <w:r>
                          <w:rPr>
                            <w:i/>
                            <w:iCs/>
                          </w:rPr>
                          <w:t>k</w:t>
                        </w:r>
                        <w:r>
                          <w:t xml:space="preserve"> </w:t>
                        </w:r>
                        <w:r>
                          <w:rPr>
                            <w:vertAlign w:val="subscript"/>
                          </w:rPr>
                          <w:t xml:space="preserve">P </w:t>
                        </w:r>
                        <w:r>
                          <w:t xml:space="preserve"> according to 3.1.3.</w:t>
                        </w:r>
                        <w:r w:rsidR="00C3092B">
                          <w:t>4.</w:t>
                        </w:r>
                        <w:r>
                          <w:t>1.</w:t>
                        </w:r>
                        <w:r w:rsidR="00C3092B">
                          <w:t>2.</w:t>
                        </w:r>
                        <w:r>
                          <w:t xml:space="preserve"> and </w:t>
                        </w:r>
                        <w:r w:rsidRPr="0088047B">
                          <w:rPr>
                            <w:i/>
                            <w:iCs/>
                          </w:rPr>
                          <w:t>k</w:t>
                        </w:r>
                        <w:r>
                          <w:t xml:space="preserve"> by 3.1.2.1.4.1.</w:t>
                        </w:r>
                      </w:p>
                    </w:txbxContent>
                  </v:textbox>
                </v:shape>
                <v:shape id="Text Box 48" o:spid="_x0000_s1091" type="#_x0000_t202" style="position:absolute;left:5074;top:9678;width:207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1B5463F4" w14:textId="77777777" w:rsidR="004924DF" w:rsidRPr="0076136C" w:rsidRDefault="004924DF"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shape id="Text Box 49" o:spid="_x0000_s1092" type="#_x0000_t202" style="position:absolute;left:2699;top:3468;width:289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14:paraId="6CB81070" w14:textId="77777777" w:rsidR="004924DF" w:rsidRDefault="004924DF" w:rsidP="0063173D">
                        <w:pPr>
                          <w:spacing w:line="200" w:lineRule="atLeast"/>
                          <w:jc w:val="center"/>
                        </w:pPr>
                        <w:r>
                          <w:t>Case 1:</w:t>
                        </w:r>
                      </w:p>
                      <w:p w14:paraId="6C5B82A2" w14:textId="77777777" w:rsidR="004924DF" w:rsidRDefault="004924DF" w:rsidP="00B01C61">
                        <w:pPr>
                          <w:jc w:val="center"/>
                        </w:pPr>
                        <w:r>
                          <w:t xml:space="preserve"> Two gears, gear </w:t>
                        </w:r>
                        <w:r>
                          <w:rPr>
                            <w:i/>
                            <w:iCs/>
                          </w:rPr>
                          <w:t>i</w:t>
                        </w:r>
                        <w:r>
                          <w:t xml:space="preserve"> with stable acceleration above </w:t>
                        </w:r>
                        <w:r w:rsidRPr="00606FC6">
                          <w:rPr>
                            <w:i/>
                            <w:iCs/>
                          </w:rPr>
                          <w:t>a</w:t>
                        </w:r>
                        <w:r>
                          <w:rPr>
                            <w:vertAlign w:val="subscript"/>
                          </w:rPr>
                          <w:t xml:space="preserve"> wot </w:t>
                        </w:r>
                        <w:r w:rsidRPr="00606FC6">
                          <w:rPr>
                            <w:vertAlign w:val="subscript"/>
                          </w:rPr>
                          <w:t>ref</w:t>
                        </w:r>
                        <w:r>
                          <w:t xml:space="preserve"> and gear </w:t>
                        </w:r>
                        <w:r w:rsidRPr="00455258">
                          <w:rPr>
                            <w:i/>
                            <w:iCs/>
                          </w:rPr>
                          <w:t>i</w:t>
                        </w:r>
                        <w:r>
                          <w:t xml:space="preserve">+1 with stable acceleration below </w:t>
                        </w:r>
                        <w:r w:rsidRPr="00606FC6">
                          <w:rPr>
                            <w:i/>
                            <w:iCs/>
                          </w:rPr>
                          <w:t>a</w:t>
                        </w:r>
                        <w:r w:rsidRPr="00606FC6">
                          <w:rPr>
                            <w:vertAlign w:val="subscript"/>
                          </w:rPr>
                          <w:t xml:space="preserve"> wot ref</w:t>
                        </w:r>
                      </w:p>
                      <w:p w14:paraId="0DAF7B10" w14:textId="77777777" w:rsidR="004924DF" w:rsidRPr="004D17C0" w:rsidRDefault="004924DF" w:rsidP="00B01C61">
                        <w:pPr>
                          <w:jc w:val="center"/>
                        </w:pPr>
                        <w:r>
                          <w:t xml:space="preserve"> </w:t>
                        </w:r>
                      </w:p>
                    </w:txbxContent>
                  </v:textbox>
                </v:shape>
                <v:shape id="Text Box 50" o:spid="_x0000_s1093" type="#_x0000_t202" style="position:absolute;left:6114;top:3468;width:28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14:paraId="405BFF7C" w14:textId="77777777" w:rsidR="004924DF" w:rsidRDefault="004924DF" w:rsidP="00B01C61">
                        <w:pPr>
                          <w:jc w:val="center"/>
                        </w:pPr>
                        <w:r>
                          <w:t>Case 2:</w:t>
                        </w:r>
                      </w:p>
                      <w:p w14:paraId="24650A8C" w14:textId="315FC204" w:rsidR="004924DF" w:rsidRPr="00220267" w:rsidRDefault="004924DF" w:rsidP="00B01C61">
                        <w:pPr>
                          <w:jc w:val="center"/>
                        </w:pPr>
                        <w:r>
                          <w:t xml:space="preserve"> One gear with stable acceleration above 2,0 m/sec</w:t>
                        </w:r>
                        <w:r w:rsidRPr="00DA75C4">
                          <w:rPr>
                            <w:vertAlign w:val="superscript"/>
                          </w:rPr>
                          <w:t>2</w:t>
                        </w:r>
                        <w:r>
                          <w:t xml:space="preserve"> or engine speed greater than </w:t>
                        </w:r>
                        <w:r w:rsidR="006B7EFE" w:rsidRPr="00836743">
                          <w:rPr>
                            <w:i/>
                            <w:iCs/>
                            <w:lang w:val="en-US"/>
                          </w:rPr>
                          <w:t>n</w:t>
                        </w:r>
                        <w:r w:rsidR="006B7EFE" w:rsidRPr="00836743">
                          <w:rPr>
                            <w:i/>
                            <w:iCs/>
                            <w:vertAlign w:val="subscript"/>
                            <w:lang w:val="en-US"/>
                          </w:rPr>
                          <w:t>MAX</w:t>
                        </w:r>
                        <w:r>
                          <w:t xml:space="preserve"> prior to BB'</w:t>
                        </w:r>
                      </w:p>
                      <w:p w14:paraId="53524FCF" w14:textId="77777777" w:rsidR="004924DF" w:rsidRPr="004D17C0" w:rsidRDefault="004924DF" w:rsidP="00B01C61">
                        <w:pPr>
                          <w:jc w:val="center"/>
                        </w:pPr>
                        <w:r>
                          <w:t xml:space="preserve"> </w:t>
                        </w:r>
                      </w:p>
                    </w:txbxContent>
                  </v:textbox>
                </v:shape>
                <v:line id="Line 51" o:spid="_x0000_s1094" style="position:absolute;visibility:visible;mso-wrap-style:square" from="4703,5088" to="4704,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shape id="Text Box 52" o:spid="_x0000_s1095" type="#_x0000_t202" style="position:absolute;left:6114;top:4413;width:33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">
                  <v:textbox>
                    <w:txbxContent>
                      <w:p w14:paraId="2102392A" w14:textId="22B844F2" w:rsidR="004924DF" w:rsidRPr="00220267" w:rsidRDefault="004924DF" w:rsidP="00B01C61">
                        <w:pPr>
                          <w:jc w:val="center"/>
                        </w:pPr>
                        <w:r>
                          <w:t xml:space="preserve">Determine first gear </w:t>
                        </w:r>
                        <w:r>
                          <w:rPr>
                            <w:i/>
                            <w:iCs/>
                          </w:rPr>
                          <w:t>i</w:t>
                        </w:r>
                        <w:r>
                          <w:t xml:space="preserve"> + n (n=1,2,…) with stable acceleration less than or equal to 2,0 m/s</w:t>
                        </w:r>
                        <w:r w:rsidRPr="00DA75C4">
                          <w:rPr>
                            <w:vertAlign w:val="superscript"/>
                          </w:rPr>
                          <w:t>2</w:t>
                        </w:r>
                        <w:r>
                          <w:t xml:space="preserve"> and engine speed less than </w:t>
                        </w:r>
                        <w:r w:rsidR="006B7EFE" w:rsidRPr="00836743">
                          <w:rPr>
                            <w:i/>
                            <w:iCs/>
                            <w:lang w:val="en-US"/>
                          </w:rPr>
                          <w:t>n</w:t>
                        </w:r>
                        <w:r w:rsidR="006B7EFE" w:rsidRPr="00836743">
                          <w:rPr>
                            <w:i/>
                            <w:iCs/>
                            <w:vertAlign w:val="subscript"/>
                            <w:lang w:val="en-US"/>
                          </w:rPr>
                          <w:t>MAX</w:t>
                        </w:r>
                        <w:r>
                          <w:t xml:space="preserve"> prior to BB'</w:t>
                        </w:r>
                      </w:p>
                      <w:p w14:paraId="6D57CBDC" w14:textId="77777777" w:rsidR="004924DF" w:rsidRPr="004D17C0" w:rsidRDefault="004924DF" w:rsidP="00B01C61">
                        <w:pPr>
                          <w:jc w:val="center"/>
                        </w:pPr>
                        <w:r>
                          <w:t xml:space="preserve"> </w:t>
                        </w:r>
                      </w:p>
                    </w:txbxContent>
                  </v:textbox>
                </v:shape>
                <v:shape id="Text Box 53" o:spid="_x0000_s1096" type="#_x0000_t202" style="position:absolute;left:6633;top:5223;width:20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BG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eDLMzKBXt4AAAD//wMAUEsBAi0AFAAGAAgAAAAhANvh9svuAAAAhQEAABMAAAAAAAAA&#10;AAAAAAAAAAAAAFtDb250ZW50X1R5cGVzXS54bWxQSwECLQAUAAYACAAAACEAWvQsW78AAAAVAQAA&#10;CwAAAAAAAAAAAAAAAAAfAQAAX3JlbHMvLnJlbHNQSwECLQAUAAYACAAAACEA4mVgRsYAAADcAAAA&#10;DwAAAAAAAAAAAAAAAAAHAgAAZHJzL2Rvd25yZXYueG1sUEsFBgAAAAADAAMAtwAAAPoCAAAAAA==&#10;">
                  <v:textbox>
                    <w:txbxContent>
                      <w:p w14:paraId="6937A846" w14:textId="77777777" w:rsidR="004924DF" w:rsidRPr="00ED604E" w:rsidRDefault="004924DF" w:rsidP="00B01C61">
                        <w:pPr>
                          <w:jc w:val="center"/>
                        </w:pPr>
                        <w:r>
                          <w:t xml:space="preserve">Is acceleration of gear </w:t>
                        </w:r>
                        <w:r>
                          <w:rPr>
                            <w:i/>
                            <w:iCs/>
                          </w:rPr>
                          <w:t>i</w:t>
                        </w:r>
                        <w:r>
                          <w:t xml:space="preserve"> +n more than </w:t>
                        </w:r>
                        <w:r w:rsidRPr="00606FC6">
                          <w:rPr>
                            <w:i/>
                            <w:iCs/>
                          </w:rPr>
                          <w:t>a</w:t>
                        </w:r>
                        <w:r>
                          <w:rPr>
                            <w:vertAlign w:val="subscript"/>
                          </w:rPr>
                          <w:t xml:space="preserve"> urban</w:t>
                        </w:r>
                        <w:r>
                          <w:t>?</w:t>
                        </w:r>
                      </w:p>
                    </w:txbxContent>
                  </v:textbox>
                </v:shape>
                <v:shape id="Text Box 54" o:spid="_x0000_s1097" type="#_x0000_t202" style="position:absolute;left:8637;top:5763;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14:paraId="7A0D93FF" w14:textId="7F134B41" w:rsidR="004924DF" w:rsidRDefault="004924DF" w:rsidP="00B01C61">
                        <w:r>
                          <w:t>Yes</w:t>
                        </w:r>
                        <w:r>
                          <w:rPr>
                            <w:noProof/>
                            <w:lang w:eastAsia="en-GB"/>
                          </w:rPr>
                          <w:drawing>
                            <wp:inline distT="0" distB="0" distL="0" distR="0" wp14:anchorId="0415F02F" wp14:editId="7BA83557">
                              <wp:extent cx="251460" cy="45720"/>
                              <wp:effectExtent l="0" t="0" r="0" b="0"/>
                              <wp:docPr id="2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5" o:spid="_x0000_s1098" type="#_x0000_t202" style="position:absolute;left:6707;top:8598;width:2079;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14:paraId="1C320758" w14:textId="1453ECCE" w:rsidR="004924DF" w:rsidRPr="0076136C" w:rsidRDefault="004924DF" w:rsidP="00B01C61">
                        <w:pPr>
                          <w:jc w:val="center"/>
                        </w:pPr>
                        <w:r>
                          <w:t>Use gear</w:t>
                        </w:r>
                        <w:r w:rsidR="00C3092B">
                          <w:t xml:space="preserve"> i+n (n=1, 2, …)</w:t>
                        </w:r>
                        <w:r>
                          <w:t xml:space="preserve"> and compute </w:t>
                        </w:r>
                        <w:r>
                          <w:rPr>
                            <w:i/>
                            <w:iCs/>
                          </w:rPr>
                          <w:t>k</w:t>
                        </w:r>
                        <w:r>
                          <w:t xml:space="preserve"> </w:t>
                        </w:r>
                        <w:r>
                          <w:rPr>
                            <w:vertAlign w:val="subscript"/>
                          </w:rPr>
                          <w:t xml:space="preserve">P </w:t>
                        </w:r>
                        <w:r>
                          <w:t xml:space="preserve"> according to 3.1.3.</w:t>
                        </w:r>
                        <w:r w:rsidR="009916FB">
                          <w:t>4.</w:t>
                        </w:r>
                        <w:r>
                          <w:t>1.</w:t>
                        </w:r>
                        <w:r w:rsidR="009916FB">
                          <w:t>2.</w:t>
                        </w:r>
                      </w:p>
                    </w:txbxContent>
                  </v:textbox>
                </v:shape>
                <v:line id="Line 56" o:spid="_x0000_s1099" style="position:absolute;visibility:visible;mso-wrap-style:square" from="3070,508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Line 57" o:spid="_x0000_s1100" style="position:absolute;flip:x;visibility:visible;mso-wrap-style:square" from="2773,535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v:line id="Line 58" o:spid="_x0000_s1101" style="position:absolute;flip:y;visibility:visible;mso-wrap-style:square" from="2773,4413" to="2773,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line id="Line 59" o:spid="_x0000_s1102" style="position:absolute;visibility:visible;mso-wrap-style:square" from="2773,4413" to="611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v:line id="Line 60" o:spid="_x0000_s1103" style="position:absolute;visibility:visible;mso-wrap-style:square" from="4109,4278" to="4109,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">
                  <v:stroke endarrow="block"/>
                </v:line>
                <v:line id="Line 61" o:spid="_x0000_s1104" style="position:absolute;visibility:visible;mso-wrap-style:square" from="8570,5763" to="8571,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">
                  <v:stroke endarrow="block"/>
                </v:line>
                <v:line id="Line 62" o:spid="_x0000_s1105" style="position:absolute;visibility:visible;mso-wrap-style:square" from="7524,4278" to="752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">
                  <v:stroke endarrow="block"/>
                </v:line>
                <v:line id="Line 63" o:spid="_x0000_s1106" style="position:absolute;visibility:visible;mso-wrap-style:square" from="7672,5088" to="7672,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">
                  <v:stroke endarrow="block"/>
                </v:line>
                <v:shape id="Text Box 64" o:spid="_x0000_s1107" type="#_x0000_t202" style="position:absolute;left:6930;top:5840;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" stroked="f">
                  <v:textbox>
                    <w:txbxContent>
                      <w:p w14:paraId="1711586F" w14:textId="77777777" w:rsidR="004924DF" w:rsidRPr="00E16027" w:rsidRDefault="004924DF" w:rsidP="00B01C61">
                        <w:pPr>
                          <w:jc w:val="center"/>
                        </w:pPr>
                        <w:r>
                          <w:t>No</w:t>
                        </w:r>
                      </w:p>
                    </w:txbxContent>
                  </v:textbox>
                </v:shape>
                <v:shape id="Text Box 65" o:spid="_x0000_s1108" type="#_x0000_t202" style="position:absolute;left:4927;top:7358;width:207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">
                  <v:textbox>
                    <w:txbxContent>
                      <w:p w14:paraId="62B9BB20" w14:textId="27FF28CE" w:rsidR="004924DF" w:rsidRPr="0076136C" w:rsidRDefault="004924DF" w:rsidP="0063173D">
                        <w:pPr>
                          <w:spacing w:line="200" w:lineRule="atLeast"/>
                          <w:jc w:val="center"/>
                        </w:pPr>
                        <w:r>
                          <w:t xml:space="preserve">Use both gears </w:t>
                        </w:r>
                        <w:r>
                          <w:rPr>
                            <w:i/>
                            <w:iCs/>
                          </w:rPr>
                          <w:t>i</w:t>
                        </w:r>
                        <w:r>
                          <w:t xml:space="preserve"> with acceleration higher than 2,0 m/sec</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or</w:t>
                        </w:r>
                        <w:r w:rsidRPr="00FC2CE1">
                          <w:rPr>
                            <w:i/>
                            <w:iCs/>
                          </w:rPr>
                          <w:t>,</w:t>
                        </w:r>
                        <w:r w:rsidRPr="00FC2CE1">
                          <w:t xml:space="preserve">..) </w:t>
                        </w:r>
                        <w:r>
                          <w:t xml:space="preserve"> with acceleration less than </w:t>
                        </w:r>
                        <w:r w:rsidRPr="00606FC6">
                          <w:rPr>
                            <w:i/>
                            <w:iCs/>
                          </w:rPr>
                          <w:t>a</w:t>
                        </w:r>
                        <w:r>
                          <w:rPr>
                            <w:vertAlign w:val="subscript"/>
                          </w:rPr>
                          <w:t xml:space="preserve"> urban</w:t>
                        </w:r>
                      </w:p>
                    </w:txbxContent>
                  </v:textbox>
                </v:shape>
                <v:line id="Line 66" o:spid="_x0000_s1109" style="position:absolute;visibility:visible;mso-wrap-style:square" from="6782,5763" to="6783,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">
                  <v:stroke endarrow="block"/>
                </v:line>
                <v:line id="Line 67" o:spid="_x0000_s1110" style="position:absolute;flip:x;visibility:visible;mso-wrap-style:square" from="5223,8168" to="5293,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3+4xQAAANwAAAAPAAAAZHJzL2Rvd25yZXYueG1sRI9Ba8JA&#10;EIXvgv9hmYKXoJs2WG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Ce83+4xQAAANwAAAAP&#10;AAAAAAAAAAAAAAAAAAcCAABkcnMvZG93bnJldi54bWxQSwUGAAAAAAMAAwC3AAAA+QIAAAAA&#10;">
                  <v:stroke endarrow="block"/>
                </v:line>
                <v:line id="Line 68" o:spid="_x0000_s1111" style="position:absolute;visibility:visible;mso-wrap-style:square" from="5371,9138" to="5371,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">
                  <v:stroke endarrow="block"/>
                </v:line>
                <v:line id="Line 69" o:spid="_x0000_s1112" style="position:absolute;visibility:visible;mso-wrap-style:square" from="7004,9367" to="7004,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6QxQAAANwAAAAPAAAAZHJzL2Rvd25yZXYueG1sRI9BawIx&#10;FITvhf6H8AreanYr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CVlv6QxQAAANwAAAAP&#10;AAAAAAAAAAAAAAAAAAcCAABkcnMvZG93bnJldi54bWxQSwUGAAAAAAMAAwC3AAAA+QIAAAAA&#10;">
                  <v:stroke endarrow="block"/>
                </v:line>
                <v:shape id="Text Box 70" o:spid="_x0000_s1113" type="#_x0000_t202" style="position:absolute;left:5000;top:6110;width:20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">
                  <v:textbox>
                    <w:txbxContent>
                      <w:p w14:paraId="38CB552D" w14:textId="4C6AAABA" w:rsidR="004924DF" w:rsidRPr="00ED604E" w:rsidRDefault="004924DF" w:rsidP="00B01C61">
                        <w:pPr>
                          <w:jc w:val="center"/>
                        </w:pPr>
                        <w:r>
                          <w:t xml:space="preserve">Is engine speed of gear </w:t>
                        </w:r>
                        <w:r>
                          <w:rPr>
                            <w:i/>
                            <w:iCs/>
                          </w:rPr>
                          <w:t>i</w:t>
                        </w:r>
                        <w:r>
                          <w:t xml:space="preserve"> more than </w:t>
                        </w:r>
                        <w:r w:rsidR="00A87ADC" w:rsidRPr="00836743">
                          <w:rPr>
                            <w:i/>
                            <w:iCs/>
                            <w:lang w:val="en-US"/>
                          </w:rPr>
                          <w:t>n</w:t>
                        </w:r>
                        <w:r w:rsidR="00A87ADC" w:rsidRPr="00836743">
                          <w:rPr>
                            <w:i/>
                            <w:iCs/>
                            <w:vertAlign w:val="subscript"/>
                            <w:lang w:val="en-US"/>
                          </w:rPr>
                          <w:t>MAX</w:t>
                        </w:r>
                        <w:r w:rsidR="00A87ADC" w:rsidRPr="00836743">
                          <w:rPr>
                            <w:lang w:val="en-US"/>
                          </w:rPr>
                          <w:t xml:space="preserve"> </w:t>
                        </w:r>
                        <w:r>
                          <w:t>prior to BB’ ?</w:t>
                        </w:r>
                      </w:p>
                    </w:txbxContent>
                  </v:textbox>
                </v:shape>
                <v:shape id="Text Box 71" o:spid="_x0000_s1114" type="#_x0000_t202" style="position:absolute;left:7075;top:7358;width:1231;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">
                  <v:textbox>
                    <w:txbxContent>
                      <w:p w14:paraId="79D2BBFC" w14:textId="33248F6B" w:rsidR="004924DF" w:rsidRPr="00ED604E" w:rsidRDefault="004924DF" w:rsidP="00B01C61">
                        <w:pPr>
                          <w:jc w:val="center"/>
                        </w:pPr>
                        <w:r>
                          <w:t>See Case 3 in Figure 4d</w:t>
                        </w:r>
                      </w:p>
                    </w:txbxContent>
                  </v:textbox>
                </v:shape>
                <v:line id="Line 72" o:spid="_x0000_s1115" style="position:absolute;visibility:visible;mso-wrap-style:square" from="5371,6650" to="537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V0I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0Ba5n0hGQq38AAAD//wMAUEsBAi0AFAAGAAgAAAAhANvh9svuAAAAhQEAABMAAAAAAAAA&#10;AAAAAAAAAAAAAFtDb250ZW50X1R5cGVzXS54bWxQSwECLQAUAAYACAAAACEAWvQsW78AAAAVAQAA&#10;CwAAAAAAAAAAAAAAAAAfAQAAX3JlbHMvLnJlbHNQSwECLQAUAAYACAAAACEAheFdCMYAAADcAAAA&#10;DwAAAAAAAAAAAAAAAAAHAgAAZHJzL2Rvd25yZXYueG1sUEsFBgAAAAADAAMAtwAAAPoCAAAAAA==&#10;">
                  <v:stroke endarrow="block"/>
                </v:line>
                <v:shape id="Text Box 73" o:spid="_x0000_s1116" type="#_x0000_t202" style="position:absolute;left:5446;top:6724;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" stroked="f">
                  <v:textbox>
                    <w:txbxContent>
                      <w:p w14:paraId="4646B388" w14:textId="77777777" w:rsidR="004924DF" w:rsidRPr="00E16027" w:rsidRDefault="004924DF" w:rsidP="00B01C61">
                        <w:pPr>
                          <w:jc w:val="center"/>
                        </w:pPr>
                        <w:r>
                          <w:t>No</w:t>
                        </w:r>
                      </w:p>
                    </w:txbxContent>
                  </v:textbox>
                </v:shape>
                <v:line id="Line 74" o:spid="_x0000_s1117" style="position:absolute;visibility:visible;mso-wrap-style:square" from="6705,6650" to="743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">
                  <v:stroke endarrow="block"/>
                </v:line>
                <v:shape id="Text Box 75" o:spid="_x0000_s1118" type="#_x0000_t202" style="position:absolute;left:7004;top:6650;width:57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" stroked="f">
                  <v:textbox>
                    <w:txbxContent>
                      <w:p w14:paraId="4F18F924" w14:textId="675895B5" w:rsidR="004924DF" w:rsidRDefault="004924DF" w:rsidP="00B01C61">
                        <w:r>
                          <w:t>Yes</w:t>
                        </w:r>
                        <w:r>
                          <w:rPr>
                            <w:noProof/>
                            <w:lang w:eastAsia="en-GB"/>
                          </w:rPr>
                          <w:drawing>
                            <wp:inline distT="0" distB="0" distL="0" distR="0" wp14:anchorId="58ABF6CA" wp14:editId="3B0FC72B">
                              <wp:extent cx="251460" cy="45720"/>
                              <wp:effectExtent l="0" t="0" r="0" b="0"/>
                              <wp:docPr id="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w10:anchorlock/>
              </v:group>
            </w:pict>
          </mc:Fallback>
        </mc:AlternateContent>
      </w:r>
    </w:p>
    <w:p w14:paraId="1B29B8AD" w14:textId="50651703"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 xml:space="preserve">4d </w:t>
      </w:r>
    </w:p>
    <w:p w14:paraId="2A9E867D"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locked gear PART 3</w:t>
      </w:r>
    </w:p>
    <w:p w14:paraId="1E9A2162" w14:textId="51309CEA" w:rsidR="00B01C61" w:rsidRPr="00281C39" w:rsidRDefault="00B01C61" w:rsidP="00B01C61"/>
    <w:p w14:paraId="665AF94A" w14:textId="77777777" w:rsidR="009A5D54" w:rsidRPr="00281C39" w:rsidRDefault="009A5D54" w:rsidP="00B01C61"/>
    <w:p w14:paraId="19FF7A61" w14:textId="7B8718FF" w:rsidR="00B01C61" w:rsidRPr="00281C39" w:rsidRDefault="00496631" w:rsidP="00B01C61">
      <w:r w:rsidRPr="00281C39">
        <w:rPr>
          <w:noProof/>
        </w:rPr>
        <mc:AlternateContent>
          <mc:Choice Requires="wpg">
            <w:drawing>
              <wp:inline distT="0" distB="0" distL="0" distR="0" wp14:anchorId="08D6FBF5" wp14:editId="11CFA7EC">
                <wp:extent cx="5731510" cy="6594299"/>
                <wp:effectExtent l="0" t="0" r="0" b="0"/>
                <wp:docPr id="1"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31510" cy="6594299"/>
                          <a:chOff x="1348" y="1827"/>
                          <a:chExt cx="9700" cy="11160"/>
                        </a:xfrm>
                      </wpg:grpSpPr>
                      <wps:wsp>
                        <wps:cNvPr id="2" name="AutoShape 3"/>
                        <wps:cNvSpPr>
                          <a:spLocks noChangeAspect="1" noChangeArrowheads="1" noTextEdit="1"/>
                        </wps:cNvSpPr>
                        <wps:spPr bwMode="auto">
                          <a:xfrm>
                            <a:off x="1348" y="1827"/>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Text Box 4"/>
                        <wps:cNvSpPr txBox="1">
                          <a:spLocks noChangeArrowheads="1"/>
                        </wps:cNvSpPr>
                        <wps:spPr bwMode="auto">
                          <a:xfrm>
                            <a:off x="8232" y="5356"/>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7DD16" w14:textId="77777777" w:rsidR="00496631" w:rsidRDefault="00496631" w:rsidP="00496631">
                              <w:r>
                                <w:t>Yes</w:t>
                              </w:r>
                              <w:r>
                                <w:rPr>
                                  <w:noProof/>
                                  <w:lang w:eastAsia="en-GB"/>
                                </w:rPr>
                                <w:drawing>
                                  <wp:inline distT="0" distB="0" distL="0" distR="0" wp14:anchorId="7A6492CE" wp14:editId="7F60E703">
                                    <wp:extent cx="251460" cy="45720"/>
                                    <wp:effectExtent l="0" t="0" r="0" b="0"/>
                                    <wp:docPr id="13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4" name="Text Box 5"/>
                        <wps:cNvSpPr txBox="1">
                          <a:spLocks noChangeArrowheads="1"/>
                        </wps:cNvSpPr>
                        <wps:spPr bwMode="auto">
                          <a:xfrm>
                            <a:off x="4414" y="4792"/>
                            <a:ext cx="604"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B59CC" w14:textId="77777777" w:rsidR="00496631" w:rsidRPr="00E16027" w:rsidRDefault="00496631" w:rsidP="00496631">
                              <w:pPr>
                                <w:jc w:val="center"/>
                              </w:pPr>
                              <w:r>
                                <w:t>No</w:t>
                              </w:r>
                            </w:p>
                          </w:txbxContent>
                        </wps:txbx>
                        <wps:bodyPr rot="0" vert="horz" wrap="square" lIns="91440" tIns="45720" rIns="91440" bIns="45720" anchor="t" anchorCtr="0" upright="1">
                          <a:noAutofit/>
                        </wps:bodyPr>
                      </wps:wsp>
                      <wps:wsp>
                        <wps:cNvPr id="5"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3B560331" w14:textId="77777777" w:rsidR="00496631" w:rsidRPr="0076136C" w:rsidRDefault="00496631" w:rsidP="00496631">
                              <w:pPr>
                                <w:jc w:val="center"/>
                              </w:pPr>
                              <w:r>
                                <w:t>Yes</w:t>
                              </w:r>
                            </w:p>
                          </w:txbxContent>
                        </wps:txbx>
                        <wps:bodyPr rot="0" vert="horz" wrap="square" lIns="91440" tIns="45720" rIns="91440" bIns="45720" anchor="t" anchorCtr="0" upright="1">
                          <a:noAutofit/>
                        </wps:bodyPr>
                      </wps:wsp>
                      <wps:wsp>
                        <wps:cNvPr id="6" name="Text Box 7"/>
                        <wps:cNvSpPr txBox="1">
                          <a:spLocks noChangeArrowheads="1"/>
                        </wps:cNvSpPr>
                        <wps:spPr bwMode="auto">
                          <a:xfrm>
                            <a:off x="1812" y="6346"/>
                            <a:ext cx="4499" cy="2241"/>
                          </a:xfrm>
                          <a:prstGeom prst="rect">
                            <a:avLst/>
                          </a:prstGeom>
                          <a:solidFill>
                            <a:srgbClr val="FFFFFF"/>
                          </a:solidFill>
                          <a:ln w="9525">
                            <a:solidFill>
                              <a:srgbClr val="000000"/>
                            </a:solidFill>
                            <a:miter lim="800000"/>
                            <a:headEnd/>
                            <a:tailEnd/>
                          </a:ln>
                        </wps:spPr>
                        <wps:txbx>
                          <w:txbxContent>
                            <w:p w14:paraId="584499BE" w14:textId="77777777" w:rsidR="009B1BEA" w:rsidRPr="000C211B" w:rsidRDefault="009B1BEA" w:rsidP="009B1BEA">
                              <w:pPr>
                                <w:jc w:val="center"/>
                                <w:rPr>
                                  <w:lang w:val="en-US"/>
                                </w:rPr>
                              </w:pPr>
                              <w:r w:rsidRPr="00A22C77">
                                <w:rPr>
                                  <w:lang w:val="en-US"/>
                                </w:rPr>
                                <w:t>Use gear i+n (n=1, 2, ...) with test speed 50</w:t>
                              </w:r>
                              <w:r>
                                <w:rPr>
                                  <w:lang w:val="en-US"/>
                                </w:rPr>
                                <w:t xml:space="preserve"> </w:t>
                              </w:r>
                              <w:r w:rsidRPr="00A22C77">
                                <w:rPr>
                                  <w:lang w:val="en-US"/>
                                </w:rPr>
                                <w:t xml:space="preserve">km/h and compute kP according to 3.1.3.4.1.2. </w:t>
                              </w:r>
                            </w:p>
                            <w:p w14:paraId="6F447D6B" w14:textId="77777777" w:rsidR="00496631" w:rsidRPr="000C211B" w:rsidRDefault="00496631" w:rsidP="00496631">
                              <w:pPr>
                                <w:jc w:val="center"/>
                                <w:rPr>
                                  <w:lang w:val="en-US"/>
                                </w:rPr>
                              </w:pPr>
                            </w:p>
                          </w:txbxContent>
                        </wps:txbx>
                        <wps:bodyPr rot="0" vert="horz" wrap="square" lIns="91440" tIns="45720" rIns="91440" bIns="45720" anchor="t" anchorCtr="0" upright="1">
                          <a:noAutofit/>
                        </wps:bodyPr>
                      </wps:wsp>
                      <wps:wsp>
                        <wps:cNvPr id="1369" name="Text Box 10"/>
                        <wps:cNvSpPr txBox="1">
                          <a:spLocks noChangeArrowheads="1"/>
                        </wps:cNvSpPr>
                        <wps:spPr bwMode="auto">
                          <a:xfrm>
                            <a:off x="3832" y="3286"/>
                            <a:ext cx="5730" cy="486"/>
                          </a:xfrm>
                          <a:prstGeom prst="rect">
                            <a:avLst/>
                          </a:prstGeom>
                          <a:solidFill>
                            <a:srgbClr val="FFFFFF"/>
                          </a:solidFill>
                          <a:ln w="9525">
                            <a:solidFill>
                              <a:srgbClr val="000000"/>
                            </a:solidFill>
                            <a:miter lim="800000"/>
                            <a:headEnd/>
                            <a:tailEnd/>
                          </a:ln>
                        </wps:spPr>
                        <wps:txbx>
                          <w:txbxContent>
                            <w:p w14:paraId="72604779" w14:textId="77777777" w:rsidR="00496631" w:rsidRPr="000C211B" w:rsidRDefault="00496631" w:rsidP="00496631">
                              <w:pPr>
                                <w:jc w:val="center"/>
                                <w:rPr>
                                  <w:lang w:val="en-US"/>
                                </w:rPr>
                              </w:pPr>
                              <w:r w:rsidRPr="000C211B">
                                <w:rPr>
                                  <w:lang w:val="en-US"/>
                                </w:rPr>
                                <w:t xml:space="preserve">Reduce test speed </w:t>
                              </w:r>
                              <w:r w:rsidRPr="000C211B">
                                <w:rPr>
                                  <w:i/>
                                  <w:iCs/>
                                  <w:lang w:val="en-US"/>
                                </w:rPr>
                                <w:t>v</w:t>
                              </w:r>
                              <w:r w:rsidRPr="000C211B">
                                <w:rPr>
                                  <w:i/>
                                  <w:iCs/>
                                  <w:vertAlign w:val="subscript"/>
                                  <w:lang w:val="en-US"/>
                                </w:rPr>
                                <w:t>test</w:t>
                              </w:r>
                              <w:r w:rsidRPr="000C211B">
                                <w:rPr>
                                  <w:lang w:val="en-US"/>
                                </w:rPr>
                                <w:t xml:space="preserve"> by 2,5 km/h with gear </w:t>
                              </w:r>
                              <w:r w:rsidRPr="000C211B">
                                <w:rPr>
                                  <w:i/>
                                  <w:iCs/>
                                  <w:lang w:val="en-US"/>
                                </w:rPr>
                                <w:t>i</w:t>
                              </w:r>
                            </w:p>
                            <w:p w14:paraId="72A2EA62" w14:textId="77777777" w:rsidR="00496631" w:rsidRPr="000C211B" w:rsidRDefault="00496631" w:rsidP="00496631">
                              <w:pPr>
                                <w:jc w:val="center"/>
                                <w:rPr>
                                  <w:lang w:val="en-US"/>
                                </w:rPr>
                              </w:pPr>
                              <w:r w:rsidRPr="000C211B">
                                <w:rPr>
                                  <w:lang w:val="en-US"/>
                                </w:rPr>
                                <w:t xml:space="preserve"> </w:t>
                              </w:r>
                            </w:p>
                          </w:txbxContent>
                        </wps:txbx>
                        <wps:bodyPr rot="0" vert="horz" wrap="square" lIns="91440" tIns="45720" rIns="91440" bIns="45720" anchor="t" anchorCtr="0" upright="1">
                          <a:noAutofit/>
                        </wps:bodyPr>
                      </wps:wsp>
                      <wps:wsp>
                        <wps:cNvPr id="1370" name="Line 11"/>
                        <wps:cNvCnPr>
                          <a:cxnSpLocks noChangeShapeType="1"/>
                        </wps:cNvCnPr>
                        <wps:spPr bwMode="auto">
                          <a:xfrm>
                            <a:off x="6697" y="3772"/>
                            <a:ext cx="0"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1" name="Text Box 106"/>
                        <wps:cNvSpPr txBox="1">
                          <a:spLocks noChangeArrowheads="1"/>
                        </wps:cNvSpPr>
                        <wps:spPr bwMode="auto">
                          <a:xfrm>
                            <a:off x="6707" y="6366"/>
                            <a:ext cx="2979" cy="2221"/>
                          </a:xfrm>
                          <a:prstGeom prst="rect">
                            <a:avLst/>
                          </a:prstGeom>
                          <a:solidFill>
                            <a:srgbClr val="FFFFFF"/>
                          </a:solidFill>
                          <a:ln w="9525">
                            <a:solidFill>
                              <a:srgbClr val="000000"/>
                            </a:solidFill>
                            <a:miter lim="800000"/>
                            <a:headEnd/>
                            <a:tailEnd/>
                          </a:ln>
                        </wps:spPr>
                        <wps:txbx>
                          <w:txbxContent>
                            <w:p w14:paraId="723ED046" w14:textId="77777777" w:rsidR="003C0B92" w:rsidRPr="000C211B" w:rsidRDefault="003C0B92" w:rsidP="003C0B92">
                              <w:pPr>
                                <w:jc w:val="center"/>
                                <w:rPr>
                                  <w:lang w:val="en-US"/>
                                </w:rPr>
                              </w:pPr>
                              <w:r w:rsidRPr="003939B7">
                                <w:rPr>
                                  <w:lang w:val="en-US"/>
                                </w:rPr>
                                <w:t xml:space="preserve">Use both gears i and i+n (n=1, 2, ...) with new test speed for gear i and 50 km/h for gear i+n and compute kP according to 3.1.3.4.1.2. </w:t>
                              </w:r>
                            </w:p>
                            <w:p w14:paraId="6F4778ED" w14:textId="19B1B739" w:rsidR="00496631" w:rsidRPr="000C211B" w:rsidRDefault="00496631" w:rsidP="00496631">
                              <w:pPr>
                                <w:jc w:val="center"/>
                                <w:rPr>
                                  <w:lang w:val="en-US"/>
                                </w:rPr>
                              </w:pPr>
                            </w:p>
                          </w:txbxContent>
                        </wps:txbx>
                        <wps:bodyPr rot="0" vert="horz" wrap="square" lIns="91440" tIns="45720" rIns="91440" bIns="45720" anchor="t" anchorCtr="0" upright="1">
                          <a:noAutofit/>
                        </wps:bodyPr>
                      </wps:wsp>
                      <wps:wsp>
                        <wps:cNvPr id="1372" name="Text Box 107"/>
                        <wps:cNvSpPr txBox="1">
                          <a:spLocks noChangeArrowheads="1"/>
                        </wps:cNvSpPr>
                        <wps:spPr bwMode="auto">
                          <a:xfrm>
                            <a:off x="3832" y="4242"/>
                            <a:ext cx="5730" cy="426"/>
                          </a:xfrm>
                          <a:prstGeom prst="rect">
                            <a:avLst/>
                          </a:prstGeom>
                          <a:solidFill>
                            <a:srgbClr val="FFFFFF"/>
                          </a:solidFill>
                          <a:ln w="9525">
                            <a:solidFill>
                              <a:srgbClr val="000000"/>
                            </a:solidFill>
                            <a:miter lim="800000"/>
                            <a:headEnd/>
                            <a:tailEnd/>
                          </a:ln>
                        </wps:spPr>
                        <wps:txbx>
                          <w:txbxContent>
                            <w:p w14:paraId="560635C2" w14:textId="77777777" w:rsidR="00496631" w:rsidRPr="000C211B" w:rsidRDefault="00496631" w:rsidP="00496631">
                              <w:pPr>
                                <w:jc w:val="center"/>
                                <w:rPr>
                                  <w:lang w:val="en-US"/>
                                </w:rPr>
                              </w:pPr>
                              <w:r w:rsidRPr="000C211B">
                                <w:rPr>
                                  <w:lang w:val="en-US"/>
                                </w:rPr>
                                <w:t xml:space="preserve">Is engine speed of gear </w:t>
                              </w:r>
                              <w:r w:rsidRPr="000C211B">
                                <w:rPr>
                                  <w:i/>
                                  <w:iCs/>
                                  <w:lang w:val="en-US"/>
                                </w:rPr>
                                <w:t xml:space="preserve">i </w:t>
                              </w:r>
                              <w:r w:rsidRPr="000C211B">
                                <w:rPr>
                                  <w:lang w:val="en-US"/>
                                </w:rPr>
                                <w:t xml:space="preserve">less than </w:t>
                              </w:r>
                              <w:r w:rsidRPr="006B1070">
                                <w:rPr>
                                  <w:b/>
                                  <w:bCs/>
                                  <w:i/>
                                  <w:iCs/>
                                  <w:lang w:val="en-US"/>
                                </w:rPr>
                                <w:t>n</w:t>
                              </w:r>
                              <w:r w:rsidRPr="006B1070">
                                <w:rPr>
                                  <w:b/>
                                  <w:bCs/>
                                  <w:i/>
                                  <w:iCs/>
                                  <w:vertAlign w:val="subscript"/>
                                  <w:lang w:val="en-US"/>
                                </w:rPr>
                                <w:t>MAX</w:t>
                              </w:r>
                              <w:r w:rsidRPr="00496631">
                                <w:rPr>
                                  <w:color w:val="E36C0A" w:themeColor="accent6" w:themeShade="BF"/>
                                  <w:lang w:val="en-US"/>
                                </w:rPr>
                                <w:t xml:space="preserve"> </w:t>
                              </w:r>
                              <w:r w:rsidRPr="006B1070">
                                <w:rPr>
                                  <w:i/>
                                  <w:iCs/>
                                  <w:strike/>
                                  <w:lang w:val="en-US"/>
                                </w:rPr>
                                <w:t>S</w:t>
                              </w:r>
                              <w:r w:rsidRPr="000C211B">
                                <w:rPr>
                                  <w:lang w:val="en-US"/>
                                </w:rPr>
                                <w:t xml:space="preserve"> prior to BB’? </w:t>
                              </w:r>
                            </w:p>
                            <w:p w14:paraId="47493D20" w14:textId="77777777" w:rsidR="00496631" w:rsidRPr="000C211B" w:rsidRDefault="00496631" w:rsidP="00496631">
                              <w:pPr>
                                <w:jc w:val="center"/>
                                <w:rPr>
                                  <w:position w:val="20"/>
                                  <w:sz w:val="18"/>
                                  <w:szCs w:val="18"/>
                                  <w:lang w:val="en-US"/>
                                </w:rPr>
                              </w:pPr>
                            </w:p>
                          </w:txbxContent>
                        </wps:txbx>
                        <wps:bodyPr rot="0" vert="horz" wrap="square" lIns="91440" tIns="45720" rIns="91440" bIns="45720" anchor="t" anchorCtr="0" upright="1">
                          <a:noAutofit/>
                        </wps:bodyPr>
                      </wps:wsp>
                      <wps:wsp>
                        <wps:cNvPr id="1374" name="Text Box 14"/>
                        <wps:cNvSpPr txBox="1">
                          <a:spLocks noChangeArrowheads="1"/>
                        </wps:cNvSpPr>
                        <wps:spPr bwMode="auto">
                          <a:xfrm>
                            <a:off x="2887" y="5009"/>
                            <a:ext cx="600" cy="4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63567" w14:textId="77777777" w:rsidR="00496631" w:rsidRPr="00E16027" w:rsidRDefault="00496631" w:rsidP="00496631">
                              <w:pPr>
                                <w:jc w:val="center"/>
                              </w:pPr>
                              <w:r>
                                <w:t>No</w:t>
                              </w:r>
                            </w:p>
                          </w:txbxContent>
                        </wps:txbx>
                        <wps:bodyPr rot="0" vert="horz" wrap="square" lIns="91440" tIns="45720" rIns="91440" bIns="45720" anchor="t" anchorCtr="0" upright="1">
                          <a:noAutofit/>
                        </wps:bodyPr>
                      </wps:wsp>
                      <wps:wsp>
                        <wps:cNvPr id="1375"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2" name="Line 17"/>
                        <wps:cNvCnPr>
                          <a:cxnSpLocks noChangeShapeType="1"/>
                        </wps:cNvCnPr>
                        <wps:spPr bwMode="auto">
                          <a:xfrm>
                            <a:off x="2686" y="3529"/>
                            <a:ext cx="11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3" name="Line 18"/>
                        <wps:cNvCnPr>
                          <a:cxnSpLocks noChangeShapeType="1"/>
                        </wps:cNvCnPr>
                        <wps:spPr bwMode="auto">
                          <a:xfrm>
                            <a:off x="8196" y="4668"/>
                            <a:ext cx="0" cy="16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4"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5" name="Text Box 25"/>
                        <wps:cNvSpPr txBox="1">
                          <a:spLocks noChangeArrowheads="1"/>
                        </wps:cNvSpPr>
                        <wps:spPr bwMode="auto">
                          <a:xfrm>
                            <a:off x="4451" y="1881"/>
                            <a:ext cx="4482" cy="982"/>
                          </a:xfrm>
                          <a:prstGeom prst="rect">
                            <a:avLst/>
                          </a:prstGeom>
                          <a:solidFill>
                            <a:srgbClr val="FFFFFF"/>
                          </a:solidFill>
                          <a:ln w="9525">
                            <a:solidFill>
                              <a:srgbClr val="000000"/>
                            </a:solidFill>
                            <a:miter lim="800000"/>
                            <a:headEnd/>
                            <a:tailEnd/>
                          </a:ln>
                        </wps:spPr>
                        <wps:txbx>
                          <w:txbxContent>
                            <w:p w14:paraId="257F67B0" w14:textId="77777777" w:rsidR="00496631" w:rsidRPr="000C211B" w:rsidRDefault="00496631" w:rsidP="00496631">
                              <w:pPr>
                                <w:spacing w:line="200" w:lineRule="atLeast"/>
                                <w:jc w:val="center"/>
                                <w:outlineLvl w:val="0"/>
                                <w:rPr>
                                  <w:lang w:val="en-US"/>
                                </w:rPr>
                              </w:pPr>
                              <w:r w:rsidRPr="000C211B">
                                <w:rPr>
                                  <w:lang w:val="en-US"/>
                                </w:rPr>
                                <w:t>Case 3:</w:t>
                              </w:r>
                            </w:p>
                            <w:p w14:paraId="23B98A41" w14:textId="24D2E7C5" w:rsidR="00496631" w:rsidRPr="000C211B" w:rsidRDefault="00496631" w:rsidP="00496631">
                              <w:pPr>
                                <w:jc w:val="center"/>
                                <w:outlineLvl w:val="0"/>
                                <w:rPr>
                                  <w:lang w:val="en-US"/>
                                </w:rPr>
                              </w:pPr>
                              <w:r w:rsidRPr="000C211B">
                                <w:rPr>
                                  <w:lang w:val="en-US"/>
                                </w:rPr>
                                <w:t xml:space="preserve"> No gear with acceleration more than </w:t>
                              </w:r>
                              <w:r w:rsidRPr="000C211B">
                                <w:rPr>
                                  <w:i/>
                                  <w:iCs/>
                                  <w:lang w:val="en-US"/>
                                </w:rPr>
                                <w:t>a</w:t>
                              </w:r>
                              <w:r w:rsidRPr="000C211B">
                                <w:rPr>
                                  <w:i/>
                                  <w:iCs/>
                                  <w:vertAlign w:val="subscript"/>
                                  <w:lang w:val="en-US"/>
                                </w:rPr>
                                <w:t>urban</w:t>
                              </w:r>
                              <w:r w:rsidRPr="000C211B">
                                <w:rPr>
                                  <w:lang w:val="en-US"/>
                                </w:rPr>
                                <w:t xml:space="preserve"> and engine speed less than </w:t>
                              </w:r>
                              <w:r w:rsidRPr="006B1070">
                                <w:rPr>
                                  <w:b/>
                                  <w:bCs/>
                                  <w:i/>
                                  <w:iCs/>
                                  <w:lang w:val="en-US"/>
                                </w:rPr>
                                <w:t>n</w:t>
                              </w:r>
                              <w:r w:rsidRPr="006B1070">
                                <w:rPr>
                                  <w:b/>
                                  <w:bCs/>
                                  <w:i/>
                                  <w:iCs/>
                                  <w:vertAlign w:val="subscript"/>
                                  <w:lang w:val="en-US"/>
                                </w:rPr>
                                <w:t>MAX</w:t>
                              </w:r>
                              <w:r w:rsidRPr="00496631">
                                <w:rPr>
                                  <w:b/>
                                  <w:bCs/>
                                  <w:color w:val="E36C0A" w:themeColor="accent6" w:themeShade="BF"/>
                                  <w:lang w:val="en-US"/>
                                </w:rPr>
                                <w:t xml:space="preserve"> </w:t>
                              </w:r>
                              <w:r w:rsidRPr="006B1070">
                                <w:rPr>
                                  <w:i/>
                                  <w:iCs/>
                                  <w:strike/>
                                  <w:lang w:val="en-US"/>
                                </w:rPr>
                                <w:t>S</w:t>
                              </w:r>
                              <w:r w:rsidRPr="000C211B">
                                <w:rPr>
                                  <w:lang w:val="en-US"/>
                                </w:rPr>
                                <w:t xml:space="preserve"> prior to BB’</w:t>
                              </w:r>
                            </w:p>
                            <w:p w14:paraId="1FF9A5C0" w14:textId="77777777" w:rsidR="00496631" w:rsidRPr="000C211B" w:rsidRDefault="00496631" w:rsidP="00496631">
                              <w:pPr>
                                <w:jc w:val="center"/>
                                <w:rPr>
                                  <w:lang w:val="en-US"/>
                                </w:rPr>
                              </w:pPr>
                              <w:r w:rsidRPr="000C211B">
                                <w:rPr>
                                  <w:lang w:val="en-US"/>
                                </w:rPr>
                                <w:t xml:space="preserve"> </w:t>
                              </w:r>
                            </w:p>
                          </w:txbxContent>
                        </wps:txbx>
                        <wps:bodyPr rot="0" vert="horz" wrap="square" lIns="91440" tIns="45720" rIns="91440" bIns="45720" anchor="t" anchorCtr="0" upright="1">
                          <a:noAutofit/>
                        </wps:bodyPr>
                      </wps:wsp>
                      <wps:wsp>
                        <wps:cNvPr id="1476" name="Line 26"/>
                        <wps:cNvCnPr>
                          <a:cxnSpLocks noChangeShapeType="1"/>
                        </wps:cNvCnPr>
                        <wps:spPr bwMode="auto">
                          <a:xfrm>
                            <a:off x="6692" y="2863"/>
                            <a:ext cx="5" cy="4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7" name="Text Box 27"/>
                        <wps:cNvSpPr txBox="1">
                          <a:spLocks noChangeArrowheads="1"/>
                        </wps:cNvSpPr>
                        <wps:spPr bwMode="auto">
                          <a:xfrm>
                            <a:off x="3612" y="5338"/>
                            <a:ext cx="3421" cy="492"/>
                          </a:xfrm>
                          <a:prstGeom prst="rect">
                            <a:avLst/>
                          </a:prstGeom>
                          <a:solidFill>
                            <a:srgbClr val="FFFFFF"/>
                          </a:solidFill>
                          <a:ln w="9525">
                            <a:solidFill>
                              <a:srgbClr val="000000"/>
                            </a:solidFill>
                            <a:miter lim="800000"/>
                            <a:headEnd/>
                            <a:tailEnd/>
                          </a:ln>
                        </wps:spPr>
                        <wps:txbx>
                          <w:txbxContent>
                            <w:p w14:paraId="260703B6" w14:textId="61147A76" w:rsidR="00496631" w:rsidRPr="000C211B" w:rsidRDefault="00496631" w:rsidP="00496631">
                              <w:pPr>
                                <w:spacing w:line="200" w:lineRule="atLeast"/>
                                <w:jc w:val="center"/>
                                <w:rPr>
                                  <w:lang w:val="en-US"/>
                                </w:rPr>
                              </w:pPr>
                              <w:r w:rsidRPr="000C211B">
                                <w:rPr>
                                  <w:lang w:val="en-US"/>
                                </w:rPr>
                                <w:t xml:space="preserve">Is test speed </w:t>
                              </w:r>
                              <w:r w:rsidRPr="000C211B">
                                <w:rPr>
                                  <w:i/>
                                  <w:iCs/>
                                  <w:lang w:val="en-US"/>
                                </w:rPr>
                                <w:t>v</w:t>
                              </w:r>
                              <w:r w:rsidRPr="000C211B">
                                <w:rPr>
                                  <w:i/>
                                  <w:iCs/>
                                  <w:vertAlign w:val="subscript"/>
                                  <w:lang w:val="en-US"/>
                                </w:rPr>
                                <w:t>test</w:t>
                              </w:r>
                              <w:r w:rsidRPr="000C211B">
                                <w:rPr>
                                  <w:lang w:val="en-US"/>
                                </w:rPr>
                                <w:t xml:space="preserve"> </w:t>
                              </w:r>
                              <w:r w:rsidR="002135B3">
                                <w:rPr>
                                  <w:lang w:val="en-US"/>
                                </w:rPr>
                                <w:t xml:space="preserve">= </w:t>
                              </w:r>
                              <w:r w:rsidRPr="000C211B">
                                <w:rPr>
                                  <w:lang w:val="en-US"/>
                                </w:rPr>
                                <w:t>40 km/h?</w:t>
                              </w:r>
                            </w:p>
                            <w:p w14:paraId="76261589" w14:textId="77777777" w:rsidR="00496631" w:rsidRPr="000C211B" w:rsidRDefault="00496631" w:rsidP="00496631">
                              <w:pPr>
                                <w:jc w:val="center"/>
                                <w:rPr>
                                  <w:position w:val="20"/>
                                  <w:sz w:val="18"/>
                                  <w:szCs w:val="18"/>
                                  <w:lang w:val="en-US"/>
                                </w:rPr>
                              </w:pPr>
                            </w:p>
                          </w:txbxContent>
                        </wps:txbx>
                        <wps:bodyPr rot="0" vert="horz" wrap="square" lIns="91440" tIns="45720" rIns="91440" bIns="45720" anchor="t" anchorCtr="0" upright="1">
                          <a:noAutofit/>
                        </wps:bodyPr>
                      </wps:wsp>
                      <wps:wsp>
                        <wps:cNvPr id="1478" name="Line 28"/>
                        <wps:cNvCnPr>
                          <a:cxnSpLocks noChangeShapeType="1"/>
                        </wps:cNvCnPr>
                        <wps:spPr bwMode="auto">
                          <a:xfrm>
                            <a:off x="5048" y="4668"/>
                            <a:ext cx="0" cy="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8D6FBF5" id="Gruppieren 186" o:spid="_x0000_s1119" style="width:451.3pt;height:519.25pt;mso-position-horizontal-relative:char;mso-position-vertical-relative:line" coordorigin="1348,1827" coordsize="970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">
                <o:lock v:ext="edit" aspectratio="t"/>
                <v:rect id="AutoShape 3" o:spid="_x0000_s1120" style="position:absolute;left:1348;top:1827;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" filled="f" stroked="f">
                  <o:lock v:ext="edit" aspectratio="t" text="t"/>
                </v:rect>
                <v:shape id="Text Box 4" o:spid="_x0000_s1121" type="#_x0000_t202" style="position:absolute;left:8232;top:5356;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2297DD16" w14:textId="77777777" w:rsidR="00496631" w:rsidRDefault="00496631" w:rsidP="00496631">
                        <w:r>
                          <w:t>Yes</w:t>
                        </w:r>
                        <w:r>
                          <w:rPr>
                            <w:noProof/>
                            <w:lang w:eastAsia="en-GB"/>
                          </w:rPr>
                          <w:drawing>
                            <wp:inline distT="0" distB="0" distL="0" distR="0" wp14:anchorId="7A6492CE" wp14:editId="7F60E703">
                              <wp:extent cx="251460" cy="45720"/>
                              <wp:effectExtent l="0" t="0" r="0" b="0"/>
                              <wp:docPr id="13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22" type="#_x0000_t202" style="position:absolute;left:4414;top:4792;width:60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438B59CC" w14:textId="77777777" w:rsidR="00496631" w:rsidRPr="00E16027" w:rsidRDefault="00496631" w:rsidP="00496631">
                        <w:pPr>
                          <w:jc w:val="center"/>
                        </w:pPr>
                        <w:r>
                          <w:t>No</w:t>
                        </w:r>
                      </w:p>
                    </w:txbxContent>
                  </v:textbox>
                </v:shape>
                <v:shape id="Text Box 6" o:spid="_x0000_s1123"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B560331" w14:textId="77777777" w:rsidR="00496631" w:rsidRPr="0076136C" w:rsidRDefault="00496631" w:rsidP="00496631">
                        <w:pPr>
                          <w:jc w:val="center"/>
                        </w:pPr>
                        <w:r>
                          <w:t>Yes</w:t>
                        </w:r>
                      </w:p>
                    </w:txbxContent>
                  </v:textbox>
                </v:shape>
                <v:shape id="_x0000_s1124" type="#_x0000_t202" style="position:absolute;left:1812;top:6346;width:4499;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584499BE" w14:textId="77777777" w:rsidR="009B1BEA" w:rsidRPr="000C211B" w:rsidRDefault="009B1BEA" w:rsidP="009B1BEA">
                        <w:pPr>
                          <w:jc w:val="center"/>
                          <w:rPr>
                            <w:lang w:val="en-US"/>
                          </w:rPr>
                        </w:pPr>
                        <w:r w:rsidRPr="00A22C77">
                          <w:rPr>
                            <w:lang w:val="en-US"/>
                          </w:rPr>
                          <w:t>Use gear i+n (n=1, 2, ...) with test speed 50</w:t>
                        </w:r>
                        <w:r>
                          <w:rPr>
                            <w:lang w:val="en-US"/>
                          </w:rPr>
                          <w:t xml:space="preserve"> </w:t>
                        </w:r>
                        <w:r w:rsidRPr="00A22C77">
                          <w:rPr>
                            <w:lang w:val="en-US"/>
                          </w:rPr>
                          <w:t xml:space="preserve">km/h and compute kP according to 3.1.3.4.1.2. </w:t>
                        </w:r>
                      </w:p>
                      <w:p w14:paraId="6F447D6B" w14:textId="77777777" w:rsidR="00496631" w:rsidRPr="000C211B" w:rsidRDefault="00496631" w:rsidP="00496631">
                        <w:pPr>
                          <w:jc w:val="center"/>
                          <w:rPr>
                            <w:lang w:val="en-US"/>
                          </w:rPr>
                        </w:pPr>
                      </w:p>
                    </w:txbxContent>
                  </v:textbox>
                </v:shape>
                <v:shape id="Text Box 10" o:spid="_x0000_s1125" type="#_x0000_t202" style="position:absolute;left:3832;top:3286;width:573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">
                  <v:textbox>
                    <w:txbxContent>
                      <w:p w14:paraId="72604779" w14:textId="77777777" w:rsidR="00496631" w:rsidRPr="000C211B" w:rsidRDefault="00496631" w:rsidP="00496631">
                        <w:pPr>
                          <w:jc w:val="center"/>
                          <w:rPr>
                            <w:lang w:val="en-US"/>
                          </w:rPr>
                        </w:pPr>
                        <w:r w:rsidRPr="000C211B">
                          <w:rPr>
                            <w:lang w:val="en-US"/>
                          </w:rPr>
                          <w:t xml:space="preserve">Reduce test speed </w:t>
                        </w:r>
                        <w:r w:rsidRPr="000C211B">
                          <w:rPr>
                            <w:i/>
                            <w:iCs/>
                            <w:lang w:val="en-US"/>
                          </w:rPr>
                          <w:t>v</w:t>
                        </w:r>
                        <w:r w:rsidRPr="000C211B">
                          <w:rPr>
                            <w:i/>
                            <w:iCs/>
                            <w:vertAlign w:val="subscript"/>
                            <w:lang w:val="en-US"/>
                          </w:rPr>
                          <w:t>test</w:t>
                        </w:r>
                        <w:r w:rsidRPr="000C211B">
                          <w:rPr>
                            <w:lang w:val="en-US"/>
                          </w:rPr>
                          <w:t xml:space="preserve"> by 2,5 km/h with gear </w:t>
                        </w:r>
                        <w:r w:rsidRPr="000C211B">
                          <w:rPr>
                            <w:i/>
                            <w:iCs/>
                            <w:lang w:val="en-US"/>
                          </w:rPr>
                          <w:t>i</w:t>
                        </w:r>
                      </w:p>
                      <w:p w14:paraId="72A2EA62" w14:textId="77777777" w:rsidR="00496631" w:rsidRPr="000C211B" w:rsidRDefault="00496631" w:rsidP="00496631">
                        <w:pPr>
                          <w:jc w:val="center"/>
                          <w:rPr>
                            <w:lang w:val="en-US"/>
                          </w:rPr>
                        </w:pPr>
                        <w:r w:rsidRPr="000C211B">
                          <w:rPr>
                            <w:lang w:val="en-US"/>
                          </w:rPr>
                          <w:t xml:space="preserve"> </w:t>
                        </w:r>
                      </w:p>
                    </w:txbxContent>
                  </v:textbox>
                </v:shape>
                <v:line id="Line 11" o:spid="_x0000_s1126" style="position:absolute;visibility:visible;mso-wrap-style:square" from="6697,3772" to="6697,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">
                  <v:stroke endarrow="block"/>
                </v:line>
                <v:shape id="_x0000_s1127" type="#_x0000_t202" style="position:absolute;left:6707;top:6366;width:2979;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">
                  <v:textbox>
                    <w:txbxContent>
                      <w:p w14:paraId="723ED046" w14:textId="77777777" w:rsidR="003C0B92" w:rsidRPr="000C211B" w:rsidRDefault="003C0B92" w:rsidP="003C0B92">
                        <w:pPr>
                          <w:jc w:val="center"/>
                          <w:rPr>
                            <w:lang w:val="en-US"/>
                          </w:rPr>
                        </w:pPr>
                        <w:r w:rsidRPr="003939B7">
                          <w:rPr>
                            <w:lang w:val="en-US"/>
                          </w:rPr>
                          <w:t xml:space="preserve">Use both gears i and i+n (n=1, 2, ...) with new test speed for gear i and 50 km/h for gear i+n and compute kP according to 3.1.3.4.1.2. </w:t>
                        </w:r>
                      </w:p>
                      <w:p w14:paraId="6F4778ED" w14:textId="19B1B739" w:rsidR="00496631" w:rsidRPr="000C211B" w:rsidRDefault="00496631" w:rsidP="00496631">
                        <w:pPr>
                          <w:jc w:val="center"/>
                          <w:rPr>
                            <w:lang w:val="en-US"/>
                          </w:rPr>
                        </w:pPr>
                      </w:p>
                    </w:txbxContent>
                  </v:textbox>
                </v:shape>
                <v:shape id="Text Box 107" o:spid="_x0000_s1128" type="#_x0000_t202" style="position:absolute;left:3832;top:4242;width:573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">
                  <v:textbox>
                    <w:txbxContent>
                      <w:p w14:paraId="560635C2" w14:textId="77777777" w:rsidR="00496631" w:rsidRPr="000C211B" w:rsidRDefault="00496631" w:rsidP="00496631">
                        <w:pPr>
                          <w:jc w:val="center"/>
                          <w:rPr>
                            <w:lang w:val="en-US"/>
                          </w:rPr>
                        </w:pPr>
                        <w:r w:rsidRPr="000C211B">
                          <w:rPr>
                            <w:lang w:val="en-US"/>
                          </w:rPr>
                          <w:t xml:space="preserve">Is engine speed of gear </w:t>
                        </w:r>
                        <w:r w:rsidRPr="000C211B">
                          <w:rPr>
                            <w:i/>
                            <w:iCs/>
                            <w:lang w:val="en-US"/>
                          </w:rPr>
                          <w:t xml:space="preserve">i </w:t>
                        </w:r>
                        <w:r w:rsidRPr="000C211B">
                          <w:rPr>
                            <w:lang w:val="en-US"/>
                          </w:rPr>
                          <w:t xml:space="preserve">less than </w:t>
                        </w:r>
                        <w:r w:rsidRPr="006B1070">
                          <w:rPr>
                            <w:b/>
                            <w:bCs/>
                            <w:i/>
                            <w:iCs/>
                            <w:lang w:val="en-US"/>
                          </w:rPr>
                          <w:t>n</w:t>
                        </w:r>
                        <w:r w:rsidRPr="006B1070">
                          <w:rPr>
                            <w:b/>
                            <w:bCs/>
                            <w:i/>
                            <w:iCs/>
                            <w:vertAlign w:val="subscript"/>
                            <w:lang w:val="en-US"/>
                          </w:rPr>
                          <w:t>MAX</w:t>
                        </w:r>
                        <w:r w:rsidRPr="00496631">
                          <w:rPr>
                            <w:color w:val="E36C0A" w:themeColor="accent6" w:themeShade="BF"/>
                            <w:lang w:val="en-US"/>
                          </w:rPr>
                          <w:t xml:space="preserve"> </w:t>
                        </w:r>
                        <w:r w:rsidRPr="006B1070">
                          <w:rPr>
                            <w:i/>
                            <w:iCs/>
                            <w:strike/>
                            <w:lang w:val="en-US"/>
                          </w:rPr>
                          <w:t>S</w:t>
                        </w:r>
                        <w:r w:rsidRPr="000C211B">
                          <w:rPr>
                            <w:lang w:val="en-US"/>
                          </w:rPr>
                          <w:t xml:space="preserve"> prior to BB’? </w:t>
                        </w:r>
                      </w:p>
                      <w:p w14:paraId="47493D20" w14:textId="77777777" w:rsidR="00496631" w:rsidRPr="000C211B" w:rsidRDefault="00496631" w:rsidP="00496631">
                        <w:pPr>
                          <w:jc w:val="center"/>
                          <w:rPr>
                            <w:position w:val="20"/>
                            <w:sz w:val="18"/>
                            <w:szCs w:val="18"/>
                            <w:lang w:val="en-US"/>
                          </w:rPr>
                        </w:pPr>
                      </w:p>
                    </w:txbxContent>
                  </v:textbox>
                </v:shape>
                <v:shape id="Text Box 14" o:spid="_x0000_s1129" type="#_x0000_t202" style="position:absolute;left:2887;top:5009;width:600;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" stroked="f">
                  <v:textbox>
                    <w:txbxContent>
                      <w:p w14:paraId="1D363567" w14:textId="77777777" w:rsidR="00496631" w:rsidRPr="00E16027" w:rsidRDefault="00496631" w:rsidP="00496631">
                        <w:pPr>
                          <w:jc w:val="center"/>
                        </w:pPr>
                        <w:r>
                          <w:t>No</w:t>
                        </w:r>
                      </w:p>
                    </w:txbxContent>
                  </v:textbox>
                </v:shape>
                <v:line id="Line 15" o:spid="_x0000_s1130"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"/>
                <v:line id="Line 16" o:spid="_x0000_s1131"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d3d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AevcHvmXQE5PwOAAD//wMAUEsBAi0AFAAGAAgAAAAhANvh9svuAAAAhQEAABMAAAAAAAAA&#10;AAAAAAAAAAAAAFtDb250ZW50X1R5cGVzXS54bWxQSwECLQAUAAYACAAAACEAWvQsW78AAAAVAQAA&#10;CwAAAAAAAAAAAAAAAAAfAQAAX3JlbHMvLnJlbHNQSwECLQAUAAYACAAAACEAeXHd3cYAAADcAAAA&#10;DwAAAAAAAAAAAAAAAAAHAgAAZHJzL2Rvd25yZXYueG1sUEsFBgAAAAADAAMAtwAAAPoCAAAAAA==&#10;"/>
                <v:line id="Line 17" o:spid="_x0000_s1132" style="position:absolute;visibility:visible;mso-wrap-style:square" from="2686,3529" to="3832,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">
                  <v:stroke endarrow="block"/>
                </v:line>
                <v:line id="Line 18" o:spid="_x0000_s1133" style="position:absolute;visibility:visible;mso-wrap-style:square" from="8196,4668" to="8196,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">
                  <v:stroke endarrow="block"/>
                </v:line>
                <v:line id="Line 19" o:spid="_x0000_s1134"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">
                  <v:stroke endarrow="block"/>
                </v:line>
                <v:shape id="Text Box 25" o:spid="_x0000_s1135" type="#_x0000_t202" style="position:absolute;left:4451;top:1881;width:4482;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">
                  <v:textbox>
                    <w:txbxContent>
                      <w:p w14:paraId="257F67B0" w14:textId="77777777" w:rsidR="00496631" w:rsidRPr="000C211B" w:rsidRDefault="00496631" w:rsidP="00496631">
                        <w:pPr>
                          <w:spacing w:line="200" w:lineRule="atLeast"/>
                          <w:jc w:val="center"/>
                          <w:outlineLvl w:val="0"/>
                          <w:rPr>
                            <w:lang w:val="en-US"/>
                          </w:rPr>
                        </w:pPr>
                        <w:r w:rsidRPr="000C211B">
                          <w:rPr>
                            <w:lang w:val="en-US"/>
                          </w:rPr>
                          <w:t>Case 3:</w:t>
                        </w:r>
                      </w:p>
                      <w:p w14:paraId="23B98A41" w14:textId="24D2E7C5" w:rsidR="00496631" w:rsidRPr="000C211B" w:rsidRDefault="00496631" w:rsidP="00496631">
                        <w:pPr>
                          <w:jc w:val="center"/>
                          <w:outlineLvl w:val="0"/>
                          <w:rPr>
                            <w:lang w:val="en-US"/>
                          </w:rPr>
                        </w:pPr>
                        <w:r w:rsidRPr="000C211B">
                          <w:rPr>
                            <w:lang w:val="en-US"/>
                          </w:rPr>
                          <w:t xml:space="preserve"> No gear with acceleration more than </w:t>
                        </w:r>
                        <w:r w:rsidRPr="000C211B">
                          <w:rPr>
                            <w:i/>
                            <w:iCs/>
                            <w:lang w:val="en-US"/>
                          </w:rPr>
                          <w:t>a</w:t>
                        </w:r>
                        <w:r w:rsidRPr="000C211B">
                          <w:rPr>
                            <w:i/>
                            <w:iCs/>
                            <w:vertAlign w:val="subscript"/>
                            <w:lang w:val="en-US"/>
                          </w:rPr>
                          <w:t>urban</w:t>
                        </w:r>
                        <w:r w:rsidRPr="000C211B">
                          <w:rPr>
                            <w:lang w:val="en-US"/>
                          </w:rPr>
                          <w:t xml:space="preserve"> and engine speed less than </w:t>
                        </w:r>
                        <w:r w:rsidRPr="006B1070">
                          <w:rPr>
                            <w:b/>
                            <w:bCs/>
                            <w:i/>
                            <w:iCs/>
                            <w:lang w:val="en-US"/>
                          </w:rPr>
                          <w:t>n</w:t>
                        </w:r>
                        <w:r w:rsidRPr="006B1070">
                          <w:rPr>
                            <w:b/>
                            <w:bCs/>
                            <w:i/>
                            <w:iCs/>
                            <w:vertAlign w:val="subscript"/>
                            <w:lang w:val="en-US"/>
                          </w:rPr>
                          <w:t>MAX</w:t>
                        </w:r>
                        <w:r w:rsidRPr="00496631">
                          <w:rPr>
                            <w:b/>
                            <w:bCs/>
                            <w:color w:val="E36C0A" w:themeColor="accent6" w:themeShade="BF"/>
                            <w:lang w:val="en-US"/>
                          </w:rPr>
                          <w:t xml:space="preserve"> </w:t>
                        </w:r>
                        <w:r w:rsidRPr="006B1070">
                          <w:rPr>
                            <w:i/>
                            <w:iCs/>
                            <w:strike/>
                            <w:lang w:val="en-US"/>
                          </w:rPr>
                          <w:t>S</w:t>
                        </w:r>
                        <w:r w:rsidRPr="000C211B">
                          <w:rPr>
                            <w:lang w:val="en-US"/>
                          </w:rPr>
                          <w:t xml:space="preserve"> prior to BB’</w:t>
                        </w:r>
                      </w:p>
                      <w:p w14:paraId="1FF9A5C0" w14:textId="77777777" w:rsidR="00496631" w:rsidRPr="000C211B" w:rsidRDefault="00496631" w:rsidP="00496631">
                        <w:pPr>
                          <w:jc w:val="center"/>
                          <w:rPr>
                            <w:lang w:val="en-US"/>
                          </w:rPr>
                        </w:pPr>
                        <w:r w:rsidRPr="000C211B">
                          <w:rPr>
                            <w:lang w:val="en-US"/>
                          </w:rPr>
                          <w:t xml:space="preserve"> </w:t>
                        </w:r>
                      </w:p>
                    </w:txbxContent>
                  </v:textbox>
                </v:shape>
                <v:line id="Line 26" o:spid="_x0000_s1136" style="position:absolute;visibility:visible;mso-wrap-style:square" from="6692,2863" to="6697,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">
                  <v:stroke endarrow="block"/>
                </v:line>
                <v:shape id="Text Box 27" o:spid="_x0000_s1137" type="#_x0000_t202" style="position:absolute;left:3612;top:5338;width:3421;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">
                  <v:textbox>
                    <w:txbxContent>
                      <w:p w14:paraId="260703B6" w14:textId="61147A76" w:rsidR="00496631" w:rsidRPr="000C211B" w:rsidRDefault="00496631" w:rsidP="00496631">
                        <w:pPr>
                          <w:spacing w:line="200" w:lineRule="atLeast"/>
                          <w:jc w:val="center"/>
                          <w:rPr>
                            <w:lang w:val="en-US"/>
                          </w:rPr>
                        </w:pPr>
                        <w:r w:rsidRPr="000C211B">
                          <w:rPr>
                            <w:lang w:val="en-US"/>
                          </w:rPr>
                          <w:t xml:space="preserve">Is test speed </w:t>
                        </w:r>
                        <w:r w:rsidRPr="000C211B">
                          <w:rPr>
                            <w:i/>
                            <w:iCs/>
                            <w:lang w:val="en-US"/>
                          </w:rPr>
                          <w:t>v</w:t>
                        </w:r>
                        <w:r w:rsidRPr="000C211B">
                          <w:rPr>
                            <w:i/>
                            <w:iCs/>
                            <w:vertAlign w:val="subscript"/>
                            <w:lang w:val="en-US"/>
                          </w:rPr>
                          <w:t>test</w:t>
                        </w:r>
                        <w:r w:rsidRPr="000C211B">
                          <w:rPr>
                            <w:lang w:val="en-US"/>
                          </w:rPr>
                          <w:t xml:space="preserve"> </w:t>
                        </w:r>
                        <w:r w:rsidR="002135B3">
                          <w:rPr>
                            <w:lang w:val="en-US"/>
                          </w:rPr>
                          <w:t xml:space="preserve">= </w:t>
                        </w:r>
                        <w:r w:rsidRPr="000C211B">
                          <w:rPr>
                            <w:lang w:val="en-US"/>
                          </w:rPr>
                          <w:t>40 km/h?</w:t>
                        </w:r>
                      </w:p>
                      <w:p w14:paraId="76261589" w14:textId="77777777" w:rsidR="00496631" w:rsidRPr="000C211B" w:rsidRDefault="00496631" w:rsidP="00496631">
                        <w:pPr>
                          <w:jc w:val="center"/>
                          <w:rPr>
                            <w:position w:val="20"/>
                            <w:sz w:val="18"/>
                            <w:szCs w:val="18"/>
                            <w:lang w:val="en-US"/>
                          </w:rPr>
                        </w:pPr>
                      </w:p>
                    </w:txbxContent>
                  </v:textbox>
                </v:shape>
                <v:line id="Line 28" o:spid="_x0000_s1138" style="position:absolute;visibility:visible;mso-wrap-style:square" from="5048,4668"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">
                  <v:stroke endarrow="block"/>
                </v:line>
                <w10:anchorlock/>
              </v:group>
            </w:pict>
          </mc:Fallback>
        </mc:AlternateContent>
      </w:r>
    </w:p>
    <w:p w14:paraId="7906A38A" w14:textId="710917D4" w:rsidR="00B01C61" w:rsidRPr="00281C39" w:rsidRDefault="00B01C61" w:rsidP="00B01C61">
      <w:pPr>
        <w:spacing w:line="240" w:lineRule="auto"/>
        <w:ind w:left="1134"/>
        <w:outlineLvl w:val="0"/>
      </w:pPr>
      <w:r w:rsidRPr="00281C39">
        <w:br w:type="page"/>
      </w:r>
      <w:commentRangeStart w:id="439"/>
      <w:r w:rsidRPr="00281C39">
        <w:lastRenderedPageBreak/>
        <w:t xml:space="preserve">Figure </w:t>
      </w:r>
      <w:r w:rsidR="006A48C3" w:rsidRPr="00281C39">
        <w:t xml:space="preserve">4e </w:t>
      </w:r>
      <w:commentRangeEnd w:id="439"/>
      <w:r w:rsidR="004467C4" w:rsidRPr="00281C39">
        <w:rPr>
          <w:rStyle w:val="CommentReference"/>
          <w:sz w:val="20"/>
          <w:szCs w:val="20"/>
        </w:rPr>
        <w:commentReference w:id="439"/>
      </w:r>
    </w:p>
    <w:p w14:paraId="0EBCF034" w14:textId="7E0782AF"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3.1.2.1. of Annex 3 to this Regulation – </w:t>
      </w:r>
      <w:r w:rsidRPr="00281C39">
        <w:rPr>
          <w:b/>
        </w:rPr>
        <w:br/>
        <w:t>Gear Selection using non-locked gears</w:t>
      </w:r>
    </w:p>
    <w:p w14:paraId="0157B32A" w14:textId="013736A8" w:rsidR="00B01C61" w:rsidRPr="00281C39" w:rsidRDefault="006B65D7" w:rsidP="00B01C61">
      <w:r w:rsidRPr="00281C39">
        <w:rPr>
          <w:noProof/>
          <w:color w:val="FF0000"/>
        </w:rPr>
        <mc:AlternateContent>
          <mc:Choice Requires="wps">
            <w:drawing>
              <wp:anchor distT="0" distB="0" distL="114300" distR="114300" simplePos="0" relativeHeight="251658251" behindDoc="0" locked="0" layoutInCell="1" allowOverlap="1" wp14:anchorId="6A4158CF" wp14:editId="27DDE6CB">
                <wp:simplePos x="0" y="0"/>
                <wp:positionH relativeFrom="column">
                  <wp:posOffset>3152495</wp:posOffset>
                </wp:positionH>
                <wp:positionV relativeFrom="paragraph">
                  <wp:posOffset>5457824</wp:posOffset>
                </wp:positionV>
                <wp:extent cx="916" cy="266111"/>
                <wp:effectExtent l="76200" t="0" r="75565" b="57785"/>
                <wp:wrapNone/>
                <wp:docPr id="148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6" cy="266111"/>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0EE56163" id="Line 23" o:spid="_x0000_s1026" style="position:absolute;flip:x;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8.25pt,429.75pt" to="248.3pt,4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" strokecolor="black [3213]">
                <v:stroke endarrow="block"/>
              </v:line>
            </w:pict>
          </mc:Fallback>
        </mc:AlternateContent>
      </w:r>
      <w:r w:rsidRPr="00281C39">
        <w:rPr>
          <w:noProof/>
          <w:color w:val="FF0000"/>
        </w:rPr>
        <mc:AlternateContent>
          <mc:Choice Requires="wps">
            <w:drawing>
              <wp:anchor distT="0" distB="0" distL="114300" distR="114300" simplePos="0" relativeHeight="251657216" behindDoc="0" locked="0" layoutInCell="1" allowOverlap="1" wp14:anchorId="359F8AC3" wp14:editId="1978BD38">
                <wp:simplePos x="0" y="0"/>
                <wp:positionH relativeFrom="column">
                  <wp:posOffset>3216910</wp:posOffset>
                </wp:positionH>
                <wp:positionV relativeFrom="paragraph">
                  <wp:posOffset>5451475</wp:posOffset>
                </wp:positionV>
                <wp:extent cx="671139" cy="240910"/>
                <wp:effectExtent l="0" t="0" r="0" b="6985"/>
                <wp:wrapNone/>
                <wp:docPr id="1531" name="Zone de texte 1531"/>
                <wp:cNvGraphicFramePr/>
                <a:graphic xmlns:a="http://schemas.openxmlformats.org/drawingml/2006/main">
                  <a:graphicData uri="http://schemas.microsoft.com/office/word/2010/wordprocessingShape">
                    <wps:wsp>
                      <wps:cNvSpPr txBox="1"/>
                      <wps:spPr>
                        <a:xfrm>
                          <a:off x="0" y="0"/>
                          <a:ext cx="671139" cy="240910"/>
                        </a:xfrm>
                        <a:prstGeom prst="rect">
                          <a:avLst/>
                        </a:prstGeom>
                        <a:solidFill>
                          <a:schemeClr val="lt1"/>
                        </a:solidFill>
                        <a:ln w="6350">
                          <a:noFill/>
                        </a:ln>
                      </wps:spPr>
                      <wps:txbx>
                        <w:txbxContent>
                          <w:p w14:paraId="2BC6AB64" w14:textId="533E1E37" w:rsidR="006B65D7" w:rsidRPr="006B1070" w:rsidRDefault="006B65D7" w:rsidP="006B65D7">
                            <w:r w:rsidRPr="006B1070">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9F8AC3" id="Zone de texte 1531" o:spid="_x0000_s1139" type="#_x0000_t202" style="position:absolute;margin-left:253.3pt;margin-top:429.25pt;width:52.85pt;height:18.9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" fillcolor="white [3201]" stroked="f" strokeweight=".5pt">
                <v:textbox>
                  <w:txbxContent>
                    <w:p w14:paraId="2BC6AB64" w14:textId="533E1E37" w:rsidR="006B65D7" w:rsidRPr="006B1070" w:rsidRDefault="006B65D7" w:rsidP="006B65D7">
                      <w:r w:rsidRPr="006B1070">
                        <w:t>No</w:t>
                      </w:r>
                    </w:p>
                  </w:txbxContent>
                </v:textbox>
              </v:shape>
            </w:pict>
          </mc:Fallback>
        </mc:AlternateContent>
      </w:r>
      <w:r w:rsidRPr="00281C39">
        <w:rPr>
          <w:noProof/>
          <w:color w:val="FF0000"/>
        </w:rPr>
        <mc:AlternateContent>
          <mc:Choice Requires="wps">
            <w:drawing>
              <wp:anchor distT="0" distB="0" distL="114300" distR="114300" simplePos="0" relativeHeight="251658255" behindDoc="0" locked="0" layoutInCell="1" allowOverlap="1" wp14:anchorId="382FFA78" wp14:editId="6DF2FB26">
                <wp:simplePos x="0" y="0"/>
                <wp:positionH relativeFrom="column">
                  <wp:posOffset>4753610</wp:posOffset>
                </wp:positionH>
                <wp:positionV relativeFrom="paragraph">
                  <wp:posOffset>4848225</wp:posOffset>
                </wp:positionV>
                <wp:extent cx="671139" cy="254000"/>
                <wp:effectExtent l="0" t="0" r="0" b="0"/>
                <wp:wrapNone/>
                <wp:docPr id="1530" name="Zone de texte 1530"/>
                <wp:cNvGraphicFramePr/>
                <a:graphic xmlns:a="http://schemas.openxmlformats.org/drawingml/2006/main">
                  <a:graphicData uri="http://schemas.microsoft.com/office/word/2010/wordprocessingShape">
                    <wps:wsp>
                      <wps:cNvSpPr txBox="1"/>
                      <wps:spPr>
                        <a:xfrm>
                          <a:off x="0" y="0"/>
                          <a:ext cx="671139" cy="254000"/>
                        </a:xfrm>
                        <a:prstGeom prst="rect">
                          <a:avLst/>
                        </a:prstGeom>
                        <a:solidFill>
                          <a:schemeClr val="lt1"/>
                        </a:solidFill>
                        <a:ln w="6350">
                          <a:noFill/>
                        </a:ln>
                      </wps:spPr>
                      <wps:txbx>
                        <w:txbxContent>
                          <w:p w14:paraId="1976B020" w14:textId="32CF572F" w:rsidR="006B65D7" w:rsidRPr="006B1070" w:rsidRDefault="006B65D7">
                            <w:r w:rsidRPr="006B1070">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2FFA78" id="Zone de texte 1530" o:spid="_x0000_s1140" type="#_x0000_t202" style="position:absolute;margin-left:374.3pt;margin-top:381.75pt;width:52.85pt;height:20pt;z-index:251658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" fillcolor="white [3201]" stroked="f" strokeweight=".5pt">
                <v:textbox>
                  <w:txbxContent>
                    <w:p w14:paraId="1976B020" w14:textId="32CF572F" w:rsidR="006B65D7" w:rsidRPr="006B1070" w:rsidRDefault="006B65D7">
                      <w:r w:rsidRPr="006B1070">
                        <w:t>Yes</w:t>
                      </w:r>
                    </w:p>
                  </w:txbxContent>
                </v:textbox>
              </v:shape>
            </w:pict>
          </mc:Fallback>
        </mc:AlternateContent>
      </w:r>
      <w:r w:rsidR="00E11216" w:rsidRPr="00281C39">
        <w:rPr>
          <w:noProof/>
          <w:color w:val="FF0000"/>
        </w:rPr>
        <mc:AlternateContent>
          <mc:Choice Requires="wps">
            <w:drawing>
              <wp:anchor distT="0" distB="0" distL="114300" distR="114300" simplePos="0" relativeHeight="251658254" behindDoc="0" locked="0" layoutInCell="1" allowOverlap="1" wp14:anchorId="040B912A" wp14:editId="2431DC51">
                <wp:simplePos x="0" y="0"/>
                <wp:positionH relativeFrom="column">
                  <wp:posOffset>4036060</wp:posOffset>
                </wp:positionH>
                <wp:positionV relativeFrom="paragraph">
                  <wp:posOffset>5927725</wp:posOffset>
                </wp:positionV>
                <wp:extent cx="393700" cy="0"/>
                <wp:effectExtent l="38100" t="76200" r="0" b="95250"/>
                <wp:wrapNone/>
                <wp:docPr id="1483" name="Connecteur droit avec flèche 1483"/>
                <wp:cNvGraphicFramePr/>
                <a:graphic xmlns:a="http://schemas.openxmlformats.org/drawingml/2006/main">
                  <a:graphicData uri="http://schemas.microsoft.com/office/word/2010/wordprocessingShape">
                    <wps:wsp>
                      <wps:cNvCnPr/>
                      <wps:spPr>
                        <a:xfrm flipH="1">
                          <a:off x="0" y="0"/>
                          <a:ext cx="3937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3F1FC34" id="_x0000_t32" coordsize="21600,21600" o:spt="32" o:oned="t" path="m,l21600,21600e" filled="f">
                <v:path arrowok="t" fillok="f" o:connecttype="none"/>
                <o:lock v:ext="edit" shapetype="t"/>
              </v:shapetype>
              <v:shape id="Connecteur droit avec flèche 1483" o:spid="_x0000_s1026" type="#_x0000_t32" style="position:absolute;margin-left:317.8pt;margin-top:466.75pt;width:31pt;height:0;flip:x;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" strokecolor="black [3213]">
                <v:stroke endarrow="block"/>
              </v:shape>
            </w:pict>
          </mc:Fallback>
        </mc:AlternateContent>
      </w:r>
      <w:r w:rsidR="00E11216" w:rsidRPr="00281C39">
        <w:rPr>
          <w:noProof/>
          <w:color w:val="FF0000"/>
        </w:rPr>
        <mc:AlternateContent>
          <mc:Choice Requires="wps">
            <w:drawing>
              <wp:anchor distT="0" distB="0" distL="114300" distR="114300" simplePos="0" relativeHeight="251658252" behindDoc="0" locked="0" layoutInCell="1" allowOverlap="1" wp14:anchorId="0BB4CD3E" wp14:editId="5F3C37B4">
                <wp:simplePos x="0" y="0"/>
                <wp:positionH relativeFrom="column">
                  <wp:posOffset>5299710</wp:posOffset>
                </wp:positionH>
                <wp:positionV relativeFrom="paragraph">
                  <wp:posOffset>5153025</wp:posOffset>
                </wp:positionV>
                <wp:extent cx="0" cy="476250"/>
                <wp:effectExtent l="76200" t="0" r="57150" b="57150"/>
                <wp:wrapNone/>
                <wp:docPr id="148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line">
                          <a:avLst/>
                        </a:prstGeom>
                        <a:noFill/>
                        <a:ln w="9525">
                          <a:solidFill>
                            <a:schemeClr val="tx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3AEE899" id="Line 23" o:spid="_x0000_s1026" style="position:absolute;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3pt,405.75pt" to="417.3pt,4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" strokecolor="black [3213]">
                <v:stroke endarrow="block"/>
              </v:line>
            </w:pict>
          </mc:Fallback>
        </mc:AlternateContent>
      </w:r>
      <w:r w:rsidR="00E11216" w:rsidRPr="00281C39">
        <w:rPr>
          <w:noProof/>
          <w:color w:val="FF0000"/>
        </w:rPr>
        <mc:AlternateContent>
          <mc:Choice Requires="wps">
            <w:drawing>
              <wp:anchor distT="0" distB="0" distL="114300" distR="114300" simplePos="0" relativeHeight="251658253" behindDoc="0" locked="0" layoutInCell="1" allowOverlap="1" wp14:anchorId="1D798C9D" wp14:editId="778B5A9F">
                <wp:simplePos x="0" y="0"/>
                <wp:positionH relativeFrom="column">
                  <wp:posOffset>4037965</wp:posOffset>
                </wp:positionH>
                <wp:positionV relativeFrom="paragraph">
                  <wp:posOffset>5153025</wp:posOffset>
                </wp:positionV>
                <wp:extent cx="1259952" cy="0"/>
                <wp:effectExtent l="0" t="0" r="0" b="0"/>
                <wp:wrapNone/>
                <wp:docPr id="1482" name="Connecteur droit 1482"/>
                <wp:cNvGraphicFramePr/>
                <a:graphic xmlns:a="http://schemas.openxmlformats.org/drawingml/2006/main">
                  <a:graphicData uri="http://schemas.microsoft.com/office/word/2010/wordprocessingShape">
                    <wps:wsp>
                      <wps:cNvCnPr/>
                      <wps:spPr>
                        <a:xfrm>
                          <a:off x="0" y="0"/>
                          <a:ext cx="12599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C4B7C8" id="Connecteur droit 1482" o:spid="_x0000_s1026" style="position:absolute;z-index:251658253;visibility:visible;mso-wrap-style:square;mso-wrap-distance-left:9pt;mso-wrap-distance-top:0;mso-wrap-distance-right:9pt;mso-wrap-distance-bottom:0;mso-position-horizontal:absolute;mso-position-horizontal-relative:text;mso-position-vertical:absolute;mso-position-vertical-relative:text" from="317.95pt,405.75pt" to="417.15pt,4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" strokecolor="black [3213]"/>
            </w:pict>
          </mc:Fallback>
        </mc:AlternateContent>
      </w:r>
      <w:r w:rsidR="00DE0AE4" w:rsidRPr="00281C39">
        <w:rPr>
          <w:noProof/>
        </w:rPr>
        <mc:AlternateContent>
          <mc:Choice Requires="wps">
            <w:drawing>
              <wp:anchor distT="0" distB="0" distL="114300" distR="114300" simplePos="0" relativeHeight="251658249" behindDoc="0" locked="0" layoutInCell="1" allowOverlap="1" wp14:anchorId="4125763D" wp14:editId="3C7705B0">
                <wp:simplePos x="0" y="0"/>
                <wp:positionH relativeFrom="column">
                  <wp:posOffset>2268220</wp:posOffset>
                </wp:positionH>
                <wp:positionV relativeFrom="paragraph">
                  <wp:posOffset>4933315</wp:posOffset>
                </wp:positionV>
                <wp:extent cx="1767205" cy="529391"/>
                <wp:effectExtent l="0" t="0" r="23495" b="23495"/>
                <wp:wrapNone/>
                <wp:docPr id="15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529391"/>
                        </a:xfrm>
                        <a:prstGeom prst="rect">
                          <a:avLst/>
                        </a:prstGeom>
                        <a:solidFill>
                          <a:srgbClr val="FFFFFF"/>
                        </a:solidFill>
                        <a:ln w="9525">
                          <a:solidFill>
                            <a:srgbClr val="000000"/>
                          </a:solidFill>
                          <a:miter lim="800000"/>
                          <a:headEnd/>
                          <a:tailEnd/>
                        </a:ln>
                      </wps:spPr>
                      <wps:txbx>
                        <w:txbxContent>
                          <w:p w14:paraId="4A9E0304" w14:textId="77777777" w:rsidR="00FD7865" w:rsidRPr="006B1070" w:rsidRDefault="00FD7865" w:rsidP="00FD7865">
                            <w:pPr>
                              <w:jc w:val="center"/>
                              <w:rPr>
                                <w:b/>
                                <w:bCs/>
                                <w:lang w:val="en-US"/>
                              </w:rPr>
                            </w:pPr>
                            <w:r w:rsidRPr="008B3130">
                              <w:rPr>
                                <w:b/>
                                <w:bCs/>
                                <w:lang w:val="en-US"/>
                              </w:rPr>
                              <w:t xml:space="preserve">engine speed greater than </w:t>
                            </w:r>
                            <w:r w:rsidRPr="008B3130">
                              <w:rPr>
                                <w:b/>
                                <w:bCs/>
                                <w:i/>
                                <w:iCs/>
                                <w:lang w:val="en-US"/>
                              </w:rPr>
                              <w:t>n</w:t>
                            </w:r>
                            <w:r w:rsidRPr="008B3130">
                              <w:rPr>
                                <w:b/>
                                <w:bCs/>
                                <w:i/>
                                <w:iCs/>
                                <w:vertAlign w:val="subscript"/>
                                <w:lang w:val="en-US"/>
                              </w:rPr>
                              <w:t>MAX</w:t>
                            </w:r>
                            <w:r w:rsidRPr="008B3130">
                              <w:rPr>
                                <w:b/>
                                <w:bCs/>
                                <w:lang w:val="en-US"/>
                              </w:rPr>
                              <w:t xml:space="preserve"> prior to BB'</w:t>
                            </w:r>
                          </w:p>
                          <w:p w14:paraId="2AE695C2" w14:textId="77777777" w:rsidR="00FD7865" w:rsidRPr="00FD7865" w:rsidRDefault="00FD7865" w:rsidP="00FD7865">
                            <w:pPr>
                              <w:jc w:val="center"/>
                              <w:rPr>
                                <w:b/>
                                <w:bCs/>
                                <w:color w:val="E36C0A" w:themeColor="accent6" w:themeShade="BF"/>
                                <w:lang w:val="en-US"/>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125763D" id="Text Box 8" o:spid="_x0000_s1141" type="#_x0000_t202" style="position:absolute;margin-left:178.6pt;margin-top:388.45pt;width:139.15pt;height:41.7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">
                <v:textbox>
                  <w:txbxContent>
                    <w:p w14:paraId="4A9E0304" w14:textId="77777777" w:rsidR="00FD7865" w:rsidRPr="006B1070" w:rsidRDefault="00FD7865" w:rsidP="00FD7865">
                      <w:pPr>
                        <w:jc w:val="center"/>
                        <w:rPr>
                          <w:b/>
                          <w:bCs/>
                          <w:lang w:val="en-US"/>
                        </w:rPr>
                      </w:pPr>
                      <w:r w:rsidRPr="008B3130">
                        <w:rPr>
                          <w:b/>
                          <w:bCs/>
                          <w:lang w:val="en-US"/>
                        </w:rPr>
                        <w:t xml:space="preserve">engine speed greater than </w:t>
                      </w:r>
                      <w:r w:rsidRPr="008B3130">
                        <w:rPr>
                          <w:b/>
                          <w:bCs/>
                          <w:i/>
                          <w:iCs/>
                          <w:lang w:val="en-US"/>
                        </w:rPr>
                        <w:t>n</w:t>
                      </w:r>
                      <w:r w:rsidRPr="008B3130">
                        <w:rPr>
                          <w:b/>
                          <w:bCs/>
                          <w:i/>
                          <w:iCs/>
                          <w:vertAlign w:val="subscript"/>
                          <w:lang w:val="en-US"/>
                        </w:rPr>
                        <w:t>MAX</w:t>
                      </w:r>
                      <w:r w:rsidRPr="008B3130">
                        <w:rPr>
                          <w:b/>
                          <w:bCs/>
                          <w:lang w:val="en-US"/>
                        </w:rPr>
                        <w:t xml:space="preserve"> prior to BB'</w:t>
                      </w:r>
                    </w:p>
                    <w:p w14:paraId="2AE695C2" w14:textId="77777777" w:rsidR="00FD7865" w:rsidRPr="00FD7865" w:rsidRDefault="00FD7865" w:rsidP="00FD7865">
                      <w:pPr>
                        <w:jc w:val="center"/>
                        <w:rPr>
                          <w:b/>
                          <w:bCs/>
                          <w:color w:val="E36C0A" w:themeColor="accent6" w:themeShade="BF"/>
                          <w:lang w:val="en-US"/>
                        </w:rPr>
                      </w:pPr>
                    </w:p>
                  </w:txbxContent>
                </v:textbox>
              </v:shape>
            </w:pict>
          </mc:Fallback>
        </mc:AlternateContent>
      </w:r>
      <w:r w:rsidR="006E1246" w:rsidRPr="00281C39">
        <w:rPr>
          <w:noProof/>
        </w:rPr>
        <mc:AlternateContent>
          <mc:Choice Requires="wps">
            <w:drawing>
              <wp:anchor distT="0" distB="0" distL="114300" distR="114300" simplePos="0" relativeHeight="251658250" behindDoc="0" locked="0" layoutInCell="1" allowOverlap="1" wp14:anchorId="4B3BDBC6" wp14:editId="794F8773">
                <wp:simplePos x="0" y="0"/>
                <wp:positionH relativeFrom="column">
                  <wp:posOffset>4427220</wp:posOffset>
                </wp:positionH>
                <wp:positionV relativeFrom="paragraph">
                  <wp:posOffset>5631180</wp:posOffset>
                </wp:positionV>
                <wp:extent cx="1767376" cy="648033"/>
                <wp:effectExtent l="0" t="0" r="23495" b="19050"/>
                <wp:wrapNone/>
                <wp:docPr id="79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376" cy="648033"/>
                        </a:xfrm>
                        <a:prstGeom prst="rect">
                          <a:avLst/>
                        </a:prstGeom>
                        <a:solidFill>
                          <a:srgbClr val="FFFFFF"/>
                        </a:solidFill>
                        <a:ln w="9525">
                          <a:solidFill>
                            <a:srgbClr val="000000"/>
                          </a:solidFill>
                          <a:miter lim="800000"/>
                          <a:headEnd/>
                          <a:tailEnd/>
                        </a:ln>
                      </wps:spPr>
                      <wps:txbx>
                        <w:txbxContent>
                          <w:p w14:paraId="6F61ACCF" w14:textId="77777777" w:rsidR="006E1246" w:rsidRPr="006E1246" w:rsidRDefault="006E1246" w:rsidP="006E1246">
                            <w:pPr>
                              <w:jc w:val="center"/>
                              <w:rPr>
                                <w:b/>
                                <w:bCs/>
                                <w:color w:val="E36C0A" w:themeColor="accent6" w:themeShade="BF"/>
                                <w:sz w:val="16"/>
                                <w:szCs w:val="16"/>
                              </w:rPr>
                            </w:pPr>
                            <w:r w:rsidRPr="006E1246">
                              <w:rPr>
                                <w:b/>
                                <w:bCs/>
                                <w:color w:val="E36C0A" w:themeColor="accent6" w:themeShade="BF"/>
                                <w:sz w:val="16"/>
                                <w:szCs w:val="16"/>
                              </w:rPr>
                              <w:t xml:space="preserve"> </w:t>
                            </w:r>
                          </w:p>
                          <w:p w14:paraId="112F7019" w14:textId="77777777" w:rsidR="006E1246" w:rsidRPr="006B1070" w:rsidRDefault="006E1246" w:rsidP="006E1246">
                            <w:pPr>
                              <w:jc w:val="center"/>
                              <w:rPr>
                                <w:b/>
                                <w:bCs/>
                              </w:rPr>
                            </w:pPr>
                            <w:r w:rsidRPr="008B3130">
                              <w:rPr>
                                <w:b/>
                                <w:bCs/>
                              </w:rPr>
                              <w:t>See flowchart 4f.</w:t>
                            </w:r>
                          </w:p>
                        </w:txbxContent>
                      </wps:txbx>
                      <wps:bodyPr rot="0" vert="horz" wrap="square" lIns="91440" tIns="45720" rIns="91440" bIns="45720" anchor="t" anchorCtr="0" upright="1">
                        <a:noAutofit/>
                      </wps:bodyPr>
                    </wps:wsp>
                  </a:graphicData>
                </a:graphic>
              </wp:anchor>
            </w:drawing>
          </mc:Choice>
          <mc:Fallback>
            <w:pict>
              <v:shape w14:anchorId="4B3BDBC6" id="_x0000_s1142" type="#_x0000_t202" style="position:absolute;margin-left:348.6pt;margin-top:443.4pt;width:139.15pt;height:51.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">
                <v:textbox>
                  <w:txbxContent>
                    <w:p w14:paraId="6F61ACCF" w14:textId="77777777" w:rsidR="006E1246" w:rsidRPr="006E1246" w:rsidRDefault="006E1246" w:rsidP="006E1246">
                      <w:pPr>
                        <w:jc w:val="center"/>
                        <w:rPr>
                          <w:b/>
                          <w:bCs/>
                          <w:color w:val="E36C0A" w:themeColor="accent6" w:themeShade="BF"/>
                          <w:sz w:val="16"/>
                          <w:szCs w:val="16"/>
                        </w:rPr>
                      </w:pPr>
                      <w:r w:rsidRPr="006E1246">
                        <w:rPr>
                          <w:b/>
                          <w:bCs/>
                          <w:color w:val="E36C0A" w:themeColor="accent6" w:themeShade="BF"/>
                          <w:sz w:val="16"/>
                          <w:szCs w:val="16"/>
                        </w:rPr>
                        <w:t xml:space="preserve"> </w:t>
                      </w:r>
                    </w:p>
                    <w:p w14:paraId="112F7019" w14:textId="77777777" w:rsidR="006E1246" w:rsidRPr="006B1070" w:rsidRDefault="006E1246" w:rsidP="006E1246">
                      <w:pPr>
                        <w:jc w:val="center"/>
                        <w:rPr>
                          <w:b/>
                          <w:bCs/>
                        </w:rPr>
                      </w:pPr>
                      <w:r w:rsidRPr="008B3130">
                        <w:rPr>
                          <w:b/>
                          <w:bCs/>
                        </w:rPr>
                        <w:t>See flowchart 4f.</w:t>
                      </w:r>
                    </w:p>
                  </w:txbxContent>
                </v:textbox>
              </v:shape>
            </w:pict>
          </mc:Fallback>
        </mc:AlternateContent>
      </w:r>
      <w:r w:rsidR="008A5BC6" w:rsidRPr="00281C39">
        <w:rPr>
          <w:noProof/>
        </w:rPr>
        <mc:AlternateContent>
          <mc:Choice Requires="wpg">
            <w:drawing>
              <wp:inline distT="0" distB="0" distL="0" distR="0" wp14:anchorId="7599359A" wp14:editId="6F251EF6">
                <wp:extent cx="6120765" cy="7042150"/>
                <wp:effectExtent l="0" t="0" r="0" b="6350"/>
                <wp:docPr id="338"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765" cy="7042150"/>
                          <a:chOff x="1412" y="1666"/>
                          <a:chExt cx="9700" cy="11160"/>
                        </a:xfrm>
                      </wpg:grpSpPr>
                      <wps:wsp>
                        <wps:cNvPr id="339"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Text Box 4"/>
                        <wps:cNvSpPr txBox="1">
                          <a:spLocks noChangeArrowheads="1"/>
                        </wps:cNvSpPr>
                        <wps:spPr bwMode="auto">
                          <a:xfrm>
                            <a:off x="7112" y="4006"/>
                            <a:ext cx="70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58204" w14:textId="0FC02790" w:rsidR="004924DF" w:rsidRDefault="004924DF" w:rsidP="00B01C61">
                              <w:r>
                                <w:t>Yes</w:t>
                              </w:r>
                              <w:r>
                                <w:rPr>
                                  <w:noProof/>
                                  <w:lang w:eastAsia="en-GB"/>
                                </w:rPr>
                                <w:drawing>
                                  <wp:inline distT="0" distB="0" distL="0" distR="0" wp14:anchorId="58279AAB" wp14:editId="512190E3">
                                    <wp:extent cx="251460" cy="45720"/>
                                    <wp:effectExtent l="0" t="0" r="0" b="0"/>
                                    <wp:docPr id="15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41" name="Text Box 5"/>
                        <wps:cNvSpPr txBox="1">
                          <a:spLocks noChangeArrowheads="1"/>
                        </wps:cNvSpPr>
                        <wps:spPr bwMode="auto">
                          <a:xfrm>
                            <a:off x="4512" y="4006"/>
                            <a:ext cx="60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3CB27"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42" name="Text Box 6"/>
                        <wps:cNvSpPr txBox="1">
                          <a:spLocks noChangeArrowheads="1"/>
                        </wps:cNvSpPr>
                        <wps:spPr bwMode="auto">
                          <a:xfrm>
                            <a:off x="5015" y="11926"/>
                            <a:ext cx="2799" cy="720"/>
                          </a:xfrm>
                          <a:prstGeom prst="rect">
                            <a:avLst/>
                          </a:prstGeom>
                          <a:solidFill>
                            <a:srgbClr val="FFFFFF"/>
                          </a:solidFill>
                          <a:ln w="9525">
                            <a:solidFill>
                              <a:srgbClr val="000000"/>
                            </a:solidFill>
                            <a:miter lim="800000"/>
                            <a:headEnd/>
                            <a:tailEnd/>
                          </a:ln>
                        </wps:spPr>
                        <wps:txbx>
                          <w:txbxContent>
                            <w:p w14:paraId="2FF5A4E4" w14:textId="77777777" w:rsidR="004924DF" w:rsidRPr="0076136C" w:rsidRDefault="004924DF"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343" name="Text Box 7"/>
                        <wps:cNvSpPr txBox="1">
                          <a:spLocks noChangeArrowheads="1"/>
                        </wps:cNvSpPr>
                        <wps:spPr bwMode="auto">
                          <a:xfrm>
                            <a:off x="1812" y="6346"/>
                            <a:ext cx="4000" cy="900"/>
                          </a:xfrm>
                          <a:prstGeom prst="rect">
                            <a:avLst/>
                          </a:prstGeom>
                          <a:solidFill>
                            <a:srgbClr val="FFFFFF"/>
                          </a:solidFill>
                          <a:ln w="9525">
                            <a:solidFill>
                              <a:srgbClr val="000000"/>
                            </a:solidFill>
                            <a:miter lim="800000"/>
                            <a:headEnd/>
                            <a:tailEnd/>
                          </a:ln>
                        </wps:spPr>
                        <wps:txbx>
                          <w:txbxContent>
                            <w:p w14:paraId="5040F245" w14:textId="77777777" w:rsidR="004924DF" w:rsidRDefault="004924DF" w:rsidP="00B01C61">
                              <w:pPr>
                                <w:jc w:val="center"/>
                              </w:pPr>
                              <w:r>
                                <w:t>Calculate test acceleration according to 3.1.2.1.2.2.  Pre-acceleration is not allowed</w:t>
                              </w:r>
                            </w:p>
                            <w:p w14:paraId="669B326E"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344" name="Text Box 8"/>
                        <wps:cNvSpPr txBox="1">
                          <a:spLocks noChangeArrowheads="1"/>
                        </wps:cNvSpPr>
                        <wps:spPr bwMode="auto">
                          <a:xfrm>
                            <a:off x="5012" y="10742"/>
                            <a:ext cx="2801" cy="720"/>
                          </a:xfrm>
                          <a:prstGeom prst="rect">
                            <a:avLst/>
                          </a:prstGeom>
                          <a:solidFill>
                            <a:srgbClr val="FFFFFF"/>
                          </a:solidFill>
                          <a:ln w="9525">
                            <a:solidFill>
                              <a:srgbClr val="000000"/>
                            </a:solidFill>
                            <a:miter lim="800000"/>
                            <a:headEnd/>
                            <a:tailEnd/>
                          </a:ln>
                        </wps:spPr>
                        <wps:txbx>
                          <w:txbxContent>
                            <w:p w14:paraId="45EFD6B3" w14:textId="2F42BA4C" w:rsidR="004924DF" w:rsidRPr="0076136C" w:rsidRDefault="004924DF" w:rsidP="00B01C61">
                              <w:pPr>
                                <w:jc w:val="center"/>
                              </w:pPr>
                              <w:r>
                                <w:t xml:space="preserve">Compute </w:t>
                              </w:r>
                              <w:r>
                                <w:rPr>
                                  <w:i/>
                                  <w:iCs/>
                                </w:rPr>
                                <w:t>k</w:t>
                              </w:r>
                              <w:r>
                                <w:t xml:space="preserve"> </w:t>
                              </w:r>
                              <w:r>
                                <w:rPr>
                                  <w:vertAlign w:val="subscript"/>
                                </w:rPr>
                                <w:t xml:space="preserve">P </w:t>
                              </w:r>
                              <w:r>
                                <w:t xml:space="preserve"> according to 3.1.3.</w:t>
                              </w:r>
                              <w:r w:rsidR="00BE28E4">
                                <w:t>4.</w:t>
                              </w:r>
                              <w:r>
                                <w:t>1.</w:t>
                              </w:r>
                              <w:r w:rsidR="00BE28E4">
                                <w:t>2.</w:t>
                              </w:r>
                            </w:p>
                          </w:txbxContent>
                        </wps:txbx>
                        <wps:bodyPr rot="0" vert="horz" wrap="square" lIns="91440" tIns="45720" rIns="91440" bIns="45720" anchor="t" anchorCtr="0" upright="1">
                          <a:noAutofit/>
                        </wps:bodyPr>
                      </wps:wsp>
                      <wps:wsp>
                        <wps:cNvPr id="345" name="Line 9"/>
                        <wps:cNvCnPr>
                          <a:cxnSpLocks noChangeShapeType="1"/>
                          <a:stCxn id="344" idx="2"/>
                        </wps:cNvCnPr>
                        <wps:spPr bwMode="auto">
                          <a:xfrm>
                            <a:off x="6412" y="11462"/>
                            <a:ext cx="2" cy="5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Text Box 10"/>
                        <wps:cNvSpPr txBox="1">
                          <a:spLocks noChangeArrowheads="1"/>
                        </wps:cNvSpPr>
                        <wps:spPr bwMode="auto">
                          <a:xfrm>
                            <a:off x="4212" y="3286"/>
                            <a:ext cx="3999" cy="720"/>
                          </a:xfrm>
                          <a:prstGeom prst="rect">
                            <a:avLst/>
                          </a:prstGeom>
                          <a:solidFill>
                            <a:srgbClr val="FFFFFF"/>
                          </a:solidFill>
                          <a:ln w="9525">
                            <a:solidFill>
                              <a:srgbClr val="000000"/>
                            </a:solidFill>
                            <a:miter lim="800000"/>
                            <a:headEnd/>
                            <a:tailEnd/>
                          </a:ln>
                        </wps:spPr>
                        <wps:txbx>
                          <w:txbxContent>
                            <w:p w14:paraId="7F13A7D6" w14:textId="77777777" w:rsidR="004924DF" w:rsidRDefault="004924DF" w:rsidP="00B01C61">
                              <w:pPr>
                                <w:jc w:val="center"/>
                              </w:pPr>
                              <w:r>
                                <w:t>Can measures be taken to control downshifts?</w:t>
                              </w:r>
                            </w:p>
                            <w:p w14:paraId="301AB84D"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347" name="Line 11"/>
                        <wps:cNvCnPr>
                          <a:cxnSpLocks noChangeShapeType="1"/>
                        </wps:cNvCnPr>
                        <wps:spPr bwMode="auto">
                          <a:xfrm>
                            <a:off x="4512" y="4006"/>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Text Box 106"/>
                        <wps:cNvSpPr txBox="1">
                          <a:spLocks noChangeArrowheads="1"/>
                        </wps:cNvSpPr>
                        <wps:spPr bwMode="auto">
                          <a:xfrm>
                            <a:off x="7012" y="5806"/>
                            <a:ext cx="2800" cy="1440"/>
                          </a:xfrm>
                          <a:prstGeom prst="rect">
                            <a:avLst/>
                          </a:prstGeom>
                          <a:solidFill>
                            <a:srgbClr val="FFFFFF"/>
                          </a:solidFill>
                          <a:ln w="9525">
                            <a:solidFill>
                              <a:srgbClr val="000000"/>
                            </a:solidFill>
                            <a:miter lim="800000"/>
                            <a:headEnd/>
                            <a:tailEnd/>
                          </a:ln>
                        </wps:spPr>
                        <wps:txbx>
                          <w:txbxContent>
                            <w:p w14:paraId="55D4CB88" w14:textId="77777777" w:rsidR="004924DF" w:rsidRDefault="004924DF" w:rsidP="00B01C61">
                              <w:pPr>
                                <w:jc w:val="center"/>
                              </w:pPr>
                              <w:r>
                                <w:t xml:space="preserve">Is acceleration stable?  i.e. there is no delay. </w:t>
                              </w:r>
                            </w:p>
                            <w:p w14:paraId="5F90F9A5" w14:textId="77777777" w:rsidR="004924DF" w:rsidRDefault="004924DF" w:rsidP="00B01C61">
                              <w:pPr>
                                <w:jc w:val="center"/>
                              </w:pPr>
                              <w:r>
                                <w:t>Calculate test acceleration</w:t>
                              </w:r>
                              <w:r w:rsidRPr="00EC3340">
                                <w:t xml:space="preserve"> </w:t>
                              </w:r>
                              <w:r>
                                <w:t xml:space="preserve">according to 3.1.2.1.2.2.  </w:t>
                              </w:r>
                            </w:p>
                          </w:txbxContent>
                        </wps:txbx>
                        <wps:bodyPr rot="0" vert="horz" wrap="square" lIns="91440" tIns="45720" rIns="91440" bIns="45720" anchor="t" anchorCtr="0" upright="1">
                          <a:noAutofit/>
                        </wps:bodyPr>
                      </wps:wsp>
                      <wps:wsp>
                        <wps:cNvPr id="349" name="Text Box 107"/>
                        <wps:cNvSpPr txBox="1">
                          <a:spLocks noChangeArrowheads="1"/>
                        </wps:cNvSpPr>
                        <wps:spPr bwMode="auto">
                          <a:xfrm>
                            <a:off x="6513" y="4906"/>
                            <a:ext cx="3999" cy="360"/>
                          </a:xfrm>
                          <a:prstGeom prst="rect">
                            <a:avLst/>
                          </a:prstGeom>
                          <a:solidFill>
                            <a:srgbClr val="FFFFFF"/>
                          </a:solidFill>
                          <a:ln w="9525">
                            <a:solidFill>
                              <a:srgbClr val="000000"/>
                            </a:solidFill>
                            <a:miter lim="800000"/>
                            <a:headEnd/>
                            <a:tailEnd/>
                          </a:ln>
                        </wps:spPr>
                        <wps:txbx>
                          <w:txbxContent>
                            <w:p w14:paraId="65373C36" w14:textId="77777777" w:rsidR="004924DF" w:rsidRPr="00C4736F" w:rsidRDefault="004924DF" w:rsidP="00B01C61">
                              <w:pPr>
                                <w:jc w:val="center"/>
                                <w:rPr>
                                  <w:position w:val="20"/>
                                  <w:sz w:val="18"/>
                                  <w:szCs w:val="18"/>
                                </w:rPr>
                              </w:pPr>
                              <w:r w:rsidRPr="00C4736F">
                                <w:rPr>
                                  <w:position w:val="20"/>
                                  <w:sz w:val="18"/>
                                  <w:szCs w:val="18"/>
                                </w:rPr>
                                <w:t>Select Pre-acceleration and entry speed</w:t>
                              </w:r>
                            </w:p>
                          </w:txbxContent>
                        </wps:txbx>
                        <wps:bodyPr rot="0" vert="horz" wrap="square" lIns="91440" tIns="45720" rIns="91440" bIns="45720" anchor="t" anchorCtr="0" upright="1">
                          <a:noAutofit/>
                        </wps:bodyPr>
                      </wps:wsp>
                      <wps:wsp>
                        <wps:cNvPr id="350" name="Text Box 14"/>
                        <wps:cNvSpPr txBox="1">
                          <a:spLocks noChangeArrowheads="1"/>
                        </wps:cNvSpPr>
                        <wps:spPr bwMode="auto">
                          <a:xfrm>
                            <a:off x="6311" y="6526"/>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93A2F" w14:textId="77777777" w:rsidR="004924DF" w:rsidRPr="00E16027" w:rsidRDefault="004924DF" w:rsidP="00B01C61">
                              <w:pPr>
                                <w:jc w:val="center"/>
                              </w:pPr>
                              <w:r>
                                <w:t>No</w:t>
                              </w:r>
                            </w:p>
                          </w:txbxContent>
                        </wps:txbx>
                        <wps:bodyPr rot="0" vert="horz" wrap="square" lIns="91440" tIns="45720" rIns="91440" bIns="45720" anchor="t" anchorCtr="0" upright="1">
                          <a:noAutofit/>
                        </wps:bodyPr>
                      </wps:wsp>
                      <wps:wsp>
                        <wps:cNvPr id="351" name="Line 15"/>
                        <wps:cNvCnPr>
                          <a:cxnSpLocks noChangeShapeType="1"/>
                        </wps:cNvCnPr>
                        <wps:spPr bwMode="auto">
                          <a:xfrm flipH="1">
                            <a:off x="6211" y="6526"/>
                            <a:ext cx="8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6"/>
                        <wps:cNvCnPr>
                          <a:cxnSpLocks noChangeShapeType="1"/>
                        </wps:cNvCnPr>
                        <wps:spPr bwMode="auto">
                          <a:xfrm flipV="1">
                            <a:off x="6211" y="5086"/>
                            <a:ext cx="1"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7"/>
                        <wps:cNvCnPr>
                          <a:cxnSpLocks noChangeShapeType="1"/>
                        </wps:cNvCnPr>
                        <wps:spPr bwMode="auto">
                          <a:xfrm>
                            <a:off x="6211" y="5086"/>
                            <a:ext cx="3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18"/>
                        <wps:cNvCnPr>
                          <a:cxnSpLocks noChangeShapeType="1"/>
                        </wps:cNvCnPr>
                        <wps:spPr bwMode="auto">
                          <a:xfrm>
                            <a:off x="7714" y="5266"/>
                            <a:ext cx="2"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19"/>
                        <wps:cNvCnPr>
                          <a:cxnSpLocks noChangeShapeType="1"/>
                        </wps:cNvCnPr>
                        <wps:spPr bwMode="auto">
                          <a:xfrm>
                            <a:off x="7813" y="4006"/>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Text Box 20"/>
                        <wps:cNvSpPr txBox="1">
                          <a:spLocks noChangeArrowheads="1"/>
                        </wps:cNvSpPr>
                        <wps:spPr bwMode="auto">
                          <a:xfrm>
                            <a:off x="8112" y="7426"/>
                            <a:ext cx="70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3A72A" w14:textId="6B176B4A" w:rsidR="004924DF" w:rsidRDefault="004924DF" w:rsidP="00B01C61">
                              <w:r>
                                <w:t>Yes</w:t>
                              </w:r>
                              <w:r>
                                <w:rPr>
                                  <w:noProof/>
                                  <w:lang w:eastAsia="en-GB"/>
                                </w:rPr>
                                <w:drawing>
                                  <wp:inline distT="0" distB="0" distL="0" distR="0" wp14:anchorId="0265728F" wp14:editId="5891C3F5">
                                    <wp:extent cx="251460" cy="45720"/>
                                    <wp:effectExtent l="0" t="0" r="0" b="0"/>
                                    <wp:docPr id="58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01" name="Text Box 21"/>
                        <wps:cNvSpPr txBox="1">
                          <a:spLocks noChangeArrowheads="1"/>
                        </wps:cNvSpPr>
                        <wps:spPr bwMode="auto">
                          <a:xfrm>
                            <a:off x="6412" y="7786"/>
                            <a:ext cx="3601" cy="1357"/>
                          </a:xfrm>
                          <a:prstGeom prst="rect">
                            <a:avLst/>
                          </a:prstGeom>
                          <a:solidFill>
                            <a:srgbClr val="FFFFFF"/>
                          </a:solidFill>
                          <a:ln w="9525">
                            <a:solidFill>
                              <a:srgbClr val="000000"/>
                            </a:solidFill>
                            <a:miter lim="800000"/>
                            <a:headEnd/>
                            <a:tailEnd/>
                          </a:ln>
                        </wps:spPr>
                        <wps:txbx>
                          <w:txbxContent>
                            <w:p w14:paraId="395D1FAA" w14:textId="023E7647" w:rsidR="004924DF" w:rsidRDefault="004924DF" w:rsidP="00B01C61">
                              <w:pPr>
                                <w:jc w:val="center"/>
                              </w:pPr>
                              <w:r>
                                <w:t>If possible, control downshift to obtain acceleration less than or equal to 2,0 m/s</w:t>
                              </w:r>
                              <w:r w:rsidRPr="00DA75C4">
                                <w:rPr>
                                  <w:vertAlign w:val="superscript"/>
                                </w:rPr>
                                <w:t>2</w:t>
                              </w:r>
                              <w:r>
                                <w:t xml:space="preserve"> or </w:t>
                              </w:r>
                              <w:r w:rsidRPr="00606FC6">
                                <w:rPr>
                                  <w:i/>
                                  <w:iCs/>
                                </w:rPr>
                                <w:t>a</w:t>
                              </w:r>
                              <w:r>
                                <w:rPr>
                                  <w:vertAlign w:val="subscript"/>
                                </w:rPr>
                                <w:t xml:space="preserve"> wot</w:t>
                              </w:r>
                              <w:r w:rsidR="00496631">
                                <w:rPr>
                                  <w:vertAlign w:val="subscript"/>
                                </w:rPr>
                                <w:t>_</w:t>
                              </w:r>
                              <w:r w:rsidRPr="00606FC6">
                                <w:rPr>
                                  <w:vertAlign w:val="subscript"/>
                                </w:rPr>
                                <w:t>ref</w:t>
                              </w:r>
                              <w:r>
                                <w:t>, whichever is lower.  If not possible, run higher than 2,0 m/s</w:t>
                              </w:r>
                              <w:r w:rsidRPr="00DA75C4">
                                <w:rPr>
                                  <w:vertAlign w:val="superscript"/>
                                </w:rPr>
                                <w:t>2</w:t>
                              </w:r>
                              <w:r>
                                <w:rPr>
                                  <w:vertAlign w:val="superscript"/>
                                </w:rPr>
                                <w:t xml:space="preserve"> </w:t>
                              </w:r>
                              <w:r>
                                <w:t xml:space="preserve">is valid.  </w:t>
                              </w:r>
                            </w:p>
                          </w:txbxContent>
                        </wps:txbx>
                        <wps:bodyPr rot="0" vert="horz" wrap="square" lIns="91440" tIns="45720" rIns="91440" bIns="45720" anchor="t" anchorCtr="0" upright="1">
                          <a:noAutofit/>
                        </wps:bodyPr>
                      </wps:wsp>
                      <wps:wsp>
                        <wps:cNvPr id="102" name="Line 22"/>
                        <wps:cNvCnPr>
                          <a:cxnSpLocks noChangeShapeType="1"/>
                        </wps:cNvCnPr>
                        <wps:spPr bwMode="auto">
                          <a:xfrm>
                            <a:off x="7712" y="7246"/>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23"/>
                        <wps:cNvCnPr>
                          <a:cxnSpLocks noChangeShapeType="1"/>
                        </wps:cNvCnPr>
                        <wps:spPr bwMode="auto">
                          <a:xfrm>
                            <a:off x="7612" y="9143"/>
                            <a:ext cx="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24"/>
                        <wps:cNvCnPr>
                          <a:cxnSpLocks noChangeShapeType="1"/>
                        </wps:cNvCnPr>
                        <wps:spPr bwMode="auto">
                          <a:xfrm>
                            <a:off x="5312" y="7246"/>
                            <a:ext cx="0" cy="22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Text Box 25"/>
                        <wps:cNvSpPr txBox="1">
                          <a:spLocks noChangeArrowheads="1"/>
                        </wps:cNvSpPr>
                        <wps:spPr bwMode="auto">
                          <a:xfrm>
                            <a:off x="4212" y="2206"/>
                            <a:ext cx="3999" cy="720"/>
                          </a:xfrm>
                          <a:prstGeom prst="rect">
                            <a:avLst/>
                          </a:prstGeom>
                          <a:solidFill>
                            <a:srgbClr val="FFFFFF"/>
                          </a:solidFill>
                          <a:ln w="9525">
                            <a:solidFill>
                              <a:srgbClr val="000000"/>
                            </a:solidFill>
                            <a:miter lim="800000"/>
                            <a:headEnd/>
                            <a:tailEnd/>
                          </a:ln>
                        </wps:spPr>
                        <wps:txbx>
                          <w:txbxContent>
                            <w:p w14:paraId="1170F3A1" w14:textId="77777777" w:rsidR="004924DF" w:rsidRDefault="004924DF" w:rsidP="00B01C61">
                              <w:pPr>
                                <w:jc w:val="center"/>
                              </w:pPr>
                              <w:r>
                                <w:t>Testing unlocked gears according to 3.1.2.1.4.2.</w:t>
                              </w:r>
                            </w:p>
                            <w:p w14:paraId="353F30EB" w14:textId="77777777" w:rsidR="004924DF" w:rsidRPr="004D17C0" w:rsidRDefault="004924DF" w:rsidP="00B01C61">
                              <w:pPr>
                                <w:jc w:val="center"/>
                              </w:pPr>
                              <w:r>
                                <w:t xml:space="preserve"> </w:t>
                              </w:r>
                            </w:p>
                          </w:txbxContent>
                        </wps:txbx>
                        <wps:bodyPr rot="0" vert="horz" wrap="square" lIns="91440" tIns="45720" rIns="91440" bIns="45720" anchor="t" anchorCtr="0" upright="1">
                          <a:noAutofit/>
                        </wps:bodyPr>
                      </wps:wsp>
                      <wps:wsp>
                        <wps:cNvPr id="106" name="Line 26"/>
                        <wps:cNvCnPr>
                          <a:cxnSpLocks noChangeShapeType="1"/>
                        </wps:cNvCnPr>
                        <wps:spPr bwMode="auto">
                          <a:xfrm>
                            <a:off x="6112" y="292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Text Box 27"/>
                        <wps:cNvSpPr txBox="1">
                          <a:spLocks noChangeArrowheads="1"/>
                        </wps:cNvSpPr>
                        <wps:spPr bwMode="auto">
                          <a:xfrm>
                            <a:off x="3612" y="5086"/>
                            <a:ext cx="2000" cy="360"/>
                          </a:xfrm>
                          <a:prstGeom prst="rect">
                            <a:avLst/>
                          </a:prstGeom>
                          <a:solidFill>
                            <a:srgbClr val="FFFFFF"/>
                          </a:solidFill>
                          <a:ln w="9525">
                            <a:solidFill>
                              <a:srgbClr val="000000"/>
                            </a:solidFill>
                            <a:miter lim="800000"/>
                            <a:headEnd/>
                            <a:tailEnd/>
                          </a:ln>
                        </wps:spPr>
                        <wps:txbx>
                          <w:txbxContent>
                            <w:p w14:paraId="632945C5" w14:textId="77777777" w:rsidR="004924DF" w:rsidRPr="00C4736F" w:rsidRDefault="004924DF" w:rsidP="00B01C61">
                              <w:pPr>
                                <w:jc w:val="center"/>
                                <w:rPr>
                                  <w:position w:val="20"/>
                                  <w:sz w:val="18"/>
                                  <w:szCs w:val="18"/>
                                </w:rPr>
                              </w:pPr>
                              <w:r w:rsidRPr="00C4736F">
                                <w:rPr>
                                  <w:position w:val="20"/>
                                  <w:sz w:val="18"/>
                                  <w:szCs w:val="18"/>
                                </w:rPr>
                                <w:t>Select entry speed</w:t>
                              </w:r>
                            </w:p>
                          </w:txbxContent>
                        </wps:txbx>
                        <wps:bodyPr rot="0" vert="horz" wrap="square" lIns="91440" tIns="45720" rIns="91440" bIns="45720" anchor="t" anchorCtr="0" upright="1">
                          <a:noAutofit/>
                        </wps:bodyPr>
                      </wps:wsp>
                      <wps:wsp>
                        <wps:cNvPr id="108" name="Line 28"/>
                        <wps:cNvCnPr>
                          <a:cxnSpLocks noChangeShapeType="1"/>
                        </wps:cNvCnPr>
                        <wps:spPr bwMode="auto">
                          <a:xfrm>
                            <a:off x="4512" y="5446"/>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599359A" id="_x0000_s1143" style="width:481.95pt;height:554.5pt;mso-position-horizontal-relative:char;mso-position-vertical-relative:line" coordorigin="1412,1666" coordsize="970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">
                <o:lock v:ext="edit" aspectratio="t"/>
                <v:rect id="AutoShape 3" o:spid="_x0000_s1144"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" filled="f" stroked="f">
                  <o:lock v:ext="edit" aspectratio="t" text="t"/>
                </v:rect>
                <v:shape id="Text Box 4" o:spid="_x0000_s1145" type="#_x0000_t202" style="position:absolute;left:7112;top:4006;width:70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" stroked="f">
                  <v:textbox>
                    <w:txbxContent>
                      <w:p w14:paraId="75E58204" w14:textId="0FC02790" w:rsidR="004924DF" w:rsidRDefault="004924DF" w:rsidP="00B01C61">
                        <w:r>
                          <w:t>Yes</w:t>
                        </w:r>
                        <w:r>
                          <w:rPr>
                            <w:noProof/>
                            <w:lang w:eastAsia="en-GB"/>
                          </w:rPr>
                          <w:drawing>
                            <wp:inline distT="0" distB="0" distL="0" distR="0" wp14:anchorId="58279AAB" wp14:editId="512190E3">
                              <wp:extent cx="251460" cy="45720"/>
                              <wp:effectExtent l="0" t="0" r="0" b="0"/>
                              <wp:docPr id="15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46" type="#_x0000_t202" style="position:absolute;left:4512;top:4006;width:6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" stroked="f">
                  <v:textbox>
                    <w:txbxContent>
                      <w:p w14:paraId="7383CB27" w14:textId="77777777" w:rsidR="004924DF" w:rsidRPr="00E16027" w:rsidRDefault="004924DF" w:rsidP="00B01C61">
                        <w:pPr>
                          <w:jc w:val="center"/>
                        </w:pPr>
                        <w:r>
                          <w:t>No</w:t>
                        </w:r>
                      </w:p>
                    </w:txbxContent>
                  </v:textbox>
                </v:shape>
                <v:shape id="Text Box 6" o:spid="_x0000_s1147" type="#_x0000_t202" style="position:absolute;left:5015;top:11926;width:27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">
                  <v:textbox>
                    <w:txbxContent>
                      <w:p w14:paraId="2FF5A4E4" w14:textId="77777777" w:rsidR="004924DF" w:rsidRPr="0076136C" w:rsidRDefault="004924DF" w:rsidP="00B01C61">
                        <w:pPr>
                          <w:jc w:val="center"/>
                        </w:pPr>
                        <w:r>
                          <w:t xml:space="preserve">Compute </w:t>
                        </w:r>
                        <w:r w:rsidRPr="0076136C">
                          <w:rPr>
                            <w:i/>
                            <w:iCs/>
                          </w:rPr>
                          <w:t>L</w:t>
                        </w:r>
                        <w:r w:rsidRPr="0076136C">
                          <w:rPr>
                            <w:vertAlign w:val="subscript"/>
                          </w:rPr>
                          <w:t xml:space="preserve"> wot</w:t>
                        </w:r>
                        <w:r w:rsidRPr="0076136C">
                          <w:t xml:space="preserve"> </w:t>
                        </w:r>
                        <w:r w:rsidRPr="0076136C">
                          <w:rPr>
                            <w:vertAlign w:val="subscript"/>
                          </w:rPr>
                          <w:t xml:space="preserve">rep </w:t>
                        </w:r>
                        <w:r w:rsidRPr="0076136C">
                          <w:t>using results of valid runs</w:t>
                        </w:r>
                      </w:p>
                    </w:txbxContent>
                  </v:textbox>
                </v:shape>
                <v:shape id="_x0000_s1148" type="#_x0000_t202" style="position:absolute;left:1812;top:6346;width:40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">
                  <v:textbox>
                    <w:txbxContent>
                      <w:p w14:paraId="5040F245" w14:textId="77777777" w:rsidR="004924DF" w:rsidRDefault="004924DF" w:rsidP="00B01C61">
                        <w:pPr>
                          <w:jc w:val="center"/>
                        </w:pPr>
                        <w:r>
                          <w:t>Calculate test acceleration according to 3.1.2.1.2.2.  Pre-acceleration is not allowed</w:t>
                        </w:r>
                      </w:p>
                      <w:p w14:paraId="669B326E" w14:textId="77777777" w:rsidR="004924DF" w:rsidRPr="004D17C0" w:rsidRDefault="004924DF" w:rsidP="00B01C61">
                        <w:pPr>
                          <w:jc w:val="center"/>
                        </w:pPr>
                        <w:r>
                          <w:t xml:space="preserve"> </w:t>
                        </w:r>
                      </w:p>
                    </w:txbxContent>
                  </v:textbox>
                </v:shape>
                <v:shape id="_x0000_s1149" type="#_x0000_t202" style="position:absolute;left:5012;top:10742;width:280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">
                  <v:textbox>
                    <w:txbxContent>
                      <w:p w14:paraId="45EFD6B3" w14:textId="2F42BA4C" w:rsidR="004924DF" w:rsidRPr="0076136C" w:rsidRDefault="004924DF" w:rsidP="00B01C61">
                        <w:pPr>
                          <w:jc w:val="center"/>
                        </w:pPr>
                        <w:r>
                          <w:t xml:space="preserve">Compute </w:t>
                        </w:r>
                        <w:r>
                          <w:rPr>
                            <w:i/>
                            <w:iCs/>
                          </w:rPr>
                          <w:t>k</w:t>
                        </w:r>
                        <w:r>
                          <w:t xml:space="preserve"> </w:t>
                        </w:r>
                        <w:r>
                          <w:rPr>
                            <w:vertAlign w:val="subscript"/>
                          </w:rPr>
                          <w:t xml:space="preserve">P </w:t>
                        </w:r>
                        <w:r>
                          <w:t xml:space="preserve"> according to 3.1.3.</w:t>
                        </w:r>
                        <w:r w:rsidR="00BE28E4">
                          <w:t>4.</w:t>
                        </w:r>
                        <w:r>
                          <w:t>1.</w:t>
                        </w:r>
                        <w:r w:rsidR="00BE28E4">
                          <w:t>2.</w:t>
                        </w:r>
                      </w:p>
                    </w:txbxContent>
                  </v:textbox>
                </v:shape>
                <v:line id="Line 9" o:spid="_x0000_s1150" style="position:absolute;visibility:visible;mso-wrap-style:square" from="6412,11462" to="6414,1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">
                  <v:stroke endarrow="block"/>
                </v:line>
                <v:shape id="Text Box 10" o:spid="_x0000_s1151" type="#_x0000_t202" style="position:absolute;left:4212;top:328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">
                  <v:textbox>
                    <w:txbxContent>
                      <w:p w14:paraId="7F13A7D6" w14:textId="77777777" w:rsidR="004924DF" w:rsidRDefault="004924DF" w:rsidP="00B01C61">
                        <w:pPr>
                          <w:jc w:val="center"/>
                        </w:pPr>
                        <w:r>
                          <w:t>Can measures be taken to control downshifts?</w:t>
                        </w:r>
                      </w:p>
                      <w:p w14:paraId="301AB84D" w14:textId="77777777" w:rsidR="004924DF" w:rsidRPr="004D17C0" w:rsidRDefault="004924DF" w:rsidP="00B01C61">
                        <w:pPr>
                          <w:jc w:val="center"/>
                        </w:pPr>
                        <w:r>
                          <w:t xml:space="preserve"> </w:t>
                        </w:r>
                      </w:p>
                    </w:txbxContent>
                  </v:textbox>
                </v:shape>
                <v:line id="Line 11" o:spid="_x0000_s1152" style="position:absolute;visibility:visible;mso-wrap-style:square" from="4512,4006" to="4513,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">
                  <v:stroke endarrow="block"/>
                </v:line>
                <v:shape id="_x0000_s1153" type="#_x0000_t202" style="position:absolute;left:7012;top:5806;width:28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">
                  <v:textbox>
                    <w:txbxContent>
                      <w:p w14:paraId="55D4CB88" w14:textId="77777777" w:rsidR="004924DF" w:rsidRDefault="004924DF" w:rsidP="00B01C61">
                        <w:pPr>
                          <w:jc w:val="center"/>
                        </w:pPr>
                        <w:r>
                          <w:t xml:space="preserve">Is acceleration stable?  i.e. there is no delay. </w:t>
                        </w:r>
                      </w:p>
                      <w:p w14:paraId="5F90F9A5" w14:textId="77777777" w:rsidR="004924DF" w:rsidRDefault="004924DF" w:rsidP="00B01C61">
                        <w:pPr>
                          <w:jc w:val="center"/>
                        </w:pPr>
                        <w:r>
                          <w:t>Calculate test acceleration</w:t>
                        </w:r>
                        <w:r w:rsidRPr="00EC3340">
                          <w:t xml:space="preserve"> </w:t>
                        </w:r>
                        <w:r>
                          <w:t xml:space="preserve">according to 3.1.2.1.2.2.  </w:t>
                        </w:r>
                      </w:p>
                    </w:txbxContent>
                  </v:textbox>
                </v:shape>
                <v:shape id="Text Box 107" o:spid="_x0000_s1154" type="#_x0000_t202" style="position:absolute;left:6513;top:4906;width:39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">
                  <v:textbox>
                    <w:txbxContent>
                      <w:p w14:paraId="65373C36" w14:textId="77777777" w:rsidR="004924DF" w:rsidRPr="00C4736F" w:rsidRDefault="004924DF" w:rsidP="00B01C61">
                        <w:pPr>
                          <w:jc w:val="center"/>
                          <w:rPr>
                            <w:position w:val="20"/>
                            <w:sz w:val="18"/>
                            <w:szCs w:val="18"/>
                          </w:rPr>
                        </w:pPr>
                        <w:r w:rsidRPr="00C4736F">
                          <w:rPr>
                            <w:position w:val="20"/>
                            <w:sz w:val="18"/>
                            <w:szCs w:val="18"/>
                          </w:rPr>
                          <w:t>Select Pre-acceleration and entry speed</w:t>
                        </w:r>
                      </w:p>
                    </w:txbxContent>
                  </v:textbox>
                </v:shape>
                <v:shape id="Text Box 14" o:spid="_x0000_s1155" type="#_x0000_t202" style="position:absolute;left:6311;top:6526;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4B93A2F" w14:textId="77777777" w:rsidR="004924DF" w:rsidRPr="00E16027" w:rsidRDefault="004924DF" w:rsidP="00B01C61">
                        <w:pPr>
                          <w:jc w:val="center"/>
                        </w:pPr>
                        <w:r>
                          <w:t>No</w:t>
                        </w:r>
                      </w:p>
                    </w:txbxContent>
                  </v:textbox>
                </v:shape>
                <v:line id="Line 15" o:spid="_x0000_s1156" style="position:absolute;flip:x;visibility:visible;mso-wrap-style:square" from="6211,6526" to="7012,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mXG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zyxj+zqQjIJe/AAAA//8DAFBLAQItABQABgAIAAAAIQDb4fbL7gAAAIUBAAATAAAAAAAA&#10;AAAAAAAAAAAAAABbQ29udGVudF9UeXBlc10ueG1sUEsBAi0AFAAGAAgAAAAhAFr0LFu/AAAAFQEA&#10;AAsAAAAAAAAAAAAAAAAAHwEAAF9yZWxzLy5yZWxzUEsBAi0AFAAGAAgAAAAhAJ7mZcbHAAAA3AAA&#10;AA8AAAAAAAAAAAAAAAAABwIAAGRycy9kb3ducmV2LnhtbFBLBQYAAAAAAwADALcAAAD7AgAAAAA=&#10;"/>
                <v:line id="Line 16" o:spid="_x0000_s1157" style="position:absolute;flip:y;visibility:visible;mso-wrap-style:square" from="6211,5086" to="6212,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17" o:spid="_x0000_s1158" style="position:absolute;visibility:visible;mso-wrap-style:square" from="6211,5086" to="6513,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18" o:spid="_x0000_s1159" style="position:absolute;visibility:visible;mso-wrap-style:square" from="7714,5266" to="7716,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">
                  <v:stroke endarrow="block"/>
                </v:line>
                <v:line id="Line 19" o:spid="_x0000_s1160" style="position:absolute;visibility:visible;mso-wrap-style:square" from="7813,4006" to="7814,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shape id="Text Box 20" o:spid="_x0000_s1161" type="#_x0000_t202" style="position:absolute;left:8112;top:7426;width:7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8R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" stroked="f">
                  <v:textbox>
                    <w:txbxContent>
                      <w:p w14:paraId="2A63A72A" w14:textId="6B176B4A" w:rsidR="004924DF" w:rsidRDefault="004924DF" w:rsidP="00B01C61">
                        <w:r>
                          <w:t>Yes</w:t>
                        </w:r>
                        <w:r>
                          <w:rPr>
                            <w:noProof/>
                            <w:lang w:eastAsia="en-GB"/>
                          </w:rPr>
                          <w:drawing>
                            <wp:inline distT="0" distB="0" distL="0" distR="0" wp14:anchorId="0265728F" wp14:editId="5891C3F5">
                              <wp:extent cx="251460" cy="45720"/>
                              <wp:effectExtent l="0" t="0" r="0" b="0"/>
                              <wp:docPr id="58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21" o:spid="_x0000_s1162" type="#_x0000_t202" style="position:absolute;left:6412;top:7786;width:3601;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14:paraId="395D1FAA" w14:textId="023E7647" w:rsidR="004924DF" w:rsidRDefault="004924DF" w:rsidP="00B01C61">
                        <w:pPr>
                          <w:jc w:val="center"/>
                        </w:pPr>
                        <w:r>
                          <w:t>If possible, control downshift to obtain acceleration less than or equal to 2,0 m/s</w:t>
                        </w:r>
                        <w:r w:rsidRPr="00DA75C4">
                          <w:rPr>
                            <w:vertAlign w:val="superscript"/>
                          </w:rPr>
                          <w:t>2</w:t>
                        </w:r>
                        <w:r>
                          <w:t xml:space="preserve"> or </w:t>
                        </w:r>
                        <w:r w:rsidRPr="00606FC6">
                          <w:rPr>
                            <w:i/>
                            <w:iCs/>
                          </w:rPr>
                          <w:t>a</w:t>
                        </w:r>
                        <w:r>
                          <w:rPr>
                            <w:vertAlign w:val="subscript"/>
                          </w:rPr>
                          <w:t xml:space="preserve"> wot</w:t>
                        </w:r>
                        <w:r w:rsidR="00496631">
                          <w:rPr>
                            <w:vertAlign w:val="subscript"/>
                          </w:rPr>
                          <w:t>_</w:t>
                        </w:r>
                        <w:r w:rsidRPr="00606FC6">
                          <w:rPr>
                            <w:vertAlign w:val="subscript"/>
                          </w:rPr>
                          <w:t>ref</w:t>
                        </w:r>
                        <w:r>
                          <w:t>, whichever is lower.  If not possible, run higher than 2,0 m/s</w:t>
                        </w:r>
                        <w:r w:rsidRPr="00DA75C4">
                          <w:rPr>
                            <w:vertAlign w:val="superscript"/>
                          </w:rPr>
                          <w:t>2</w:t>
                        </w:r>
                        <w:r>
                          <w:rPr>
                            <w:vertAlign w:val="superscript"/>
                          </w:rPr>
                          <w:t xml:space="preserve"> </w:t>
                        </w:r>
                        <w:r>
                          <w:t xml:space="preserve">is valid.  </w:t>
                        </w:r>
                      </w:p>
                    </w:txbxContent>
                  </v:textbox>
                </v:shape>
                <v:line id="Line 22" o:spid="_x0000_s1163" style="position:absolute;visibility:visible;mso-wrap-style:square" from="7712,7246" to="7713,7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">
                  <v:stroke endarrow="block"/>
                </v:line>
                <v:line id="Line 23" o:spid="_x0000_s1164" style="position:absolute;visibility:visible;mso-wrap-style:square" from="7612,9143" to="7612,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line id="Line 24" o:spid="_x0000_s1165" style="position:absolute;visibility:visible;mso-wrap-style:square" from="5312,7246" to="5312,9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JwgAAANwAAAAPAAAAZHJzL2Rvd25yZXYueG1sRE/fa8Iw&#10;EH4X9j+EG+xNU8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D1+tZJwgAAANwAAAAPAAAA&#10;AAAAAAAAAAAAAAcCAABkcnMvZG93bnJldi54bWxQSwUGAAAAAAMAAwC3AAAA9gIAAAAA&#10;">
                  <v:stroke endarrow="block"/>
                </v:line>
                <v:shape id="Text Box 25" o:spid="_x0000_s1166" type="#_x0000_t202" style="position:absolute;left:4212;top:220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">
                  <v:textbox>
                    <w:txbxContent>
                      <w:p w14:paraId="1170F3A1" w14:textId="77777777" w:rsidR="004924DF" w:rsidRDefault="004924DF" w:rsidP="00B01C61">
                        <w:pPr>
                          <w:jc w:val="center"/>
                        </w:pPr>
                        <w:r>
                          <w:t>Testing unlocked gears according to 3.1.2.1.4.2.</w:t>
                        </w:r>
                      </w:p>
                      <w:p w14:paraId="353F30EB" w14:textId="77777777" w:rsidR="004924DF" w:rsidRPr="004D17C0" w:rsidRDefault="004924DF" w:rsidP="00B01C61">
                        <w:pPr>
                          <w:jc w:val="center"/>
                        </w:pPr>
                        <w:r>
                          <w:t xml:space="preserve"> </w:t>
                        </w:r>
                      </w:p>
                    </w:txbxContent>
                  </v:textbox>
                </v:shape>
                <v:line id="Line 26" o:spid="_x0000_s1167" style="position:absolute;visibility:visible;mso-wrap-style:square" from="6112,2926" to="611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">
                  <v:stroke endarrow="block"/>
                </v:line>
                <v:shape id="Text Box 27" o:spid="_x0000_s1168" type="#_x0000_t202" style="position:absolute;left:3612;top:5086;width:20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">
                  <v:textbox>
                    <w:txbxContent>
                      <w:p w14:paraId="632945C5" w14:textId="77777777" w:rsidR="004924DF" w:rsidRPr="00C4736F" w:rsidRDefault="004924DF" w:rsidP="00B01C61">
                        <w:pPr>
                          <w:jc w:val="center"/>
                          <w:rPr>
                            <w:position w:val="20"/>
                            <w:sz w:val="18"/>
                            <w:szCs w:val="18"/>
                          </w:rPr>
                        </w:pPr>
                        <w:r w:rsidRPr="00C4736F">
                          <w:rPr>
                            <w:position w:val="20"/>
                            <w:sz w:val="18"/>
                            <w:szCs w:val="18"/>
                          </w:rPr>
                          <w:t>Select entry speed</w:t>
                        </w:r>
                      </w:p>
                    </w:txbxContent>
                  </v:textbox>
                </v:shape>
                <v:line id="Line 28" o:spid="_x0000_s1169" style="position:absolute;visibility:visible;mso-wrap-style:square" from="4512,5446" to="451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">
                  <v:stroke endarrow="block"/>
                </v:line>
                <w10:anchorlock/>
              </v:group>
            </w:pict>
          </mc:Fallback>
        </mc:AlternateContent>
      </w:r>
    </w:p>
    <w:p w14:paraId="1C81158C" w14:textId="77777777" w:rsidR="00B01C61" w:rsidRPr="00281C39" w:rsidRDefault="00B01C61" w:rsidP="00B01C61"/>
    <w:p w14:paraId="1F2453AF" w14:textId="77777777" w:rsidR="00B01C61" w:rsidRPr="00281C39" w:rsidRDefault="00B01C61" w:rsidP="00B01C61"/>
    <w:p w14:paraId="46F04AFE" w14:textId="77777777" w:rsidR="00BF7AE3" w:rsidRPr="00281C39" w:rsidRDefault="00BF7AE3" w:rsidP="00BF7AE3">
      <w:pPr>
        <w:keepNext/>
        <w:keepLines/>
        <w:ind w:left="1134" w:right="522"/>
        <w:outlineLvl w:val="0"/>
        <w:rPr>
          <w:b/>
          <w:bCs/>
        </w:rPr>
      </w:pPr>
      <w:r w:rsidRPr="00281C39">
        <w:lastRenderedPageBreak/>
        <w:t>Figure 4f</w:t>
      </w:r>
      <w:r w:rsidRPr="00281C39">
        <w:rPr>
          <w:b/>
          <w:bCs/>
        </w:rPr>
        <w:t xml:space="preserve"> </w:t>
      </w:r>
    </w:p>
    <w:p w14:paraId="0B79BF27" w14:textId="77777777" w:rsidR="00BF7AE3" w:rsidRPr="00281C39" w:rsidRDefault="00BF7AE3" w:rsidP="00BF7AE3">
      <w:pPr>
        <w:keepNext/>
        <w:keepLines/>
        <w:ind w:left="1134" w:right="522"/>
        <w:outlineLvl w:val="0"/>
        <w:rPr>
          <w:b/>
        </w:rPr>
      </w:pPr>
      <w:r w:rsidRPr="00281C39">
        <w:rPr>
          <w:b/>
        </w:rPr>
        <w:t>Flowchart for vehicles tested according to paragraph 3.1.2.1.4.2. of Annex 3 to this Regulation – Gear Selection using non-locked gears</w:t>
      </w:r>
    </w:p>
    <w:p w14:paraId="58A6FC94" w14:textId="77777777" w:rsidR="00BF7AE3" w:rsidRPr="00281C39" w:rsidRDefault="00BF7AE3" w:rsidP="00BF7AE3">
      <w:pPr>
        <w:ind w:right="521"/>
        <w:rPr>
          <w:color w:val="E36C0A" w:themeColor="accent6" w:themeShade="BF"/>
        </w:rPr>
      </w:pPr>
    </w:p>
    <w:p w14:paraId="1934A990" w14:textId="77777777" w:rsidR="00BF7AE3" w:rsidRPr="00281C39" w:rsidRDefault="00BF7AE3" w:rsidP="00BF7AE3">
      <w:pPr>
        <w:ind w:right="521"/>
      </w:pPr>
      <w:r w:rsidRPr="00281C39">
        <w:rPr>
          <w:noProof/>
        </w:rPr>
        <mc:AlternateContent>
          <mc:Choice Requires="wps">
            <w:drawing>
              <wp:anchor distT="0" distB="0" distL="114300" distR="114300" simplePos="0" relativeHeight="251658260" behindDoc="0" locked="0" layoutInCell="1" allowOverlap="1" wp14:anchorId="1459AD17" wp14:editId="4F521289">
                <wp:simplePos x="0" y="0"/>
                <wp:positionH relativeFrom="column">
                  <wp:posOffset>3928110</wp:posOffset>
                </wp:positionH>
                <wp:positionV relativeFrom="paragraph">
                  <wp:posOffset>692785</wp:posOffset>
                </wp:positionV>
                <wp:extent cx="914400" cy="292735"/>
                <wp:effectExtent l="0" t="0" r="0" b="0"/>
                <wp:wrapNone/>
                <wp:docPr id="2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2735"/>
                        </a:xfrm>
                        <a:prstGeom prst="rect">
                          <a:avLst/>
                        </a:prstGeom>
                        <a:noFill/>
                        <a:ln w="9525">
                          <a:noFill/>
                          <a:miter lim="800000"/>
                          <a:headEnd/>
                          <a:tailEnd/>
                        </a:ln>
                      </wps:spPr>
                      <wps:txbx>
                        <w:txbxContent>
                          <w:p w14:paraId="3D3710EF" w14:textId="77777777" w:rsidR="00BF7AE3" w:rsidRPr="00A44510" w:rsidRDefault="00BF7AE3" w:rsidP="00BF7AE3">
                            <w:pPr>
                              <w:jc w:val="center"/>
                              <w:rPr>
                                <w:b/>
                                <w:bCs/>
                                <w:sz w:val="18"/>
                                <w:szCs w:val="18"/>
                                <w:lang w:eastAsia="ja-JP"/>
                              </w:rPr>
                            </w:pPr>
                            <w:r w:rsidRPr="00A44510">
                              <w:rPr>
                                <w:b/>
                                <w:bCs/>
                                <w:sz w:val="18"/>
                                <w:szCs w:val="18"/>
                                <w:lang w:eastAsia="ja-JP"/>
                              </w:rPr>
                              <w:t xml:space="preserve">Possibility </w:t>
                            </w:r>
                            <w:r>
                              <w:rPr>
                                <w:b/>
                                <w:bCs/>
                                <w:sz w:val="18"/>
                                <w:szCs w:val="18"/>
                                <w:lang w:eastAsia="ja-JP"/>
                              </w:rPr>
                              <w:t xml:space="preserve">2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59AD17" id="Text Box 7" o:spid="_x0000_s1170" type="#_x0000_t202" style="position:absolute;margin-left:309.3pt;margin-top:54.55pt;width:1in;height:23.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" filled="f" stroked="f">
                <v:textbox>
                  <w:txbxContent>
                    <w:p w14:paraId="3D3710EF" w14:textId="77777777" w:rsidR="00BF7AE3" w:rsidRPr="00A44510" w:rsidRDefault="00BF7AE3" w:rsidP="00BF7AE3">
                      <w:pPr>
                        <w:jc w:val="center"/>
                        <w:rPr>
                          <w:b/>
                          <w:bCs/>
                          <w:sz w:val="18"/>
                          <w:szCs w:val="18"/>
                          <w:lang w:eastAsia="ja-JP"/>
                        </w:rPr>
                      </w:pPr>
                      <w:r w:rsidRPr="00A44510">
                        <w:rPr>
                          <w:b/>
                          <w:bCs/>
                          <w:sz w:val="18"/>
                          <w:szCs w:val="18"/>
                          <w:lang w:eastAsia="ja-JP"/>
                        </w:rPr>
                        <w:t xml:space="preserve">Possibility </w:t>
                      </w:r>
                      <w:r>
                        <w:rPr>
                          <w:b/>
                          <w:bCs/>
                          <w:sz w:val="18"/>
                          <w:szCs w:val="18"/>
                          <w:lang w:eastAsia="ja-JP"/>
                        </w:rPr>
                        <w:t xml:space="preserve">2 </w:t>
                      </w:r>
                    </w:p>
                  </w:txbxContent>
                </v:textbox>
              </v:shape>
            </w:pict>
          </mc:Fallback>
        </mc:AlternateContent>
      </w:r>
      <w:r w:rsidRPr="00281C39">
        <w:rPr>
          <w:noProof/>
        </w:rPr>
        <mc:AlternateContent>
          <mc:Choice Requires="wps">
            <w:drawing>
              <wp:anchor distT="0" distB="0" distL="114300" distR="114300" simplePos="0" relativeHeight="251658258" behindDoc="0" locked="0" layoutInCell="1" allowOverlap="1" wp14:anchorId="1A9E010A" wp14:editId="3A9AAC5B">
                <wp:simplePos x="0" y="0"/>
                <wp:positionH relativeFrom="column">
                  <wp:posOffset>4372611</wp:posOffset>
                </wp:positionH>
                <wp:positionV relativeFrom="paragraph">
                  <wp:posOffset>2776220</wp:posOffset>
                </wp:positionV>
                <wp:extent cx="1637030" cy="613410"/>
                <wp:effectExtent l="0" t="0" r="20320" b="15240"/>
                <wp:wrapNone/>
                <wp:docPr id="153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613410"/>
                        </a:xfrm>
                        <a:prstGeom prst="rect">
                          <a:avLst/>
                        </a:prstGeom>
                        <a:solidFill>
                          <a:srgbClr val="FFFFFF"/>
                        </a:solidFill>
                        <a:ln w="9525">
                          <a:solidFill>
                            <a:srgbClr val="000000"/>
                          </a:solidFill>
                          <a:miter lim="800000"/>
                          <a:headEnd/>
                          <a:tailEnd/>
                        </a:ln>
                      </wps:spPr>
                      <wps:txbx>
                        <w:txbxContent>
                          <w:p w14:paraId="04917533" w14:textId="77777777" w:rsidR="00BF7AE3" w:rsidRPr="004C255C" w:rsidRDefault="00BF7AE3" w:rsidP="00BF7AE3">
                            <w:pPr>
                              <w:jc w:val="center"/>
                              <w:rPr>
                                <w:lang w:val="en-US"/>
                              </w:rPr>
                            </w:pPr>
                            <w:r w:rsidRPr="004C255C">
                              <w:rPr>
                                <w:lang w:val="en-US"/>
                              </w:rPr>
                              <w:t>Test according to 3.1.2.1.4.2. with specified engine load</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A9E010A" id="Text Box 106" o:spid="_x0000_s1171" type="#_x0000_t202" style="position:absolute;margin-left:344.3pt;margin-top:218.6pt;width:128.9pt;height:48.3pt;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">
                <v:textbox>
                  <w:txbxContent>
                    <w:p w14:paraId="04917533" w14:textId="77777777" w:rsidR="00BF7AE3" w:rsidRPr="004C255C" w:rsidRDefault="00BF7AE3" w:rsidP="00BF7AE3">
                      <w:pPr>
                        <w:jc w:val="center"/>
                        <w:rPr>
                          <w:lang w:val="en-US"/>
                        </w:rPr>
                      </w:pPr>
                      <w:r w:rsidRPr="004C255C">
                        <w:rPr>
                          <w:lang w:val="en-US"/>
                        </w:rPr>
                        <w:t>Test according to 3.1.2.1.4.2. with specified engine load</w:t>
                      </w:r>
                    </w:p>
                  </w:txbxContent>
                </v:textbox>
              </v:shape>
            </w:pict>
          </mc:Fallback>
        </mc:AlternateContent>
      </w:r>
      <w:r w:rsidRPr="00281C39">
        <w:rPr>
          <w:noProof/>
        </w:rPr>
        <mc:AlternateContent>
          <mc:Choice Requires="wps">
            <w:drawing>
              <wp:anchor distT="0" distB="0" distL="114300" distR="114300" simplePos="0" relativeHeight="251658257" behindDoc="0" locked="0" layoutInCell="1" allowOverlap="1" wp14:anchorId="5AD30316" wp14:editId="6C2A4FA3">
                <wp:simplePos x="0" y="0"/>
                <wp:positionH relativeFrom="column">
                  <wp:posOffset>5353050</wp:posOffset>
                </wp:positionH>
                <wp:positionV relativeFrom="paragraph">
                  <wp:posOffset>1752313</wp:posOffset>
                </wp:positionV>
                <wp:extent cx="0" cy="1002665"/>
                <wp:effectExtent l="76200" t="0" r="57150" b="64135"/>
                <wp:wrapNone/>
                <wp:docPr id="153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2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EB1A623" id="Line 18" o:spid="_x0000_s1026" style="position:absolute;z-index:251658257;visibility:visible;mso-wrap-style:square;mso-wrap-distance-left:9pt;mso-wrap-distance-top:0;mso-wrap-distance-right:9pt;mso-wrap-distance-bottom:0;mso-position-horizontal:absolute;mso-position-horizontal-relative:text;mso-position-vertical:absolute;mso-position-vertical-relative:text" from="421.5pt,138pt" to="421.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">
                <v:stroke endarrow="block"/>
              </v:line>
            </w:pict>
          </mc:Fallback>
        </mc:AlternateContent>
      </w:r>
      <w:r w:rsidRPr="00281C39">
        <w:rPr>
          <w:noProof/>
        </w:rPr>
        <mc:AlternateContent>
          <mc:Choice Requires="wps">
            <w:drawing>
              <wp:anchor distT="0" distB="0" distL="114300" distR="114300" simplePos="0" relativeHeight="251658259" behindDoc="0" locked="0" layoutInCell="1" allowOverlap="1" wp14:anchorId="2E3E0897" wp14:editId="1CDC63BF">
                <wp:simplePos x="0" y="0"/>
                <wp:positionH relativeFrom="column">
                  <wp:posOffset>1361518</wp:posOffset>
                </wp:positionH>
                <wp:positionV relativeFrom="paragraph">
                  <wp:posOffset>690019</wp:posOffset>
                </wp:positionV>
                <wp:extent cx="914400" cy="293077"/>
                <wp:effectExtent l="0" t="0" r="0" b="0"/>
                <wp:wrapNone/>
                <wp:docPr id="7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3077"/>
                        </a:xfrm>
                        <a:prstGeom prst="rect">
                          <a:avLst/>
                        </a:prstGeom>
                        <a:noFill/>
                        <a:ln w="9525">
                          <a:noFill/>
                          <a:miter lim="800000"/>
                          <a:headEnd/>
                          <a:tailEnd/>
                        </a:ln>
                      </wps:spPr>
                      <wps:txbx>
                        <w:txbxContent>
                          <w:p w14:paraId="5B49C6DE" w14:textId="77777777" w:rsidR="00BF7AE3" w:rsidRPr="00A44510" w:rsidRDefault="00BF7AE3" w:rsidP="00BF7AE3">
                            <w:pPr>
                              <w:jc w:val="center"/>
                              <w:rPr>
                                <w:b/>
                                <w:bCs/>
                                <w:sz w:val="18"/>
                                <w:szCs w:val="18"/>
                                <w:lang w:eastAsia="ja-JP"/>
                              </w:rPr>
                            </w:pPr>
                            <w:r w:rsidRPr="00A44510">
                              <w:rPr>
                                <w:b/>
                                <w:bCs/>
                                <w:sz w:val="18"/>
                                <w:szCs w:val="18"/>
                                <w:lang w:eastAsia="ja-JP"/>
                              </w:rPr>
                              <w:t>Possibility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E0897" id="_x0000_s1172" type="#_x0000_t202" style="position:absolute;margin-left:107.2pt;margin-top:54.35pt;width:1in;height:23.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" filled="f" stroked="f">
                <v:textbox>
                  <w:txbxContent>
                    <w:p w14:paraId="5B49C6DE" w14:textId="77777777" w:rsidR="00BF7AE3" w:rsidRPr="00A44510" w:rsidRDefault="00BF7AE3" w:rsidP="00BF7AE3">
                      <w:pPr>
                        <w:jc w:val="center"/>
                        <w:rPr>
                          <w:b/>
                          <w:bCs/>
                          <w:sz w:val="18"/>
                          <w:szCs w:val="18"/>
                          <w:lang w:eastAsia="ja-JP"/>
                        </w:rPr>
                      </w:pPr>
                      <w:r w:rsidRPr="00A44510">
                        <w:rPr>
                          <w:b/>
                          <w:bCs/>
                          <w:sz w:val="18"/>
                          <w:szCs w:val="18"/>
                          <w:lang w:eastAsia="ja-JP"/>
                        </w:rPr>
                        <w:t>Possibility 1</w:t>
                      </w:r>
                    </w:p>
                  </w:txbxContent>
                </v:textbox>
              </v:shape>
            </w:pict>
          </mc:Fallback>
        </mc:AlternateContent>
      </w:r>
      <w:r w:rsidRPr="00281C39">
        <w:rPr>
          <w:noProof/>
        </w:rPr>
        <mc:AlternateContent>
          <mc:Choice Requires="wps">
            <w:drawing>
              <wp:anchor distT="0" distB="0" distL="114300" distR="114300" simplePos="0" relativeHeight="251658256" behindDoc="0" locked="0" layoutInCell="1" allowOverlap="1" wp14:anchorId="4DEB5686" wp14:editId="58633F1A">
                <wp:simplePos x="0" y="0"/>
                <wp:positionH relativeFrom="column">
                  <wp:posOffset>5337810</wp:posOffset>
                </wp:positionH>
                <wp:positionV relativeFrom="paragraph">
                  <wp:posOffset>713611</wp:posOffset>
                </wp:positionV>
                <wp:extent cx="0" cy="264290"/>
                <wp:effectExtent l="76200" t="0" r="57150" b="59690"/>
                <wp:wrapNone/>
                <wp:docPr id="1534" name="直線矢印コネクタ 441"/>
                <wp:cNvGraphicFramePr/>
                <a:graphic xmlns:a="http://schemas.openxmlformats.org/drawingml/2006/main">
                  <a:graphicData uri="http://schemas.microsoft.com/office/word/2010/wordprocessingShape">
                    <wps:wsp>
                      <wps:cNvCnPr/>
                      <wps:spPr>
                        <a:xfrm>
                          <a:off x="0" y="0"/>
                          <a:ext cx="0" cy="2642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800129" id="直線矢印コネクタ 441" o:spid="_x0000_s1026" type="#_x0000_t32" style="position:absolute;margin-left:420.3pt;margin-top:56.2pt;width:0;height:20.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" strokecolor="black [3213]">
                <v:stroke endarrow="block"/>
              </v:shape>
            </w:pict>
          </mc:Fallback>
        </mc:AlternateContent>
      </w:r>
      <w:r w:rsidRPr="00281C39">
        <w:rPr>
          <w:noProof/>
        </w:rPr>
        <mc:AlternateContent>
          <mc:Choice Requires="wpg">
            <w:drawing>
              <wp:inline distT="0" distB="0" distL="0" distR="0" wp14:anchorId="72789BEA" wp14:editId="51B1F2A2">
                <wp:extent cx="6012768" cy="6594299"/>
                <wp:effectExtent l="0" t="0" r="26670" b="0"/>
                <wp:docPr id="720"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12768" cy="6594299"/>
                          <a:chOff x="1412" y="1666"/>
                          <a:chExt cx="10176" cy="11160"/>
                        </a:xfrm>
                      </wpg:grpSpPr>
                      <wps:wsp>
                        <wps:cNvPr id="721"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Text Box 4"/>
                        <wps:cNvSpPr txBox="1">
                          <a:spLocks noChangeArrowheads="1"/>
                        </wps:cNvSpPr>
                        <wps:spPr bwMode="auto">
                          <a:xfrm>
                            <a:off x="7366"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F2C55" w14:textId="77777777" w:rsidR="00BF7AE3" w:rsidRPr="009A5821" w:rsidRDefault="00BF7AE3" w:rsidP="00BF7AE3">
                              <w:pPr>
                                <w:rPr>
                                  <w:color w:val="E36C0A" w:themeColor="accent6" w:themeShade="BF"/>
                                </w:rPr>
                              </w:pPr>
                              <w:r w:rsidRPr="004C255C">
                                <w:t>Yes</w:t>
                              </w:r>
                              <w:r w:rsidRPr="009A5821">
                                <w:rPr>
                                  <w:noProof/>
                                  <w:color w:val="E36C0A" w:themeColor="accent6" w:themeShade="BF"/>
                                  <w:lang w:eastAsia="en-GB"/>
                                </w:rPr>
                                <w:drawing>
                                  <wp:inline distT="0" distB="0" distL="0" distR="0" wp14:anchorId="3634921F" wp14:editId="19D66F8E">
                                    <wp:extent cx="251460" cy="45720"/>
                                    <wp:effectExtent l="0" t="0" r="0" b="0"/>
                                    <wp:docPr id="14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E36C0A" w:themeColor="accent6" w:themeShade="BF"/>
                                </w:rPr>
                                <w:t>s</w:t>
                              </w:r>
                            </w:p>
                          </w:txbxContent>
                        </wps:txbx>
                        <wps:bodyPr rot="0" vert="horz" wrap="square" lIns="91440" tIns="45720" rIns="91440" bIns="45720" anchor="t" anchorCtr="0" upright="1">
                          <a:noAutofit/>
                        </wps:bodyPr>
                      </wps:wsp>
                      <wps:wsp>
                        <wps:cNvPr id="723" name="Text Box 5"/>
                        <wps:cNvSpPr txBox="1">
                          <a:spLocks noChangeArrowheads="1"/>
                        </wps:cNvSpPr>
                        <wps:spPr bwMode="auto">
                          <a:xfrm>
                            <a:off x="5048" y="4858"/>
                            <a:ext cx="604"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24837" w14:textId="77777777" w:rsidR="00BF7AE3" w:rsidRPr="004C255C" w:rsidRDefault="00BF7AE3" w:rsidP="00BF7AE3">
                              <w:pPr>
                                <w:jc w:val="center"/>
                              </w:pPr>
                              <w:r w:rsidRPr="004C255C">
                                <w:t>No</w:t>
                              </w:r>
                            </w:p>
                          </w:txbxContent>
                        </wps:txbx>
                        <wps:bodyPr rot="0" vert="horz" wrap="square" lIns="91440" tIns="45720" rIns="91440" bIns="45720" anchor="t" anchorCtr="0" upright="1">
                          <a:noAutofit/>
                        </wps:bodyPr>
                      </wps:wsp>
                      <wps:wsp>
                        <wps:cNvPr id="724"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6B195792" w14:textId="77777777" w:rsidR="00BF7AE3" w:rsidRPr="004C255C" w:rsidRDefault="00BF7AE3" w:rsidP="00BF7AE3">
                              <w:pPr>
                                <w:jc w:val="center"/>
                              </w:pPr>
                              <w:r w:rsidRPr="004C255C">
                                <w:t>Yes</w:t>
                              </w:r>
                            </w:p>
                          </w:txbxContent>
                        </wps:txbx>
                        <wps:bodyPr rot="0" vert="horz" wrap="square" lIns="91440" tIns="45720" rIns="91440" bIns="45720" anchor="t" anchorCtr="0" upright="1">
                          <a:noAutofit/>
                        </wps:bodyPr>
                      </wps:wsp>
                      <wps:wsp>
                        <wps:cNvPr id="725" name="Text Box 7"/>
                        <wps:cNvSpPr txBox="1">
                          <a:spLocks noChangeArrowheads="1"/>
                        </wps:cNvSpPr>
                        <wps:spPr bwMode="auto">
                          <a:xfrm>
                            <a:off x="2444" y="6346"/>
                            <a:ext cx="2901" cy="633"/>
                          </a:xfrm>
                          <a:prstGeom prst="rect">
                            <a:avLst/>
                          </a:prstGeom>
                          <a:solidFill>
                            <a:srgbClr val="FFFFFF"/>
                          </a:solidFill>
                          <a:ln w="9525">
                            <a:solidFill>
                              <a:srgbClr val="000000"/>
                            </a:solidFill>
                            <a:miter lim="800000"/>
                            <a:headEnd/>
                            <a:tailEnd/>
                          </a:ln>
                        </wps:spPr>
                        <wps:txbx>
                          <w:txbxContent>
                            <w:p w14:paraId="464163F7" w14:textId="77777777" w:rsidR="00BF7AE3" w:rsidRPr="004C255C" w:rsidRDefault="00BF7AE3" w:rsidP="00BF7AE3">
                              <w:pPr>
                                <w:jc w:val="center"/>
                                <w:rPr>
                                  <w:lang w:eastAsia="ja-JP"/>
                                </w:rPr>
                              </w:pPr>
                              <w:r w:rsidRPr="004C255C">
                                <w:rPr>
                                  <w:rFonts w:hint="eastAsia"/>
                                  <w:lang w:eastAsia="ja-JP"/>
                                </w:rPr>
                                <w:t>N</w:t>
                              </w:r>
                              <w:r w:rsidRPr="004C255C">
                                <w:rPr>
                                  <w:lang w:eastAsia="ja-JP"/>
                                </w:rPr>
                                <w:t>ot valid test condition.</w:t>
                              </w:r>
                            </w:p>
                          </w:txbxContent>
                        </wps:txbx>
                        <wps:bodyPr rot="0" vert="horz" wrap="square" lIns="91440" tIns="45720" rIns="91440" bIns="45720" anchor="t" anchorCtr="0" upright="1">
                          <a:noAutofit/>
                        </wps:bodyPr>
                      </wps:wsp>
                      <wps:wsp>
                        <wps:cNvPr id="727" name="Text Box 10"/>
                        <wps:cNvSpPr txBox="1">
                          <a:spLocks noChangeArrowheads="1"/>
                        </wps:cNvSpPr>
                        <wps:spPr bwMode="auto">
                          <a:xfrm>
                            <a:off x="4011" y="3286"/>
                            <a:ext cx="3720" cy="486"/>
                          </a:xfrm>
                          <a:prstGeom prst="rect">
                            <a:avLst/>
                          </a:prstGeom>
                          <a:solidFill>
                            <a:srgbClr val="FFFFFF"/>
                          </a:solidFill>
                          <a:ln w="9525">
                            <a:solidFill>
                              <a:srgbClr val="000000"/>
                            </a:solidFill>
                            <a:miter lim="800000"/>
                            <a:headEnd/>
                            <a:tailEnd/>
                          </a:ln>
                        </wps:spPr>
                        <wps:txbx>
                          <w:txbxContent>
                            <w:p w14:paraId="55A4D22C" w14:textId="77777777" w:rsidR="00BF7AE3" w:rsidRPr="004C255C" w:rsidRDefault="00BF7AE3" w:rsidP="00BF7AE3">
                              <w:pPr>
                                <w:jc w:val="center"/>
                                <w:rPr>
                                  <w:lang w:val="en-US"/>
                                </w:rPr>
                              </w:pPr>
                              <w:r w:rsidRPr="004C255C">
                                <w:rPr>
                                  <w:lang w:val="en-US"/>
                                </w:rPr>
                                <w:t xml:space="preserve">Reduce test speed </w:t>
                              </w:r>
                              <w:r w:rsidRPr="004C255C">
                                <w:rPr>
                                  <w:i/>
                                  <w:iCs/>
                                  <w:lang w:val="en-US"/>
                                </w:rPr>
                                <w:t>v</w:t>
                              </w:r>
                              <w:r w:rsidRPr="004C255C">
                                <w:rPr>
                                  <w:i/>
                                  <w:iCs/>
                                  <w:vertAlign w:val="subscript"/>
                                  <w:lang w:val="en-US"/>
                                </w:rPr>
                                <w:t>test</w:t>
                              </w:r>
                              <w:r w:rsidRPr="004C255C">
                                <w:rPr>
                                  <w:lang w:val="en-US"/>
                                </w:rPr>
                                <w:t xml:space="preserve"> by 2.5 km/h </w:t>
                              </w:r>
                            </w:p>
                            <w:p w14:paraId="2F1FBADA" w14:textId="77777777" w:rsidR="00BF7AE3" w:rsidRPr="009A5821" w:rsidRDefault="00BF7AE3" w:rsidP="00BF7AE3">
                              <w:pPr>
                                <w:jc w:val="center"/>
                                <w:rPr>
                                  <w:color w:val="E36C0A" w:themeColor="accent6" w:themeShade="BF"/>
                                  <w:lang w:val="en-US"/>
                                </w:rPr>
                              </w:pPr>
                              <w:r w:rsidRPr="009A5821">
                                <w:rPr>
                                  <w:color w:val="E36C0A" w:themeColor="accent6" w:themeShade="BF"/>
                                  <w:lang w:val="en-US"/>
                                </w:rPr>
                                <w:t xml:space="preserve"> </w:t>
                              </w:r>
                            </w:p>
                          </w:txbxContent>
                        </wps:txbx>
                        <wps:bodyPr rot="0" vert="horz" wrap="square" lIns="91440" tIns="45720" rIns="91440" bIns="45720" anchor="t" anchorCtr="0" upright="1">
                          <a:noAutofit/>
                        </wps:bodyPr>
                      </wps:wsp>
                      <wps:wsp>
                        <wps:cNvPr id="728" name="Line 11"/>
                        <wps:cNvCnPr>
                          <a:cxnSpLocks noChangeShapeType="1"/>
                        </wps:cNvCnPr>
                        <wps:spPr bwMode="auto">
                          <a:xfrm>
                            <a:off x="6252" y="3772"/>
                            <a:ext cx="17"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Text Box 106"/>
                        <wps:cNvSpPr txBox="1">
                          <a:spLocks noChangeArrowheads="1"/>
                        </wps:cNvSpPr>
                        <wps:spPr bwMode="auto">
                          <a:xfrm>
                            <a:off x="5646" y="6366"/>
                            <a:ext cx="2979" cy="1039"/>
                          </a:xfrm>
                          <a:prstGeom prst="rect">
                            <a:avLst/>
                          </a:prstGeom>
                          <a:solidFill>
                            <a:srgbClr val="FFFFFF"/>
                          </a:solidFill>
                          <a:ln w="9525">
                            <a:solidFill>
                              <a:srgbClr val="000000"/>
                            </a:solidFill>
                            <a:miter lim="800000"/>
                            <a:headEnd/>
                            <a:tailEnd/>
                          </a:ln>
                        </wps:spPr>
                        <wps:txbx>
                          <w:txbxContent>
                            <w:p w14:paraId="6F500101" w14:textId="77777777" w:rsidR="00BF7AE3" w:rsidRPr="004C255C" w:rsidRDefault="00BF7AE3" w:rsidP="00BF7AE3">
                              <w:pPr>
                                <w:jc w:val="center"/>
                                <w:rPr>
                                  <w:lang w:val="en-US"/>
                                </w:rPr>
                              </w:pPr>
                              <w:r w:rsidRPr="004C255C">
                                <w:rPr>
                                  <w:lang w:val="en-US"/>
                                </w:rPr>
                                <w:t>Test according to 3.1.2.1.4.2. with new test speed</w:t>
                              </w:r>
                            </w:p>
                          </w:txbxContent>
                        </wps:txbx>
                        <wps:bodyPr rot="0" vert="horz" wrap="square" lIns="91440" tIns="45720" rIns="91440" bIns="45720" anchor="t" anchorCtr="0" upright="1">
                          <a:noAutofit/>
                        </wps:bodyPr>
                      </wps:wsp>
                      <wps:wsp>
                        <wps:cNvPr id="730" name="Text Box 107"/>
                        <wps:cNvSpPr txBox="1">
                          <a:spLocks noChangeArrowheads="1"/>
                        </wps:cNvSpPr>
                        <wps:spPr bwMode="auto">
                          <a:xfrm>
                            <a:off x="3716" y="4216"/>
                            <a:ext cx="4015" cy="700"/>
                          </a:xfrm>
                          <a:prstGeom prst="rect">
                            <a:avLst/>
                          </a:prstGeom>
                          <a:solidFill>
                            <a:srgbClr val="FFFFFF"/>
                          </a:solidFill>
                          <a:ln w="9525">
                            <a:solidFill>
                              <a:srgbClr val="000000"/>
                            </a:solidFill>
                            <a:miter lim="800000"/>
                            <a:headEnd/>
                            <a:tailEnd/>
                          </a:ln>
                        </wps:spPr>
                        <wps:txbx>
                          <w:txbxContent>
                            <w:p w14:paraId="6B436BF6" w14:textId="77777777" w:rsidR="00BF7AE3" w:rsidRPr="004C255C" w:rsidRDefault="00BF7AE3" w:rsidP="00BF7AE3">
                              <w:pPr>
                                <w:jc w:val="center"/>
                                <w:rPr>
                                  <w:lang w:val="en-US"/>
                                </w:rPr>
                              </w:pPr>
                              <w:r w:rsidRPr="004C255C">
                                <w:rPr>
                                  <w:lang w:val="en-US"/>
                                </w:rPr>
                                <w:t xml:space="preserve">Is engine speed less than </w:t>
                              </w:r>
                              <w:r w:rsidRPr="004C255C">
                                <w:rPr>
                                  <w:i/>
                                  <w:iCs/>
                                  <w:lang w:val="en-US"/>
                                </w:rPr>
                                <w:t>n</w:t>
                              </w:r>
                              <w:r w:rsidRPr="004C255C">
                                <w:rPr>
                                  <w:i/>
                                  <w:iCs/>
                                  <w:vertAlign w:val="subscript"/>
                                  <w:lang w:val="en-US"/>
                                </w:rPr>
                                <w:t>MAX</w:t>
                              </w:r>
                              <w:r w:rsidRPr="004C255C">
                                <w:rPr>
                                  <w:lang w:val="en-US"/>
                                </w:rPr>
                                <w:t xml:space="preserve"> prior to BB’? </w:t>
                              </w:r>
                            </w:p>
                            <w:p w14:paraId="1491AC17" w14:textId="77777777" w:rsidR="00BF7AE3" w:rsidRPr="009A5821" w:rsidRDefault="00BF7AE3" w:rsidP="00BF7AE3">
                              <w:pPr>
                                <w:jc w:val="center"/>
                                <w:rPr>
                                  <w:color w:val="E36C0A" w:themeColor="accent6" w:themeShade="BF"/>
                                  <w:position w:val="20"/>
                                  <w:sz w:val="18"/>
                                  <w:szCs w:val="18"/>
                                  <w:lang w:val="en-US"/>
                                </w:rPr>
                              </w:pPr>
                            </w:p>
                          </w:txbxContent>
                        </wps:txbx>
                        <wps:bodyPr rot="0" vert="horz" wrap="square" lIns="91440" tIns="45720" rIns="91440" bIns="45720" anchor="t" anchorCtr="0" upright="1">
                          <a:noAutofit/>
                        </wps:bodyPr>
                      </wps:wsp>
                      <wps:wsp>
                        <wps:cNvPr id="731" name="Text Box 14"/>
                        <wps:cNvSpPr txBox="1">
                          <a:spLocks noChangeArrowheads="1"/>
                        </wps:cNvSpPr>
                        <wps:spPr bwMode="auto">
                          <a:xfrm>
                            <a:off x="2887" y="4858"/>
                            <a:ext cx="600"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39B3D" w14:textId="77777777" w:rsidR="00BF7AE3" w:rsidRPr="004C255C" w:rsidRDefault="00BF7AE3" w:rsidP="00BF7AE3">
                              <w:pPr>
                                <w:jc w:val="center"/>
                              </w:pPr>
                              <w:r w:rsidRPr="004C255C">
                                <w:t>No</w:t>
                              </w:r>
                            </w:p>
                          </w:txbxContent>
                        </wps:txbx>
                        <wps:bodyPr rot="0" vert="horz" wrap="square" lIns="91440" tIns="45720" rIns="91440" bIns="45720" anchor="t" anchorCtr="0" upright="1">
                          <a:noAutofit/>
                        </wps:bodyPr>
                      </wps:wsp>
                      <wps:wsp>
                        <wps:cNvPr id="732"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17"/>
                        <wps:cNvCnPr>
                          <a:cxnSpLocks noChangeShapeType="1"/>
                        </wps:cNvCnPr>
                        <wps:spPr bwMode="auto">
                          <a:xfrm>
                            <a:off x="2686" y="3529"/>
                            <a:ext cx="1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5" name="Line 18"/>
                        <wps:cNvCnPr>
                          <a:cxnSpLocks noChangeShapeType="1"/>
                        </wps:cNvCnPr>
                        <wps:spPr bwMode="auto">
                          <a:xfrm>
                            <a:off x="7384" y="4916"/>
                            <a:ext cx="0" cy="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6"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7" name="Text Box 25"/>
                        <wps:cNvSpPr txBox="1">
                          <a:spLocks noChangeArrowheads="1"/>
                        </wps:cNvSpPr>
                        <wps:spPr bwMode="auto">
                          <a:xfrm>
                            <a:off x="2799" y="1896"/>
                            <a:ext cx="7808" cy="982"/>
                          </a:xfrm>
                          <a:prstGeom prst="rect">
                            <a:avLst/>
                          </a:prstGeom>
                          <a:solidFill>
                            <a:srgbClr val="FFFFFF"/>
                          </a:solidFill>
                          <a:ln w="9525">
                            <a:solidFill>
                              <a:schemeClr val="tx1"/>
                            </a:solidFill>
                            <a:miter lim="800000"/>
                            <a:headEnd/>
                            <a:tailEnd/>
                          </a:ln>
                        </wps:spPr>
                        <wps:txbx>
                          <w:txbxContent>
                            <w:p w14:paraId="5AE7456E" w14:textId="77777777" w:rsidR="00BF7AE3" w:rsidRPr="004C255C" w:rsidRDefault="00BF7AE3" w:rsidP="00BF7AE3">
                              <w:pPr>
                                <w:jc w:val="center"/>
                                <w:outlineLvl w:val="0"/>
                                <w:rPr>
                                  <w:lang w:val="en-US"/>
                                </w:rPr>
                              </w:pPr>
                              <w:r w:rsidRPr="004C255C">
                                <w:rPr>
                                  <w:lang w:val="en-US"/>
                                </w:rPr>
                                <w:t xml:space="preserve">Engine speed exceed </w:t>
                              </w:r>
                              <w:r w:rsidRPr="004C255C">
                                <w:rPr>
                                  <w:i/>
                                  <w:iCs/>
                                  <w:lang w:val="en-US"/>
                                </w:rPr>
                                <w:t>n</w:t>
                              </w:r>
                              <w:r w:rsidRPr="004C255C">
                                <w:rPr>
                                  <w:i/>
                                  <w:iCs/>
                                  <w:vertAlign w:val="subscript"/>
                                  <w:lang w:val="en-US"/>
                                </w:rPr>
                                <w:t>MAX</w:t>
                              </w:r>
                              <w:r w:rsidRPr="004C255C">
                                <w:rPr>
                                  <w:lang w:val="en-US"/>
                                </w:rPr>
                                <w:t xml:space="preserve"> prior to BB’</w:t>
                              </w:r>
                            </w:p>
                            <w:p w14:paraId="755F77BB" w14:textId="77777777" w:rsidR="00BF7AE3" w:rsidRPr="009A5821" w:rsidRDefault="00BF7AE3" w:rsidP="00BF7AE3">
                              <w:pPr>
                                <w:jc w:val="center"/>
                                <w:rPr>
                                  <w:color w:val="E36C0A" w:themeColor="accent6" w:themeShade="BF"/>
                                  <w:lang w:val="en-US"/>
                                </w:rPr>
                              </w:pPr>
                              <w:r w:rsidRPr="009A5821">
                                <w:rPr>
                                  <w:color w:val="E36C0A" w:themeColor="accent6" w:themeShade="BF"/>
                                  <w:lang w:val="en-US"/>
                                </w:rPr>
                                <w:t xml:space="preserve"> </w:t>
                              </w:r>
                            </w:p>
                          </w:txbxContent>
                        </wps:txbx>
                        <wps:bodyPr rot="0" vert="horz" wrap="square" lIns="91440" tIns="45720" rIns="91440" bIns="45720" anchor="t" anchorCtr="0" upright="1">
                          <a:noAutofit/>
                        </wps:bodyPr>
                      </wps:wsp>
                      <wps:wsp>
                        <wps:cNvPr id="898" name="Line 26"/>
                        <wps:cNvCnPr>
                          <a:cxnSpLocks noChangeShapeType="1"/>
                        </wps:cNvCnPr>
                        <wps:spPr bwMode="auto">
                          <a:xfrm>
                            <a:off x="6252" y="2877"/>
                            <a:ext cx="0"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9" name="Text Box 27"/>
                        <wps:cNvSpPr txBox="1">
                          <a:spLocks noChangeArrowheads="1"/>
                        </wps:cNvSpPr>
                        <wps:spPr bwMode="auto">
                          <a:xfrm>
                            <a:off x="3612" y="5337"/>
                            <a:ext cx="2872" cy="492"/>
                          </a:xfrm>
                          <a:prstGeom prst="rect">
                            <a:avLst/>
                          </a:prstGeom>
                          <a:solidFill>
                            <a:srgbClr val="FFFFFF"/>
                          </a:solidFill>
                          <a:ln w="9525">
                            <a:solidFill>
                              <a:srgbClr val="000000"/>
                            </a:solidFill>
                            <a:miter lim="800000"/>
                            <a:headEnd/>
                            <a:tailEnd/>
                          </a:ln>
                        </wps:spPr>
                        <wps:txbx>
                          <w:txbxContent>
                            <w:p w14:paraId="7ABE181E" w14:textId="131E401F" w:rsidR="00BF7AE3" w:rsidRPr="004C255C" w:rsidRDefault="00BF7AE3" w:rsidP="00BF7AE3">
                              <w:pPr>
                                <w:spacing w:line="200" w:lineRule="atLeast"/>
                                <w:jc w:val="center"/>
                                <w:rPr>
                                  <w:lang w:val="en-US"/>
                                </w:rPr>
                              </w:pPr>
                              <w:r w:rsidRPr="004C255C">
                                <w:rPr>
                                  <w:lang w:val="en-US"/>
                                </w:rPr>
                                <w:t xml:space="preserve">Is test speed </w:t>
                              </w:r>
                              <w:r w:rsidRPr="004C255C">
                                <w:rPr>
                                  <w:i/>
                                  <w:iCs/>
                                  <w:lang w:val="en-US"/>
                                </w:rPr>
                                <w:t>v</w:t>
                              </w:r>
                              <w:r w:rsidRPr="004C255C">
                                <w:rPr>
                                  <w:i/>
                                  <w:iCs/>
                                  <w:vertAlign w:val="subscript"/>
                                  <w:lang w:val="en-US"/>
                                </w:rPr>
                                <w:t>test</w:t>
                              </w:r>
                              <w:r w:rsidRPr="004C255C">
                                <w:rPr>
                                  <w:lang w:val="en-US"/>
                                </w:rPr>
                                <w:t xml:space="preserve"> </w:t>
                              </w:r>
                              <w:r w:rsidR="00171393" w:rsidRPr="004C255C">
                                <w:rPr>
                                  <w:lang w:val="en-US"/>
                                </w:rPr>
                                <w:t xml:space="preserve">= </w:t>
                              </w:r>
                              <w:r w:rsidRPr="004C255C">
                                <w:rPr>
                                  <w:lang w:val="en-US"/>
                                </w:rPr>
                                <w:t>40 km/h?</w:t>
                              </w:r>
                            </w:p>
                            <w:p w14:paraId="69B0336D" w14:textId="77777777" w:rsidR="00BF7AE3" w:rsidRPr="009A5821" w:rsidRDefault="00BF7AE3" w:rsidP="00BF7AE3">
                              <w:pPr>
                                <w:jc w:val="center"/>
                                <w:rPr>
                                  <w:color w:val="E36C0A" w:themeColor="accent6" w:themeShade="BF"/>
                                  <w:position w:val="20"/>
                                  <w:sz w:val="18"/>
                                  <w:szCs w:val="18"/>
                                  <w:lang w:val="en-US"/>
                                </w:rPr>
                              </w:pPr>
                            </w:p>
                          </w:txbxContent>
                        </wps:txbx>
                        <wps:bodyPr rot="0" vert="horz" wrap="square" lIns="91440" tIns="45720" rIns="91440" bIns="45720" anchor="t" anchorCtr="0" upright="1">
                          <a:noAutofit/>
                        </wps:bodyPr>
                      </wps:wsp>
                      <wps:wsp>
                        <wps:cNvPr id="900" name="Line 28"/>
                        <wps:cNvCnPr>
                          <a:cxnSpLocks noChangeShapeType="1"/>
                        </wps:cNvCnPr>
                        <wps:spPr bwMode="auto">
                          <a:xfrm>
                            <a:off x="5048" y="4916"/>
                            <a:ext cx="0" cy="4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Text Box 10"/>
                        <wps:cNvSpPr txBox="1">
                          <a:spLocks noChangeArrowheads="1"/>
                        </wps:cNvSpPr>
                        <wps:spPr bwMode="auto">
                          <a:xfrm>
                            <a:off x="8177" y="3286"/>
                            <a:ext cx="3411" cy="1317"/>
                          </a:xfrm>
                          <a:prstGeom prst="rect">
                            <a:avLst/>
                          </a:prstGeom>
                          <a:solidFill>
                            <a:srgbClr val="FFFFFF"/>
                          </a:solidFill>
                          <a:ln w="9525">
                            <a:solidFill>
                              <a:srgbClr val="000000"/>
                            </a:solidFill>
                            <a:miter lim="800000"/>
                            <a:headEnd/>
                            <a:tailEnd/>
                          </a:ln>
                        </wps:spPr>
                        <wps:txbx>
                          <w:txbxContent>
                            <w:p w14:paraId="6CCF7D62" w14:textId="77777777" w:rsidR="00BF7AE3" w:rsidRPr="004C255C" w:rsidRDefault="00BF7AE3" w:rsidP="00BF7AE3">
                              <w:pPr>
                                <w:jc w:val="center"/>
                                <w:rPr>
                                  <w:lang w:val="en-US"/>
                                </w:rPr>
                              </w:pPr>
                              <w:r w:rsidRPr="004C255C">
                                <w:rPr>
                                  <w:lang w:val="en-US"/>
                                </w:rPr>
                                <w:t xml:space="preserve">Reduce engine </w:t>
                              </w:r>
                              <w:r w:rsidRPr="004C255C">
                                <w:rPr>
                                  <w:rFonts w:hint="eastAsia"/>
                                  <w:lang w:val="en-US" w:eastAsia="ja-JP"/>
                                </w:rPr>
                                <w:t>l</w:t>
                              </w:r>
                              <w:r w:rsidRPr="004C255C">
                                <w:rPr>
                                  <w:lang w:val="en-US" w:eastAsia="ja-JP"/>
                                </w:rPr>
                                <w:t xml:space="preserve">oad (by using partial load) such that </w:t>
                              </w:r>
                              <w:r w:rsidRPr="004C255C">
                                <w:rPr>
                                  <w:i/>
                                  <w:iCs/>
                                  <w:lang w:val="en-US" w:eastAsia="ja-JP"/>
                                </w:rPr>
                                <w:t>n</w:t>
                              </w:r>
                              <w:r w:rsidRPr="004C255C">
                                <w:rPr>
                                  <w:i/>
                                  <w:iCs/>
                                  <w:vertAlign w:val="subscript"/>
                                  <w:lang w:val="en-US" w:eastAsia="ja-JP"/>
                                </w:rPr>
                                <w:t>BB’</w:t>
                              </w:r>
                              <w:r w:rsidRPr="004C255C">
                                <w:rPr>
                                  <w:lang w:val="en-US" w:eastAsia="ja-JP"/>
                                </w:rPr>
                                <w:t xml:space="preserve"> is between 95 % </w:t>
                              </w:r>
                              <w:r w:rsidRPr="004C255C">
                                <w:rPr>
                                  <w:i/>
                                  <w:iCs/>
                                  <w:lang w:val="en-US" w:eastAsia="ja-JP"/>
                                </w:rPr>
                                <w:t>n</w:t>
                              </w:r>
                              <w:r w:rsidRPr="004C255C">
                                <w:rPr>
                                  <w:i/>
                                  <w:iCs/>
                                  <w:vertAlign w:val="subscript"/>
                                  <w:lang w:val="en-US" w:eastAsia="ja-JP"/>
                                </w:rPr>
                                <w:t>MAX</w:t>
                              </w:r>
                              <w:r w:rsidRPr="004C255C">
                                <w:rPr>
                                  <w:lang w:val="en-US" w:eastAsia="ja-JP"/>
                                </w:rPr>
                                <w:t xml:space="preserve"> and </w:t>
                              </w:r>
                              <w:r w:rsidRPr="004C255C">
                                <w:rPr>
                                  <w:i/>
                                  <w:iCs/>
                                  <w:lang w:val="en-US" w:eastAsia="ja-JP"/>
                                </w:rPr>
                                <w:t>n</w:t>
                              </w:r>
                              <w:r w:rsidRPr="004C255C">
                                <w:rPr>
                                  <w:i/>
                                  <w:iCs/>
                                  <w:vertAlign w:val="subscript"/>
                                  <w:lang w:val="en-US" w:eastAsia="ja-JP"/>
                                </w:rPr>
                                <w:t>MAX</w:t>
                              </w:r>
                              <w:r w:rsidRPr="004C255C">
                                <w:rPr>
                                  <w:lang w:val="en-US"/>
                                </w:rPr>
                                <w:t xml:space="preserve"> </w:t>
                              </w:r>
                            </w:p>
                          </w:txbxContent>
                        </wps:txbx>
                        <wps:bodyPr rot="0" vert="horz" wrap="square" lIns="91440" tIns="45720" rIns="91440" bIns="45720" anchor="t" anchorCtr="0" upright="1">
                          <a:noAutofit/>
                        </wps:bodyPr>
                      </wps:wsp>
                      <wps:wsp>
                        <wps:cNvPr id="805" name="Text Box 4"/>
                        <wps:cNvSpPr txBox="1">
                          <a:spLocks noChangeArrowheads="1"/>
                        </wps:cNvSpPr>
                        <wps:spPr bwMode="auto">
                          <a:xfrm>
                            <a:off x="10411"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6C2852" w14:textId="77777777" w:rsidR="00BF7AE3" w:rsidRPr="009A5821" w:rsidRDefault="00BF7AE3" w:rsidP="00BF7AE3">
                              <w:pPr>
                                <w:rPr>
                                  <w:color w:val="E36C0A" w:themeColor="accent6" w:themeShade="BF"/>
                                </w:rPr>
                              </w:pPr>
                              <w:r w:rsidRPr="004C255C">
                                <w:t>Yes</w:t>
                              </w:r>
                              <w:r w:rsidRPr="009A5821">
                                <w:rPr>
                                  <w:noProof/>
                                  <w:color w:val="E36C0A" w:themeColor="accent6" w:themeShade="BF"/>
                                  <w:lang w:eastAsia="en-GB"/>
                                </w:rPr>
                                <w:drawing>
                                  <wp:inline distT="0" distB="0" distL="0" distR="0" wp14:anchorId="736C91DD" wp14:editId="2724B995">
                                    <wp:extent cx="251460" cy="45720"/>
                                    <wp:effectExtent l="0" t="0" r="0" b="0"/>
                                    <wp:docPr id="15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E36C0A" w:themeColor="accent6" w:themeShade="BF"/>
                                </w:rPr>
                                <w:t>s</w:t>
                              </w:r>
                            </w:p>
                          </w:txbxContent>
                        </wps:txbx>
                        <wps:bodyPr rot="0" vert="horz" wrap="square" lIns="91440" tIns="45720" rIns="91440" bIns="45720" anchor="t" anchorCtr="0" upright="1">
                          <a:noAutofit/>
                        </wps:bodyPr>
                      </wps:wsp>
                    </wpg:wgp>
                  </a:graphicData>
                </a:graphic>
              </wp:inline>
            </w:drawing>
          </mc:Choice>
          <mc:Fallback>
            <w:pict>
              <v:group w14:anchorId="72789BEA" id="_x0000_s1173" style="width:473.45pt;height:519.25pt;mso-position-horizontal-relative:char;mso-position-vertical-relative:line" coordorigin="1412,1666" coordsize="10176,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">
                <o:lock v:ext="edit" aspectratio="t"/>
                <v:rect id="AutoShape 3" o:spid="_x0000_s1174"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" filled="f" stroked="f">
                  <o:lock v:ext="edit" aspectratio="t" text="t"/>
                </v:rect>
                <v:shape id="Text Box 4" o:spid="_x0000_s1175" type="#_x0000_t202" style="position:absolute;left:7366;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" stroked="f">
                  <v:textbox>
                    <w:txbxContent>
                      <w:p w14:paraId="385F2C55" w14:textId="77777777" w:rsidR="00BF7AE3" w:rsidRPr="009A5821" w:rsidRDefault="00BF7AE3" w:rsidP="00BF7AE3">
                        <w:pPr>
                          <w:rPr>
                            <w:color w:val="E36C0A" w:themeColor="accent6" w:themeShade="BF"/>
                          </w:rPr>
                        </w:pPr>
                        <w:r w:rsidRPr="004C255C">
                          <w:t>Yes</w:t>
                        </w:r>
                        <w:r w:rsidRPr="009A5821">
                          <w:rPr>
                            <w:noProof/>
                            <w:color w:val="E36C0A" w:themeColor="accent6" w:themeShade="BF"/>
                            <w:lang w:eastAsia="en-GB"/>
                          </w:rPr>
                          <w:drawing>
                            <wp:inline distT="0" distB="0" distL="0" distR="0" wp14:anchorId="3634921F" wp14:editId="19D66F8E">
                              <wp:extent cx="251460" cy="45720"/>
                              <wp:effectExtent l="0" t="0" r="0" b="0"/>
                              <wp:docPr id="14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E36C0A" w:themeColor="accent6" w:themeShade="BF"/>
                          </w:rPr>
                          <w:t>s</w:t>
                        </w:r>
                      </w:p>
                    </w:txbxContent>
                  </v:textbox>
                </v:shape>
                <v:shape id="Text Box 5" o:spid="_x0000_s1176" type="#_x0000_t202" style="position:absolute;left:5048;top:4858;width:604;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" stroked="f">
                  <v:textbox>
                    <w:txbxContent>
                      <w:p w14:paraId="52824837" w14:textId="77777777" w:rsidR="00BF7AE3" w:rsidRPr="004C255C" w:rsidRDefault="00BF7AE3" w:rsidP="00BF7AE3">
                        <w:pPr>
                          <w:jc w:val="center"/>
                        </w:pPr>
                        <w:r w:rsidRPr="004C255C">
                          <w:t>No</w:t>
                        </w:r>
                      </w:p>
                    </w:txbxContent>
                  </v:textbox>
                </v:shape>
                <v:shape id="Text Box 6" o:spid="_x0000_s1177"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14:paraId="6B195792" w14:textId="77777777" w:rsidR="00BF7AE3" w:rsidRPr="004C255C" w:rsidRDefault="00BF7AE3" w:rsidP="00BF7AE3">
                        <w:pPr>
                          <w:jc w:val="center"/>
                        </w:pPr>
                        <w:r w:rsidRPr="004C255C">
                          <w:t>Yes</w:t>
                        </w:r>
                      </w:p>
                    </w:txbxContent>
                  </v:textbox>
                </v:shape>
                <v:shape id="_x0000_s1178" type="#_x0000_t202" style="position:absolute;left:2444;top:6346;width:2901;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">
                  <v:textbox>
                    <w:txbxContent>
                      <w:p w14:paraId="464163F7" w14:textId="77777777" w:rsidR="00BF7AE3" w:rsidRPr="004C255C" w:rsidRDefault="00BF7AE3" w:rsidP="00BF7AE3">
                        <w:pPr>
                          <w:jc w:val="center"/>
                          <w:rPr>
                            <w:lang w:eastAsia="ja-JP"/>
                          </w:rPr>
                        </w:pPr>
                        <w:r w:rsidRPr="004C255C">
                          <w:rPr>
                            <w:rFonts w:hint="eastAsia"/>
                            <w:lang w:eastAsia="ja-JP"/>
                          </w:rPr>
                          <w:t>N</w:t>
                        </w:r>
                        <w:r w:rsidRPr="004C255C">
                          <w:rPr>
                            <w:lang w:eastAsia="ja-JP"/>
                          </w:rPr>
                          <w:t>ot valid test condition.</w:t>
                        </w:r>
                      </w:p>
                    </w:txbxContent>
                  </v:textbox>
                </v:shape>
                <v:shape id="Text Box 10" o:spid="_x0000_s1179" type="#_x0000_t202" style="position:absolute;left:4011;top:3286;width:372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rK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OUridiUdArv4BAAD//wMAUEsBAi0AFAAGAAgAAAAhANvh9svuAAAAhQEAABMAAAAAAAAA&#10;AAAAAAAAAAAAAFtDb250ZW50X1R5cGVzXS54bWxQSwECLQAUAAYACAAAACEAWvQsW78AAAAVAQAA&#10;CwAAAAAAAAAAAAAAAAAfAQAAX3JlbHMvLnJlbHNQSwECLQAUAAYACAAAACEA28c6ysYAAADcAAAA&#10;DwAAAAAAAAAAAAAAAAAHAgAAZHJzL2Rvd25yZXYueG1sUEsFBgAAAAADAAMAtwAAAPoCAAAAAA==&#10;">
                  <v:textbox>
                    <w:txbxContent>
                      <w:p w14:paraId="55A4D22C" w14:textId="77777777" w:rsidR="00BF7AE3" w:rsidRPr="004C255C" w:rsidRDefault="00BF7AE3" w:rsidP="00BF7AE3">
                        <w:pPr>
                          <w:jc w:val="center"/>
                          <w:rPr>
                            <w:lang w:val="en-US"/>
                          </w:rPr>
                        </w:pPr>
                        <w:r w:rsidRPr="004C255C">
                          <w:rPr>
                            <w:lang w:val="en-US"/>
                          </w:rPr>
                          <w:t xml:space="preserve">Reduce test speed </w:t>
                        </w:r>
                        <w:r w:rsidRPr="004C255C">
                          <w:rPr>
                            <w:i/>
                            <w:iCs/>
                            <w:lang w:val="en-US"/>
                          </w:rPr>
                          <w:t>v</w:t>
                        </w:r>
                        <w:r w:rsidRPr="004C255C">
                          <w:rPr>
                            <w:i/>
                            <w:iCs/>
                            <w:vertAlign w:val="subscript"/>
                            <w:lang w:val="en-US"/>
                          </w:rPr>
                          <w:t>test</w:t>
                        </w:r>
                        <w:r w:rsidRPr="004C255C">
                          <w:rPr>
                            <w:lang w:val="en-US"/>
                          </w:rPr>
                          <w:t xml:space="preserve"> by 2.5 km/h </w:t>
                        </w:r>
                      </w:p>
                      <w:p w14:paraId="2F1FBADA" w14:textId="77777777" w:rsidR="00BF7AE3" w:rsidRPr="009A5821" w:rsidRDefault="00BF7AE3" w:rsidP="00BF7AE3">
                        <w:pPr>
                          <w:jc w:val="center"/>
                          <w:rPr>
                            <w:color w:val="E36C0A" w:themeColor="accent6" w:themeShade="BF"/>
                            <w:lang w:val="en-US"/>
                          </w:rPr>
                        </w:pPr>
                        <w:r w:rsidRPr="009A5821">
                          <w:rPr>
                            <w:color w:val="E36C0A" w:themeColor="accent6" w:themeShade="BF"/>
                            <w:lang w:val="en-US"/>
                          </w:rPr>
                          <w:t xml:space="preserve"> </w:t>
                        </w:r>
                      </w:p>
                    </w:txbxContent>
                  </v:textbox>
                </v:shape>
                <v:line id="Line 11" o:spid="_x0000_s1180" style="position:absolute;visibility:visible;mso-wrap-style:square" from="6252,3772" to="6269,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">
                  <v:stroke endarrow="block"/>
                </v:line>
                <v:shape id="_x0000_s1181" type="#_x0000_t202" style="position:absolute;left:5646;top:6366;width:2979;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">
                  <v:textbox>
                    <w:txbxContent>
                      <w:p w14:paraId="6F500101" w14:textId="77777777" w:rsidR="00BF7AE3" w:rsidRPr="004C255C" w:rsidRDefault="00BF7AE3" w:rsidP="00BF7AE3">
                        <w:pPr>
                          <w:jc w:val="center"/>
                          <w:rPr>
                            <w:lang w:val="en-US"/>
                          </w:rPr>
                        </w:pPr>
                        <w:r w:rsidRPr="004C255C">
                          <w:rPr>
                            <w:lang w:val="en-US"/>
                          </w:rPr>
                          <w:t>Test according to 3.1.2.1.4.2. with new test speed</w:t>
                        </w:r>
                      </w:p>
                    </w:txbxContent>
                  </v:textbox>
                </v:shape>
                <v:shape id="Text Box 107" o:spid="_x0000_s1182" type="#_x0000_t202" style="position:absolute;left:3716;top:4216;width:4015;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">
                  <v:textbox>
                    <w:txbxContent>
                      <w:p w14:paraId="6B436BF6" w14:textId="77777777" w:rsidR="00BF7AE3" w:rsidRPr="004C255C" w:rsidRDefault="00BF7AE3" w:rsidP="00BF7AE3">
                        <w:pPr>
                          <w:jc w:val="center"/>
                          <w:rPr>
                            <w:lang w:val="en-US"/>
                          </w:rPr>
                        </w:pPr>
                        <w:r w:rsidRPr="004C255C">
                          <w:rPr>
                            <w:lang w:val="en-US"/>
                          </w:rPr>
                          <w:t xml:space="preserve">Is engine speed less than </w:t>
                        </w:r>
                        <w:r w:rsidRPr="004C255C">
                          <w:rPr>
                            <w:i/>
                            <w:iCs/>
                            <w:lang w:val="en-US"/>
                          </w:rPr>
                          <w:t>n</w:t>
                        </w:r>
                        <w:r w:rsidRPr="004C255C">
                          <w:rPr>
                            <w:i/>
                            <w:iCs/>
                            <w:vertAlign w:val="subscript"/>
                            <w:lang w:val="en-US"/>
                          </w:rPr>
                          <w:t>MAX</w:t>
                        </w:r>
                        <w:r w:rsidRPr="004C255C">
                          <w:rPr>
                            <w:lang w:val="en-US"/>
                          </w:rPr>
                          <w:t xml:space="preserve"> prior to BB’? </w:t>
                        </w:r>
                      </w:p>
                      <w:p w14:paraId="1491AC17" w14:textId="77777777" w:rsidR="00BF7AE3" w:rsidRPr="009A5821" w:rsidRDefault="00BF7AE3" w:rsidP="00BF7AE3">
                        <w:pPr>
                          <w:jc w:val="center"/>
                          <w:rPr>
                            <w:color w:val="E36C0A" w:themeColor="accent6" w:themeShade="BF"/>
                            <w:position w:val="20"/>
                            <w:sz w:val="18"/>
                            <w:szCs w:val="18"/>
                            <w:lang w:val="en-US"/>
                          </w:rPr>
                        </w:pPr>
                      </w:p>
                    </w:txbxContent>
                  </v:textbox>
                </v:shape>
                <v:shape id="Text Box 14" o:spid="_x0000_s1183" type="#_x0000_t202" style="position:absolute;left:2887;top:4858;width:60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" stroked="f">
                  <v:textbox>
                    <w:txbxContent>
                      <w:p w14:paraId="33839B3D" w14:textId="77777777" w:rsidR="00BF7AE3" w:rsidRPr="004C255C" w:rsidRDefault="00BF7AE3" w:rsidP="00BF7AE3">
                        <w:pPr>
                          <w:jc w:val="center"/>
                        </w:pPr>
                        <w:r w:rsidRPr="004C255C">
                          <w:t>No</w:t>
                        </w:r>
                      </w:p>
                    </w:txbxContent>
                  </v:textbox>
                </v:shape>
                <v:line id="Line 15" o:spid="_x0000_s1184"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"/>
                <v:line id="Line 16" o:spid="_x0000_s1185"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"/>
                <v:line id="Line 17" o:spid="_x0000_s1186" style="position:absolute;visibility:visible;mso-wrap-style:square" from="2686,3529" to="4011,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4MxAAAANwAAAAPAAAAZHJzL2Rvd25yZXYueG1sRI9BawIx&#10;FITvQv9DeIXeNKuV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I3d3gzEAAAA3AAAAA8A&#10;AAAAAAAAAAAAAAAABwIAAGRycy9kb3ducmV2LnhtbFBLBQYAAAAAAwADALcAAAD4AgAAAAA=&#10;">
                  <v:stroke endarrow="block"/>
                </v:line>
                <v:line id="Line 18" o:spid="_x0000_s1187" style="position:absolute;visibility:visible;mso-wrap-style:square" from="7384,4916" to="7384,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uXxAAAANwAAAAPAAAAZHJzL2Rvd25yZXYueG1sRI9BawIx&#10;FITvQv9DeIXeNKvF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OKRe5fEAAAA3AAAAA8A&#10;AAAAAAAAAAAAAAAABwIAAGRycy9kb3ducmV2LnhtbFBLBQYAAAAAAwADALcAAAD4AgAAAAA=&#10;">
                  <v:stroke endarrow="block"/>
                </v:line>
                <v:line id="Line 19" o:spid="_x0000_s1188"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">
                  <v:stroke endarrow="block"/>
                </v:line>
                <v:shape id="Text Box 25" o:spid="_x0000_s1189" type="#_x0000_t202" style="position:absolute;left:2799;top:1896;width:7808;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" strokecolor="black [3213]">
                  <v:textbox>
                    <w:txbxContent>
                      <w:p w14:paraId="5AE7456E" w14:textId="77777777" w:rsidR="00BF7AE3" w:rsidRPr="004C255C" w:rsidRDefault="00BF7AE3" w:rsidP="00BF7AE3">
                        <w:pPr>
                          <w:jc w:val="center"/>
                          <w:outlineLvl w:val="0"/>
                          <w:rPr>
                            <w:lang w:val="en-US"/>
                          </w:rPr>
                        </w:pPr>
                        <w:r w:rsidRPr="004C255C">
                          <w:rPr>
                            <w:lang w:val="en-US"/>
                          </w:rPr>
                          <w:t xml:space="preserve">Engine speed exceed </w:t>
                        </w:r>
                        <w:r w:rsidRPr="004C255C">
                          <w:rPr>
                            <w:i/>
                            <w:iCs/>
                            <w:lang w:val="en-US"/>
                          </w:rPr>
                          <w:t>n</w:t>
                        </w:r>
                        <w:r w:rsidRPr="004C255C">
                          <w:rPr>
                            <w:i/>
                            <w:iCs/>
                            <w:vertAlign w:val="subscript"/>
                            <w:lang w:val="en-US"/>
                          </w:rPr>
                          <w:t>MAX</w:t>
                        </w:r>
                        <w:r w:rsidRPr="004C255C">
                          <w:rPr>
                            <w:lang w:val="en-US"/>
                          </w:rPr>
                          <w:t xml:space="preserve"> prior to BB’</w:t>
                        </w:r>
                      </w:p>
                      <w:p w14:paraId="755F77BB" w14:textId="77777777" w:rsidR="00BF7AE3" w:rsidRPr="009A5821" w:rsidRDefault="00BF7AE3" w:rsidP="00BF7AE3">
                        <w:pPr>
                          <w:jc w:val="center"/>
                          <w:rPr>
                            <w:color w:val="E36C0A" w:themeColor="accent6" w:themeShade="BF"/>
                            <w:lang w:val="en-US"/>
                          </w:rPr>
                        </w:pPr>
                        <w:r w:rsidRPr="009A5821">
                          <w:rPr>
                            <w:color w:val="E36C0A" w:themeColor="accent6" w:themeShade="BF"/>
                            <w:lang w:val="en-US"/>
                          </w:rPr>
                          <w:t xml:space="preserve"> </w:t>
                        </w:r>
                      </w:p>
                    </w:txbxContent>
                  </v:textbox>
                </v:shape>
                <v:line id="Line 26" o:spid="_x0000_s1190" style="position:absolute;visibility:visible;mso-wrap-style:square" from="6252,2877" to="625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">
                  <v:stroke endarrow="block"/>
                </v:line>
                <v:shape id="Text Box 27" o:spid="_x0000_s1191" type="#_x0000_t202" style="position:absolute;left:3612;top:5337;width:287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">
                  <v:textbox>
                    <w:txbxContent>
                      <w:p w14:paraId="7ABE181E" w14:textId="131E401F" w:rsidR="00BF7AE3" w:rsidRPr="004C255C" w:rsidRDefault="00BF7AE3" w:rsidP="00BF7AE3">
                        <w:pPr>
                          <w:spacing w:line="200" w:lineRule="atLeast"/>
                          <w:jc w:val="center"/>
                          <w:rPr>
                            <w:lang w:val="en-US"/>
                          </w:rPr>
                        </w:pPr>
                        <w:r w:rsidRPr="004C255C">
                          <w:rPr>
                            <w:lang w:val="en-US"/>
                          </w:rPr>
                          <w:t xml:space="preserve">Is test speed </w:t>
                        </w:r>
                        <w:r w:rsidRPr="004C255C">
                          <w:rPr>
                            <w:i/>
                            <w:iCs/>
                            <w:lang w:val="en-US"/>
                          </w:rPr>
                          <w:t>v</w:t>
                        </w:r>
                        <w:r w:rsidRPr="004C255C">
                          <w:rPr>
                            <w:i/>
                            <w:iCs/>
                            <w:vertAlign w:val="subscript"/>
                            <w:lang w:val="en-US"/>
                          </w:rPr>
                          <w:t>test</w:t>
                        </w:r>
                        <w:r w:rsidRPr="004C255C">
                          <w:rPr>
                            <w:lang w:val="en-US"/>
                          </w:rPr>
                          <w:t xml:space="preserve"> </w:t>
                        </w:r>
                        <w:r w:rsidR="00171393" w:rsidRPr="004C255C">
                          <w:rPr>
                            <w:lang w:val="en-US"/>
                          </w:rPr>
                          <w:t xml:space="preserve">= </w:t>
                        </w:r>
                        <w:r w:rsidRPr="004C255C">
                          <w:rPr>
                            <w:lang w:val="en-US"/>
                          </w:rPr>
                          <w:t>40 km/h?</w:t>
                        </w:r>
                      </w:p>
                      <w:p w14:paraId="69B0336D" w14:textId="77777777" w:rsidR="00BF7AE3" w:rsidRPr="009A5821" w:rsidRDefault="00BF7AE3" w:rsidP="00BF7AE3">
                        <w:pPr>
                          <w:jc w:val="center"/>
                          <w:rPr>
                            <w:color w:val="E36C0A" w:themeColor="accent6" w:themeShade="BF"/>
                            <w:position w:val="20"/>
                            <w:sz w:val="18"/>
                            <w:szCs w:val="18"/>
                            <w:lang w:val="en-US"/>
                          </w:rPr>
                        </w:pPr>
                      </w:p>
                    </w:txbxContent>
                  </v:textbox>
                </v:shape>
                <v:line id="Line 28" o:spid="_x0000_s1192" style="position:absolute;visibility:visible;mso-wrap-style:square" from="5048,4916"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">
                  <v:stroke endarrow="block"/>
                </v:line>
                <v:shape id="Text Box 10" o:spid="_x0000_s1193" type="#_x0000_t202" style="position:absolute;left:8177;top:3286;width:3411;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">
                  <v:textbox>
                    <w:txbxContent>
                      <w:p w14:paraId="6CCF7D62" w14:textId="77777777" w:rsidR="00BF7AE3" w:rsidRPr="004C255C" w:rsidRDefault="00BF7AE3" w:rsidP="00BF7AE3">
                        <w:pPr>
                          <w:jc w:val="center"/>
                          <w:rPr>
                            <w:lang w:val="en-US"/>
                          </w:rPr>
                        </w:pPr>
                        <w:r w:rsidRPr="004C255C">
                          <w:rPr>
                            <w:lang w:val="en-US"/>
                          </w:rPr>
                          <w:t xml:space="preserve">Reduce engine </w:t>
                        </w:r>
                        <w:r w:rsidRPr="004C255C">
                          <w:rPr>
                            <w:rFonts w:hint="eastAsia"/>
                            <w:lang w:val="en-US" w:eastAsia="ja-JP"/>
                          </w:rPr>
                          <w:t>l</w:t>
                        </w:r>
                        <w:r w:rsidRPr="004C255C">
                          <w:rPr>
                            <w:lang w:val="en-US" w:eastAsia="ja-JP"/>
                          </w:rPr>
                          <w:t xml:space="preserve">oad (by using partial load) such that </w:t>
                        </w:r>
                        <w:r w:rsidRPr="004C255C">
                          <w:rPr>
                            <w:i/>
                            <w:iCs/>
                            <w:lang w:val="en-US" w:eastAsia="ja-JP"/>
                          </w:rPr>
                          <w:t>n</w:t>
                        </w:r>
                        <w:r w:rsidRPr="004C255C">
                          <w:rPr>
                            <w:i/>
                            <w:iCs/>
                            <w:vertAlign w:val="subscript"/>
                            <w:lang w:val="en-US" w:eastAsia="ja-JP"/>
                          </w:rPr>
                          <w:t>BB’</w:t>
                        </w:r>
                        <w:r w:rsidRPr="004C255C">
                          <w:rPr>
                            <w:lang w:val="en-US" w:eastAsia="ja-JP"/>
                          </w:rPr>
                          <w:t xml:space="preserve"> is between 95 % </w:t>
                        </w:r>
                        <w:r w:rsidRPr="004C255C">
                          <w:rPr>
                            <w:i/>
                            <w:iCs/>
                            <w:lang w:val="en-US" w:eastAsia="ja-JP"/>
                          </w:rPr>
                          <w:t>n</w:t>
                        </w:r>
                        <w:r w:rsidRPr="004C255C">
                          <w:rPr>
                            <w:i/>
                            <w:iCs/>
                            <w:vertAlign w:val="subscript"/>
                            <w:lang w:val="en-US" w:eastAsia="ja-JP"/>
                          </w:rPr>
                          <w:t>MAX</w:t>
                        </w:r>
                        <w:r w:rsidRPr="004C255C">
                          <w:rPr>
                            <w:lang w:val="en-US" w:eastAsia="ja-JP"/>
                          </w:rPr>
                          <w:t xml:space="preserve"> and </w:t>
                        </w:r>
                        <w:r w:rsidRPr="004C255C">
                          <w:rPr>
                            <w:i/>
                            <w:iCs/>
                            <w:lang w:val="en-US" w:eastAsia="ja-JP"/>
                          </w:rPr>
                          <w:t>n</w:t>
                        </w:r>
                        <w:r w:rsidRPr="004C255C">
                          <w:rPr>
                            <w:i/>
                            <w:iCs/>
                            <w:vertAlign w:val="subscript"/>
                            <w:lang w:val="en-US" w:eastAsia="ja-JP"/>
                          </w:rPr>
                          <w:t>MAX</w:t>
                        </w:r>
                        <w:r w:rsidRPr="004C255C">
                          <w:rPr>
                            <w:lang w:val="en-US"/>
                          </w:rPr>
                          <w:t xml:space="preserve"> </w:t>
                        </w:r>
                      </w:p>
                    </w:txbxContent>
                  </v:textbox>
                </v:shape>
                <v:shape id="Text Box 4" o:spid="_x0000_s1194" type="#_x0000_t202" style="position:absolute;left:10411;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" stroked="f">
                  <v:textbox>
                    <w:txbxContent>
                      <w:p w14:paraId="716C2852" w14:textId="77777777" w:rsidR="00BF7AE3" w:rsidRPr="009A5821" w:rsidRDefault="00BF7AE3" w:rsidP="00BF7AE3">
                        <w:pPr>
                          <w:rPr>
                            <w:color w:val="E36C0A" w:themeColor="accent6" w:themeShade="BF"/>
                          </w:rPr>
                        </w:pPr>
                        <w:r w:rsidRPr="004C255C">
                          <w:t>Yes</w:t>
                        </w:r>
                        <w:r w:rsidRPr="009A5821">
                          <w:rPr>
                            <w:noProof/>
                            <w:color w:val="E36C0A" w:themeColor="accent6" w:themeShade="BF"/>
                            <w:lang w:eastAsia="en-GB"/>
                          </w:rPr>
                          <w:drawing>
                            <wp:inline distT="0" distB="0" distL="0" distR="0" wp14:anchorId="736C91DD" wp14:editId="2724B995">
                              <wp:extent cx="251460" cy="45720"/>
                              <wp:effectExtent l="0" t="0" r="0" b="0"/>
                              <wp:docPr id="15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9A5821">
                          <w:rPr>
                            <w:color w:val="E36C0A" w:themeColor="accent6" w:themeShade="BF"/>
                          </w:rPr>
                          <w:t>s</w:t>
                        </w:r>
                      </w:p>
                    </w:txbxContent>
                  </v:textbox>
                </v:shape>
                <w10:anchorlock/>
              </v:group>
            </w:pict>
          </mc:Fallback>
        </mc:AlternateContent>
      </w:r>
    </w:p>
    <w:p w14:paraId="29A73539" w14:textId="77777777" w:rsidR="00BF7AE3" w:rsidRPr="00281C39" w:rsidRDefault="00BF7AE3">
      <w:pPr>
        <w:suppressAutoHyphens w:val="0"/>
        <w:spacing w:line="240" w:lineRule="auto"/>
      </w:pPr>
      <w:r w:rsidRPr="00281C39">
        <w:br w:type="page"/>
      </w:r>
    </w:p>
    <w:p w14:paraId="4FAB2BEA" w14:textId="456AD04F" w:rsidR="00B01C61" w:rsidRPr="00281C39" w:rsidRDefault="00B01C61" w:rsidP="00B01C61">
      <w:pPr>
        <w:keepNext/>
        <w:keepLines/>
        <w:spacing w:before="120" w:line="240" w:lineRule="auto"/>
        <w:ind w:left="1134"/>
        <w:jc w:val="both"/>
        <w:outlineLvl w:val="0"/>
      </w:pPr>
      <w:r w:rsidRPr="00281C39">
        <w:lastRenderedPageBreak/>
        <w:t xml:space="preserve">Figure </w:t>
      </w:r>
      <w:r w:rsidR="006A48C3" w:rsidRPr="00281C39">
        <w:t>5a</w:t>
      </w:r>
      <w:r w:rsidR="00030CBA" w:rsidRPr="00281C39">
        <w:t>*</w:t>
      </w:r>
    </w:p>
    <w:p w14:paraId="74C08F34"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locked gears</w:t>
      </w:r>
    </w:p>
    <w:p w14:paraId="1A42A24C" w14:textId="77777777" w:rsidR="00B01C61" w:rsidRPr="00281C39" w:rsidRDefault="00B01C61" w:rsidP="00B01C61">
      <w:pPr>
        <w:suppressAutoHyphens w:val="0"/>
        <w:spacing w:line="240" w:lineRule="auto"/>
      </w:pPr>
    </w:p>
    <w:p w14:paraId="09590060" w14:textId="5956198F" w:rsidR="00B01C61" w:rsidRPr="00281C39" w:rsidRDefault="008A5BC6" w:rsidP="00B01C61">
      <w:pPr>
        <w:spacing w:line="240" w:lineRule="auto"/>
        <w:outlineLvl w:val="0"/>
      </w:pPr>
      <w:r w:rsidRPr="00281C39">
        <w:rPr>
          <w:noProof/>
        </w:rPr>
        <mc:AlternateContent>
          <mc:Choice Requires="wpc">
            <w:drawing>
              <wp:inline distT="0" distB="0" distL="0" distR="0" wp14:anchorId="4DF06BCB" wp14:editId="659D29B6">
                <wp:extent cx="6120765" cy="6995795"/>
                <wp:effectExtent l="0" t="0" r="60960" b="33655"/>
                <wp:docPr id="123" name="Zeichenbereich 2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01" name="Group 206"/>
                        <wpg:cNvGrpSpPr>
                          <a:grpSpLocks/>
                        </wpg:cNvGrpSpPr>
                        <wpg:grpSpPr bwMode="auto">
                          <a:xfrm>
                            <a:off x="127601" y="106001"/>
                            <a:ext cx="6040164" cy="6911394"/>
                            <a:chOff x="1618" y="1584"/>
                            <a:chExt cx="9512" cy="10884"/>
                          </a:xfrm>
                        </wpg:grpSpPr>
                        <wps:wsp>
                          <wps:cNvPr id="302" name="Text Box 20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15293278"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3" name="Text Box 20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9F8479F"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4" name="Text Box 20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AD2487" w14:textId="77777777" w:rsidR="004924DF" w:rsidRPr="003D6E4A" w:rsidRDefault="004924DF" w:rsidP="00B01C61">
                                <w:pPr>
                                  <w:jc w:val="center"/>
                                  <w:rPr>
                                    <w:rFonts w:ascii="Arial" w:hAnsi="Arial" w:cs="Arial"/>
                                    <w:sz w:val="16"/>
                                    <w:szCs w:val="16"/>
                                  </w:rPr>
                                </w:pPr>
                                <w:r>
                                  <w:rPr>
                                    <w:rFonts w:ascii="Arial" w:hAnsi="Arial" w:cs="Arial"/>
                                    <w:sz w:val="16"/>
                                    <w:szCs w:val="16"/>
                                  </w:rPr>
                                  <w:t>Locked gear ratios (3.1.2.2.1.1.)</w:t>
                                </w:r>
                              </w:p>
                            </w:txbxContent>
                          </wps:txbx>
                          <wps:bodyPr rot="0" vert="horz" wrap="square" lIns="91440" tIns="45720" rIns="91440" bIns="45720" anchor="ctr" anchorCtr="0" upright="1">
                            <a:noAutofit/>
                          </wps:bodyPr>
                        </wps:wsp>
                        <wps:wsp>
                          <wps:cNvPr id="305" name="Text Box 21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0B8AADF3"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306" name="Text Box 21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49E7676D"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7" name="Text Box 21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7E72A31E"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EE8B20F"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308" name="Text Box 21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758B430F" w14:textId="77777777" w:rsidR="004924DF" w:rsidRPr="00692FD6" w:rsidRDefault="004924DF"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A98990C" w14:textId="77777777" w:rsidR="004924DF" w:rsidRPr="00692FD6"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09" name="Text Box 21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31453D71" w14:textId="77777777" w:rsidR="004924DF" w:rsidRPr="008E443C" w:rsidRDefault="004924DF" w:rsidP="00B01C61">
                                <w:pPr>
                                  <w:pStyle w:val="NoSpacing"/>
                                  <w:spacing w:line="276" w:lineRule="auto"/>
                                  <w:jc w:val="center"/>
                                  <w:rPr>
                                    <w:rFonts w:ascii="Arial" w:hAnsi="Arial" w:cs="Arial"/>
                                    <w:sz w:val="16"/>
                                    <w:szCs w:val="16"/>
                                  </w:rPr>
                                </w:pPr>
                                <w:r w:rsidRPr="008E443C">
                                  <w:rPr>
                                    <w:rFonts w:ascii="Arial" w:hAnsi="Arial" w:cs="Arial"/>
                                    <w:sz w:val="16"/>
                                    <w:szCs w:val="16"/>
                                  </w:rPr>
                                  <w:t>Test criteria</w:t>
                                </w:r>
                              </w:p>
                              <w:p w14:paraId="4852F51D" w14:textId="77777777" w:rsidR="004924DF" w:rsidRPr="008E443C" w:rsidRDefault="004924DF" w:rsidP="00B01C61">
                                <w:pPr>
                                  <w:pStyle w:val="NoSpacing"/>
                                  <w:spacing w:line="276" w:lineRule="auto"/>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319223F1" w14:textId="77777777" w:rsidR="004924DF" w:rsidRPr="008E443C" w:rsidRDefault="004924DF" w:rsidP="00B01C61">
                                <w:pPr>
                                  <w:pStyle w:val="NoSpacing"/>
                                  <w:spacing w:line="276" w:lineRule="auto"/>
                                  <w:jc w:val="center"/>
                                  <w:rPr>
                                    <w:rFonts w:ascii="Arial" w:hAnsi="Arial" w:cs="Arial"/>
                                    <w:sz w:val="16"/>
                                    <w:szCs w:val="16"/>
                                  </w:rPr>
                                </w:pPr>
                                <w:r w:rsidRPr="00D929BA">
                                  <w:rPr>
                                    <w:rFonts w:ascii="Times New Roman" w:hAnsi="Times New Roman"/>
                                    <w:i/>
                                    <w:iCs/>
                                    <w:sz w:val="20"/>
                                    <w:szCs w:val="20"/>
                                  </w:rPr>
                                  <w:t>n</w:t>
                                </w:r>
                                <w:r w:rsidRPr="008E443C">
                                  <w:rPr>
                                    <w:rFonts w:ascii="Arial" w:hAnsi="Arial" w:cs="Arial"/>
                                    <w:sz w:val="16"/>
                                    <w:szCs w:val="16"/>
                                    <w:vertAlign w:val="subscript"/>
                                  </w:rPr>
                                  <w:t>BB’</w:t>
                                </w:r>
                                <w:r w:rsidRPr="008E443C">
                                  <w:rPr>
                                    <w:rFonts w:ascii="Arial" w:hAnsi="Arial" w:cs="Arial"/>
                                    <w:sz w:val="16"/>
                                    <w:szCs w:val="16"/>
                                  </w:rPr>
                                  <w:t xml:space="preserve"> = </w:t>
                                </w:r>
                                <w:r w:rsidRPr="00D929BA">
                                  <w:rPr>
                                    <w:rFonts w:ascii="Times New Roman" w:hAnsi="Times New Roman"/>
                                    <w:i/>
                                    <w:iCs/>
                                    <w:sz w:val="20"/>
                                    <w:szCs w:val="20"/>
                                  </w:rPr>
                                  <w:t>n</w:t>
                                </w:r>
                                <w:r w:rsidRPr="008E443C">
                                  <w:rPr>
                                    <w:rFonts w:ascii="Arial" w:hAnsi="Arial" w:cs="Arial"/>
                                    <w:sz w:val="16"/>
                                    <w:szCs w:val="16"/>
                                    <w:vertAlign w:val="subscript"/>
                                  </w:rPr>
                                  <w:t>target BB’</w:t>
                                </w:r>
                              </w:p>
                              <w:p w14:paraId="4E799630" w14:textId="77777777" w:rsidR="004924DF" w:rsidRPr="008E443C" w:rsidRDefault="004924DF" w:rsidP="00B01C61">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25 km/h ≤  </w:t>
                                </w:r>
                                <w:r w:rsidRPr="00D929BA">
                                  <w:rPr>
                                    <w:rFonts w:ascii="Times New Roman" w:hAnsi="Times New Roman"/>
                                    <w:i/>
                                    <w:iCs/>
                                    <w:sz w:val="20"/>
                                    <w:szCs w:val="20"/>
                                    <w:lang w:val="pt-BR"/>
                                  </w:rPr>
                                  <w:t>v</w:t>
                                </w:r>
                                <w:r w:rsidRPr="008E443C">
                                  <w:rPr>
                                    <w:rFonts w:ascii="Arial" w:hAnsi="Arial" w:cs="Arial"/>
                                    <w:sz w:val="16"/>
                                    <w:szCs w:val="16"/>
                                    <w:vertAlign w:val="subscript"/>
                                    <w:lang w:val="pt-BR"/>
                                  </w:rPr>
                                  <w:t xml:space="preserve">BB’ x </w:t>
                                </w:r>
                                <w:r w:rsidRPr="008E443C">
                                  <w:rPr>
                                    <w:rFonts w:ascii="Arial" w:hAnsi="Arial" w:cs="Arial"/>
                                    <w:sz w:val="16"/>
                                    <w:szCs w:val="16"/>
                                    <w:lang w:val="pt-BR"/>
                                  </w:rPr>
                                  <w:t>≤ 30 km/h</w:t>
                                </w:r>
                              </w:p>
                              <w:p w14:paraId="29838DC6" w14:textId="77777777" w:rsidR="004924DF" w:rsidRPr="008E443C" w:rsidRDefault="004924DF" w:rsidP="00B01C61">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40 km/h ≤  </w:t>
                                </w:r>
                                <w:r w:rsidRPr="00FB6B94">
                                  <w:rPr>
                                    <w:rFonts w:ascii="Times New Roman" w:hAnsi="Times New Roman"/>
                                    <w:i/>
                                    <w:iCs/>
                                    <w:sz w:val="20"/>
                                    <w:szCs w:val="20"/>
                                    <w:lang w:val="pt-BR"/>
                                  </w:rPr>
                                  <w:t>v</w:t>
                                </w:r>
                                <w:r w:rsidRPr="008E443C">
                                  <w:rPr>
                                    <w:rFonts w:ascii="Arial" w:hAnsi="Arial" w:cs="Arial"/>
                                    <w:sz w:val="16"/>
                                    <w:szCs w:val="16"/>
                                    <w:vertAlign w:val="subscript"/>
                                    <w:lang w:val="pt-BR"/>
                                  </w:rPr>
                                  <w:t xml:space="preserve">BB’ y </w:t>
                                </w:r>
                                <w:r w:rsidRPr="008E443C">
                                  <w:rPr>
                                    <w:rFonts w:ascii="Arial" w:hAnsi="Arial" w:cs="Arial"/>
                                    <w:sz w:val="16"/>
                                    <w:szCs w:val="16"/>
                                    <w:lang w:val="pt-BR"/>
                                  </w:rPr>
                                  <w:t>≤ 45 km/h</w:t>
                                </w:r>
                              </w:p>
                              <w:p w14:paraId="36E2B2B5" w14:textId="77777777" w:rsidR="004924DF" w:rsidRPr="008E443C" w:rsidRDefault="004924DF" w:rsidP="00B01C61">
                                <w:pPr>
                                  <w:pStyle w:val="NoSpacing"/>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310" name="Text Box 21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28662E28" w14:textId="77777777" w:rsidR="004924DF" w:rsidRPr="00D929BA" w:rsidRDefault="004924DF" w:rsidP="00B01C61">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73056CCD" w14:textId="77777777" w:rsidR="004924DF" w:rsidRPr="00D929BA" w:rsidRDefault="004924DF" w:rsidP="00B01C61">
                                <w:pPr>
                                  <w:pStyle w:val="NoSpacing"/>
                                  <w:spacing w:line="276" w:lineRule="auto"/>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322BDE1F" w14:textId="77777777" w:rsidR="004924DF" w:rsidRPr="00D929BA" w:rsidRDefault="004924DF"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n</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n</w:t>
                                </w:r>
                                <w:r w:rsidRPr="00D929BA">
                                  <w:rPr>
                                    <w:rFonts w:ascii="Arial" w:hAnsi="Arial" w:cs="Arial"/>
                                    <w:iCs/>
                                    <w:sz w:val="16"/>
                                    <w:szCs w:val="16"/>
                                    <w:vertAlign w:val="subscript"/>
                                  </w:rPr>
                                  <w:t>target BB’</w:t>
                                </w:r>
                              </w:p>
                              <w:p w14:paraId="57F52998" w14:textId="77777777" w:rsidR="004924DF" w:rsidRPr="00D929BA" w:rsidRDefault="004924DF"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7349A05B" w14:textId="77777777" w:rsidR="004924DF" w:rsidRPr="00D929BA"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1" name="Text Box 21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2544115A"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3F5A68EF"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0A787E5B"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Times New Roman" w:hAnsi="Times New Roman"/>
                                    <w:i/>
                                    <w:iCs/>
                                    <w:sz w:val="20"/>
                                    <w:szCs w:val="20"/>
                                  </w:rPr>
                                  <w:t>n</w:t>
                                </w:r>
                                <w:r w:rsidRPr="008C6482">
                                  <w:rPr>
                                    <w:rFonts w:ascii="Arial" w:hAnsi="Arial" w:cs="Arial"/>
                                    <w:sz w:val="16"/>
                                    <w:szCs w:val="16"/>
                                    <w:vertAlign w:val="subscript"/>
                                  </w:rPr>
                                  <w:t>BB’</w:t>
                                </w:r>
                                <w:r w:rsidRPr="008C6482">
                                  <w:rPr>
                                    <w:rFonts w:ascii="Arial" w:hAnsi="Arial" w:cs="Arial"/>
                                    <w:sz w:val="16"/>
                                    <w:szCs w:val="16"/>
                                  </w:rPr>
                                  <w:t xml:space="preserve"> = </w:t>
                                </w:r>
                                <w:r w:rsidRPr="008C6482">
                                  <w:rPr>
                                    <w:rFonts w:ascii="Times New Roman" w:hAnsi="Times New Roman"/>
                                    <w:i/>
                                    <w:iCs/>
                                    <w:sz w:val="20"/>
                                    <w:szCs w:val="20"/>
                                  </w:rPr>
                                  <w:t>n</w:t>
                                </w:r>
                                <w:r w:rsidRPr="008C6482">
                                  <w:rPr>
                                    <w:rFonts w:ascii="Arial" w:hAnsi="Arial" w:cs="Arial"/>
                                    <w:sz w:val="16"/>
                                    <w:szCs w:val="16"/>
                                    <w:vertAlign w:val="subscript"/>
                                  </w:rPr>
                                  <w:t>target BB’</w:t>
                                </w:r>
                              </w:p>
                              <w:p w14:paraId="4B942141"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iCs/>
                                    <w:sz w:val="16"/>
                                    <w:szCs w:val="16"/>
                                  </w:rPr>
                                  <w:t xml:space="preserve">Gear i with </w:t>
                                </w:r>
                                <w:r w:rsidRPr="008C6482">
                                  <w:rPr>
                                    <w:rFonts w:ascii="Times New Roman" w:hAnsi="Times New Roman"/>
                                    <w:i/>
                                    <w:iCs/>
                                    <w:sz w:val="20"/>
                                    <w:szCs w:val="20"/>
                                  </w:rPr>
                                  <w:t>v</w:t>
                                </w:r>
                                <w:r w:rsidRPr="008C6482">
                                  <w:rPr>
                                    <w:rFonts w:ascii="Arial" w:hAnsi="Arial" w:cs="Arial"/>
                                    <w:sz w:val="16"/>
                                    <w:szCs w:val="16"/>
                                    <w:vertAlign w:val="subscript"/>
                                  </w:rPr>
                                  <w:t>BB’gear i</w:t>
                                </w:r>
                              </w:p>
                              <w:p w14:paraId="0CCC9D4C"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sz w:val="16"/>
                                    <w:szCs w:val="16"/>
                                  </w:rPr>
                                  <w:t xml:space="preserve">Closest to </w:t>
                                </w:r>
                                <w:r w:rsidRPr="008C6482">
                                  <w:rPr>
                                    <w:rFonts w:ascii="Arial" w:hAnsi="Arial" w:cs="Arial"/>
                                    <w:sz w:val="16"/>
                                    <w:szCs w:val="16"/>
                                    <w:vertAlign w:val="subscript"/>
                                  </w:rPr>
                                  <w:t xml:space="preserve"> </w:t>
                                </w:r>
                                <w:r w:rsidRPr="008C6482">
                                  <w:rPr>
                                    <w:rFonts w:ascii="Times New Roman" w:hAnsi="Times New Roman"/>
                                    <w:i/>
                                    <w:iCs/>
                                    <w:sz w:val="20"/>
                                    <w:szCs w:val="20"/>
                                  </w:rPr>
                                  <w:t>v</w:t>
                                </w:r>
                                <w:r w:rsidRPr="008C6482">
                                  <w:rPr>
                                    <w:rFonts w:ascii="Arial" w:hAnsi="Arial" w:cs="Arial"/>
                                    <w:sz w:val="16"/>
                                    <w:szCs w:val="16"/>
                                    <w:vertAlign w:val="subscript"/>
                                  </w:rPr>
                                  <w:t>target BB’</w:t>
                                </w:r>
                              </w:p>
                              <w:p w14:paraId="20BB288E" w14:textId="77777777" w:rsidR="004924DF" w:rsidRPr="008C6482"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2" name="Text Box 217"/>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3AEFB9CB"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19B772F2"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2DC16B5B"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Times New Roman" w:hAnsi="Times New Roman"/>
                                    <w:i/>
                                    <w:iCs/>
                                    <w:sz w:val="20"/>
                                    <w:szCs w:val="20"/>
                                  </w:rPr>
                                  <w:t>v</w:t>
                                </w:r>
                                <w:r w:rsidRPr="008C6482">
                                  <w:rPr>
                                    <w:rFonts w:ascii="Arial" w:hAnsi="Arial" w:cs="Arial"/>
                                    <w:sz w:val="16"/>
                                    <w:szCs w:val="16"/>
                                    <w:vertAlign w:val="subscript"/>
                                  </w:rPr>
                                  <w:t>BB’ gear i</w:t>
                                </w:r>
                                <w:r w:rsidRPr="008C6482">
                                  <w:rPr>
                                    <w:rFonts w:ascii="Arial" w:hAnsi="Arial" w:cs="Arial"/>
                                    <w:sz w:val="16"/>
                                    <w:szCs w:val="16"/>
                                  </w:rPr>
                                  <w:t xml:space="preserve"> =</w:t>
                                </w:r>
                                <w:r w:rsidRPr="008C6482">
                                  <w:rPr>
                                    <w:rFonts w:ascii="Arial" w:hAnsi="Arial" w:cs="Arial"/>
                                    <w:i/>
                                    <w:iCs/>
                                    <w:sz w:val="16"/>
                                    <w:szCs w:val="16"/>
                                  </w:rPr>
                                  <w:t xml:space="preserve"> </w:t>
                                </w:r>
                                <w:r w:rsidRPr="008C6482">
                                  <w:rPr>
                                    <w:rFonts w:ascii="Times New Roman" w:hAnsi="Times New Roman"/>
                                    <w:i/>
                                    <w:iCs/>
                                    <w:sz w:val="20"/>
                                    <w:szCs w:val="20"/>
                                  </w:rPr>
                                  <w:t>v</w:t>
                                </w:r>
                                <w:r w:rsidRPr="008C6482">
                                  <w:rPr>
                                    <w:rFonts w:ascii="Arial" w:hAnsi="Arial" w:cs="Arial"/>
                                    <w:sz w:val="16"/>
                                    <w:szCs w:val="16"/>
                                    <w:vertAlign w:val="subscript"/>
                                  </w:rPr>
                                  <w:t>target BB’</w:t>
                                </w:r>
                              </w:p>
                              <w:p w14:paraId="704059CC"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iCs/>
                                    <w:sz w:val="16"/>
                                    <w:szCs w:val="16"/>
                                  </w:rPr>
                                  <w:t>and</w:t>
                                </w:r>
                              </w:p>
                              <w:p w14:paraId="6FC1DBD8"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Times New Roman" w:hAnsi="Times New Roman"/>
                                    <w:i/>
                                    <w:iCs/>
                                    <w:sz w:val="20"/>
                                    <w:szCs w:val="20"/>
                                  </w:rPr>
                                  <w:t>n</w:t>
                                </w:r>
                                <w:r w:rsidRPr="008C6482">
                                  <w:rPr>
                                    <w:rFonts w:ascii="Arial" w:hAnsi="Arial" w:cs="Arial"/>
                                    <w:sz w:val="16"/>
                                    <w:szCs w:val="16"/>
                                    <w:vertAlign w:val="subscript"/>
                                  </w:rPr>
                                  <w:t xml:space="preserve">BB’ gear i </w:t>
                                </w:r>
                                <w:r w:rsidRPr="008C6482">
                                  <w:rPr>
                                    <w:rFonts w:ascii="Arial" w:hAnsi="Arial" w:cs="Arial"/>
                                    <w:sz w:val="16"/>
                                    <w:szCs w:val="16"/>
                                  </w:rPr>
                                  <w:t xml:space="preserve"> ≤ </w:t>
                                </w:r>
                                <w:r w:rsidRPr="008C6482">
                                  <w:rPr>
                                    <w:rFonts w:ascii="Times New Roman" w:hAnsi="Times New Roman"/>
                                    <w:i/>
                                    <w:iCs/>
                                    <w:sz w:val="20"/>
                                    <w:szCs w:val="20"/>
                                  </w:rPr>
                                  <w:t>n</w:t>
                                </w:r>
                                <w:r w:rsidRPr="008C6482">
                                  <w:rPr>
                                    <w:rFonts w:ascii="Arial" w:hAnsi="Arial" w:cs="Arial"/>
                                    <w:sz w:val="16"/>
                                    <w:szCs w:val="16"/>
                                    <w:vertAlign w:val="subscript"/>
                                  </w:rPr>
                                  <w:t>target BB’</w:t>
                                </w:r>
                              </w:p>
                              <w:p w14:paraId="7B1BEDAB" w14:textId="77777777" w:rsidR="004924DF" w:rsidRPr="008C6482"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3" name="Text Box 21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4C9104DE"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727489CB"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4" name="Text Box 219"/>
                          <wps:cNvSpPr txBox="1">
                            <a:spLocks noChangeArrowheads="1"/>
                          </wps:cNvSpPr>
                          <wps:spPr bwMode="auto">
                            <a:xfrm>
                              <a:off x="1893" y="5878"/>
                              <a:ext cx="1637" cy="342"/>
                            </a:xfrm>
                            <a:prstGeom prst="rect">
                              <a:avLst/>
                            </a:prstGeom>
                            <a:solidFill>
                              <a:srgbClr val="FFFFFF"/>
                            </a:solidFill>
                            <a:ln w="9525">
                              <a:solidFill>
                                <a:srgbClr val="000000"/>
                              </a:solidFill>
                              <a:miter lim="800000"/>
                              <a:headEnd/>
                              <a:tailEnd/>
                            </a:ln>
                          </wps:spPr>
                          <wps:txbx>
                            <w:txbxContent>
                              <w:p w14:paraId="07DCDEDB" w14:textId="77777777" w:rsidR="004924DF" w:rsidRPr="00DA25A7" w:rsidRDefault="004924DF" w:rsidP="00B01C61">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one gear</w:t>
                                </w:r>
                              </w:p>
                              <w:p w14:paraId="3F5E2856"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5" name="Text Box 220"/>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635A17E0" w14:textId="77777777" w:rsidR="004924DF" w:rsidRPr="00DA25A7" w:rsidRDefault="004924DF"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1252D37B"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6" name="Text Box 221"/>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09E0FFB5"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 x</w:t>
                                </w:r>
                                <w:r w:rsidRPr="00C37ADA">
                                  <w:rPr>
                                    <w:rFonts w:ascii="Arial" w:hAnsi="Arial" w:cs="Arial"/>
                                    <w:sz w:val="16"/>
                                    <w:szCs w:val="16"/>
                                  </w:rPr>
                                  <w:t xml:space="preserve"> for </w:t>
                                </w:r>
                                <w:r w:rsidRPr="00C37ADA">
                                  <w:rPr>
                                    <w:rFonts w:ascii="Times New Roman" w:hAnsi="Times New Roman"/>
                                    <w:i/>
                                    <w:iCs/>
                                    <w:sz w:val="20"/>
                                    <w:szCs w:val="20"/>
                                  </w:rPr>
                                  <w:t>v</w:t>
                                </w:r>
                                <w:r w:rsidRPr="00C37ADA">
                                  <w:rPr>
                                    <w:rFonts w:ascii="Arial" w:hAnsi="Arial" w:cs="Arial"/>
                                    <w:sz w:val="16"/>
                                    <w:szCs w:val="16"/>
                                    <w:vertAlign w:val="subscript"/>
                                  </w:rPr>
                                  <w:t>BB’ x</w:t>
                                </w:r>
                              </w:p>
                              <w:p w14:paraId="17BE8691"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 y</w:t>
                                </w:r>
                                <w:r w:rsidRPr="00C37ADA">
                                  <w:rPr>
                                    <w:rFonts w:ascii="Arial" w:hAnsi="Arial" w:cs="Arial"/>
                                    <w:sz w:val="16"/>
                                    <w:szCs w:val="16"/>
                                  </w:rPr>
                                  <w:t xml:space="preserve"> for </w:t>
                                </w:r>
                                <w:r w:rsidRPr="00C37ADA">
                                  <w:rPr>
                                    <w:rFonts w:ascii="Times New Roman" w:hAnsi="Times New Roman"/>
                                    <w:i/>
                                    <w:iCs/>
                                    <w:sz w:val="20"/>
                                    <w:szCs w:val="20"/>
                                  </w:rPr>
                                  <w:t>v</w:t>
                                </w:r>
                                <w:r w:rsidRPr="00C37ADA">
                                  <w:rPr>
                                    <w:rFonts w:ascii="Arial" w:hAnsi="Arial" w:cs="Arial"/>
                                    <w:sz w:val="16"/>
                                    <w:szCs w:val="16"/>
                                    <w:vertAlign w:val="subscript"/>
                                  </w:rPr>
                                  <w:t>BB’ y</w:t>
                                </w:r>
                              </w:p>
                              <w:p w14:paraId="033D2AEB" w14:textId="77777777" w:rsidR="004924DF" w:rsidRDefault="004924DF" w:rsidP="00B01C61">
                                <w:pPr>
                                  <w:pStyle w:val="NoSpacing"/>
                                  <w:spacing w:line="360" w:lineRule="auto"/>
                                  <w:jc w:val="center"/>
                                  <w:rPr>
                                    <w:rFonts w:ascii="Arial" w:hAnsi="Arial" w:cs="Arial"/>
                                    <w:sz w:val="16"/>
                                    <w:szCs w:val="16"/>
                                  </w:rPr>
                                </w:pPr>
                              </w:p>
                              <w:p w14:paraId="5CA41C5C" w14:textId="77777777" w:rsidR="004924DF" w:rsidRPr="008E443C" w:rsidRDefault="004924DF" w:rsidP="00B01C61">
                                <w:pPr>
                                  <w:pStyle w:val="NoSpacing"/>
                                  <w:spacing w:line="360" w:lineRule="auto"/>
                                  <w:jc w:val="center"/>
                                  <w:rPr>
                                    <w:rFonts w:ascii="Arial" w:hAnsi="Arial" w:cs="Arial"/>
                                    <w:sz w:val="16"/>
                                    <w:szCs w:val="16"/>
                                    <w:lang w:val="pt-BR"/>
                                  </w:rPr>
                                </w:pPr>
                                <w:r w:rsidRPr="00C37ADA">
                                  <w:rPr>
                                    <w:rFonts w:ascii="Arial" w:hAnsi="Arial" w:cs="Arial"/>
                                    <w:sz w:val="16"/>
                                    <w:szCs w:val="16"/>
                                  </w:rPr>
                                  <w:t>(</w:t>
                                </w:r>
                                <w:r>
                                  <w:rPr>
                                    <w:rFonts w:ascii="Arial" w:hAnsi="Arial" w:cs="Arial"/>
                                    <w:sz w:val="16"/>
                                    <w:szCs w:val="16"/>
                                  </w:rPr>
                                  <w:t>3.1.3.)</w:t>
                                </w:r>
                              </w:p>
                              <w:p w14:paraId="1EE0EEF6" w14:textId="77777777" w:rsidR="004924DF" w:rsidRPr="008E443C" w:rsidRDefault="004924DF" w:rsidP="00B01C61">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317" name="Text Box 222"/>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39242F87"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3C40221D" w14:textId="77777777" w:rsidR="004924DF" w:rsidRDefault="004924DF" w:rsidP="00B01C61">
                                <w:pPr>
                                  <w:pStyle w:val="NoSpacing"/>
                                  <w:spacing w:line="360" w:lineRule="auto"/>
                                  <w:jc w:val="center"/>
                                  <w:rPr>
                                    <w:rFonts w:ascii="Arial" w:hAnsi="Arial" w:cs="Arial"/>
                                    <w:sz w:val="16"/>
                                    <w:szCs w:val="16"/>
                                  </w:rPr>
                                </w:pPr>
                              </w:p>
                              <w:p w14:paraId="036984BC" w14:textId="77777777" w:rsidR="004924DF" w:rsidRPr="00C37ADA" w:rsidRDefault="004924DF" w:rsidP="00B01C61">
                                <w:pPr>
                                  <w:pStyle w:val="NoSpacing"/>
                                  <w:spacing w:line="360" w:lineRule="auto"/>
                                  <w:jc w:val="center"/>
                                  <w:rPr>
                                    <w:rFonts w:ascii="Arial" w:hAnsi="Arial" w:cs="Arial"/>
                                    <w:sz w:val="16"/>
                                    <w:szCs w:val="16"/>
                                  </w:rPr>
                                </w:pPr>
                              </w:p>
                              <w:p w14:paraId="0215DDBE"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318" name="Text Box 223"/>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3FA004CC"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r w:rsidRPr="00C37ADA">
                                  <w:rPr>
                                    <w:rFonts w:ascii="Arial" w:hAnsi="Arial" w:cs="Arial"/>
                                    <w:sz w:val="16"/>
                                    <w:szCs w:val="16"/>
                                  </w:rPr>
                                  <w:t xml:space="preserve"> for gear i</w:t>
                                </w:r>
                              </w:p>
                              <w:p w14:paraId="78E4D06F"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iCs/>
                                    <w:sz w:val="16"/>
                                    <w:szCs w:val="16"/>
                                  </w:rPr>
                                  <w:t xml:space="preserve">with </w:t>
                                </w:r>
                                <w:r w:rsidRPr="00C37ADA">
                                  <w:rPr>
                                    <w:rFonts w:ascii="Times New Roman" w:hAnsi="Times New Roman"/>
                                    <w:i/>
                                    <w:iCs/>
                                    <w:sz w:val="20"/>
                                    <w:szCs w:val="20"/>
                                  </w:rPr>
                                  <w:t>v</w:t>
                                </w:r>
                                <w:r w:rsidRPr="00C37ADA">
                                  <w:rPr>
                                    <w:rFonts w:ascii="Arial" w:hAnsi="Arial" w:cs="Arial"/>
                                    <w:sz w:val="16"/>
                                    <w:szCs w:val="16"/>
                                    <w:vertAlign w:val="subscript"/>
                                  </w:rPr>
                                  <w:t>BB’ gear i</w:t>
                                </w:r>
                              </w:p>
                              <w:p w14:paraId="7D1D39B7"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 xml:space="preserve">closest to </w:t>
                                </w:r>
                                <w:r w:rsidRPr="00C37ADA">
                                  <w:rPr>
                                    <w:rFonts w:ascii="Arial" w:hAnsi="Arial" w:cs="Arial"/>
                                    <w:sz w:val="16"/>
                                    <w:szCs w:val="16"/>
                                    <w:vertAlign w:val="subscript"/>
                                  </w:rPr>
                                  <w:t xml:space="preserve"> </w:t>
                                </w:r>
                                <w:r w:rsidRPr="00C37ADA">
                                  <w:rPr>
                                    <w:rFonts w:ascii="Times New Roman" w:hAnsi="Times New Roman"/>
                                    <w:i/>
                                    <w:iCs/>
                                    <w:sz w:val="20"/>
                                    <w:szCs w:val="20"/>
                                  </w:rPr>
                                  <w:t>v</w:t>
                                </w:r>
                                <w:r w:rsidRPr="00C37ADA">
                                  <w:rPr>
                                    <w:rFonts w:ascii="Arial" w:hAnsi="Arial" w:cs="Arial"/>
                                    <w:sz w:val="16"/>
                                    <w:szCs w:val="16"/>
                                    <w:vertAlign w:val="subscript"/>
                                  </w:rPr>
                                  <w:t>target BB’</w:t>
                                </w:r>
                              </w:p>
                              <w:p w14:paraId="653C2A5F"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319" name="Text Box 224"/>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3B650D77"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r w:rsidRPr="00C37ADA">
                                  <w:rPr>
                                    <w:rFonts w:ascii="Arial" w:hAnsi="Arial" w:cs="Arial"/>
                                    <w:sz w:val="16"/>
                                    <w:szCs w:val="16"/>
                                  </w:rPr>
                                  <w:t xml:space="preserve"> for </w:t>
                                </w:r>
                                <w:r w:rsidRPr="00C37ADA">
                                  <w:rPr>
                                    <w:rFonts w:ascii="Times New Roman" w:hAnsi="Times New Roman"/>
                                    <w:i/>
                                    <w:iCs/>
                                    <w:sz w:val="20"/>
                                    <w:szCs w:val="20"/>
                                  </w:rPr>
                                  <w:t>n</w:t>
                                </w:r>
                                <w:r w:rsidRPr="00C37ADA">
                                  <w:rPr>
                                    <w:rFonts w:ascii="Arial" w:hAnsi="Arial" w:cs="Arial"/>
                                    <w:sz w:val="16"/>
                                    <w:szCs w:val="16"/>
                                    <w:vertAlign w:val="subscript"/>
                                  </w:rPr>
                                  <w:t>BB’ gear i</w:t>
                                </w:r>
                              </w:p>
                              <w:p w14:paraId="2EC25D6E"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closest to but</w:t>
                                </w:r>
                              </w:p>
                              <w:p w14:paraId="71871E93"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 xml:space="preserve">≤ </w:t>
                                </w:r>
                                <w:r w:rsidRPr="00C37ADA">
                                  <w:rPr>
                                    <w:rFonts w:ascii="Times New Roman" w:hAnsi="Times New Roman"/>
                                    <w:i/>
                                    <w:iCs/>
                                    <w:sz w:val="20"/>
                                    <w:szCs w:val="20"/>
                                  </w:rPr>
                                  <w:t>n</w:t>
                                </w:r>
                                <w:r w:rsidRPr="00C37ADA">
                                  <w:rPr>
                                    <w:rFonts w:ascii="Arial" w:hAnsi="Arial" w:cs="Arial"/>
                                    <w:sz w:val="16"/>
                                    <w:szCs w:val="16"/>
                                    <w:vertAlign w:val="subscript"/>
                                  </w:rPr>
                                  <w:t>target BB’</w:t>
                                </w:r>
                              </w:p>
                              <w:p w14:paraId="67ACD088" w14:textId="77777777" w:rsidR="004924DF" w:rsidRPr="008C6482"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192" name="Text Box 225"/>
                          <wps:cNvSpPr txBox="1">
                            <a:spLocks noChangeArrowheads="1"/>
                          </wps:cNvSpPr>
                          <wps:spPr bwMode="auto">
                            <a:xfrm>
                              <a:off x="4053" y="10526"/>
                              <a:ext cx="2190" cy="1370"/>
                            </a:xfrm>
                            <a:prstGeom prst="rect">
                              <a:avLst/>
                            </a:prstGeom>
                            <a:solidFill>
                              <a:srgbClr val="FFFFFF"/>
                            </a:solidFill>
                            <a:ln w="9525">
                              <a:solidFill>
                                <a:srgbClr val="000000"/>
                              </a:solidFill>
                              <a:miter lim="800000"/>
                              <a:headEnd/>
                              <a:tailEnd/>
                            </a:ln>
                          </wps:spPr>
                          <wps:txbx>
                            <w:txbxContent>
                              <w:p w14:paraId="12F5ECDF" w14:textId="77777777" w:rsidR="004924DF" w:rsidRPr="00FB6B94" w:rsidRDefault="004924DF" w:rsidP="00B01C61">
                                <w:pPr>
                                  <w:pStyle w:val="NoSpacing"/>
                                  <w:spacing w:line="360" w:lineRule="auto"/>
                                  <w:jc w:val="center"/>
                                  <w:rPr>
                                    <w:rFonts w:ascii="Arial" w:hAnsi="Arial" w:cs="Arial"/>
                                    <w:sz w:val="16"/>
                                    <w:szCs w:val="16"/>
                                  </w:rPr>
                                </w:pPr>
                                <w:r w:rsidRPr="00FB6B94">
                                  <w:rPr>
                                    <w:rFonts w:ascii="Arial" w:hAnsi="Arial" w:cs="Arial"/>
                                    <w:sz w:val="16"/>
                                    <w:szCs w:val="16"/>
                                  </w:rPr>
                                  <w:t>If (</w:t>
                                </w:r>
                                <w:r>
                                  <w:rPr>
                                    <w:rFonts w:ascii="Arial" w:hAnsi="Arial" w:cs="Arial"/>
                                    <w:sz w:val="16"/>
                                    <w:szCs w:val="16"/>
                                  </w:rPr>
                                  <w:t>3.1.2.2.1.1.</w:t>
                                </w:r>
                                <w:r w:rsidRPr="00FB6B94">
                                  <w:rPr>
                                    <w:rFonts w:ascii="Arial" w:hAnsi="Arial" w:cs="Arial"/>
                                    <w:sz w:val="16"/>
                                    <w:szCs w:val="16"/>
                                  </w:rPr>
                                  <w:t xml:space="preserve"> c)</w:t>
                                </w:r>
                              </w:p>
                              <w:p w14:paraId="7F8CD2FE" w14:textId="77777777" w:rsidR="004924DF" w:rsidRPr="00FB6B94" w:rsidRDefault="004924DF" w:rsidP="00B01C61">
                                <w:pPr>
                                  <w:pStyle w:val="NoSpacing"/>
                                  <w:spacing w:line="360" w:lineRule="auto"/>
                                  <w:jc w:val="center"/>
                                  <w:rPr>
                                    <w:rFonts w:ascii="Arial" w:hAnsi="Arial" w:cs="Arial"/>
                                    <w:sz w:val="16"/>
                                    <w:szCs w:val="16"/>
                                  </w:rPr>
                                </w:pPr>
                                <w:r w:rsidRPr="00FB6B94">
                                  <w:rPr>
                                    <w:rFonts w:ascii="Arial" w:hAnsi="Arial" w:cs="Arial"/>
                                    <w:iCs/>
                                    <w:sz w:val="16"/>
                                    <w:szCs w:val="16"/>
                                  </w:rPr>
                                  <w:t>(</w:t>
                                </w:r>
                                <w:r w:rsidRPr="00FB6B94">
                                  <w:rPr>
                                    <w:rFonts w:ascii="Times New Roman" w:hAnsi="Times New Roman"/>
                                    <w:i/>
                                    <w:iCs/>
                                    <w:sz w:val="20"/>
                                    <w:szCs w:val="20"/>
                                  </w:rPr>
                                  <w:t>v</w:t>
                                </w:r>
                                <w:r w:rsidRPr="00FB6B94">
                                  <w:rPr>
                                    <w:rFonts w:ascii="Arial" w:hAnsi="Arial" w:cs="Arial"/>
                                    <w:iCs/>
                                    <w:sz w:val="16"/>
                                    <w:szCs w:val="16"/>
                                    <w:vertAlign w:val="subscript"/>
                                  </w:rPr>
                                  <w:t>target BB’</w:t>
                                </w:r>
                                <w:r w:rsidRPr="00FB6B94">
                                  <w:rPr>
                                    <w:rFonts w:ascii="Arial" w:hAnsi="Arial" w:cs="Arial"/>
                                    <w:iCs/>
                                    <w:sz w:val="16"/>
                                    <w:szCs w:val="16"/>
                                  </w:rPr>
                                  <w:t xml:space="preserve"> - </w:t>
                                </w:r>
                                <w:r w:rsidRPr="00FB6B94">
                                  <w:rPr>
                                    <w:rFonts w:ascii="Times New Roman" w:hAnsi="Times New Roman"/>
                                    <w:i/>
                                    <w:iCs/>
                                    <w:sz w:val="20"/>
                                    <w:szCs w:val="20"/>
                                  </w:rPr>
                                  <w:t>v</w:t>
                                </w:r>
                                <w:r w:rsidRPr="00FB6B94">
                                  <w:rPr>
                                    <w:rFonts w:ascii="Arial" w:hAnsi="Arial" w:cs="Arial"/>
                                    <w:sz w:val="16"/>
                                    <w:szCs w:val="16"/>
                                    <w:vertAlign w:val="subscript"/>
                                  </w:rPr>
                                  <w:t xml:space="preserve">BB’ gear i </w:t>
                                </w:r>
                                <w:r w:rsidRPr="00FB6B94">
                                  <w:rPr>
                                    <w:rFonts w:ascii="Arial" w:hAnsi="Arial" w:cs="Arial"/>
                                    <w:sz w:val="16"/>
                                    <w:szCs w:val="16"/>
                                  </w:rPr>
                                  <w:t>)</w:t>
                                </w:r>
                              </w:p>
                              <w:p w14:paraId="58874C03" w14:textId="77777777" w:rsidR="004924DF" w:rsidRPr="00FB6B94" w:rsidRDefault="004924DF" w:rsidP="00B01C61">
                                <w:pPr>
                                  <w:pStyle w:val="NoSpacing"/>
                                  <w:spacing w:line="360" w:lineRule="auto"/>
                                  <w:jc w:val="center"/>
                                  <w:rPr>
                                    <w:rFonts w:ascii="Arial" w:hAnsi="Arial" w:cs="Arial"/>
                                    <w:sz w:val="16"/>
                                    <w:szCs w:val="16"/>
                                  </w:rPr>
                                </w:pPr>
                                <w:r w:rsidRPr="00FB6B94">
                                  <w:rPr>
                                    <w:rFonts w:ascii="Arial" w:hAnsi="Arial" w:cs="Arial"/>
                                    <w:sz w:val="16"/>
                                    <w:szCs w:val="16"/>
                                  </w:rPr>
                                  <w:t>is equal to</w:t>
                                </w:r>
                              </w:p>
                              <w:p w14:paraId="597C051A" w14:textId="77777777" w:rsidR="004924DF" w:rsidRPr="00FB6B94" w:rsidRDefault="004924DF" w:rsidP="00B01C61">
                                <w:pPr>
                                  <w:pStyle w:val="NoSpacing"/>
                                  <w:spacing w:line="360" w:lineRule="auto"/>
                                  <w:jc w:val="center"/>
                                  <w:rPr>
                                    <w:rFonts w:ascii="Arial" w:hAnsi="Arial" w:cs="Arial"/>
                                    <w:sz w:val="16"/>
                                    <w:szCs w:val="16"/>
                                  </w:rPr>
                                </w:pPr>
                                <w:r w:rsidRPr="00FB6B94">
                                  <w:rPr>
                                    <w:rFonts w:ascii="Arial" w:hAnsi="Arial" w:cs="Arial"/>
                                    <w:iCs/>
                                    <w:sz w:val="16"/>
                                    <w:szCs w:val="16"/>
                                  </w:rPr>
                                  <w:t>(</w:t>
                                </w:r>
                                <w:r w:rsidRPr="00FB6B94">
                                  <w:rPr>
                                    <w:rFonts w:ascii="Times New Roman" w:hAnsi="Times New Roman"/>
                                    <w:i/>
                                    <w:iCs/>
                                    <w:sz w:val="20"/>
                                    <w:szCs w:val="20"/>
                                  </w:rPr>
                                  <w:t>v</w:t>
                                </w:r>
                                <w:r w:rsidRPr="00FB6B94">
                                  <w:rPr>
                                    <w:rFonts w:ascii="Arial" w:hAnsi="Arial" w:cs="Arial"/>
                                    <w:sz w:val="16"/>
                                    <w:szCs w:val="16"/>
                                    <w:vertAlign w:val="subscript"/>
                                  </w:rPr>
                                  <w:t xml:space="preserve">BB’ gear i+1 </w:t>
                                </w:r>
                                <w:r w:rsidRPr="00FB6B94">
                                  <w:rPr>
                                    <w:rFonts w:ascii="Arial" w:hAnsi="Arial" w:cs="Arial"/>
                                    <w:sz w:val="16"/>
                                    <w:szCs w:val="16"/>
                                  </w:rPr>
                                  <w:t xml:space="preserve">- </w:t>
                                </w:r>
                                <w:r w:rsidRPr="00FB6B94">
                                  <w:rPr>
                                    <w:rFonts w:ascii="Times New Roman" w:hAnsi="Times New Roman"/>
                                    <w:i/>
                                    <w:iCs/>
                                    <w:sz w:val="20"/>
                                    <w:szCs w:val="20"/>
                                  </w:rPr>
                                  <w:t>v</w:t>
                                </w:r>
                                <w:r w:rsidRPr="00FB6B94">
                                  <w:rPr>
                                    <w:rFonts w:ascii="Arial" w:hAnsi="Arial" w:cs="Arial"/>
                                    <w:iCs/>
                                    <w:sz w:val="16"/>
                                    <w:szCs w:val="16"/>
                                    <w:vertAlign w:val="subscript"/>
                                  </w:rPr>
                                  <w:t>target BB’</w:t>
                                </w:r>
                                <w:r w:rsidRPr="00FB6B94">
                                  <w:rPr>
                                    <w:rFonts w:ascii="Arial" w:hAnsi="Arial" w:cs="Arial"/>
                                    <w:sz w:val="16"/>
                                    <w:szCs w:val="16"/>
                                  </w:rPr>
                                  <w:t>)</w:t>
                                </w:r>
                              </w:p>
                              <w:p w14:paraId="05DC9383" w14:textId="77777777" w:rsidR="004924DF" w:rsidRPr="00FB6B94" w:rsidRDefault="004924DF" w:rsidP="00B01C61">
                                <w:pPr>
                                  <w:pStyle w:val="NoSpacing"/>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4" name="Text Box 226"/>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5FD2847D"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At least two </w:t>
                                </w:r>
                                <w:r w:rsidRPr="003D6E4A">
                                  <w:rPr>
                                    <w:rFonts w:ascii="Arial" w:hAnsi="Arial" w:cs="Arial"/>
                                    <w:sz w:val="16"/>
                                    <w:szCs w:val="16"/>
                                  </w:rPr>
                                  <w:t>test</w:t>
                                </w:r>
                              </w:p>
                              <w:p w14:paraId="2A318DBF"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5" name="Text Box 227"/>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084E6191"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4201B604"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6" name="Text Box 228"/>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4F7AB3A4"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At least two test</w:t>
                                </w:r>
                              </w:p>
                              <w:p w14:paraId="314A78C4"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7" name="Text Box 229"/>
                          <wps:cNvSpPr txBox="1">
                            <a:spLocks noChangeArrowheads="1"/>
                          </wps:cNvSpPr>
                          <wps:spPr bwMode="auto">
                            <a:xfrm>
                              <a:off x="4332" y="5692"/>
                              <a:ext cx="1637" cy="534"/>
                            </a:xfrm>
                            <a:prstGeom prst="rect">
                              <a:avLst/>
                            </a:prstGeom>
                            <a:solidFill>
                              <a:srgbClr val="FFFFFF"/>
                            </a:solidFill>
                            <a:ln w="9525">
                              <a:solidFill>
                                <a:srgbClr val="000000"/>
                              </a:solidFill>
                              <a:miter lim="800000"/>
                              <a:headEnd/>
                              <a:tailEnd/>
                            </a:ln>
                          </wps:spPr>
                          <wps:txbx>
                            <w:txbxContent>
                              <w:p w14:paraId="7005F18B" w14:textId="77777777" w:rsidR="004924DF" w:rsidRPr="00DA25A7" w:rsidRDefault="004924DF" w:rsidP="00B01C61">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more than one gear</w:t>
                                </w:r>
                              </w:p>
                              <w:p w14:paraId="2F104574"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8" name="Text Box 23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5FB33860"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7986B36E"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199" name="Text Box 231"/>
                          <wps:cNvSpPr txBox="1">
                            <a:spLocks noChangeArrowheads="1"/>
                          </wps:cNvSpPr>
                          <wps:spPr bwMode="auto">
                            <a:xfrm>
                              <a:off x="9206" y="4593"/>
                              <a:ext cx="1637" cy="399"/>
                            </a:xfrm>
                            <a:prstGeom prst="rect">
                              <a:avLst/>
                            </a:prstGeom>
                            <a:solidFill>
                              <a:srgbClr val="FFFFFF"/>
                            </a:solidFill>
                            <a:ln w="9525">
                              <a:solidFill>
                                <a:srgbClr val="000000"/>
                              </a:solidFill>
                              <a:miter lim="800000"/>
                              <a:headEnd/>
                              <a:tailEnd/>
                            </a:ln>
                          </wps:spPr>
                          <wps:txbx>
                            <w:txbxContent>
                              <w:p w14:paraId="409902BB" w14:textId="77777777" w:rsidR="004924DF" w:rsidRPr="00DA25A7" w:rsidRDefault="004924DF"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490A8E4F"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00" name="Text Box 232"/>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33532E10"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txbxContent>
                          </wps:txbx>
                          <wps:bodyPr rot="0" vert="horz" wrap="square" lIns="91440" tIns="45720" rIns="91440" bIns="45720" anchor="t" anchorCtr="0" upright="1">
                            <a:noAutofit/>
                          </wps:bodyPr>
                        </wps:wsp>
                        <wps:wsp>
                          <wps:cNvPr id="201" name="Text Box 233"/>
                          <wps:cNvSpPr txBox="1">
                            <a:spLocks noChangeArrowheads="1"/>
                          </wps:cNvSpPr>
                          <wps:spPr bwMode="auto">
                            <a:xfrm>
                              <a:off x="7995" y="5818"/>
                              <a:ext cx="1637" cy="403"/>
                            </a:xfrm>
                            <a:prstGeom prst="rect">
                              <a:avLst/>
                            </a:prstGeom>
                            <a:solidFill>
                              <a:srgbClr val="FFFFFF"/>
                            </a:solidFill>
                            <a:ln w="9525">
                              <a:solidFill>
                                <a:srgbClr val="000000"/>
                              </a:solidFill>
                              <a:miter lim="800000"/>
                              <a:headEnd/>
                              <a:tailEnd/>
                            </a:ln>
                          </wps:spPr>
                          <wps:txbx>
                            <w:txbxContent>
                              <w:p w14:paraId="3B79CBE4" w14:textId="77777777" w:rsidR="004924DF" w:rsidRPr="00F82FE2" w:rsidRDefault="004924DF" w:rsidP="00B01C61">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(3.1.2.2.1.1 e)</w:t>
                                </w:r>
                              </w:p>
                              <w:p w14:paraId="4A8FBCA0" w14:textId="77777777" w:rsidR="004924DF" w:rsidRPr="00F82FE2"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02" name="Text Box 234"/>
                          <wps:cNvSpPr txBox="1">
                            <a:spLocks noChangeArrowheads="1"/>
                          </wps:cNvSpPr>
                          <wps:spPr bwMode="auto">
                            <a:xfrm>
                              <a:off x="6908" y="11117"/>
                              <a:ext cx="1374" cy="342"/>
                            </a:xfrm>
                            <a:prstGeom prst="rect">
                              <a:avLst/>
                            </a:prstGeom>
                            <a:solidFill>
                              <a:srgbClr val="FFFFFF"/>
                            </a:solidFill>
                            <a:ln w="9525">
                              <a:solidFill>
                                <a:srgbClr val="000000"/>
                              </a:solidFill>
                              <a:miter lim="800000"/>
                              <a:headEnd/>
                              <a:tailEnd/>
                            </a:ln>
                          </wps:spPr>
                          <wps:txbx>
                            <w:txbxContent>
                              <w:p w14:paraId="59E48B69" w14:textId="77777777" w:rsidR="004924DF" w:rsidRPr="00DA25A7" w:rsidRDefault="004924DF" w:rsidP="00B01C61">
                                <w:pPr>
                                  <w:pStyle w:val="NoSpacing"/>
                                  <w:spacing w:line="276" w:lineRule="auto"/>
                                  <w:jc w:val="center"/>
                                  <w:rPr>
                                    <w:rFonts w:ascii="Arial" w:hAnsi="Arial" w:cs="Arial"/>
                                    <w:sz w:val="16"/>
                                    <w:szCs w:val="16"/>
                                  </w:rPr>
                                </w:pPr>
                                <w:r>
                                  <w:rPr>
                                    <w:rFonts w:ascii="Arial" w:hAnsi="Arial" w:cs="Arial"/>
                                    <w:sz w:val="16"/>
                                    <w:szCs w:val="16"/>
                                  </w:rPr>
                                  <w:t>For both gears</w:t>
                                </w:r>
                              </w:p>
                            </w:txbxContent>
                          </wps:txbx>
                          <wps:bodyPr rot="0" vert="horz" wrap="square" lIns="91440" tIns="45720" rIns="91440" bIns="45720" anchor="t" anchorCtr="0" upright="1">
                            <a:noAutofit/>
                          </wps:bodyPr>
                        </wps:wsp>
                        <wps:wsp>
                          <wps:cNvPr id="203" name="Text Box 235"/>
                          <wps:cNvSpPr txBox="1">
                            <a:spLocks noChangeArrowheads="1"/>
                          </wps:cNvSpPr>
                          <wps:spPr bwMode="auto">
                            <a:xfrm>
                              <a:off x="8360" y="11117"/>
                              <a:ext cx="1609" cy="342"/>
                            </a:xfrm>
                            <a:prstGeom prst="rect">
                              <a:avLst/>
                            </a:prstGeom>
                            <a:solidFill>
                              <a:srgbClr val="FFFFFF"/>
                            </a:solidFill>
                            <a:ln w="9525">
                              <a:solidFill>
                                <a:srgbClr val="000000"/>
                              </a:solidFill>
                              <a:miter lim="800000"/>
                              <a:headEnd/>
                              <a:tailEnd/>
                            </a:ln>
                          </wps:spPr>
                          <wps:txbx>
                            <w:txbxContent>
                              <w:p w14:paraId="3B3DC59E" w14:textId="77777777" w:rsidR="004924DF" w:rsidRPr="00DA25A7" w:rsidRDefault="004924DF" w:rsidP="00B01C61">
                                <w:pPr>
                                  <w:pStyle w:val="NoSpacing"/>
                                  <w:spacing w:line="276" w:lineRule="auto"/>
                                  <w:jc w:val="center"/>
                                  <w:rPr>
                                    <w:rFonts w:ascii="Arial" w:hAnsi="Arial" w:cs="Arial"/>
                                    <w:sz w:val="16"/>
                                    <w:szCs w:val="16"/>
                                  </w:rPr>
                                </w:pPr>
                                <w:r>
                                  <w:rPr>
                                    <w:rFonts w:ascii="Arial" w:hAnsi="Arial" w:cs="Arial"/>
                                    <w:sz w:val="16"/>
                                    <w:szCs w:val="16"/>
                                  </w:rPr>
                                  <w:t>For one gear only</w:t>
                                </w:r>
                              </w:p>
                            </w:txbxContent>
                          </wps:txbx>
                          <wps:bodyPr rot="0" vert="horz" wrap="square" lIns="91440" tIns="45720" rIns="91440" bIns="45720" anchor="t" anchorCtr="0" upright="1">
                            <a:noAutofit/>
                          </wps:bodyPr>
                        </wps:wsp>
                        <wps:wsp>
                          <wps:cNvPr id="204" name="Text Box 236"/>
                          <wps:cNvSpPr txBox="1">
                            <a:spLocks noChangeArrowheads="1"/>
                          </wps:cNvSpPr>
                          <wps:spPr bwMode="auto">
                            <a:xfrm>
                              <a:off x="6480" y="11656"/>
                              <a:ext cx="2334" cy="342"/>
                            </a:xfrm>
                            <a:prstGeom prst="rect">
                              <a:avLst/>
                            </a:prstGeom>
                            <a:solidFill>
                              <a:srgbClr val="FFFFFF"/>
                            </a:solidFill>
                            <a:ln w="9525">
                              <a:solidFill>
                                <a:srgbClr val="000000"/>
                              </a:solidFill>
                              <a:miter lim="800000"/>
                              <a:headEnd/>
                              <a:tailEnd/>
                            </a:ln>
                          </wps:spPr>
                          <wps:txbx>
                            <w:txbxContent>
                              <w:p w14:paraId="7D10856C" w14:textId="77777777" w:rsidR="004924DF" w:rsidRPr="0000065E" w:rsidRDefault="004924DF"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wps:txbx>
                          <wps:bodyPr rot="0" vert="horz" wrap="square" lIns="91440" tIns="45720" rIns="91440" bIns="45720" anchor="t" anchorCtr="0" upright="1">
                            <a:noAutofit/>
                          </wps:bodyPr>
                        </wps:wsp>
                        <wps:wsp>
                          <wps:cNvPr id="205" name="Text Box 237"/>
                          <wps:cNvSpPr txBox="1">
                            <a:spLocks noChangeArrowheads="1"/>
                          </wps:cNvSpPr>
                          <wps:spPr bwMode="auto">
                            <a:xfrm>
                              <a:off x="6777" y="10530"/>
                              <a:ext cx="1637" cy="403"/>
                            </a:xfrm>
                            <a:prstGeom prst="rect">
                              <a:avLst/>
                            </a:prstGeom>
                            <a:solidFill>
                              <a:srgbClr val="FFFFFF"/>
                            </a:solidFill>
                            <a:ln w="9525">
                              <a:solidFill>
                                <a:srgbClr val="000000"/>
                              </a:solidFill>
                              <a:miter lim="800000"/>
                              <a:headEnd/>
                              <a:tailEnd/>
                            </a:ln>
                          </wps:spPr>
                          <wps:txbx>
                            <w:txbxContent>
                              <w:p w14:paraId="68E3BA1E" w14:textId="77777777" w:rsidR="004924DF" w:rsidRPr="00FB6B94" w:rsidRDefault="004924DF" w:rsidP="00B01C61">
                                <w:pPr>
                                  <w:rPr>
                                    <w:rFonts w:ascii="Arial" w:hAnsi="Arial" w:cs="Arial"/>
                                    <w:iCs/>
                                    <w:sz w:val="16"/>
                                    <w:szCs w:val="16"/>
                                  </w:rPr>
                                </w:pPr>
                                <w:r w:rsidRPr="00FB6B94">
                                  <w:rPr>
                                    <w:rFonts w:ascii="Arial" w:hAnsi="Arial" w:cs="Arial"/>
                                    <w:iCs/>
                                    <w:sz w:val="16"/>
                                    <w:szCs w:val="16"/>
                                  </w:rPr>
                                  <w:t>If</w:t>
                                </w:r>
                                <w:r w:rsidRPr="00FB6B94">
                                  <w:rPr>
                                    <w:rFonts w:ascii="Arial" w:hAnsi="Arial" w:cs="Arial"/>
                                    <w:b/>
                                    <w:bCs/>
                                    <w:iCs/>
                                    <w:sz w:val="16"/>
                                    <w:szCs w:val="16"/>
                                  </w:rPr>
                                  <w:t xml:space="preserve"> </w:t>
                                </w:r>
                                <w:r w:rsidRPr="00FB6B94">
                                  <w:rPr>
                                    <w:i/>
                                    <w:iCs/>
                                  </w:rPr>
                                  <w:t>n</w:t>
                                </w:r>
                                <w:r w:rsidRPr="00FB6B94">
                                  <w:rPr>
                                    <w:rFonts w:ascii="Arial" w:hAnsi="Arial" w:cs="Arial"/>
                                    <w:iCs/>
                                    <w:sz w:val="16"/>
                                    <w:szCs w:val="16"/>
                                    <w:vertAlign w:val="subscript"/>
                                  </w:rPr>
                                  <w:t>BB’</w:t>
                                </w:r>
                                <w:r w:rsidRPr="00FB6B94">
                                  <w:rPr>
                                    <w:rFonts w:ascii="Arial" w:hAnsi="Arial" w:cs="Arial"/>
                                    <w:iCs/>
                                    <w:sz w:val="16"/>
                                    <w:szCs w:val="16"/>
                                  </w:rPr>
                                  <w:t xml:space="preserve"> = </w:t>
                                </w:r>
                                <w:r w:rsidRPr="00FB6B94">
                                  <w:rPr>
                                    <w:i/>
                                    <w:iCs/>
                                  </w:rPr>
                                  <w:t>n</w:t>
                                </w:r>
                                <w:r w:rsidRPr="00FB6B94">
                                  <w:rPr>
                                    <w:rFonts w:ascii="Arial" w:hAnsi="Arial" w:cs="Arial"/>
                                    <w:iCs/>
                                    <w:sz w:val="16"/>
                                    <w:szCs w:val="16"/>
                                    <w:vertAlign w:val="subscript"/>
                                  </w:rPr>
                                  <w:t xml:space="preserve">target BB’ </w:t>
                                </w:r>
                              </w:p>
                              <w:p w14:paraId="0368124E" w14:textId="77777777" w:rsidR="004924DF" w:rsidRPr="00FB6B94" w:rsidRDefault="004924DF" w:rsidP="00B01C61">
                                <w:pPr>
                                  <w:rPr>
                                    <w:rFonts w:ascii="Arial" w:hAnsi="Arial" w:cs="Arial"/>
                                    <w:sz w:val="16"/>
                                    <w:szCs w:val="16"/>
                                  </w:rPr>
                                </w:pPr>
                              </w:p>
                            </w:txbxContent>
                          </wps:txbx>
                          <wps:bodyPr rot="0" vert="horz" wrap="square" lIns="91440" tIns="45720" rIns="91440" bIns="45720" anchor="t" anchorCtr="0" upright="1">
                            <a:noAutofit/>
                          </wps:bodyPr>
                        </wps:wsp>
                        <wps:wsp>
                          <wps:cNvPr id="206" name="AutoShape 238"/>
                          <wps:cNvCnPr>
                            <a:cxnSpLocks noChangeShapeType="1"/>
                            <a:stCxn id="313" idx="3"/>
                            <a:endCxn id="197" idx="0"/>
                          </wps:cNvCnPr>
                          <wps:spPr bwMode="auto">
                            <a:xfrm>
                              <a:off x="3531" y="5421"/>
                              <a:ext cx="1620" cy="27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7" name="AutoShape 239"/>
                          <wps:cNvCnPr>
                            <a:cxnSpLocks noChangeShapeType="1"/>
                            <a:stCxn id="303" idx="2"/>
                            <a:endCxn id="306" idx="0"/>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AutoShape 240"/>
                          <wps:cNvCnPr>
                            <a:cxnSpLocks noChangeShapeType="1"/>
                            <a:stCxn id="306" idx="2"/>
                            <a:endCxn id="302" idx="0"/>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AutoShape 241"/>
                          <wps:cNvCnPr>
                            <a:cxnSpLocks noChangeShapeType="1"/>
                            <a:stCxn id="302" idx="2"/>
                            <a:endCxn id="304" idx="0"/>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242"/>
                          <wps:cNvCnPr>
                            <a:cxnSpLocks noChangeShapeType="1"/>
                            <a:stCxn id="304" idx="2"/>
                            <a:endCxn id="305" idx="0"/>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AutoShape 243"/>
                          <wps:cNvCnPr>
                            <a:cxnSpLocks noChangeShapeType="1"/>
                            <a:stCxn id="305" idx="2"/>
                            <a:endCxn id="199" idx="0"/>
                          </wps:cNvCnPr>
                          <wps:spPr bwMode="auto">
                            <a:xfrm rot="16200000" flipH="1">
                              <a:off x="8032" y="2601"/>
                              <a:ext cx="339" cy="3646"/>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2" name="AutoShape 244"/>
                          <wps:cNvCnPr>
                            <a:cxnSpLocks noChangeShapeType="1"/>
                            <a:stCxn id="305" idx="2"/>
                            <a:endCxn id="315" idx="0"/>
                          </wps:cNvCnPr>
                          <wps:spPr bwMode="auto">
                            <a:xfrm rot="5400000">
                              <a:off x="4378" y="2591"/>
                              <a:ext cx="337" cy="3664"/>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3" name="AutoShape 245"/>
                          <wps:cNvCnPr>
                            <a:cxnSpLocks noChangeShapeType="1"/>
                            <a:stCxn id="315" idx="3"/>
                            <a:endCxn id="200" idx="0"/>
                          </wps:cNvCnPr>
                          <wps:spPr bwMode="auto">
                            <a:xfrm>
                              <a:off x="3533" y="4791"/>
                              <a:ext cx="4056" cy="41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 name="AutoShape 246"/>
                          <wps:cNvCnPr>
                            <a:cxnSpLocks noChangeShapeType="1"/>
                            <a:stCxn id="315" idx="2"/>
                            <a:endCxn id="313" idx="0"/>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AutoShape 247"/>
                          <wps:cNvCnPr>
                            <a:cxnSpLocks noChangeShapeType="1"/>
                            <a:stCxn id="313" idx="2"/>
                            <a:endCxn id="314" idx="0"/>
                          </wps:cNvCnPr>
                          <wps:spPr bwMode="auto">
                            <a:xfrm flipH="1">
                              <a:off x="2712" y="5622"/>
                              <a:ext cx="1"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AutoShape 248"/>
                          <wps:cNvCnPr>
                            <a:cxnSpLocks noChangeShapeType="1"/>
                            <a:stCxn id="314" idx="2"/>
                            <a:endCxn id="310" idx="0"/>
                          </wps:cNvCnPr>
                          <wps:spPr bwMode="auto">
                            <a:xfrm>
                              <a:off x="2712" y="6220"/>
                              <a:ext cx="1"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AutoShape 249"/>
                          <wps:cNvCnPr>
                            <a:cxnSpLocks noChangeShapeType="1"/>
                            <a:stCxn id="310" idx="2"/>
                            <a:endCxn id="307" idx="0"/>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AutoShape 250"/>
                          <wps:cNvCnPr>
                            <a:cxnSpLocks noChangeShapeType="1"/>
                            <a:stCxn id="307" idx="2"/>
                            <a:endCxn id="317" idx="0"/>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AutoShape 251"/>
                          <wps:cNvCnPr>
                            <a:cxnSpLocks noChangeShapeType="1"/>
                            <a:stCxn id="317" idx="2"/>
                            <a:endCxn id="308" idx="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0" name="AutoShape 252"/>
                          <wps:cNvCnPr>
                            <a:cxnSpLocks noChangeShapeType="1"/>
                            <a:stCxn id="197" idx="2"/>
                            <a:endCxn id="311" idx="0"/>
                          </wps:cNvCnPr>
                          <wps:spPr bwMode="auto">
                            <a:xfrm flipH="1">
                              <a:off x="5148" y="6226"/>
                              <a:ext cx="3" cy="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AutoShape 253"/>
                          <wps:cNvCnPr>
                            <a:cxnSpLocks noChangeShapeType="1"/>
                            <a:stCxn id="311" idx="2"/>
                            <a:endCxn id="196" idx="0"/>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AutoShape 254"/>
                          <wps:cNvCnPr>
                            <a:cxnSpLocks noChangeShapeType="1"/>
                            <a:stCxn id="196" idx="2"/>
                            <a:endCxn id="318" idx="0"/>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AutoShape 255"/>
                          <wps:cNvCnPr>
                            <a:cxnSpLocks noChangeShapeType="1"/>
                            <a:stCxn id="318" idx="2"/>
                            <a:endCxn id="192" idx="0"/>
                          </wps:cNvCnPr>
                          <wps:spPr bwMode="auto">
                            <a:xfrm flipH="1">
                              <a:off x="5148" y="10260"/>
                              <a:ext cx="3" cy="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AutoShape 256"/>
                          <wps:cNvCnPr>
                            <a:cxnSpLocks noChangeShapeType="1"/>
                            <a:stCxn id="318" idx="2"/>
                          </wps:cNvCnPr>
                          <wps:spPr bwMode="auto">
                            <a:xfrm rot="5400000">
                              <a:off x="3464" y="10604"/>
                              <a:ext cx="2031" cy="1343"/>
                            </a:xfrm>
                            <a:prstGeom prst="bentConnector3">
                              <a:avLst>
                                <a:gd name="adj1" fmla="val 447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1" name="AutoShape 257"/>
                          <wps:cNvCnPr>
                            <a:cxnSpLocks noChangeShapeType="1"/>
                            <a:stCxn id="200" idx="2"/>
                            <a:endCxn id="309" idx="0"/>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AutoShape 258"/>
                          <wps:cNvCnPr>
                            <a:cxnSpLocks noChangeShapeType="1"/>
                            <a:stCxn id="309" idx="2"/>
                            <a:endCxn id="195" idx="0"/>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AutoShape 259"/>
                          <wps:cNvCnPr>
                            <a:cxnSpLocks noChangeShapeType="1"/>
                            <a:stCxn id="195" idx="2"/>
                            <a:endCxn id="316" idx="0"/>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AutoShape 260"/>
                          <wps:cNvCnPr>
                            <a:cxnSpLocks noChangeShapeType="1"/>
                            <a:stCxn id="316" idx="2"/>
                            <a:endCxn id="205" idx="0"/>
                          </wps:cNvCnPr>
                          <wps:spPr bwMode="auto">
                            <a:xfrm flipH="1">
                              <a:off x="7596" y="10260"/>
                              <a:ext cx="3"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AutoShape 261"/>
                          <wps:cNvCnPr>
                            <a:cxnSpLocks noChangeShapeType="1"/>
                            <a:stCxn id="205" idx="2"/>
                            <a:endCxn id="202" idx="0"/>
                          </wps:cNvCnPr>
                          <wps:spPr bwMode="auto">
                            <a:xfrm flipH="1">
                              <a:off x="7595" y="10933"/>
                              <a:ext cx="1" cy="1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AutoShape 262"/>
                          <wps:cNvCnPr>
                            <a:cxnSpLocks noChangeShapeType="1"/>
                            <a:stCxn id="319" idx="2"/>
                            <a:endCxn id="308" idx="3"/>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7" name="AutoShape 263"/>
                          <wps:cNvCnPr>
                            <a:cxnSpLocks noChangeShapeType="1"/>
                            <a:stCxn id="205" idx="3"/>
                            <a:endCxn id="203" idx="0"/>
                          </wps:cNvCnPr>
                          <wps:spPr bwMode="auto">
                            <a:xfrm>
                              <a:off x="8414" y="10732"/>
                              <a:ext cx="751" cy="38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8" name="AutoShape 264"/>
                          <wps:cNvCnPr>
                            <a:cxnSpLocks noChangeShapeType="1"/>
                            <a:stCxn id="203" idx="2"/>
                          </wps:cNvCnPr>
                          <wps:spPr bwMode="auto">
                            <a:xfrm>
                              <a:off x="9165" y="11459"/>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AutoShape 265"/>
                          <wps:cNvCnPr>
                            <a:cxnSpLocks noChangeShapeType="1"/>
                            <a:stCxn id="192" idx="3"/>
                            <a:endCxn id="204" idx="1"/>
                          </wps:cNvCnPr>
                          <wps:spPr bwMode="auto">
                            <a:xfrm>
                              <a:off x="6243" y="11211"/>
                              <a:ext cx="237" cy="616"/>
                            </a:xfrm>
                            <a:prstGeom prst="bentConnector3">
                              <a:avLst>
                                <a:gd name="adj1" fmla="val 497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0" name="AutoShape 266"/>
                          <wps:cNvCnPr>
                            <a:cxnSpLocks noChangeShapeType="1"/>
                            <a:stCxn id="201" idx="0"/>
                            <a:endCxn id="199" idx="1"/>
                          </wps:cNvCnPr>
                          <wps:spPr bwMode="auto">
                            <a:xfrm rot="-5400000">
                              <a:off x="8497" y="5110"/>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1" name="AutoShape 267"/>
                          <wps:cNvCnPr>
                            <a:cxnSpLocks noChangeShapeType="1"/>
                            <a:stCxn id="309" idx="3"/>
                            <a:endCxn id="201" idx="2"/>
                          </wps:cNvCnPr>
                          <wps:spPr bwMode="auto">
                            <a:xfrm flipV="1">
                              <a:off x="8691" y="6221"/>
                              <a:ext cx="123" cy="91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2" name="AutoShape 268"/>
                          <wps:cNvCnPr>
                            <a:cxnSpLocks noChangeShapeType="1"/>
                            <a:stCxn id="199" idx="2"/>
                            <a:endCxn id="198" idx="0"/>
                          </wps:cNvCnPr>
                          <wps:spPr bwMode="auto">
                            <a:xfrm flipH="1">
                              <a:off x="10023" y="4992"/>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AutoShape 269"/>
                          <wps:cNvCnPr>
                            <a:cxnSpLocks noChangeShapeType="1"/>
                            <a:stCxn id="198" idx="2"/>
                            <a:endCxn id="312"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AutoShape 270"/>
                          <wps:cNvCnPr>
                            <a:cxnSpLocks noChangeShapeType="1"/>
                            <a:stCxn id="312" idx="2"/>
                            <a:endCxn id="194" idx="0"/>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AutoShape 271"/>
                          <wps:cNvCnPr>
                            <a:cxnSpLocks noChangeShapeType="1"/>
                            <a:stCxn id="194" idx="2"/>
                            <a:endCxn id="319" idx="0"/>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AutoShape 272"/>
                          <wps:cNvCnPr>
                            <a:cxnSpLocks noChangeShapeType="1"/>
                          </wps:cNvCnPr>
                          <wps:spPr bwMode="auto">
                            <a:xfrm flipH="1">
                              <a:off x="7600" y="11468"/>
                              <a:ext cx="4" cy="1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AutoShape 273"/>
                          <wps:cNvCnPr>
                            <a:cxnSpLocks noChangeShapeType="1"/>
                          </wps:cNvCnPr>
                          <wps:spPr bwMode="auto">
                            <a:xfrm flipH="1">
                              <a:off x="7610" y="12018"/>
                              <a:ext cx="2"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4DF06BCB" id="Zeichenbereich 281" o:spid="_x0000_s119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">
                <v:shape id="_x0000_s1196" type="#_x0000_t75" style="position:absolute;width:61207;height:69957;visibility:visible;mso-wrap-style:square">
                  <v:fill o:detectmouseclick="t"/>
                  <v:path o:connecttype="none"/>
                </v:shape>
                <v:group id="Group 206" o:spid="_x0000_s1197" style="position:absolute;left:1276;top:1060;width:60401;height:69113"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Text Box 207" o:spid="_x0000_s119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kr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0mcDfmXgEZH4DAAD//wMAUEsBAi0AFAAGAAgAAAAhANvh9svuAAAAhQEAABMAAAAAAAAA&#10;AAAAAAAAAAAAAFtDb250ZW50X1R5cGVzXS54bWxQSwECLQAUAAYACAAAACEAWvQsW78AAAAVAQAA&#10;CwAAAAAAAAAAAAAAAAAfAQAAX3JlbHMvLnJlbHNQSwECLQAUAAYACAAAACEAm4ppK8YAAADcAAAA&#10;DwAAAAAAAAAAAAAAAAAHAgAAZHJzL2Rvd25yZXYueG1sUEsFBgAAAAADAAMAtwAAAPoCAAAAAA==&#10;">
                    <v:textbox>
                      <w:txbxContent>
                        <w:p w14:paraId="15293278"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08" o:spid="_x0000_s119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">
                    <v:textbox>
                      <w:txbxContent>
                        <w:p w14:paraId="59F8479F"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09" o:spid="_x0000_s120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" filled="f">
                    <v:textbox>
                      <w:txbxContent>
                        <w:p w14:paraId="54AD2487" w14:textId="77777777" w:rsidR="004924DF" w:rsidRPr="003D6E4A" w:rsidRDefault="004924DF" w:rsidP="00B01C61">
                          <w:pPr>
                            <w:jc w:val="center"/>
                            <w:rPr>
                              <w:rFonts w:ascii="Arial" w:hAnsi="Arial" w:cs="Arial"/>
                              <w:sz w:val="16"/>
                              <w:szCs w:val="16"/>
                            </w:rPr>
                          </w:pPr>
                          <w:r>
                            <w:rPr>
                              <w:rFonts w:ascii="Arial" w:hAnsi="Arial" w:cs="Arial"/>
                              <w:sz w:val="16"/>
                              <w:szCs w:val="16"/>
                            </w:rPr>
                            <w:t>Locked gear ratios (3.1.2.2.1.1.)</w:t>
                          </w:r>
                        </w:p>
                      </w:txbxContent>
                    </v:textbox>
                  </v:shape>
                  <v:shape id="Text Box 210" o:spid="_x0000_s120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">
                    <v:textbox>
                      <w:txbxContent>
                        <w:p w14:paraId="0B8AADF3"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11" o:spid="_x0000_s120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">
                    <v:textbox>
                      <w:txbxContent>
                        <w:p w14:paraId="49E7676D"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12" o:spid="_x0000_s120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">
                    <v:textbox>
                      <w:txbxContent>
                        <w:p w14:paraId="7E72A31E"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EE8B20F"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13" o:spid="_x0000_s120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">
                    <v:textbox>
                      <w:txbxContent>
                        <w:p w14:paraId="758B430F" w14:textId="77777777" w:rsidR="004924DF" w:rsidRPr="00692FD6" w:rsidRDefault="004924DF"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A98990C" w14:textId="77777777" w:rsidR="004924DF" w:rsidRPr="00692FD6" w:rsidRDefault="004924DF" w:rsidP="00B01C61">
                          <w:pPr>
                            <w:pStyle w:val="NoSpacing"/>
                            <w:spacing w:line="276" w:lineRule="auto"/>
                            <w:jc w:val="center"/>
                            <w:rPr>
                              <w:rFonts w:ascii="Arial" w:hAnsi="Arial" w:cs="Arial"/>
                              <w:sz w:val="16"/>
                              <w:szCs w:val="16"/>
                            </w:rPr>
                          </w:pPr>
                        </w:p>
                      </w:txbxContent>
                    </v:textbox>
                  </v:shape>
                  <v:shape id="Text Box 214" o:spid="_x0000_s120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">
                    <v:textbox>
                      <w:txbxContent>
                        <w:p w14:paraId="31453D71" w14:textId="77777777" w:rsidR="004924DF" w:rsidRPr="008E443C" w:rsidRDefault="004924DF" w:rsidP="00B01C61">
                          <w:pPr>
                            <w:pStyle w:val="NoSpacing"/>
                            <w:spacing w:line="276" w:lineRule="auto"/>
                            <w:jc w:val="center"/>
                            <w:rPr>
                              <w:rFonts w:ascii="Arial" w:hAnsi="Arial" w:cs="Arial"/>
                              <w:sz w:val="16"/>
                              <w:szCs w:val="16"/>
                            </w:rPr>
                          </w:pPr>
                          <w:r w:rsidRPr="008E443C">
                            <w:rPr>
                              <w:rFonts w:ascii="Arial" w:hAnsi="Arial" w:cs="Arial"/>
                              <w:sz w:val="16"/>
                              <w:szCs w:val="16"/>
                            </w:rPr>
                            <w:t>Test criteria</w:t>
                          </w:r>
                        </w:p>
                        <w:p w14:paraId="4852F51D" w14:textId="77777777" w:rsidR="004924DF" w:rsidRPr="008E443C" w:rsidRDefault="004924DF" w:rsidP="00B01C61">
                          <w:pPr>
                            <w:pStyle w:val="NoSpacing"/>
                            <w:spacing w:line="276" w:lineRule="auto"/>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319223F1" w14:textId="77777777" w:rsidR="004924DF" w:rsidRPr="008E443C" w:rsidRDefault="004924DF" w:rsidP="00B01C61">
                          <w:pPr>
                            <w:pStyle w:val="NoSpacing"/>
                            <w:spacing w:line="276" w:lineRule="auto"/>
                            <w:jc w:val="center"/>
                            <w:rPr>
                              <w:rFonts w:ascii="Arial" w:hAnsi="Arial" w:cs="Arial"/>
                              <w:sz w:val="16"/>
                              <w:szCs w:val="16"/>
                            </w:rPr>
                          </w:pPr>
                          <w:r w:rsidRPr="00D929BA">
                            <w:rPr>
                              <w:rFonts w:ascii="Times New Roman" w:hAnsi="Times New Roman"/>
                              <w:i/>
                              <w:iCs/>
                              <w:sz w:val="20"/>
                              <w:szCs w:val="20"/>
                            </w:rPr>
                            <w:t>n</w:t>
                          </w:r>
                          <w:r w:rsidRPr="008E443C">
                            <w:rPr>
                              <w:rFonts w:ascii="Arial" w:hAnsi="Arial" w:cs="Arial"/>
                              <w:sz w:val="16"/>
                              <w:szCs w:val="16"/>
                              <w:vertAlign w:val="subscript"/>
                            </w:rPr>
                            <w:t>BB’</w:t>
                          </w:r>
                          <w:r w:rsidRPr="008E443C">
                            <w:rPr>
                              <w:rFonts w:ascii="Arial" w:hAnsi="Arial" w:cs="Arial"/>
                              <w:sz w:val="16"/>
                              <w:szCs w:val="16"/>
                            </w:rPr>
                            <w:t xml:space="preserve"> = </w:t>
                          </w:r>
                          <w:r w:rsidRPr="00D929BA">
                            <w:rPr>
                              <w:rFonts w:ascii="Times New Roman" w:hAnsi="Times New Roman"/>
                              <w:i/>
                              <w:iCs/>
                              <w:sz w:val="20"/>
                              <w:szCs w:val="20"/>
                            </w:rPr>
                            <w:t>n</w:t>
                          </w:r>
                          <w:r w:rsidRPr="008E443C">
                            <w:rPr>
                              <w:rFonts w:ascii="Arial" w:hAnsi="Arial" w:cs="Arial"/>
                              <w:sz w:val="16"/>
                              <w:szCs w:val="16"/>
                              <w:vertAlign w:val="subscript"/>
                            </w:rPr>
                            <w:t>target BB’</w:t>
                          </w:r>
                        </w:p>
                        <w:p w14:paraId="4E799630" w14:textId="77777777" w:rsidR="004924DF" w:rsidRPr="008E443C" w:rsidRDefault="004924DF" w:rsidP="00B01C61">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25 km/h ≤  </w:t>
                          </w:r>
                          <w:r w:rsidRPr="00D929BA">
                            <w:rPr>
                              <w:rFonts w:ascii="Times New Roman" w:hAnsi="Times New Roman"/>
                              <w:i/>
                              <w:iCs/>
                              <w:sz w:val="20"/>
                              <w:szCs w:val="20"/>
                              <w:lang w:val="pt-BR"/>
                            </w:rPr>
                            <w:t>v</w:t>
                          </w:r>
                          <w:r w:rsidRPr="008E443C">
                            <w:rPr>
                              <w:rFonts w:ascii="Arial" w:hAnsi="Arial" w:cs="Arial"/>
                              <w:sz w:val="16"/>
                              <w:szCs w:val="16"/>
                              <w:vertAlign w:val="subscript"/>
                              <w:lang w:val="pt-BR"/>
                            </w:rPr>
                            <w:t xml:space="preserve">BB’ x </w:t>
                          </w:r>
                          <w:r w:rsidRPr="008E443C">
                            <w:rPr>
                              <w:rFonts w:ascii="Arial" w:hAnsi="Arial" w:cs="Arial"/>
                              <w:sz w:val="16"/>
                              <w:szCs w:val="16"/>
                              <w:lang w:val="pt-BR"/>
                            </w:rPr>
                            <w:t>≤ 30 km/h</w:t>
                          </w:r>
                        </w:p>
                        <w:p w14:paraId="29838DC6" w14:textId="77777777" w:rsidR="004924DF" w:rsidRPr="008E443C" w:rsidRDefault="004924DF" w:rsidP="00B01C61">
                          <w:pPr>
                            <w:pStyle w:val="NoSpacing"/>
                            <w:spacing w:line="276" w:lineRule="auto"/>
                            <w:jc w:val="center"/>
                            <w:rPr>
                              <w:rFonts w:ascii="Arial" w:hAnsi="Arial" w:cs="Arial"/>
                              <w:sz w:val="16"/>
                              <w:szCs w:val="16"/>
                              <w:lang w:val="pt-BR"/>
                            </w:rPr>
                          </w:pPr>
                          <w:r w:rsidRPr="008E443C">
                            <w:rPr>
                              <w:rFonts w:ascii="Arial" w:hAnsi="Arial" w:cs="Arial"/>
                              <w:sz w:val="16"/>
                              <w:szCs w:val="16"/>
                              <w:lang w:val="pt-BR"/>
                            </w:rPr>
                            <w:t xml:space="preserve">40 km/h ≤  </w:t>
                          </w:r>
                          <w:r w:rsidRPr="00FB6B94">
                            <w:rPr>
                              <w:rFonts w:ascii="Times New Roman" w:hAnsi="Times New Roman"/>
                              <w:i/>
                              <w:iCs/>
                              <w:sz w:val="20"/>
                              <w:szCs w:val="20"/>
                              <w:lang w:val="pt-BR"/>
                            </w:rPr>
                            <w:t>v</w:t>
                          </w:r>
                          <w:r w:rsidRPr="008E443C">
                            <w:rPr>
                              <w:rFonts w:ascii="Arial" w:hAnsi="Arial" w:cs="Arial"/>
                              <w:sz w:val="16"/>
                              <w:szCs w:val="16"/>
                              <w:vertAlign w:val="subscript"/>
                              <w:lang w:val="pt-BR"/>
                            </w:rPr>
                            <w:t xml:space="preserve">BB’ y </w:t>
                          </w:r>
                          <w:r w:rsidRPr="008E443C">
                            <w:rPr>
                              <w:rFonts w:ascii="Arial" w:hAnsi="Arial" w:cs="Arial"/>
                              <w:sz w:val="16"/>
                              <w:szCs w:val="16"/>
                              <w:lang w:val="pt-BR"/>
                            </w:rPr>
                            <w:t>≤ 45 km/h</w:t>
                          </w:r>
                        </w:p>
                        <w:p w14:paraId="36E2B2B5" w14:textId="77777777" w:rsidR="004924DF" w:rsidRPr="008E443C" w:rsidRDefault="004924DF" w:rsidP="00B01C61">
                          <w:pPr>
                            <w:pStyle w:val="NoSpacing"/>
                            <w:spacing w:line="276" w:lineRule="auto"/>
                            <w:jc w:val="center"/>
                            <w:rPr>
                              <w:rFonts w:ascii="Arial" w:hAnsi="Arial" w:cs="Arial"/>
                              <w:sz w:val="16"/>
                              <w:szCs w:val="16"/>
                              <w:lang w:val="pt-BR"/>
                            </w:rPr>
                          </w:pPr>
                        </w:p>
                      </w:txbxContent>
                    </v:textbox>
                  </v:shape>
                  <v:shape id="Text Box 215" o:spid="_x0000_s120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">
                    <v:textbox>
                      <w:txbxContent>
                        <w:p w14:paraId="28662E28" w14:textId="77777777" w:rsidR="004924DF" w:rsidRPr="00D929BA" w:rsidRDefault="004924DF" w:rsidP="00B01C61">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73056CCD" w14:textId="77777777" w:rsidR="004924DF" w:rsidRPr="00D929BA" w:rsidRDefault="004924DF" w:rsidP="00B01C61">
                          <w:pPr>
                            <w:pStyle w:val="NoSpacing"/>
                            <w:spacing w:line="276" w:lineRule="auto"/>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322BDE1F" w14:textId="77777777" w:rsidR="004924DF" w:rsidRPr="00D929BA" w:rsidRDefault="004924DF"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n</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n</w:t>
                          </w:r>
                          <w:r w:rsidRPr="00D929BA">
                            <w:rPr>
                              <w:rFonts w:ascii="Arial" w:hAnsi="Arial" w:cs="Arial"/>
                              <w:iCs/>
                              <w:sz w:val="16"/>
                              <w:szCs w:val="16"/>
                              <w:vertAlign w:val="subscript"/>
                            </w:rPr>
                            <w:t>target BB’</w:t>
                          </w:r>
                        </w:p>
                        <w:p w14:paraId="57F52998" w14:textId="77777777" w:rsidR="004924DF" w:rsidRPr="00D929BA" w:rsidRDefault="004924DF"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7349A05B" w14:textId="77777777" w:rsidR="004924DF" w:rsidRPr="00D929BA" w:rsidRDefault="004924DF" w:rsidP="00B01C61">
                          <w:pPr>
                            <w:pStyle w:val="NoSpacing"/>
                            <w:spacing w:line="276" w:lineRule="auto"/>
                            <w:jc w:val="center"/>
                            <w:rPr>
                              <w:rFonts w:ascii="Arial" w:hAnsi="Arial" w:cs="Arial"/>
                              <w:sz w:val="16"/>
                              <w:szCs w:val="16"/>
                            </w:rPr>
                          </w:pPr>
                        </w:p>
                      </w:txbxContent>
                    </v:textbox>
                  </v:shape>
                  <v:shape id="Text Box 216" o:spid="_x0000_s120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">
                    <v:textbox>
                      <w:txbxContent>
                        <w:p w14:paraId="2544115A"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3F5A68EF"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0A787E5B"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Times New Roman" w:hAnsi="Times New Roman"/>
                              <w:i/>
                              <w:iCs/>
                              <w:sz w:val="20"/>
                              <w:szCs w:val="20"/>
                            </w:rPr>
                            <w:t>n</w:t>
                          </w:r>
                          <w:r w:rsidRPr="008C6482">
                            <w:rPr>
                              <w:rFonts w:ascii="Arial" w:hAnsi="Arial" w:cs="Arial"/>
                              <w:sz w:val="16"/>
                              <w:szCs w:val="16"/>
                              <w:vertAlign w:val="subscript"/>
                            </w:rPr>
                            <w:t>BB’</w:t>
                          </w:r>
                          <w:r w:rsidRPr="008C6482">
                            <w:rPr>
                              <w:rFonts w:ascii="Arial" w:hAnsi="Arial" w:cs="Arial"/>
                              <w:sz w:val="16"/>
                              <w:szCs w:val="16"/>
                            </w:rPr>
                            <w:t xml:space="preserve"> = </w:t>
                          </w:r>
                          <w:r w:rsidRPr="008C6482">
                            <w:rPr>
                              <w:rFonts w:ascii="Times New Roman" w:hAnsi="Times New Roman"/>
                              <w:i/>
                              <w:iCs/>
                              <w:sz w:val="20"/>
                              <w:szCs w:val="20"/>
                            </w:rPr>
                            <w:t>n</w:t>
                          </w:r>
                          <w:r w:rsidRPr="008C6482">
                            <w:rPr>
                              <w:rFonts w:ascii="Arial" w:hAnsi="Arial" w:cs="Arial"/>
                              <w:sz w:val="16"/>
                              <w:szCs w:val="16"/>
                              <w:vertAlign w:val="subscript"/>
                            </w:rPr>
                            <w:t>target BB’</w:t>
                          </w:r>
                        </w:p>
                        <w:p w14:paraId="4B942141"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iCs/>
                              <w:sz w:val="16"/>
                              <w:szCs w:val="16"/>
                            </w:rPr>
                            <w:t xml:space="preserve">Gear i with </w:t>
                          </w:r>
                          <w:r w:rsidRPr="008C6482">
                            <w:rPr>
                              <w:rFonts w:ascii="Times New Roman" w:hAnsi="Times New Roman"/>
                              <w:i/>
                              <w:iCs/>
                              <w:sz w:val="20"/>
                              <w:szCs w:val="20"/>
                            </w:rPr>
                            <w:t>v</w:t>
                          </w:r>
                          <w:r w:rsidRPr="008C6482">
                            <w:rPr>
                              <w:rFonts w:ascii="Arial" w:hAnsi="Arial" w:cs="Arial"/>
                              <w:sz w:val="16"/>
                              <w:szCs w:val="16"/>
                              <w:vertAlign w:val="subscript"/>
                            </w:rPr>
                            <w:t>BB’gear i</w:t>
                          </w:r>
                        </w:p>
                        <w:p w14:paraId="0CCC9D4C"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sz w:val="16"/>
                              <w:szCs w:val="16"/>
                            </w:rPr>
                            <w:t xml:space="preserve">Closest to </w:t>
                          </w:r>
                          <w:r w:rsidRPr="008C6482">
                            <w:rPr>
                              <w:rFonts w:ascii="Arial" w:hAnsi="Arial" w:cs="Arial"/>
                              <w:sz w:val="16"/>
                              <w:szCs w:val="16"/>
                              <w:vertAlign w:val="subscript"/>
                            </w:rPr>
                            <w:t xml:space="preserve"> </w:t>
                          </w:r>
                          <w:r w:rsidRPr="008C6482">
                            <w:rPr>
                              <w:rFonts w:ascii="Times New Roman" w:hAnsi="Times New Roman"/>
                              <w:i/>
                              <w:iCs/>
                              <w:sz w:val="20"/>
                              <w:szCs w:val="20"/>
                            </w:rPr>
                            <w:t>v</w:t>
                          </w:r>
                          <w:r w:rsidRPr="008C6482">
                            <w:rPr>
                              <w:rFonts w:ascii="Arial" w:hAnsi="Arial" w:cs="Arial"/>
                              <w:sz w:val="16"/>
                              <w:szCs w:val="16"/>
                              <w:vertAlign w:val="subscript"/>
                            </w:rPr>
                            <w:t>target BB’</w:t>
                          </w:r>
                        </w:p>
                        <w:p w14:paraId="20BB288E" w14:textId="77777777" w:rsidR="004924DF" w:rsidRPr="008C6482" w:rsidRDefault="004924DF" w:rsidP="00B01C61">
                          <w:pPr>
                            <w:pStyle w:val="NoSpacing"/>
                            <w:spacing w:line="276" w:lineRule="auto"/>
                            <w:jc w:val="center"/>
                            <w:rPr>
                              <w:rFonts w:ascii="Arial" w:hAnsi="Arial" w:cs="Arial"/>
                              <w:sz w:val="16"/>
                              <w:szCs w:val="16"/>
                            </w:rPr>
                          </w:pPr>
                        </w:p>
                      </w:txbxContent>
                    </v:textbox>
                  </v:shape>
                  <v:shape id="Text Box 217" o:spid="_x0000_s1208"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">
                    <v:textbox>
                      <w:txbxContent>
                        <w:p w14:paraId="3AEFB9CB"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sz w:val="16"/>
                              <w:szCs w:val="16"/>
                            </w:rPr>
                            <w:t>Test criteria</w:t>
                          </w:r>
                        </w:p>
                        <w:p w14:paraId="19B772F2"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2DC16B5B"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Times New Roman" w:hAnsi="Times New Roman"/>
                              <w:i/>
                              <w:iCs/>
                              <w:sz w:val="20"/>
                              <w:szCs w:val="20"/>
                            </w:rPr>
                            <w:t>v</w:t>
                          </w:r>
                          <w:r w:rsidRPr="008C6482">
                            <w:rPr>
                              <w:rFonts w:ascii="Arial" w:hAnsi="Arial" w:cs="Arial"/>
                              <w:sz w:val="16"/>
                              <w:szCs w:val="16"/>
                              <w:vertAlign w:val="subscript"/>
                            </w:rPr>
                            <w:t>BB’ gear i</w:t>
                          </w:r>
                          <w:r w:rsidRPr="008C6482">
                            <w:rPr>
                              <w:rFonts w:ascii="Arial" w:hAnsi="Arial" w:cs="Arial"/>
                              <w:sz w:val="16"/>
                              <w:szCs w:val="16"/>
                            </w:rPr>
                            <w:t xml:space="preserve"> =</w:t>
                          </w:r>
                          <w:r w:rsidRPr="008C6482">
                            <w:rPr>
                              <w:rFonts w:ascii="Arial" w:hAnsi="Arial" w:cs="Arial"/>
                              <w:i/>
                              <w:iCs/>
                              <w:sz w:val="16"/>
                              <w:szCs w:val="16"/>
                            </w:rPr>
                            <w:t xml:space="preserve"> </w:t>
                          </w:r>
                          <w:r w:rsidRPr="008C6482">
                            <w:rPr>
                              <w:rFonts w:ascii="Times New Roman" w:hAnsi="Times New Roman"/>
                              <w:i/>
                              <w:iCs/>
                              <w:sz w:val="20"/>
                              <w:szCs w:val="20"/>
                            </w:rPr>
                            <w:t>v</w:t>
                          </w:r>
                          <w:r w:rsidRPr="008C6482">
                            <w:rPr>
                              <w:rFonts w:ascii="Arial" w:hAnsi="Arial" w:cs="Arial"/>
                              <w:sz w:val="16"/>
                              <w:szCs w:val="16"/>
                              <w:vertAlign w:val="subscript"/>
                            </w:rPr>
                            <w:t>target BB’</w:t>
                          </w:r>
                        </w:p>
                        <w:p w14:paraId="704059CC"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Arial" w:hAnsi="Arial" w:cs="Arial"/>
                              <w:iCs/>
                              <w:sz w:val="16"/>
                              <w:szCs w:val="16"/>
                            </w:rPr>
                            <w:t>and</w:t>
                          </w:r>
                        </w:p>
                        <w:p w14:paraId="6FC1DBD8" w14:textId="77777777" w:rsidR="004924DF" w:rsidRPr="008C6482" w:rsidRDefault="004924DF" w:rsidP="00B01C61">
                          <w:pPr>
                            <w:pStyle w:val="NoSpacing"/>
                            <w:spacing w:line="276" w:lineRule="auto"/>
                            <w:jc w:val="center"/>
                            <w:rPr>
                              <w:rFonts w:ascii="Arial" w:hAnsi="Arial" w:cs="Arial"/>
                              <w:sz w:val="16"/>
                              <w:szCs w:val="16"/>
                            </w:rPr>
                          </w:pPr>
                          <w:r w:rsidRPr="008C6482">
                            <w:rPr>
                              <w:rFonts w:ascii="Times New Roman" w:hAnsi="Times New Roman"/>
                              <w:i/>
                              <w:iCs/>
                              <w:sz w:val="20"/>
                              <w:szCs w:val="20"/>
                            </w:rPr>
                            <w:t>n</w:t>
                          </w:r>
                          <w:r w:rsidRPr="008C6482">
                            <w:rPr>
                              <w:rFonts w:ascii="Arial" w:hAnsi="Arial" w:cs="Arial"/>
                              <w:sz w:val="16"/>
                              <w:szCs w:val="16"/>
                              <w:vertAlign w:val="subscript"/>
                            </w:rPr>
                            <w:t xml:space="preserve">BB’ gear i </w:t>
                          </w:r>
                          <w:r w:rsidRPr="008C6482">
                            <w:rPr>
                              <w:rFonts w:ascii="Arial" w:hAnsi="Arial" w:cs="Arial"/>
                              <w:sz w:val="16"/>
                              <w:szCs w:val="16"/>
                            </w:rPr>
                            <w:t xml:space="preserve"> ≤ </w:t>
                          </w:r>
                          <w:r w:rsidRPr="008C6482">
                            <w:rPr>
                              <w:rFonts w:ascii="Times New Roman" w:hAnsi="Times New Roman"/>
                              <w:i/>
                              <w:iCs/>
                              <w:sz w:val="20"/>
                              <w:szCs w:val="20"/>
                            </w:rPr>
                            <w:t>n</w:t>
                          </w:r>
                          <w:r w:rsidRPr="008C6482">
                            <w:rPr>
                              <w:rFonts w:ascii="Arial" w:hAnsi="Arial" w:cs="Arial"/>
                              <w:sz w:val="16"/>
                              <w:szCs w:val="16"/>
                              <w:vertAlign w:val="subscript"/>
                            </w:rPr>
                            <w:t>target BB’</w:t>
                          </w:r>
                        </w:p>
                        <w:p w14:paraId="7B1BEDAB" w14:textId="77777777" w:rsidR="004924DF" w:rsidRPr="008C6482" w:rsidRDefault="004924DF" w:rsidP="00B01C61">
                          <w:pPr>
                            <w:pStyle w:val="NoSpacing"/>
                            <w:spacing w:line="276" w:lineRule="auto"/>
                            <w:jc w:val="center"/>
                            <w:rPr>
                              <w:rFonts w:ascii="Arial" w:hAnsi="Arial" w:cs="Arial"/>
                              <w:sz w:val="16"/>
                              <w:szCs w:val="16"/>
                            </w:rPr>
                          </w:pPr>
                        </w:p>
                      </w:txbxContent>
                    </v:textbox>
                  </v:shape>
                  <v:shape id="Text Box 218" o:spid="_x0000_s120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">
                    <v:textbox>
                      <w:txbxContent>
                        <w:p w14:paraId="4C9104DE"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727489CB"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219" o:spid="_x0000_s1210" type="#_x0000_t202" style="position:absolute;left:1893;top:5878;width:163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">
                    <v:textbox>
                      <w:txbxContent>
                        <w:p w14:paraId="07DCDEDB" w14:textId="77777777" w:rsidR="004924DF" w:rsidRPr="00DA25A7" w:rsidRDefault="004924DF" w:rsidP="00B01C61">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one gear</w:t>
                          </w:r>
                        </w:p>
                        <w:p w14:paraId="3F5E2856"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220" o:spid="_x0000_s1211"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">
                    <v:textbox>
                      <w:txbxContent>
                        <w:p w14:paraId="635A17E0" w14:textId="77777777" w:rsidR="004924DF" w:rsidRPr="00DA25A7" w:rsidRDefault="004924DF"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1252D37B"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221" o:spid="_x0000_s1212"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">
                    <v:textbox>
                      <w:txbxContent>
                        <w:p w14:paraId="09E0FFB5"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 x</w:t>
                          </w:r>
                          <w:r w:rsidRPr="00C37ADA">
                            <w:rPr>
                              <w:rFonts w:ascii="Arial" w:hAnsi="Arial" w:cs="Arial"/>
                              <w:sz w:val="16"/>
                              <w:szCs w:val="16"/>
                            </w:rPr>
                            <w:t xml:space="preserve"> for </w:t>
                          </w:r>
                          <w:r w:rsidRPr="00C37ADA">
                            <w:rPr>
                              <w:rFonts w:ascii="Times New Roman" w:hAnsi="Times New Roman"/>
                              <w:i/>
                              <w:iCs/>
                              <w:sz w:val="20"/>
                              <w:szCs w:val="20"/>
                            </w:rPr>
                            <w:t>v</w:t>
                          </w:r>
                          <w:r w:rsidRPr="00C37ADA">
                            <w:rPr>
                              <w:rFonts w:ascii="Arial" w:hAnsi="Arial" w:cs="Arial"/>
                              <w:sz w:val="16"/>
                              <w:szCs w:val="16"/>
                              <w:vertAlign w:val="subscript"/>
                            </w:rPr>
                            <w:t>BB’ x</w:t>
                          </w:r>
                        </w:p>
                        <w:p w14:paraId="17BE8691"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 y</w:t>
                          </w:r>
                          <w:r w:rsidRPr="00C37ADA">
                            <w:rPr>
                              <w:rFonts w:ascii="Arial" w:hAnsi="Arial" w:cs="Arial"/>
                              <w:sz w:val="16"/>
                              <w:szCs w:val="16"/>
                            </w:rPr>
                            <w:t xml:space="preserve"> for </w:t>
                          </w:r>
                          <w:r w:rsidRPr="00C37ADA">
                            <w:rPr>
                              <w:rFonts w:ascii="Times New Roman" w:hAnsi="Times New Roman"/>
                              <w:i/>
                              <w:iCs/>
                              <w:sz w:val="20"/>
                              <w:szCs w:val="20"/>
                            </w:rPr>
                            <w:t>v</w:t>
                          </w:r>
                          <w:r w:rsidRPr="00C37ADA">
                            <w:rPr>
                              <w:rFonts w:ascii="Arial" w:hAnsi="Arial" w:cs="Arial"/>
                              <w:sz w:val="16"/>
                              <w:szCs w:val="16"/>
                              <w:vertAlign w:val="subscript"/>
                            </w:rPr>
                            <w:t>BB’ y</w:t>
                          </w:r>
                        </w:p>
                        <w:p w14:paraId="033D2AEB" w14:textId="77777777" w:rsidR="004924DF" w:rsidRDefault="004924DF" w:rsidP="00B01C61">
                          <w:pPr>
                            <w:pStyle w:val="NoSpacing"/>
                            <w:spacing w:line="360" w:lineRule="auto"/>
                            <w:jc w:val="center"/>
                            <w:rPr>
                              <w:rFonts w:ascii="Arial" w:hAnsi="Arial" w:cs="Arial"/>
                              <w:sz w:val="16"/>
                              <w:szCs w:val="16"/>
                            </w:rPr>
                          </w:pPr>
                        </w:p>
                        <w:p w14:paraId="5CA41C5C" w14:textId="77777777" w:rsidR="004924DF" w:rsidRPr="008E443C" w:rsidRDefault="004924DF" w:rsidP="00B01C61">
                          <w:pPr>
                            <w:pStyle w:val="NoSpacing"/>
                            <w:spacing w:line="360" w:lineRule="auto"/>
                            <w:jc w:val="center"/>
                            <w:rPr>
                              <w:rFonts w:ascii="Arial" w:hAnsi="Arial" w:cs="Arial"/>
                              <w:sz w:val="16"/>
                              <w:szCs w:val="16"/>
                              <w:lang w:val="pt-BR"/>
                            </w:rPr>
                          </w:pPr>
                          <w:r w:rsidRPr="00C37ADA">
                            <w:rPr>
                              <w:rFonts w:ascii="Arial" w:hAnsi="Arial" w:cs="Arial"/>
                              <w:sz w:val="16"/>
                              <w:szCs w:val="16"/>
                            </w:rPr>
                            <w:t>(</w:t>
                          </w:r>
                          <w:r>
                            <w:rPr>
                              <w:rFonts w:ascii="Arial" w:hAnsi="Arial" w:cs="Arial"/>
                              <w:sz w:val="16"/>
                              <w:szCs w:val="16"/>
                            </w:rPr>
                            <w:t>3.1.3.)</w:t>
                          </w:r>
                        </w:p>
                        <w:p w14:paraId="1EE0EEF6" w14:textId="77777777" w:rsidR="004924DF" w:rsidRPr="008E443C" w:rsidRDefault="004924DF" w:rsidP="00B01C61">
                          <w:pPr>
                            <w:pStyle w:val="NoSpacing"/>
                            <w:spacing w:line="360" w:lineRule="auto"/>
                            <w:jc w:val="center"/>
                            <w:rPr>
                              <w:rFonts w:ascii="Arial" w:hAnsi="Arial" w:cs="Arial"/>
                              <w:sz w:val="16"/>
                              <w:szCs w:val="16"/>
                              <w:lang w:val="pt-BR"/>
                            </w:rPr>
                          </w:pPr>
                        </w:p>
                      </w:txbxContent>
                    </v:textbox>
                  </v:shape>
                  <v:shape id="Text Box 222" o:spid="_x0000_s1213"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">
                    <v:textbox>
                      <w:txbxContent>
                        <w:p w14:paraId="39242F87"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3C40221D" w14:textId="77777777" w:rsidR="004924DF" w:rsidRDefault="004924DF" w:rsidP="00B01C61">
                          <w:pPr>
                            <w:pStyle w:val="NoSpacing"/>
                            <w:spacing w:line="360" w:lineRule="auto"/>
                            <w:jc w:val="center"/>
                            <w:rPr>
                              <w:rFonts w:ascii="Arial" w:hAnsi="Arial" w:cs="Arial"/>
                              <w:sz w:val="16"/>
                              <w:szCs w:val="16"/>
                            </w:rPr>
                          </w:pPr>
                        </w:p>
                        <w:p w14:paraId="036984BC" w14:textId="77777777" w:rsidR="004924DF" w:rsidRPr="00C37ADA" w:rsidRDefault="004924DF" w:rsidP="00B01C61">
                          <w:pPr>
                            <w:pStyle w:val="NoSpacing"/>
                            <w:spacing w:line="360" w:lineRule="auto"/>
                            <w:jc w:val="center"/>
                            <w:rPr>
                              <w:rFonts w:ascii="Arial" w:hAnsi="Arial" w:cs="Arial"/>
                              <w:sz w:val="16"/>
                              <w:szCs w:val="16"/>
                            </w:rPr>
                          </w:pPr>
                        </w:p>
                        <w:p w14:paraId="0215DDBE"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3" o:spid="_x0000_s1214"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">
                    <v:textbox>
                      <w:txbxContent>
                        <w:p w14:paraId="3FA004CC"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r w:rsidRPr="00C37ADA">
                            <w:rPr>
                              <w:rFonts w:ascii="Arial" w:hAnsi="Arial" w:cs="Arial"/>
                              <w:sz w:val="16"/>
                              <w:szCs w:val="16"/>
                            </w:rPr>
                            <w:t xml:space="preserve"> for gear i</w:t>
                          </w:r>
                        </w:p>
                        <w:p w14:paraId="78E4D06F"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iCs/>
                              <w:sz w:val="16"/>
                              <w:szCs w:val="16"/>
                            </w:rPr>
                            <w:t xml:space="preserve">with </w:t>
                          </w:r>
                          <w:r w:rsidRPr="00C37ADA">
                            <w:rPr>
                              <w:rFonts w:ascii="Times New Roman" w:hAnsi="Times New Roman"/>
                              <w:i/>
                              <w:iCs/>
                              <w:sz w:val="20"/>
                              <w:szCs w:val="20"/>
                            </w:rPr>
                            <w:t>v</w:t>
                          </w:r>
                          <w:r w:rsidRPr="00C37ADA">
                            <w:rPr>
                              <w:rFonts w:ascii="Arial" w:hAnsi="Arial" w:cs="Arial"/>
                              <w:sz w:val="16"/>
                              <w:szCs w:val="16"/>
                              <w:vertAlign w:val="subscript"/>
                            </w:rPr>
                            <w:t>BB’ gear i</w:t>
                          </w:r>
                        </w:p>
                        <w:p w14:paraId="7D1D39B7"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 xml:space="preserve">closest to </w:t>
                          </w:r>
                          <w:r w:rsidRPr="00C37ADA">
                            <w:rPr>
                              <w:rFonts w:ascii="Arial" w:hAnsi="Arial" w:cs="Arial"/>
                              <w:sz w:val="16"/>
                              <w:szCs w:val="16"/>
                              <w:vertAlign w:val="subscript"/>
                            </w:rPr>
                            <w:t xml:space="preserve"> </w:t>
                          </w:r>
                          <w:r w:rsidRPr="00C37ADA">
                            <w:rPr>
                              <w:rFonts w:ascii="Times New Roman" w:hAnsi="Times New Roman"/>
                              <w:i/>
                              <w:iCs/>
                              <w:sz w:val="20"/>
                              <w:szCs w:val="20"/>
                            </w:rPr>
                            <w:t>v</w:t>
                          </w:r>
                          <w:r w:rsidRPr="00C37ADA">
                            <w:rPr>
                              <w:rFonts w:ascii="Arial" w:hAnsi="Arial" w:cs="Arial"/>
                              <w:sz w:val="16"/>
                              <w:szCs w:val="16"/>
                              <w:vertAlign w:val="subscript"/>
                            </w:rPr>
                            <w:t>target BB’</w:t>
                          </w:r>
                        </w:p>
                        <w:p w14:paraId="653C2A5F"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4" o:spid="_x0000_s1215"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">
                    <v:textbox>
                      <w:txbxContent>
                        <w:p w14:paraId="3B650D77"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r w:rsidRPr="00C37ADA">
                            <w:rPr>
                              <w:rFonts w:ascii="Arial" w:hAnsi="Arial" w:cs="Arial"/>
                              <w:sz w:val="16"/>
                              <w:szCs w:val="16"/>
                            </w:rPr>
                            <w:t xml:space="preserve"> for </w:t>
                          </w:r>
                          <w:r w:rsidRPr="00C37ADA">
                            <w:rPr>
                              <w:rFonts w:ascii="Times New Roman" w:hAnsi="Times New Roman"/>
                              <w:i/>
                              <w:iCs/>
                              <w:sz w:val="20"/>
                              <w:szCs w:val="20"/>
                            </w:rPr>
                            <w:t>n</w:t>
                          </w:r>
                          <w:r w:rsidRPr="00C37ADA">
                            <w:rPr>
                              <w:rFonts w:ascii="Arial" w:hAnsi="Arial" w:cs="Arial"/>
                              <w:sz w:val="16"/>
                              <w:szCs w:val="16"/>
                              <w:vertAlign w:val="subscript"/>
                            </w:rPr>
                            <w:t>BB’ gear i</w:t>
                          </w:r>
                        </w:p>
                        <w:p w14:paraId="2EC25D6E"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closest to but</w:t>
                          </w:r>
                        </w:p>
                        <w:p w14:paraId="71871E93"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 xml:space="preserve">≤ </w:t>
                          </w:r>
                          <w:r w:rsidRPr="00C37ADA">
                            <w:rPr>
                              <w:rFonts w:ascii="Times New Roman" w:hAnsi="Times New Roman"/>
                              <w:i/>
                              <w:iCs/>
                              <w:sz w:val="20"/>
                              <w:szCs w:val="20"/>
                            </w:rPr>
                            <w:t>n</w:t>
                          </w:r>
                          <w:r w:rsidRPr="00C37ADA">
                            <w:rPr>
                              <w:rFonts w:ascii="Arial" w:hAnsi="Arial" w:cs="Arial"/>
                              <w:sz w:val="16"/>
                              <w:szCs w:val="16"/>
                              <w:vertAlign w:val="subscript"/>
                            </w:rPr>
                            <w:t>target BB’</w:t>
                          </w:r>
                        </w:p>
                        <w:p w14:paraId="67ACD088" w14:textId="77777777" w:rsidR="004924DF" w:rsidRPr="008C6482"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25" o:spid="_x0000_s1216" type="#_x0000_t202" style="position:absolute;left:4053;top:10526;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">
                    <v:textbox>
                      <w:txbxContent>
                        <w:p w14:paraId="12F5ECDF" w14:textId="77777777" w:rsidR="004924DF" w:rsidRPr="00FB6B94" w:rsidRDefault="004924DF" w:rsidP="00B01C61">
                          <w:pPr>
                            <w:pStyle w:val="NoSpacing"/>
                            <w:spacing w:line="360" w:lineRule="auto"/>
                            <w:jc w:val="center"/>
                            <w:rPr>
                              <w:rFonts w:ascii="Arial" w:hAnsi="Arial" w:cs="Arial"/>
                              <w:sz w:val="16"/>
                              <w:szCs w:val="16"/>
                            </w:rPr>
                          </w:pPr>
                          <w:r w:rsidRPr="00FB6B94">
                            <w:rPr>
                              <w:rFonts w:ascii="Arial" w:hAnsi="Arial" w:cs="Arial"/>
                              <w:sz w:val="16"/>
                              <w:szCs w:val="16"/>
                            </w:rPr>
                            <w:t>If (</w:t>
                          </w:r>
                          <w:r>
                            <w:rPr>
                              <w:rFonts w:ascii="Arial" w:hAnsi="Arial" w:cs="Arial"/>
                              <w:sz w:val="16"/>
                              <w:szCs w:val="16"/>
                            </w:rPr>
                            <w:t>3.1.2.2.1.1.</w:t>
                          </w:r>
                          <w:r w:rsidRPr="00FB6B94">
                            <w:rPr>
                              <w:rFonts w:ascii="Arial" w:hAnsi="Arial" w:cs="Arial"/>
                              <w:sz w:val="16"/>
                              <w:szCs w:val="16"/>
                            </w:rPr>
                            <w:t xml:space="preserve"> c)</w:t>
                          </w:r>
                        </w:p>
                        <w:p w14:paraId="7F8CD2FE" w14:textId="77777777" w:rsidR="004924DF" w:rsidRPr="00FB6B94" w:rsidRDefault="004924DF" w:rsidP="00B01C61">
                          <w:pPr>
                            <w:pStyle w:val="NoSpacing"/>
                            <w:spacing w:line="360" w:lineRule="auto"/>
                            <w:jc w:val="center"/>
                            <w:rPr>
                              <w:rFonts w:ascii="Arial" w:hAnsi="Arial" w:cs="Arial"/>
                              <w:sz w:val="16"/>
                              <w:szCs w:val="16"/>
                            </w:rPr>
                          </w:pPr>
                          <w:r w:rsidRPr="00FB6B94">
                            <w:rPr>
                              <w:rFonts w:ascii="Arial" w:hAnsi="Arial" w:cs="Arial"/>
                              <w:iCs/>
                              <w:sz w:val="16"/>
                              <w:szCs w:val="16"/>
                            </w:rPr>
                            <w:t>(</w:t>
                          </w:r>
                          <w:r w:rsidRPr="00FB6B94">
                            <w:rPr>
                              <w:rFonts w:ascii="Times New Roman" w:hAnsi="Times New Roman"/>
                              <w:i/>
                              <w:iCs/>
                              <w:sz w:val="20"/>
                              <w:szCs w:val="20"/>
                            </w:rPr>
                            <w:t>v</w:t>
                          </w:r>
                          <w:r w:rsidRPr="00FB6B94">
                            <w:rPr>
                              <w:rFonts w:ascii="Arial" w:hAnsi="Arial" w:cs="Arial"/>
                              <w:iCs/>
                              <w:sz w:val="16"/>
                              <w:szCs w:val="16"/>
                              <w:vertAlign w:val="subscript"/>
                            </w:rPr>
                            <w:t>target BB’</w:t>
                          </w:r>
                          <w:r w:rsidRPr="00FB6B94">
                            <w:rPr>
                              <w:rFonts w:ascii="Arial" w:hAnsi="Arial" w:cs="Arial"/>
                              <w:iCs/>
                              <w:sz w:val="16"/>
                              <w:szCs w:val="16"/>
                            </w:rPr>
                            <w:t xml:space="preserve"> - </w:t>
                          </w:r>
                          <w:r w:rsidRPr="00FB6B94">
                            <w:rPr>
                              <w:rFonts w:ascii="Times New Roman" w:hAnsi="Times New Roman"/>
                              <w:i/>
                              <w:iCs/>
                              <w:sz w:val="20"/>
                              <w:szCs w:val="20"/>
                            </w:rPr>
                            <w:t>v</w:t>
                          </w:r>
                          <w:r w:rsidRPr="00FB6B94">
                            <w:rPr>
                              <w:rFonts w:ascii="Arial" w:hAnsi="Arial" w:cs="Arial"/>
                              <w:sz w:val="16"/>
                              <w:szCs w:val="16"/>
                              <w:vertAlign w:val="subscript"/>
                            </w:rPr>
                            <w:t xml:space="preserve">BB’ gear i </w:t>
                          </w:r>
                          <w:r w:rsidRPr="00FB6B94">
                            <w:rPr>
                              <w:rFonts w:ascii="Arial" w:hAnsi="Arial" w:cs="Arial"/>
                              <w:sz w:val="16"/>
                              <w:szCs w:val="16"/>
                            </w:rPr>
                            <w:t>)</w:t>
                          </w:r>
                        </w:p>
                        <w:p w14:paraId="58874C03" w14:textId="77777777" w:rsidR="004924DF" w:rsidRPr="00FB6B94" w:rsidRDefault="004924DF" w:rsidP="00B01C61">
                          <w:pPr>
                            <w:pStyle w:val="NoSpacing"/>
                            <w:spacing w:line="360" w:lineRule="auto"/>
                            <w:jc w:val="center"/>
                            <w:rPr>
                              <w:rFonts w:ascii="Arial" w:hAnsi="Arial" w:cs="Arial"/>
                              <w:sz w:val="16"/>
                              <w:szCs w:val="16"/>
                            </w:rPr>
                          </w:pPr>
                          <w:r w:rsidRPr="00FB6B94">
                            <w:rPr>
                              <w:rFonts w:ascii="Arial" w:hAnsi="Arial" w:cs="Arial"/>
                              <w:sz w:val="16"/>
                              <w:szCs w:val="16"/>
                            </w:rPr>
                            <w:t>is equal to</w:t>
                          </w:r>
                        </w:p>
                        <w:p w14:paraId="597C051A" w14:textId="77777777" w:rsidR="004924DF" w:rsidRPr="00FB6B94" w:rsidRDefault="004924DF" w:rsidP="00B01C61">
                          <w:pPr>
                            <w:pStyle w:val="NoSpacing"/>
                            <w:spacing w:line="360" w:lineRule="auto"/>
                            <w:jc w:val="center"/>
                            <w:rPr>
                              <w:rFonts w:ascii="Arial" w:hAnsi="Arial" w:cs="Arial"/>
                              <w:sz w:val="16"/>
                              <w:szCs w:val="16"/>
                            </w:rPr>
                          </w:pPr>
                          <w:r w:rsidRPr="00FB6B94">
                            <w:rPr>
                              <w:rFonts w:ascii="Arial" w:hAnsi="Arial" w:cs="Arial"/>
                              <w:iCs/>
                              <w:sz w:val="16"/>
                              <w:szCs w:val="16"/>
                            </w:rPr>
                            <w:t>(</w:t>
                          </w:r>
                          <w:r w:rsidRPr="00FB6B94">
                            <w:rPr>
                              <w:rFonts w:ascii="Times New Roman" w:hAnsi="Times New Roman"/>
                              <w:i/>
                              <w:iCs/>
                              <w:sz w:val="20"/>
                              <w:szCs w:val="20"/>
                            </w:rPr>
                            <w:t>v</w:t>
                          </w:r>
                          <w:r w:rsidRPr="00FB6B94">
                            <w:rPr>
                              <w:rFonts w:ascii="Arial" w:hAnsi="Arial" w:cs="Arial"/>
                              <w:sz w:val="16"/>
                              <w:szCs w:val="16"/>
                              <w:vertAlign w:val="subscript"/>
                            </w:rPr>
                            <w:t xml:space="preserve">BB’ gear i+1 </w:t>
                          </w:r>
                          <w:r w:rsidRPr="00FB6B94">
                            <w:rPr>
                              <w:rFonts w:ascii="Arial" w:hAnsi="Arial" w:cs="Arial"/>
                              <w:sz w:val="16"/>
                              <w:szCs w:val="16"/>
                            </w:rPr>
                            <w:t xml:space="preserve">- </w:t>
                          </w:r>
                          <w:r w:rsidRPr="00FB6B94">
                            <w:rPr>
                              <w:rFonts w:ascii="Times New Roman" w:hAnsi="Times New Roman"/>
                              <w:i/>
                              <w:iCs/>
                              <w:sz w:val="20"/>
                              <w:szCs w:val="20"/>
                            </w:rPr>
                            <w:t>v</w:t>
                          </w:r>
                          <w:r w:rsidRPr="00FB6B94">
                            <w:rPr>
                              <w:rFonts w:ascii="Arial" w:hAnsi="Arial" w:cs="Arial"/>
                              <w:iCs/>
                              <w:sz w:val="16"/>
                              <w:szCs w:val="16"/>
                              <w:vertAlign w:val="subscript"/>
                            </w:rPr>
                            <w:t>target BB’</w:t>
                          </w:r>
                          <w:r w:rsidRPr="00FB6B94">
                            <w:rPr>
                              <w:rFonts w:ascii="Arial" w:hAnsi="Arial" w:cs="Arial"/>
                              <w:sz w:val="16"/>
                              <w:szCs w:val="16"/>
                            </w:rPr>
                            <w:t>)</w:t>
                          </w:r>
                        </w:p>
                        <w:p w14:paraId="05DC9383" w14:textId="77777777" w:rsidR="004924DF" w:rsidRPr="00FB6B94" w:rsidRDefault="004924DF" w:rsidP="00B01C61">
                          <w:pPr>
                            <w:pStyle w:val="NoSpacing"/>
                            <w:spacing w:line="360" w:lineRule="auto"/>
                            <w:jc w:val="center"/>
                            <w:rPr>
                              <w:rFonts w:ascii="Arial" w:hAnsi="Arial" w:cs="Arial"/>
                              <w:sz w:val="16"/>
                              <w:szCs w:val="16"/>
                            </w:rPr>
                          </w:pPr>
                        </w:p>
                      </w:txbxContent>
                    </v:textbox>
                  </v:shape>
                  <v:shape id="Text Box 226" o:spid="_x0000_s1217"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">
                    <v:textbox>
                      <w:txbxContent>
                        <w:p w14:paraId="5FD2847D"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At least two </w:t>
                          </w:r>
                          <w:r w:rsidRPr="003D6E4A">
                            <w:rPr>
                              <w:rFonts w:ascii="Arial" w:hAnsi="Arial" w:cs="Arial"/>
                              <w:sz w:val="16"/>
                              <w:szCs w:val="16"/>
                            </w:rPr>
                            <w:t>test</w:t>
                          </w:r>
                        </w:p>
                        <w:p w14:paraId="2A318DBF"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7" o:spid="_x0000_s1218"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">
                    <v:textbox>
                      <w:txbxContent>
                        <w:p w14:paraId="084E6191"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4201B604"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8" o:spid="_x0000_s1219"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">
                    <v:textbox>
                      <w:txbxContent>
                        <w:p w14:paraId="4F7AB3A4"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At least two test</w:t>
                          </w:r>
                        </w:p>
                        <w:p w14:paraId="314A78C4"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9" o:spid="_x0000_s1220" type="#_x0000_t202" style="position:absolute;left:4332;top:5692;width:1637;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">
                    <v:textbox>
                      <w:txbxContent>
                        <w:p w14:paraId="7005F18B" w14:textId="77777777" w:rsidR="004924DF" w:rsidRPr="00DA25A7" w:rsidRDefault="004924DF" w:rsidP="00B01C61">
                          <w:pPr>
                            <w:pStyle w:val="NoSpacing"/>
                            <w:spacing w:line="276" w:lineRule="auto"/>
                            <w:jc w:val="center"/>
                            <w:rPr>
                              <w:rFonts w:ascii="Arial" w:hAnsi="Arial" w:cs="Arial"/>
                              <w:sz w:val="16"/>
                              <w:szCs w:val="16"/>
                            </w:rPr>
                          </w:pPr>
                          <w:r>
                            <w:rPr>
                              <w:rFonts w:ascii="Arial" w:hAnsi="Arial" w:cs="Arial"/>
                              <w:sz w:val="16"/>
                              <w:szCs w:val="16"/>
                            </w:rPr>
                            <w:t>Y</w:t>
                          </w:r>
                          <w:r w:rsidRPr="00DA25A7">
                            <w:rPr>
                              <w:rFonts w:ascii="Arial" w:hAnsi="Arial" w:cs="Arial"/>
                              <w:sz w:val="16"/>
                              <w:szCs w:val="16"/>
                            </w:rPr>
                            <w:t>es</w:t>
                          </w:r>
                          <w:r>
                            <w:rPr>
                              <w:rFonts w:ascii="Arial" w:hAnsi="Arial" w:cs="Arial"/>
                              <w:sz w:val="16"/>
                              <w:szCs w:val="16"/>
                            </w:rPr>
                            <w:t>, on more than one gear</w:t>
                          </w:r>
                        </w:p>
                        <w:p w14:paraId="2F104574"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230" o:spid="_x0000_s122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">
                    <v:textbox>
                      <w:txbxContent>
                        <w:p w14:paraId="5FB33860"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7986B36E"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231" o:spid="_x0000_s1222" type="#_x0000_t202" style="position:absolute;left:9206;top:4593;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">
                    <v:textbox>
                      <w:txbxContent>
                        <w:p w14:paraId="409902BB" w14:textId="77777777" w:rsidR="004924DF" w:rsidRPr="00DA25A7" w:rsidRDefault="004924DF"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490A8E4F"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232" o:spid="_x0000_s1223"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">
                    <v:textbox>
                      <w:txbxContent>
                        <w:p w14:paraId="33532E10"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txbxContent>
                    </v:textbox>
                  </v:shape>
                  <v:shape id="Text Box 233" o:spid="_x0000_s1224" type="#_x0000_t202" style="position:absolute;left:7995;top:581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">
                    <v:textbox>
                      <w:txbxContent>
                        <w:p w14:paraId="3B79CBE4" w14:textId="77777777" w:rsidR="004924DF" w:rsidRPr="00F82FE2" w:rsidRDefault="004924DF" w:rsidP="00B01C61">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(3.1.2.2.1.1 e)</w:t>
                          </w:r>
                        </w:p>
                        <w:p w14:paraId="4A8FBCA0" w14:textId="77777777" w:rsidR="004924DF" w:rsidRPr="00F82FE2" w:rsidRDefault="004924DF" w:rsidP="00B01C61">
                          <w:pPr>
                            <w:pStyle w:val="NoSpacing"/>
                            <w:spacing w:line="276" w:lineRule="auto"/>
                            <w:jc w:val="center"/>
                            <w:rPr>
                              <w:rFonts w:ascii="Arial" w:hAnsi="Arial" w:cs="Arial"/>
                              <w:sz w:val="16"/>
                              <w:szCs w:val="16"/>
                            </w:rPr>
                          </w:pPr>
                        </w:p>
                      </w:txbxContent>
                    </v:textbox>
                  </v:shape>
                  <v:shape id="Text Box 234" o:spid="_x0000_s1225" type="#_x0000_t202" style="position:absolute;left:6908;top:11117;width:137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59E48B69" w14:textId="77777777" w:rsidR="004924DF" w:rsidRPr="00DA25A7" w:rsidRDefault="004924DF" w:rsidP="00B01C61">
                          <w:pPr>
                            <w:pStyle w:val="NoSpacing"/>
                            <w:spacing w:line="276" w:lineRule="auto"/>
                            <w:jc w:val="center"/>
                            <w:rPr>
                              <w:rFonts w:ascii="Arial" w:hAnsi="Arial" w:cs="Arial"/>
                              <w:sz w:val="16"/>
                              <w:szCs w:val="16"/>
                            </w:rPr>
                          </w:pPr>
                          <w:r>
                            <w:rPr>
                              <w:rFonts w:ascii="Arial" w:hAnsi="Arial" w:cs="Arial"/>
                              <w:sz w:val="16"/>
                              <w:szCs w:val="16"/>
                            </w:rPr>
                            <w:t>For both gears</w:t>
                          </w:r>
                        </w:p>
                      </w:txbxContent>
                    </v:textbox>
                  </v:shape>
                  <v:shape id="Text Box 235" o:spid="_x0000_s1226" type="#_x0000_t202" style="position:absolute;left:8360;top:11117;width:160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3B3DC59E" w14:textId="77777777" w:rsidR="004924DF" w:rsidRPr="00DA25A7" w:rsidRDefault="004924DF" w:rsidP="00B01C61">
                          <w:pPr>
                            <w:pStyle w:val="NoSpacing"/>
                            <w:spacing w:line="276" w:lineRule="auto"/>
                            <w:jc w:val="center"/>
                            <w:rPr>
                              <w:rFonts w:ascii="Arial" w:hAnsi="Arial" w:cs="Arial"/>
                              <w:sz w:val="16"/>
                              <w:szCs w:val="16"/>
                            </w:rPr>
                          </w:pPr>
                          <w:r>
                            <w:rPr>
                              <w:rFonts w:ascii="Arial" w:hAnsi="Arial" w:cs="Arial"/>
                              <w:sz w:val="16"/>
                              <w:szCs w:val="16"/>
                            </w:rPr>
                            <w:t>For one gear only</w:t>
                          </w:r>
                        </w:p>
                      </w:txbxContent>
                    </v:textbox>
                  </v:shape>
                  <v:shape id="Text Box 236" o:spid="_x0000_s1227" type="#_x0000_t202" style="position:absolute;left:6480;top:11656;width:233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7D10856C" w14:textId="77777777" w:rsidR="004924DF" w:rsidRPr="0000065E" w:rsidRDefault="004924DF"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v:textbox>
                  </v:shape>
                  <v:shape id="Text Box 237" o:spid="_x0000_s1228" type="#_x0000_t202" style="position:absolute;left:6777;top:1053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">
                    <v:textbox>
                      <w:txbxContent>
                        <w:p w14:paraId="68E3BA1E" w14:textId="77777777" w:rsidR="004924DF" w:rsidRPr="00FB6B94" w:rsidRDefault="004924DF" w:rsidP="00B01C61">
                          <w:pPr>
                            <w:rPr>
                              <w:rFonts w:ascii="Arial" w:hAnsi="Arial" w:cs="Arial"/>
                              <w:iCs/>
                              <w:sz w:val="16"/>
                              <w:szCs w:val="16"/>
                            </w:rPr>
                          </w:pPr>
                          <w:r w:rsidRPr="00FB6B94">
                            <w:rPr>
                              <w:rFonts w:ascii="Arial" w:hAnsi="Arial" w:cs="Arial"/>
                              <w:iCs/>
                              <w:sz w:val="16"/>
                              <w:szCs w:val="16"/>
                            </w:rPr>
                            <w:t>If</w:t>
                          </w:r>
                          <w:r w:rsidRPr="00FB6B94">
                            <w:rPr>
                              <w:rFonts w:ascii="Arial" w:hAnsi="Arial" w:cs="Arial"/>
                              <w:b/>
                              <w:bCs/>
                              <w:iCs/>
                              <w:sz w:val="16"/>
                              <w:szCs w:val="16"/>
                            </w:rPr>
                            <w:t xml:space="preserve"> </w:t>
                          </w:r>
                          <w:r w:rsidRPr="00FB6B94">
                            <w:rPr>
                              <w:i/>
                              <w:iCs/>
                            </w:rPr>
                            <w:t>n</w:t>
                          </w:r>
                          <w:r w:rsidRPr="00FB6B94">
                            <w:rPr>
                              <w:rFonts w:ascii="Arial" w:hAnsi="Arial" w:cs="Arial"/>
                              <w:iCs/>
                              <w:sz w:val="16"/>
                              <w:szCs w:val="16"/>
                              <w:vertAlign w:val="subscript"/>
                            </w:rPr>
                            <w:t>BB’</w:t>
                          </w:r>
                          <w:r w:rsidRPr="00FB6B94">
                            <w:rPr>
                              <w:rFonts w:ascii="Arial" w:hAnsi="Arial" w:cs="Arial"/>
                              <w:iCs/>
                              <w:sz w:val="16"/>
                              <w:szCs w:val="16"/>
                            </w:rPr>
                            <w:t xml:space="preserve"> = </w:t>
                          </w:r>
                          <w:r w:rsidRPr="00FB6B94">
                            <w:rPr>
                              <w:i/>
                              <w:iCs/>
                            </w:rPr>
                            <w:t>n</w:t>
                          </w:r>
                          <w:r w:rsidRPr="00FB6B94">
                            <w:rPr>
                              <w:rFonts w:ascii="Arial" w:hAnsi="Arial" w:cs="Arial"/>
                              <w:iCs/>
                              <w:sz w:val="16"/>
                              <w:szCs w:val="16"/>
                              <w:vertAlign w:val="subscript"/>
                            </w:rPr>
                            <w:t xml:space="preserve">target BB’ </w:t>
                          </w:r>
                        </w:p>
                        <w:p w14:paraId="0368124E" w14:textId="77777777" w:rsidR="004924DF" w:rsidRPr="00FB6B94" w:rsidRDefault="004924DF" w:rsidP="00B01C61">
                          <w:pPr>
                            <w:rPr>
                              <w:rFonts w:ascii="Arial" w:hAnsi="Arial" w:cs="Arial"/>
                              <w:sz w:val="16"/>
                              <w:szCs w:val="16"/>
                            </w:rPr>
                          </w:pPr>
                        </w:p>
                      </w:txbxContent>
                    </v:textbox>
                  </v:shape>
                  <v:shapetype id="_x0000_t33" coordsize="21600,21600" o:spt="33" o:oned="t" path="m,l21600,r,21600e" filled="f">
                    <v:stroke joinstyle="miter"/>
                    <v:path arrowok="t" fillok="f" o:connecttype="none"/>
                    <o:lock v:ext="edit" shapetype="t"/>
                  </v:shapetype>
                  <v:shape id="AutoShape 238" o:spid="_x0000_s1229" type="#_x0000_t33" style="position:absolute;left:3531;top:5421;width:1620;height:27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">
                    <v:stroke endarrow="block"/>
                  </v:shape>
                  <v:shapetype id="_x0000_t32" coordsize="21600,21600" o:spt="32" o:oned="t" path="m,l21600,21600e" filled="f">
                    <v:path arrowok="t" fillok="f" o:connecttype="none"/>
                    <o:lock v:ext="edit" shapetype="t"/>
                  </v:shapetype>
                  <v:shape id="AutoShape 239" o:spid="_x0000_s1230"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">
                    <v:stroke endarrow="block"/>
                  </v:shape>
                  <v:shape id="AutoShape 240" o:spid="_x0000_s1231"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">
                    <v:stroke endarrow="block"/>
                  </v:shape>
                  <v:shape id="AutoShape 241" o:spid="_x0000_s1232"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shape id="AutoShape 242" o:spid="_x0000_s1233"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3" o:spid="_x0000_s1234" type="#_x0000_t34" style="position:absolute;left:8032;top:2601;width:339;height:364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" adj="10768">
                    <v:stroke endarrow="block"/>
                  </v:shape>
                  <v:shape id="AutoShape 244" o:spid="_x0000_s1235" type="#_x0000_t34" style="position:absolute;left:4378;top:2591;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" adj="10768">
                    <v:stroke endarrow="block"/>
                  </v:shape>
                  <v:shape id="AutoShape 245" o:spid="_x0000_s1236" type="#_x0000_t33" style="position:absolute;left:3533;top:4791;width:4056;height:4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">
                    <v:stroke endarrow="block"/>
                  </v:shape>
                  <v:shape id="AutoShape 246" o:spid="_x0000_s1237"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">
                    <v:stroke endarrow="block"/>
                  </v:shape>
                  <v:shape id="AutoShape 247" o:spid="_x0000_s1238" type="#_x0000_t32" style="position:absolute;left:2712;top:5622;width:1;height:2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">
                    <v:stroke endarrow="block"/>
                  </v:shape>
                  <v:shape id="AutoShape 248" o:spid="_x0000_s1239" type="#_x0000_t32" style="position:absolute;left:2712;top:6220;width:1;height: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">
                    <v:stroke endarrow="block"/>
                  </v:shape>
                  <v:shape id="AutoShape 249" o:spid="_x0000_s1240"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">
                    <v:stroke endarrow="block"/>
                  </v:shape>
                  <v:shape id="AutoShape 250" o:spid="_x0000_s1241"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">
                    <v:stroke endarrow="block"/>
                  </v:shape>
                  <v:shape id="AutoShape 251" o:spid="_x0000_s1242"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">
                    <v:stroke endarrow="block"/>
                  </v:shape>
                  <v:shape id="AutoShape 252" o:spid="_x0000_s1243" type="#_x0000_t32" style="position:absolute;left:5148;top:6226;width:3;height:2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">
                    <v:stroke endarrow="block"/>
                  </v:shape>
                  <v:shape id="AutoShape 253" o:spid="_x0000_s1244"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">
                    <v:stroke endarrow="block"/>
                  </v:shape>
                  <v:shape id="AutoShape 254" o:spid="_x0000_s1245"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">
                    <v:stroke endarrow="block"/>
                  </v:shape>
                  <v:shape id="AutoShape 255" o:spid="_x0000_s1246" type="#_x0000_t32" style="position:absolute;left:5148;top:10260;width:3;height:2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">
                    <v:stroke endarrow="block"/>
                  </v:shape>
                  <v:shape id="AutoShape 256" o:spid="_x0000_s1247" type="#_x0000_t34" style="position:absolute;left:3464;top:10604;width:2031;height:13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" adj="967">
                    <v:stroke endarrow="block"/>
                  </v:shape>
                  <v:shape id="AutoShape 257" o:spid="_x0000_s124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">
                    <v:stroke endarrow="block"/>
                  </v:shape>
                  <v:shape id="AutoShape 258" o:spid="_x0000_s124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">
                    <v:stroke endarrow="block"/>
                  </v:shape>
                  <v:shape id="AutoShape 259" o:spid="_x0000_s125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">
                    <v:stroke endarrow="block"/>
                  </v:shape>
                  <v:shape id="AutoShape 260" o:spid="_x0000_s1251" type="#_x0000_t32" style="position:absolute;left:7596;top:10260;width:3;height: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">
                    <v:stroke endarrow="block"/>
                  </v:shape>
                  <v:shape id="AutoShape 261" o:spid="_x0000_s1252" type="#_x0000_t32" style="position:absolute;left:7595;top:10933;width:1;height:1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">
                    <v:stroke endarrow="block"/>
                  </v:shape>
                  <v:shape id="AutoShape 262" o:spid="_x0000_s1253"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">
                    <v:stroke endarrow="block"/>
                  </v:shape>
                  <v:shape id="AutoShape 263" o:spid="_x0000_s1254" type="#_x0000_t33" style="position:absolute;left:8414;top:10732;width:751;height:3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">
                    <v:stroke endarrow="block"/>
                  </v:shape>
                  <v:shape id="AutoShape 264" o:spid="_x0000_s1255" type="#_x0000_t32" style="position:absolute;left:9165;top:11459;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">
                    <v:stroke endarrow="block"/>
                  </v:shape>
                  <v:shape id="AutoShape 265" o:spid="_x0000_s1256" type="#_x0000_t34" style="position:absolute;left:6243;top:11211;width:237;height:6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" adj="10754">
                    <v:stroke endarrow="block"/>
                  </v:shape>
                  <v:shape id="AutoShape 266" o:spid="_x0000_s1257" type="#_x0000_t33" style="position:absolute;left:8497;top:5110;width:1025;height:3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">
                    <v:stroke endarrow="block"/>
                  </v:shape>
                  <v:shape id="AutoShape 267" o:spid="_x0000_s1258" type="#_x0000_t33" style="position:absolute;left:8691;top:6221;width:123;height:91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">
                    <v:stroke endarrow="block"/>
                  </v:shape>
                  <v:shape id="AutoShape 268" o:spid="_x0000_s1259" type="#_x0000_t32" style="position:absolute;left:10023;top:4992;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">
                    <v:stroke endarrow="block"/>
                  </v:shape>
                  <v:shape id="AutoShape 269" o:spid="_x0000_s1260"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">
                    <v:stroke endarrow="block"/>
                  </v:shape>
                  <v:shape id="AutoShape 270" o:spid="_x0000_s1261"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">
                    <v:stroke endarrow="block"/>
                  </v:shape>
                  <v:shape id="AutoShape 271" o:spid="_x0000_s1262"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">
                    <v:stroke endarrow="block"/>
                  </v:shape>
                  <v:shape id="AutoShape 272" o:spid="_x0000_s1263" type="#_x0000_t32" style="position:absolute;left:7600;top:11468;width:4;height:1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">
                    <v:stroke endarrow="block"/>
                  </v:shape>
                  <v:shape id="AutoShape 273" o:spid="_x0000_s1264" type="#_x0000_t32" style="position:absolute;left:7610;top:12018;width:2;height: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">
                    <v:stroke endarrow="block"/>
                  </v:shape>
                </v:group>
                <w10:anchorlock/>
              </v:group>
            </w:pict>
          </mc:Fallback>
        </mc:AlternateContent>
      </w:r>
    </w:p>
    <w:p w14:paraId="36701048" w14:textId="2DC64DF4"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5b</w:t>
      </w:r>
      <w:r w:rsidR="00030CBA" w:rsidRPr="00281C39">
        <w:t>*</w:t>
      </w:r>
      <w:r w:rsidRPr="00281C39">
        <w:t xml:space="preserve"> </w:t>
      </w:r>
    </w:p>
    <w:p w14:paraId="042D76D9"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non-locked gears PART 1</w:t>
      </w:r>
    </w:p>
    <w:p w14:paraId="5F350A65" w14:textId="77777777" w:rsidR="00B01C61" w:rsidRPr="00281C39" w:rsidRDefault="00B01C61" w:rsidP="00B01C61"/>
    <w:p w14:paraId="10DC9AF0" w14:textId="5B2FD984" w:rsidR="00B01C61" w:rsidRPr="00281C39" w:rsidRDefault="008A5BC6" w:rsidP="00B01C61">
      <w:pPr>
        <w:spacing w:line="240" w:lineRule="auto"/>
        <w:ind w:left="-142"/>
        <w:outlineLvl w:val="0"/>
      </w:pPr>
      <w:r w:rsidRPr="00281C39">
        <w:rPr>
          <w:noProof/>
        </w:rPr>
        <mc:AlternateContent>
          <mc:Choice Requires="wpc">
            <w:drawing>
              <wp:inline distT="0" distB="0" distL="0" distR="0" wp14:anchorId="6CED73E0" wp14:editId="601D32B9">
                <wp:extent cx="6120765" cy="6995795"/>
                <wp:effectExtent l="0" t="0" r="13335" b="5080"/>
                <wp:docPr id="193" name="Zeichenbereich 3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78" name="Group 276"/>
                        <wpg:cNvGrpSpPr>
                          <a:grpSpLocks/>
                        </wpg:cNvGrpSpPr>
                        <wpg:grpSpPr bwMode="auto">
                          <a:xfrm>
                            <a:off x="80601" y="84501"/>
                            <a:ext cx="6040164" cy="6911294"/>
                            <a:chOff x="1618" y="1584"/>
                            <a:chExt cx="9512" cy="10884"/>
                          </a:xfrm>
                        </wpg:grpSpPr>
                        <wps:wsp>
                          <wps:cNvPr id="79" name="Text Box 27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7FF6CA89"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0" name="Text Box 27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17930D4"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1" name="Text Box 27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14:paraId="5AAFD641" w14:textId="77777777" w:rsidR="004924DF" w:rsidRPr="00F61F4F" w:rsidRDefault="004924DF" w:rsidP="00B01C61">
                                <w:pPr>
                                  <w:ind w:right="-9"/>
                                  <w:jc w:val="center"/>
                                  <w:rPr>
                                    <w:rFonts w:ascii="Arial" w:hAnsi="Arial" w:cs="Arial"/>
                                    <w:sz w:val="16"/>
                                    <w:szCs w:val="16"/>
                                    <w:lang w:val="fr-CH"/>
                                  </w:rPr>
                                </w:pPr>
                                <w:r w:rsidRPr="00C4736F">
                                  <w:rPr>
                                    <w:rFonts w:ascii="Arial" w:hAnsi="Arial" w:cs="Arial"/>
                                    <w:sz w:val="16"/>
                                    <w:szCs w:val="16"/>
                                  </w:rPr>
                                  <w:t>Non-locked gear ratios (3.1.2.2.1.2.)</w:t>
                                </w:r>
                              </w:p>
                            </w:txbxContent>
                          </wps:txbx>
                          <wps:bodyPr rot="0" vert="horz" wrap="square" lIns="91440" tIns="45720" rIns="91440" bIns="45720" anchor="ctr" anchorCtr="0" upright="1">
                            <a:noAutofit/>
                          </wps:bodyPr>
                        </wps:wsp>
                        <wps:wsp>
                          <wps:cNvPr id="82" name="Text Box 28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7EC3D28A"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83" name="Text Box 28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3B338CC0"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4" name="Text Box 28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22CB5763"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DE429E8"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85" name="Text Box 28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643FC8B0" w14:textId="77777777" w:rsidR="004924DF" w:rsidRPr="00692FD6" w:rsidRDefault="004924DF"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E02F87A" w14:textId="77777777" w:rsidR="004924DF" w:rsidRPr="00692FD6"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86" name="Text Box 28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42981211"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Test criteria</w:t>
                                </w:r>
                              </w:p>
                              <w:p w14:paraId="5EF9E9CB"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348B05DC"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30 km/h</w:t>
                                </w:r>
                              </w:p>
                              <w:p w14:paraId="546C9F17"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40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66200AD9" w14:textId="77777777" w:rsidR="004924DF" w:rsidRPr="00D335BA" w:rsidRDefault="004924DF" w:rsidP="00B01C61">
                                <w:pPr>
                                  <w:pStyle w:val="NoSpacing"/>
                                  <w:spacing w:line="276" w:lineRule="auto"/>
                                  <w:jc w:val="center"/>
                                  <w:rPr>
                                    <w:rFonts w:ascii="Arial" w:hAnsi="Arial" w:cs="Arial"/>
                                    <w:sz w:val="16"/>
                                    <w:szCs w:val="16"/>
                                    <w:lang w:val="pt-BR"/>
                                  </w:rPr>
                                </w:pPr>
                                <w:r w:rsidRPr="00D57D8B">
                                  <w:rPr>
                                    <w:rFonts w:ascii="Times New Roman" w:hAnsi="Times New Roman"/>
                                    <w:i/>
                                    <w:iCs/>
                                    <w:sz w:val="20"/>
                                    <w:szCs w:val="20"/>
                                    <w:lang w:val="pt-BR"/>
                                  </w:rPr>
                                  <w:t>n</w:t>
                                </w:r>
                                <w:r w:rsidRPr="00D335BA">
                                  <w:rPr>
                                    <w:rFonts w:ascii="Arial" w:hAnsi="Arial" w:cs="Arial"/>
                                    <w:sz w:val="16"/>
                                    <w:szCs w:val="16"/>
                                    <w:vertAlign w:val="subscript"/>
                                    <w:lang w:val="pt-BR"/>
                                  </w:rPr>
                                  <w:t>BB’ i</w:t>
                                </w:r>
                                <w:r w:rsidRPr="00D335BA">
                                  <w:rPr>
                                    <w:rFonts w:ascii="Arial" w:hAnsi="Arial" w:cs="Arial"/>
                                    <w:sz w:val="16"/>
                                    <w:szCs w:val="16"/>
                                    <w:lang w:val="pt-BR"/>
                                  </w:rPr>
                                  <w:t xml:space="preserve"> ≤ </w:t>
                                </w:r>
                                <w:r w:rsidRPr="00D57D8B">
                                  <w:rPr>
                                    <w:rFonts w:ascii="Times New Roman" w:hAnsi="Times New Roman"/>
                                    <w:i/>
                                    <w:iCs/>
                                    <w:sz w:val="20"/>
                                    <w:szCs w:val="20"/>
                                    <w:lang w:val="pt-BR"/>
                                  </w:rPr>
                                  <w:t>n</w:t>
                                </w:r>
                                <w:r w:rsidRPr="00D335BA">
                                  <w:rPr>
                                    <w:rFonts w:ascii="Arial" w:hAnsi="Arial" w:cs="Arial"/>
                                    <w:sz w:val="16"/>
                                    <w:szCs w:val="16"/>
                                    <w:vertAlign w:val="subscript"/>
                                    <w:lang w:val="pt-BR"/>
                                  </w:rPr>
                                  <w:t>target BB’</w:t>
                                </w:r>
                              </w:p>
                              <w:p w14:paraId="764D0A55" w14:textId="77777777" w:rsidR="004924DF" w:rsidRPr="008E443C" w:rsidRDefault="004924DF" w:rsidP="00B01C61">
                                <w:pPr>
                                  <w:pStyle w:val="NoSpacing"/>
                                  <w:spacing w:line="276" w:lineRule="auto"/>
                                  <w:jc w:val="center"/>
                                  <w:rPr>
                                    <w:rFonts w:ascii="Arial" w:hAnsi="Arial" w:cs="Arial"/>
                                    <w:sz w:val="16"/>
                                    <w:szCs w:val="16"/>
                                    <w:lang w:val="pt-BR"/>
                                  </w:rPr>
                                </w:pPr>
                              </w:p>
                              <w:p w14:paraId="0492677A" w14:textId="77777777" w:rsidR="004924DF" w:rsidRPr="008E443C" w:rsidRDefault="004924DF" w:rsidP="00B01C61">
                                <w:pPr>
                                  <w:pStyle w:val="NoSpacing"/>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87" name="Text Box 28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156FE8FD" w14:textId="77777777" w:rsidR="004924DF" w:rsidRPr="00D929BA" w:rsidRDefault="004924DF" w:rsidP="00B01C61">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0149FFC4" w14:textId="77777777" w:rsidR="004924DF" w:rsidRPr="00D929BA" w:rsidRDefault="004924DF" w:rsidP="00B01C61">
                                <w:pPr>
                                  <w:pStyle w:val="NoSpacing"/>
                                  <w:spacing w:line="276" w:lineRule="auto"/>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0EE5AB1E" w14:textId="77777777" w:rsidR="004924DF" w:rsidRPr="00D929BA" w:rsidRDefault="004924DF"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n</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n</w:t>
                                </w:r>
                                <w:r w:rsidRPr="00D929BA">
                                  <w:rPr>
                                    <w:rFonts w:ascii="Arial" w:hAnsi="Arial" w:cs="Arial"/>
                                    <w:iCs/>
                                    <w:sz w:val="16"/>
                                    <w:szCs w:val="16"/>
                                    <w:vertAlign w:val="subscript"/>
                                  </w:rPr>
                                  <w:t>target BB’</w:t>
                                </w:r>
                              </w:p>
                              <w:p w14:paraId="1BE2581F" w14:textId="77777777" w:rsidR="004924DF" w:rsidRPr="00D929BA" w:rsidRDefault="004924DF"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555B6168" w14:textId="77777777" w:rsidR="004924DF" w:rsidRPr="00D929BA"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88" name="Text Box 28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0B5882FB" w14:textId="77777777" w:rsidR="004924DF" w:rsidRPr="00D335BA" w:rsidRDefault="004924DF" w:rsidP="00B01C61">
                                <w:pPr>
                                  <w:pStyle w:val="NoSpacing"/>
                                  <w:spacing w:line="276" w:lineRule="auto"/>
                                  <w:jc w:val="center"/>
                                  <w:rPr>
                                    <w:rFonts w:ascii="Arial" w:hAnsi="Arial" w:cs="Arial"/>
                                    <w:sz w:val="16"/>
                                    <w:szCs w:val="16"/>
                                  </w:rPr>
                                </w:pPr>
                                <w:r w:rsidRPr="00D335BA">
                                  <w:rPr>
                                    <w:rFonts w:ascii="Arial" w:hAnsi="Arial" w:cs="Arial"/>
                                    <w:sz w:val="16"/>
                                    <w:szCs w:val="16"/>
                                  </w:rPr>
                                  <w:t>Test criteria</w:t>
                                </w:r>
                              </w:p>
                              <w:p w14:paraId="5DA59C57" w14:textId="77777777" w:rsidR="004924DF" w:rsidRPr="00D335BA" w:rsidRDefault="004924DF" w:rsidP="00B01C61">
                                <w:pPr>
                                  <w:pStyle w:val="NoSpacing"/>
                                  <w:spacing w:line="276" w:lineRule="auto"/>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356BA88C" w14:textId="77777777" w:rsidR="004924DF" w:rsidRPr="00D335BA" w:rsidRDefault="004924DF" w:rsidP="00B01C61">
                                <w:pPr>
                                  <w:pStyle w:val="NoSpacing"/>
                                  <w:spacing w:line="276" w:lineRule="auto"/>
                                  <w:jc w:val="center"/>
                                  <w:rPr>
                                    <w:rFonts w:ascii="Arial" w:hAnsi="Arial" w:cs="Arial"/>
                                    <w:sz w:val="16"/>
                                    <w:szCs w:val="16"/>
                                  </w:rPr>
                                </w:pPr>
                                <w:r w:rsidRPr="00D335BA">
                                  <w:rPr>
                                    <w:rFonts w:ascii="Times New Roman" w:hAnsi="Times New Roman"/>
                                    <w:i/>
                                    <w:iCs/>
                                    <w:sz w:val="20"/>
                                    <w:szCs w:val="20"/>
                                  </w:rPr>
                                  <w:t>n</w:t>
                                </w:r>
                                <w:r w:rsidRPr="00D335BA">
                                  <w:rPr>
                                    <w:rFonts w:ascii="Arial" w:hAnsi="Arial" w:cs="Arial"/>
                                    <w:sz w:val="16"/>
                                    <w:szCs w:val="16"/>
                                    <w:vertAlign w:val="subscript"/>
                                  </w:rPr>
                                  <w:t>BB’</w:t>
                                </w:r>
                                <w:r w:rsidRPr="00D335BA">
                                  <w:rPr>
                                    <w:rFonts w:ascii="Arial" w:hAnsi="Arial" w:cs="Arial"/>
                                    <w:sz w:val="16"/>
                                    <w:szCs w:val="16"/>
                                  </w:rPr>
                                  <w:t xml:space="preserve"> = </w:t>
                                </w:r>
                                <w:r w:rsidRPr="00D335BA">
                                  <w:rPr>
                                    <w:rFonts w:ascii="Times New Roman" w:hAnsi="Times New Roman"/>
                                    <w:i/>
                                    <w:iCs/>
                                    <w:sz w:val="20"/>
                                    <w:szCs w:val="20"/>
                                  </w:rPr>
                                  <w:t>n</w:t>
                                </w:r>
                                <w:r w:rsidRPr="00D335BA">
                                  <w:rPr>
                                    <w:rFonts w:ascii="Arial" w:hAnsi="Arial" w:cs="Arial"/>
                                    <w:sz w:val="16"/>
                                    <w:szCs w:val="16"/>
                                    <w:vertAlign w:val="subscript"/>
                                  </w:rPr>
                                  <w:t>target BB’</w:t>
                                </w:r>
                              </w:p>
                              <w:p w14:paraId="7E2DCEC2"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3E61E8C1"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4D2B0CC1" w14:textId="77777777" w:rsidR="004924DF" w:rsidRPr="00D335BA" w:rsidRDefault="004924DF" w:rsidP="00B01C61">
                                <w:pPr>
                                  <w:pStyle w:val="NoSpacing"/>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89" name="Text Box 287"/>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7E950733" w14:textId="77777777" w:rsidR="004924DF" w:rsidRPr="00200CAC" w:rsidRDefault="004924DF" w:rsidP="00B01C61">
                                <w:pPr>
                                  <w:pStyle w:val="NoSpacing"/>
                                  <w:spacing w:line="276" w:lineRule="auto"/>
                                  <w:jc w:val="center"/>
                                  <w:rPr>
                                    <w:rFonts w:ascii="Arial" w:hAnsi="Arial" w:cs="Arial"/>
                                    <w:sz w:val="16"/>
                                    <w:szCs w:val="16"/>
                                    <w:lang w:val="en-US"/>
                                  </w:rPr>
                                </w:pPr>
                                <w:r w:rsidRPr="00200CAC">
                                  <w:rPr>
                                    <w:rFonts w:ascii="Arial" w:hAnsi="Arial" w:cs="Arial"/>
                                    <w:sz w:val="16"/>
                                    <w:szCs w:val="16"/>
                                    <w:lang w:val="en-US"/>
                                  </w:rPr>
                                  <w:t>Test criteria</w:t>
                                </w:r>
                              </w:p>
                              <w:p w14:paraId="36421E1F" w14:textId="77777777" w:rsidR="004924DF" w:rsidRPr="00200CAC" w:rsidRDefault="004924DF" w:rsidP="00B01C61">
                                <w:pPr>
                                  <w:pStyle w:val="NoSpacing"/>
                                  <w:spacing w:line="276" w:lineRule="auto"/>
                                  <w:jc w:val="center"/>
                                  <w:rPr>
                                    <w:rFonts w:ascii="Arial" w:hAnsi="Arial" w:cs="Arial"/>
                                    <w:sz w:val="16"/>
                                    <w:szCs w:val="16"/>
                                    <w:lang w:val="en-US"/>
                                  </w:rPr>
                                </w:pPr>
                                <w:r w:rsidRPr="00200CAC">
                                  <w:rPr>
                                    <w:rFonts w:ascii="Arial" w:hAnsi="Arial" w:cs="Arial"/>
                                    <w:sz w:val="16"/>
                                    <w:szCs w:val="16"/>
                                    <w:lang w:val="en-US"/>
                                  </w:rPr>
                                  <w:t>(3.1.2.2.1.2. e)</w:t>
                                </w:r>
                              </w:p>
                              <w:p w14:paraId="218A6900" w14:textId="77777777" w:rsidR="004924DF" w:rsidRPr="00200CAC" w:rsidRDefault="004924DF" w:rsidP="00B01C61">
                                <w:pPr>
                                  <w:pStyle w:val="NoSpacing"/>
                                  <w:spacing w:line="276" w:lineRule="auto"/>
                                  <w:jc w:val="center"/>
                                  <w:rPr>
                                    <w:rFonts w:ascii="Arial" w:hAnsi="Arial" w:cs="Arial"/>
                                    <w:sz w:val="16"/>
                                    <w:szCs w:val="16"/>
                                    <w:lang w:val="en-US"/>
                                  </w:rPr>
                                </w:pPr>
                                <w:r w:rsidRPr="00200CAC">
                                  <w:rPr>
                                    <w:rFonts w:ascii="Times New Roman" w:hAnsi="Times New Roman"/>
                                    <w:i/>
                                    <w:iCs/>
                                    <w:sz w:val="20"/>
                                    <w:szCs w:val="20"/>
                                    <w:lang w:val="en-US"/>
                                  </w:rPr>
                                  <w:t>v</w:t>
                                </w:r>
                                <w:r w:rsidRPr="00200CAC">
                                  <w:rPr>
                                    <w:rFonts w:ascii="Arial" w:hAnsi="Arial" w:cs="Arial"/>
                                    <w:sz w:val="16"/>
                                    <w:szCs w:val="16"/>
                                    <w:vertAlign w:val="subscript"/>
                                    <w:lang w:val="en-US"/>
                                  </w:rPr>
                                  <w:t>BB’</w:t>
                                </w:r>
                                <w:r w:rsidRPr="00200CAC">
                                  <w:rPr>
                                    <w:rFonts w:ascii="Arial" w:hAnsi="Arial" w:cs="Arial"/>
                                    <w:sz w:val="16"/>
                                    <w:szCs w:val="16"/>
                                    <w:lang w:val="en-US"/>
                                  </w:rPr>
                                  <w:t xml:space="preserve"> = </w:t>
                                </w:r>
                                <w:r w:rsidRPr="00200CAC">
                                  <w:rPr>
                                    <w:rFonts w:ascii="Times New Roman" w:hAnsi="Times New Roman"/>
                                    <w:i/>
                                    <w:iCs/>
                                    <w:sz w:val="20"/>
                                    <w:szCs w:val="20"/>
                                    <w:lang w:val="en-US"/>
                                  </w:rPr>
                                  <w:t>v</w:t>
                                </w:r>
                                <w:r w:rsidRPr="00200CAC">
                                  <w:rPr>
                                    <w:rFonts w:ascii="Arial" w:hAnsi="Arial" w:cs="Arial"/>
                                    <w:sz w:val="16"/>
                                    <w:szCs w:val="16"/>
                                    <w:vertAlign w:val="subscript"/>
                                    <w:lang w:val="en-US"/>
                                  </w:rPr>
                                  <w:t xml:space="preserve">target BB’ </w:t>
                                </w:r>
                                <w:r w:rsidRPr="00200CAC">
                                  <w:rPr>
                                    <w:rFonts w:ascii="Arial" w:hAnsi="Arial" w:cs="Arial"/>
                                    <w:sz w:val="16"/>
                                    <w:szCs w:val="16"/>
                                    <w:lang w:val="en-US"/>
                                  </w:rPr>
                                  <w:t>+ 5km/h</w:t>
                                </w:r>
                              </w:p>
                              <w:p w14:paraId="55EAE164" w14:textId="77777777" w:rsidR="004924DF" w:rsidRPr="00E46A0D" w:rsidRDefault="004924DF" w:rsidP="00B01C61">
                                <w:pPr>
                                  <w:pStyle w:val="NoSpacing"/>
                                  <w:spacing w:line="276" w:lineRule="auto"/>
                                  <w:jc w:val="center"/>
                                  <w:rPr>
                                    <w:rFonts w:ascii="Arial" w:hAnsi="Arial" w:cs="Arial"/>
                                    <w:sz w:val="16"/>
                                    <w:szCs w:val="16"/>
                                  </w:rPr>
                                </w:pPr>
                                <w:r w:rsidRPr="00E46A0D">
                                  <w:rPr>
                                    <w:rFonts w:ascii="Times New Roman" w:hAnsi="Times New Roman"/>
                                    <w:i/>
                                    <w:iCs/>
                                    <w:sz w:val="20"/>
                                    <w:szCs w:val="20"/>
                                  </w:rPr>
                                  <w:t>n</w:t>
                                </w:r>
                                <w:r w:rsidRPr="00E46A0D">
                                  <w:rPr>
                                    <w:rFonts w:ascii="Arial" w:hAnsi="Arial" w:cs="Arial"/>
                                    <w:sz w:val="16"/>
                                    <w:szCs w:val="16"/>
                                    <w:vertAlign w:val="subscript"/>
                                  </w:rPr>
                                  <w:t xml:space="preserve">BB’ </w:t>
                                </w:r>
                                <w:r w:rsidRPr="00E46A0D">
                                  <w:rPr>
                                    <w:rFonts w:ascii="Arial" w:hAnsi="Arial" w:cs="Arial"/>
                                    <w:sz w:val="16"/>
                                    <w:szCs w:val="16"/>
                                  </w:rPr>
                                  <w:t xml:space="preserve"> closest to</w:t>
                                </w:r>
                              </w:p>
                              <w:p w14:paraId="2ED5A29B" w14:textId="77777777" w:rsidR="004924DF" w:rsidRPr="00E46A0D" w:rsidRDefault="004924DF" w:rsidP="00B01C61">
                                <w:pPr>
                                  <w:pStyle w:val="NoSpacing"/>
                                  <w:spacing w:line="276" w:lineRule="auto"/>
                                  <w:jc w:val="center"/>
                                  <w:rPr>
                                    <w:rFonts w:ascii="Arial" w:hAnsi="Arial" w:cs="Arial"/>
                                    <w:sz w:val="16"/>
                                    <w:szCs w:val="16"/>
                                  </w:rPr>
                                </w:pPr>
                                <w:r w:rsidRPr="00E46A0D">
                                  <w:rPr>
                                    <w:rFonts w:ascii="Times New Roman" w:hAnsi="Times New Roman"/>
                                    <w:i/>
                                    <w:iCs/>
                                    <w:sz w:val="20"/>
                                    <w:szCs w:val="20"/>
                                  </w:rPr>
                                  <w:t>n</w:t>
                                </w:r>
                                <w:r w:rsidRPr="00E46A0D">
                                  <w:rPr>
                                    <w:rFonts w:ascii="Arial" w:hAnsi="Arial" w:cs="Arial"/>
                                    <w:sz w:val="16"/>
                                    <w:szCs w:val="16"/>
                                    <w:vertAlign w:val="subscript"/>
                                  </w:rPr>
                                  <w:t>target BB’</w:t>
                                </w:r>
                              </w:p>
                              <w:p w14:paraId="54CBCFA7" w14:textId="77777777" w:rsidR="004924DF" w:rsidRPr="008C6482"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90" name="Text Box 28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132C3D37"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23350FD2"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91" name="Text Box 289"/>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0A4AF744" w14:textId="77777777" w:rsidR="004924DF" w:rsidRPr="00DA25A7" w:rsidRDefault="004924DF"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78FCAB17"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92" name="Text Box 290"/>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7CC042AE" w14:textId="77777777" w:rsidR="004924DF" w:rsidRPr="00E46A0D" w:rsidRDefault="004924DF" w:rsidP="00B01C61">
                                <w:pPr>
                                  <w:pStyle w:val="NoSpacing"/>
                                  <w:spacing w:line="360" w:lineRule="auto"/>
                                  <w:jc w:val="center"/>
                                  <w:rPr>
                                    <w:rFonts w:ascii="Arial" w:hAnsi="Arial" w:cs="Arial"/>
                                    <w:iCs/>
                                    <w:sz w:val="16"/>
                                    <w:szCs w:val="16"/>
                                  </w:rPr>
                                </w:pPr>
                                <w:r w:rsidRPr="00E46A0D">
                                  <w:rPr>
                                    <w:rFonts w:ascii="Times New Roman" w:hAnsi="Times New Roman"/>
                                    <w:i/>
                                    <w:iCs/>
                                    <w:sz w:val="20"/>
                                    <w:szCs w:val="20"/>
                                  </w:rPr>
                                  <w:t>L</w:t>
                                </w:r>
                                <w:r w:rsidRPr="00E46A0D">
                                  <w:rPr>
                                    <w:rFonts w:ascii="Arial" w:hAnsi="Arial" w:cs="Arial"/>
                                    <w:iCs/>
                                    <w:sz w:val="16"/>
                                    <w:szCs w:val="16"/>
                                    <w:vertAlign w:val="subscript"/>
                                  </w:rPr>
                                  <w:t>urban</w:t>
                                </w:r>
                                <w:r w:rsidRPr="00E46A0D">
                                  <w:rPr>
                                    <w:rFonts w:ascii="Arial" w:hAnsi="Arial" w:cs="Arial"/>
                                    <w:iCs/>
                                    <w:sz w:val="16"/>
                                    <w:szCs w:val="16"/>
                                  </w:rPr>
                                  <w:t xml:space="preserve"> for </w:t>
                                </w:r>
                                <w:r w:rsidRPr="00E46A0D">
                                  <w:rPr>
                                    <w:rFonts w:ascii="Times New Roman" w:hAnsi="Times New Roman"/>
                                    <w:i/>
                                    <w:iCs/>
                                    <w:sz w:val="20"/>
                                    <w:szCs w:val="20"/>
                                  </w:rPr>
                                  <w:t>n</w:t>
                                </w:r>
                                <w:r w:rsidRPr="00E46A0D">
                                  <w:rPr>
                                    <w:rFonts w:ascii="Arial" w:hAnsi="Arial" w:cs="Arial"/>
                                    <w:iCs/>
                                    <w:sz w:val="16"/>
                                    <w:szCs w:val="16"/>
                                    <w:vertAlign w:val="subscript"/>
                                  </w:rPr>
                                  <w:t>BB’ i</w:t>
                                </w:r>
                              </w:p>
                              <w:p w14:paraId="76CAF79B" w14:textId="77777777" w:rsidR="004924DF" w:rsidRPr="00E46A0D" w:rsidRDefault="004924DF" w:rsidP="00B01C61">
                                <w:pPr>
                                  <w:pStyle w:val="NoSpacing"/>
                                  <w:spacing w:line="360" w:lineRule="auto"/>
                                  <w:jc w:val="center"/>
                                  <w:rPr>
                                    <w:rFonts w:ascii="Arial" w:hAnsi="Arial" w:cs="Arial"/>
                                    <w:iCs/>
                                    <w:sz w:val="16"/>
                                    <w:szCs w:val="16"/>
                                  </w:rPr>
                                </w:pPr>
                                <w:r w:rsidRPr="00E46A0D">
                                  <w:rPr>
                                    <w:rFonts w:ascii="Arial" w:hAnsi="Arial" w:cs="Arial"/>
                                    <w:iCs/>
                                    <w:sz w:val="16"/>
                                    <w:szCs w:val="16"/>
                                  </w:rPr>
                                  <w:t>closest to but</w:t>
                                </w:r>
                              </w:p>
                              <w:p w14:paraId="6389F2D0" w14:textId="77777777" w:rsidR="004924DF" w:rsidRPr="00E46A0D" w:rsidRDefault="004924DF" w:rsidP="00B01C61">
                                <w:pPr>
                                  <w:pStyle w:val="NoSpacing"/>
                                  <w:spacing w:line="360" w:lineRule="auto"/>
                                  <w:jc w:val="center"/>
                                  <w:rPr>
                                    <w:rFonts w:ascii="Arial" w:hAnsi="Arial" w:cs="Arial"/>
                                    <w:iCs/>
                                    <w:sz w:val="16"/>
                                    <w:szCs w:val="16"/>
                                  </w:rPr>
                                </w:pPr>
                                <w:r w:rsidRPr="00E46A0D">
                                  <w:rPr>
                                    <w:rFonts w:ascii="Arial" w:hAnsi="Arial" w:cs="Arial"/>
                                    <w:iCs/>
                                    <w:sz w:val="16"/>
                                    <w:szCs w:val="16"/>
                                  </w:rPr>
                                  <w:t xml:space="preserve">≤ </w:t>
                                </w:r>
                                <w:r w:rsidRPr="00E46A0D">
                                  <w:rPr>
                                    <w:rFonts w:ascii="Times New Roman" w:hAnsi="Times New Roman"/>
                                    <w:i/>
                                    <w:iCs/>
                                    <w:sz w:val="20"/>
                                    <w:szCs w:val="20"/>
                                  </w:rPr>
                                  <w:t>n</w:t>
                                </w:r>
                                <w:r w:rsidRPr="00E46A0D">
                                  <w:rPr>
                                    <w:rFonts w:ascii="Arial" w:hAnsi="Arial" w:cs="Arial"/>
                                    <w:iCs/>
                                    <w:sz w:val="16"/>
                                    <w:szCs w:val="16"/>
                                    <w:vertAlign w:val="subscript"/>
                                  </w:rPr>
                                  <w:t xml:space="preserve">target BB’ </w:t>
                                </w:r>
                                <w:r w:rsidRPr="00E46A0D">
                                  <w:rPr>
                                    <w:rFonts w:ascii="Arial" w:hAnsi="Arial" w:cs="Arial"/>
                                    <w:iCs/>
                                    <w:sz w:val="16"/>
                                    <w:szCs w:val="16"/>
                                  </w:rPr>
                                  <w:t>for i=1,2</w:t>
                                </w:r>
                              </w:p>
                              <w:p w14:paraId="3E34F8FE" w14:textId="77777777" w:rsidR="004924DF" w:rsidRPr="00E46A0D" w:rsidRDefault="004924DF" w:rsidP="00B01C61">
                                <w:pPr>
                                  <w:pStyle w:val="NoSpacing"/>
                                  <w:spacing w:line="360" w:lineRule="auto"/>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1141038A" w14:textId="77777777" w:rsidR="004924DF" w:rsidRPr="00E46A0D" w:rsidRDefault="004924DF" w:rsidP="00B01C61">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93" name="Text Box 291"/>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344B7A91"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4EA9E205" w14:textId="77777777" w:rsidR="004924DF" w:rsidRDefault="004924DF" w:rsidP="00B01C61">
                                <w:pPr>
                                  <w:pStyle w:val="NoSpacing"/>
                                  <w:spacing w:line="360" w:lineRule="auto"/>
                                  <w:jc w:val="center"/>
                                  <w:rPr>
                                    <w:rFonts w:ascii="Arial" w:hAnsi="Arial" w:cs="Arial"/>
                                    <w:sz w:val="16"/>
                                    <w:szCs w:val="16"/>
                                  </w:rPr>
                                </w:pPr>
                              </w:p>
                              <w:p w14:paraId="6650AF62" w14:textId="77777777" w:rsidR="004924DF" w:rsidRPr="00C37ADA" w:rsidRDefault="004924DF" w:rsidP="00B01C61">
                                <w:pPr>
                                  <w:pStyle w:val="NoSpacing"/>
                                  <w:spacing w:line="360" w:lineRule="auto"/>
                                  <w:jc w:val="center"/>
                                  <w:rPr>
                                    <w:rFonts w:ascii="Arial" w:hAnsi="Arial" w:cs="Arial"/>
                                    <w:sz w:val="16"/>
                                    <w:szCs w:val="16"/>
                                  </w:rPr>
                                </w:pPr>
                              </w:p>
                              <w:p w14:paraId="40652D13"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94" name="Text Box 292"/>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19962254"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1</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1</w:t>
                                </w:r>
                              </w:p>
                              <w:p w14:paraId="2FAF9ED3"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2</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2</w:t>
                                </w:r>
                              </w:p>
                              <w:p w14:paraId="7F6CC1DD" w14:textId="77777777" w:rsidR="004924DF" w:rsidRPr="00E46A0D" w:rsidRDefault="004924DF" w:rsidP="00B01C61">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0A564ADA" w14:textId="77777777" w:rsidR="004924DF" w:rsidRPr="00E46A0D" w:rsidRDefault="004924DF" w:rsidP="00B01C61">
                                <w:pPr>
                                  <w:jc w:val="center"/>
                                  <w:rPr>
                                    <w:rFonts w:ascii="Arial" w:hAnsi="Arial" w:cs="Arial"/>
                                    <w:sz w:val="16"/>
                                    <w:szCs w:val="16"/>
                                  </w:rPr>
                                </w:pPr>
                              </w:p>
                            </w:txbxContent>
                          </wps:txbx>
                          <wps:bodyPr rot="0" vert="horz" wrap="square" lIns="91440" tIns="45720" rIns="91440" bIns="45720" anchor="t" anchorCtr="0" upright="1">
                            <a:noAutofit/>
                          </wps:bodyPr>
                        </wps:wsp>
                        <wps:wsp>
                          <wps:cNvPr id="95" name="Text Box 293"/>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3F1A569B" w14:textId="77777777" w:rsidR="004924DF" w:rsidRPr="00A4615F" w:rsidRDefault="004924DF" w:rsidP="00B01C61">
                                <w:pPr>
                                  <w:pStyle w:val="NoSpacing"/>
                                  <w:spacing w:line="360" w:lineRule="auto"/>
                                  <w:jc w:val="center"/>
                                  <w:rPr>
                                    <w:rFonts w:ascii="Arial" w:hAnsi="Arial" w:cs="Arial"/>
                                    <w:sz w:val="16"/>
                                    <w:szCs w:val="16"/>
                                  </w:rPr>
                                </w:pPr>
                                <w:r w:rsidRPr="00A4615F">
                                  <w:rPr>
                                    <w:rFonts w:ascii="Times New Roman" w:hAnsi="Times New Roman"/>
                                    <w:i/>
                                    <w:iCs/>
                                    <w:sz w:val="20"/>
                                    <w:szCs w:val="20"/>
                                  </w:rPr>
                                  <w:t>L</w:t>
                                </w:r>
                                <w:r w:rsidRPr="00A4615F">
                                  <w:rPr>
                                    <w:rFonts w:ascii="Arial" w:hAnsi="Arial" w:cs="Arial"/>
                                    <w:sz w:val="16"/>
                                    <w:szCs w:val="16"/>
                                    <w:vertAlign w:val="subscript"/>
                                  </w:rPr>
                                  <w:t>urban</w:t>
                                </w:r>
                              </w:p>
                              <w:p w14:paraId="7079469B" w14:textId="77777777" w:rsidR="004924DF" w:rsidRPr="00A4615F" w:rsidRDefault="004924DF" w:rsidP="00B01C61">
                                <w:pPr>
                                  <w:pStyle w:val="NoSpacing"/>
                                  <w:spacing w:line="360" w:lineRule="auto"/>
                                  <w:jc w:val="center"/>
                                  <w:rPr>
                                    <w:rFonts w:ascii="Arial" w:hAnsi="Arial" w:cs="Arial"/>
                                    <w:iCs/>
                                    <w:sz w:val="16"/>
                                    <w:szCs w:val="16"/>
                                  </w:rPr>
                                </w:pPr>
                                <w:r w:rsidRPr="00A4615F">
                                  <w:rPr>
                                    <w:rFonts w:ascii="Arial" w:hAnsi="Arial" w:cs="Arial"/>
                                    <w:iCs/>
                                    <w:sz w:val="16"/>
                                    <w:szCs w:val="16"/>
                                  </w:rPr>
                                  <w:t xml:space="preserve">for </w:t>
                                </w:r>
                                <w:r w:rsidRPr="00A4615F">
                                  <w:rPr>
                                    <w:rFonts w:ascii="Times New Roman" w:hAnsi="Times New Roman"/>
                                    <w:i/>
                                    <w:iCs/>
                                    <w:sz w:val="20"/>
                                    <w:szCs w:val="20"/>
                                  </w:rPr>
                                  <w:t>n</w:t>
                                </w:r>
                                <w:r w:rsidRPr="00A4615F">
                                  <w:rPr>
                                    <w:rFonts w:ascii="Arial" w:hAnsi="Arial" w:cs="Arial"/>
                                    <w:iCs/>
                                    <w:sz w:val="16"/>
                                    <w:szCs w:val="16"/>
                                    <w:vertAlign w:val="subscript"/>
                                  </w:rPr>
                                  <w:t xml:space="preserve">BB’   </w:t>
                                </w:r>
                                <w:r w:rsidRPr="00A4615F">
                                  <w:rPr>
                                    <w:rFonts w:ascii="Arial" w:hAnsi="Arial" w:cs="Arial"/>
                                    <w:iCs/>
                                    <w:sz w:val="16"/>
                                    <w:szCs w:val="16"/>
                                  </w:rPr>
                                  <w:t>closest to</w:t>
                                </w:r>
                              </w:p>
                              <w:p w14:paraId="7796A164" w14:textId="77777777" w:rsidR="004924DF" w:rsidRPr="00A4615F" w:rsidRDefault="004924DF" w:rsidP="00B01C61">
                                <w:pPr>
                                  <w:pStyle w:val="NoSpacing"/>
                                  <w:spacing w:line="360" w:lineRule="auto"/>
                                  <w:jc w:val="center"/>
                                  <w:rPr>
                                    <w:rFonts w:ascii="Arial" w:hAnsi="Arial" w:cs="Arial"/>
                                    <w:iCs/>
                                    <w:sz w:val="16"/>
                                    <w:szCs w:val="16"/>
                                  </w:rPr>
                                </w:pPr>
                                <w:r w:rsidRPr="00A4615F">
                                  <w:rPr>
                                    <w:rFonts w:ascii="Times New Roman" w:hAnsi="Times New Roman"/>
                                    <w:i/>
                                    <w:iCs/>
                                    <w:sz w:val="20"/>
                                    <w:szCs w:val="20"/>
                                  </w:rPr>
                                  <w:t>n</w:t>
                                </w:r>
                                <w:r w:rsidRPr="00A4615F">
                                  <w:rPr>
                                    <w:rFonts w:ascii="Arial" w:hAnsi="Arial" w:cs="Arial"/>
                                    <w:iCs/>
                                    <w:sz w:val="16"/>
                                    <w:szCs w:val="16"/>
                                    <w:vertAlign w:val="subscript"/>
                                  </w:rPr>
                                  <w:t>target BB’</w:t>
                                </w:r>
                              </w:p>
                              <w:p w14:paraId="68BA678C" w14:textId="77777777" w:rsidR="004924DF" w:rsidRPr="00A4615F" w:rsidRDefault="004924DF" w:rsidP="00B01C61">
                                <w:pPr>
                                  <w:spacing w:line="360" w:lineRule="auto"/>
                                  <w:jc w:val="center"/>
                                  <w:rPr>
                                    <w:rFonts w:ascii="Arial" w:hAnsi="Arial" w:cs="Arial"/>
                                    <w:iCs/>
                                    <w:sz w:val="16"/>
                                    <w:szCs w:val="16"/>
                                  </w:rPr>
                                </w:pPr>
                                <w:r w:rsidRPr="00A4615F">
                                  <w:rPr>
                                    <w:rFonts w:ascii="Arial" w:hAnsi="Arial" w:cs="Arial"/>
                                    <w:iCs/>
                                    <w:sz w:val="16"/>
                                    <w:szCs w:val="16"/>
                                  </w:rPr>
                                  <w:t>(</w:t>
                                </w:r>
                                <w:r>
                                  <w:rPr>
                                    <w:rFonts w:ascii="Arial" w:hAnsi="Arial" w:cs="Arial"/>
                                    <w:iCs/>
                                    <w:sz w:val="16"/>
                                    <w:szCs w:val="16"/>
                                  </w:rPr>
                                  <w:t>3.1.3.</w:t>
                                </w:r>
                                <w:r w:rsidRPr="00A4615F">
                                  <w:rPr>
                                    <w:rFonts w:ascii="Arial" w:hAnsi="Arial" w:cs="Arial"/>
                                    <w:iCs/>
                                    <w:sz w:val="16"/>
                                    <w:szCs w:val="16"/>
                                  </w:rPr>
                                  <w:t>)</w:t>
                                </w:r>
                              </w:p>
                              <w:p w14:paraId="52234731" w14:textId="77777777" w:rsidR="004924DF" w:rsidRPr="00A4615F" w:rsidRDefault="004924DF" w:rsidP="00B01C61">
                                <w:pPr>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57" name="Text Box 294"/>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7297147B"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8F9A660"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58" name="Text Box 295"/>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5161845D"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251FC02C"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59" name="Text Box 296"/>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2A799FC8"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Two test</w:t>
                                </w:r>
                              </w:p>
                              <w:p w14:paraId="16F3969F"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60" name="Text Box 297"/>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2B54E4F3"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72E0121F"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61" name="Text Box 298"/>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17F68B54"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Yes</w:t>
                                </w:r>
                              </w:p>
                            </w:txbxContent>
                          </wps:txbx>
                          <wps:bodyPr rot="0" vert="horz" wrap="square" lIns="91440" tIns="45720" rIns="91440" bIns="45720" anchor="t" anchorCtr="0" upright="1">
                            <a:noAutofit/>
                          </wps:bodyPr>
                        </wps:wsp>
                        <wps:wsp>
                          <wps:cNvPr id="262" name="Text Box 299"/>
                          <wps:cNvSpPr txBox="1">
                            <a:spLocks noChangeArrowheads="1"/>
                          </wps:cNvSpPr>
                          <wps:spPr bwMode="auto">
                            <a:xfrm>
                              <a:off x="5559" y="5760"/>
                              <a:ext cx="1637" cy="403"/>
                            </a:xfrm>
                            <a:prstGeom prst="rect">
                              <a:avLst/>
                            </a:prstGeom>
                            <a:solidFill>
                              <a:srgbClr val="FFFFFF"/>
                            </a:solidFill>
                            <a:ln w="9525">
                              <a:solidFill>
                                <a:srgbClr val="000000"/>
                              </a:solidFill>
                              <a:miter lim="800000"/>
                              <a:headEnd/>
                              <a:tailEnd/>
                            </a:ln>
                          </wps:spPr>
                          <wps:txbx>
                            <w:txbxContent>
                              <w:p w14:paraId="40059774" w14:textId="77777777" w:rsidR="004924DF" w:rsidRPr="00F82FE2" w:rsidRDefault="004924DF" w:rsidP="00B01C61">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(3.1.2.2.1.2. c)</w:t>
                                </w:r>
                              </w:p>
                              <w:p w14:paraId="319008AB" w14:textId="77777777" w:rsidR="004924DF" w:rsidRPr="00F82FE2"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63" name="Text Box 300"/>
                          <wps:cNvSpPr txBox="1">
                            <a:spLocks noChangeArrowheads="1"/>
                          </wps:cNvSpPr>
                          <wps:spPr bwMode="auto">
                            <a:xfrm>
                              <a:off x="3976" y="10919"/>
                              <a:ext cx="2341" cy="342"/>
                            </a:xfrm>
                            <a:prstGeom prst="rect">
                              <a:avLst/>
                            </a:prstGeom>
                            <a:solidFill>
                              <a:srgbClr val="FFFFFF"/>
                            </a:solidFill>
                            <a:ln w="9525">
                              <a:solidFill>
                                <a:srgbClr val="000000"/>
                              </a:solidFill>
                              <a:miter lim="800000"/>
                              <a:headEnd/>
                              <a:tailEnd/>
                            </a:ln>
                          </wps:spPr>
                          <wps:txbx>
                            <w:txbxContent>
                              <w:p w14:paraId="66A9E5D4" w14:textId="77777777" w:rsidR="004924DF" w:rsidRPr="0000065E" w:rsidRDefault="004924DF"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wps:txbx>
                          <wps:bodyPr rot="0" vert="horz" wrap="square" lIns="91440" tIns="45720" rIns="91440" bIns="45720" anchor="t" anchorCtr="0" upright="1">
                            <a:noAutofit/>
                          </wps:bodyPr>
                        </wps:wsp>
                        <wps:wsp>
                          <wps:cNvPr id="264" name="AutoShape 301"/>
                          <wps:cNvCnPr>
                            <a:cxnSpLocks noChangeShapeType="1"/>
                            <a:stCxn id="80" idx="2"/>
                            <a:endCxn id="83" idx="0"/>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AutoShape 302"/>
                          <wps:cNvCnPr>
                            <a:cxnSpLocks noChangeShapeType="1"/>
                            <a:stCxn id="83" idx="2"/>
                            <a:endCxn id="79" idx="0"/>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AutoShape 303"/>
                          <wps:cNvCnPr>
                            <a:cxnSpLocks noChangeShapeType="1"/>
                            <a:stCxn id="79" idx="2"/>
                            <a:endCxn id="81" idx="0"/>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AutoShape 304"/>
                          <wps:cNvCnPr>
                            <a:cxnSpLocks noChangeShapeType="1"/>
                            <a:stCxn id="81" idx="2"/>
                            <a:endCxn id="82" idx="0"/>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AutoShape 305"/>
                          <wps:cNvCnPr>
                            <a:cxnSpLocks noChangeShapeType="1"/>
                            <a:stCxn id="82" idx="2"/>
                            <a:endCxn id="293" idx="0"/>
                          </wps:cNvCnPr>
                          <wps:spPr bwMode="auto">
                            <a:xfrm rot="16200000" flipH="1">
                              <a:off x="6817" y="3816"/>
                              <a:ext cx="337" cy="1213"/>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9" name="AutoShape 306"/>
                          <wps:cNvCnPr>
                            <a:cxnSpLocks noChangeShapeType="1"/>
                            <a:stCxn id="82" idx="2"/>
                            <a:endCxn id="91" idx="0"/>
                          </wps:cNvCnPr>
                          <wps:spPr bwMode="auto">
                            <a:xfrm rot="5400000">
                              <a:off x="4378" y="2591"/>
                              <a:ext cx="337" cy="3664"/>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1" name="AutoShape 307"/>
                          <wps:cNvCnPr>
                            <a:cxnSpLocks noChangeShapeType="1"/>
                            <a:stCxn id="91" idx="3"/>
                            <a:endCxn id="292" idx="0"/>
                          </wps:cNvCnPr>
                          <wps:spPr bwMode="auto">
                            <a:xfrm>
                              <a:off x="3533" y="4791"/>
                              <a:ext cx="1609" cy="43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2" name="AutoShape 308"/>
                          <wps:cNvCnPr>
                            <a:cxnSpLocks noChangeShapeType="1"/>
                            <a:stCxn id="91" idx="2"/>
                            <a:endCxn id="90" idx="0"/>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AutoShape 309"/>
                          <wps:cNvCnPr>
                            <a:cxnSpLocks noChangeShapeType="1"/>
                            <a:stCxn id="90" idx="2"/>
                            <a:endCxn id="87" idx="0"/>
                          </wps:cNvCnPr>
                          <wps:spPr bwMode="auto">
                            <a:xfrm>
                              <a:off x="2713" y="5622"/>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AutoShape 310"/>
                          <wps:cNvCnPr>
                            <a:cxnSpLocks noChangeShapeType="1"/>
                            <a:stCxn id="87" idx="2"/>
                            <a:endCxn id="84" idx="0"/>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AutoShape 311"/>
                          <wps:cNvCnPr>
                            <a:cxnSpLocks noChangeShapeType="1"/>
                            <a:stCxn id="84" idx="2"/>
                            <a:endCxn id="93" idx="0"/>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AutoShape 312"/>
                          <wps:cNvCnPr>
                            <a:cxnSpLocks noChangeShapeType="1"/>
                            <a:stCxn id="93" idx="2"/>
                            <a:endCxn id="85" idx="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7" name="AutoShape 313"/>
                          <wps:cNvCnPr>
                            <a:cxnSpLocks noChangeShapeType="1"/>
                            <a:stCxn id="292" idx="2"/>
                            <a:endCxn id="88" idx="0"/>
                          </wps:cNvCnPr>
                          <wps:spPr bwMode="auto">
                            <a:xfrm>
                              <a:off x="5142" y="5631"/>
                              <a:ext cx="6"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AutoShape 314"/>
                          <wps:cNvCnPr>
                            <a:cxnSpLocks noChangeShapeType="1"/>
                            <a:stCxn id="88" idx="2"/>
                            <a:endCxn id="259" idx="0"/>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AutoShape 315"/>
                          <wps:cNvCnPr>
                            <a:cxnSpLocks noChangeShapeType="1"/>
                            <a:stCxn id="259" idx="2"/>
                            <a:endCxn id="94" idx="0"/>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AutoShape 316"/>
                          <wps:cNvCnPr>
                            <a:cxnSpLocks noChangeShapeType="1"/>
                            <a:stCxn id="94" idx="2"/>
                            <a:endCxn id="263" idx="0"/>
                          </wps:cNvCnPr>
                          <wps:spPr bwMode="auto">
                            <a:xfrm flipH="1">
                              <a:off x="5147" y="10260"/>
                              <a:ext cx="4"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AutoShape 317"/>
                          <wps:cNvCnPr>
                            <a:cxnSpLocks noChangeShapeType="1"/>
                            <a:stCxn id="261" idx="2"/>
                            <a:endCxn id="86" idx="0"/>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AutoShape 318"/>
                          <wps:cNvCnPr>
                            <a:cxnSpLocks noChangeShapeType="1"/>
                            <a:stCxn id="86" idx="2"/>
                            <a:endCxn id="258" idx="0"/>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AutoShape 319"/>
                          <wps:cNvCnPr>
                            <a:cxnSpLocks noChangeShapeType="1"/>
                            <a:stCxn id="258" idx="2"/>
                            <a:endCxn id="92" idx="0"/>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AutoShape 320"/>
                          <wps:cNvCnPr>
                            <a:cxnSpLocks noChangeShapeType="1"/>
                            <a:stCxn id="92" idx="2"/>
                          </wps:cNvCnPr>
                          <wps:spPr bwMode="auto">
                            <a:xfrm>
                              <a:off x="7599" y="10260"/>
                              <a:ext cx="2" cy="20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AutoShape 321"/>
                          <wps:cNvCnPr>
                            <a:cxnSpLocks noChangeShapeType="1"/>
                            <a:stCxn id="95" idx="2"/>
                            <a:endCxn id="85" idx="3"/>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6" name="AutoShape 322"/>
                          <wps:cNvCnPr>
                            <a:cxnSpLocks noChangeShapeType="1"/>
                            <a:stCxn id="263" idx="2"/>
                          </wps:cNvCnPr>
                          <wps:spPr bwMode="auto">
                            <a:xfrm>
                              <a:off x="5147" y="11261"/>
                              <a:ext cx="1" cy="10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AutoShape 323"/>
                          <wps:cNvCnPr>
                            <a:cxnSpLocks noChangeShapeType="1"/>
                            <a:stCxn id="262" idx="0"/>
                          </wps:cNvCnPr>
                          <wps:spPr bwMode="auto">
                            <a:xfrm rot="-5400000">
                              <a:off x="6061" y="5052"/>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8" name="AutoShape 324"/>
                          <wps:cNvCnPr>
                            <a:cxnSpLocks noChangeShapeType="1"/>
                            <a:stCxn id="88" idx="3"/>
                            <a:endCxn id="262" idx="2"/>
                          </wps:cNvCnPr>
                          <wps:spPr bwMode="auto">
                            <a:xfrm flipV="1">
                              <a:off x="6243" y="6163"/>
                              <a:ext cx="135" cy="97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9" name="AutoShape 325"/>
                          <wps:cNvCnPr>
                            <a:cxnSpLocks noChangeShapeType="1"/>
                            <a:stCxn id="260" idx="2"/>
                            <a:endCxn id="89"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AutoShape 326"/>
                          <wps:cNvCnPr>
                            <a:cxnSpLocks noChangeShapeType="1"/>
                            <a:stCxn id="89" idx="2"/>
                            <a:endCxn id="257" idx="0"/>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AutoShape 327"/>
                          <wps:cNvCnPr>
                            <a:cxnSpLocks noChangeShapeType="1"/>
                            <a:stCxn id="257" idx="2"/>
                            <a:endCxn id="95" idx="0"/>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Text Box 328"/>
                          <wps:cNvSpPr txBox="1">
                            <a:spLocks noChangeArrowheads="1"/>
                          </wps:cNvSpPr>
                          <wps:spPr bwMode="auto">
                            <a:xfrm>
                              <a:off x="4323" y="5228"/>
                              <a:ext cx="1637" cy="403"/>
                            </a:xfrm>
                            <a:prstGeom prst="rect">
                              <a:avLst/>
                            </a:prstGeom>
                            <a:solidFill>
                              <a:srgbClr val="FFFFFF"/>
                            </a:solidFill>
                            <a:ln w="9525">
                              <a:solidFill>
                                <a:srgbClr val="000000"/>
                              </a:solidFill>
                              <a:miter lim="800000"/>
                              <a:headEnd/>
                              <a:tailEnd/>
                            </a:ln>
                          </wps:spPr>
                          <wps:txbx>
                            <w:txbxContent>
                              <w:p w14:paraId="031B1EE2"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Pr>
                                    <w:rFonts w:ascii="Arial" w:hAnsi="Arial" w:cs="Arial"/>
                                    <w:sz w:val="16"/>
                                    <w:szCs w:val="16"/>
                                  </w:rPr>
                                  <w:t>= No</w:t>
                                </w:r>
                              </w:p>
                              <w:p w14:paraId="427C7807"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93" name="Text Box 329"/>
                          <wps:cNvSpPr txBox="1">
                            <a:spLocks noChangeArrowheads="1"/>
                          </wps:cNvSpPr>
                          <wps:spPr bwMode="auto">
                            <a:xfrm>
                              <a:off x="6773" y="4591"/>
                              <a:ext cx="1637" cy="399"/>
                            </a:xfrm>
                            <a:prstGeom prst="rect">
                              <a:avLst/>
                            </a:prstGeom>
                            <a:solidFill>
                              <a:srgbClr val="FFFFFF"/>
                            </a:solidFill>
                            <a:ln w="9525">
                              <a:solidFill>
                                <a:srgbClr val="000000"/>
                              </a:solidFill>
                              <a:miter lim="800000"/>
                              <a:headEnd/>
                              <a:tailEnd/>
                            </a:ln>
                          </wps:spPr>
                          <wps:txbx>
                            <w:txbxContent>
                              <w:p w14:paraId="1EE9466D" w14:textId="77777777" w:rsidR="004924DF" w:rsidRPr="00DA25A7" w:rsidRDefault="004924DF"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763F8B00"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94" name="AutoShape 330"/>
                          <wps:cNvCnPr>
                            <a:cxnSpLocks noChangeShapeType="1"/>
                            <a:stCxn id="293" idx="2"/>
                            <a:endCxn id="261" idx="0"/>
                          </wps:cNvCnPr>
                          <wps:spPr bwMode="auto">
                            <a:xfrm flipH="1">
                              <a:off x="7589" y="4990"/>
                              <a:ext cx="3" cy="2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AutoShape 331"/>
                          <wps:cNvCnPr>
                            <a:cxnSpLocks noChangeShapeType="1"/>
                            <a:stCxn id="293" idx="3"/>
                            <a:endCxn id="260" idx="0"/>
                          </wps:cNvCnPr>
                          <wps:spPr bwMode="auto">
                            <a:xfrm>
                              <a:off x="8410" y="4791"/>
                              <a:ext cx="1613" cy="43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6" name="Oval 332"/>
                          <wps:cNvSpPr>
                            <a:spLocks noChangeArrowheads="1"/>
                          </wps:cNvSpPr>
                          <wps:spPr bwMode="auto">
                            <a:xfrm>
                              <a:off x="10023" y="3863"/>
                              <a:ext cx="510" cy="511"/>
                            </a:xfrm>
                            <a:prstGeom prst="ellipse">
                              <a:avLst/>
                            </a:prstGeom>
                            <a:solidFill>
                              <a:srgbClr val="FFFFFF"/>
                            </a:solidFill>
                            <a:ln w="9525">
                              <a:solidFill>
                                <a:srgbClr val="000000"/>
                              </a:solidFill>
                              <a:round/>
                              <a:headEnd/>
                              <a:tailEnd/>
                            </a:ln>
                          </wps:spPr>
                          <wps:txbx>
                            <w:txbxContent>
                              <w:p w14:paraId="53E918B5" w14:textId="77777777" w:rsidR="004924DF" w:rsidRPr="00D335BA" w:rsidRDefault="004924DF" w:rsidP="00B01C61">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297" name="AutoShape 333"/>
                          <wps:cNvCnPr>
                            <a:cxnSpLocks noChangeShapeType="1"/>
                            <a:stCxn id="293" idx="3"/>
                            <a:endCxn id="296" idx="2"/>
                          </wps:cNvCnPr>
                          <wps:spPr bwMode="auto">
                            <a:xfrm flipV="1">
                              <a:off x="8410" y="4119"/>
                              <a:ext cx="1613" cy="672"/>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8" name="Text Box 334"/>
                          <wps:cNvSpPr txBox="1">
                            <a:spLocks noChangeArrowheads="1"/>
                          </wps:cNvSpPr>
                          <wps:spPr bwMode="auto">
                            <a:xfrm>
                              <a:off x="7988" y="5769"/>
                              <a:ext cx="1637" cy="403"/>
                            </a:xfrm>
                            <a:prstGeom prst="rect">
                              <a:avLst/>
                            </a:prstGeom>
                            <a:solidFill>
                              <a:srgbClr val="FFFFFF"/>
                            </a:solidFill>
                            <a:ln w="9525">
                              <a:solidFill>
                                <a:srgbClr val="000000"/>
                              </a:solidFill>
                              <a:miter lim="800000"/>
                              <a:headEnd/>
                              <a:tailEnd/>
                            </a:ln>
                          </wps:spPr>
                          <wps:txbx>
                            <w:txbxContent>
                              <w:p w14:paraId="4A0FD23C" w14:textId="77777777" w:rsidR="004924DF" w:rsidRPr="00D335BA" w:rsidRDefault="004924DF" w:rsidP="00B01C61">
                                <w:pPr>
                                  <w:pStyle w:val="NoSpacing"/>
                                  <w:spacing w:line="276" w:lineRule="auto"/>
                                  <w:rPr>
                                    <w:rFonts w:ascii="Arial" w:hAnsi="Arial" w:cs="Arial"/>
                                    <w:iCs/>
                                    <w:sz w:val="16"/>
                                    <w:szCs w:val="16"/>
                                  </w:rPr>
                                </w:pPr>
                                <w:r w:rsidRPr="00D335BA">
                                  <w:rPr>
                                    <w:rFonts w:ascii="Arial" w:hAnsi="Arial" w:cs="Arial"/>
                                    <w:iCs/>
                                    <w:sz w:val="16"/>
                                    <w:szCs w:val="16"/>
                                  </w:rPr>
                                  <w:t xml:space="preserve">If </w:t>
                                </w:r>
                                <w:r w:rsidRPr="00D335BA">
                                  <w:rPr>
                                    <w:rFonts w:ascii="Times New Roman" w:hAnsi="Times New Roman"/>
                                    <w:i/>
                                    <w:iCs/>
                                    <w:sz w:val="20"/>
                                    <w:szCs w:val="20"/>
                                  </w:rPr>
                                  <w:t>n</w:t>
                                </w:r>
                                <w:r w:rsidRPr="00D335BA">
                                  <w:rPr>
                                    <w:rFonts w:ascii="Arial" w:hAnsi="Arial" w:cs="Arial"/>
                                    <w:iCs/>
                                    <w:sz w:val="16"/>
                                    <w:szCs w:val="16"/>
                                    <w:vertAlign w:val="subscript"/>
                                  </w:rPr>
                                  <w:t xml:space="preserve">BB’ i </w:t>
                                </w:r>
                                <w:r w:rsidRPr="00D335BA">
                                  <w:rPr>
                                    <w:rFonts w:ascii="Arial" w:hAnsi="Arial" w:cs="Arial"/>
                                    <w:iCs/>
                                    <w:sz w:val="16"/>
                                    <w:szCs w:val="16"/>
                                  </w:rPr>
                                  <w:t xml:space="preserve">&gt; </w:t>
                                </w:r>
                                <w:r w:rsidRPr="00D335BA">
                                  <w:rPr>
                                    <w:rFonts w:ascii="Times New Roman" w:hAnsi="Times New Roman"/>
                                    <w:i/>
                                    <w:iCs/>
                                    <w:sz w:val="20"/>
                                    <w:szCs w:val="20"/>
                                  </w:rPr>
                                  <w:t>n</w:t>
                                </w:r>
                                <w:r w:rsidRPr="00D335BA">
                                  <w:rPr>
                                    <w:rFonts w:ascii="Arial" w:hAnsi="Arial" w:cs="Arial"/>
                                    <w:iCs/>
                                    <w:sz w:val="16"/>
                                    <w:szCs w:val="16"/>
                                    <w:vertAlign w:val="subscript"/>
                                  </w:rPr>
                                  <w:t>target BB’</w:t>
                                </w:r>
                                <w:r w:rsidRPr="00D335BA">
                                  <w:rPr>
                                    <w:rFonts w:ascii="Arial" w:hAnsi="Arial" w:cs="Arial"/>
                                    <w:iCs/>
                                    <w:sz w:val="16"/>
                                    <w:szCs w:val="16"/>
                                  </w:rPr>
                                  <w:t xml:space="preserve"> </w:t>
                                </w:r>
                              </w:p>
                              <w:p w14:paraId="5C011499" w14:textId="77777777" w:rsidR="004924DF" w:rsidRPr="00D335BA"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99" name="AutoShape 335"/>
                          <wps:cNvCnPr>
                            <a:cxnSpLocks noChangeShapeType="1"/>
                            <a:stCxn id="86" idx="3"/>
                            <a:endCxn id="298" idx="2"/>
                          </wps:cNvCnPr>
                          <wps:spPr bwMode="auto">
                            <a:xfrm flipV="1">
                              <a:off x="8691" y="6172"/>
                              <a:ext cx="116" cy="96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0" name="AutoShape 336"/>
                          <wps:cNvCnPr>
                            <a:cxnSpLocks noChangeShapeType="1"/>
                            <a:stCxn id="298" idx="3"/>
                            <a:endCxn id="89" idx="0"/>
                          </wps:cNvCnPr>
                          <wps:spPr bwMode="auto">
                            <a:xfrm>
                              <a:off x="9625" y="5971"/>
                              <a:ext cx="407" cy="48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CED73E0" id="Zeichenbereich 343" o:spid="_x0000_s126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">
                <v:shape id="_x0000_s1266" type="#_x0000_t75" style="position:absolute;width:61207;height:69957;visibility:visible;mso-wrap-style:square">
                  <v:fill o:detectmouseclick="t"/>
                  <v:path o:connecttype="none"/>
                </v:shape>
                <v:group id="Group 276" o:spid="_x0000_s1267" style="position:absolute;left:806;top:845;width:60401;height:69112"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 Box 277" o:spid="_x0000_s126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7FF6CA89"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78" o:spid="_x0000_s126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517930D4"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79" o:spid="_x0000_s127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" filled="f" fillcolor="#f2f2f2">
                    <v:textbox>
                      <w:txbxContent>
                        <w:p w14:paraId="5AAFD641" w14:textId="77777777" w:rsidR="004924DF" w:rsidRPr="00F61F4F" w:rsidRDefault="004924DF" w:rsidP="00B01C61">
                          <w:pPr>
                            <w:ind w:right="-9"/>
                            <w:jc w:val="center"/>
                            <w:rPr>
                              <w:rFonts w:ascii="Arial" w:hAnsi="Arial" w:cs="Arial"/>
                              <w:sz w:val="16"/>
                              <w:szCs w:val="16"/>
                              <w:lang w:val="fr-CH"/>
                            </w:rPr>
                          </w:pPr>
                          <w:r w:rsidRPr="00C4736F">
                            <w:rPr>
                              <w:rFonts w:ascii="Arial" w:hAnsi="Arial" w:cs="Arial"/>
                              <w:sz w:val="16"/>
                              <w:szCs w:val="16"/>
                            </w:rPr>
                            <w:t>Non-locked gear ratios (3.1.2.2.1.2.)</w:t>
                          </w:r>
                        </w:p>
                      </w:txbxContent>
                    </v:textbox>
                  </v:shape>
                  <v:shape id="Text Box 280" o:spid="_x0000_s127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">
                    <v:textbox>
                      <w:txbxContent>
                        <w:p w14:paraId="7EC3D28A"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81" o:spid="_x0000_s127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14:paraId="3B338CC0"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82" o:spid="_x0000_s127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">
                    <v:textbox>
                      <w:txbxContent>
                        <w:p w14:paraId="22CB5763"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DE429E8"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83" o:spid="_x0000_s127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643FC8B0" w14:textId="77777777" w:rsidR="004924DF" w:rsidRPr="00692FD6" w:rsidRDefault="004924DF"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p>
                        <w:p w14:paraId="7E02F87A" w14:textId="77777777" w:rsidR="004924DF" w:rsidRPr="00692FD6" w:rsidRDefault="004924DF" w:rsidP="00B01C61">
                          <w:pPr>
                            <w:pStyle w:val="NoSpacing"/>
                            <w:spacing w:line="276" w:lineRule="auto"/>
                            <w:jc w:val="center"/>
                            <w:rPr>
                              <w:rFonts w:ascii="Arial" w:hAnsi="Arial" w:cs="Arial"/>
                              <w:sz w:val="16"/>
                              <w:szCs w:val="16"/>
                            </w:rPr>
                          </w:pPr>
                        </w:p>
                      </w:txbxContent>
                    </v:textbox>
                  </v:shape>
                  <v:shape id="Text Box 284" o:spid="_x0000_s127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14:paraId="42981211"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Test criteria</w:t>
                          </w:r>
                        </w:p>
                        <w:p w14:paraId="5EF9E9CB"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348B05DC"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30 km/h</w:t>
                          </w:r>
                        </w:p>
                        <w:p w14:paraId="546C9F17"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40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66200AD9" w14:textId="77777777" w:rsidR="004924DF" w:rsidRPr="00D335BA" w:rsidRDefault="004924DF" w:rsidP="00B01C61">
                          <w:pPr>
                            <w:pStyle w:val="NoSpacing"/>
                            <w:spacing w:line="276" w:lineRule="auto"/>
                            <w:jc w:val="center"/>
                            <w:rPr>
                              <w:rFonts w:ascii="Arial" w:hAnsi="Arial" w:cs="Arial"/>
                              <w:sz w:val="16"/>
                              <w:szCs w:val="16"/>
                              <w:lang w:val="pt-BR"/>
                            </w:rPr>
                          </w:pPr>
                          <w:r w:rsidRPr="00D57D8B">
                            <w:rPr>
                              <w:rFonts w:ascii="Times New Roman" w:hAnsi="Times New Roman"/>
                              <w:i/>
                              <w:iCs/>
                              <w:sz w:val="20"/>
                              <w:szCs w:val="20"/>
                              <w:lang w:val="pt-BR"/>
                            </w:rPr>
                            <w:t>n</w:t>
                          </w:r>
                          <w:r w:rsidRPr="00D335BA">
                            <w:rPr>
                              <w:rFonts w:ascii="Arial" w:hAnsi="Arial" w:cs="Arial"/>
                              <w:sz w:val="16"/>
                              <w:szCs w:val="16"/>
                              <w:vertAlign w:val="subscript"/>
                              <w:lang w:val="pt-BR"/>
                            </w:rPr>
                            <w:t>BB’ i</w:t>
                          </w:r>
                          <w:r w:rsidRPr="00D335BA">
                            <w:rPr>
                              <w:rFonts w:ascii="Arial" w:hAnsi="Arial" w:cs="Arial"/>
                              <w:sz w:val="16"/>
                              <w:szCs w:val="16"/>
                              <w:lang w:val="pt-BR"/>
                            </w:rPr>
                            <w:t xml:space="preserve"> ≤ </w:t>
                          </w:r>
                          <w:r w:rsidRPr="00D57D8B">
                            <w:rPr>
                              <w:rFonts w:ascii="Times New Roman" w:hAnsi="Times New Roman"/>
                              <w:i/>
                              <w:iCs/>
                              <w:sz w:val="20"/>
                              <w:szCs w:val="20"/>
                              <w:lang w:val="pt-BR"/>
                            </w:rPr>
                            <w:t>n</w:t>
                          </w:r>
                          <w:r w:rsidRPr="00D335BA">
                            <w:rPr>
                              <w:rFonts w:ascii="Arial" w:hAnsi="Arial" w:cs="Arial"/>
                              <w:sz w:val="16"/>
                              <w:szCs w:val="16"/>
                              <w:vertAlign w:val="subscript"/>
                              <w:lang w:val="pt-BR"/>
                            </w:rPr>
                            <w:t>target BB’</w:t>
                          </w:r>
                        </w:p>
                        <w:p w14:paraId="764D0A55" w14:textId="77777777" w:rsidR="004924DF" w:rsidRPr="008E443C" w:rsidRDefault="004924DF" w:rsidP="00B01C61">
                          <w:pPr>
                            <w:pStyle w:val="NoSpacing"/>
                            <w:spacing w:line="276" w:lineRule="auto"/>
                            <w:jc w:val="center"/>
                            <w:rPr>
                              <w:rFonts w:ascii="Arial" w:hAnsi="Arial" w:cs="Arial"/>
                              <w:sz w:val="16"/>
                              <w:szCs w:val="16"/>
                              <w:lang w:val="pt-BR"/>
                            </w:rPr>
                          </w:pPr>
                        </w:p>
                        <w:p w14:paraId="0492677A" w14:textId="77777777" w:rsidR="004924DF" w:rsidRPr="008E443C" w:rsidRDefault="004924DF" w:rsidP="00B01C61">
                          <w:pPr>
                            <w:pStyle w:val="NoSpacing"/>
                            <w:spacing w:line="276" w:lineRule="auto"/>
                            <w:jc w:val="center"/>
                            <w:rPr>
                              <w:rFonts w:ascii="Arial" w:hAnsi="Arial" w:cs="Arial"/>
                              <w:sz w:val="16"/>
                              <w:szCs w:val="16"/>
                              <w:lang w:val="pt-BR"/>
                            </w:rPr>
                          </w:pPr>
                        </w:p>
                      </w:txbxContent>
                    </v:textbox>
                  </v:shape>
                  <v:shape id="Text Box 285" o:spid="_x0000_s127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14:paraId="156FE8FD" w14:textId="77777777" w:rsidR="004924DF" w:rsidRPr="00D929BA" w:rsidRDefault="004924DF" w:rsidP="00B01C61">
                          <w:pPr>
                            <w:pStyle w:val="NoSpacing"/>
                            <w:spacing w:line="276" w:lineRule="auto"/>
                            <w:jc w:val="center"/>
                            <w:rPr>
                              <w:rFonts w:ascii="Arial" w:hAnsi="Arial" w:cs="Arial"/>
                              <w:sz w:val="16"/>
                              <w:szCs w:val="16"/>
                            </w:rPr>
                          </w:pPr>
                          <w:r w:rsidRPr="00D929BA">
                            <w:rPr>
                              <w:rFonts w:ascii="Arial" w:hAnsi="Arial" w:cs="Arial"/>
                              <w:sz w:val="16"/>
                              <w:szCs w:val="16"/>
                            </w:rPr>
                            <w:t>Test criteria</w:t>
                          </w:r>
                        </w:p>
                        <w:p w14:paraId="0149FFC4" w14:textId="77777777" w:rsidR="004924DF" w:rsidRPr="00D929BA" w:rsidRDefault="004924DF" w:rsidP="00B01C61">
                          <w:pPr>
                            <w:pStyle w:val="NoSpacing"/>
                            <w:spacing w:line="276" w:lineRule="auto"/>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0EE5AB1E" w14:textId="77777777" w:rsidR="004924DF" w:rsidRPr="00D929BA" w:rsidRDefault="004924DF"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n</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n</w:t>
                          </w:r>
                          <w:r w:rsidRPr="00D929BA">
                            <w:rPr>
                              <w:rFonts w:ascii="Arial" w:hAnsi="Arial" w:cs="Arial"/>
                              <w:iCs/>
                              <w:sz w:val="16"/>
                              <w:szCs w:val="16"/>
                              <w:vertAlign w:val="subscript"/>
                            </w:rPr>
                            <w:t>target BB’</w:t>
                          </w:r>
                        </w:p>
                        <w:p w14:paraId="1BE2581F" w14:textId="77777777" w:rsidR="004924DF" w:rsidRPr="00D929BA" w:rsidRDefault="004924DF" w:rsidP="00B01C61">
                          <w:pPr>
                            <w:pStyle w:val="NoSpacing"/>
                            <w:spacing w:line="276"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555B6168" w14:textId="77777777" w:rsidR="004924DF" w:rsidRPr="00D929BA" w:rsidRDefault="004924DF" w:rsidP="00B01C61">
                          <w:pPr>
                            <w:pStyle w:val="NoSpacing"/>
                            <w:spacing w:line="276" w:lineRule="auto"/>
                            <w:jc w:val="center"/>
                            <w:rPr>
                              <w:rFonts w:ascii="Arial" w:hAnsi="Arial" w:cs="Arial"/>
                              <w:sz w:val="16"/>
                              <w:szCs w:val="16"/>
                            </w:rPr>
                          </w:pPr>
                        </w:p>
                      </w:txbxContent>
                    </v:textbox>
                  </v:shape>
                  <v:shape id="Text Box 286" o:spid="_x0000_s127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0B5882FB" w14:textId="77777777" w:rsidR="004924DF" w:rsidRPr="00D335BA" w:rsidRDefault="004924DF" w:rsidP="00B01C61">
                          <w:pPr>
                            <w:pStyle w:val="NoSpacing"/>
                            <w:spacing w:line="276" w:lineRule="auto"/>
                            <w:jc w:val="center"/>
                            <w:rPr>
                              <w:rFonts w:ascii="Arial" w:hAnsi="Arial" w:cs="Arial"/>
                              <w:sz w:val="16"/>
                              <w:szCs w:val="16"/>
                            </w:rPr>
                          </w:pPr>
                          <w:r w:rsidRPr="00D335BA">
                            <w:rPr>
                              <w:rFonts w:ascii="Arial" w:hAnsi="Arial" w:cs="Arial"/>
                              <w:sz w:val="16"/>
                              <w:szCs w:val="16"/>
                            </w:rPr>
                            <w:t>Test criteria</w:t>
                          </w:r>
                        </w:p>
                        <w:p w14:paraId="5DA59C57" w14:textId="77777777" w:rsidR="004924DF" w:rsidRPr="00D335BA" w:rsidRDefault="004924DF" w:rsidP="00B01C61">
                          <w:pPr>
                            <w:pStyle w:val="NoSpacing"/>
                            <w:spacing w:line="276" w:lineRule="auto"/>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356BA88C" w14:textId="77777777" w:rsidR="004924DF" w:rsidRPr="00D335BA" w:rsidRDefault="004924DF" w:rsidP="00B01C61">
                          <w:pPr>
                            <w:pStyle w:val="NoSpacing"/>
                            <w:spacing w:line="276" w:lineRule="auto"/>
                            <w:jc w:val="center"/>
                            <w:rPr>
                              <w:rFonts w:ascii="Arial" w:hAnsi="Arial" w:cs="Arial"/>
                              <w:sz w:val="16"/>
                              <w:szCs w:val="16"/>
                            </w:rPr>
                          </w:pPr>
                          <w:r w:rsidRPr="00D335BA">
                            <w:rPr>
                              <w:rFonts w:ascii="Times New Roman" w:hAnsi="Times New Roman"/>
                              <w:i/>
                              <w:iCs/>
                              <w:sz w:val="20"/>
                              <w:szCs w:val="20"/>
                            </w:rPr>
                            <w:t>n</w:t>
                          </w:r>
                          <w:r w:rsidRPr="00D335BA">
                            <w:rPr>
                              <w:rFonts w:ascii="Arial" w:hAnsi="Arial" w:cs="Arial"/>
                              <w:sz w:val="16"/>
                              <w:szCs w:val="16"/>
                              <w:vertAlign w:val="subscript"/>
                            </w:rPr>
                            <w:t>BB’</w:t>
                          </w:r>
                          <w:r w:rsidRPr="00D335BA">
                            <w:rPr>
                              <w:rFonts w:ascii="Arial" w:hAnsi="Arial" w:cs="Arial"/>
                              <w:sz w:val="16"/>
                              <w:szCs w:val="16"/>
                            </w:rPr>
                            <w:t xml:space="preserve"> = </w:t>
                          </w:r>
                          <w:r w:rsidRPr="00D335BA">
                            <w:rPr>
                              <w:rFonts w:ascii="Times New Roman" w:hAnsi="Times New Roman"/>
                              <w:i/>
                              <w:iCs/>
                              <w:sz w:val="20"/>
                              <w:szCs w:val="20"/>
                            </w:rPr>
                            <w:t>n</w:t>
                          </w:r>
                          <w:r w:rsidRPr="00D335BA">
                            <w:rPr>
                              <w:rFonts w:ascii="Arial" w:hAnsi="Arial" w:cs="Arial"/>
                              <w:sz w:val="16"/>
                              <w:szCs w:val="16"/>
                              <w:vertAlign w:val="subscript"/>
                            </w:rPr>
                            <w:t>target BB’</w:t>
                          </w:r>
                        </w:p>
                        <w:p w14:paraId="7E2DCEC2"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3E61E8C1" w14:textId="77777777" w:rsidR="004924DF" w:rsidRPr="00D335BA" w:rsidRDefault="004924DF" w:rsidP="00B01C61">
                          <w:pPr>
                            <w:pStyle w:val="NoSpacing"/>
                            <w:spacing w:line="276"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6A5D1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4D2B0CC1" w14:textId="77777777" w:rsidR="004924DF" w:rsidRPr="00D335BA" w:rsidRDefault="004924DF" w:rsidP="00B01C61">
                          <w:pPr>
                            <w:pStyle w:val="NoSpacing"/>
                            <w:spacing w:line="276" w:lineRule="auto"/>
                            <w:jc w:val="center"/>
                            <w:rPr>
                              <w:rFonts w:ascii="Arial" w:hAnsi="Arial" w:cs="Arial"/>
                              <w:sz w:val="16"/>
                              <w:szCs w:val="16"/>
                              <w:lang w:val="pt-BR"/>
                            </w:rPr>
                          </w:pPr>
                        </w:p>
                      </w:txbxContent>
                    </v:textbox>
                  </v:shape>
                  <v:shape id="Text Box 287" o:spid="_x0000_s1278"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14:paraId="7E950733" w14:textId="77777777" w:rsidR="004924DF" w:rsidRPr="00200CAC" w:rsidRDefault="004924DF" w:rsidP="00B01C61">
                          <w:pPr>
                            <w:pStyle w:val="NoSpacing"/>
                            <w:spacing w:line="276" w:lineRule="auto"/>
                            <w:jc w:val="center"/>
                            <w:rPr>
                              <w:rFonts w:ascii="Arial" w:hAnsi="Arial" w:cs="Arial"/>
                              <w:sz w:val="16"/>
                              <w:szCs w:val="16"/>
                              <w:lang w:val="en-US"/>
                            </w:rPr>
                          </w:pPr>
                          <w:r w:rsidRPr="00200CAC">
                            <w:rPr>
                              <w:rFonts w:ascii="Arial" w:hAnsi="Arial" w:cs="Arial"/>
                              <w:sz w:val="16"/>
                              <w:szCs w:val="16"/>
                              <w:lang w:val="en-US"/>
                            </w:rPr>
                            <w:t>Test criteria</w:t>
                          </w:r>
                        </w:p>
                        <w:p w14:paraId="36421E1F" w14:textId="77777777" w:rsidR="004924DF" w:rsidRPr="00200CAC" w:rsidRDefault="004924DF" w:rsidP="00B01C61">
                          <w:pPr>
                            <w:pStyle w:val="NoSpacing"/>
                            <w:spacing w:line="276" w:lineRule="auto"/>
                            <w:jc w:val="center"/>
                            <w:rPr>
                              <w:rFonts w:ascii="Arial" w:hAnsi="Arial" w:cs="Arial"/>
                              <w:sz w:val="16"/>
                              <w:szCs w:val="16"/>
                              <w:lang w:val="en-US"/>
                            </w:rPr>
                          </w:pPr>
                          <w:r w:rsidRPr="00200CAC">
                            <w:rPr>
                              <w:rFonts w:ascii="Arial" w:hAnsi="Arial" w:cs="Arial"/>
                              <w:sz w:val="16"/>
                              <w:szCs w:val="16"/>
                              <w:lang w:val="en-US"/>
                            </w:rPr>
                            <w:t>(3.1.2.2.1.2. e)</w:t>
                          </w:r>
                        </w:p>
                        <w:p w14:paraId="218A6900" w14:textId="77777777" w:rsidR="004924DF" w:rsidRPr="00200CAC" w:rsidRDefault="004924DF" w:rsidP="00B01C61">
                          <w:pPr>
                            <w:pStyle w:val="NoSpacing"/>
                            <w:spacing w:line="276" w:lineRule="auto"/>
                            <w:jc w:val="center"/>
                            <w:rPr>
                              <w:rFonts w:ascii="Arial" w:hAnsi="Arial" w:cs="Arial"/>
                              <w:sz w:val="16"/>
                              <w:szCs w:val="16"/>
                              <w:lang w:val="en-US"/>
                            </w:rPr>
                          </w:pPr>
                          <w:r w:rsidRPr="00200CAC">
                            <w:rPr>
                              <w:rFonts w:ascii="Times New Roman" w:hAnsi="Times New Roman"/>
                              <w:i/>
                              <w:iCs/>
                              <w:sz w:val="20"/>
                              <w:szCs w:val="20"/>
                              <w:lang w:val="en-US"/>
                            </w:rPr>
                            <w:t>v</w:t>
                          </w:r>
                          <w:r w:rsidRPr="00200CAC">
                            <w:rPr>
                              <w:rFonts w:ascii="Arial" w:hAnsi="Arial" w:cs="Arial"/>
                              <w:sz w:val="16"/>
                              <w:szCs w:val="16"/>
                              <w:vertAlign w:val="subscript"/>
                              <w:lang w:val="en-US"/>
                            </w:rPr>
                            <w:t>BB’</w:t>
                          </w:r>
                          <w:r w:rsidRPr="00200CAC">
                            <w:rPr>
                              <w:rFonts w:ascii="Arial" w:hAnsi="Arial" w:cs="Arial"/>
                              <w:sz w:val="16"/>
                              <w:szCs w:val="16"/>
                              <w:lang w:val="en-US"/>
                            </w:rPr>
                            <w:t xml:space="preserve"> = </w:t>
                          </w:r>
                          <w:r w:rsidRPr="00200CAC">
                            <w:rPr>
                              <w:rFonts w:ascii="Times New Roman" w:hAnsi="Times New Roman"/>
                              <w:i/>
                              <w:iCs/>
                              <w:sz w:val="20"/>
                              <w:szCs w:val="20"/>
                              <w:lang w:val="en-US"/>
                            </w:rPr>
                            <w:t>v</w:t>
                          </w:r>
                          <w:r w:rsidRPr="00200CAC">
                            <w:rPr>
                              <w:rFonts w:ascii="Arial" w:hAnsi="Arial" w:cs="Arial"/>
                              <w:sz w:val="16"/>
                              <w:szCs w:val="16"/>
                              <w:vertAlign w:val="subscript"/>
                              <w:lang w:val="en-US"/>
                            </w:rPr>
                            <w:t xml:space="preserve">target BB’ </w:t>
                          </w:r>
                          <w:r w:rsidRPr="00200CAC">
                            <w:rPr>
                              <w:rFonts w:ascii="Arial" w:hAnsi="Arial" w:cs="Arial"/>
                              <w:sz w:val="16"/>
                              <w:szCs w:val="16"/>
                              <w:lang w:val="en-US"/>
                            </w:rPr>
                            <w:t>+ 5km/h</w:t>
                          </w:r>
                        </w:p>
                        <w:p w14:paraId="55EAE164" w14:textId="77777777" w:rsidR="004924DF" w:rsidRPr="00E46A0D" w:rsidRDefault="004924DF" w:rsidP="00B01C61">
                          <w:pPr>
                            <w:pStyle w:val="NoSpacing"/>
                            <w:spacing w:line="276" w:lineRule="auto"/>
                            <w:jc w:val="center"/>
                            <w:rPr>
                              <w:rFonts w:ascii="Arial" w:hAnsi="Arial" w:cs="Arial"/>
                              <w:sz w:val="16"/>
                              <w:szCs w:val="16"/>
                            </w:rPr>
                          </w:pPr>
                          <w:r w:rsidRPr="00E46A0D">
                            <w:rPr>
                              <w:rFonts w:ascii="Times New Roman" w:hAnsi="Times New Roman"/>
                              <w:i/>
                              <w:iCs/>
                              <w:sz w:val="20"/>
                              <w:szCs w:val="20"/>
                            </w:rPr>
                            <w:t>n</w:t>
                          </w:r>
                          <w:r w:rsidRPr="00E46A0D">
                            <w:rPr>
                              <w:rFonts w:ascii="Arial" w:hAnsi="Arial" w:cs="Arial"/>
                              <w:sz w:val="16"/>
                              <w:szCs w:val="16"/>
                              <w:vertAlign w:val="subscript"/>
                            </w:rPr>
                            <w:t xml:space="preserve">BB’ </w:t>
                          </w:r>
                          <w:r w:rsidRPr="00E46A0D">
                            <w:rPr>
                              <w:rFonts w:ascii="Arial" w:hAnsi="Arial" w:cs="Arial"/>
                              <w:sz w:val="16"/>
                              <w:szCs w:val="16"/>
                            </w:rPr>
                            <w:t xml:space="preserve"> closest to</w:t>
                          </w:r>
                        </w:p>
                        <w:p w14:paraId="2ED5A29B" w14:textId="77777777" w:rsidR="004924DF" w:rsidRPr="00E46A0D" w:rsidRDefault="004924DF" w:rsidP="00B01C61">
                          <w:pPr>
                            <w:pStyle w:val="NoSpacing"/>
                            <w:spacing w:line="276" w:lineRule="auto"/>
                            <w:jc w:val="center"/>
                            <w:rPr>
                              <w:rFonts w:ascii="Arial" w:hAnsi="Arial" w:cs="Arial"/>
                              <w:sz w:val="16"/>
                              <w:szCs w:val="16"/>
                            </w:rPr>
                          </w:pPr>
                          <w:r w:rsidRPr="00E46A0D">
                            <w:rPr>
                              <w:rFonts w:ascii="Times New Roman" w:hAnsi="Times New Roman"/>
                              <w:i/>
                              <w:iCs/>
                              <w:sz w:val="20"/>
                              <w:szCs w:val="20"/>
                            </w:rPr>
                            <w:t>n</w:t>
                          </w:r>
                          <w:r w:rsidRPr="00E46A0D">
                            <w:rPr>
                              <w:rFonts w:ascii="Arial" w:hAnsi="Arial" w:cs="Arial"/>
                              <w:sz w:val="16"/>
                              <w:szCs w:val="16"/>
                              <w:vertAlign w:val="subscript"/>
                            </w:rPr>
                            <w:t>target BB’</w:t>
                          </w:r>
                        </w:p>
                        <w:p w14:paraId="54CBCFA7" w14:textId="77777777" w:rsidR="004924DF" w:rsidRPr="008C6482" w:rsidRDefault="004924DF" w:rsidP="00B01C61">
                          <w:pPr>
                            <w:pStyle w:val="NoSpacing"/>
                            <w:spacing w:line="276" w:lineRule="auto"/>
                            <w:jc w:val="center"/>
                            <w:rPr>
                              <w:rFonts w:ascii="Arial" w:hAnsi="Arial" w:cs="Arial"/>
                              <w:sz w:val="16"/>
                              <w:szCs w:val="16"/>
                            </w:rPr>
                          </w:pPr>
                        </w:p>
                      </w:txbxContent>
                    </v:textbox>
                  </v:shape>
                  <v:shape id="Text Box 288" o:spid="_x0000_s127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14:paraId="132C3D37"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23350FD2"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289" o:spid="_x0000_s1280"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14:paraId="0A4AF744" w14:textId="77777777" w:rsidR="004924DF" w:rsidRPr="00DA25A7" w:rsidRDefault="004924DF"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78FCAB17"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290" o:spid="_x0000_s1281"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14:paraId="7CC042AE" w14:textId="77777777" w:rsidR="004924DF" w:rsidRPr="00E46A0D" w:rsidRDefault="004924DF" w:rsidP="00B01C61">
                          <w:pPr>
                            <w:pStyle w:val="NoSpacing"/>
                            <w:spacing w:line="360" w:lineRule="auto"/>
                            <w:jc w:val="center"/>
                            <w:rPr>
                              <w:rFonts w:ascii="Arial" w:hAnsi="Arial" w:cs="Arial"/>
                              <w:iCs/>
                              <w:sz w:val="16"/>
                              <w:szCs w:val="16"/>
                            </w:rPr>
                          </w:pPr>
                          <w:r w:rsidRPr="00E46A0D">
                            <w:rPr>
                              <w:rFonts w:ascii="Times New Roman" w:hAnsi="Times New Roman"/>
                              <w:i/>
                              <w:iCs/>
                              <w:sz w:val="20"/>
                              <w:szCs w:val="20"/>
                            </w:rPr>
                            <w:t>L</w:t>
                          </w:r>
                          <w:r w:rsidRPr="00E46A0D">
                            <w:rPr>
                              <w:rFonts w:ascii="Arial" w:hAnsi="Arial" w:cs="Arial"/>
                              <w:iCs/>
                              <w:sz w:val="16"/>
                              <w:szCs w:val="16"/>
                              <w:vertAlign w:val="subscript"/>
                            </w:rPr>
                            <w:t>urban</w:t>
                          </w:r>
                          <w:r w:rsidRPr="00E46A0D">
                            <w:rPr>
                              <w:rFonts w:ascii="Arial" w:hAnsi="Arial" w:cs="Arial"/>
                              <w:iCs/>
                              <w:sz w:val="16"/>
                              <w:szCs w:val="16"/>
                            </w:rPr>
                            <w:t xml:space="preserve"> for </w:t>
                          </w:r>
                          <w:r w:rsidRPr="00E46A0D">
                            <w:rPr>
                              <w:rFonts w:ascii="Times New Roman" w:hAnsi="Times New Roman"/>
                              <w:i/>
                              <w:iCs/>
                              <w:sz w:val="20"/>
                              <w:szCs w:val="20"/>
                            </w:rPr>
                            <w:t>n</w:t>
                          </w:r>
                          <w:r w:rsidRPr="00E46A0D">
                            <w:rPr>
                              <w:rFonts w:ascii="Arial" w:hAnsi="Arial" w:cs="Arial"/>
                              <w:iCs/>
                              <w:sz w:val="16"/>
                              <w:szCs w:val="16"/>
                              <w:vertAlign w:val="subscript"/>
                            </w:rPr>
                            <w:t>BB’ i</w:t>
                          </w:r>
                        </w:p>
                        <w:p w14:paraId="76CAF79B" w14:textId="77777777" w:rsidR="004924DF" w:rsidRPr="00E46A0D" w:rsidRDefault="004924DF" w:rsidP="00B01C61">
                          <w:pPr>
                            <w:pStyle w:val="NoSpacing"/>
                            <w:spacing w:line="360" w:lineRule="auto"/>
                            <w:jc w:val="center"/>
                            <w:rPr>
                              <w:rFonts w:ascii="Arial" w:hAnsi="Arial" w:cs="Arial"/>
                              <w:iCs/>
                              <w:sz w:val="16"/>
                              <w:szCs w:val="16"/>
                            </w:rPr>
                          </w:pPr>
                          <w:r w:rsidRPr="00E46A0D">
                            <w:rPr>
                              <w:rFonts w:ascii="Arial" w:hAnsi="Arial" w:cs="Arial"/>
                              <w:iCs/>
                              <w:sz w:val="16"/>
                              <w:szCs w:val="16"/>
                            </w:rPr>
                            <w:t>closest to but</w:t>
                          </w:r>
                        </w:p>
                        <w:p w14:paraId="6389F2D0" w14:textId="77777777" w:rsidR="004924DF" w:rsidRPr="00E46A0D" w:rsidRDefault="004924DF" w:rsidP="00B01C61">
                          <w:pPr>
                            <w:pStyle w:val="NoSpacing"/>
                            <w:spacing w:line="360" w:lineRule="auto"/>
                            <w:jc w:val="center"/>
                            <w:rPr>
                              <w:rFonts w:ascii="Arial" w:hAnsi="Arial" w:cs="Arial"/>
                              <w:iCs/>
                              <w:sz w:val="16"/>
                              <w:szCs w:val="16"/>
                            </w:rPr>
                          </w:pPr>
                          <w:r w:rsidRPr="00E46A0D">
                            <w:rPr>
                              <w:rFonts w:ascii="Arial" w:hAnsi="Arial" w:cs="Arial"/>
                              <w:iCs/>
                              <w:sz w:val="16"/>
                              <w:szCs w:val="16"/>
                            </w:rPr>
                            <w:t xml:space="preserve">≤ </w:t>
                          </w:r>
                          <w:r w:rsidRPr="00E46A0D">
                            <w:rPr>
                              <w:rFonts w:ascii="Times New Roman" w:hAnsi="Times New Roman"/>
                              <w:i/>
                              <w:iCs/>
                              <w:sz w:val="20"/>
                              <w:szCs w:val="20"/>
                            </w:rPr>
                            <w:t>n</w:t>
                          </w:r>
                          <w:r w:rsidRPr="00E46A0D">
                            <w:rPr>
                              <w:rFonts w:ascii="Arial" w:hAnsi="Arial" w:cs="Arial"/>
                              <w:iCs/>
                              <w:sz w:val="16"/>
                              <w:szCs w:val="16"/>
                              <w:vertAlign w:val="subscript"/>
                            </w:rPr>
                            <w:t xml:space="preserve">target BB’ </w:t>
                          </w:r>
                          <w:r w:rsidRPr="00E46A0D">
                            <w:rPr>
                              <w:rFonts w:ascii="Arial" w:hAnsi="Arial" w:cs="Arial"/>
                              <w:iCs/>
                              <w:sz w:val="16"/>
                              <w:szCs w:val="16"/>
                            </w:rPr>
                            <w:t>for i=1,2</w:t>
                          </w:r>
                        </w:p>
                        <w:p w14:paraId="3E34F8FE" w14:textId="77777777" w:rsidR="004924DF" w:rsidRPr="00E46A0D" w:rsidRDefault="004924DF" w:rsidP="00B01C61">
                          <w:pPr>
                            <w:pStyle w:val="NoSpacing"/>
                            <w:spacing w:line="360" w:lineRule="auto"/>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1141038A" w14:textId="77777777" w:rsidR="004924DF" w:rsidRPr="00E46A0D" w:rsidRDefault="004924DF" w:rsidP="00B01C61">
                          <w:pPr>
                            <w:pStyle w:val="NoSpacing"/>
                            <w:spacing w:line="360" w:lineRule="auto"/>
                            <w:jc w:val="center"/>
                            <w:rPr>
                              <w:rFonts w:ascii="Arial" w:hAnsi="Arial" w:cs="Arial"/>
                              <w:sz w:val="16"/>
                              <w:szCs w:val="16"/>
                              <w:lang w:val="pt-BR"/>
                            </w:rPr>
                          </w:pPr>
                        </w:p>
                      </w:txbxContent>
                    </v:textbox>
                  </v:shape>
                  <v:shape id="Text Box 291" o:spid="_x0000_s1282"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14:paraId="344B7A91"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4EA9E205" w14:textId="77777777" w:rsidR="004924DF" w:rsidRDefault="004924DF" w:rsidP="00B01C61">
                          <w:pPr>
                            <w:pStyle w:val="NoSpacing"/>
                            <w:spacing w:line="360" w:lineRule="auto"/>
                            <w:jc w:val="center"/>
                            <w:rPr>
                              <w:rFonts w:ascii="Arial" w:hAnsi="Arial" w:cs="Arial"/>
                              <w:sz w:val="16"/>
                              <w:szCs w:val="16"/>
                            </w:rPr>
                          </w:pPr>
                        </w:p>
                        <w:p w14:paraId="6650AF62" w14:textId="77777777" w:rsidR="004924DF" w:rsidRPr="00C37ADA" w:rsidRDefault="004924DF" w:rsidP="00B01C61">
                          <w:pPr>
                            <w:pStyle w:val="NoSpacing"/>
                            <w:spacing w:line="360" w:lineRule="auto"/>
                            <w:jc w:val="center"/>
                            <w:rPr>
                              <w:rFonts w:ascii="Arial" w:hAnsi="Arial" w:cs="Arial"/>
                              <w:sz w:val="16"/>
                              <w:szCs w:val="16"/>
                            </w:rPr>
                          </w:pPr>
                        </w:p>
                        <w:p w14:paraId="40652D13"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292" o:spid="_x0000_s1283"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">
                    <v:textbox>
                      <w:txbxContent>
                        <w:p w14:paraId="19962254"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1</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1</w:t>
                          </w:r>
                        </w:p>
                        <w:p w14:paraId="2FAF9ED3"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2</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2</w:t>
                          </w:r>
                        </w:p>
                        <w:p w14:paraId="7F6CC1DD" w14:textId="77777777" w:rsidR="004924DF" w:rsidRPr="00E46A0D" w:rsidRDefault="004924DF" w:rsidP="00B01C61">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0A564ADA" w14:textId="77777777" w:rsidR="004924DF" w:rsidRPr="00E46A0D" w:rsidRDefault="004924DF" w:rsidP="00B01C61">
                          <w:pPr>
                            <w:jc w:val="center"/>
                            <w:rPr>
                              <w:rFonts w:ascii="Arial" w:hAnsi="Arial" w:cs="Arial"/>
                              <w:sz w:val="16"/>
                              <w:szCs w:val="16"/>
                            </w:rPr>
                          </w:pPr>
                        </w:p>
                      </w:txbxContent>
                    </v:textbox>
                  </v:shape>
                  <v:shape id="Text Box 293" o:spid="_x0000_s1284"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14:paraId="3F1A569B" w14:textId="77777777" w:rsidR="004924DF" w:rsidRPr="00A4615F" w:rsidRDefault="004924DF" w:rsidP="00B01C61">
                          <w:pPr>
                            <w:pStyle w:val="NoSpacing"/>
                            <w:spacing w:line="360" w:lineRule="auto"/>
                            <w:jc w:val="center"/>
                            <w:rPr>
                              <w:rFonts w:ascii="Arial" w:hAnsi="Arial" w:cs="Arial"/>
                              <w:sz w:val="16"/>
                              <w:szCs w:val="16"/>
                            </w:rPr>
                          </w:pPr>
                          <w:r w:rsidRPr="00A4615F">
                            <w:rPr>
                              <w:rFonts w:ascii="Times New Roman" w:hAnsi="Times New Roman"/>
                              <w:i/>
                              <w:iCs/>
                              <w:sz w:val="20"/>
                              <w:szCs w:val="20"/>
                            </w:rPr>
                            <w:t>L</w:t>
                          </w:r>
                          <w:r w:rsidRPr="00A4615F">
                            <w:rPr>
                              <w:rFonts w:ascii="Arial" w:hAnsi="Arial" w:cs="Arial"/>
                              <w:sz w:val="16"/>
                              <w:szCs w:val="16"/>
                              <w:vertAlign w:val="subscript"/>
                            </w:rPr>
                            <w:t>urban</w:t>
                          </w:r>
                        </w:p>
                        <w:p w14:paraId="7079469B" w14:textId="77777777" w:rsidR="004924DF" w:rsidRPr="00A4615F" w:rsidRDefault="004924DF" w:rsidP="00B01C61">
                          <w:pPr>
                            <w:pStyle w:val="NoSpacing"/>
                            <w:spacing w:line="360" w:lineRule="auto"/>
                            <w:jc w:val="center"/>
                            <w:rPr>
                              <w:rFonts w:ascii="Arial" w:hAnsi="Arial" w:cs="Arial"/>
                              <w:iCs/>
                              <w:sz w:val="16"/>
                              <w:szCs w:val="16"/>
                            </w:rPr>
                          </w:pPr>
                          <w:r w:rsidRPr="00A4615F">
                            <w:rPr>
                              <w:rFonts w:ascii="Arial" w:hAnsi="Arial" w:cs="Arial"/>
                              <w:iCs/>
                              <w:sz w:val="16"/>
                              <w:szCs w:val="16"/>
                            </w:rPr>
                            <w:t xml:space="preserve">for </w:t>
                          </w:r>
                          <w:r w:rsidRPr="00A4615F">
                            <w:rPr>
                              <w:rFonts w:ascii="Times New Roman" w:hAnsi="Times New Roman"/>
                              <w:i/>
                              <w:iCs/>
                              <w:sz w:val="20"/>
                              <w:szCs w:val="20"/>
                            </w:rPr>
                            <w:t>n</w:t>
                          </w:r>
                          <w:r w:rsidRPr="00A4615F">
                            <w:rPr>
                              <w:rFonts w:ascii="Arial" w:hAnsi="Arial" w:cs="Arial"/>
                              <w:iCs/>
                              <w:sz w:val="16"/>
                              <w:szCs w:val="16"/>
                              <w:vertAlign w:val="subscript"/>
                            </w:rPr>
                            <w:t xml:space="preserve">BB’   </w:t>
                          </w:r>
                          <w:r w:rsidRPr="00A4615F">
                            <w:rPr>
                              <w:rFonts w:ascii="Arial" w:hAnsi="Arial" w:cs="Arial"/>
                              <w:iCs/>
                              <w:sz w:val="16"/>
                              <w:szCs w:val="16"/>
                            </w:rPr>
                            <w:t>closest to</w:t>
                          </w:r>
                        </w:p>
                        <w:p w14:paraId="7796A164" w14:textId="77777777" w:rsidR="004924DF" w:rsidRPr="00A4615F" w:rsidRDefault="004924DF" w:rsidP="00B01C61">
                          <w:pPr>
                            <w:pStyle w:val="NoSpacing"/>
                            <w:spacing w:line="360" w:lineRule="auto"/>
                            <w:jc w:val="center"/>
                            <w:rPr>
                              <w:rFonts w:ascii="Arial" w:hAnsi="Arial" w:cs="Arial"/>
                              <w:iCs/>
                              <w:sz w:val="16"/>
                              <w:szCs w:val="16"/>
                            </w:rPr>
                          </w:pPr>
                          <w:r w:rsidRPr="00A4615F">
                            <w:rPr>
                              <w:rFonts w:ascii="Times New Roman" w:hAnsi="Times New Roman"/>
                              <w:i/>
                              <w:iCs/>
                              <w:sz w:val="20"/>
                              <w:szCs w:val="20"/>
                            </w:rPr>
                            <w:t>n</w:t>
                          </w:r>
                          <w:r w:rsidRPr="00A4615F">
                            <w:rPr>
                              <w:rFonts w:ascii="Arial" w:hAnsi="Arial" w:cs="Arial"/>
                              <w:iCs/>
                              <w:sz w:val="16"/>
                              <w:szCs w:val="16"/>
                              <w:vertAlign w:val="subscript"/>
                            </w:rPr>
                            <w:t>target BB’</w:t>
                          </w:r>
                        </w:p>
                        <w:p w14:paraId="68BA678C" w14:textId="77777777" w:rsidR="004924DF" w:rsidRPr="00A4615F" w:rsidRDefault="004924DF" w:rsidP="00B01C61">
                          <w:pPr>
                            <w:spacing w:line="360" w:lineRule="auto"/>
                            <w:jc w:val="center"/>
                            <w:rPr>
                              <w:rFonts w:ascii="Arial" w:hAnsi="Arial" w:cs="Arial"/>
                              <w:iCs/>
                              <w:sz w:val="16"/>
                              <w:szCs w:val="16"/>
                            </w:rPr>
                          </w:pPr>
                          <w:r w:rsidRPr="00A4615F">
                            <w:rPr>
                              <w:rFonts w:ascii="Arial" w:hAnsi="Arial" w:cs="Arial"/>
                              <w:iCs/>
                              <w:sz w:val="16"/>
                              <w:szCs w:val="16"/>
                            </w:rPr>
                            <w:t>(</w:t>
                          </w:r>
                          <w:r>
                            <w:rPr>
                              <w:rFonts w:ascii="Arial" w:hAnsi="Arial" w:cs="Arial"/>
                              <w:iCs/>
                              <w:sz w:val="16"/>
                              <w:szCs w:val="16"/>
                            </w:rPr>
                            <w:t>3.1.3.</w:t>
                          </w:r>
                          <w:r w:rsidRPr="00A4615F">
                            <w:rPr>
                              <w:rFonts w:ascii="Arial" w:hAnsi="Arial" w:cs="Arial"/>
                              <w:iCs/>
                              <w:sz w:val="16"/>
                              <w:szCs w:val="16"/>
                            </w:rPr>
                            <w:t>)</w:t>
                          </w:r>
                        </w:p>
                        <w:p w14:paraId="52234731" w14:textId="77777777" w:rsidR="004924DF" w:rsidRPr="00A4615F" w:rsidRDefault="004924DF" w:rsidP="00B01C61">
                          <w:pPr>
                            <w:spacing w:line="360" w:lineRule="auto"/>
                            <w:jc w:val="center"/>
                            <w:rPr>
                              <w:rFonts w:ascii="Arial" w:hAnsi="Arial" w:cs="Arial"/>
                              <w:sz w:val="16"/>
                              <w:szCs w:val="16"/>
                            </w:rPr>
                          </w:pPr>
                        </w:p>
                      </w:txbxContent>
                    </v:textbox>
                  </v:shape>
                  <v:shape id="Text Box 294" o:spid="_x0000_s1285"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">
                    <v:textbox>
                      <w:txbxContent>
                        <w:p w14:paraId="7297147B"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8F9A660"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5" o:spid="_x0000_s1286"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">
                    <v:textbox>
                      <w:txbxContent>
                        <w:p w14:paraId="5161845D"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Two </w:t>
                          </w:r>
                          <w:r w:rsidRPr="003D6E4A">
                            <w:rPr>
                              <w:rFonts w:ascii="Arial" w:hAnsi="Arial" w:cs="Arial"/>
                              <w:sz w:val="16"/>
                              <w:szCs w:val="16"/>
                            </w:rPr>
                            <w:t>test</w:t>
                          </w:r>
                        </w:p>
                        <w:p w14:paraId="251FC02C"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6" o:spid="_x0000_s1287"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">
                    <v:textbox>
                      <w:txbxContent>
                        <w:p w14:paraId="2A799FC8"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Two test</w:t>
                          </w:r>
                        </w:p>
                        <w:p w14:paraId="16F3969F"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7" o:spid="_x0000_s1288"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">
                    <v:textbox>
                      <w:txbxContent>
                        <w:p w14:paraId="2B54E4F3"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72E0121F"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298" o:spid="_x0000_s1289"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1h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SMfyfiUdArv4AAAD//wMAUEsBAi0AFAAGAAgAAAAhANvh9svuAAAAhQEAABMAAAAAAAAA&#10;AAAAAAAAAAAAAFtDb250ZW50X1R5cGVzXS54bWxQSwECLQAUAAYACAAAACEAWvQsW78AAAAVAQAA&#10;CwAAAAAAAAAAAAAAAAAfAQAAX3JlbHMvLnJlbHNQSwECLQAUAAYACAAAACEAwGYdYcYAAADcAAAA&#10;DwAAAAAAAAAAAAAAAAAHAgAAZHJzL2Rvd25yZXYueG1sUEsFBgAAAAADAAMAtwAAAPoCAAAAAA==&#10;">
                    <v:textbox>
                      <w:txbxContent>
                        <w:p w14:paraId="17F68B54"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Yes</w:t>
                          </w:r>
                        </w:p>
                      </w:txbxContent>
                    </v:textbox>
                  </v:shape>
                  <v:shape id="Text Box 299" o:spid="_x0000_s1290" type="#_x0000_t202" style="position:absolute;left:5559;top:576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">
                    <v:textbox>
                      <w:txbxContent>
                        <w:p w14:paraId="40059774" w14:textId="77777777" w:rsidR="004924DF" w:rsidRPr="00F82FE2" w:rsidRDefault="004924DF" w:rsidP="00B01C61">
                          <w:pPr>
                            <w:pStyle w:val="NoSpacing"/>
                            <w:spacing w:line="276" w:lineRule="auto"/>
                            <w:jc w:val="center"/>
                            <w:rPr>
                              <w:rFonts w:ascii="Arial" w:hAnsi="Arial" w:cs="Arial"/>
                              <w:sz w:val="16"/>
                              <w:szCs w:val="16"/>
                            </w:rPr>
                          </w:pPr>
                          <w:r w:rsidRPr="00F82FE2">
                            <w:rPr>
                              <w:rFonts w:ascii="Arial" w:hAnsi="Arial" w:cs="Arial"/>
                              <w:iCs/>
                              <w:sz w:val="16"/>
                              <w:szCs w:val="16"/>
                            </w:rPr>
                            <w:t>If</w:t>
                          </w:r>
                          <w:r>
                            <w:rPr>
                              <w:rFonts w:ascii="Arial" w:hAnsi="Arial" w:cs="Arial"/>
                              <w:iCs/>
                              <w:sz w:val="16"/>
                              <w:szCs w:val="16"/>
                            </w:rPr>
                            <w:t xml:space="preserve"> (3.1.2.2.1.2. c)</w:t>
                          </w:r>
                        </w:p>
                        <w:p w14:paraId="319008AB" w14:textId="77777777" w:rsidR="004924DF" w:rsidRPr="00F82FE2" w:rsidRDefault="004924DF" w:rsidP="00B01C61">
                          <w:pPr>
                            <w:pStyle w:val="NoSpacing"/>
                            <w:spacing w:line="276" w:lineRule="auto"/>
                            <w:jc w:val="center"/>
                            <w:rPr>
                              <w:rFonts w:ascii="Arial" w:hAnsi="Arial" w:cs="Arial"/>
                              <w:sz w:val="16"/>
                              <w:szCs w:val="16"/>
                            </w:rPr>
                          </w:pPr>
                        </w:p>
                      </w:txbxContent>
                    </v:textbox>
                  </v:shape>
                  <v:shape id="Text Box 300" o:spid="_x0000_s1291" type="#_x0000_t202" style="position:absolute;left:3976;top:10919;width:2341;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">
                    <v:textbox>
                      <w:txbxContent>
                        <w:p w14:paraId="66A9E5D4" w14:textId="77777777" w:rsidR="004924DF" w:rsidRPr="0000065E" w:rsidRDefault="004924DF"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v:textbox>
                  </v:shape>
                  <v:shape id="AutoShape 301" o:spid="_x0000_s1292"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xLxQAAANwAAAAPAAAAZHJzL2Rvd25yZXYueG1sRI9BawIx&#10;FITvQv9DeAVvmlVE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COfqxLxQAAANwAAAAP&#10;AAAAAAAAAAAAAAAAAAcCAABkcnMvZG93bnJldi54bWxQSwUGAAAAAAMAAwC3AAAA+QIAAAAA&#10;">
                    <v:stroke endarrow="block"/>
                  </v:shape>
                  <v:shape id="AutoShape 302" o:spid="_x0000_s1293"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nQxQAAANwAAAAPAAAAZHJzL2Rvd25yZXYueG1sRI9BawIx&#10;FITvQv9DeAVvmlVQ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DhMgnQxQAAANwAAAAP&#10;AAAAAAAAAAAAAAAAAAcCAABkcnMvZG93bnJldi54bWxQSwUGAAAAAAMAAwC3AAAA+QIAAAAA&#10;">
                    <v:stroke endarrow="block"/>
                  </v:shape>
                  <v:shape id="AutoShape 303" o:spid="_x0000_s1294"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">
                    <v:stroke endarrow="block"/>
                  </v:shape>
                  <v:shape id="AutoShape 304" o:spid="_x0000_s1295"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">
                    <v:stroke endarrow="block"/>
                  </v:shape>
                  <v:shape id="AutoShape 305" o:spid="_x0000_s1296" type="#_x0000_t34" style="position:absolute;left:6817;top:3816;width:337;height:12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" adj="10768">
                    <v:stroke endarrow="block"/>
                  </v:shape>
                  <v:shape id="AutoShape 306" o:spid="_x0000_s1297" type="#_x0000_t34" style="position:absolute;left:4378;top:2591;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" adj="10768">
                    <v:stroke endarrow="block"/>
                  </v:shape>
                  <v:shape id="AutoShape 307" o:spid="_x0000_s1298" type="#_x0000_t33" style="position:absolute;left:3533;top:4791;width:1609;height:4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">
                    <v:stroke endarrow="block"/>
                  </v:shape>
                  <v:shape id="AutoShape 308" o:spid="_x0000_s1299"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">
                    <v:stroke endarrow="block"/>
                  </v:shape>
                  <v:shape id="AutoShape 309" o:spid="_x0000_s1300" type="#_x0000_t32" style="position:absolute;left:2713;top:5622;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LixQAAANwAAAAPAAAAZHJzL2Rvd25yZXYueG1sRI9BawIx&#10;FITvBf9DeIK3mtWC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CETqLixQAAANwAAAAP&#10;AAAAAAAAAAAAAAAAAAcCAABkcnMvZG93bnJldi54bWxQSwUGAAAAAAMAAwC3AAAA+QIAAAAA&#10;">
                    <v:stroke endarrow="block"/>
                  </v:shape>
                  <v:shape id="AutoShape 310" o:spid="_x0000_s1301"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">
                    <v:stroke endarrow="block"/>
                  </v:shape>
                  <v:shape id="AutoShape 311" o:spid="_x0000_s1302"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58NxQAAANwAAAAPAAAAZHJzL2Rvd25yZXYueG1sRI9BawIx&#10;FITvBf9DeIK3mlWo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Bk658NxQAAANwAAAAP&#10;AAAAAAAAAAAAAAAAAAcCAABkcnMvZG93bnJldi54bWxQSwUGAAAAAAMAAwC3AAAA+QIAAAAA&#10;">
                    <v:stroke endarrow="block"/>
                  </v:shape>
                  <v:shape id="AutoShape 312" o:spid="_x0000_s1303"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">
                    <v:stroke endarrow="block"/>
                  </v:shape>
                  <v:shape id="AutoShape 313" o:spid="_x0000_s1304" type="#_x0000_t32" style="position:absolute;left:5142;top:5631;width:6;height: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">
                    <v:stroke endarrow="block"/>
                  </v:shape>
                  <v:shape id="AutoShape 314" o:spid="_x0000_s1305"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">
                    <v:stroke endarrow="block"/>
                  </v:shape>
                  <v:shape id="AutoShape 315" o:spid="_x0000_s1306"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">
                    <v:stroke endarrow="block"/>
                  </v:shape>
                  <v:shape id="AutoShape 316" o:spid="_x0000_s1307" type="#_x0000_t32" style="position:absolute;left:5147;top:10260;width:4;height:6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">
                    <v:stroke endarrow="block"/>
                  </v:shape>
                  <v:shape id="AutoShape 317" o:spid="_x0000_s130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">
                    <v:stroke endarrow="block"/>
                  </v:shape>
                  <v:shape id="AutoShape 318" o:spid="_x0000_s130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">
                    <v:stroke endarrow="block"/>
                  </v:shape>
                  <v:shape id="AutoShape 319" o:spid="_x0000_s131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">
                    <v:stroke endarrow="block"/>
                  </v:shape>
                  <v:shape id="AutoShape 320" o:spid="_x0000_s1311" type="#_x0000_t32" style="position:absolute;left:7599;top:10260;width:2;height:20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">
                    <v:stroke endarrow="block"/>
                  </v:shape>
                  <v:shape id="AutoShape 321" o:spid="_x0000_s1312"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">
                    <v:stroke endarrow="block"/>
                  </v:shape>
                  <v:shape id="AutoShape 322" o:spid="_x0000_s1313" type="#_x0000_t32" style="position:absolute;left:5147;top:11261;width:1;height:1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">
                    <v:stroke endarrow="block"/>
                  </v:shape>
                  <v:shape id="AutoShape 323" o:spid="_x0000_s1314" type="#_x0000_t33" style="position:absolute;left:6061;top:5052;width:1025;height:3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">
                    <v:stroke endarrow="block"/>
                  </v:shape>
                  <v:shape id="AutoShape 324" o:spid="_x0000_s1315" type="#_x0000_t33" style="position:absolute;left:6243;top:6163;width:135;height:9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">
                    <v:stroke endarrow="block"/>
                  </v:shape>
                  <v:shape id="AutoShape 325" o:spid="_x0000_s1316"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">
                    <v:stroke endarrow="block"/>
                  </v:shape>
                  <v:shape id="AutoShape 326" o:spid="_x0000_s1317"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">
                    <v:stroke endarrow="block"/>
                  </v:shape>
                  <v:shape id="AutoShape 327" o:spid="_x0000_s1318"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">
                    <v:stroke endarrow="block"/>
                  </v:shape>
                  <v:shape id="Text Box 328" o:spid="_x0000_s1319" type="#_x0000_t202" style="position:absolute;left:4323;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">
                    <v:textbox>
                      <w:txbxContent>
                        <w:p w14:paraId="031B1EE2"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Pr>
                              <w:rFonts w:ascii="Arial" w:hAnsi="Arial" w:cs="Arial"/>
                              <w:sz w:val="16"/>
                              <w:szCs w:val="16"/>
                            </w:rPr>
                            <w:t>= No</w:t>
                          </w:r>
                        </w:p>
                        <w:p w14:paraId="427C7807"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329" o:spid="_x0000_s1320" type="#_x0000_t202" style="position:absolute;left:6773;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">
                    <v:textbox>
                      <w:txbxContent>
                        <w:p w14:paraId="1EE9466D" w14:textId="77777777" w:rsidR="004924DF" w:rsidRPr="00DA25A7" w:rsidRDefault="004924DF" w:rsidP="00B01C61">
                          <w:pPr>
                            <w:pStyle w:val="NoSpacing"/>
                            <w:spacing w:line="276" w:lineRule="auto"/>
                            <w:jc w:val="center"/>
                            <w:rPr>
                              <w:rFonts w:ascii="Arial" w:hAnsi="Arial" w:cs="Arial"/>
                              <w:sz w:val="16"/>
                              <w:szCs w:val="16"/>
                            </w:rPr>
                          </w:pPr>
                          <w:r>
                            <w:rPr>
                              <w:rFonts w:ascii="Times New Roman" w:hAnsi="Times New Roman"/>
                              <w:i/>
                              <w:iCs/>
                              <w:sz w:val="20"/>
                              <w:szCs w:val="20"/>
                            </w:rPr>
                            <w:t>n</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No</w:t>
                          </w:r>
                        </w:p>
                        <w:p w14:paraId="763F8B00"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AutoShape 330" o:spid="_x0000_s1321" type="#_x0000_t32" style="position:absolute;left:7589;top:4990;width:3;height:2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">
                    <v:stroke endarrow="block"/>
                  </v:shape>
                  <v:shape id="AutoShape 331" o:spid="_x0000_s1322" type="#_x0000_t33" style="position:absolute;left:8410;top:4791;width:1613;height:43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">
                    <v:stroke endarrow="block"/>
                  </v:shape>
                  <v:oval id="Oval 332" o:spid="_x0000_s1323" style="position:absolute;left:10023;top:3863;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">
                    <v:textbox>
                      <w:txbxContent>
                        <w:p w14:paraId="53E918B5" w14:textId="77777777" w:rsidR="004924DF" w:rsidRPr="00D335BA" w:rsidRDefault="004924DF" w:rsidP="00B01C61">
                          <w:pPr>
                            <w:jc w:val="center"/>
                            <w:rPr>
                              <w:rFonts w:ascii="Arial" w:hAnsi="Arial" w:cs="Arial"/>
                              <w:lang w:val="sv-SE"/>
                            </w:rPr>
                          </w:pPr>
                          <w:r w:rsidRPr="00D335BA">
                            <w:rPr>
                              <w:rFonts w:ascii="Arial" w:hAnsi="Arial" w:cs="Arial"/>
                              <w:lang w:val="sv-SE"/>
                            </w:rPr>
                            <w:t>f</w:t>
                          </w:r>
                        </w:p>
                      </w:txbxContent>
                    </v:textbox>
                  </v:oval>
                  <v:shape id="AutoShape 333" o:spid="_x0000_s1324" type="#_x0000_t34" style="position:absolute;left:8410;top:4119;width:1613;height:6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" adj="10793">
                    <v:stroke endarrow="block"/>
                  </v:shape>
                  <v:shape id="Text Box 334" o:spid="_x0000_s1325" type="#_x0000_t202" style="position:absolute;left:7988;top:576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">
                    <v:textbox>
                      <w:txbxContent>
                        <w:p w14:paraId="4A0FD23C" w14:textId="77777777" w:rsidR="004924DF" w:rsidRPr="00D335BA" w:rsidRDefault="004924DF" w:rsidP="00B01C61">
                          <w:pPr>
                            <w:pStyle w:val="NoSpacing"/>
                            <w:spacing w:line="276" w:lineRule="auto"/>
                            <w:rPr>
                              <w:rFonts w:ascii="Arial" w:hAnsi="Arial" w:cs="Arial"/>
                              <w:iCs/>
                              <w:sz w:val="16"/>
                              <w:szCs w:val="16"/>
                            </w:rPr>
                          </w:pPr>
                          <w:r w:rsidRPr="00D335BA">
                            <w:rPr>
                              <w:rFonts w:ascii="Arial" w:hAnsi="Arial" w:cs="Arial"/>
                              <w:iCs/>
                              <w:sz w:val="16"/>
                              <w:szCs w:val="16"/>
                            </w:rPr>
                            <w:t xml:space="preserve">If </w:t>
                          </w:r>
                          <w:r w:rsidRPr="00D335BA">
                            <w:rPr>
                              <w:rFonts w:ascii="Times New Roman" w:hAnsi="Times New Roman"/>
                              <w:i/>
                              <w:iCs/>
                              <w:sz w:val="20"/>
                              <w:szCs w:val="20"/>
                            </w:rPr>
                            <w:t>n</w:t>
                          </w:r>
                          <w:r w:rsidRPr="00D335BA">
                            <w:rPr>
                              <w:rFonts w:ascii="Arial" w:hAnsi="Arial" w:cs="Arial"/>
                              <w:iCs/>
                              <w:sz w:val="16"/>
                              <w:szCs w:val="16"/>
                              <w:vertAlign w:val="subscript"/>
                            </w:rPr>
                            <w:t xml:space="preserve">BB’ i </w:t>
                          </w:r>
                          <w:r w:rsidRPr="00D335BA">
                            <w:rPr>
                              <w:rFonts w:ascii="Arial" w:hAnsi="Arial" w:cs="Arial"/>
                              <w:iCs/>
                              <w:sz w:val="16"/>
                              <w:szCs w:val="16"/>
                            </w:rPr>
                            <w:t xml:space="preserve">&gt; </w:t>
                          </w:r>
                          <w:r w:rsidRPr="00D335BA">
                            <w:rPr>
                              <w:rFonts w:ascii="Times New Roman" w:hAnsi="Times New Roman"/>
                              <w:i/>
                              <w:iCs/>
                              <w:sz w:val="20"/>
                              <w:szCs w:val="20"/>
                            </w:rPr>
                            <w:t>n</w:t>
                          </w:r>
                          <w:r w:rsidRPr="00D335BA">
                            <w:rPr>
                              <w:rFonts w:ascii="Arial" w:hAnsi="Arial" w:cs="Arial"/>
                              <w:iCs/>
                              <w:sz w:val="16"/>
                              <w:szCs w:val="16"/>
                              <w:vertAlign w:val="subscript"/>
                            </w:rPr>
                            <w:t>target BB’</w:t>
                          </w:r>
                          <w:r w:rsidRPr="00D335BA">
                            <w:rPr>
                              <w:rFonts w:ascii="Arial" w:hAnsi="Arial" w:cs="Arial"/>
                              <w:iCs/>
                              <w:sz w:val="16"/>
                              <w:szCs w:val="16"/>
                            </w:rPr>
                            <w:t xml:space="preserve"> </w:t>
                          </w:r>
                        </w:p>
                        <w:p w14:paraId="5C011499" w14:textId="77777777" w:rsidR="004924DF" w:rsidRPr="00D335BA" w:rsidRDefault="004924DF" w:rsidP="00B01C61">
                          <w:pPr>
                            <w:pStyle w:val="NoSpacing"/>
                            <w:spacing w:line="276" w:lineRule="auto"/>
                            <w:jc w:val="center"/>
                            <w:rPr>
                              <w:rFonts w:ascii="Arial" w:hAnsi="Arial" w:cs="Arial"/>
                              <w:sz w:val="16"/>
                              <w:szCs w:val="16"/>
                            </w:rPr>
                          </w:pPr>
                        </w:p>
                      </w:txbxContent>
                    </v:textbox>
                  </v:shape>
                  <v:shape id="AutoShape 335" o:spid="_x0000_s1326" type="#_x0000_t33" style="position:absolute;left:8691;top:6172;width:116;height:96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">
                    <v:stroke endarrow="block"/>
                  </v:shape>
                  <v:shape id="AutoShape 336" o:spid="_x0000_s1327" type="#_x0000_t33" style="position:absolute;left:9625;top:5971;width:407;height:48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">
                    <v:stroke endarrow="block"/>
                  </v:shape>
                </v:group>
                <w10:anchorlock/>
              </v:group>
            </w:pict>
          </mc:Fallback>
        </mc:AlternateContent>
      </w:r>
    </w:p>
    <w:p w14:paraId="7A309F48" w14:textId="2BA948A8"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5c</w:t>
      </w:r>
      <w:r w:rsidR="00030CBA" w:rsidRPr="00281C39">
        <w:t>*</w:t>
      </w:r>
      <w:r w:rsidRPr="00281C39">
        <w:t xml:space="preserve"> </w:t>
      </w:r>
    </w:p>
    <w:p w14:paraId="365B92E7"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in non-locked gears PART 2</w:t>
      </w:r>
    </w:p>
    <w:p w14:paraId="721F8A99" w14:textId="1648B0EE" w:rsidR="00B01C61" w:rsidRPr="00281C39" w:rsidRDefault="008A5BC6" w:rsidP="00B01C61">
      <w:pPr>
        <w:spacing w:line="240" w:lineRule="auto"/>
        <w:ind w:left="1134"/>
        <w:outlineLvl w:val="0"/>
      </w:pPr>
      <w:r w:rsidRPr="00281C39">
        <w:rPr>
          <w:noProof/>
        </w:rPr>
        <mc:AlternateContent>
          <mc:Choice Requires="wpc">
            <w:drawing>
              <wp:inline distT="0" distB="0" distL="0" distR="0" wp14:anchorId="04AAE5CC" wp14:editId="6B116B27">
                <wp:extent cx="4051935" cy="6127750"/>
                <wp:effectExtent l="0" t="0" r="0" b="6350"/>
                <wp:docPr id="256" name="Zeichenbereich 3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6" name="Group 339"/>
                        <wpg:cNvGrpSpPr>
                          <a:grpSpLocks/>
                        </wpg:cNvGrpSpPr>
                        <wpg:grpSpPr bwMode="auto">
                          <a:xfrm>
                            <a:off x="1193110" y="247602"/>
                            <a:ext cx="1390712" cy="5880148"/>
                            <a:chOff x="5282" y="3208"/>
                            <a:chExt cx="2190" cy="9260"/>
                          </a:xfrm>
                        </wpg:grpSpPr>
                        <wps:wsp>
                          <wps:cNvPr id="67" name="Text Box 340"/>
                          <wps:cNvSpPr txBox="1">
                            <a:spLocks noChangeArrowheads="1"/>
                          </wps:cNvSpPr>
                          <wps:spPr bwMode="auto">
                            <a:xfrm>
                              <a:off x="5549" y="8080"/>
                              <a:ext cx="1656" cy="553"/>
                            </a:xfrm>
                            <a:prstGeom prst="rect">
                              <a:avLst/>
                            </a:prstGeom>
                            <a:solidFill>
                              <a:srgbClr val="FFFFFF"/>
                            </a:solidFill>
                            <a:ln w="9525">
                              <a:solidFill>
                                <a:srgbClr val="000000"/>
                              </a:solidFill>
                              <a:miter lim="800000"/>
                              <a:headEnd/>
                              <a:tailEnd/>
                            </a:ln>
                          </wps:spPr>
                          <wps:txbx>
                            <w:txbxContent>
                              <w:p w14:paraId="3C4E53E1"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3F4B881"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68" name="Text Box 341"/>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6964532F" w14:textId="77777777" w:rsidR="004924DF" w:rsidRPr="00692FD6" w:rsidRDefault="004924DF"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48D8264A" w14:textId="77777777" w:rsidR="004924DF" w:rsidRPr="00692FD6"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9" name="Text Box 342"/>
                          <wps:cNvSpPr txBox="1">
                            <a:spLocks noChangeArrowheads="1"/>
                          </wps:cNvSpPr>
                          <wps:spPr bwMode="auto">
                            <a:xfrm>
                              <a:off x="5282" y="6454"/>
                              <a:ext cx="2190" cy="1369"/>
                            </a:xfrm>
                            <a:prstGeom prst="rect">
                              <a:avLst/>
                            </a:prstGeom>
                            <a:solidFill>
                              <a:srgbClr val="FFFFFF"/>
                            </a:solidFill>
                            <a:ln w="9525">
                              <a:solidFill>
                                <a:srgbClr val="000000"/>
                              </a:solidFill>
                              <a:miter lim="800000"/>
                              <a:headEnd/>
                              <a:tailEnd/>
                            </a:ln>
                          </wps:spPr>
                          <wps:txbx>
                            <w:txbxContent>
                              <w:p w14:paraId="1EA9431E" w14:textId="77777777" w:rsidR="004924DF" w:rsidRPr="00D929BA" w:rsidRDefault="004924DF" w:rsidP="00B01C61">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5E808E8B" w14:textId="77777777" w:rsidR="004924DF" w:rsidRPr="00A362BA" w:rsidRDefault="004924DF" w:rsidP="00B01C61">
                                <w:pPr>
                                  <w:pStyle w:val="NoSpacing"/>
                                  <w:spacing w:line="360" w:lineRule="auto"/>
                                  <w:jc w:val="center"/>
                                  <w:rPr>
                                    <w:rFonts w:ascii="Arial" w:hAnsi="Arial" w:cs="Arial"/>
                                    <w:sz w:val="16"/>
                                    <w:szCs w:val="16"/>
                                  </w:rPr>
                                </w:pPr>
                                <w:r>
                                  <w:rPr>
                                    <w:rFonts w:ascii="Arial" w:hAnsi="Arial" w:cs="Arial"/>
                                    <w:sz w:val="16"/>
                                    <w:szCs w:val="16"/>
                                  </w:rPr>
                                  <w:t>(3.1.2.2.1.2. f</w:t>
                                </w:r>
                                <w:r w:rsidRPr="00D929BA">
                                  <w:rPr>
                                    <w:rFonts w:ascii="Arial" w:hAnsi="Arial" w:cs="Arial"/>
                                    <w:sz w:val="16"/>
                                    <w:szCs w:val="16"/>
                                  </w:rPr>
                                  <w:t>)</w:t>
                                </w:r>
                              </w:p>
                              <w:p w14:paraId="04E950A1" w14:textId="77777777" w:rsidR="004924DF" w:rsidRPr="00D929BA" w:rsidRDefault="004924DF" w:rsidP="00B01C61">
                                <w:pPr>
                                  <w:pStyle w:val="NoSpacing"/>
                                  <w:spacing w:line="360" w:lineRule="auto"/>
                                  <w:jc w:val="center"/>
                                  <w:rPr>
                                    <w:rFonts w:ascii="Arial" w:hAnsi="Arial" w:cs="Arial"/>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txbxContent>
                          </wps:txbx>
                          <wps:bodyPr rot="0" vert="horz" wrap="square" lIns="91440" tIns="45720" rIns="91440" bIns="45720" anchor="ctr" anchorCtr="0" upright="1">
                            <a:noAutofit/>
                          </wps:bodyPr>
                        </wps:wsp>
                        <wps:wsp>
                          <wps:cNvPr id="70" name="Text Box 343"/>
                          <wps:cNvSpPr txBox="1">
                            <a:spLocks noChangeArrowheads="1"/>
                          </wps:cNvSpPr>
                          <wps:spPr bwMode="auto">
                            <a:xfrm>
                              <a:off x="5559" y="4311"/>
                              <a:ext cx="1637" cy="1289"/>
                            </a:xfrm>
                            <a:prstGeom prst="rect">
                              <a:avLst/>
                            </a:prstGeom>
                            <a:solidFill>
                              <a:srgbClr val="FFFFFF"/>
                            </a:solidFill>
                            <a:ln w="9525">
                              <a:solidFill>
                                <a:srgbClr val="000000"/>
                              </a:solidFill>
                              <a:miter lim="800000"/>
                              <a:headEnd/>
                              <a:tailEnd/>
                            </a:ln>
                          </wps:spPr>
                          <wps:txbx>
                            <w:txbxContent>
                              <w:p w14:paraId="37B48878" w14:textId="77777777" w:rsidR="004924DF" w:rsidRDefault="004924DF" w:rsidP="00B01C61">
                                <w:pPr>
                                  <w:pStyle w:val="NoSpacing"/>
                                  <w:spacing w:line="360" w:lineRule="auto"/>
                                  <w:jc w:val="center"/>
                                  <w:rPr>
                                    <w:rFonts w:ascii="Arial" w:hAnsi="Arial" w:cs="Arial"/>
                                    <w:sz w:val="16"/>
                                    <w:szCs w:val="16"/>
                                  </w:rPr>
                                </w:pPr>
                                <w:r>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Limited</w:t>
                                </w:r>
                              </w:p>
                              <w:p w14:paraId="23E42289" w14:textId="77777777" w:rsidR="004924DF" w:rsidRDefault="004924DF" w:rsidP="00B01C61">
                                <w:pPr>
                                  <w:pStyle w:val="NoSpacing"/>
                                  <w:spacing w:line="360" w:lineRule="auto"/>
                                  <w:jc w:val="center"/>
                                  <w:rPr>
                                    <w:rFonts w:ascii="Arial" w:hAnsi="Arial" w:cs="Arial"/>
                                    <w:sz w:val="16"/>
                                    <w:szCs w:val="16"/>
                                  </w:rPr>
                                </w:pPr>
                                <w:r>
                                  <w:rPr>
                                    <w:rFonts w:ascii="Arial" w:hAnsi="Arial" w:cs="Arial"/>
                                    <w:sz w:val="16"/>
                                    <w:szCs w:val="16"/>
                                  </w:rPr>
                                  <w:t>by</w:t>
                                </w:r>
                              </w:p>
                              <w:p w14:paraId="020DAB6E" w14:textId="77777777" w:rsidR="004924DF" w:rsidRPr="00DA25A7" w:rsidRDefault="004924DF" w:rsidP="00B01C61">
                                <w:pPr>
                                  <w:pStyle w:val="NoSpacing"/>
                                  <w:spacing w:line="360" w:lineRule="auto"/>
                                  <w:jc w:val="center"/>
                                  <w:rPr>
                                    <w:rFonts w:ascii="Arial" w:hAnsi="Arial" w:cs="Arial"/>
                                    <w:sz w:val="16"/>
                                    <w:szCs w:val="16"/>
                                  </w:rPr>
                                </w:pPr>
                                <w:r>
                                  <w:rPr>
                                    <w:rFonts w:ascii="Arial" w:hAnsi="Arial" w:cs="Arial"/>
                                    <w:sz w:val="16"/>
                                    <w:szCs w:val="16"/>
                                  </w:rPr>
                                  <w:t>gear selection D</w:t>
                                </w:r>
                              </w:p>
                            </w:txbxContent>
                          </wps:txbx>
                          <wps:bodyPr rot="0" vert="horz" wrap="square" lIns="91440" tIns="45720" rIns="91440" bIns="45720" anchor="ctr" anchorCtr="0" upright="1">
                            <a:noAutofit/>
                          </wps:bodyPr>
                        </wps:wsp>
                        <wps:wsp>
                          <wps:cNvPr id="71" name="Text Box 344"/>
                          <wps:cNvSpPr txBox="1">
                            <a:spLocks noChangeArrowheads="1"/>
                          </wps:cNvSpPr>
                          <wps:spPr bwMode="auto">
                            <a:xfrm>
                              <a:off x="5282" y="8890"/>
                              <a:ext cx="2190" cy="1370"/>
                            </a:xfrm>
                            <a:prstGeom prst="rect">
                              <a:avLst/>
                            </a:prstGeom>
                            <a:solidFill>
                              <a:srgbClr val="FFFFFF"/>
                            </a:solidFill>
                            <a:ln w="9525">
                              <a:solidFill>
                                <a:srgbClr val="000000"/>
                              </a:solidFill>
                              <a:miter lim="800000"/>
                              <a:headEnd/>
                              <a:tailEnd/>
                            </a:ln>
                          </wps:spPr>
                          <wps:txbx>
                            <w:txbxContent>
                              <w:p w14:paraId="1019ADFB"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443430DA" w14:textId="77777777" w:rsidR="004924DF" w:rsidRDefault="004924DF" w:rsidP="00B01C61">
                                <w:pPr>
                                  <w:pStyle w:val="NoSpacing"/>
                                  <w:spacing w:line="360" w:lineRule="auto"/>
                                  <w:jc w:val="center"/>
                                  <w:rPr>
                                    <w:rFonts w:ascii="Arial" w:hAnsi="Arial" w:cs="Arial"/>
                                    <w:sz w:val="16"/>
                                    <w:szCs w:val="16"/>
                                  </w:rPr>
                                </w:pPr>
                              </w:p>
                              <w:p w14:paraId="2142FDA7" w14:textId="77777777" w:rsidR="004924DF" w:rsidRPr="00C37ADA" w:rsidRDefault="004924DF" w:rsidP="00B01C61">
                                <w:pPr>
                                  <w:pStyle w:val="NoSpacing"/>
                                  <w:spacing w:line="360" w:lineRule="auto"/>
                                  <w:jc w:val="center"/>
                                  <w:rPr>
                                    <w:rFonts w:ascii="Arial" w:hAnsi="Arial" w:cs="Arial"/>
                                    <w:sz w:val="16"/>
                                    <w:szCs w:val="16"/>
                                  </w:rPr>
                                </w:pPr>
                              </w:p>
                              <w:p w14:paraId="2209BD12"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72" name="AutoShape 345"/>
                          <wps:cNvCnPr>
                            <a:cxnSpLocks noChangeShapeType="1"/>
                            <a:stCxn id="69" idx="2"/>
                            <a:endCxn id="67" idx="0"/>
                          </wps:cNvCnPr>
                          <wps:spPr bwMode="auto">
                            <a:xfrm>
                              <a:off x="6377"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346"/>
                          <wps:cNvCnPr>
                            <a:cxnSpLocks noChangeShapeType="1"/>
                            <a:stCxn id="67" idx="2"/>
                            <a:endCxn id="71" idx="0"/>
                          </wps:cNvCnPr>
                          <wps:spPr bwMode="auto">
                            <a:xfrm>
                              <a:off x="6377" y="863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347"/>
                          <wps:cNvCnPr>
                            <a:cxnSpLocks noChangeShapeType="1"/>
                            <a:stCxn id="71" idx="2"/>
                            <a:endCxn id="68" idx="0"/>
                          </wps:cNvCnPr>
                          <wps:spPr bwMode="auto">
                            <a:xfrm rot="16200000" flipH="1">
                              <a:off x="5429" y="11208"/>
                              <a:ext cx="1897" cy="1"/>
                            </a:xfrm>
                            <a:prstGeom prst="bentConnector3">
                              <a:avLst>
                                <a:gd name="adj1" fmla="val 499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5" name="Oval 348"/>
                          <wps:cNvSpPr>
                            <a:spLocks noChangeArrowheads="1"/>
                          </wps:cNvSpPr>
                          <wps:spPr bwMode="auto">
                            <a:xfrm>
                              <a:off x="6122" y="3208"/>
                              <a:ext cx="510" cy="511"/>
                            </a:xfrm>
                            <a:prstGeom prst="ellipse">
                              <a:avLst/>
                            </a:prstGeom>
                            <a:solidFill>
                              <a:srgbClr val="FFFFFF"/>
                            </a:solidFill>
                            <a:ln w="9525">
                              <a:solidFill>
                                <a:srgbClr val="000000"/>
                              </a:solidFill>
                              <a:round/>
                              <a:headEnd/>
                              <a:tailEnd/>
                            </a:ln>
                          </wps:spPr>
                          <wps:txbx>
                            <w:txbxContent>
                              <w:p w14:paraId="299E1419" w14:textId="77777777" w:rsidR="004924DF" w:rsidRPr="00D335BA" w:rsidRDefault="004924DF" w:rsidP="00B01C61">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76" name="AutoShape 349"/>
                          <wps:cNvCnPr>
                            <a:cxnSpLocks noChangeShapeType="1"/>
                            <a:stCxn id="75" idx="4"/>
                            <a:endCxn id="70" idx="0"/>
                          </wps:cNvCnPr>
                          <wps:spPr bwMode="auto">
                            <a:xfrm>
                              <a:off x="6377" y="3719"/>
                              <a:ext cx="1" cy="5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350"/>
                          <wps:cNvCnPr>
                            <a:cxnSpLocks noChangeShapeType="1"/>
                            <a:stCxn id="70" idx="2"/>
                            <a:endCxn id="69" idx="0"/>
                          </wps:cNvCnPr>
                          <wps:spPr bwMode="auto">
                            <a:xfrm flipH="1">
                              <a:off x="6377" y="5600"/>
                              <a:ext cx="1" cy="8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4AAE5CC" id="Zeichenbereich 356" o:spid="_x0000_s1328" editas="canvas" style="width:319.05pt;height:482.5pt;mso-position-horizontal-relative:char;mso-position-vertical-relative:line" coordsize="40519,6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">
                <v:shape id="_x0000_s1329" type="#_x0000_t75" style="position:absolute;width:40519;height:61277;visibility:visible;mso-wrap-style:square">
                  <v:fill o:detectmouseclick="t"/>
                  <v:path o:connecttype="none"/>
                </v:shape>
                <v:group id="Group 339" o:spid="_x0000_s1330" style="position:absolute;left:11931;top:2476;width:13907;height:58801" coordorigin="5282,3208" coordsize="2190,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 Box 340" o:spid="_x0000_s1331" type="#_x0000_t202" style="position:absolute;left:5549;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">
                    <v:textbox>
                      <w:txbxContent>
                        <w:p w14:paraId="3C4E53E1"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3F4B881"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341" o:spid="_x0000_s1332"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6964532F" w14:textId="77777777" w:rsidR="004924DF" w:rsidRPr="00692FD6" w:rsidRDefault="004924DF"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48D8264A" w14:textId="77777777" w:rsidR="004924DF" w:rsidRPr="00692FD6" w:rsidRDefault="004924DF" w:rsidP="00B01C61">
                          <w:pPr>
                            <w:pStyle w:val="NoSpacing"/>
                            <w:spacing w:line="276" w:lineRule="auto"/>
                            <w:jc w:val="center"/>
                            <w:rPr>
                              <w:rFonts w:ascii="Arial" w:hAnsi="Arial" w:cs="Arial"/>
                              <w:sz w:val="16"/>
                              <w:szCs w:val="16"/>
                            </w:rPr>
                          </w:pPr>
                        </w:p>
                      </w:txbxContent>
                    </v:textbox>
                  </v:shape>
                  <v:shape id="Text Box 342" o:spid="_x0000_s1333" type="#_x0000_t202" style="position:absolute;left:5282;top:6454;width:2190;height:1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">
                    <v:textbox>
                      <w:txbxContent>
                        <w:p w14:paraId="1EA9431E" w14:textId="77777777" w:rsidR="004924DF" w:rsidRPr="00D929BA" w:rsidRDefault="004924DF" w:rsidP="00B01C61">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5E808E8B" w14:textId="77777777" w:rsidR="004924DF" w:rsidRPr="00A362BA" w:rsidRDefault="004924DF" w:rsidP="00B01C61">
                          <w:pPr>
                            <w:pStyle w:val="NoSpacing"/>
                            <w:spacing w:line="360" w:lineRule="auto"/>
                            <w:jc w:val="center"/>
                            <w:rPr>
                              <w:rFonts w:ascii="Arial" w:hAnsi="Arial" w:cs="Arial"/>
                              <w:sz w:val="16"/>
                              <w:szCs w:val="16"/>
                            </w:rPr>
                          </w:pPr>
                          <w:r>
                            <w:rPr>
                              <w:rFonts w:ascii="Arial" w:hAnsi="Arial" w:cs="Arial"/>
                              <w:sz w:val="16"/>
                              <w:szCs w:val="16"/>
                            </w:rPr>
                            <w:t>(3.1.2.2.1.2. f</w:t>
                          </w:r>
                          <w:r w:rsidRPr="00D929BA">
                            <w:rPr>
                              <w:rFonts w:ascii="Arial" w:hAnsi="Arial" w:cs="Arial"/>
                              <w:sz w:val="16"/>
                              <w:szCs w:val="16"/>
                            </w:rPr>
                            <w:t>)</w:t>
                          </w:r>
                        </w:p>
                        <w:p w14:paraId="04E950A1" w14:textId="77777777" w:rsidR="004924DF" w:rsidRPr="00D929BA" w:rsidRDefault="004924DF" w:rsidP="00B01C61">
                          <w:pPr>
                            <w:pStyle w:val="NoSpacing"/>
                            <w:spacing w:line="360" w:lineRule="auto"/>
                            <w:jc w:val="center"/>
                            <w:rPr>
                              <w:rFonts w:ascii="Arial" w:hAnsi="Arial" w:cs="Arial"/>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txbxContent>
                    </v:textbox>
                  </v:shape>
                  <v:shape id="Text Box 343" o:spid="_x0000_s1334" type="#_x0000_t202" style="position:absolute;left:5559;top:4311;width:1637;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">
                    <v:textbox>
                      <w:txbxContent>
                        <w:p w14:paraId="37B48878" w14:textId="77777777" w:rsidR="004924DF" w:rsidRDefault="004924DF" w:rsidP="00B01C61">
                          <w:pPr>
                            <w:pStyle w:val="NoSpacing"/>
                            <w:spacing w:line="360" w:lineRule="auto"/>
                            <w:jc w:val="center"/>
                            <w:rPr>
                              <w:rFonts w:ascii="Arial" w:hAnsi="Arial" w:cs="Arial"/>
                              <w:sz w:val="16"/>
                              <w:szCs w:val="16"/>
                            </w:rPr>
                          </w:pPr>
                          <w:r>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xml:space="preserve">= </w:t>
                          </w:r>
                          <w:r>
                            <w:rPr>
                              <w:rFonts w:ascii="Arial" w:hAnsi="Arial" w:cs="Arial"/>
                              <w:sz w:val="16"/>
                              <w:szCs w:val="16"/>
                            </w:rPr>
                            <w:t>Limited</w:t>
                          </w:r>
                        </w:p>
                        <w:p w14:paraId="23E42289" w14:textId="77777777" w:rsidR="004924DF" w:rsidRDefault="004924DF" w:rsidP="00B01C61">
                          <w:pPr>
                            <w:pStyle w:val="NoSpacing"/>
                            <w:spacing w:line="360" w:lineRule="auto"/>
                            <w:jc w:val="center"/>
                            <w:rPr>
                              <w:rFonts w:ascii="Arial" w:hAnsi="Arial" w:cs="Arial"/>
                              <w:sz w:val="16"/>
                              <w:szCs w:val="16"/>
                            </w:rPr>
                          </w:pPr>
                          <w:r>
                            <w:rPr>
                              <w:rFonts w:ascii="Arial" w:hAnsi="Arial" w:cs="Arial"/>
                              <w:sz w:val="16"/>
                              <w:szCs w:val="16"/>
                            </w:rPr>
                            <w:t>by</w:t>
                          </w:r>
                        </w:p>
                        <w:p w14:paraId="020DAB6E" w14:textId="77777777" w:rsidR="004924DF" w:rsidRPr="00DA25A7" w:rsidRDefault="004924DF" w:rsidP="00B01C61">
                          <w:pPr>
                            <w:pStyle w:val="NoSpacing"/>
                            <w:spacing w:line="360" w:lineRule="auto"/>
                            <w:jc w:val="center"/>
                            <w:rPr>
                              <w:rFonts w:ascii="Arial" w:hAnsi="Arial" w:cs="Arial"/>
                              <w:sz w:val="16"/>
                              <w:szCs w:val="16"/>
                            </w:rPr>
                          </w:pPr>
                          <w:r>
                            <w:rPr>
                              <w:rFonts w:ascii="Arial" w:hAnsi="Arial" w:cs="Arial"/>
                              <w:sz w:val="16"/>
                              <w:szCs w:val="16"/>
                            </w:rPr>
                            <w:t>gear selection D</w:t>
                          </w:r>
                        </w:p>
                      </w:txbxContent>
                    </v:textbox>
                  </v:shape>
                  <v:shape id="Text Box 344" o:spid="_x0000_s1335" type="#_x0000_t202" style="position:absolute;left:528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14:paraId="1019ADFB"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443430DA" w14:textId="77777777" w:rsidR="004924DF" w:rsidRDefault="004924DF" w:rsidP="00B01C61">
                          <w:pPr>
                            <w:pStyle w:val="NoSpacing"/>
                            <w:spacing w:line="360" w:lineRule="auto"/>
                            <w:jc w:val="center"/>
                            <w:rPr>
                              <w:rFonts w:ascii="Arial" w:hAnsi="Arial" w:cs="Arial"/>
                              <w:sz w:val="16"/>
                              <w:szCs w:val="16"/>
                            </w:rPr>
                          </w:pPr>
                        </w:p>
                        <w:p w14:paraId="2142FDA7" w14:textId="77777777" w:rsidR="004924DF" w:rsidRPr="00C37ADA" w:rsidRDefault="004924DF" w:rsidP="00B01C61">
                          <w:pPr>
                            <w:pStyle w:val="NoSpacing"/>
                            <w:spacing w:line="360" w:lineRule="auto"/>
                            <w:jc w:val="center"/>
                            <w:rPr>
                              <w:rFonts w:ascii="Arial" w:hAnsi="Arial" w:cs="Arial"/>
                              <w:sz w:val="16"/>
                              <w:szCs w:val="16"/>
                            </w:rPr>
                          </w:pPr>
                        </w:p>
                        <w:p w14:paraId="2209BD12"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AutoShape 345" o:spid="_x0000_s1336" type="#_x0000_t32" style="position:absolute;left:6377;top:782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Y1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">
                    <v:stroke endarrow="block"/>
                  </v:shape>
                  <v:shape id="AutoShape 346" o:spid="_x0000_s1337" type="#_x0000_t32" style="position:absolute;left:6377;top:863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OuxgAAANsAAAAPAAAAZHJzL2Rvd25yZXYueG1sRI9Pa8JA&#10;FMTvBb/D8oTe6sYW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8gyTrsYAAADbAAAA&#10;DwAAAAAAAAAAAAAAAAAHAgAAZHJzL2Rvd25yZXYueG1sUEsFBgAAAAADAAMAtwAAAPoCAAAAAA==&#10;">
                    <v:stroke endarrow="block"/>
                  </v:shape>
                  <v:shape id="AutoShape 347" o:spid="_x0000_s1338" type="#_x0000_t34" style="position:absolute;left:5429;top:11208;width:1897;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" adj="10794">
                    <v:stroke endarrow="block"/>
                  </v:shape>
                  <v:oval id="Oval 348" o:spid="_x0000_s1339" style="position:absolute;left:6122;top:3208;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">
                    <v:textbox>
                      <w:txbxContent>
                        <w:p w14:paraId="299E1419" w14:textId="77777777" w:rsidR="004924DF" w:rsidRPr="00D335BA" w:rsidRDefault="004924DF" w:rsidP="00B01C61">
                          <w:pPr>
                            <w:jc w:val="center"/>
                            <w:rPr>
                              <w:rFonts w:ascii="Arial" w:hAnsi="Arial" w:cs="Arial"/>
                              <w:lang w:val="sv-SE"/>
                            </w:rPr>
                          </w:pPr>
                          <w:r w:rsidRPr="00D335BA">
                            <w:rPr>
                              <w:rFonts w:ascii="Arial" w:hAnsi="Arial" w:cs="Arial"/>
                              <w:lang w:val="sv-SE"/>
                            </w:rPr>
                            <w:t>f</w:t>
                          </w:r>
                        </w:p>
                      </w:txbxContent>
                    </v:textbox>
                  </v:oval>
                  <v:shape id="AutoShape 349" o:spid="_x0000_s1340" type="#_x0000_t32" style="position:absolute;left:6377;top:3719;width:1;height: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A2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">
                    <v:stroke endarrow="block"/>
                  </v:shape>
                  <v:shape id="AutoShape 350" o:spid="_x0000_s1341" type="#_x0000_t32" style="position:absolute;left:6377;top:5600;width:1;height:8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">
                    <v:stroke endarrow="block"/>
                  </v:shape>
                </v:group>
                <w10:anchorlock/>
              </v:group>
            </w:pict>
          </mc:Fallback>
        </mc:AlternateContent>
      </w:r>
    </w:p>
    <w:p w14:paraId="3F14F1E3" w14:textId="77777777" w:rsidR="00B01C61" w:rsidRPr="00281C39" w:rsidRDefault="00B01C61" w:rsidP="00B01C61">
      <w:pPr>
        <w:spacing w:after="120"/>
        <w:ind w:left="1134" w:right="1134"/>
        <w:jc w:val="both"/>
      </w:pPr>
    </w:p>
    <w:p w14:paraId="2190774B" w14:textId="185525A8" w:rsidR="00B01C61" w:rsidRPr="00281C39" w:rsidRDefault="00B01C61" w:rsidP="00B01C61">
      <w:pPr>
        <w:spacing w:line="240" w:lineRule="auto"/>
        <w:ind w:left="1134"/>
        <w:outlineLvl w:val="0"/>
      </w:pPr>
      <w:r w:rsidRPr="00281C39">
        <w:br w:type="page"/>
      </w:r>
      <w:r w:rsidRPr="00281C39">
        <w:lastRenderedPageBreak/>
        <w:t xml:space="preserve">Figure </w:t>
      </w:r>
      <w:r w:rsidR="006A48C3" w:rsidRPr="00281C39">
        <w:t>5d</w:t>
      </w:r>
      <w:r w:rsidR="00030CBA" w:rsidRPr="00281C39">
        <w:t>*</w:t>
      </w:r>
      <w:r w:rsidRPr="00281C39">
        <w:t xml:space="preserve"> </w:t>
      </w:r>
    </w:p>
    <w:p w14:paraId="3E3D4C51" w14:textId="77777777" w:rsidR="00B01C61" w:rsidRPr="00281C39" w:rsidRDefault="00B01C61" w:rsidP="00B01C61">
      <w:pPr>
        <w:keepNext/>
        <w:keepLines/>
        <w:spacing w:line="240" w:lineRule="auto"/>
        <w:ind w:left="1134"/>
        <w:outlineLvl w:val="0"/>
        <w:rPr>
          <w:b/>
        </w:rPr>
      </w:pPr>
      <w:r w:rsidRPr="00281C39">
        <w:rPr>
          <w:b/>
        </w:rPr>
        <w:t xml:space="preserve">Flowchart for vehicles tested according to paragraph 3.1.2.2. of Annex 3 to this Regulation – </w:t>
      </w:r>
      <w:r w:rsidRPr="00281C39">
        <w:rPr>
          <w:b/>
        </w:rPr>
        <w:br/>
        <w:t>Test for no- combustion engine speed available</w:t>
      </w:r>
    </w:p>
    <w:p w14:paraId="50A5919F" w14:textId="77777777" w:rsidR="00B01C61" w:rsidRPr="00281C39" w:rsidRDefault="00B01C61" w:rsidP="00B01C61"/>
    <w:p w14:paraId="7AD06490" w14:textId="64449B97" w:rsidR="00B01C61" w:rsidRPr="00281C39" w:rsidRDefault="008A5BC6" w:rsidP="00B01C61">
      <w:pPr>
        <w:suppressAutoHyphens w:val="0"/>
        <w:spacing w:line="240" w:lineRule="auto"/>
      </w:pPr>
      <w:r w:rsidRPr="00281C39">
        <w:rPr>
          <w:noProof/>
        </w:rPr>
        <mc:AlternateContent>
          <mc:Choice Requires="wpc">
            <w:drawing>
              <wp:inline distT="0" distB="0" distL="0" distR="0" wp14:anchorId="15D9AFDB" wp14:editId="491FCE92">
                <wp:extent cx="6120765" cy="6995795"/>
                <wp:effectExtent l="0" t="0" r="60960" b="33655"/>
                <wp:docPr id="270" name="Zeichenbereich 3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2" name="Group 353"/>
                        <wpg:cNvGrpSpPr>
                          <a:grpSpLocks/>
                        </wpg:cNvGrpSpPr>
                        <wpg:grpSpPr bwMode="auto">
                          <a:xfrm>
                            <a:off x="127601" y="106001"/>
                            <a:ext cx="6040164" cy="6911394"/>
                            <a:chOff x="1618" y="1584"/>
                            <a:chExt cx="9512" cy="10884"/>
                          </a:xfrm>
                        </wpg:grpSpPr>
                        <wps:wsp>
                          <wps:cNvPr id="14" name="Text Box 354"/>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2F597894"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8" name="Text Box 355"/>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6B96BC4C"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19" name="Text Box 356"/>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2D2CE5" w14:textId="77777777" w:rsidR="004924DF" w:rsidRPr="003D6E4A" w:rsidRDefault="004924DF" w:rsidP="00B01C61">
                                <w:pPr>
                                  <w:jc w:val="center"/>
                                  <w:rPr>
                                    <w:rFonts w:ascii="Arial" w:hAnsi="Arial" w:cs="Arial"/>
                                    <w:sz w:val="16"/>
                                    <w:szCs w:val="16"/>
                                  </w:rPr>
                                </w:pPr>
                                <w:r>
                                  <w:rPr>
                                    <w:rFonts w:ascii="Arial" w:hAnsi="Arial" w:cs="Arial"/>
                                    <w:sz w:val="16"/>
                                    <w:szCs w:val="16"/>
                                  </w:rPr>
                                  <w:t>No rotational engine speed available (3.1.2.2.1.3.)</w:t>
                                </w:r>
                              </w:p>
                            </w:txbxContent>
                          </wps:txbx>
                          <wps:bodyPr rot="0" vert="horz" wrap="square" lIns="91440" tIns="45720" rIns="91440" bIns="45720" anchor="ctr" anchorCtr="0" upright="1">
                            <a:noAutofit/>
                          </wps:bodyPr>
                        </wps:wsp>
                        <wps:wsp>
                          <wps:cNvPr id="21" name="Text Box 357"/>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215E73EC"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23" name="Text Box 358"/>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5A2035C7"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25" name="Text Box 359"/>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66FA86B3"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40E6CA0"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27" name="Text Box 360"/>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0701D345" w14:textId="77777777" w:rsidR="004924DF" w:rsidRPr="00692FD6" w:rsidRDefault="004924DF"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6C12B1FD" w14:textId="77777777" w:rsidR="004924DF" w:rsidRPr="00692FD6"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29" name="Text Box 361"/>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40F10D5B" w14:textId="77777777" w:rsidR="004924DF" w:rsidRPr="00D929BA" w:rsidRDefault="004924DF" w:rsidP="00B01C61">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7A9A2C87" w14:textId="77777777" w:rsidR="004924DF" w:rsidRPr="00D929BA" w:rsidRDefault="004924DF" w:rsidP="00B01C61">
                                <w:pPr>
                                  <w:pStyle w:val="NoSpacing"/>
                                  <w:spacing w:line="360" w:lineRule="auto"/>
                                  <w:jc w:val="center"/>
                                  <w:rPr>
                                    <w:rFonts w:ascii="Arial" w:hAnsi="Arial" w:cs="Arial"/>
                                    <w:sz w:val="16"/>
                                    <w:szCs w:val="16"/>
                                  </w:rPr>
                                </w:pPr>
                                <w:r>
                                  <w:rPr>
                                    <w:rFonts w:ascii="Arial" w:hAnsi="Arial" w:cs="Arial"/>
                                    <w:sz w:val="16"/>
                                    <w:szCs w:val="16"/>
                                  </w:rPr>
                                  <w:t>(3.1.2.2.1.3. a</w:t>
                                </w:r>
                                <w:r w:rsidRPr="00D929BA">
                                  <w:rPr>
                                    <w:rFonts w:ascii="Arial" w:hAnsi="Arial" w:cs="Arial"/>
                                    <w:sz w:val="16"/>
                                    <w:szCs w:val="16"/>
                                  </w:rPr>
                                  <w:t>)</w:t>
                                </w:r>
                              </w:p>
                              <w:p w14:paraId="07AB3A65" w14:textId="77777777" w:rsidR="004924DF" w:rsidRPr="00D929BA" w:rsidRDefault="004924DF" w:rsidP="00B01C61">
                                <w:pPr>
                                  <w:pStyle w:val="NoSpacing"/>
                                  <w:spacing w:line="360"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4EEBF834" w14:textId="77777777" w:rsidR="004924DF" w:rsidRPr="00D929BA" w:rsidRDefault="004924DF" w:rsidP="00B01C61">
                                <w:pPr>
                                  <w:pStyle w:val="NoSpacing"/>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 name="Text Box 362"/>
                          <wps:cNvSpPr txBox="1">
                            <a:spLocks noChangeArrowheads="1"/>
                          </wps:cNvSpPr>
                          <wps:spPr bwMode="auto">
                            <a:xfrm>
                              <a:off x="5282" y="6454"/>
                              <a:ext cx="2190" cy="1369"/>
                            </a:xfrm>
                            <a:prstGeom prst="rect">
                              <a:avLst/>
                            </a:prstGeom>
                            <a:solidFill>
                              <a:srgbClr val="FFFFFF"/>
                            </a:solidFill>
                            <a:ln w="9525">
                              <a:solidFill>
                                <a:srgbClr val="000000"/>
                              </a:solidFill>
                              <a:miter lim="800000"/>
                              <a:headEnd/>
                              <a:tailEnd/>
                            </a:ln>
                          </wps:spPr>
                          <wps:txbx>
                            <w:txbxContent>
                              <w:p w14:paraId="35671A3D" w14:textId="77777777" w:rsidR="004924DF" w:rsidRPr="00D57D8B" w:rsidRDefault="004924DF" w:rsidP="00B01C61">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4F6667D5" w14:textId="77777777" w:rsidR="004924DF" w:rsidRPr="0006134B" w:rsidRDefault="004924DF" w:rsidP="00B01C61">
                                <w:pPr>
                                  <w:pStyle w:val="NoSpacing"/>
                                  <w:spacing w:line="360" w:lineRule="auto"/>
                                  <w:jc w:val="center"/>
                                  <w:rPr>
                                    <w:rFonts w:ascii="Arial" w:hAnsi="Arial" w:cs="Arial"/>
                                    <w:sz w:val="16"/>
                                    <w:szCs w:val="16"/>
                                    <w:lang w:val="pt-BR"/>
                                  </w:rPr>
                                </w:pPr>
                                <w:r w:rsidRPr="0006134B">
                                  <w:rPr>
                                    <w:rFonts w:ascii="Arial" w:hAnsi="Arial" w:cs="Arial"/>
                                    <w:sz w:val="16"/>
                                    <w:szCs w:val="16"/>
                                    <w:lang w:val="pt-BR"/>
                                  </w:rPr>
                                  <w:t>(</w:t>
                                </w:r>
                                <w:r>
                                  <w:rPr>
                                    <w:rFonts w:ascii="Arial" w:hAnsi="Arial" w:cs="Arial"/>
                                    <w:sz w:val="16"/>
                                    <w:szCs w:val="16"/>
                                    <w:lang w:val="pt-BR"/>
                                  </w:rPr>
                                  <w:t>3.1.2.2.1.3.</w:t>
                                </w:r>
                                <w:r w:rsidRPr="0006134B">
                                  <w:rPr>
                                    <w:rFonts w:ascii="Arial" w:hAnsi="Arial" w:cs="Arial"/>
                                    <w:sz w:val="16"/>
                                    <w:szCs w:val="16"/>
                                    <w:lang w:val="pt-BR"/>
                                  </w:rPr>
                                  <w:t xml:space="preserve"> b)</w:t>
                                </w:r>
                              </w:p>
                              <w:p w14:paraId="26AA2FC5" w14:textId="77777777" w:rsidR="004924DF" w:rsidRPr="00D335BA" w:rsidRDefault="004924DF" w:rsidP="00B01C61">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69F766CA" w14:textId="77777777" w:rsidR="004924DF" w:rsidRPr="00D335BA" w:rsidRDefault="004924DF" w:rsidP="00B01C61">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532F457F" w14:textId="77777777" w:rsidR="004924DF" w:rsidRPr="00D335BA" w:rsidRDefault="004924DF" w:rsidP="00B01C61">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32" name="Text Box 363"/>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65E72833" w14:textId="77777777" w:rsidR="004924DF" w:rsidRPr="00D57D8B" w:rsidRDefault="004924DF" w:rsidP="00B01C61">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6FFE2768" w14:textId="77777777" w:rsidR="004924DF" w:rsidRPr="00AD1165" w:rsidRDefault="004924DF" w:rsidP="00B01C61">
                                <w:pPr>
                                  <w:pStyle w:val="NoSpacing"/>
                                  <w:spacing w:line="360" w:lineRule="auto"/>
                                  <w:jc w:val="center"/>
                                  <w:rPr>
                                    <w:rFonts w:ascii="Arial" w:hAnsi="Arial" w:cs="Arial"/>
                                    <w:sz w:val="16"/>
                                    <w:szCs w:val="16"/>
                                    <w:lang w:val="pt-BR"/>
                                  </w:rPr>
                                </w:pPr>
                                <w:r w:rsidRPr="00AD1165">
                                  <w:rPr>
                                    <w:rFonts w:ascii="Arial" w:hAnsi="Arial" w:cs="Arial"/>
                                    <w:sz w:val="16"/>
                                    <w:szCs w:val="16"/>
                                    <w:lang w:val="pt-BR"/>
                                  </w:rPr>
                                  <w:t>(</w:t>
                                </w:r>
                                <w:r>
                                  <w:rPr>
                                    <w:rFonts w:ascii="Arial" w:hAnsi="Arial" w:cs="Arial"/>
                                    <w:sz w:val="16"/>
                                    <w:szCs w:val="16"/>
                                    <w:lang w:val="pt-BR"/>
                                  </w:rPr>
                                  <w:t>3.1.2.2.1.3.</w:t>
                                </w:r>
                                <w:r w:rsidRPr="00AD1165">
                                  <w:rPr>
                                    <w:rFonts w:ascii="Arial" w:hAnsi="Arial" w:cs="Arial"/>
                                    <w:sz w:val="16"/>
                                    <w:szCs w:val="16"/>
                                    <w:lang w:val="pt-BR"/>
                                  </w:rPr>
                                  <w:t xml:space="preserve"> c)</w:t>
                                </w:r>
                              </w:p>
                              <w:p w14:paraId="043ABCCB" w14:textId="77777777" w:rsidR="004924DF" w:rsidRPr="0006134B" w:rsidRDefault="004924DF" w:rsidP="00B01C61">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Pr>
                                    <w:rFonts w:ascii="Arial" w:hAnsi="Arial" w:cs="Arial"/>
                                    <w:sz w:val="16"/>
                                    <w:szCs w:val="16"/>
                                    <w:lang w:val="pt-BR"/>
                                  </w:rPr>
                                  <w:t>≤ 45 km/h</w:t>
                                </w:r>
                              </w:p>
                              <w:p w14:paraId="5C695C89" w14:textId="77777777" w:rsidR="004924DF" w:rsidRPr="00AD1165" w:rsidRDefault="004924DF" w:rsidP="00B01C61">
                                <w:pPr>
                                  <w:pStyle w:val="NoSpacing"/>
                                  <w:spacing w:line="360"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33" name="Text Box 364"/>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6760BF0E"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058E73FA"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4" name="Text Box 365"/>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4124DB1D"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3DF6B28A" w14:textId="77777777" w:rsidR="004924DF" w:rsidRDefault="004924DF" w:rsidP="00B01C61">
                                <w:pPr>
                                  <w:pStyle w:val="NoSpacing"/>
                                  <w:spacing w:line="360" w:lineRule="auto"/>
                                  <w:jc w:val="center"/>
                                  <w:rPr>
                                    <w:rFonts w:ascii="Arial" w:hAnsi="Arial" w:cs="Arial"/>
                                    <w:sz w:val="16"/>
                                    <w:szCs w:val="16"/>
                                  </w:rPr>
                                </w:pPr>
                              </w:p>
                              <w:p w14:paraId="3C2C2B27" w14:textId="77777777" w:rsidR="004924DF" w:rsidRPr="00C37ADA" w:rsidRDefault="004924DF" w:rsidP="00B01C61">
                                <w:pPr>
                                  <w:pStyle w:val="NoSpacing"/>
                                  <w:spacing w:line="360" w:lineRule="auto"/>
                                  <w:jc w:val="center"/>
                                  <w:rPr>
                                    <w:rFonts w:ascii="Arial" w:hAnsi="Arial" w:cs="Arial"/>
                                    <w:sz w:val="16"/>
                                    <w:szCs w:val="16"/>
                                  </w:rPr>
                                </w:pPr>
                              </w:p>
                              <w:p w14:paraId="05805AE7"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wps:txbx>
                          <wps:bodyPr rot="0" vert="horz" wrap="square" lIns="91440" tIns="45720" rIns="91440" bIns="45720" anchor="t" anchorCtr="0" upright="1">
                            <a:noAutofit/>
                          </wps:bodyPr>
                        </wps:wsp>
                        <wps:wsp>
                          <wps:cNvPr id="35" name="Text Box 366"/>
                          <wps:cNvSpPr txBox="1">
                            <a:spLocks noChangeArrowheads="1"/>
                          </wps:cNvSpPr>
                          <wps:spPr bwMode="auto">
                            <a:xfrm>
                              <a:off x="5282" y="8890"/>
                              <a:ext cx="2190" cy="1370"/>
                            </a:xfrm>
                            <a:prstGeom prst="rect">
                              <a:avLst/>
                            </a:prstGeom>
                            <a:solidFill>
                              <a:srgbClr val="FFFFFF"/>
                            </a:solidFill>
                            <a:ln w="9525">
                              <a:solidFill>
                                <a:srgbClr val="000000"/>
                              </a:solidFill>
                              <a:miter lim="800000"/>
                              <a:headEnd/>
                              <a:tailEnd/>
                            </a:ln>
                          </wps:spPr>
                          <wps:txbx>
                            <w:txbxContent>
                              <w:p w14:paraId="3A2F3B03"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1</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1</w:t>
                                </w:r>
                              </w:p>
                              <w:p w14:paraId="40F7BB68"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2</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2</w:t>
                                </w:r>
                              </w:p>
                              <w:p w14:paraId="7ADD4C09" w14:textId="77777777" w:rsidR="004924DF" w:rsidRPr="00E46A0D" w:rsidRDefault="004924DF" w:rsidP="00B01C61">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16BAEB82" w14:textId="77777777" w:rsidR="004924DF" w:rsidRPr="00E46A0D" w:rsidRDefault="004924DF" w:rsidP="00B01C61">
                                <w:pPr>
                                  <w:jc w:val="center"/>
                                  <w:rPr>
                                    <w:rFonts w:ascii="Arial" w:hAnsi="Arial" w:cs="Arial"/>
                                    <w:sz w:val="16"/>
                                    <w:szCs w:val="16"/>
                                  </w:rPr>
                                </w:pPr>
                              </w:p>
                            </w:txbxContent>
                          </wps:txbx>
                          <wps:bodyPr rot="0" vert="horz" wrap="square" lIns="91440" tIns="45720" rIns="91440" bIns="45720" anchor="t" anchorCtr="0" upright="1">
                            <a:noAutofit/>
                          </wps:bodyPr>
                        </wps:wsp>
                        <wps:wsp>
                          <wps:cNvPr id="38" name="Text Box 367"/>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6D915A29" w14:textId="77777777" w:rsidR="004924DF" w:rsidRPr="0006134B" w:rsidRDefault="004924DF" w:rsidP="00B01C61">
                                <w:pPr>
                                  <w:pStyle w:val="NoSpacing"/>
                                  <w:spacing w:line="360" w:lineRule="auto"/>
                                  <w:jc w:val="center"/>
                                  <w:rPr>
                                    <w:rFonts w:ascii="Arial" w:hAnsi="Arial" w:cs="Arial"/>
                                    <w:sz w:val="16"/>
                                    <w:szCs w:val="16"/>
                                  </w:rPr>
                                </w:pPr>
                                <w:r w:rsidRPr="0006134B">
                                  <w:rPr>
                                    <w:rFonts w:ascii="Times New Roman" w:hAnsi="Times New Roman"/>
                                    <w:i/>
                                    <w:iCs/>
                                    <w:sz w:val="20"/>
                                    <w:szCs w:val="20"/>
                                  </w:rPr>
                                  <w:t>L</w:t>
                                </w:r>
                                <w:r w:rsidRPr="0006134B">
                                  <w:rPr>
                                    <w:rFonts w:ascii="Arial" w:hAnsi="Arial" w:cs="Arial"/>
                                    <w:sz w:val="16"/>
                                    <w:szCs w:val="16"/>
                                    <w:vertAlign w:val="subscript"/>
                                  </w:rPr>
                                  <w:t>urban 2</w:t>
                                </w:r>
                                <w:r w:rsidRPr="0006134B">
                                  <w:rPr>
                                    <w:rFonts w:ascii="Arial" w:hAnsi="Arial" w:cs="Arial"/>
                                    <w:sz w:val="16"/>
                                    <w:szCs w:val="16"/>
                                  </w:rPr>
                                  <w:t xml:space="preserve"> for </w:t>
                                </w:r>
                                <w:r w:rsidRPr="0006134B">
                                  <w:rPr>
                                    <w:rFonts w:ascii="Times New Roman" w:hAnsi="Times New Roman"/>
                                    <w:i/>
                                    <w:iCs/>
                                    <w:sz w:val="20"/>
                                    <w:szCs w:val="20"/>
                                  </w:rPr>
                                  <w:t>v</w:t>
                                </w:r>
                                <w:r w:rsidRPr="0006134B">
                                  <w:rPr>
                                    <w:rFonts w:ascii="Arial" w:hAnsi="Arial" w:cs="Arial"/>
                                    <w:sz w:val="16"/>
                                    <w:szCs w:val="16"/>
                                    <w:vertAlign w:val="subscript"/>
                                  </w:rPr>
                                  <w:t>BB’ 2</w:t>
                                </w:r>
                              </w:p>
                              <w:p w14:paraId="7C3CB7C6" w14:textId="77777777" w:rsidR="004924DF" w:rsidRPr="0006134B" w:rsidRDefault="004924DF" w:rsidP="00B01C61">
                                <w:pPr>
                                  <w:pStyle w:val="NoSpacing"/>
                                  <w:spacing w:line="360" w:lineRule="auto"/>
                                  <w:jc w:val="center"/>
                                  <w:rPr>
                                    <w:rFonts w:ascii="Arial" w:hAnsi="Arial" w:cs="Arial"/>
                                    <w:sz w:val="16"/>
                                    <w:szCs w:val="16"/>
                                  </w:rPr>
                                </w:pPr>
                              </w:p>
                              <w:p w14:paraId="406321E3" w14:textId="77777777" w:rsidR="004924DF" w:rsidRPr="0006134B" w:rsidRDefault="004924DF" w:rsidP="00B01C61">
                                <w:pPr>
                                  <w:pStyle w:val="NoSpacing"/>
                                  <w:spacing w:line="360" w:lineRule="auto"/>
                                  <w:jc w:val="center"/>
                                  <w:rPr>
                                    <w:rFonts w:ascii="Arial" w:hAnsi="Arial" w:cs="Arial"/>
                                    <w:sz w:val="16"/>
                                    <w:szCs w:val="16"/>
                                  </w:rPr>
                                </w:pPr>
                              </w:p>
                              <w:p w14:paraId="3617DE27" w14:textId="77777777" w:rsidR="004924DF" w:rsidRPr="0006134B" w:rsidRDefault="004924DF" w:rsidP="00B01C61">
                                <w:pPr>
                                  <w:pStyle w:val="NoSpacing"/>
                                  <w:spacing w:line="360" w:lineRule="auto"/>
                                  <w:jc w:val="center"/>
                                  <w:rPr>
                                    <w:rFonts w:ascii="Arial" w:hAnsi="Arial" w:cs="Arial"/>
                                    <w:sz w:val="16"/>
                                    <w:szCs w:val="16"/>
                                  </w:rPr>
                                </w:pPr>
                                <w:r w:rsidRPr="0006134B">
                                  <w:rPr>
                                    <w:rFonts w:ascii="Arial" w:hAnsi="Arial" w:cs="Arial"/>
                                    <w:sz w:val="16"/>
                                    <w:szCs w:val="16"/>
                                  </w:rPr>
                                  <w:t>(</w:t>
                                </w:r>
                                <w:r>
                                  <w:rPr>
                                    <w:rFonts w:ascii="Arial" w:hAnsi="Arial" w:cs="Arial"/>
                                    <w:sz w:val="16"/>
                                    <w:szCs w:val="16"/>
                                  </w:rPr>
                                  <w:t>3.1.3.</w:t>
                                </w:r>
                                <w:r w:rsidRPr="0006134B">
                                  <w:rPr>
                                    <w:rFonts w:ascii="Arial" w:hAnsi="Arial" w:cs="Arial"/>
                                    <w:sz w:val="16"/>
                                    <w:szCs w:val="16"/>
                                  </w:rPr>
                                  <w:t>)</w:t>
                                </w:r>
                              </w:p>
                              <w:p w14:paraId="4CB24C18" w14:textId="77777777" w:rsidR="004924DF" w:rsidRPr="0006134B" w:rsidRDefault="004924DF" w:rsidP="00B01C61">
                                <w:pPr>
                                  <w:pStyle w:val="NoSpacing"/>
                                  <w:spacing w:line="360"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9" name="Text Box 368"/>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6E975BD4"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FAAB38D"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40" name="Text Box 369"/>
                          <wps:cNvSpPr txBox="1">
                            <a:spLocks noChangeArrowheads="1"/>
                          </wps:cNvSpPr>
                          <wps:spPr bwMode="auto">
                            <a:xfrm>
                              <a:off x="5549" y="8085"/>
                              <a:ext cx="1656" cy="553"/>
                            </a:xfrm>
                            <a:prstGeom prst="rect">
                              <a:avLst/>
                            </a:prstGeom>
                            <a:solidFill>
                              <a:srgbClr val="FFFFFF"/>
                            </a:solidFill>
                            <a:ln w="9525">
                              <a:solidFill>
                                <a:srgbClr val="000000"/>
                              </a:solidFill>
                              <a:miter lim="800000"/>
                              <a:headEnd/>
                              <a:tailEnd/>
                            </a:ln>
                          </wps:spPr>
                          <wps:txbx>
                            <w:txbxContent>
                              <w:p w14:paraId="0F810C63"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Two test</w:t>
                                </w:r>
                              </w:p>
                              <w:p w14:paraId="64C4F22D"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41" name="Text Box 37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70E27102"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BB’</w:t>
                                </w:r>
                                <w:r>
                                  <w:rPr>
                                    <w:rFonts w:ascii="Arial" w:hAnsi="Arial" w:cs="Arial"/>
                                    <w:sz w:val="16"/>
                                    <w:szCs w:val="16"/>
                                    <w:vertAlign w:val="subscript"/>
                                  </w:rPr>
                                  <w:t xml:space="preserve"> 1</w:t>
                                </w:r>
                                <w:r w:rsidRPr="00DA25A7">
                                  <w:rPr>
                                    <w:rFonts w:ascii="Arial" w:hAnsi="Arial" w:cs="Arial"/>
                                    <w:sz w:val="16"/>
                                    <w:szCs w:val="16"/>
                                    <w:vertAlign w:val="subscript"/>
                                  </w:rPr>
                                  <w:t xml:space="preserve"> </w:t>
                                </w:r>
                                <w:r w:rsidRPr="00DA25A7">
                                  <w:rPr>
                                    <w:rFonts w:ascii="Arial" w:hAnsi="Arial" w:cs="Arial"/>
                                    <w:sz w:val="16"/>
                                    <w:szCs w:val="16"/>
                                  </w:rPr>
                                  <w:t xml:space="preserve">= </w:t>
                                </w:r>
                                <w:r>
                                  <w:rPr>
                                    <w:rFonts w:ascii="Arial" w:hAnsi="Arial" w:cs="Arial"/>
                                    <w:sz w:val="16"/>
                                    <w:szCs w:val="16"/>
                                  </w:rPr>
                                  <w:t>No</w:t>
                                </w:r>
                              </w:p>
                              <w:p w14:paraId="3A16415A"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42" name="Text Box 371"/>
                          <wps:cNvSpPr txBox="1">
                            <a:spLocks noChangeArrowheads="1"/>
                          </wps:cNvSpPr>
                          <wps:spPr bwMode="auto">
                            <a:xfrm>
                              <a:off x="5201" y="10919"/>
                              <a:ext cx="2359" cy="342"/>
                            </a:xfrm>
                            <a:prstGeom prst="rect">
                              <a:avLst/>
                            </a:prstGeom>
                            <a:solidFill>
                              <a:srgbClr val="FFFFFF"/>
                            </a:solidFill>
                            <a:ln w="9525">
                              <a:solidFill>
                                <a:srgbClr val="000000"/>
                              </a:solidFill>
                              <a:miter lim="800000"/>
                              <a:headEnd/>
                              <a:tailEnd/>
                            </a:ln>
                          </wps:spPr>
                          <wps:txbx>
                            <w:txbxContent>
                              <w:p w14:paraId="66231279" w14:textId="77777777" w:rsidR="004924DF" w:rsidRPr="0000065E" w:rsidRDefault="004924DF"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wps:txbx>
                          <wps:bodyPr rot="0" vert="horz" wrap="square" lIns="91440" tIns="45720" rIns="91440" bIns="45720" anchor="t" anchorCtr="0" upright="1">
                            <a:noAutofit/>
                          </wps:bodyPr>
                        </wps:wsp>
                        <wps:wsp>
                          <wps:cNvPr id="43" name="AutoShape 372"/>
                          <wps:cNvCnPr>
                            <a:cxnSpLocks noChangeShapeType="1"/>
                            <a:stCxn id="18" idx="2"/>
                            <a:endCxn id="23" idx="0"/>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373"/>
                          <wps:cNvCnPr>
                            <a:cxnSpLocks noChangeShapeType="1"/>
                            <a:stCxn id="23" idx="2"/>
                            <a:endCxn id="14" idx="0"/>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374"/>
                          <wps:cNvCnPr>
                            <a:cxnSpLocks noChangeShapeType="1"/>
                            <a:stCxn id="14" idx="2"/>
                            <a:endCxn id="19" idx="0"/>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375"/>
                          <wps:cNvCnPr>
                            <a:cxnSpLocks noChangeShapeType="1"/>
                            <a:stCxn id="19" idx="2"/>
                            <a:endCxn id="21" idx="0"/>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376"/>
                          <wps:cNvCnPr>
                            <a:cxnSpLocks noChangeShapeType="1"/>
                            <a:stCxn id="21" idx="2"/>
                            <a:endCxn id="33" idx="0"/>
                          </wps:cNvCnPr>
                          <wps:spPr bwMode="auto">
                            <a:xfrm rot="5400000">
                              <a:off x="4063" y="2904"/>
                              <a:ext cx="965" cy="3666"/>
                            </a:xfrm>
                            <a:prstGeom prst="bentConnector3">
                              <a:avLst>
                                <a:gd name="adj1" fmla="val 4994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 name="AutoShape 377"/>
                          <wps:cNvCnPr>
                            <a:cxnSpLocks noChangeShapeType="1"/>
                            <a:stCxn id="33" idx="2"/>
                            <a:endCxn id="29" idx="0"/>
                          </wps:cNvCnPr>
                          <wps:spPr bwMode="auto">
                            <a:xfrm>
                              <a:off x="2713" y="5622"/>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378"/>
                          <wps:cNvCnPr>
                            <a:cxnSpLocks noChangeShapeType="1"/>
                            <a:stCxn id="29" idx="2"/>
                            <a:endCxn id="25" idx="0"/>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379"/>
                          <wps:cNvCnPr>
                            <a:cxnSpLocks noChangeShapeType="1"/>
                            <a:stCxn id="25" idx="2"/>
                            <a:endCxn id="34" idx="0"/>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380"/>
                          <wps:cNvCnPr>
                            <a:cxnSpLocks noChangeShapeType="1"/>
                            <a:stCxn id="34" idx="2"/>
                            <a:endCxn id="27" idx="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 name="AutoShape 381"/>
                          <wps:cNvCnPr>
                            <a:cxnSpLocks noChangeShapeType="1"/>
                            <a:stCxn id="60" idx="2"/>
                            <a:endCxn id="31" idx="0"/>
                          </wps:cNvCnPr>
                          <wps:spPr bwMode="auto">
                            <a:xfrm flipH="1">
                              <a:off x="6377" y="5631"/>
                              <a:ext cx="1"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382"/>
                          <wps:cNvCnPr>
                            <a:cxnSpLocks noChangeShapeType="1"/>
                            <a:stCxn id="31" idx="2"/>
                            <a:endCxn id="40" idx="0"/>
                          </wps:cNvCnPr>
                          <wps:spPr bwMode="auto">
                            <a:xfrm>
                              <a:off x="6377"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383"/>
                          <wps:cNvCnPr>
                            <a:cxnSpLocks noChangeShapeType="1"/>
                            <a:stCxn id="40" idx="2"/>
                            <a:endCxn id="35" idx="0"/>
                          </wps:cNvCnPr>
                          <wps:spPr bwMode="auto">
                            <a:xfrm>
                              <a:off x="6377" y="8638"/>
                              <a:ext cx="1"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384"/>
                          <wps:cNvCnPr>
                            <a:cxnSpLocks noChangeShapeType="1"/>
                            <a:stCxn id="35" idx="2"/>
                            <a:endCxn id="42" idx="0"/>
                          </wps:cNvCnPr>
                          <wps:spPr bwMode="auto">
                            <a:xfrm>
                              <a:off x="6377" y="10260"/>
                              <a:ext cx="4"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385"/>
                          <wps:cNvCnPr>
                            <a:cxnSpLocks noChangeShapeType="1"/>
                            <a:stCxn id="38" idx="2"/>
                            <a:endCxn id="27" idx="3"/>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 name="AutoShape 386"/>
                          <wps:cNvCnPr>
                            <a:cxnSpLocks noChangeShapeType="1"/>
                            <a:stCxn id="41" idx="2"/>
                            <a:endCxn id="32"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387"/>
                          <wps:cNvCnPr>
                            <a:cxnSpLocks noChangeShapeType="1"/>
                            <a:stCxn id="32" idx="2"/>
                            <a:endCxn id="39" idx="0"/>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388"/>
                          <wps:cNvCnPr>
                            <a:cxnSpLocks noChangeShapeType="1"/>
                            <a:stCxn id="39" idx="2"/>
                            <a:endCxn id="38" idx="0"/>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Text Box 389"/>
                          <wps:cNvSpPr txBox="1">
                            <a:spLocks noChangeArrowheads="1"/>
                          </wps:cNvSpPr>
                          <wps:spPr bwMode="auto">
                            <a:xfrm>
                              <a:off x="5559" y="5228"/>
                              <a:ext cx="1637" cy="403"/>
                            </a:xfrm>
                            <a:prstGeom prst="rect">
                              <a:avLst/>
                            </a:prstGeom>
                            <a:solidFill>
                              <a:srgbClr val="FFFFFF"/>
                            </a:solidFill>
                            <a:ln w="9525">
                              <a:solidFill>
                                <a:srgbClr val="000000"/>
                              </a:solidFill>
                              <a:miter lim="800000"/>
                              <a:headEnd/>
                              <a:tailEnd/>
                            </a:ln>
                          </wps:spPr>
                          <wps:txbx>
                            <w:txbxContent>
                              <w:p w14:paraId="14BAF22E"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Pr>
                                    <w:rFonts w:ascii="Arial" w:hAnsi="Arial" w:cs="Arial"/>
                                    <w:sz w:val="16"/>
                                    <w:szCs w:val="16"/>
                                  </w:rPr>
                                  <w:t>= No</w:t>
                                </w:r>
                              </w:p>
                              <w:p w14:paraId="62E994B1" w14:textId="77777777" w:rsidR="004924DF" w:rsidRPr="00DA25A7" w:rsidRDefault="004924DF"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1" name="AutoShape 390"/>
                          <wps:cNvCnPr>
                            <a:cxnSpLocks noChangeShapeType="1"/>
                            <a:stCxn id="31" idx="3"/>
                            <a:endCxn id="64" idx="2"/>
                          </wps:cNvCnPr>
                          <wps:spPr bwMode="auto">
                            <a:xfrm flipV="1">
                              <a:off x="7472" y="6205"/>
                              <a:ext cx="709" cy="93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2" name="AutoShape 391"/>
                          <wps:cNvCnPr>
                            <a:cxnSpLocks noChangeShapeType="1"/>
                            <a:stCxn id="42" idx="2"/>
                            <a:endCxn id="27" idx="0"/>
                          </wps:cNvCnPr>
                          <wps:spPr bwMode="auto">
                            <a:xfrm flipH="1">
                              <a:off x="6378" y="11261"/>
                              <a:ext cx="3" cy="8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392"/>
                          <wps:cNvCnPr>
                            <a:cxnSpLocks noChangeShapeType="1"/>
                            <a:stCxn id="21" idx="2"/>
                            <a:endCxn id="60" idx="0"/>
                          </wps:cNvCnPr>
                          <wps:spPr bwMode="auto">
                            <a:xfrm flipH="1">
                              <a:off x="6378" y="4254"/>
                              <a:ext cx="1" cy="9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Text Box 393"/>
                          <wps:cNvSpPr txBox="1">
                            <a:spLocks noChangeArrowheads="1"/>
                          </wps:cNvSpPr>
                          <wps:spPr bwMode="auto">
                            <a:xfrm>
                              <a:off x="7926" y="5802"/>
                              <a:ext cx="510" cy="403"/>
                            </a:xfrm>
                            <a:prstGeom prst="rect">
                              <a:avLst/>
                            </a:prstGeom>
                            <a:solidFill>
                              <a:srgbClr val="FFFFFF"/>
                            </a:solidFill>
                            <a:ln w="9525">
                              <a:solidFill>
                                <a:srgbClr val="000000"/>
                              </a:solidFill>
                              <a:miter lim="800000"/>
                              <a:headEnd/>
                              <a:tailEnd/>
                            </a:ln>
                          </wps:spPr>
                          <wps:txbx>
                            <w:txbxContent>
                              <w:p w14:paraId="5C095F8E" w14:textId="77777777" w:rsidR="004924DF" w:rsidRPr="0006134B" w:rsidRDefault="004924DF" w:rsidP="00B01C61">
                                <w:pPr>
                                  <w:pStyle w:val="NoSpacing"/>
                                  <w:spacing w:line="276" w:lineRule="auto"/>
                                  <w:jc w:val="center"/>
                                  <w:rPr>
                                    <w:rFonts w:ascii="Arial" w:hAnsi="Arial" w:cs="Arial"/>
                                    <w:sz w:val="16"/>
                                    <w:szCs w:val="16"/>
                                  </w:rPr>
                                </w:pPr>
                                <w:r w:rsidRPr="0006134B">
                                  <w:rPr>
                                    <w:rFonts w:ascii="Arial" w:hAnsi="Arial" w:cs="Arial"/>
                                    <w:iCs/>
                                    <w:sz w:val="16"/>
                                    <w:szCs w:val="16"/>
                                  </w:rPr>
                                  <w:t>If</w:t>
                                </w:r>
                              </w:p>
                            </w:txbxContent>
                          </wps:txbx>
                          <wps:bodyPr rot="0" vert="horz" wrap="square" lIns="91440" tIns="45720" rIns="91440" bIns="45720" anchor="ctr" anchorCtr="0" upright="1">
                            <a:noAutofit/>
                          </wps:bodyPr>
                        </wps:wsp>
                        <wps:wsp>
                          <wps:cNvPr id="65" name="AutoShape 394"/>
                          <wps:cNvCnPr>
                            <a:cxnSpLocks noChangeShapeType="1"/>
                            <a:stCxn id="64" idx="0"/>
                            <a:endCxn id="41" idx="1"/>
                          </wps:cNvCnPr>
                          <wps:spPr bwMode="auto">
                            <a:xfrm rot="-5400000">
                              <a:off x="8503" y="5101"/>
                              <a:ext cx="379" cy="102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5D9AFDB" id="Zeichenbereich 399" o:spid="_x0000_s1342"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">
                <v:shape id="_x0000_s1343" type="#_x0000_t75" style="position:absolute;width:61207;height:69957;visibility:visible;mso-wrap-style:square">
                  <v:fill o:detectmouseclick="t"/>
                  <v:path o:connecttype="none"/>
                </v:shape>
                <v:group id="Group 353" o:spid="_x0000_s1344" style="position:absolute;left:1276;top:1060;width:60401;height:69113"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354" o:spid="_x0000_s1345"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2F597894"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355" o:spid="_x0000_s1346"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6B96BC4C"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356" o:spid="_x0000_s1347"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" filled="f">
                    <v:textbox>
                      <w:txbxContent>
                        <w:p w14:paraId="182D2CE5" w14:textId="77777777" w:rsidR="004924DF" w:rsidRPr="003D6E4A" w:rsidRDefault="004924DF" w:rsidP="00B01C61">
                          <w:pPr>
                            <w:jc w:val="center"/>
                            <w:rPr>
                              <w:rFonts w:ascii="Arial" w:hAnsi="Arial" w:cs="Arial"/>
                              <w:sz w:val="16"/>
                              <w:szCs w:val="16"/>
                            </w:rPr>
                          </w:pPr>
                          <w:r>
                            <w:rPr>
                              <w:rFonts w:ascii="Arial" w:hAnsi="Arial" w:cs="Arial"/>
                              <w:sz w:val="16"/>
                              <w:szCs w:val="16"/>
                            </w:rPr>
                            <w:t>No rotational engine speed available (3.1.2.2.1.3.)</w:t>
                          </w:r>
                        </w:p>
                      </w:txbxContent>
                    </v:textbox>
                  </v:shape>
                  <v:shape id="Text Box 357" o:spid="_x0000_s1348"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">
                    <v:textbox>
                      <w:txbxContent>
                        <w:p w14:paraId="215E73EC"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358" o:spid="_x0000_s1349"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5A2035C7" w14:textId="77777777" w:rsidR="004924DF" w:rsidRPr="003D6E4A" w:rsidRDefault="004924DF"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359" o:spid="_x0000_s1350"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">
                    <v:textbox>
                      <w:txbxContent>
                        <w:p w14:paraId="66FA86B3"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40E6CA0"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360" o:spid="_x0000_s1351"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0701D345" w14:textId="77777777" w:rsidR="004924DF" w:rsidRPr="00692FD6" w:rsidRDefault="004924DF" w:rsidP="00B01C61">
                          <w:pPr>
                            <w:pStyle w:val="NoSpacing"/>
                            <w:spacing w:line="276" w:lineRule="auto"/>
                            <w:ind w:right="-120"/>
                            <w:jc w:val="center"/>
                            <w:rPr>
                              <w:rFonts w:ascii="Arial" w:hAnsi="Arial" w:cs="Arial"/>
                              <w:sz w:val="16"/>
                              <w:szCs w:val="16"/>
                            </w:rPr>
                          </w:pPr>
                          <w:r w:rsidRPr="00692FD6">
                            <w:rPr>
                              <w:rFonts w:ascii="Arial" w:hAnsi="Arial" w:cs="Arial"/>
                              <w:sz w:val="16"/>
                              <w:szCs w:val="16"/>
                            </w:rPr>
                            <w:t>Final result (</w:t>
                          </w:r>
                          <w:r>
                            <w:rPr>
                              <w:rFonts w:ascii="Arial" w:hAnsi="Arial" w:cs="Arial"/>
                              <w:sz w:val="16"/>
                              <w:szCs w:val="16"/>
                            </w:rPr>
                            <w:t>3.1.3.2.</w:t>
                          </w:r>
                          <w:r w:rsidRPr="00692FD6">
                            <w:rPr>
                              <w:rFonts w:ascii="Arial" w:hAnsi="Arial" w:cs="Arial"/>
                              <w:sz w:val="16"/>
                              <w:szCs w:val="16"/>
                            </w:rPr>
                            <w:t>)</w:t>
                          </w:r>
                        </w:p>
                        <w:p w14:paraId="6C12B1FD" w14:textId="77777777" w:rsidR="004924DF" w:rsidRPr="00692FD6" w:rsidRDefault="004924DF" w:rsidP="00B01C61">
                          <w:pPr>
                            <w:pStyle w:val="NoSpacing"/>
                            <w:spacing w:line="276" w:lineRule="auto"/>
                            <w:jc w:val="center"/>
                            <w:rPr>
                              <w:rFonts w:ascii="Arial" w:hAnsi="Arial" w:cs="Arial"/>
                              <w:sz w:val="16"/>
                              <w:szCs w:val="16"/>
                            </w:rPr>
                          </w:pPr>
                        </w:p>
                      </w:txbxContent>
                    </v:textbox>
                  </v:shape>
                  <v:shape id="Text Box 361" o:spid="_x0000_s1352"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40F10D5B" w14:textId="77777777" w:rsidR="004924DF" w:rsidRPr="00D929BA" w:rsidRDefault="004924DF" w:rsidP="00B01C61">
                          <w:pPr>
                            <w:pStyle w:val="NoSpacing"/>
                            <w:spacing w:line="360" w:lineRule="auto"/>
                            <w:jc w:val="center"/>
                            <w:rPr>
                              <w:rFonts w:ascii="Arial" w:hAnsi="Arial" w:cs="Arial"/>
                              <w:sz w:val="16"/>
                              <w:szCs w:val="16"/>
                            </w:rPr>
                          </w:pPr>
                          <w:r w:rsidRPr="00D929BA">
                            <w:rPr>
                              <w:rFonts w:ascii="Arial" w:hAnsi="Arial" w:cs="Arial"/>
                              <w:sz w:val="16"/>
                              <w:szCs w:val="16"/>
                            </w:rPr>
                            <w:t>Test criteria</w:t>
                          </w:r>
                        </w:p>
                        <w:p w14:paraId="7A9A2C87" w14:textId="77777777" w:rsidR="004924DF" w:rsidRPr="00D929BA" w:rsidRDefault="004924DF" w:rsidP="00B01C61">
                          <w:pPr>
                            <w:pStyle w:val="NoSpacing"/>
                            <w:spacing w:line="360" w:lineRule="auto"/>
                            <w:jc w:val="center"/>
                            <w:rPr>
                              <w:rFonts w:ascii="Arial" w:hAnsi="Arial" w:cs="Arial"/>
                              <w:sz w:val="16"/>
                              <w:szCs w:val="16"/>
                            </w:rPr>
                          </w:pPr>
                          <w:r>
                            <w:rPr>
                              <w:rFonts w:ascii="Arial" w:hAnsi="Arial" w:cs="Arial"/>
                              <w:sz w:val="16"/>
                              <w:szCs w:val="16"/>
                            </w:rPr>
                            <w:t>(3.1.2.2.1.3. a</w:t>
                          </w:r>
                          <w:r w:rsidRPr="00D929BA">
                            <w:rPr>
                              <w:rFonts w:ascii="Arial" w:hAnsi="Arial" w:cs="Arial"/>
                              <w:sz w:val="16"/>
                              <w:szCs w:val="16"/>
                            </w:rPr>
                            <w:t>)</w:t>
                          </w:r>
                        </w:p>
                        <w:p w14:paraId="07AB3A65" w14:textId="77777777" w:rsidR="004924DF" w:rsidRPr="00D929BA" w:rsidRDefault="004924DF" w:rsidP="00B01C61">
                          <w:pPr>
                            <w:pStyle w:val="NoSpacing"/>
                            <w:spacing w:line="360" w:lineRule="auto"/>
                            <w:jc w:val="center"/>
                            <w:rPr>
                              <w:rFonts w:ascii="Arial" w:hAnsi="Arial" w:cs="Arial"/>
                              <w:iCs/>
                              <w:sz w:val="16"/>
                              <w:szCs w:val="16"/>
                            </w:rPr>
                          </w:pPr>
                          <w:r w:rsidRPr="00D929BA">
                            <w:rPr>
                              <w:rFonts w:ascii="Times New Roman" w:hAnsi="Times New Roman"/>
                              <w:i/>
                              <w:iCs/>
                              <w:sz w:val="20"/>
                              <w:szCs w:val="20"/>
                            </w:rPr>
                            <w:t>v</w:t>
                          </w:r>
                          <w:r w:rsidRPr="00D929BA">
                            <w:rPr>
                              <w:rFonts w:ascii="Arial" w:hAnsi="Arial" w:cs="Arial"/>
                              <w:iCs/>
                              <w:sz w:val="16"/>
                              <w:szCs w:val="16"/>
                              <w:vertAlign w:val="subscript"/>
                            </w:rPr>
                            <w:t>BB’</w:t>
                          </w:r>
                          <w:r w:rsidRPr="00D929BA">
                            <w:rPr>
                              <w:rFonts w:ascii="Arial" w:hAnsi="Arial" w:cs="Arial"/>
                              <w:iCs/>
                              <w:sz w:val="16"/>
                              <w:szCs w:val="16"/>
                            </w:rPr>
                            <w:t xml:space="preserve"> = </w:t>
                          </w:r>
                          <w:r w:rsidRPr="00D929BA">
                            <w:rPr>
                              <w:rFonts w:ascii="Times New Roman" w:hAnsi="Times New Roman"/>
                              <w:i/>
                              <w:iCs/>
                              <w:sz w:val="20"/>
                              <w:szCs w:val="20"/>
                            </w:rPr>
                            <w:t>v</w:t>
                          </w:r>
                          <w:r w:rsidRPr="00D929BA">
                            <w:rPr>
                              <w:rFonts w:ascii="Arial" w:hAnsi="Arial" w:cs="Arial"/>
                              <w:iCs/>
                              <w:sz w:val="16"/>
                              <w:szCs w:val="16"/>
                              <w:vertAlign w:val="subscript"/>
                            </w:rPr>
                            <w:t>target BB’</w:t>
                          </w:r>
                        </w:p>
                        <w:p w14:paraId="4EEBF834" w14:textId="77777777" w:rsidR="004924DF" w:rsidRPr="00D929BA" w:rsidRDefault="004924DF" w:rsidP="00B01C61">
                          <w:pPr>
                            <w:pStyle w:val="NoSpacing"/>
                            <w:spacing w:line="360" w:lineRule="auto"/>
                            <w:jc w:val="center"/>
                            <w:rPr>
                              <w:rFonts w:ascii="Arial" w:hAnsi="Arial" w:cs="Arial"/>
                              <w:sz w:val="16"/>
                              <w:szCs w:val="16"/>
                            </w:rPr>
                          </w:pPr>
                        </w:p>
                      </w:txbxContent>
                    </v:textbox>
                  </v:shape>
                  <v:shape id="Text Box 362" o:spid="_x0000_s1353" type="#_x0000_t202" style="position:absolute;left:5282;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35671A3D" w14:textId="77777777" w:rsidR="004924DF" w:rsidRPr="00D57D8B" w:rsidRDefault="004924DF" w:rsidP="00B01C61">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4F6667D5" w14:textId="77777777" w:rsidR="004924DF" w:rsidRPr="0006134B" w:rsidRDefault="004924DF" w:rsidP="00B01C61">
                          <w:pPr>
                            <w:pStyle w:val="NoSpacing"/>
                            <w:spacing w:line="360" w:lineRule="auto"/>
                            <w:jc w:val="center"/>
                            <w:rPr>
                              <w:rFonts w:ascii="Arial" w:hAnsi="Arial" w:cs="Arial"/>
                              <w:sz w:val="16"/>
                              <w:szCs w:val="16"/>
                              <w:lang w:val="pt-BR"/>
                            </w:rPr>
                          </w:pPr>
                          <w:r w:rsidRPr="0006134B">
                            <w:rPr>
                              <w:rFonts w:ascii="Arial" w:hAnsi="Arial" w:cs="Arial"/>
                              <w:sz w:val="16"/>
                              <w:szCs w:val="16"/>
                              <w:lang w:val="pt-BR"/>
                            </w:rPr>
                            <w:t>(</w:t>
                          </w:r>
                          <w:r>
                            <w:rPr>
                              <w:rFonts w:ascii="Arial" w:hAnsi="Arial" w:cs="Arial"/>
                              <w:sz w:val="16"/>
                              <w:szCs w:val="16"/>
                              <w:lang w:val="pt-BR"/>
                            </w:rPr>
                            <w:t>3.1.2.2.1.3.</w:t>
                          </w:r>
                          <w:r w:rsidRPr="0006134B">
                            <w:rPr>
                              <w:rFonts w:ascii="Arial" w:hAnsi="Arial" w:cs="Arial"/>
                              <w:sz w:val="16"/>
                              <w:szCs w:val="16"/>
                              <w:lang w:val="pt-BR"/>
                            </w:rPr>
                            <w:t xml:space="preserve"> b)</w:t>
                          </w:r>
                        </w:p>
                        <w:p w14:paraId="26AA2FC5" w14:textId="77777777" w:rsidR="004924DF" w:rsidRPr="00D335BA" w:rsidRDefault="004924DF" w:rsidP="00B01C61">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25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1 </w:t>
                          </w:r>
                          <w:r w:rsidRPr="00D335BA">
                            <w:rPr>
                              <w:rFonts w:ascii="Arial" w:hAnsi="Arial" w:cs="Arial"/>
                              <w:sz w:val="16"/>
                              <w:szCs w:val="16"/>
                              <w:lang w:val="pt-BR"/>
                            </w:rPr>
                            <w:t>≤ 35 km/h</w:t>
                          </w:r>
                        </w:p>
                        <w:p w14:paraId="69F766CA" w14:textId="77777777" w:rsidR="004924DF" w:rsidRPr="00D335BA" w:rsidRDefault="004924DF" w:rsidP="00B01C61">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sidRPr="00D335BA">
                            <w:rPr>
                              <w:rFonts w:ascii="Arial" w:hAnsi="Arial" w:cs="Arial"/>
                              <w:sz w:val="16"/>
                              <w:szCs w:val="16"/>
                              <w:lang w:val="pt-BR"/>
                            </w:rPr>
                            <w:t>≤ 45 km/h</w:t>
                          </w:r>
                        </w:p>
                        <w:p w14:paraId="532F457F" w14:textId="77777777" w:rsidR="004924DF" w:rsidRPr="00D335BA" w:rsidRDefault="004924DF" w:rsidP="00B01C61">
                          <w:pPr>
                            <w:pStyle w:val="NoSpacing"/>
                            <w:spacing w:line="360" w:lineRule="auto"/>
                            <w:jc w:val="center"/>
                            <w:rPr>
                              <w:rFonts w:ascii="Arial" w:hAnsi="Arial" w:cs="Arial"/>
                              <w:sz w:val="16"/>
                              <w:szCs w:val="16"/>
                              <w:lang w:val="pt-BR"/>
                            </w:rPr>
                          </w:pPr>
                        </w:p>
                      </w:txbxContent>
                    </v:textbox>
                  </v:shape>
                  <v:shape id="Text Box 363" o:spid="_x0000_s1354"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65E72833" w14:textId="77777777" w:rsidR="004924DF" w:rsidRPr="00D57D8B" w:rsidRDefault="004924DF" w:rsidP="00B01C61">
                          <w:pPr>
                            <w:pStyle w:val="NoSpacing"/>
                            <w:spacing w:line="360" w:lineRule="auto"/>
                            <w:jc w:val="center"/>
                            <w:rPr>
                              <w:rFonts w:ascii="Arial" w:hAnsi="Arial" w:cs="Arial"/>
                              <w:sz w:val="16"/>
                              <w:szCs w:val="16"/>
                              <w:lang w:val="pt-BR"/>
                            </w:rPr>
                          </w:pPr>
                          <w:r w:rsidRPr="00D57D8B">
                            <w:rPr>
                              <w:rFonts w:ascii="Arial" w:hAnsi="Arial" w:cs="Arial"/>
                              <w:sz w:val="16"/>
                              <w:szCs w:val="16"/>
                              <w:lang w:val="pt-BR"/>
                            </w:rPr>
                            <w:t>Test criteria</w:t>
                          </w:r>
                        </w:p>
                        <w:p w14:paraId="6FFE2768" w14:textId="77777777" w:rsidR="004924DF" w:rsidRPr="00AD1165" w:rsidRDefault="004924DF" w:rsidP="00B01C61">
                          <w:pPr>
                            <w:pStyle w:val="NoSpacing"/>
                            <w:spacing w:line="360" w:lineRule="auto"/>
                            <w:jc w:val="center"/>
                            <w:rPr>
                              <w:rFonts w:ascii="Arial" w:hAnsi="Arial" w:cs="Arial"/>
                              <w:sz w:val="16"/>
                              <w:szCs w:val="16"/>
                              <w:lang w:val="pt-BR"/>
                            </w:rPr>
                          </w:pPr>
                          <w:r w:rsidRPr="00AD1165">
                            <w:rPr>
                              <w:rFonts w:ascii="Arial" w:hAnsi="Arial" w:cs="Arial"/>
                              <w:sz w:val="16"/>
                              <w:szCs w:val="16"/>
                              <w:lang w:val="pt-BR"/>
                            </w:rPr>
                            <w:t>(</w:t>
                          </w:r>
                          <w:r>
                            <w:rPr>
                              <w:rFonts w:ascii="Arial" w:hAnsi="Arial" w:cs="Arial"/>
                              <w:sz w:val="16"/>
                              <w:szCs w:val="16"/>
                              <w:lang w:val="pt-BR"/>
                            </w:rPr>
                            <w:t>3.1.2.2.1.3.</w:t>
                          </w:r>
                          <w:r w:rsidRPr="00AD1165">
                            <w:rPr>
                              <w:rFonts w:ascii="Arial" w:hAnsi="Arial" w:cs="Arial"/>
                              <w:sz w:val="16"/>
                              <w:szCs w:val="16"/>
                              <w:lang w:val="pt-BR"/>
                            </w:rPr>
                            <w:t xml:space="preserve"> c)</w:t>
                          </w:r>
                        </w:p>
                        <w:p w14:paraId="043ABCCB" w14:textId="77777777" w:rsidR="004924DF" w:rsidRPr="0006134B" w:rsidRDefault="004924DF" w:rsidP="00B01C61">
                          <w:pPr>
                            <w:pStyle w:val="NoSpacing"/>
                            <w:spacing w:line="360" w:lineRule="auto"/>
                            <w:jc w:val="center"/>
                            <w:rPr>
                              <w:rFonts w:ascii="Arial" w:hAnsi="Arial" w:cs="Arial"/>
                              <w:sz w:val="16"/>
                              <w:szCs w:val="16"/>
                              <w:lang w:val="pt-BR"/>
                            </w:rPr>
                          </w:pPr>
                          <w:r w:rsidRPr="00D335BA">
                            <w:rPr>
                              <w:rFonts w:ascii="Arial" w:hAnsi="Arial" w:cs="Arial"/>
                              <w:sz w:val="16"/>
                              <w:szCs w:val="16"/>
                              <w:lang w:val="pt-BR"/>
                            </w:rPr>
                            <w:t xml:space="preserve">35 km/h ≤ </w:t>
                          </w:r>
                          <w:r w:rsidRPr="00C767D6">
                            <w:rPr>
                              <w:rFonts w:ascii="Times New Roman" w:hAnsi="Times New Roman"/>
                              <w:i/>
                              <w:iCs/>
                              <w:sz w:val="20"/>
                              <w:szCs w:val="20"/>
                              <w:lang w:val="pt-BR"/>
                            </w:rPr>
                            <w:t>v</w:t>
                          </w:r>
                          <w:r w:rsidRPr="00D335BA">
                            <w:rPr>
                              <w:rFonts w:ascii="Arial" w:hAnsi="Arial" w:cs="Arial"/>
                              <w:sz w:val="16"/>
                              <w:szCs w:val="16"/>
                              <w:vertAlign w:val="subscript"/>
                              <w:lang w:val="pt-BR"/>
                            </w:rPr>
                            <w:t xml:space="preserve">BB’ 2 </w:t>
                          </w:r>
                          <w:r>
                            <w:rPr>
                              <w:rFonts w:ascii="Arial" w:hAnsi="Arial" w:cs="Arial"/>
                              <w:sz w:val="16"/>
                              <w:szCs w:val="16"/>
                              <w:lang w:val="pt-BR"/>
                            </w:rPr>
                            <w:t>≤ 45 km/h</w:t>
                          </w:r>
                        </w:p>
                        <w:p w14:paraId="5C695C89" w14:textId="77777777" w:rsidR="004924DF" w:rsidRPr="00AD1165" w:rsidRDefault="004924DF" w:rsidP="00B01C61">
                          <w:pPr>
                            <w:pStyle w:val="NoSpacing"/>
                            <w:spacing w:line="360" w:lineRule="auto"/>
                            <w:jc w:val="center"/>
                            <w:rPr>
                              <w:rFonts w:ascii="Arial" w:hAnsi="Arial" w:cs="Arial"/>
                              <w:sz w:val="16"/>
                              <w:szCs w:val="16"/>
                              <w:lang w:val="pt-BR"/>
                            </w:rPr>
                          </w:pPr>
                        </w:p>
                      </w:txbxContent>
                    </v:textbox>
                  </v:shape>
                  <v:shape id="Text Box 364" o:spid="_x0000_s1355"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6760BF0E"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sidRPr="00DA25A7">
                            <w:rPr>
                              <w:rFonts w:ascii="Arial" w:hAnsi="Arial" w:cs="Arial"/>
                              <w:sz w:val="16"/>
                              <w:szCs w:val="16"/>
                            </w:rPr>
                            <w:t>= Yes</w:t>
                          </w:r>
                        </w:p>
                        <w:p w14:paraId="058E73FA"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365" o:spid="_x0000_s1356"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4124DB1D"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Times New Roman" w:hAnsi="Times New Roman"/>
                              <w:i/>
                              <w:iCs/>
                              <w:sz w:val="20"/>
                              <w:szCs w:val="20"/>
                            </w:rPr>
                            <w:t>L</w:t>
                          </w:r>
                          <w:r w:rsidRPr="00C37ADA">
                            <w:rPr>
                              <w:rFonts w:ascii="Arial" w:hAnsi="Arial" w:cs="Arial"/>
                              <w:sz w:val="16"/>
                              <w:szCs w:val="16"/>
                              <w:vertAlign w:val="subscript"/>
                            </w:rPr>
                            <w:t>urban</w:t>
                          </w:r>
                        </w:p>
                        <w:p w14:paraId="3DF6B28A" w14:textId="77777777" w:rsidR="004924DF" w:rsidRDefault="004924DF" w:rsidP="00B01C61">
                          <w:pPr>
                            <w:pStyle w:val="NoSpacing"/>
                            <w:spacing w:line="360" w:lineRule="auto"/>
                            <w:jc w:val="center"/>
                            <w:rPr>
                              <w:rFonts w:ascii="Arial" w:hAnsi="Arial" w:cs="Arial"/>
                              <w:sz w:val="16"/>
                              <w:szCs w:val="16"/>
                            </w:rPr>
                          </w:pPr>
                        </w:p>
                        <w:p w14:paraId="3C2C2B27" w14:textId="77777777" w:rsidR="004924DF" w:rsidRPr="00C37ADA" w:rsidRDefault="004924DF" w:rsidP="00B01C61">
                          <w:pPr>
                            <w:pStyle w:val="NoSpacing"/>
                            <w:spacing w:line="360" w:lineRule="auto"/>
                            <w:jc w:val="center"/>
                            <w:rPr>
                              <w:rFonts w:ascii="Arial" w:hAnsi="Arial" w:cs="Arial"/>
                              <w:sz w:val="16"/>
                              <w:szCs w:val="16"/>
                            </w:rPr>
                          </w:pPr>
                        </w:p>
                        <w:p w14:paraId="05805AE7" w14:textId="77777777" w:rsidR="004924DF" w:rsidRPr="00C37ADA" w:rsidRDefault="004924DF" w:rsidP="00B01C61">
                          <w:pPr>
                            <w:pStyle w:val="NoSpacing"/>
                            <w:spacing w:line="360" w:lineRule="auto"/>
                            <w:jc w:val="center"/>
                            <w:rPr>
                              <w:rFonts w:ascii="Arial" w:hAnsi="Arial" w:cs="Arial"/>
                              <w:sz w:val="16"/>
                              <w:szCs w:val="16"/>
                            </w:rPr>
                          </w:pPr>
                          <w:r w:rsidRPr="00C37ADA">
                            <w:rPr>
                              <w:rFonts w:ascii="Arial" w:hAnsi="Arial" w:cs="Arial"/>
                              <w:sz w:val="16"/>
                              <w:szCs w:val="16"/>
                            </w:rPr>
                            <w:t>(</w:t>
                          </w:r>
                          <w:r>
                            <w:rPr>
                              <w:rFonts w:ascii="Arial" w:hAnsi="Arial" w:cs="Arial"/>
                              <w:sz w:val="16"/>
                              <w:szCs w:val="16"/>
                            </w:rPr>
                            <w:t>3.1.3.</w:t>
                          </w:r>
                          <w:r w:rsidRPr="00C37ADA">
                            <w:rPr>
                              <w:rFonts w:ascii="Arial" w:hAnsi="Arial" w:cs="Arial"/>
                              <w:sz w:val="16"/>
                              <w:szCs w:val="16"/>
                            </w:rPr>
                            <w:t>)</w:t>
                          </w:r>
                        </w:p>
                      </w:txbxContent>
                    </v:textbox>
                  </v:shape>
                  <v:shape id="Text Box 366" o:spid="_x0000_s1357" type="#_x0000_t202" style="position:absolute;left:528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3A2F3B03"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1</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1</w:t>
                          </w:r>
                        </w:p>
                        <w:p w14:paraId="40F7BB68" w14:textId="77777777" w:rsidR="004924DF" w:rsidRPr="00E46A0D" w:rsidRDefault="004924DF" w:rsidP="00B01C61">
                          <w:pPr>
                            <w:jc w:val="center"/>
                            <w:rPr>
                              <w:rFonts w:ascii="Arial" w:hAnsi="Arial" w:cs="Arial"/>
                              <w:iCs/>
                              <w:sz w:val="16"/>
                              <w:szCs w:val="16"/>
                            </w:rPr>
                          </w:pPr>
                          <w:r w:rsidRPr="00E46A0D">
                            <w:rPr>
                              <w:i/>
                              <w:iCs/>
                            </w:rPr>
                            <w:t>L</w:t>
                          </w:r>
                          <w:r w:rsidRPr="00E46A0D">
                            <w:rPr>
                              <w:rFonts w:ascii="Arial" w:hAnsi="Arial" w:cs="Arial"/>
                              <w:iCs/>
                              <w:sz w:val="16"/>
                              <w:szCs w:val="16"/>
                              <w:vertAlign w:val="subscript"/>
                            </w:rPr>
                            <w:t>urban 2</w:t>
                          </w:r>
                          <w:r w:rsidRPr="00E46A0D">
                            <w:rPr>
                              <w:rFonts w:ascii="Arial" w:hAnsi="Arial" w:cs="Arial"/>
                              <w:iCs/>
                              <w:sz w:val="16"/>
                              <w:szCs w:val="16"/>
                            </w:rPr>
                            <w:t xml:space="preserve"> for </w:t>
                          </w:r>
                          <w:r w:rsidRPr="00E46A0D">
                            <w:rPr>
                              <w:i/>
                              <w:iCs/>
                            </w:rPr>
                            <w:t>v</w:t>
                          </w:r>
                          <w:r w:rsidRPr="00E46A0D">
                            <w:rPr>
                              <w:rFonts w:ascii="Arial" w:hAnsi="Arial" w:cs="Arial"/>
                              <w:iCs/>
                              <w:sz w:val="16"/>
                              <w:szCs w:val="16"/>
                              <w:vertAlign w:val="subscript"/>
                            </w:rPr>
                            <w:t>BB’ 2</w:t>
                          </w:r>
                        </w:p>
                        <w:p w14:paraId="7ADD4C09" w14:textId="77777777" w:rsidR="004924DF" w:rsidRPr="00E46A0D" w:rsidRDefault="004924DF" w:rsidP="00B01C61">
                          <w:pPr>
                            <w:jc w:val="center"/>
                            <w:rPr>
                              <w:rFonts w:ascii="Arial" w:hAnsi="Arial" w:cs="Arial"/>
                              <w:iCs/>
                              <w:sz w:val="16"/>
                              <w:szCs w:val="16"/>
                            </w:rPr>
                          </w:pPr>
                          <w:r w:rsidRPr="00E46A0D">
                            <w:rPr>
                              <w:rFonts w:ascii="Arial" w:hAnsi="Arial" w:cs="Arial"/>
                              <w:iCs/>
                              <w:sz w:val="16"/>
                              <w:szCs w:val="16"/>
                            </w:rPr>
                            <w:t>(</w:t>
                          </w:r>
                          <w:r>
                            <w:rPr>
                              <w:rFonts w:ascii="Arial" w:hAnsi="Arial" w:cs="Arial"/>
                              <w:iCs/>
                              <w:sz w:val="16"/>
                              <w:szCs w:val="16"/>
                            </w:rPr>
                            <w:t>3.1.3.</w:t>
                          </w:r>
                          <w:r w:rsidRPr="00E46A0D">
                            <w:rPr>
                              <w:rFonts w:ascii="Arial" w:hAnsi="Arial" w:cs="Arial"/>
                              <w:iCs/>
                              <w:sz w:val="16"/>
                              <w:szCs w:val="16"/>
                            </w:rPr>
                            <w:t>)</w:t>
                          </w:r>
                        </w:p>
                        <w:p w14:paraId="16BAEB82" w14:textId="77777777" w:rsidR="004924DF" w:rsidRPr="00E46A0D" w:rsidRDefault="004924DF" w:rsidP="00B01C61">
                          <w:pPr>
                            <w:jc w:val="center"/>
                            <w:rPr>
                              <w:rFonts w:ascii="Arial" w:hAnsi="Arial" w:cs="Arial"/>
                              <w:sz w:val="16"/>
                              <w:szCs w:val="16"/>
                            </w:rPr>
                          </w:pPr>
                        </w:p>
                      </w:txbxContent>
                    </v:textbox>
                  </v:shape>
                  <v:shape id="Text Box 367" o:spid="_x0000_s1358"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6D915A29" w14:textId="77777777" w:rsidR="004924DF" w:rsidRPr="0006134B" w:rsidRDefault="004924DF" w:rsidP="00B01C61">
                          <w:pPr>
                            <w:pStyle w:val="NoSpacing"/>
                            <w:spacing w:line="360" w:lineRule="auto"/>
                            <w:jc w:val="center"/>
                            <w:rPr>
                              <w:rFonts w:ascii="Arial" w:hAnsi="Arial" w:cs="Arial"/>
                              <w:sz w:val="16"/>
                              <w:szCs w:val="16"/>
                            </w:rPr>
                          </w:pPr>
                          <w:r w:rsidRPr="0006134B">
                            <w:rPr>
                              <w:rFonts w:ascii="Times New Roman" w:hAnsi="Times New Roman"/>
                              <w:i/>
                              <w:iCs/>
                              <w:sz w:val="20"/>
                              <w:szCs w:val="20"/>
                            </w:rPr>
                            <w:t>L</w:t>
                          </w:r>
                          <w:r w:rsidRPr="0006134B">
                            <w:rPr>
                              <w:rFonts w:ascii="Arial" w:hAnsi="Arial" w:cs="Arial"/>
                              <w:sz w:val="16"/>
                              <w:szCs w:val="16"/>
                              <w:vertAlign w:val="subscript"/>
                            </w:rPr>
                            <w:t>urban 2</w:t>
                          </w:r>
                          <w:r w:rsidRPr="0006134B">
                            <w:rPr>
                              <w:rFonts w:ascii="Arial" w:hAnsi="Arial" w:cs="Arial"/>
                              <w:sz w:val="16"/>
                              <w:szCs w:val="16"/>
                            </w:rPr>
                            <w:t xml:space="preserve"> for </w:t>
                          </w:r>
                          <w:r w:rsidRPr="0006134B">
                            <w:rPr>
                              <w:rFonts w:ascii="Times New Roman" w:hAnsi="Times New Roman"/>
                              <w:i/>
                              <w:iCs/>
                              <w:sz w:val="20"/>
                              <w:szCs w:val="20"/>
                            </w:rPr>
                            <w:t>v</w:t>
                          </w:r>
                          <w:r w:rsidRPr="0006134B">
                            <w:rPr>
                              <w:rFonts w:ascii="Arial" w:hAnsi="Arial" w:cs="Arial"/>
                              <w:sz w:val="16"/>
                              <w:szCs w:val="16"/>
                              <w:vertAlign w:val="subscript"/>
                            </w:rPr>
                            <w:t>BB’ 2</w:t>
                          </w:r>
                        </w:p>
                        <w:p w14:paraId="7C3CB7C6" w14:textId="77777777" w:rsidR="004924DF" w:rsidRPr="0006134B" w:rsidRDefault="004924DF" w:rsidP="00B01C61">
                          <w:pPr>
                            <w:pStyle w:val="NoSpacing"/>
                            <w:spacing w:line="360" w:lineRule="auto"/>
                            <w:jc w:val="center"/>
                            <w:rPr>
                              <w:rFonts w:ascii="Arial" w:hAnsi="Arial" w:cs="Arial"/>
                              <w:sz w:val="16"/>
                              <w:szCs w:val="16"/>
                            </w:rPr>
                          </w:pPr>
                        </w:p>
                        <w:p w14:paraId="406321E3" w14:textId="77777777" w:rsidR="004924DF" w:rsidRPr="0006134B" w:rsidRDefault="004924DF" w:rsidP="00B01C61">
                          <w:pPr>
                            <w:pStyle w:val="NoSpacing"/>
                            <w:spacing w:line="360" w:lineRule="auto"/>
                            <w:jc w:val="center"/>
                            <w:rPr>
                              <w:rFonts w:ascii="Arial" w:hAnsi="Arial" w:cs="Arial"/>
                              <w:sz w:val="16"/>
                              <w:szCs w:val="16"/>
                            </w:rPr>
                          </w:pPr>
                        </w:p>
                        <w:p w14:paraId="3617DE27" w14:textId="77777777" w:rsidR="004924DF" w:rsidRPr="0006134B" w:rsidRDefault="004924DF" w:rsidP="00B01C61">
                          <w:pPr>
                            <w:pStyle w:val="NoSpacing"/>
                            <w:spacing w:line="360" w:lineRule="auto"/>
                            <w:jc w:val="center"/>
                            <w:rPr>
                              <w:rFonts w:ascii="Arial" w:hAnsi="Arial" w:cs="Arial"/>
                              <w:sz w:val="16"/>
                              <w:szCs w:val="16"/>
                            </w:rPr>
                          </w:pPr>
                          <w:r w:rsidRPr="0006134B">
                            <w:rPr>
                              <w:rFonts w:ascii="Arial" w:hAnsi="Arial" w:cs="Arial"/>
                              <w:sz w:val="16"/>
                              <w:szCs w:val="16"/>
                            </w:rPr>
                            <w:t>(</w:t>
                          </w:r>
                          <w:r>
                            <w:rPr>
                              <w:rFonts w:ascii="Arial" w:hAnsi="Arial" w:cs="Arial"/>
                              <w:sz w:val="16"/>
                              <w:szCs w:val="16"/>
                            </w:rPr>
                            <w:t>3.1.3.</w:t>
                          </w:r>
                          <w:r w:rsidRPr="0006134B">
                            <w:rPr>
                              <w:rFonts w:ascii="Arial" w:hAnsi="Arial" w:cs="Arial"/>
                              <w:sz w:val="16"/>
                              <w:szCs w:val="16"/>
                            </w:rPr>
                            <w:t>)</w:t>
                          </w:r>
                        </w:p>
                        <w:p w14:paraId="4CB24C18" w14:textId="77777777" w:rsidR="004924DF" w:rsidRPr="0006134B" w:rsidRDefault="004924DF" w:rsidP="00B01C61">
                          <w:pPr>
                            <w:pStyle w:val="NoSpacing"/>
                            <w:spacing w:line="360" w:lineRule="auto"/>
                            <w:jc w:val="center"/>
                            <w:rPr>
                              <w:rFonts w:ascii="Arial" w:hAnsi="Arial" w:cs="Arial"/>
                              <w:sz w:val="16"/>
                              <w:szCs w:val="16"/>
                            </w:rPr>
                          </w:pPr>
                        </w:p>
                      </w:txbxContent>
                    </v:textbox>
                  </v:shape>
                  <v:shape id="Text Box 368" o:spid="_x0000_s1359"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">
                    <v:textbox>
                      <w:txbxContent>
                        <w:p w14:paraId="6E975BD4"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3FAAB38D"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369" o:spid="_x0000_s1360" type="#_x0000_t202" style="position:absolute;left:5549;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">
                    <v:textbox>
                      <w:txbxContent>
                        <w:p w14:paraId="0F810C63" w14:textId="77777777" w:rsidR="004924DF" w:rsidRDefault="004924DF" w:rsidP="00B01C61">
                          <w:pPr>
                            <w:pStyle w:val="NoSpacing"/>
                            <w:spacing w:line="276" w:lineRule="auto"/>
                            <w:jc w:val="center"/>
                            <w:rPr>
                              <w:rFonts w:ascii="Arial" w:hAnsi="Arial" w:cs="Arial"/>
                              <w:sz w:val="16"/>
                              <w:szCs w:val="16"/>
                            </w:rPr>
                          </w:pPr>
                          <w:r>
                            <w:rPr>
                              <w:rFonts w:ascii="Arial" w:hAnsi="Arial" w:cs="Arial"/>
                              <w:sz w:val="16"/>
                              <w:szCs w:val="16"/>
                            </w:rPr>
                            <w:t>Two test</w:t>
                          </w:r>
                        </w:p>
                        <w:p w14:paraId="64C4F22D" w14:textId="77777777" w:rsidR="004924DF" w:rsidRPr="003D6E4A" w:rsidRDefault="004924DF"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370" o:spid="_x0000_s136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70E27102"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BB’</w:t>
                          </w:r>
                          <w:r>
                            <w:rPr>
                              <w:rFonts w:ascii="Arial" w:hAnsi="Arial" w:cs="Arial"/>
                              <w:sz w:val="16"/>
                              <w:szCs w:val="16"/>
                              <w:vertAlign w:val="subscript"/>
                            </w:rPr>
                            <w:t xml:space="preserve"> 1</w:t>
                          </w:r>
                          <w:r w:rsidRPr="00DA25A7">
                            <w:rPr>
                              <w:rFonts w:ascii="Arial" w:hAnsi="Arial" w:cs="Arial"/>
                              <w:sz w:val="16"/>
                              <w:szCs w:val="16"/>
                              <w:vertAlign w:val="subscript"/>
                            </w:rPr>
                            <w:t xml:space="preserve"> </w:t>
                          </w:r>
                          <w:r w:rsidRPr="00DA25A7">
                            <w:rPr>
                              <w:rFonts w:ascii="Arial" w:hAnsi="Arial" w:cs="Arial"/>
                              <w:sz w:val="16"/>
                              <w:szCs w:val="16"/>
                            </w:rPr>
                            <w:t xml:space="preserve">= </w:t>
                          </w:r>
                          <w:r>
                            <w:rPr>
                              <w:rFonts w:ascii="Arial" w:hAnsi="Arial" w:cs="Arial"/>
                              <w:sz w:val="16"/>
                              <w:szCs w:val="16"/>
                            </w:rPr>
                            <w:t>No</w:t>
                          </w:r>
                        </w:p>
                        <w:p w14:paraId="3A16415A"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Text Box 371" o:spid="_x0000_s1362" type="#_x0000_t202" style="position:absolute;left:5201;top:10919;width:235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66231279" w14:textId="77777777" w:rsidR="004924DF" w:rsidRPr="0000065E" w:rsidRDefault="004924DF"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v:textbox>
                  </v:shape>
                  <v:shape id="AutoShape 372" o:spid="_x0000_s1363"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shape id="AutoShape 373" o:spid="_x0000_s1364"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shape id="AutoShape 374" o:spid="_x0000_s1365"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AutoShape 375" o:spid="_x0000_s1366"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376" o:spid="_x0000_s1367" type="#_x0000_t34" style="position:absolute;left:4063;top:2904;width:965;height:366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" adj="10789">
                    <v:stroke endarrow="block"/>
                  </v:shape>
                  <v:shape id="AutoShape 377" o:spid="_x0000_s1368" type="#_x0000_t32" style="position:absolute;left:2713;top:5622;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shape id="AutoShape 378" o:spid="_x0000_s1369"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">
                    <v:stroke endarrow="block"/>
                  </v:shape>
                  <v:shape id="AutoShape 379" o:spid="_x0000_s1370"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shape id="AutoShape 380" o:spid="_x0000_s1371"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">
                    <v:stroke endarrow="block"/>
                  </v:shape>
                  <v:shape id="AutoShape 381" o:spid="_x0000_s1372" type="#_x0000_t32" style="position:absolute;left:6377;top:5631;width:1;height:8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">
                    <v:stroke endarrow="block"/>
                  </v:shape>
                  <v:shape id="AutoShape 382" o:spid="_x0000_s1373" type="#_x0000_t32" style="position:absolute;left:6377;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shape id="AutoShape 383" o:spid="_x0000_s1374" type="#_x0000_t32" style="position:absolute;left:6377;top:8638;width:1;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AutoShape 384" o:spid="_x0000_s1375" type="#_x0000_t32" style="position:absolute;left:6377;top:10260;width:4;height:6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IhxAAAANsAAAAPAAAAZHJzL2Rvd25yZXYueG1sRI9Ba8JA&#10;FITvhf6H5RW81Y2C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Fkc8iHEAAAA2wAAAA8A&#10;AAAAAAAAAAAAAAAABwIAAGRycy9kb3ducmV2LnhtbFBLBQYAAAAAAwADALcAAAD4AgAAAAA=&#10;">
                    <v:stroke endarrow="block"/>
                  </v:shape>
                  <v:shape id="AutoShape 385" o:spid="_x0000_s1376"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">
                    <v:stroke endarrow="block"/>
                  </v:shape>
                  <v:shape id="AutoShape 386" o:spid="_x0000_s1377"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nNxgAAANsAAAAPAAAAZHJzL2Rvd25yZXYueG1sRI9Pa8JA&#10;FMTvBb/D8oTe6sZCW4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xoLJzcYAAADbAAAA&#10;DwAAAAAAAAAAAAAAAAAHAgAAZHJzL2Rvd25yZXYueG1sUEsFBgAAAAADAAMAtwAAAPoCAAAAAA==&#10;">
                    <v:stroke endarrow="block"/>
                  </v:shape>
                  <v:shape id="AutoShape 387" o:spid="_x0000_s1378"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2/wQAAANsAAAAPAAAAZHJzL2Rvd25yZXYueG1sRE/LisIw&#10;FN0L8w/hDrjT1AFF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LcdXb/BAAAA2wAAAA8AAAAA&#10;AAAAAAAAAAAABwIAAGRycy9kb3ducmV2LnhtbFBLBQYAAAAAAwADALcAAAD1AgAAAAA=&#10;">
                    <v:stroke endarrow="block"/>
                  </v:shape>
                  <v:shape id="AutoShape 388" o:spid="_x0000_s1379"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">
                    <v:stroke endarrow="block"/>
                  </v:shape>
                  <v:shape id="Text Box 389" o:spid="_x0000_s1380" type="#_x0000_t202" style="position:absolute;left:5559;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14BAF22E" w14:textId="77777777" w:rsidR="004924DF" w:rsidRPr="00DA25A7" w:rsidRDefault="004924DF" w:rsidP="00B01C61">
                          <w:pPr>
                            <w:pStyle w:val="NoSpacing"/>
                            <w:spacing w:line="276" w:lineRule="auto"/>
                            <w:jc w:val="center"/>
                            <w:rPr>
                              <w:rFonts w:ascii="Arial" w:hAnsi="Arial" w:cs="Arial"/>
                              <w:sz w:val="16"/>
                              <w:szCs w:val="16"/>
                            </w:rPr>
                          </w:pPr>
                          <w:r w:rsidRPr="00DA25A7">
                            <w:rPr>
                              <w:rFonts w:ascii="Times New Roman" w:hAnsi="Times New Roman"/>
                              <w:i/>
                              <w:iCs/>
                              <w:sz w:val="20"/>
                              <w:szCs w:val="20"/>
                            </w:rPr>
                            <w:t>v</w:t>
                          </w:r>
                          <w:r w:rsidRPr="00DA25A7">
                            <w:rPr>
                              <w:rFonts w:ascii="Arial" w:hAnsi="Arial" w:cs="Arial"/>
                              <w:sz w:val="16"/>
                              <w:szCs w:val="16"/>
                              <w:vertAlign w:val="subscript"/>
                            </w:rPr>
                            <w:t xml:space="preserve">target BB’ </w:t>
                          </w:r>
                          <w:r>
                            <w:rPr>
                              <w:rFonts w:ascii="Arial" w:hAnsi="Arial" w:cs="Arial"/>
                              <w:sz w:val="16"/>
                              <w:szCs w:val="16"/>
                            </w:rPr>
                            <w:t>= No</w:t>
                          </w:r>
                        </w:p>
                        <w:p w14:paraId="62E994B1" w14:textId="77777777" w:rsidR="004924DF" w:rsidRPr="00DA25A7" w:rsidRDefault="004924DF" w:rsidP="00B01C61">
                          <w:pPr>
                            <w:pStyle w:val="NoSpacing"/>
                            <w:spacing w:line="276" w:lineRule="auto"/>
                            <w:jc w:val="center"/>
                            <w:rPr>
                              <w:rFonts w:ascii="Arial" w:hAnsi="Arial" w:cs="Arial"/>
                              <w:sz w:val="16"/>
                              <w:szCs w:val="16"/>
                            </w:rPr>
                          </w:pPr>
                        </w:p>
                      </w:txbxContent>
                    </v:textbox>
                  </v:shape>
                  <v:shape id="AutoShape 390" o:spid="_x0000_s1381" type="#_x0000_t33" style="position:absolute;left:7472;top:6205;width:709;height:93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">
                    <v:stroke endarrow="block"/>
                  </v:shape>
                  <v:shape id="AutoShape 391" o:spid="_x0000_s1382" type="#_x0000_t32" style="position:absolute;left:6378;top:11261;width:3;height:8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">
                    <v:stroke endarrow="block"/>
                  </v:shape>
                  <v:shape id="AutoShape 392" o:spid="_x0000_s1383" type="#_x0000_t32" style="position:absolute;left:6378;top:4254;width:1;height: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1RwwAAANsAAAAPAAAAZHJzL2Rvd25yZXYueG1sRI/BasMw&#10;EETvhfyD2EBvtZyU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H679UcMAAADbAAAADwAA&#10;AAAAAAAAAAAAAAAHAgAAZHJzL2Rvd25yZXYueG1sUEsFBgAAAAADAAMAtwAAAPcCAAAAAA==&#10;">
                    <v:stroke endarrow="block"/>
                  </v:shape>
                  <v:shape id="Text Box 393" o:spid="_x0000_s1384" type="#_x0000_t202" style="position:absolute;left:7926;top:5802;width:510;height: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">
                    <v:textbox>
                      <w:txbxContent>
                        <w:p w14:paraId="5C095F8E" w14:textId="77777777" w:rsidR="004924DF" w:rsidRPr="0006134B" w:rsidRDefault="004924DF" w:rsidP="00B01C61">
                          <w:pPr>
                            <w:pStyle w:val="NoSpacing"/>
                            <w:spacing w:line="276" w:lineRule="auto"/>
                            <w:jc w:val="center"/>
                            <w:rPr>
                              <w:rFonts w:ascii="Arial" w:hAnsi="Arial" w:cs="Arial"/>
                              <w:sz w:val="16"/>
                              <w:szCs w:val="16"/>
                            </w:rPr>
                          </w:pPr>
                          <w:r w:rsidRPr="0006134B">
                            <w:rPr>
                              <w:rFonts w:ascii="Arial" w:hAnsi="Arial" w:cs="Arial"/>
                              <w:iCs/>
                              <w:sz w:val="16"/>
                              <w:szCs w:val="16"/>
                            </w:rPr>
                            <w:t>If</w:t>
                          </w:r>
                        </w:p>
                      </w:txbxContent>
                    </v:textbox>
                  </v:shape>
                  <v:shape id="AutoShape 394" o:spid="_x0000_s1385" type="#_x0000_t33" style="position:absolute;left:8503;top:5101;width:379;height:102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">
                    <v:stroke endarrow="block"/>
                  </v:shape>
                </v:group>
                <w10:anchorlock/>
              </v:group>
            </w:pict>
          </mc:Fallback>
        </mc:AlternateContent>
      </w:r>
    </w:p>
    <w:p w14:paraId="27AEE66B" w14:textId="77777777" w:rsidR="00B01C61" w:rsidRPr="00281C39" w:rsidRDefault="00B01C61" w:rsidP="00B01C61">
      <w:pPr>
        <w:suppressAutoHyphens w:val="0"/>
        <w:spacing w:line="240" w:lineRule="auto"/>
      </w:pPr>
    </w:p>
    <w:p w14:paraId="7BCA6551" w14:textId="77777777" w:rsidR="00B01C61" w:rsidRPr="00281C39" w:rsidRDefault="00B01C61" w:rsidP="005C5938">
      <w:pPr>
        <w:suppressAutoHyphens w:val="0"/>
        <w:spacing w:after="120" w:line="240" w:lineRule="auto"/>
        <w:rPr>
          <w:i/>
        </w:rPr>
      </w:pPr>
      <w:r w:rsidRPr="00281C39">
        <w:br w:type="page"/>
      </w:r>
      <w:r w:rsidR="005C5938" w:rsidRPr="00281C39">
        <w:lastRenderedPageBreak/>
        <w:tab/>
      </w:r>
      <w:r w:rsidR="005C5938" w:rsidRPr="00281C39">
        <w:tab/>
      </w:r>
      <w:r w:rsidR="005C5938" w:rsidRPr="00281C39">
        <w:rPr>
          <w:i/>
        </w:rPr>
        <w:t>Note:</w:t>
      </w:r>
    </w:p>
    <w:p w14:paraId="1E9DDB73" w14:textId="77777777" w:rsidR="00B01C61" w:rsidRPr="00281C39" w:rsidRDefault="00030CBA" w:rsidP="00030CBA">
      <w:pPr>
        <w:spacing w:after="120"/>
        <w:ind w:left="1418" w:right="1134" w:hanging="284"/>
        <w:jc w:val="both"/>
      </w:pPr>
      <w:r w:rsidRPr="00281C39">
        <w:rPr>
          <w:b/>
        </w:rPr>
        <w:t>*</w:t>
      </w:r>
      <w:r w:rsidR="00B01C61" w:rsidRPr="00281C39">
        <w:rPr>
          <w:b/>
        </w:rPr>
        <w:tab/>
      </w:r>
      <w:r w:rsidR="00B01C61" w:rsidRPr="00281C39">
        <w:t>Broaden the window for the target vehicle speed v</w:t>
      </w:r>
      <w:r w:rsidR="00B01C61" w:rsidRPr="00281C39">
        <w:rPr>
          <w:vertAlign w:val="subscript"/>
        </w:rPr>
        <w:t>target BB’</w:t>
      </w:r>
      <w:r w:rsidR="00B01C61" w:rsidRPr="00281C39">
        <w:t xml:space="preserve"> for vehicles of category M</w:t>
      </w:r>
      <w:r w:rsidR="00B01C61" w:rsidRPr="00281C39">
        <w:rPr>
          <w:vertAlign w:val="subscript"/>
        </w:rPr>
        <w:t>2</w:t>
      </w:r>
      <w:r w:rsidR="00B01C61" w:rsidRPr="00281C39">
        <w:t>&gt;3,500 kg technically permissible maximum laden mass and for vehicles of category N</w:t>
      </w:r>
      <w:r w:rsidR="00B01C61" w:rsidRPr="00281C39">
        <w:rPr>
          <w:vertAlign w:val="subscript"/>
        </w:rPr>
        <w:t>2</w:t>
      </w:r>
      <w:r w:rsidR="00B01C61" w:rsidRPr="00281C39">
        <w:t>, M</w:t>
      </w:r>
      <w:r w:rsidR="00B01C61" w:rsidRPr="00281C39">
        <w:rPr>
          <w:vertAlign w:val="subscript"/>
        </w:rPr>
        <w:t>3</w:t>
      </w:r>
      <w:r w:rsidR="00B01C61" w:rsidRPr="00281C39">
        <w:t xml:space="preserve"> and N</w:t>
      </w:r>
      <w:r w:rsidR="00B01C61" w:rsidRPr="00281C39">
        <w:rPr>
          <w:vertAlign w:val="subscript"/>
        </w:rPr>
        <w:t>3</w:t>
      </w:r>
      <w:r w:rsidR="00B01C61" w:rsidRPr="00281C39">
        <w:t>.</w:t>
      </w:r>
    </w:p>
    <w:p w14:paraId="28F88A8B" w14:textId="77777777" w:rsidR="00B01C61" w:rsidRPr="00281C39" w:rsidRDefault="00B01C61" w:rsidP="00030CBA">
      <w:pPr>
        <w:spacing w:after="120"/>
        <w:ind w:left="1418" w:right="1134"/>
        <w:jc w:val="both"/>
      </w:pPr>
      <w:r w:rsidRPr="00281C39">
        <w:t>The target vehicle velocity v</w:t>
      </w:r>
      <w:r w:rsidRPr="00281C39">
        <w:rPr>
          <w:vertAlign w:val="subscript"/>
        </w:rPr>
        <w:t>target BB’</w:t>
      </w:r>
      <w:r w:rsidRPr="00281C39">
        <w:t xml:space="preserve"> is defined as v</w:t>
      </w:r>
      <w:r w:rsidRPr="00281C39">
        <w:rPr>
          <w:vertAlign w:val="subscript"/>
        </w:rPr>
        <w:t>target BB’</w:t>
      </w:r>
      <w:r w:rsidRPr="00281C39">
        <w:t xml:space="preserve"> = 35 km/h ± 5 km/h which results in a window for the velocity v</w:t>
      </w:r>
      <w:r w:rsidRPr="00281C39">
        <w:rPr>
          <w:vertAlign w:val="subscript"/>
        </w:rPr>
        <w:t>BB’</w:t>
      </w:r>
      <w:r w:rsidRPr="00281C39">
        <w:t>, when the reference point passes line BB’, from 30 km/h to 40 km/h. If the target vehicle velocity v</w:t>
      </w:r>
      <w:r w:rsidRPr="00281C39">
        <w:rPr>
          <w:vertAlign w:val="subscript"/>
        </w:rPr>
        <w:t>target BB’</w:t>
      </w:r>
      <w:r w:rsidRPr="00281C39">
        <w:t xml:space="preserve"> is changed into two target vehicle velocities, a lower and a higher one, the following is meant: The lower target vehicle velocity is defined as the target vehicle velocity v</w:t>
      </w:r>
      <w:r w:rsidRPr="00281C39">
        <w:rPr>
          <w:vertAlign w:val="subscript"/>
        </w:rPr>
        <w:t>target BB’</w:t>
      </w:r>
      <w:r w:rsidRPr="00281C39">
        <w:t xml:space="preserve"> reduced by 5 km/h (v </w:t>
      </w:r>
      <w:r w:rsidRPr="00281C39">
        <w:rPr>
          <w:vertAlign w:val="subscript"/>
        </w:rPr>
        <w:t>target BB’</w:t>
      </w:r>
      <w:r w:rsidRPr="00281C39">
        <w:t xml:space="preserve"> - 5 km/h) which results in a window for the velocity v</w:t>
      </w:r>
      <w:r w:rsidRPr="00281C39">
        <w:rPr>
          <w:vertAlign w:val="subscript"/>
        </w:rPr>
        <w:t>BB’ 1</w:t>
      </w:r>
      <w:r w:rsidRPr="00281C39">
        <w:t>, when the reference point passes line BB’, from 25 km/h to 35 km/h.</w:t>
      </w:r>
    </w:p>
    <w:p w14:paraId="61E7C013" w14:textId="77777777" w:rsidR="00B01C61" w:rsidRPr="005D452D" w:rsidRDefault="00B01C61" w:rsidP="00030CBA">
      <w:pPr>
        <w:spacing w:after="120"/>
        <w:ind w:left="1418" w:right="1134"/>
        <w:jc w:val="both"/>
        <w:rPr>
          <w:lang w:val="pt-BR"/>
        </w:rPr>
      </w:pPr>
      <w:r w:rsidRPr="005D452D">
        <w:rPr>
          <w:lang w:val="pt-BR"/>
        </w:rPr>
        <w:t>25 km/h ≤ v</w:t>
      </w:r>
      <w:r w:rsidRPr="005D452D">
        <w:rPr>
          <w:vertAlign w:val="subscript"/>
          <w:lang w:val="pt-BR"/>
        </w:rPr>
        <w:t>BB’1</w:t>
      </w:r>
      <w:r w:rsidRPr="005D452D">
        <w:rPr>
          <w:lang w:val="pt-BR"/>
        </w:rPr>
        <w:t xml:space="preserve"> ≤ 35 km/h.</w:t>
      </w:r>
    </w:p>
    <w:p w14:paraId="12C080FB" w14:textId="77777777" w:rsidR="00B01C61" w:rsidRPr="00281C39" w:rsidRDefault="00B01C61" w:rsidP="00030CBA">
      <w:pPr>
        <w:spacing w:after="120"/>
        <w:ind w:left="1418" w:right="1134"/>
        <w:jc w:val="both"/>
      </w:pPr>
      <w:r w:rsidRPr="00281C39">
        <w:t>The higher target vehicle velocity is defined as the target vehicle velocity v</w:t>
      </w:r>
      <w:r w:rsidRPr="00281C39">
        <w:rPr>
          <w:vertAlign w:val="subscript"/>
        </w:rPr>
        <w:t xml:space="preserve">target BB’ </w:t>
      </w:r>
      <w:r w:rsidRPr="00281C39">
        <w:t>increased by 5 km/h (v</w:t>
      </w:r>
      <w:r w:rsidRPr="00281C39">
        <w:rPr>
          <w:vertAlign w:val="subscript"/>
        </w:rPr>
        <w:t>target BB’</w:t>
      </w:r>
      <w:r w:rsidRPr="00281C39">
        <w:t xml:space="preserve"> + 5 km/h) which results in a window for the velocity v</w:t>
      </w:r>
      <w:r w:rsidRPr="00281C39">
        <w:rPr>
          <w:vertAlign w:val="subscript"/>
        </w:rPr>
        <w:t>BB’2</w:t>
      </w:r>
      <w:r w:rsidRPr="00281C39">
        <w:t>, when the reference point passes line BB’, from 35 km/h to 45 km/h.</w:t>
      </w:r>
    </w:p>
    <w:p w14:paraId="7E20DC1F" w14:textId="77777777" w:rsidR="00B01C61" w:rsidRPr="005D452D" w:rsidRDefault="00B01C61" w:rsidP="00030CBA">
      <w:pPr>
        <w:ind w:left="1418"/>
        <w:rPr>
          <w:lang w:val="pt-BR"/>
        </w:rPr>
      </w:pPr>
      <w:r w:rsidRPr="005D452D">
        <w:rPr>
          <w:lang w:val="pt-BR"/>
        </w:rPr>
        <w:t>35 km/h ≤ v</w:t>
      </w:r>
      <w:r w:rsidRPr="005D452D">
        <w:rPr>
          <w:vertAlign w:val="subscript"/>
          <w:lang w:val="pt-BR"/>
        </w:rPr>
        <w:t>BB’2</w:t>
      </w:r>
      <w:r w:rsidRPr="005D452D">
        <w:rPr>
          <w:lang w:val="pt-BR"/>
        </w:rPr>
        <w:t xml:space="preserve"> ≤ 45 km/h.</w:t>
      </w:r>
    </w:p>
    <w:p w14:paraId="4DA98147" w14:textId="5715B3ED" w:rsidR="00A35F2F" w:rsidRPr="005D452D" w:rsidRDefault="00A35F2F">
      <w:pPr>
        <w:suppressAutoHyphens w:val="0"/>
        <w:spacing w:line="240" w:lineRule="auto"/>
        <w:rPr>
          <w:lang w:val="pt-BR"/>
        </w:rPr>
      </w:pPr>
      <w:r w:rsidRPr="005D452D">
        <w:rPr>
          <w:lang w:val="pt-BR"/>
        </w:rPr>
        <w:br w:type="page"/>
      </w:r>
    </w:p>
    <w:p w14:paraId="76A4715F" w14:textId="36269D56" w:rsidR="00B01C61" w:rsidRPr="005D452D" w:rsidDel="00E16706" w:rsidRDefault="00B01C61" w:rsidP="00B01C61">
      <w:pPr>
        <w:rPr>
          <w:del w:id="440" w:author="Annett Schuessling / VDA" w:date="2026-03-12T09:32:00Z" w16du:dateUtc="2026-03-12T08:32:00Z"/>
          <w:lang w:val="pt-BR"/>
        </w:rPr>
      </w:pPr>
    </w:p>
    <w:p w14:paraId="37599C9C" w14:textId="77777777" w:rsidR="00AC7884" w:rsidRPr="00281C39" w:rsidRDefault="00AC7884" w:rsidP="00AC7884">
      <w:pPr>
        <w:pStyle w:val="SingleTxtG"/>
        <w:spacing w:after="0"/>
        <w:rPr>
          <w:rFonts w:asciiTheme="majorBidi" w:hAnsiTheme="majorBidi" w:cstheme="majorBidi"/>
        </w:rPr>
      </w:pPr>
      <w:r w:rsidRPr="00281C39">
        <w:rPr>
          <w:rFonts w:asciiTheme="majorBidi" w:hAnsiTheme="majorBidi" w:cstheme="majorBidi"/>
        </w:rPr>
        <w:t xml:space="preserve">Figure 6 </w:t>
      </w:r>
    </w:p>
    <w:p w14:paraId="03D9D20F" w14:textId="77777777" w:rsidR="00AC7884" w:rsidRPr="00281C39" w:rsidRDefault="00AC7884" w:rsidP="00AC7884">
      <w:pPr>
        <w:pStyle w:val="SingleTxtG"/>
        <w:rPr>
          <w:rFonts w:asciiTheme="majorBidi" w:hAnsiTheme="majorBidi" w:cstheme="majorBidi"/>
          <w:b/>
          <w:bCs/>
        </w:rPr>
      </w:pPr>
      <w:r w:rsidRPr="00281C39">
        <w:rPr>
          <w:rFonts w:asciiTheme="majorBidi" w:hAnsiTheme="majorBidi" w:cstheme="majorBidi"/>
          <w:b/>
          <w:bCs/>
        </w:rPr>
        <w:t>Flowchart for measurement and data processing of stationary sound according to paragraph 3.2.</w:t>
      </w:r>
    </w:p>
    <w:p w14:paraId="565C4491" w14:textId="77777777" w:rsidR="00AC7884" w:rsidRPr="00281C39" w:rsidRDefault="00AC7884" w:rsidP="00AC7884">
      <w:pPr>
        <w:pStyle w:val="SingleTxtG"/>
        <w:rPr>
          <w:b/>
        </w:rPr>
      </w:pPr>
      <w:r w:rsidRPr="00281C39">
        <w:rPr>
          <w:b/>
          <w:noProof/>
          <w:lang w:eastAsia="en-GB"/>
        </w:rPr>
        <mc:AlternateContent>
          <mc:Choice Requires="wpg">
            <w:drawing>
              <wp:anchor distT="0" distB="0" distL="114300" distR="114300" simplePos="0" relativeHeight="251658248" behindDoc="0" locked="0" layoutInCell="1" allowOverlap="1" wp14:anchorId="395288E9" wp14:editId="2E5B36D3">
                <wp:simplePos x="0" y="0"/>
                <wp:positionH relativeFrom="column">
                  <wp:posOffset>-1633</wp:posOffset>
                </wp:positionH>
                <wp:positionV relativeFrom="paragraph">
                  <wp:posOffset>-2449</wp:posOffset>
                </wp:positionV>
                <wp:extent cx="6157594" cy="8186420"/>
                <wp:effectExtent l="0" t="0" r="15240" b="24130"/>
                <wp:wrapNone/>
                <wp:docPr id="589" name="Gruppieren 4"/>
                <wp:cNvGraphicFramePr/>
                <a:graphic xmlns:a="http://schemas.openxmlformats.org/drawingml/2006/main">
                  <a:graphicData uri="http://schemas.microsoft.com/office/word/2010/wordprocessingGroup">
                    <wpg:wgp>
                      <wpg:cNvGrpSpPr/>
                      <wpg:grpSpPr>
                        <a:xfrm>
                          <a:off x="0" y="0"/>
                          <a:ext cx="6157594" cy="8186420"/>
                          <a:chOff x="-91450" y="0"/>
                          <a:chExt cx="6158109" cy="8186839"/>
                        </a:xfrm>
                      </wpg:grpSpPr>
                      <wps:wsp>
                        <wps:cNvPr id="590" name="Flussdiagramm: Prozess 28"/>
                        <wps:cNvSpPr/>
                        <wps:spPr>
                          <a:xfrm>
                            <a:off x="2177965" y="0"/>
                            <a:ext cx="1728000" cy="45573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B071D" w14:textId="77777777" w:rsidR="00AC7884" w:rsidRDefault="00AC7884" w:rsidP="00AC7884">
                              <w:pPr>
                                <w:pStyle w:val="NormalWeb"/>
                                <w:jc w:val="center"/>
                              </w:pPr>
                              <w:r>
                                <w:rPr>
                                  <w:color w:val="000000" w:themeColor="text1"/>
                                  <w:kern w:val="24"/>
                                  <w:sz w:val="20"/>
                                  <w:szCs w:val="20"/>
                                  <w:lang w:val="en-US"/>
                                </w:rPr>
                                <w:t>Stationary sound Measurements according to paragraph 3.2.</w:t>
                              </w:r>
                            </w:p>
                          </w:txbxContent>
                        </wps:txbx>
                        <wps:bodyPr lIns="36000" rIns="36000" rtlCol="0" anchor="ctr"/>
                      </wps:wsp>
                      <wps:wsp>
                        <wps:cNvPr id="591" name="Flussdiagramm: Prozess 34"/>
                        <wps:cNvSpPr/>
                        <wps:spPr>
                          <a:xfrm>
                            <a:off x="2175282" y="578051"/>
                            <a:ext cx="1728000" cy="59768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C668D" w14:textId="77777777" w:rsidR="00AC7884" w:rsidRDefault="00AC7884" w:rsidP="00AC7884">
                              <w:pPr>
                                <w:pStyle w:val="NormalWeb"/>
                                <w:jc w:val="center"/>
                              </w:pPr>
                              <w:r>
                                <w:rPr>
                                  <w:color w:val="000000" w:themeColor="text1"/>
                                  <w:kern w:val="24"/>
                                  <w:sz w:val="20"/>
                                  <w:szCs w:val="20"/>
                                  <w:lang w:val="en-US"/>
                                </w:rPr>
                                <w:t>Setup of the vicinity and vehicle according paragraphs 3.2.1. to 3.2.4.</w:t>
                              </w:r>
                            </w:p>
                          </w:txbxContent>
                        </wps:txbx>
                        <wps:bodyPr lIns="36000" rIns="36000" rtlCol="0" anchor="ctr"/>
                      </wps:wsp>
                      <wps:wsp>
                        <wps:cNvPr id="592" name="Flussdiagramm: Prozess 35"/>
                        <wps:cNvSpPr/>
                        <wps:spPr>
                          <a:xfrm>
                            <a:off x="2177965" y="1944246"/>
                            <a:ext cx="1728000" cy="560157"/>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8D68E" w14:textId="77777777" w:rsidR="00AC7884" w:rsidRDefault="00AC7884" w:rsidP="00AC7884">
                              <w:pPr>
                                <w:pStyle w:val="NormalWeb"/>
                                <w:jc w:val="center"/>
                              </w:pPr>
                              <w:r>
                                <w:rPr>
                                  <w:color w:val="000000" w:themeColor="text1"/>
                                  <w:kern w:val="24"/>
                                  <w:sz w:val="20"/>
                                  <w:szCs w:val="20"/>
                                  <w:lang w:val="en-US"/>
                                </w:rPr>
                                <w:t>Stationary sound measurement at a test position (outlet) according para. 3.2.5.</w:t>
                              </w:r>
                            </w:p>
                          </w:txbxContent>
                        </wps:txbx>
                        <wps:bodyPr lIns="36000" rIns="36000" rtlCol="0" anchor="ctr"/>
                      </wps:wsp>
                      <wps:wsp>
                        <wps:cNvPr id="593" name="Flussdiagramm: Verzweigung 38"/>
                        <wps:cNvSpPr/>
                        <wps:spPr>
                          <a:xfrm>
                            <a:off x="2352044" y="2821421"/>
                            <a:ext cx="1341118" cy="922019"/>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3C3DDF" w14:textId="77777777" w:rsidR="00AC7884" w:rsidRDefault="00AC7884" w:rsidP="00AC7884">
                              <w:pPr>
                                <w:pStyle w:val="NormalWeb"/>
                                <w:jc w:val="center"/>
                              </w:pPr>
                              <w:r>
                                <w:rPr>
                                  <w:color w:val="000000" w:themeColor="text1"/>
                                  <w:kern w:val="24"/>
                                  <w:sz w:val="20"/>
                                  <w:szCs w:val="20"/>
                                  <w:lang w:val="en-US"/>
                                </w:rPr>
                                <w:t xml:space="preserve">Multiple </w:t>
                              </w:r>
                            </w:p>
                            <w:p w14:paraId="341E6815" w14:textId="77777777" w:rsidR="00AC7884" w:rsidRDefault="00AC7884" w:rsidP="00AC7884">
                              <w:pPr>
                                <w:pStyle w:val="NormalWeb"/>
                                <w:jc w:val="center"/>
                              </w:pPr>
                              <w:r>
                                <w:rPr>
                                  <w:color w:val="000000" w:themeColor="text1"/>
                                  <w:kern w:val="24"/>
                                  <w:sz w:val="20"/>
                                  <w:szCs w:val="20"/>
                                  <w:lang w:val="en-US"/>
                                </w:rPr>
                                <w:t>test positions</w:t>
                              </w:r>
                            </w:p>
                            <w:p w14:paraId="0D8BBFD4" w14:textId="77777777" w:rsidR="00AC7884" w:rsidRDefault="00AC7884" w:rsidP="00AC7884">
                              <w:pPr>
                                <w:pStyle w:val="NormalWeb"/>
                                <w:jc w:val="center"/>
                              </w:pPr>
                              <w:r>
                                <w:rPr>
                                  <w:color w:val="000000" w:themeColor="text1"/>
                                  <w:kern w:val="24"/>
                                  <w:sz w:val="20"/>
                                  <w:szCs w:val="20"/>
                                  <w:lang w:val="en-US"/>
                                </w:rPr>
                                <w:t>available?</w:t>
                              </w:r>
                            </w:p>
                          </w:txbxContent>
                        </wps:txbx>
                        <wps:bodyPr wrap="none" lIns="0" tIns="0" rIns="0" bIns="0" rtlCol="0" anchor="ctr"/>
                      </wps:wsp>
                      <wps:wsp>
                        <wps:cNvPr id="594" name="Gerade Verbindung mit Pfeil 47"/>
                        <wps:cNvCnPr>
                          <a:cxnSpLocks/>
                        </wps:cNvCnPr>
                        <wps:spPr>
                          <a:xfrm flipH="1">
                            <a:off x="3039282" y="455736"/>
                            <a:ext cx="2683" cy="12231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5" name="Gerade Verbindung mit Pfeil 52"/>
                        <wps:cNvCnPr>
                          <a:cxnSpLocks/>
                        </wps:cNvCnPr>
                        <wps:spPr>
                          <a:xfrm flipH="1">
                            <a:off x="3033329" y="2504403"/>
                            <a:ext cx="8636" cy="31716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6" name="Gerade Verbindung mit Pfeil 53"/>
                        <wps:cNvCnPr>
                          <a:cxnSpLocks/>
                        </wps:cNvCnPr>
                        <wps:spPr>
                          <a:xfrm>
                            <a:off x="3692772" y="3282431"/>
                            <a:ext cx="645431" cy="502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7" name="Flussdiagramm: Verbindungsstelle 36"/>
                        <wps:cNvSpPr/>
                        <wps:spPr>
                          <a:xfrm>
                            <a:off x="2931270" y="147049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8" name="Gerade Verbindung mit Pfeil 39"/>
                        <wps:cNvCnPr>
                          <a:cxnSpLocks/>
                        </wps:cNvCnPr>
                        <wps:spPr>
                          <a:xfrm>
                            <a:off x="3039282" y="1175736"/>
                            <a:ext cx="0" cy="29476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9" name="Textfeld 25"/>
                        <wps:cNvSpPr txBox="1"/>
                        <wps:spPr>
                          <a:xfrm>
                            <a:off x="3025944" y="3746854"/>
                            <a:ext cx="366426" cy="243852"/>
                          </a:xfrm>
                          <a:prstGeom prst="rect">
                            <a:avLst/>
                          </a:prstGeom>
                          <a:noFill/>
                        </wps:spPr>
                        <wps:txbx>
                          <w:txbxContent>
                            <w:p w14:paraId="6551913E" w14:textId="77777777" w:rsidR="00AC7884" w:rsidRDefault="00AC7884" w:rsidP="00AC7884">
                              <w:pPr>
                                <w:pStyle w:val="NormalWeb"/>
                              </w:pPr>
                              <w:r>
                                <w:rPr>
                                  <w:color w:val="000000" w:themeColor="text1"/>
                                  <w:kern w:val="24"/>
                                  <w:sz w:val="20"/>
                                  <w:szCs w:val="20"/>
                                  <w:lang w:val="de-DE"/>
                                </w:rPr>
                                <w:t>NO</w:t>
                              </w:r>
                            </w:p>
                          </w:txbxContent>
                        </wps:txbx>
                        <wps:bodyPr wrap="none" rtlCol="0">
                          <a:spAutoFit/>
                        </wps:bodyPr>
                      </wps:wsp>
                      <wps:wsp>
                        <wps:cNvPr id="600" name="Gerade Verbindung mit Pfeil 67"/>
                        <wps:cNvCnPr/>
                        <wps:spPr>
                          <a:xfrm>
                            <a:off x="3039282" y="7286910"/>
                            <a:ext cx="2683" cy="17992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1" name="Flussdiagramm: Verbindungsstelle 69"/>
                        <wps:cNvSpPr/>
                        <wps:spPr>
                          <a:xfrm>
                            <a:off x="2934142" y="474745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2" name="Gewinkelte Verbindung 71"/>
                        <wps:cNvCnPr>
                          <a:cxnSpLocks/>
                        </wps:cNvCnPr>
                        <wps:spPr>
                          <a:xfrm rot="5400000" flipH="1" flipV="1">
                            <a:off x="1155102" y="1287406"/>
                            <a:ext cx="1489109" cy="207131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3" name="Gewinkelte Verbindung 72"/>
                        <wps:cNvCnPr>
                          <a:cxnSpLocks/>
                        </wps:cNvCnPr>
                        <wps:spPr>
                          <a:xfrm rot="16200000" flipV="1">
                            <a:off x="3996491" y="729311"/>
                            <a:ext cx="356972" cy="205536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4" name="Flussdiagramm: Verbindungsstelle 73"/>
                        <wps:cNvSpPr/>
                        <wps:spPr>
                          <a:xfrm>
                            <a:off x="2931270" y="707088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5" name="Gewinkelte Verbindung 74"/>
                        <wps:cNvCnPr/>
                        <wps:spPr>
                          <a:xfrm rot="16200000" flipH="1">
                            <a:off x="1821968" y="6069595"/>
                            <a:ext cx="151335" cy="2067270"/>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6" name="Gewinkelte Verbindung 75"/>
                        <wps:cNvCnPr>
                          <a:cxnSpLocks/>
                        </wps:cNvCnPr>
                        <wps:spPr>
                          <a:xfrm rot="5400000">
                            <a:off x="4008466" y="3661269"/>
                            <a:ext cx="335894" cy="205249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7" name="Gerade Verbindung mit Pfeil 82"/>
                        <wps:cNvCnPr>
                          <a:cxnSpLocks/>
                        </wps:cNvCnPr>
                        <wps:spPr>
                          <a:xfrm>
                            <a:off x="3033329" y="3742731"/>
                            <a:ext cx="8636"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4" name="Gerade Verbindung mit Pfeil 41"/>
                        <wps:cNvCnPr>
                          <a:cxnSpLocks/>
                        </wps:cNvCnPr>
                        <wps:spPr>
                          <a:xfrm>
                            <a:off x="3039282" y="1686520"/>
                            <a:ext cx="2683" cy="25772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5" name="Flussdiagramm: Verzweigung 50"/>
                        <wps:cNvSpPr/>
                        <wps:spPr>
                          <a:xfrm>
                            <a:off x="4338659" y="2838941"/>
                            <a:ext cx="1728000" cy="897026"/>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9DA008" w14:textId="77777777" w:rsidR="00AC7884" w:rsidRDefault="00AC7884" w:rsidP="00AC7884">
                              <w:pPr>
                                <w:pStyle w:val="NormalWeb"/>
                                <w:jc w:val="center"/>
                              </w:pPr>
                              <w:r>
                                <w:rPr>
                                  <w:color w:val="000000" w:themeColor="text1"/>
                                  <w:kern w:val="24"/>
                                  <w:sz w:val="20"/>
                                  <w:szCs w:val="20"/>
                                  <w:lang w:val="en-US"/>
                                </w:rPr>
                                <w:t>All test positions</w:t>
                              </w:r>
                            </w:p>
                            <w:p w14:paraId="411116A4" w14:textId="77777777" w:rsidR="00AC7884" w:rsidRDefault="00AC7884" w:rsidP="00AC7884">
                              <w:pPr>
                                <w:pStyle w:val="NormalWeb"/>
                                <w:jc w:val="center"/>
                              </w:pPr>
                              <w:r>
                                <w:rPr>
                                  <w:color w:val="000000" w:themeColor="text1"/>
                                  <w:kern w:val="24"/>
                                  <w:sz w:val="20"/>
                                  <w:szCs w:val="20"/>
                                  <w:lang w:val="en-US"/>
                                </w:rPr>
                                <w:t xml:space="preserve"> are measured?</w:t>
                              </w:r>
                            </w:p>
                          </w:txbxContent>
                        </wps:txbx>
                        <wps:bodyPr wrap="none" lIns="0" tIns="0" rIns="0" bIns="0" rtlCol="0" anchor="ctr"/>
                      </wps:wsp>
                      <wps:wsp>
                        <wps:cNvPr id="1346" name="Textfeld 51"/>
                        <wps:cNvSpPr txBox="1"/>
                        <wps:spPr>
                          <a:xfrm>
                            <a:off x="5180786" y="2599203"/>
                            <a:ext cx="366426" cy="243852"/>
                          </a:xfrm>
                          <a:prstGeom prst="rect">
                            <a:avLst/>
                          </a:prstGeom>
                          <a:noFill/>
                        </wps:spPr>
                        <wps:txbx>
                          <w:txbxContent>
                            <w:p w14:paraId="24B6AC18" w14:textId="77777777" w:rsidR="00AC7884" w:rsidRDefault="00AC7884" w:rsidP="00AC7884">
                              <w:pPr>
                                <w:pStyle w:val="NormalWeb"/>
                              </w:pPr>
                              <w:r>
                                <w:rPr>
                                  <w:color w:val="000000" w:themeColor="text1"/>
                                  <w:kern w:val="24"/>
                                  <w:sz w:val="20"/>
                                  <w:szCs w:val="20"/>
                                  <w:lang w:val="de-DE"/>
                                </w:rPr>
                                <w:t>NO</w:t>
                              </w:r>
                            </w:p>
                          </w:txbxContent>
                        </wps:txbx>
                        <wps:bodyPr wrap="none" rtlCol="0">
                          <a:spAutoFit/>
                        </wps:bodyPr>
                      </wps:wsp>
                      <wps:wsp>
                        <wps:cNvPr id="1347" name="Textfeld 54"/>
                        <wps:cNvSpPr txBox="1"/>
                        <wps:spPr>
                          <a:xfrm>
                            <a:off x="867842" y="4747450"/>
                            <a:ext cx="366426" cy="243852"/>
                          </a:xfrm>
                          <a:prstGeom prst="rect">
                            <a:avLst/>
                          </a:prstGeom>
                          <a:noFill/>
                        </wps:spPr>
                        <wps:txbx>
                          <w:txbxContent>
                            <w:p w14:paraId="646281C7" w14:textId="77777777" w:rsidR="00AC7884" w:rsidRDefault="00AC7884" w:rsidP="00AC7884">
                              <w:pPr>
                                <w:pStyle w:val="NormalWeb"/>
                              </w:pPr>
                              <w:r>
                                <w:rPr>
                                  <w:color w:val="000000" w:themeColor="text1"/>
                                  <w:kern w:val="24"/>
                                  <w:sz w:val="20"/>
                                  <w:szCs w:val="20"/>
                                  <w:lang w:val="de-DE"/>
                                </w:rPr>
                                <w:t>NO</w:t>
                              </w:r>
                            </w:p>
                          </w:txbxContent>
                        </wps:txbx>
                        <wps:bodyPr wrap="none" rtlCol="0">
                          <a:spAutoFit/>
                        </wps:bodyPr>
                      </wps:wsp>
                      <wps:wsp>
                        <wps:cNvPr id="1348" name="Textfeld 55"/>
                        <wps:cNvSpPr txBox="1"/>
                        <wps:spPr>
                          <a:xfrm>
                            <a:off x="3023694" y="6092258"/>
                            <a:ext cx="366426" cy="243852"/>
                          </a:xfrm>
                          <a:prstGeom prst="rect">
                            <a:avLst/>
                          </a:prstGeom>
                          <a:noFill/>
                        </wps:spPr>
                        <wps:txbx>
                          <w:txbxContent>
                            <w:p w14:paraId="192D2956" w14:textId="77777777" w:rsidR="00AC7884" w:rsidRDefault="00AC7884" w:rsidP="00AC7884">
                              <w:pPr>
                                <w:pStyle w:val="NormalWeb"/>
                              </w:pPr>
                              <w:r>
                                <w:rPr>
                                  <w:color w:val="000000" w:themeColor="text1"/>
                                  <w:kern w:val="24"/>
                                  <w:sz w:val="20"/>
                                  <w:szCs w:val="20"/>
                                  <w:lang w:val="de-DE"/>
                                </w:rPr>
                                <w:t>NO</w:t>
                              </w:r>
                            </w:p>
                          </w:txbxContent>
                        </wps:txbx>
                        <wps:bodyPr wrap="none" rtlCol="0">
                          <a:spAutoFit/>
                        </wps:bodyPr>
                      </wps:wsp>
                      <wps:wsp>
                        <wps:cNvPr id="1349" name="Flussdiagramm: Verzweigung 56"/>
                        <wps:cNvSpPr/>
                        <wps:spPr>
                          <a:xfrm>
                            <a:off x="2177965" y="5163063"/>
                            <a:ext cx="1728000" cy="927314"/>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F3422F" w14:textId="77777777" w:rsidR="00AC7884" w:rsidRDefault="00AC7884" w:rsidP="00AC7884">
                              <w:pPr>
                                <w:pStyle w:val="NormalWeb"/>
                                <w:jc w:val="center"/>
                              </w:pPr>
                              <w:r>
                                <w:rPr>
                                  <w:color w:val="000000" w:themeColor="text1"/>
                                  <w:kern w:val="24"/>
                                  <w:sz w:val="20"/>
                                  <w:szCs w:val="20"/>
                                  <w:lang w:val="en-US"/>
                                </w:rPr>
                                <w:t xml:space="preserve">Driver </w:t>
                              </w:r>
                            </w:p>
                            <w:p w14:paraId="563EF5B1" w14:textId="77777777" w:rsidR="00AC7884" w:rsidRDefault="00AC7884" w:rsidP="00AC7884">
                              <w:pPr>
                                <w:pStyle w:val="NormalWeb"/>
                                <w:jc w:val="center"/>
                              </w:pPr>
                              <w:r>
                                <w:rPr>
                                  <w:color w:val="000000" w:themeColor="text1"/>
                                  <w:kern w:val="24"/>
                                  <w:sz w:val="20"/>
                                  <w:szCs w:val="20"/>
                                  <w:lang w:val="en-US"/>
                                </w:rPr>
                                <w:t>selectable modes</w:t>
                              </w:r>
                            </w:p>
                            <w:p w14:paraId="48646170" w14:textId="77777777" w:rsidR="00AC7884" w:rsidRDefault="00AC7884" w:rsidP="00AC7884">
                              <w:pPr>
                                <w:pStyle w:val="NormalWeb"/>
                                <w:jc w:val="center"/>
                              </w:pPr>
                              <w:r>
                                <w:rPr>
                                  <w:color w:val="000000" w:themeColor="text1"/>
                                  <w:kern w:val="24"/>
                                  <w:sz w:val="20"/>
                                  <w:szCs w:val="20"/>
                                  <w:lang w:val="en-US"/>
                                </w:rPr>
                                <w:t>available?</w:t>
                              </w:r>
                            </w:p>
                          </w:txbxContent>
                        </wps:txbx>
                        <wps:bodyPr wrap="none" lIns="0" tIns="0" rIns="0" bIns="0" rtlCol="0" anchor="ctr"/>
                      </wps:wsp>
                      <wps:wsp>
                        <wps:cNvPr id="1350" name="Gerade Verbindung mit Pfeil 57"/>
                        <wps:cNvCnPr>
                          <a:cxnSpLocks/>
                        </wps:cNvCnPr>
                        <wps:spPr>
                          <a:xfrm>
                            <a:off x="5202659" y="3746854"/>
                            <a:ext cx="0"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1" name="Textfeld 77"/>
                        <wps:cNvSpPr txBox="1"/>
                        <wps:spPr>
                          <a:xfrm>
                            <a:off x="1782779" y="5633292"/>
                            <a:ext cx="422945" cy="243852"/>
                          </a:xfrm>
                          <a:prstGeom prst="rect">
                            <a:avLst/>
                          </a:prstGeom>
                          <a:noFill/>
                        </wps:spPr>
                        <wps:txbx>
                          <w:txbxContent>
                            <w:p w14:paraId="2F520DB4" w14:textId="77777777" w:rsidR="00AC7884" w:rsidRDefault="00AC7884" w:rsidP="00AC7884">
                              <w:pPr>
                                <w:pStyle w:val="NormalWeb"/>
                              </w:pPr>
                              <w:r>
                                <w:rPr>
                                  <w:color w:val="000000" w:themeColor="text1"/>
                                  <w:kern w:val="24"/>
                                  <w:sz w:val="20"/>
                                  <w:szCs w:val="20"/>
                                  <w:lang w:val="de-DE"/>
                                </w:rPr>
                                <w:t>YES</w:t>
                              </w:r>
                            </w:p>
                          </w:txbxContent>
                        </wps:txbx>
                        <wps:bodyPr wrap="none" rtlCol="0">
                          <a:spAutoFit/>
                        </wps:bodyPr>
                      </wps:wsp>
                      <wps:wsp>
                        <wps:cNvPr id="1352" name="Gerade Verbindung mit Pfeil 78"/>
                        <wps:cNvCnPr>
                          <a:cxnSpLocks/>
                        </wps:cNvCnPr>
                        <wps:spPr>
                          <a:xfrm flipH="1">
                            <a:off x="1840379" y="5626721"/>
                            <a:ext cx="337586" cy="1499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3" name="Flussdiagramm: Verzweigung 79"/>
                        <wps:cNvSpPr/>
                        <wps:spPr>
                          <a:xfrm>
                            <a:off x="-91450" y="5171789"/>
                            <a:ext cx="1931829" cy="939847"/>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07690" w14:textId="77777777" w:rsidR="00AC7884" w:rsidRDefault="00AC7884" w:rsidP="00AC7884">
                              <w:pPr>
                                <w:pStyle w:val="NormalWeb"/>
                                <w:jc w:val="center"/>
                              </w:pPr>
                              <w:r>
                                <w:rPr>
                                  <w:color w:val="000000" w:themeColor="text1"/>
                                  <w:kern w:val="24"/>
                                  <w:sz w:val="20"/>
                                  <w:szCs w:val="20"/>
                                  <w:lang w:val="en-US"/>
                                </w:rPr>
                                <w:t>Outlet(s)</w:t>
                              </w:r>
                            </w:p>
                            <w:p w14:paraId="65B15F08" w14:textId="77777777" w:rsidR="00AC7884" w:rsidRDefault="00AC7884" w:rsidP="00AC7884">
                              <w:pPr>
                                <w:pStyle w:val="NormalWeb"/>
                                <w:jc w:val="center"/>
                              </w:pPr>
                              <w:r>
                                <w:rPr>
                                  <w:color w:val="000000" w:themeColor="text1"/>
                                  <w:kern w:val="24"/>
                                  <w:sz w:val="20"/>
                                  <w:szCs w:val="20"/>
                                  <w:lang w:val="en-US"/>
                                </w:rPr>
                                <w:t xml:space="preserve">are measured in all </w:t>
                              </w:r>
                            </w:p>
                            <w:p w14:paraId="6097A53F" w14:textId="77777777" w:rsidR="00AC7884" w:rsidRDefault="00AC7884" w:rsidP="00AC7884">
                              <w:pPr>
                                <w:pStyle w:val="NormalWeb"/>
                                <w:jc w:val="center"/>
                              </w:pPr>
                              <w:r>
                                <w:rPr>
                                  <w:color w:val="000000" w:themeColor="text1"/>
                                  <w:kern w:val="24"/>
                                  <w:sz w:val="20"/>
                                  <w:szCs w:val="20"/>
                                  <w:lang w:val="en-US"/>
                                </w:rPr>
                                <w:t>modes?</w:t>
                              </w:r>
                            </w:p>
                          </w:txbxContent>
                        </wps:txbx>
                        <wps:bodyPr wrap="none" lIns="0" tIns="0" rIns="0" bIns="0" rtlCol="0" anchor="ctr"/>
                      </wps:wsp>
                      <wps:wsp>
                        <wps:cNvPr id="1354" name="Flussdiagramm: Prozess 80"/>
                        <wps:cNvSpPr/>
                        <wps:spPr>
                          <a:xfrm>
                            <a:off x="0" y="3067616"/>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62376" w14:textId="77777777" w:rsidR="00AC7884" w:rsidRDefault="00AC7884" w:rsidP="00AC7884">
                              <w:pPr>
                                <w:pStyle w:val="NormalWeb"/>
                                <w:jc w:val="center"/>
                              </w:pPr>
                              <w:r>
                                <w:rPr>
                                  <w:color w:val="000000" w:themeColor="text1"/>
                                  <w:kern w:val="24"/>
                                  <w:sz w:val="20"/>
                                  <w:szCs w:val="20"/>
                                  <w:lang w:val="en-US"/>
                                </w:rPr>
                                <w:t>Select next mode, repeat all measurements at any test position (outlet)</w:t>
                              </w:r>
                            </w:p>
                          </w:txbxContent>
                        </wps:txbx>
                        <wps:bodyPr lIns="36000" rIns="36000" rtlCol="0" anchor="ctr"/>
                      </wps:wsp>
                      <wps:wsp>
                        <wps:cNvPr id="1355" name="Textfeld 83"/>
                        <wps:cNvSpPr txBox="1"/>
                        <wps:spPr>
                          <a:xfrm>
                            <a:off x="867804" y="6092257"/>
                            <a:ext cx="422945" cy="243852"/>
                          </a:xfrm>
                          <a:prstGeom prst="rect">
                            <a:avLst/>
                          </a:prstGeom>
                          <a:noFill/>
                        </wps:spPr>
                        <wps:txbx>
                          <w:txbxContent>
                            <w:p w14:paraId="2497F589" w14:textId="77777777" w:rsidR="00AC7884" w:rsidRDefault="00AC7884" w:rsidP="00AC7884">
                              <w:pPr>
                                <w:pStyle w:val="NormalWeb"/>
                              </w:pPr>
                              <w:r>
                                <w:rPr>
                                  <w:color w:val="000000" w:themeColor="text1"/>
                                  <w:kern w:val="24"/>
                                  <w:sz w:val="20"/>
                                  <w:szCs w:val="20"/>
                                  <w:lang w:val="de-DE"/>
                                </w:rPr>
                                <w:t>YES</w:t>
                              </w:r>
                            </w:p>
                          </w:txbxContent>
                        </wps:txbx>
                        <wps:bodyPr wrap="none" rtlCol="0">
                          <a:spAutoFit/>
                        </wps:bodyPr>
                      </wps:wsp>
                      <wps:wsp>
                        <wps:cNvPr id="1356" name="Gerade Verbindung mit Pfeil 84"/>
                        <wps:cNvCnPr>
                          <a:cxnSpLocks/>
                        </wps:cNvCnPr>
                        <wps:spPr>
                          <a:xfrm flipH="1">
                            <a:off x="3039282" y="6090377"/>
                            <a:ext cx="2683" cy="98050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7" name="Flussdiagramm: Prozess 85"/>
                        <wps:cNvSpPr/>
                        <wps:spPr>
                          <a:xfrm>
                            <a:off x="2177965" y="4034702"/>
                            <a:ext cx="1728000" cy="46993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9AE3B" w14:textId="77777777" w:rsidR="00AC7884" w:rsidRDefault="00AC7884" w:rsidP="00AC7884">
                              <w:pPr>
                                <w:pStyle w:val="NormalWeb"/>
                                <w:jc w:val="center"/>
                              </w:pPr>
                              <w:r>
                                <w:rPr>
                                  <w:color w:val="000000" w:themeColor="text1"/>
                                  <w:kern w:val="24"/>
                                  <w:sz w:val="20"/>
                                  <w:szCs w:val="20"/>
                                  <w:lang w:val="en-US"/>
                                </w:rPr>
                                <w:t>Report sound pressure level according to paragraph 3.2.6.1.</w:t>
                              </w:r>
                            </w:p>
                          </w:txbxContent>
                        </wps:txbx>
                        <wps:bodyPr lIns="36000" rIns="36000" rtlCol="0" anchor="ctr"/>
                      </wps:wsp>
                      <wps:wsp>
                        <wps:cNvPr id="1358" name="Gerade Verbindung mit Pfeil 86"/>
                        <wps:cNvCnPr>
                          <a:cxnSpLocks/>
                        </wps:cNvCnPr>
                        <wps:spPr>
                          <a:xfrm>
                            <a:off x="3041965" y="4504640"/>
                            <a:ext cx="189" cy="24281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9" name="Textfeld 87"/>
                        <wps:cNvSpPr txBox="1"/>
                        <wps:spPr>
                          <a:xfrm>
                            <a:off x="3764975" y="3266312"/>
                            <a:ext cx="422945" cy="243852"/>
                          </a:xfrm>
                          <a:prstGeom prst="rect">
                            <a:avLst/>
                          </a:prstGeom>
                          <a:noFill/>
                        </wps:spPr>
                        <wps:txbx>
                          <w:txbxContent>
                            <w:p w14:paraId="7931F385" w14:textId="77777777" w:rsidR="00AC7884" w:rsidRDefault="00AC7884" w:rsidP="00AC7884">
                              <w:pPr>
                                <w:pStyle w:val="NormalWeb"/>
                              </w:pPr>
                              <w:r>
                                <w:rPr>
                                  <w:color w:val="000000" w:themeColor="text1"/>
                                  <w:kern w:val="24"/>
                                  <w:sz w:val="20"/>
                                  <w:szCs w:val="20"/>
                                  <w:lang w:val="de-DE"/>
                                </w:rPr>
                                <w:t>YES</w:t>
                              </w:r>
                            </w:p>
                          </w:txbxContent>
                        </wps:txbx>
                        <wps:bodyPr wrap="none" rtlCol="0">
                          <a:spAutoFit/>
                        </wps:bodyPr>
                      </wps:wsp>
                      <wps:wsp>
                        <wps:cNvPr id="1360" name="Flussdiagramm: Prozess 88"/>
                        <wps:cNvSpPr/>
                        <wps:spPr>
                          <a:xfrm>
                            <a:off x="4338659" y="1935480"/>
                            <a:ext cx="1728000" cy="57395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85604" w14:textId="77777777" w:rsidR="00AC7884" w:rsidRDefault="00AC7884" w:rsidP="00AC7884">
                              <w:pPr>
                                <w:pStyle w:val="NormalWeb"/>
                                <w:jc w:val="center"/>
                              </w:pPr>
                              <w:r>
                                <w:rPr>
                                  <w:color w:val="000000" w:themeColor="text1"/>
                                  <w:kern w:val="24"/>
                                  <w:sz w:val="20"/>
                                  <w:szCs w:val="20"/>
                                  <w:lang w:val="en-US"/>
                                </w:rPr>
                                <w:t>Select next test position (outlet) for measurement.</w:t>
                              </w:r>
                            </w:p>
                          </w:txbxContent>
                        </wps:txbx>
                        <wps:bodyPr lIns="36000" rIns="36000" rtlCol="0" anchor="ctr"/>
                      </wps:wsp>
                      <wps:wsp>
                        <wps:cNvPr id="1361" name="Gerade Verbindung mit Pfeil 91"/>
                        <wps:cNvCnPr>
                          <a:cxnSpLocks/>
                        </wps:cNvCnPr>
                        <wps:spPr>
                          <a:xfrm flipV="1">
                            <a:off x="5202659" y="2509434"/>
                            <a:ext cx="0" cy="34039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2" name="Gerade Verbindung mit Pfeil 92"/>
                        <wps:cNvCnPr>
                          <a:cxnSpLocks/>
                        </wps:cNvCnPr>
                        <wps:spPr>
                          <a:xfrm flipV="1">
                            <a:off x="864000" y="3787616"/>
                            <a:ext cx="0" cy="137196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3" name="Textfeld 93"/>
                        <wps:cNvSpPr txBox="1"/>
                        <wps:spPr>
                          <a:xfrm>
                            <a:off x="5149836" y="3755662"/>
                            <a:ext cx="422945" cy="243852"/>
                          </a:xfrm>
                          <a:prstGeom prst="rect">
                            <a:avLst/>
                          </a:prstGeom>
                          <a:noFill/>
                        </wps:spPr>
                        <wps:txbx>
                          <w:txbxContent>
                            <w:p w14:paraId="2E50D83E" w14:textId="77777777" w:rsidR="00AC7884" w:rsidRDefault="00AC7884" w:rsidP="00AC7884">
                              <w:pPr>
                                <w:pStyle w:val="NormalWeb"/>
                              </w:pPr>
                              <w:r>
                                <w:rPr>
                                  <w:color w:val="000000" w:themeColor="text1"/>
                                  <w:kern w:val="24"/>
                                  <w:sz w:val="20"/>
                                  <w:szCs w:val="20"/>
                                  <w:lang w:val="de-DE"/>
                                </w:rPr>
                                <w:t>YES</w:t>
                              </w:r>
                            </w:p>
                          </w:txbxContent>
                        </wps:txbx>
                        <wps:bodyPr wrap="none" rtlCol="0">
                          <a:spAutoFit/>
                        </wps:bodyPr>
                      </wps:wsp>
                      <wps:wsp>
                        <wps:cNvPr id="1364" name="Flussdiagramm: Prozess 94"/>
                        <wps:cNvSpPr/>
                        <wps:spPr>
                          <a:xfrm>
                            <a:off x="0" y="6307563"/>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3ADA8" w14:textId="77777777" w:rsidR="00AC7884" w:rsidRDefault="00AC7884" w:rsidP="00AC7884">
                              <w:pPr>
                                <w:pStyle w:val="NormalWeb"/>
                                <w:jc w:val="center"/>
                              </w:pPr>
                              <w:r>
                                <w:rPr>
                                  <w:color w:val="000000" w:themeColor="text1"/>
                                  <w:kern w:val="24"/>
                                  <w:sz w:val="20"/>
                                  <w:szCs w:val="20"/>
                                  <w:lang w:val="en-US"/>
                                </w:rPr>
                                <w:t>Report for each mode the representative sound pressure level</w:t>
                              </w:r>
                            </w:p>
                          </w:txbxContent>
                        </wps:txbx>
                        <wps:bodyPr lIns="36000" rIns="36000" rtlCol="0" anchor="ctr"/>
                      </wps:wsp>
                      <wps:wsp>
                        <wps:cNvPr id="1365" name="Gerade Verbindung mit Pfeil 96"/>
                        <wps:cNvCnPr>
                          <a:cxnSpLocks/>
                        </wps:cNvCnPr>
                        <wps:spPr>
                          <a:xfrm>
                            <a:off x="864000" y="6098790"/>
                            <a:ext cx="0" cy="20877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6" name="Flussdiagramm: Prozess 99"/>
                        <wps:cNvSpPr/>
                        <wps:spPr>
                          <a:xfrm>
                            <a:off x="1996525" y="7466839"/>
                            <a:ext cx="209088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CCEE0" w14:textId="77777777" w:rsidR="00AC7884" w:rsidRDefault="00AC7884" w:rsidP="00AC7884">
                              <w:pPr>
                                <w:pStyle w:val="NormalWeb"/>
                                <w:jc w:val="center"/>
                              </w:pPr>
                              <w:r>
                                <w:rPr>
                                  <w:color w:val="000000" w:themeColor="text1"/>
                                  <w:kern w:val="24"/>
                                  <w:sz w:val="20"/>
                                  <w:szCs w:val="20"/>
                                  <w:lang w:val="en-US"/>
                                </w:rPr>
                                <w:t>Report highest sound pressure level of all modes and outlets as representative sound pressure level for the vehicle type</w:t>
                              </w:r>
                            </w:p>
                          </w:txbxContent>
                        </wps:txbx>
                        <wps:bodyPr lIns="36000" rIns="36000" rtlCol="0" anchor="ctr"/>
                      </wps:wsp>
                      <wps:wsp>
                        <wps:cNvPr id="1367" name="Flussdiagramm: Prozess 102"/>
                        <wps:cNvSpPr/>
                        <wps:spPr>
                          <a:xfrm>
                            <a:off x="4338659" y="4038825"/>
                            <a:ext cx="1728000" cy="480743"/>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6A97D" w14:textId="77777777" w:rsidR="00AC7884" w:rsidRDefault="00AC7884" w:rsidP="00AC7884">
                              <w:pPr>
                                <w:pStyle w:val="NormalWeb"/>
                                <w:jc w:val="center"/>
                              </w:pPr>
                              <w:r>
                                <w:rPr>
                                  <w:color w:val="000000" w:themeColor="text1"/>
                                  <w:kern w:val="24"/>
                                  <w:sz w:val="20"/>
                                  <w:szCs w:val="20"/>
                                  <w:lang w:val="en-US"/>
                                </w:rPr>
                                <w:t>Report sound pressure level for according to paragraph 3.2.6.2.</w:t>
                              </w:r>
                            </w:p>
                          </w:txbxContent>
                        </wps:txbx>
                        <wps:bodyPr lIns="36000" rIns="36000" rtlCol="0" anchor="ctr"/>
                      </wps:wsp>
                      <wps:wsp>
                        <wps:cNvPr id="1368" name="Gerade Verbindung mit Pfeil 111"/>
                        <wps:cNvCnPr>
                          <a:cxnSpLocks/>
                        </wps:cNvCnPr>
                        <wps:spPr>
                          <a:xfrm flipH="1">
                            <a:off x="3041965" y="4963474"/>
                            <a:ext cx="189" cy="19958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95288E9" id="Gruppieren 4" o:spid="_x0000_s1386" style="position:absolute;left:0;text-align:left;margin-left:-.15pt;margin-top:-.2pt;width:484.85pt;height:644.6pt;z-index:251658248;mso-position-horizontal-relative:text;mso-position-vertical-relative:text;mso-width-relative:margin" coordorigin="-914" coordsize="61581,8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">
                <v:shapetype id="_x0000_t109" coordsize="21600,21600" o:spt="109" path="m,l,21600r21600,l21600,xe">
                  <v:stroke joinstyle="miter"/>
                  <v:path gradientshapeok="t" o:connecttype="rect"/>
                </v:shapetype>
                <v:shape id="Flussdiagramm: Prozess 28" o:spid="_x0000_s1387" type="#_x0000_t109" style="position:absolute;left:21779;width:17280;height:4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" fillcolor="white [3212]" strokecolor="black [3213]" strokeweight=".25pt">
                  <v:textbox inset="1mm,,1mm">
                    <w:txbxContent>
                      <w:p w14:paraId="78BB071D" w14:textId="77777777" w:rsidR="00AC7884" w:rsidRDefault="00AC7884" w:rsidP="00AC7884">
                        <w:pPr>
                          <w:pStyle w:val="NormalWeb"/>
                          <w:jc w:val="center"/>
                        </w:pPr>
                        <w:r>
                          <w:rPr>
                            <w:color w:val="000000" w:themeColor="text1"/>
                            <w:kern w:val="24"/>
                            <w:sz w:val="20"/>
                            <w:szCs w:val="20"/>
                            <w:lang w:val="en-US"/>
                          </w:rPr>
                          <w:t>Stationary sound Measurements according to paragraph 3.2.</w:t>
                        </w:r>
                      </w:p>
                    </w:txbxContent>
                  </v:textbox>
                </v:shape>
                <v:shape id="Flussdiagramm: Prozess 34" o:spid="_x0000_s1388" type="#_x0000_t109" style="position:absolute;left:21752;top:5780;width:17280;height:5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" fillcolor="white [3212]" strokecolor="black [3213]" strokeweight=".25pt">
                  <v:textbox inset="1mm,,1mm">
                    <w:txbxContent>
                      <w:p w14:paraId="17CC668D" w14:textId="77777777" w:rsidR="00AC7884" w:rsidRDefault="00AC7884" w:rsidP="00AC7884">
                        <w:pPr>
                          <w:pStyle w:val="NormalWeb"/>
                          <w:jc w:val="center"/>
                        </w:pPr>
                        <w:r>
                          <w:rPr>
                            <w:color w:val="000000" w:themeColor="text1"/>
                            <w:kern w:val="24"/>
                            <w:sz w:val="20"/>
                            <w:szCs w:val="20"/>
                            <w:lang w:val="en-US"/>
                          </w:rPr>
                          <w:t>Setup of the vicinity and vehicle according paragraphs 3.2.1. to 3.2.4.</w:t>
                        </w:r>
                      </w:p>
                    </w:txbxContent>
                  </v:textbox>
                </v:shape>
                <v:shape id="Flussdiagramm: Prozess 35" o:spid="_x0000_s1389" type="#_x0000_t109" style="position:absolute;left:21779;top:19442;width:17280;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" fillcolor="white [3212]" strokecolor="black [3213]" strokeweight=".25pt">
                  <v:textbox inset="1mm,,1mm">
                    <w:txbxContent>
                      <w:p w14:paraId="2D68D68E" w14:textId="77777777" w:rsidR="00AC7884" w:rsidRDefault="00AC7884" w:rsidP="00AC7884">
                        <w:pPr>
                          <w:pStyle w:val="NormalWeb"/>
                          <w:jc w:val="center"/>
                        </w:pPr>
                        <w:r>
                          <w:rPr>
                            <w:color w:val="000000" w:themeColor="text1"/>
                            <w:kern w:val="24"/>
                            <w:sz w:val="20"/>
                            <w:szCs w:val="20"/>
                            <w:lang w:val="en-US"/>
                          </w:rPr>
                          <w:t>Stationary sound measurement at a test position (outlet) according para. 3.2.5.</w:t>
                        </w:r>
                      </w:p>
                    </w:txbxContent>
                  </v:textbox>
                </v:shape>
                <v:shapetype id="_x0000_t110" coordsize="21600,21600" o:spt="110" path="m10800,l,10800,10800,21600,21600,10800xe">
                  <v:stroke joinstyle="miter"/>
                  <v:path gradientshapeok="t" o:connecttype="rect" textboxrect="5400,5400,16200,16200"/>
                </v:shapetype>
                <v:shape id="Flussdiagramm: Verzweigung 38" o:spid="_x0000_s1390" type="#_x0000_t110" style="position:absolute;left:23520;top:28214;width:13411;height:92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" fillcolor="white [3212]" strokecolor="black [3213]" strokeweight=".25pt">
                  <v:textbox inset="0,0,0,0">
                    <w:txbxContent>
                      <w:p w14:paraId="3A3C3DDF" w14:textId="77777777" w:rsidR="00AC7884" w:rsidRDefault="00AC7884" w:rsidP="00AC7884">
                        <w:pPr>
                          <w:pStyle w:val="NormalWeb"/>
                          <w:jc w:val="center"/>
                        </w:pPr>
                        <w:r>
                          <w:rPr>
                            <w:color w:val="000000" w:themeColor="text1"/>
                            <w:kern w:val="24"/>
                            <w:sz w:val="20"/>
                            <w:szCs w:val="20"/>
                            <w:lang w:val="en-US"/>
                          </w:rPr>
                          <w:t xml:space="preserve">Multiple </w:t>
                        </w:r>
                      </w:p>
                      <w:p w14:paraId="341E6815" w14:textId="77777777" w:rsidR="00AC7884" w:rsidRDefault="00AC7884" w:rsidP="00AC7884">
                        <w:pPr>
                          <w:pStyle w:val="NormalWeb"/>
                          <w:jc w:val="center"/>
                        </w:pPr>
                        <w:r>
                          <w:rPr>
                            <w:color w:val="000000" w:themeColor="text1"/>
                            <w:kern w:val="24"/>
                            <w:sz w:val="20"/>
                            <w:szCs w:val="20"/>
                            <w:lang w:val="en-US"/>
                          </w:rPr>
                          <w:t>test positions</w:t>
                        </w:r>
                      </w:p>
                      <w:p w14:paraId="0D8BBFD4" w14:textId="77777777" w:rsidR="00AC7884" w:rsidRDefault="00AC7884" w:rsidP="00AC7884">
                        <w:pPr>
                          <w:pStyle w:val="NormalWeb"/>
                          <w:jc w:val="center"/>
                        </w:pPr>
                        <w:r>
                          <w:rPr>
                            <w:color w:val="000000" w:themeColor="text1"/>
                            <w:kern w:val="24"/>
                            <w:sz w:val="20"/>
                            <w:szCs w:val="20"/>
                            <w:lang w:val="en-US"/>
                          </w:rPr>
                          <w:t>available?</w:t>
                        </w:r>
                      </w:p>
                    </w:txbxContent>
                  </v:textbox>
                </v:shape>
                <v:shape id="Gerade Verbindung mit Pfeil 47" o:spid="_x0000_s1391" type="#_x0000_t32" style="position:absolute;left:30392;top:4557;width:27;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" strokecolor="black [3213]" strokeweight="1.5pt">
                  <v:stroke endarrow="block"/>
                  <o:lock v:ext="edit" shapetype="f"/>
                </v:shape>
                <v:shape id="Gerade Verbindung mit Pfeil 52" o:spid="_x0000_s1392" type="#_x0000_t32" style="position:absolute;left:30333;top:25044;width:86;height:3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" strokecolor="black [3213]" strokeweight="1.5pt">
                  <v:stroke endarrow="block"/>
                  <o:lock v:ext="edit" shapetype="f"/>
                </v:shape>
                <v:shape id="Gerade Verbindung mit Pfeil 53" o:spid="_x0000_s1393" type="#_x0000_t32" style="position:absolute;left:36927;top:32824;width:6455;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" strokecolor="black [3213]" strokeweight="1.5pt">
                  <v:stroke endarrow="block"/>
                  <o:lock v:ext="edit" shapetype="f"/>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36" o:spid="_x0000_s1394" type="#_x0000_t120" style="position:absolute;left:29312;top:14704;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" fillcolor="white [3212]" strokecolor="black [3213]" strokeweight=".25pt"/>
                <v:shape id="Gerade Verbindung mit Pfeil 39" o:spid="_x0000_s1395" type="#_x0000_t32" style="position:absolute;left:30392;top:11757;width:0;height:2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" strokecolor="black [3213]" strokeweight="1.5pt">
                  <v:stroke endarrow="block"/>
                  <o:lock v:ext="edit" shapetype="f"/>
                </v:shape>
                <v:shape id="Textfeld 25" o:spid="_x0000_s1396" type="#_x0000_t202" style="position:absolute;left:30259;top:37468;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" filled="f" stroked="f">
                  <v:textbox style="mso-fit-shape-to-text:t">
                    <w:txbxContent>
                      <w:p w14:paraId="6551913E" w14:textId="77777777" w:rsidR="00AC7884" w:rsidRDefault="00AC7884" w:rsidP="00AC7884">
                        <w:pPr>
                          <w:pStyle w:val="NormalWeb"/>
                        </w:pPr>
                        <w:r>
                          <w:rPr>
                            <w:color w:val="000000" w:themeColor="text1"/>
                            <w:kern w:val="24"/>
                            <w:sz w:val="20"/>
                            <w:szCs w:val="20"/>
                            <w:lang w:val="de-DE"/>
                          </w:rPr>
                          <w:t>NO</w:t>
                        </w:r>
                      </w:p>
                    </w:txbxContent>
                  </v:textbox>
                </v:shape>
                <v:shape id="Gerade Verbindung mit Pfeil 67" o:spid="_x0000_s1397" type="#_x0000_t32" style="position:absolute;left:30392;top:72869;width:27;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" strokecolor="black [3213]" strokeweight="1.5pt">
                  <v:stroke endarrow="block"/>
                </v:shape>
                <v:shape id="Flussdiagramm: Verbindungsstelle 69" o:spid="_x0000_s1398" type="#_x0000_t120" style="position:absolute;left:29341;top:47474;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" fillcolor="white [3212]" strokecolor="black [3213]" strokeweight=".25pt"/>
                <v:shape id="Gewinkelte Verbindung 71" o:spid="_x0000_s1399" type="#_x0000_t33" style="position:absolute;left:11551;top:12874;width:14891;height:2071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" strokecolor="black [3213]" strokeweight="1.5pt">
                  <v:stroke endarrow="block"/>
                  <o:lock v:ext="edit" shapetype="f"/>
                </v:shape>
                <v:shape id="Gewinkelte Verbindung 72" o:spid="_x0000_s1400" type="#_x0000_t33" style="position:absolute;left:39964;top:7293;width:3569;height:2055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" strokecolor="black [3213]" strokeweight="1.5pt">
                  <v:stroke endarrow="block"/>
                  <o:lock v:ext="edit" shapetype="f"/>
                </v:shape>
                <v:shape id="Flussdiagramm: Verbindungsstelle 73" o:spid="_x0000_s1401" type="#_x0000_t120" style="position:absolute;left:29312;top:70708;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" fillcolor="white [3212]" strokecolor="black [3213]" strokeweight=".25pt"/>
                <v:shape id="Gewinkelte Verbindung 74" o:spid="_x0000_s1402" type="#_x0000_t33" style="position:absolute;left:18219;top:60696;width:1513;height:206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" strokecolor="black [3213]" strokeweight="1.5pt">
                  <v:stroke endarrow="block"/>
                </v:shape>
                <v:shape id="Gewinkelte Verbindung 75" o:spid="_x0000_s1403" type="#_x0000_t33" style="position:absolute;left:40084;top:36612;width:3359;height:2052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" strokecolor="black [3213]" strokeweight="1.5pt">
                  <v:stroke endarrow="block"/>
                  <o:lock v:ext="edit" shapetype="f"/>
                </v:shape>
                <v:shape id="Gerade Verbindung mit Pfeil 82" o:spid="_x0000_s1404" type="#_x0000_t32" style="position:absolute;left:30333;top:37427;width:86;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" strokecolor="black [3213]" strokeweight="1.5pt">
                  <v:stroke endarrow="block"/>
                  <o:lock v:ext="edit" shapetype="f"/>
                </v:shape>
                <v:shape id="Gerade Verbindung mit Pfeil 41" o:spid="_x0000_s1405" type="#_x0000_t32" style="position:absolute;left:30392;top:16865;width:27;height:2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" strokecolor="black [3213]" strokeweight="1.5pt">
                  <v:stroke endarrow="block"/>
                  <o:lock v:ext="edit" shapetype="f"/>
                </v:shape>
                <v:shape id="Flussdiagramm: Verzweigung 50" o:spid="_x0000_s1406" type="#_x0000_t110" style="position:absolute;left:43386;top:28389;width:17280;height:89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" fillcolor="white [3212]" strokecolor="black [3213]" strokeweight=".25pt">
                  <v:textbox inset="0,0,0,0">
                    <w:txbxContent>
                      <w:p w14:paraId="339DA008" w14:textId="77777777" w:rsidR="00AC7884" w:rsidRDefault="00AC7884" w:rsidP="00AC7884">
                        <w:pPr>
                          <w:pStyle w:val="NormalWeb"/>
                          <w:jc w:val="center"/>
                        </w:pPr>
                        <w:r>
                          <w:rPr>
                            <w:color w:val="000000" w:themeColor="text1"/>
                            <w:kern w:val="24"/>
                            <w:sz w:val="20"/>
                            <w:szCs w:val="20"/>
                            <w:lang w:val="en-US"/>
                          </w:rPr>
                          <w:t>All test positions</w:t>
                        </w:r>
                      </w:p>
                      <w:p w14:paraId="411116A4" w14:textId="77777777" w:rsidR="00AC7884" w:rsidRDefault="00AC7884" w:rsidP="00AC7884">
                        <w:pPr>
                          <w:pStyle w:val="NormalWeb"/>
                          <w:jc w:val="center"/>
                        </w:pPr>
                        <w:r>
                          <w:rPr>
                            <w:color w:val="000000" w:themeColor="text1"/>
                            <w:kern w:val="24"/>
                            <w:sz w:val="20"/>
                            <w:szCs w:val="20"/>
                            <w:lang w:val="en-US"/>
                          </w:rPr>
                          <w:t xml:space="preserve"> are measured?</w:t>
                        </w:r>
                      </w:p>
                    </w:txbxContent>
                  </v:textbox>
                </v:shape>
                <v:shape id="Textfeld 51" o:spid="_x0000_s1407" type="#_x0000_t202" style="position:absolute;left:51807;top:25992;width:366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" filled="f" stroked="f">
                  <v:textbox style="mso-fit-shape-to-text:t">
                    <w:txbxContent>
                      <w:p w14:paraId="24B6AC18" w14:textId="77777777" w:rsidR="00AC7884" w:rsidRDefault="00AC7884" w:rsidP="00AC7884">
                        <w:pPr>
                          <w:pStyle w:val="NormalWeb"/>
                        </w:pPr>
                        <w:r>
                          <w:rPr>
                            <w:color w:val="000000" w:themeColor="text1"/>
                            <w:kern w:val="24"/>
                            <w:sz w:val="20"/>
                            <w:szCs w:val="20"/>
                            <w:lang w:val="de-DE"/>
                          </w:rPr>
                          <w:t>NO</w:t>
                        </w:r>
                      </w:p>
                    </w:txbxContent>
                  </v:textbox>
                </v:shape>
                <v:shape id="Textfeld 54" o:spid="_x0000_s1408" type="#_x0000_t202" style="position:absolute;left:8678;top:47474;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" filled="f" stroked="f">
                  <v:textbox style="mso-fit-shape-to-text:t">
                    <w:txbxContent>
                      <w:p w14:paraId="646281C7" w14:textId="77777777" w:rsidR="00AC7884" w:rsidRDefault="00AC7884" w:rsidP="00AC7884">
                        <w:pPr>
                          <w:pStyle w:val="NormalWeb"/>
                        </w:pPr>
                        <w:r>
                          <w:rPr>
                            <w:color w:val="000000" w:themeColor="text1"/>
                            <w:kern w:val="24"/>
                            <w:sz w:val="20"/>
                            <w:szCs w:val="20"/>
                            <w:lang w:val="de-DE"/>
                          </w:rPr>
                          <w:t>NO</w:t>
                        </w:r>
                      </w:p>
                    </w:txbxContent>
                  </v:textbox>
                </v:shape>
                <v:shape id="Textfeld 55" o:spid="_x0000_s1409" type="#_x0000_t202" style="position:absolute;left:30236;top:60922;width:3665;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" filled="f" stroked="f">
                  <v:textbox style="mso-fit-shape-to-text:t">
                    <w:txbxContent>
                      <w:p w14:paraId="192D2956" w14:textId="77777777" w:rsidR="00AC7884" w:rsidRDefault="00AC7884" w:rsidP="00AC7884">
                        <w:pPr>
                          <w:pStyle w:val="NormalWeb"/>
                        </w:pPr>
                        <w:r>
                          <w:rPr>
                            <w:color w:val="000000" w:themeColor="text1"/>
                            <w:kern w:val="24"/>
                            <w:sz w:val="20"/>
                            <w:szCs w:val="20"/>
                            <w:lang w:val="de-DE"/>
                          </w:rPr>
                          <w:t>NO</w:t>
                        </w:r>
                      </w:p>
                    </w:txbxContent>
                  </v:textbox>
                </v:shape>
                <v:shape id="Flussdiagramm: Verzweigung 56" o:spid="_x0000_s1410" type="#_x0000_t110" style="position:absolute;left:21779;top:51630;width:17280;height:92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" fillcolor="white [3212]" strokecolor="black [3213]" strokeweight=".25pt">
                  <v:textbox inset="0,0,0,0">
                    <w:txbxContent>
                      <w:p w14:paraId="73F3422F" w14:textId="77777777" w:rsidR="00AC7884" w:rsidRDefault="00AC7884" w:rsidP="00AC7884">
                        <w:pPr>
                          <w:pStyle w:val="NormalWeb"/>
                          <w:jc w:val="center"/>
                        </w:pPr>
                        <w:r>
                          <w:rPr>
                            <w:color w:val="000000" w:themeColor="text1"/>
                            <w:kern w:val="24"/>
                            <w:sz w:val="20"/>
                            <w:szCs w:val="20"/>
                            <w:lang w:val="en-US"/>
                          </w:rPr>
                          <w:t xml:space="preserve">Driver </w:t>
                        </w:r>
                      </w:p>
                      <w:p w14:paraId="563EF5B1" w14:textId="77777777" w:rsidR="00AC7884" w:rsidRDefault="00AC7884" w:rsidP="00AC7884">
                        <w:pPr>
                          <w:pStyle w:val="NormalWeb"/>
                          <w:jc w:val="center"/>
                        </w:pPr>
                        <w:r>
                          <w:rPr>
                            <w:color w:val="000000" w:themeColor="text1"/>
                            <w:kern w:val="24"/>
                            <w:sz w:val="20"/>
                            <w:szCs w:val="20"/>
                            <w:lang w:val="en-US"/>
                          </w:rPr>
                          <w:t>selectable modes</w:t>
                        </w:r>
                      </w:p>
                      <w:p w14:paraId="48646170" w14:textId="77777777" w:rsidR="00AC7884" w:rsidRDefault="00AC7884" w:rsidP="00AC7884">
                        <w:pPr>
                          <w:pStyle w:val="NormalWeb"/>
                          <w:jc w:val="center"/>
                        </w:pPr>
                        <w:r>
                          <w:rPr>
                            <w:color w:val="000000" w:themeColor="text1"/>
                            <w:kern w:val="24"/>
                            <w:sz w:val="20"/>
                            <w:szCs w:val="20"/>
                            <w:lang w:val="en-US"/>
                          </w:rPr>
                          <w:t>available?</w:t>
                        </w:r>
                      </w:p>
                    </w:txbxContent>
                  </v:textbox>
                </v:shape>
                <v:shape id="Gerade Verbindung mit Pfeil 57" o:spid="_x0000_s1411" type="#_x0000_t32" style="position:absolute;left:52026;top:37468;width:0;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" strokecolor="black [3213]" strokeweight="1.5pt">
                  <v:stroke endarrow="block"/>
                  <o:lock v:ext="edit" shapetype="f"/>
                </v:shape>
                <v:shape id="Textfeld 77" o:spid="_x0000_s1412" type="#_x0000_t202" style="position:absolute;left:17827;top:56332;width:423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" filled="f" stroked="f">
                  <v:textbox style="mso-fit-shape-to-text:t">
                    <w:txbxContent>
                      <w:p w14:paraId="2F520DB4" w14:textId="77777777" w:rsidR="00AC7884" w:rsidRDefault="00AC7884" w:rsidP="00AC7884">
                        <w:pPr>
                          <w:pStyle w:val="NormalWeb"/>
                        </w:pPr>
                        <w:r>
                          <w:rPr>
                            <w:color w:val="000000" w:themeColor="text1"/>
                            <w:kern w:val="24"/>
                            <w:sz w:val="20"/>
                            <w:szCs w:val="20"/>
                            <w:lang w:val="de-DE"/>
                          </w:rPr>
                          <w:t>YES</w:t>
                        </w:r>
                      </w:p>
                    </w:txbxContent>
                  </v:textbox>
                </v:shape>
                <v:shape id="Gerade Verbindung mit Pfeil 78" o:spid="_x0000_s1413" type="#_x0000_t32" style="position:absolute;left:18403;top:56267;width:3376;height:1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" strokecolor="black [3213]" strokeweight="1.5pt">
                  <v:stroke endarrow="block"/>
                  <o:lock v:ext="edit" shapetype="f"/>
                </v:shape>
                <v:shape id="Flussdiagramm: Verzweigung 79" o:spid="_x0000_s1414" type="#_x0000_t110" style="position:absolute;left:-914;top:51717;width:19317;height:93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" fillcolor="white [3212]" strokecolor="black [3213]" strokeweight=".25pt">
                  <v:textbox inset="0,0,0,0">
                    <w:txbxContent>
                      <w:p w14:paraId="4E607690" w14:textId="77777777" w:rsidR="00AC7884" w:rsidRDefault="00AC7884" w:rsidP="00AC7884">
                        <w:pPr>
                          <w:pStyle w:val="NormalWeb"/>
                          <w:jc w:val="center"/>
                        </w:pPr>
                        <w:r>
                          <w:rPr>
                            <w:color w:val="000000" w:themeColor="text1"/>
                            <w:kern w:val="24"/>
                            <w:sz w:val="20"/>
                            <w:szCs w:val="20"/>
                            <w:lang w:val="en-US"/>
                          </w:rPr>
                          <w:t>Outlet(s)</w:t>
                        </w:r>
                      </w:p>
                      <w:p w14:paraId="65B15F08" w14:textId="77777777" w:rsidR="00AC7884" w:rsidRDefault="00AC7884" w:rsidP="00AC7884">
                        <w:pPr>
                          <w:pStyle w:val="NormalWeb"/>
                          <w:jc w:val="center"/>
                        </w:pPr>
                        <w:r>
                          <w:rPr>
                            <w:color w:val="000000" w:themeColor="text1"/>
                            <w:kern w:val="24"/>
                            <w:sz w:val="20"/>
                            <w:szCs w:val="20"/>
                            <w:lang w:val="en-US"/>
                          </w:rPr>
                          <w:t xml:space="preserve">are measured in all </w:t>
                        </w:r>
                      </w:p>
                      <w:p w14:paraId="6097A53F" w14:textId="77777777" w:rsidR="00AC7884" w:rsidRDefault="00AC7884" w:rsidP="00AC7884">
                        <w:pPr>
                          <w:pStyle w:val="NormalWeb"/>
                          <w:jc w:val="center"/>
                        </w:pPr>
                        <w:r>
                          <w:rPr>
                            <w:color w:val="000000" w:themeColor="text1"/>
                            <w:kern w:val="24"/>
                            <w:sz w:val="20"/>
                            <w:szCs w:val="20"/>
                            <w:lang w:val="en-US"/>
                          </w:rPr>
                          <w:t>modes?</w:t>
                        </w:r>
                      </w:p>
                    </w:txbxContent>
                  </v:textbox>
                </v:shape>
                <v:shape id="Flussdiagramm: Prozess 80" o:spid="_x0000_s1415" type="#_x0000_t109" style="position:absolute;top:3067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" fillcolor="white [3212]" strokecolor="black [3213]" strokeweight=".25pt">
                  <v:textbox inset="1mm,,1mm">
                    <w:txbxContent>
                      <w:p w14:paraId="2D662376" w14:textId="77777777" w:rsidR="00AC7884" w:rsidRDefault="00AC7884" w:rsidP="00AC7884">
                        <w:pPr>
                          <w:pStyle w:val="NormalWeb"/>
                          <w:jc w:val="center"/>
                        </w:pPr>
                        <w:r>
                          <w:rPr>
                            <w:color w:val="000000" w:themeColor="text1"/>
                            <w:kern w:val="24"/>
                            <w:sz w:val="20"/>
                            <w:szCs w:val="20"/>
                            <w:lang w:val="en-US"/>
                          </w:rPr>
                          <w:t>Select next mode, repeat all measurements at any test position (outlet)</w:t>
                        </w:r>
                      </w:p>
                    </w:txbxContent>
                  </v:textbox>
                </v:shape>
                <v:shape id="Textfeld 83" o:spid="_x0000_s1416" type="#_x0000_t202" style="position:absolute;left:8678;top:60922;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" filled="f" stroked="f">
                  <v:textbox style="mso-fit-shape-to-text:t">
                    <w:txbxContent>
                      <w:p w14:paraId="2497F589" w14:textId="77777777" w:rsidR="00AC7884" w:rsidRDefault="00AC7884" w:rsidP="00AC7884">
                        <w:pPr>
                          <w:pStyle w:val="NormalWeb"/>
                        </w:pPr>
                        <w:r>
                          <w:rPr>
                            <w:color w:val="000000" w:themeColor="text1"/>
                            <w:kern w:val="24"/>
                            <w:sz w:val="20"/>
                            <w:szCs w:val="20"/>
                            <w:lang w:val="de-DE"/>
                          </w:rPr>
                          <w:t>YES</w:t>
                        </w:r>
                      </w:p>
                    </w:txbxContent>
                  </v:textbox>
                </v:shape>
                <v:shape id="Gerade Verbindung mit Pfeil 84" o:spid="_x0000_s1417" type="#_x0000_t32" style="position:absolute;left:30392;top:60903;width:27;height:98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" strokecolor="black [3213]" strokeweight="1.5pt">
                  <v:stroke endarrow="block"/>
                  <o:lock v:ext="edit" shapetype="f"/>
                </v:shape>
                <v:shape id="Flussdiagramm: Prozess 85" o:spid="_x0000_s1418" type="#_x0000_t109" style="position:absolute;left:21779;top:40347;width:17280;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" fillcolor="white [3212]" strokecolor="black [3213]" strokeweight=".25pt">
                  <v:textbox inset="1mm,,1mm">
                    <w:txbxContent>
                      <w:p w14:paraId="1DE9AE3B" w14:textId="77777777" w:rsidR="00AC7884" w:rsidRDefault="00AC7884" w:rsidP="00AC7884">
                        <w:pPr>
                          <w:pStyle w:val="NormalWeb"/>
                          <w:jc w:val="center"/>
                        </w:pPr>
                        <w:r>
                          <w:rPr>
                            <w:color w:val="000000" w:themeColor="text1"/>
                            <w:kern w:val="24"/>
                            <w:sz w:val="20"/>
                            <w:szCs w:val="20"/>
                            <w:lang w:val="en-US"/>
                          </w:rPr>
                          <w:t>Report sound pressure level according to paragraph 3.2.6.1.</w:t>
                        </w:r>
                      </w:p>
                    </w:txbxContent>
                  </v:textbox>
                </v:shape>
                <v:shape id="Gerade Verbindung mit Pfeil 86" o:spid="_x0000_s1419" type="#_x0000_t32" style="position:absolute;left:30419;top:45046;width:2;height:2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" strokecolor="black [3213]" strokeweight="1.5pt">
                  <v:stroke endarrow="block"/>
                  <o:lock v:ext="edit" shapetype="f"/>
                </v:shape>
                <v:shape id="Textfeld 87" o:spid="_x0000_s1420" type="#_x0000_t202" style="position:absolute;left:37649;top:32663;width:423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" filled="f" stroked="f">
                  <v:textbox style="mso-fit-shape-to-text:t">
                    <w:txbxContent>
                      <w:p w14:paraId="7931F385" w14:textId="77777777" w:rsidR="00AC7884" w:rsidRDefault="00AC7884" w:rsidP="00AC7884">
                        <w:pPr>
                          <w:pStyle w:val="NormalWeb"/>
                        </w:pPr>
                        <w:r>
                          <w:rPr>
                            <w:color w:val="000000" w:themeColor="text1"/>
                            <w:kern w:val="24"/>
                            <w:sz w:val="20"/>
                            <w:szCs w:val="20"/>
                            <w:lang w:val="de-DE"/>
                          </w:rPr>
                          <w:t>YES</w:t>
                        </w:r>
                      </w:p>
                    </w:txbxContent>
                  </v:textbox>
                </v:shape>
                <v:shape id="Flussdiagramm: Prozess 88" o:spid="_x0000_s1421" type="#_x0000_t109" style="position:absolute;left:43386;top:19354;width:17280;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" fillcolor="white [3212]" strokecolor="black [3213]" strokeweight=".25pt">
                  <v:textbox inset="1mm,,1mm">
                    <w:txbxContent>
                      <w:p w14:paraId="2D385604" w14:textId="77777777" w:rsidR="00AC7884" w:rsidRDefault="00AC7884" w:rsidP="00AC7884">
                        <w:pPr>
                          <w:pStyle w:val="NormalWeb"/>
                          <w:jc w:val="center"/>
                        </w:pPr>
                        <w:r>
                          <w:rPr>
                            <w:color w:val="000000" w:themeColor="text1"/>
                            <w:kern w:val="24"/>
                            <w:sz w:val="20"/>
                            <w:szCs w:val="20"/>
                            <w:lang w:val="en-US"/>
                          </w:rPr>
                          <w:t>Select next test position (outlet) for measurement.</w:t>
                        </w:r>
                      </w:p>
                    </w:txbxContent>
                  </v:textbox>
                </v:shape>
                <v:shape id="Gerade Verbindung mit Pfeil 91" o:spid="_x0000_s1422" type="#_x0000_t32" style="position:absolute;left:52026;top:25094;width:0;height:34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" strokecolor="black [3213]" strokeweight="1.5pt">
                  <v:stroke endarrow="block"/>
                  <o:lock v:ext="edit" shapetype="f"/>
                </v:shape>
                <v:shape id="Gerade Verbindung mit Pfeil 92" o:spid="_x0000_s1423" type="#_x0000_t32" style="position:absolute;left:8640;top:37876;width:0;height:137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" strokecolor="black [3213]" strokeweight="1.5pt">
                  <v:stroke endarrow="block"/>
                  <o:lock v:ext="edit" shapetype="f"/>
                </v:shape>
                <v:shape id="Textfeld 93" o:spid="_x0000_s1424" type="#_x0000_t202" style="position:absolute;left:51498;top:37556;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" filled="f" stroked="f">
                  <v:textbox style="mso-fit-shape-to-text:t">
                    <w:txbxContent>
                      <w:p w14:paraId="2E50D83E" w14:textId="77777777" w:rsidR="00AC7884" w:rsidRDefault="00AC7884" w:rsidP="00AC7884">
                        <w:pPr>
                          <w:pStyle w:val="NormalWeb"/>
                        </w:pPr>
                        <w:r>
                          <w:rPr>
                            <w:color w:val="000000" w:themeColor="text1"/>
                            <w:kern w:val="24"/>
                            <w:sz w:val="20"/>
                            <w:szCs w:val="20"/>
                            <w:lang w:val="de-DE"/>
                          </w:rPr>
                          <w:t>YES</w:t>
                        </w:r>
                      </w:p>
                    </w:txbxContent>
                  </v:textbox>
                </v:shape>
                <v:shape id="Flussdiagramm: Prozess 94" o:spid="_x0000_s1425" type="#_x0000_t109" style="position:absolute;top:6307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" fillcolor="white [3212]" strokecolor="black [3213]" strokeweight=".25pt">
                  <v:textbox inset="1mm,,1mm">
                    <w:txbxContent>
                      <w:p w14:paraId="6DA3ADA8" w14:textId="77777777" w:rsidR="00AC7884" w:rsidRDefault="00AC7884" w:rsidP="00AC7884">
                        <w:pPr>
                          <w:pStyle w:val="NormalWeb"/>
                          <w:jc w:val="center"/>
                        </w:pPr>
                        <w:r>
                          <w:rPr>
                            <w:color w:val="000000" w:themeColor="text1"/>
                            <w:kern w:val="24"/>
                            <w:sz w:val="20"/>
                            <w:szCs w:val="20"/>
                            <w:lang w:val="en-US"/>
                          </w:rPr>
                          <w:t>Report for each mode the representative sound pressure level</w:t>
                        </w:r>
                      </w:p>
                    </w:txbxContent>
                  </v:textbox>
                </v:shape>
                <v:shape id="Gerade Verbindung mit Pfeil 96" o:spid="_x0000_s1426" type="#_x0000_t32" style="position:absolute;left:8640;top:60987;width:0;height:2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" strokecolor="black [3213]" strokeweight="1.5pt">
                  <v:stroke endarrow="block"/>
                  <o:lock v:ext="edit" shapetype="f"/>
                </v:shape>
                <v:shape id="Flussdiagramm: Prozess 99" o:spid="_x0000_s1427" type="#_x0000_t109" style="position:absolute;left:19965;top:74668;width:2090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" fillcolor="white [3212]" strokecolor="black [3213]" strokeweight=".25pt">
                  <v:textbox inset="1mm,,1mm">
                    <w:txbxContent>
                      <w:p w14:paraId="205CCEE0" w14:textId="77777777" w:rsidR="00AC7884" w:rsidRDefault="00AC7884" w:rsidP="00AC7884">
                        <w:pPr>
                          <w:pStyle w:val="NormalWeb"/>
                          <w:jc w:val="center"/>
                        </w:pPr>
                        <w:r>
                          <w:rPr>
                            <w:color w:val="000000" w:themeColor="text1"/>
                            <w:kern w:val="24"/>
                            <w:sz w:val="20"/>
                            <w:szCs w:val="20"/>
                            <w:lang w:val="en-US"/>
                          </w:rPr>
                          <w:t>Report highest sound pressure level of all modes and outlets as representative sound pressure level for the vehicle type</w:t>
                        </w:r>
                      </w:p>
                    </w:txbxContent>
                  </v:textbox>
                </v:shape>
                <v:shape id="Flussdiagramm: Prozess 102" o:spid="_x0000_s1428" type="#_x0000_t109" style="position:absolute;left:43386;top:40388;width:17280;height: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" fillcolor="white [3212]" strokecolor="black [3213]" strokeweight=".25pt">
                  <v:textbox inset="1mm,,1mm">
                    <w:txbxContent>
                      <w:p w14:paraId="7B46A97D" w14:textId="77777777" w:rsidR="00AC7884" w:rsidRDefault="00AC7884" w:rsidP="00AC7884">
                        <w:pPr>
                          <w:pStyle w:val="NormalWeb"/>
                          <w:jc w:val="center"/>
                        </w:pPr>
                        <w:r>
                          <w:rPr>
                            <w:color w:val="000000" w:themeColor="text1"/>
                            <w:kern w:val="24"/>
                            <w:sz w:val="20"/>
                            <w:szCs w:val="20"/>
                            <w:lang w:val="en-US"/>
                          </w:rPr>
                          <w:t>Report sound pressure level for according to paragraph 3.2.6.2.</w:t>
                        </w:r>
                      </w:p>
                    </w:txbxContent>
                  </v:textbox>
                </v:shape>
                <v:shape id="Gerade Verbindung mit Pfeil 111" o:spid="_x0000_s1429" type="#_x0000_t32" style="position:absolute;left:30419;top:49634;width:2;height:19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" strokecolor="black [3213]" strokeweight="1.5pt">
                  <v:stroke endarrow="block"/>
                  <o:lock v:ext="edit" shapetype="f"/>
                </v:shape>
              </v:group>
            </w:pict>
          </mc:Fallback>
        </mc:AlternateContent>
      </w:r>
    </w:p>
    <w:p w14:paraId="2CBF5494" w14:textId="77777777" w:rsidR="00AC7884" w:rsidRPr="00281C39" w:rsidRDefault="00AC7884" w:rsidP="00AC7884">
      <w:pPr>
        <w:pStyle w:val="SingleTxtG"/>
        <w:ind w:right="567"/>
        <w:rPr>
          <w:b/>
        </w:rPr>
      </w:pPr>
    </w:p>
    <w:p w14:paraId="431C8CCE" w14:textId="77777777" w:rsidR="00AC7884" w:rsidRPr="00281C39" w:rsidRDefault="00AC7884" w:rsidP="00AC7884">
      <w:pPr>
        <w:suppressAutoHyphens w:val="0"/>
        <w:spacing w:line="240" w:lineRule="auto"/>
        <w:rPr>
          <w:i/>
        </w:rPr>
      </w:pPr>
      <w:r w:rsidRPr="00281C39">
        <w:rPr>
          <w:i/>
        </w:rPr>
        <w:br w:type="page"/>
      </w:r>
    </w:p>
    <w:p w14:paraId="7BB3A448" w14:textId="1FC76B9E" w:rsidR="00A35F2F" w:rsidRPr="00281C39" w:rsidRDefault="00A35F2F" w:rsidP="00AC7884">
      <w:pPr>
        <w:suppressAutoHyphens w:val="0"/>
        <w:spacing w:line="240" w:lineRule="auto"/>
        <w:ind w:left="567" w:firstLine="567"/>
      </w:pPr>
      <w:r w:rsidRPr="00281C39">
        <w:rPr>
          <w:lang w:eastAsia="zh-CN"/>
        </w:rPr>
        <w:lastRenderedPageBreak/>
        <w:t>Table 1</w:t>
      </w:r>
    </w:p>
    <w:p w14:paraId="35B26806" w14:textId="77777777" w:rsidR="00A35F2F" w:rsidRPr="00281C39" w:rsidRDefault="00A35F2F" w:rsidP="00A35F2F">
      <w:pPr>
        <w:pStyle w:val="Heading1"/>
        <w:keepNext/>
        <w:keepLines/>
        <w:ind w:left="1134" w:right="1134" w:firstLine="0"/>
        <w:rPr>
          <w:b/>
          <w:bCs/>
          <w:lang w:eastAsia="zh-CN"/>
        </w:rPr>
      </w:pPr>
      <w:r w:rsidRPr="00281C39">
        <w:rPr>
          <w:b/>
          <w:bCs/>
          <w:lang w:eastAsia="zh-CN"/>
        </w:rPr>
        <w:t>Examples for Devices and Measures to Enable a Vehicle Tested within the Acceleration Boundaries</w:t>
      </w:r>
    </w:p>
    <w:p w14:paraId="184D906A" w14:textId="77777777" w:rsidR="00A35F2F" w:rsidRPr="00281C39" w:rsidRDefault="00A35F2F" w:rsidP="00A35F2F">
      <w:pPr>
        <w:pStyle w:val="SingleTxtG"/>
        <w:keepNext/>
        <w:keepLines/>
        <w:spacing w:after="0"/>
        <w:rPr>
          <w:b/>
        </w:rPr>
      </w:pPr>
    </w:p>
    <w:tbl>
      <w:tblPr>
        <w:tblW w:w="7365" w:type="dxa"/>
        <w:jc w:val="center"/>
        <w:tblLayout w:type="fixed"/>
        <w:tblCellMar>
          <w:left w:w="70" w:type="dxa"/>
          <w:right w:w="70" w:type="dxa"/>
        </w:tblCellMar>
        <w:tblLook w:val="04A0" w:firstRow="1" w:lastRow="0" w:firstColumn="1" w:lastColumn="0" w:noHBand="0" w:noVBand="1"/>
      </w:tblPr>
      <w:tblGrid>
        <w:gridCol w:w="420"/>
        <w:gridCol w:w="1417"/>
        <w:gridCol w:w="425"/>
        <w:gridCol w:w="2410"/>
        <w:gridCol w:w="2693"/>
      </w:tblGrid>
      <w:tr w:rsidR="00A35F2F" w:rsidRPr="00281C39" w14:paraId="7B292C20" w14:textId="77777777" w:rsidTr="004924DF">
        <w:trPr>
          <w:trHeight w:val="476"/>
          <w:jc w:val="center"/>
        </w:trPr>
        <w:tc>
          <w:tcPr>
            <w:tcW w:w="42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72A9EB00" w14:textId="77777777" w:rsidR="00A35F2F" w:rsidRPr="00281C39" w:rsidRDefault="00A35F2F" w:rsidP="004924DF">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No.</w:t>
            </w:r>
          </w:p>
        </w:tc>
        <w:tc>
          <w:tcPr>
            <w:tcW w:w="1417" w:type="dxa"/>
            <w:tcBorders>
              <w:top w:val="single" w:sz="4" w:space="0" w:color="auto"/>
              <w:left w:val="nil"/>
              <w:bottom w:val="single" w:sz="12" w:space="0" w:color="auto"/>
              <w:right w:val="single" w:sz="4" w:space="0" w:color="auto"/>
            </w:tcBorders>
            <w:shd w:val="clear" w:color="auto" w:fill="FFFFFF"/>
            <w:vAlign w:val="center"/>
            <w:hideMark/>
          </w:tcPr>
          <w:p w14:paraId="7BA95D8D" w14:textId="77777777" w:rsidR="00A35F2F" w:rsidRPr="00281C39" w:rsidRDefault="00A35F2F" w:rsidP="004924DF">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Impact</w:t>
            </w: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2B76E27C" w14:textId="77777777" w:rsidR="00A35F2F" w:rsidRPr="00281C39" w:rsidRDefault="00A35F2F" w:rsidP="004924DF">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Sub No.</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0ADB770E" w14:textId="77777777" w:rsidR="00A35F2F" w:rsidRPr="00281C39" w:rsidRDefault="00A35F2F" w:rsidP="004924DF">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Measure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20731CEB" w14:textId="77777777" w:rsidR="00A35F2F" w:rsidRPr="00281C39" w:rsidRDefault="00A35F2F" w:rsidP="004924DF">
            <w:pPr>
              <w:keepNext/>
              <w:keepLines/>
              <w:suppressAutoHyphens w:val="0"/>
              <w:spacing w:line="240" w:lineRule="auto"/>
              <w:jc w:val="center"/>
              <w:rPr>
                <w:bCs/>
                <w:i/>
                <w:color w:val="000000"/>
                <w:sz w:val="16"/>
                <w:szCs w:val="22"/>
                <w:lang w:eastAsia="zh-CN"/>
              </w:rPr>
            </w:pPr>
            <w:r w:rsidRPr="00281C39">
              <w:rPr>
                <w:bCs/>
                <w:i/>
                <w:color w:val="000000"/>
                <w:sz w:val="16"/>
                <w:szCs w:val="22"/>
                <w:lang w:eastAsia="zh-CN"/>
              </w:rPr>
              <w:t>Additional Requirements</w:t>
            </w:r>
          </w:p>
        </w:tc>
      </w:tr>
      <w:tr w:rsidR="00A35F2F" w:rsidRPr="00281C39" w14:paraId="69FD33A2" w14:textId="77777777" w:rsidTr="004924DF">
        <w:trPr>
          <w:trHeight w:val="496"/>
          <w:jc w:val="center"/>
        </w:trPr>
        <w:tc>
          <w:tcPr>
            <w:tcW w:w="421" w:type="dxa"/>
            <w:vMerge w:val="restart"/>
            <w:tcBorders>
              <w:top w:val="single" w:sz="12" w:space="0" w:color="auto"/>
              <w:left w:val="single" w:sz="4" w:space="0" w:color="auto"/>
              <w:bottom w:val="nil"/>
              <w:right w:val="single" w:sz="4" w:space="0" w:color="auto"/>
            </w:tcBorders>
            <w:shd w:val="clear" w:color="auto" w:fill="FFFFFF"/>
            <w:vAlign w:val="center"/>
            <w:hideMark/>
          </w:tcPr>
          <w:p w14:paraId="758EAFC6" w14:textId="77777777" w:rsidR="00A35F2F" w:rsidRPr="00281C39" w:rsidRDefault="00A35F2F" w:rsidP="004924DF">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1</w:t>
            </w:r>
          </w:p>
        </w:tc>
        <w:tc>
          <w:tcPr>
            <w:tcW w:w="1417" w:type="dxa"/>
            <w:vMerge w:val="restart"/>
            <w:tcBorders>
              <w:top w:val="single" w:sz="12" w:space="0" w:color="auto"/>
              <w:left w:val="single" w:sz="4" w:space="0" w:color="auto"/>
              <w:bottom w:val="nil"/>
              <w:right w:val="single" w:sz="4" w:space="0" w:color="auto"/>
            </w:tcBorders>
            <w:shd w:val="clear" w:color="auto" w:fill="FFFFFF"/>
            <w:vAlign w:val="center"/>
            <w:hideMark/>
          </w:tcPr>
          <w:p w14:paraId="7DFA2B59" w14:textId="77777777" w:rsidR="00A35F2F" w:rsidRPr="00281C39" w:rsidRDefault="00A35F2F" w:rsidP="004924DF">
            <w:pPr>
              <w:keepNext/>
              <w:keepLines/>
              <w:suppressAutoHyphens w:val="0"/>
              <w:spacing w:line="240" w:lineRule="auto"/>
              <w:rPr>
                <w:bCs/>
                <w:color w:val="000000"/>
                <w:sz w:val="18"/>
                <w:szCs w:val="18"/>
                <w:lang w:eastAsia="zh-CN"/>
              </w:rPr>
            </w:pPr>
            <w:r w:rsidRPr="00281C39">
              <w:rPr>
                <w:bCs/>
                <w:color w:val="000000"/>
                <w:sz w:val="18"/>
                <w:szCs w:val="18"/>
                <w:lang w:eastAsia="zh-CN"/>
              </w:rPr>
              <w:t>Lock of a discrete gear ratio</w:t>
            </w:r>
          </w:p>
        </w:tc>
        <w:tc>
          <w:tcPr>
            <w:tcW w:w="425" w:type="dxa"/>
            <w:tcBorders>
              <w:top w:val="single" w:sz="12" w:space="0" w:color="auto"/>
              <w:left w:val="nil"/>
              <w:bottom w:val="single" w:sz="4" w:space="0" w:color="auto"/>
              <w:right w:val="single" w:sz="4" w:space="0" w:color="auto"/>
            </w:tcBorders>
            <w:shd w:val="clear" w:color="auto" w:fill="FFFFFF"/>
            <w:vAlign w:val="center"/>
            <w:hideMark/>
          </w:tcPr>
          <w:p w14:paraId="015DEF3F" w14:textId="77777777" w:rsidR="00A35F2F" w:rsidRPr="00281C39" w:rsidRDefault="00A35F2F" w:rsidP="004924DF">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single" w:sz="12" w:space="0" w:color="auto"/>
              <w:left w:val="nil"/>
              <w:bottom w:val="single" w:sz="4" w:space="0" w:color="auto"/>
              <w:right w:val="single" w:sz="4" w:space="0" w:color="auto"/>
            </w:tcBorders>
            <w:shd w:val="clear" w:color="auto" w:fill="FFFFFF"/>
            <w:vAlign w:val="center"/>
            <w:hideMark/>
          </w:tcPr>
          <w:p w14:paraId="0BAFE562" w14:textId="77777777" w:rsidR="00A35F2F" w:rsidRPr="00281C39" w:rsidRDefault="00A35F2F" w:rsidP="004924DF">
            <w:pPr>
              <w:keepNext/>
              <w:keepLines/>
              <w:suppressAutoHyphens w:val="0"/>
              <w:spacing w:line="240" w:lineRule="auto"/>
              <w:rPr>
                <w:color w:val="000000"/>
                <w:sz w:val="18"/>
                <w:szCs w:val="18"/>
                <w:lang w:eastAsia="zh-CN"/>
              </w:rPr>
            </w:pPr>
            <w:r w:rsidRPr="00281C39">
              <w:rPr>
                <w:color w:val="000000"/>
                <w:sz w:val="18"/>
                <w:szCs w:val="18"/>
                <w:lang w:eastAsia="zh-CN"/>
              </w:rPr>
              <w:t>A discrete gear ratio can be locked by the driver</w:t>
            </w:r>
          </w:p>
        </w:tc>
        <w:tc>
          <w:tcPr>
            <w:tcW w:w="2693" w:type="dxa"/>
            <w:tcBorders>
              <w:top w:val="single" w:sz="12" w:space="0" w:color="auto"/>
              <w:left w:val="nil"/>
              <w:bottom w:val="single" w:sz="4" w:space="0" w:color="auto"/>
              <w:right w:val="single" w:sz="4" w:space="0" w:color="auto"/>
            </w:tcBorders>
            <w:shd w:val="clear" w:color="auto" w:fill="FFFFFF"/>
            <w:vAlign w:val="center"/>
            <w:hideMark/>
          </w:tcPr>
          <w:p w14:paraId="75FF9B7E" w14:textId="77777777" w:rsidR="00A35F2F" w:rsidRPr="00281C39" w:rsidRDefault="00A35F2F" w:rsidP="004924DF">
            <w:pPr>
              <w:keepNext/>
              <w:keepLines/>
              <w:suppressAutoHyphens w:val="0"/>
              <w:spacing w:line="240" w:lineRule="auto"/>
              <w:rPr>
                <w:color w:val="000000"/>
                <w:sz w:val="18"/>
                <w:szCs w:val="18"/>
                <w:lang w:eastAsia="zh-CN"/>
              </w:rPr>
            </w:pPr>
            <w:r w:rsidRPr="00281C39">
              <w:rPr>
                <w:color w:val="000000"/>
                <w:sz w:val="18"/>
                <w:szCs w:val="18"/>
                <w:lang w:eastAsia="zh-CN"/>
              </w:rPr>
              <w:t>none</w:t>
            </w:r>
          </w:p>
        </w:tc>
      </w:tr>
      <w:tr w:rsidR="00A35F2F" w:rsidRPr="00281C39" w14:paraId="6533FA80" w14:textId="77777777" w:rsidTr="004924DF">
        <w:trPr>
          <w:trHeight w:val="1275"/>
          <w:jc w:val="center"/>
        </w:trPr>
        <w:tc>
          <w:tcPr>
            <w:tcW w:w="421" w:type="dxa"/>
            <w:vMerge/>
            <w:tcBorders>
              <w:top w:val="single" w:sz="12" w:space="0" w:color="auto"/>
              <w:left w:val="single" w:sz="4" w:space="0" w:color="auto"/>
              <w:bottom w:val="nil"/>
              <w:right w:val="single" w:sz="4" w:space="0" w:color="auto"/>
            </w:tcBorders>
            <w:vAlign w:val="center"/>
            <w:hideMark/>
          </w:tcPr>
          <w:p w14:paraId="31B2C404" w14:textId="77777777" w:rsidR="00A35F2F" w:rsidRPr="00281C39" w:rsidRDefault="00A35F2F" w:rsidP="004924DF">
            <w:pPr>
              <w:suppressAutoHyphens w:val="0"/>
              <w:spacing w:line="240" w:lineRule="auto"/>
              <w:rPr>
                <w:bCs/>
                <w:color w:val="000000"/>
                <w:sz w:val="18"/>
                <w:szCs w:val="18"/>
                <w:lang w:eastAsia="zh-CN"/>
              </w:rPr>
            </w:pPr>
          </w:p>
        </w:tc>
        <w:tc>
          <w:tcPr>
            <w:tcW w:w="1417" w:type="dxa"/>
            <w:vMerge/>
            <w:tcBorders>
              <w:top w:val="single" w:sz="12" w:space="0" w:color="auto"/>
              <w:left w:val="single" w:sz="4" w:space="0" w:color="auto"/>
              <w:bottom w:val="nil"/>
              <w:right w:val="single" w:sz="4" w:space="0" w:color="auto"/>
            </w:tcBorders>
            <w:vAlign w:val="center"/>
            <w:hideMark/>
          </w:tcPr>
          <w:p w14:paraId="32169217" w14:textId="77777777" w:rsidR="00A35F2F" w:rsidRPr="00281C39" w:rsidRDefault="00A35F2F" w:rsidP="004924DF">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26EF3E85" w14:textId="77777777" w:rsidR="00A35F2F" w:rsidRPr="00281C39" w:rsidRDefault="00A35F2F" w:rsidP="004924DF">
            <w:pPr>
              <w:keepNext/>
              <w:keepLines/>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433E36B4" w14:textId="77777777" w:rsidR="00A35F2F" w:rsidRPr="00281C39" w:rsidRDefault="00A35F2F" w:rsidP="004924DF">
            <w:pPr>
              <w:keepNext/>
              <w:keepLines/>
              <w:suppressAutoHyphens w:val="0"/>
              <w:spacing w:line="240" w:lineRule="auto"/>
              <w:rPr>
                <w:color w:val="000000"/>
                <w:sz w:val="18"/>
                <w:szCs w:val="18"/>
                <w:lang w:eastAsia="zh-CN"/>
              </w:rPr>
            </w:pPr>
            <w:r w:rsidRPr="00281C39">
              <w:rPr>
                <w:color w:val="000000"/>
                <w:sz w:val="18"/>
                <w:szCs w:val="18"/>
                <w:lang w:eastAsia="zh-CN"/>
              </w:rPr>
              <w:t>A discrete gear ratio is available onboard, but is not available to the driver. Locking can be activated by the manufacturer with an onboard (hidden) function or with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44C56EAF" w14:textId="77777777" w:rsidR="00A35F2F" w:rsidRPr="00281C39" w:rsidRDefault="00A35F2F" w:rsidP="004924DF">
            <w:pPr>
              <w:keepNext/>
              <w:keepLines/>
              <w:suppressAutoHyphens w:val="0"/>
              <w:spacing w:line="240" w:lineRule="auto"/>
              <w:rPr>
                <w:color w:val="000000"/>
                <w:sz w:val="18"/>
                <w:szCs w:val="18"/>
                <w:lang w:eastAsia="zh-CN"/>
              </w:rPr>
            </w:pPr>
            <w:r w:rsidRPr="00281C39">
              <w:rPr>
                <w:color w:val="000000"/>
                <w:sz w:val="18"/>
                <w:szCs w:val="18"/>
                <w:lang w:eastAsia="zh-CN"/>
              </w:rPr>
              <w:t>none</w:t>
            </w:r>
          </w:p>
        </w:tc>
      </w:tr>
      <w:tr w:rsidR="00A35F2F" w:rsidRPr="00281C39" w14:paraId="047EB4DD" w14:textId="77777777" w:rsidTr="004924DF">
        <w:trPr>
          <w:trHeight w:val="505"/>
          <w:jc w:val="center"/>
        </w:trPr>
        <w:tc>
          <w:tcPr>
            <w:tcW w:w="421" w:type="dxa"/>
            <w:vMerge w:val="restart"/>
            <w:tcBorders>
              <w:top w:val="single" w:sz="4" w:space="0" w:color="auto"/>
              <w:left w:val="single" w:sz="4" w:space="0" w:color="auto"/>
              <w:bottom w:val="nil"/>
              <w:right w:val="single" w:sz="4" w:space="0" w:color="auto"/>
            </w:tcBorders>
            <w:shd w:val="clear" w:color="auto" w:fill="FFFFFF"/>
            <w:vAlign w:val="center"/>
            <w:hideMark/>
          </w:tcPr>
          <w:p w14:paraId="161DF2EB"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1417" w:type="dxa"/>
            <w:vMerge w:val="restart"/>
            <w:tcBorders>
              <w:top w:val="single" w:sz="4" w:space="0" w:color="auto"/>
              <w:left w:val="single" w:sz="4" w:space="0" w:color="auto"/>
              <w:bottom w:val="nil"/>
              <w:right w:val="single" w:sz="4" w:space="0" w:color="auto"/>
            </w:tcBorders>
            <w:shd w:val="clear" w:color="auto" w:fill="FFFFFF"/>
            <w:vAlign w:val="center"/>
            <w:hideMark/>
          </w:tcPr>
          <w:p w14:paraId="15FCE2DC" w14:textId="77777777" w:rsidR="00A35F2F" w:rsidRPr="00281C39" w:rsidRDefault="00A35F2F" w:rsidP="004924DF">
            <w:pPr>
              <w:suppressAutoHyphens w:val="0"/>
              <w:spacing w:line="240" w:lineRule="auto"/>
              <w:rPr>
                <w:color w:val="000000"/>
                <w:sz w:val="18"/>
                <w:szCs w:val="18"/>
                <w:lang w:eastAsia="zh-CN"/>
              </w:rPr>
            </w:pPr>
            <w:r w:rsidRPr="00281C39">
              <w:rPr>
                <w:bCs/>
                <w:color w:val="000000"/>
                <w:sz w:val="18"/>
                <w:szCs w:val="18"/>
                <w:lang w:eastAsia="zh-CN"/>
              </w:rPr>
              <w:t xml:space="preserve">Controlled gear shift management: </w:t>
            </w:r>
            <w:r w:rsidRPr="00281C39">
              <w:rPr>
                <w:color w:val="000000"/>
                <w:sz w:val="18"/>
                <w:szCs w:val="18"/>
                <w:lang w:eastAsia="zh-CN"/>
              </w:rPr>
              <w:t>Applicable to transmissions</w:t>
            </w:r>
            <w:r w:rsidRPr="00281C39">
              <w:rPr>
                <w:sz w:val="18"/>
                <w:szCs w:val="18"/>
                <w:lang w:eastAsia="zh-CN"/>
              </w:rPr>
              <w:t xml:space="preserve"> which cannot be loc</w:t>
            </w:r>
            <w:r w:rsidRPr="00281C39">
              <w:rPr>
                <w:color w:val="000000"/>
                <w:sz w:val="18"/>
                <w:szCs w:val="18"/>
                <w:lang w:eastAsia="zh-CN"/>
              </w:rPr>
              <w:t>ked, or where no locked gear provides a valid test result</w:t>
            </w:r>
          </w:p>
        </w:tc>
        <w:tc>
          <w:tcPr>
            <w:tcW w:w="425" w:type="dxa"/>
            <w:tcBorders>
              <w:top w:val="nil"/>
              <w:left w:val="nil"/>
              <w:bottom w:val="single" w:sz="4" w:space="0" w:color="auto"/>
              <w:right w:val="single" w:sz="4" w:space="0" w:color="auto"/>
            </w:tcBorders>
            <w:shd w:val="clear" w:color="auto" w:fill="FFFFFF"/>
            <w:vAlign w:val="center"/>
            <w:hideMark/>
          </w:tcPr>
          <w:p w14:paraId="2197E252"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nil"/>
              <w:left w:val="nil"/>
              <w:bottom w:val="single" w:sz="4" w:space="0" w:color="auto"/>
              <w:right w:val="single" w:sz="4" w:space="0" w:color="auto"/>
            </w:tcBorders>
            <w:shd w:val="clear" w:color="auto" w:fill="FFFFFF"/>
            <w:vAlign w:val="center"/>
            <w:hideMark/>
          </w:tcPr>
          <w:p w14:paraId="5AD239CE"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Kickdown is deactivated</w:t>
            </w:r>
          </w:p>
        </w:tc>
        <w:tc>
          <w:tcPr>
            <w:tcW w:w="2693" w:type="dxa"/>
            <w:tcBorders>
              <w:top w:val="nil"/>
              <w:left w:val="nil"/>
              <w:bottom w:val="single" w:sz="4" w:space="0" w:color="auto"/>
              <w:right w:val="single" w:sz="4" w:space="0" w:color="auto"/>
            </w:tcBorders>
            <w:shd w:val="clear" w:color="auto" w:fill="FFFFFF"/>
            <w:vAlign w:val="center"/>
            <w:hideMark/>
          </w:tcPr>
          <w:p w14:paraId="4E0081C1"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none</w:t>
            </w:r>
          </w:p>
        </w:tc>
      </w:tr>
      <w:tr w:rsidR="00A35F2F" w:rsidRPr="00281C39" w14:paraId="01BA96FE" w14:textId="77777777" w:rsidTr="004924DF">
        <w:trPr>
          <w:trHeight w:val="1120"/>
          <w:jc w:val="center"/>
        </w:trPr>
        <w:tc>
          <w:tcPr>
            <w:tcW w:w="421" w:type="dxa"/>
            <w:vMerge/>
            <w:tcBorders>
              <w:top w:val="single" w:sz="4" w:space="0" w:color="auto"/>
              <w:left w:val="single" w:sz="4" w:space="0" w:color="auto"/>
              <w:bottom w:val="nil"/>
              <w:right w:val="single" w:sz="4" w:space="0" w:color="auto"/>
            </w:tcBorders>
            <w:vAlign w:val="center"/>
            <w:hideMark/>
          </w:tcPr>
          <w:p w14:paraId="0BED3D68" w14:textId="77777777" w:rsidR="00A35F2F" w:rsidRPr="00281C39" w:rsidRDefault="00A35F2F" w:rsidP="004924DF">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nil"/>
              <w:right w:val="single" w:sz="4" w:space="0" w:color="auto"/>
            </w:tcBorders>
            <w:vAlign w:val="center"/>
            <w:hideMark/>
          </w:tcPr>
          <w:p w14:paraId="27597E53" w14:textId="77777777" w:rsidR="00A35F2F" w:rsidRPr="00281C39" w:rsidRDefault="00A35F2F" w:rsidP="004924DF">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2F4FEAD4"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27F09518"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Gear shift change(s) can happen during the test, gear shift is controlled by activation of an internal function or external device</w:t>
            </w:r>
          </w:p>
        </w:tc>
        <w:tc>
          <w:tcPr>
            <w:tcW w:w="2693" w:type="dxa"/>
            <w:tcBorders>
              <w:top w:val="nil"/>
              <w:left w:val="nil"/>
              <w:bottom w:val="single" w:sz="4" w:space="0" w:color="auto"/>
              <w:right w:val="single" w:sz="4" w:space="0" w:color="auto"/>
            </w:tcBorders>
            <w:shd w:val="clear" w:color="auto" w:fill="FFFFFF"/>
            <w:vAlign w:val="center"/>
            <w:hideMark/>
          </w:tcPr>
          <w:p w14:paraId="53947789"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Acceleration</w:t>
            </w:r>
            <w:r w:rsidRPr="00281C39">
              <w:rPr>
                <w:color w:val="000000"/>
                <w:sz w:val="18"/>
                <w:szCs w:val="18"/>
                <w:vertAlign w:val="superscript"/>
                <w:lang w:eastAsia="zh-CN"/>
              </w:rPr>
              <w:t>**</w:t>
            </w:r>
            <w:r w:rsidRPr="00281C39">
              <w:rPr>
                <w:color w:val="000000"/>
                <w:sz w:val="18"/>
                <w:szCs w:val="18"/>
                <w:lang w:eastAsia="zh-CN"/>
              </w:rPr>
              <w:t xml:space="preserve"> shall be between a</w:t>
            </w:r>
            <w:r w:rsidRPr="00281C39">
              <w:rPr>
                <w:color w:val="000000"/>
                <w:sz w:val="18"/>
                <w:szCs w:val="18"/>
                <w:vertAlign w:val="subscript"/>
                <w:lang w:eastAsia="zh-CN"/>
              </w:rPr>
              <w:t>urban</w:t>
            </w:r>
            <w:r w:rsidRPr="00281C39">
              <w:rPr>
                <w:color w:val="000000"/>
                <w:sz w:val="18"/>
                <w:szCs w:val="18"/>
                <w:lang w:eastAsia="zh-CN"/>
              </w:rPr>
              <w:t xml:space="preserve"> and a</w:t>
            </w:r>
            <w:r w:rsidRPr="00281C39">
              <w:rPr>
                <w:color w:val="000000"/>
                <w:sz w:val="18"/>
                <w:szCs w:val="18"/>
                <w:vertAlign w:val="subscript"/>
                <w:lang w:eastAsia="zh-CN"/>
              </w:rPr>
              <w:t xml:space="preserve">wot,ref </w:t>
            </w:r>
            <w:r w:rsidRPr="00281C39">
              <w:rPr>
                <w:color w:val="000000"/>
                <w:sz w:val="18"/>
                <w:szCs w:val="18"/>
                <w:lang w:eastAsia="zh-CN"/>
              </w:rPr>
              <w:t>, not exceeding 2.0 m/s².</w:t>
            </w:r>
          </w:p>
        </w:tc>
      </w:tr>
      <w:tr w:rsidR="00A35F2F" w:rsidRPr="00281C39" w14:paraId="0C13465A" w14:textId="77777777" w:rsidTr="004924DF">
        <w:trPr>
          <w:trHeight w:val="1325"/>
          <w:jc w:val="center"/>
        </w:trPr>
        <w:tc>
          <w:tcPr>
            <w:tcW w:w="421"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6E3F480A"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3</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0CBBA990" w14:textId="77C24539" w:rsidR="00A35F2F" w:rsidRPr="00281C39" w:rsidRDefault="00DD66F4" w:rsidP="004924DF">
            <w:pPr>
              <w:suppressAutoHyphens w:val="0"/>
              <w:spacing w:line="240" w:lineRule="auto"/>
              <w:rPr>
                <w:bCs/>
                <w:color w:val="000000"/>
                <w:sz w:val="18"/>
                <w:szCs w:val="18"/>
                <w:lang w:eastAsia="zh-CN"/>
              </w:rPr>
            </w:pPr>
            <w:r w:rsidRPr="00281C39">
              <w:rPr>
                <w:bCs/>
                <w:color w:val="000000"/>
                <w:sz w:val="18"/>
                <w:szCs w:val="18"/>
                <w:lang w:eastAsia="zh-CN"/>
              </w:rPr>
              <w:t>Defined p</w:t>
            </w:r>
            <w:r w:rsidR="00A35F2F" w:rsidRPr="00281C39">
              <w:rPr>
                <w:bCs/>
                <w:color w:val="000000"/>
                <w:sz w:val="18"/>
                <w:szCs w:val="18"/>
                <w:lang w:eastAsia="zh-CN"/>
              </w:rPr>
              <w:t>artial load driving</w:t>
            </w:r>
            <w:r w:rsidR="00A35F2F" w:rsidRPr="00281C39">
              <w:rPr>
                <w:bCs/>
                <w:color w:val="000000"/>
                <w:sz w:val="18"/>
                <w:szCs w:val="18"/>
                <w:vertAlign w:val="superscript"/>
                <w:lang w:eastAsia="zh-CN"/>
              </w:rPr>
              <w:t>****</w:t>
            </w:r>
          </w:p>
        </w:tc>
        <w:tc>
          <w:tcPr>
            <w:tcW w:w="425" w:type="dxa"/>
            <w:tcBorders>
              <w:top w:val="nil"/>
              <w:left w:val="nil"/>
              <w:bottom w:val="single" w:sz="4" w:space="0" w:color="auto"/>
              <w:right w:val="single" w:sz="4" w:space="0" w:color="auto"/>
            </w:tcBorders>
            <w:shd w:val="clear" w:color="auto" w:fill="FFFFFF"/>
            <w:vAlign w:val="center"/>
            <w:hideMark/>
          </w:tcPr>
          <w:p w14:paraId="1664C285"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1</w:t>
            </w:r>
          </w:p>
        </w:tc>
        <w:tc>
          <w:tcPr>
            <w:tcW w:w="2410" w:type="dxa"/>
            <w:tcBorders>
              <w:top w:val="nil"/>
              <w:left w:val="nil"/>
              <w:bottom w:val="single" w:sz="4" w:space="0" w:color="auto"/>
              <w:right w:val="single" w:sz="4" w:space="0" w:color="auto"/>
            </w:tcBorders>
            <w:shd w:val="clear" w:color="auto" w:fill="FFFFFF"/>
            <w:vAlign w:val="center"/>
            <w:hideMark/>
          </w:tcPr>
          <w:p w14:paraId="32872D8D"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 xml:space="preserve">Acceleration is limited by a mechanical device </w:t>
            </w:r>
          </w:p>
        </w:tc>
        <w:tc>
          <w:tcPr>
            <w:tcW w:w="2693" w:type="dxa"/>
            <w:vMerge w:val="restart"/>
            <w:tcBorders>
              <w:top w:val="nil"/>
              <w:left w:val="single" w:sz="4" w:space="0" w:color="auto"/>
              <w:bottom w:val="single" w:sz="4" w:space="0" w:color="auto"/>
              <w:right w:val="single" w:sz="4" w:space="0" w:color="auto"/>
            </w:tcBorders>
            <w:shd w:val="clear" w:color="auto" w:fill="FFFFFF"/>
            <w:vAlign w:val="center"/>
            <w:hideMark/>
          </w:tcPr>
          <w:p w14:paraId="01595ACE" w14:textId="72E6861A" w:rsidR="00A35F2F" w:rsidRPr="00281C39" w:rsidRDefault="00DD66F4" w:rsidP="004924DF">
            <w:pPr>
              <w:tabs>
                <w:tab w:val="left" w:pos="497"/>
              </w:tabs>
              <w:suppressAutoHyphens w:val="0"/>
              <w:spacing w:before="120" w:line="240" w:lineRule="auto"/>
              <w:rPr>
                <w:color w:val="000000"/>
                <w:sz w:val="18"/>
                <w:szCs w:val="18"/>
                <w:lang w:eastAsia="zh-CN"/>
              </w:rPr>
            </w:pPr>
            <w:r w:rsidRPr="00281C39">
              <w:rPr>
                <w:color w:val="000000"/>
                <w:sz w:val="18"/>
                <w:szCs w:val="18"/>
                <w:lang w:eastAsia="zh-CN"/>
              </w:rPr>
              <w:t>Defined a</w:t>
            </w:r>
            <w:r w:rsidR="00A35F2F" w:rsidRPr="00281C39">
              <w:rPr>
                <w:color w:val="000000"/>
                <w:sz w:val="18"/>
                <w:szCs w:val="18"/>
                <w:lang w:eastAsia="zh-CN"/>
              </w:rPr>
              <w:t>cceleration</w:t>
            </w:r>
            <w:r w:rsidR="00A35F2F" w:rsidRPr="00281C39">
              <w:rPr>
                <w:color w:val="000000"/>
                <w:sz w:val="18"/>
                <w:szCs w:val="18"/>
                <w:vertAlign w:val="superscript"/>
                <w:lang w:eastAsia="zh-CN"/>
              </w:rPr>
              <w:t>**</w:t>
            </w:r>
            <w:r w:rsidR="00A35F2F" w:rsidRPr="00281C39">
              <w:rPr>
                <w:color w:val="000000"/>
                <w:sz w:val="18"/>
                <w:szCs w:val="18"/>
                <w:lang w:eastAsia="zh-CN"/>
              </w:rPr>
              <w:t xml:space="preserve"> shall be between a</w:t>
            </w:r>
            <w:r w:rsidR="00A35F2F" w:rsidRPr="00281C39">
              <w:rPr>
                <w:color w:val="000000"/>
                <w:sz w:val="18"/>
                <w:szCs w:val="18"/>
                <w:vertAlign w:val="subscript"/>
                <w:lang w:eastAsia="zh-CN"/>
              </w:rPr>
              <w:t>urban</w:t>
            </w:r>
            <w:r w:rsidR="00A35F2F" w:rsidRPr="00281C39">
              <w:rPr>
                <w:color w:val="000000"/>
                <w:sz w:val="18"/>
                <w:szCs w:val="18"/>
                <w:lang w:eastAsia="zh-CN"/>
              </w:rPr>
              <w:t xml:space="preserve"> and a</w:t>
            </w:r>
            <w:r w:rsidR="00A35F2F" w:rsidRPr="00281C39">
              <w:rPr>
                <w:color w:val="000000"/>
                <w:sz w:val="18"/>
                <w:szCs w:val="18"/>
                <w:vertAlign w:val="subscript"/>
                <w:lang w:eastAsia="zh-CN"/>
              </w:rPr>
              <w:t xml:space="preserve">wot,ref </w:t>
            </w:r>
            <w:r w:rsidR="00A35F2F" w:rsidRPr="00281C39">
              <w:rPr>
                <w:color w:val="000000"/>
                <w:sz w:val="18"/>
                <w:szCs w:val="18"/>
                <w:lang w:eastAsia="zh-CN"/>
              </w:rPr>
              <w:t>, not exceeding 2.0 m/s².</w:t>
            </w:r>
          </w:p>
          <w:p w14:paraId="589050F3" w14:textId="77777777" w:rsidR="00DD66F4" w:rsidRPr="00281C39" w:rsidRDefault="00DD66F4" w:rsidP="00DD66F4">
            <w:pPr>
              <w:tabs>
                <w:tab w:val="left" w:pos="497"/>
              </w:tabs>
              <w:suppressAutoHyphens w:val="0"/>
              <w:spacing w:before="60" w:line="240" w:lineRule="auto"/>
              <w:rPr>
                <w:sz w:val="16"/>
                <w:szCs w:val="16"/>
                <w:lang w:eastAsia="zh-CN"/>
              </w:rPr>
            </w:pPr>
            <w:r w:rsidRPr="00281C39">
              <w:rPr>
                <w:sz w:val="16"/>
                <w:szCs w:val="16"/>
                <w:lang w:eastAsia="zh-CN"/>
              </w:rPr>
              <w:t>For ASEP</w:t>
            </w:r>
            <w:r w:rsidRPr="00281C39">
              <w:rPr>
                <w:sz w:val="16"/>
                <w:szCs w:val="16"/>
                <w:vertAlign w:val="superscript"/>
                <w:lang w:eastAsia="zh-CN"/>
              </w:rPr>
              <w:t>**</w:t>
            </w:r>
            <w:r w:rsidRPr="00281C39">
              <w:rPr>
                <w:sz w:val="16"/>
                <w:szCs w:val="16"/>
                <w:lang w:eastAsia="zh-CN"/>
              </w:rPr>
              <w:t>, the anchor point parameter are calculated by:</w:t>
            </w:r>
          </w:p>
          <w:p w14:paraId="337E7037" w14:textId="77777777" w:rsidR="00DD66F4" w:rsidRPr="00281C39" w:rsidRDefault="00DD66F4" w:rsidP="00DD66F4">
            <w:pPr>
              <w:tabs>
                <w:tab w:val="left" w:pos="497"/>
              </w:tabs>
              <w:suppressAutoHyphens w:val="0"/>
              <w:spacing w:before="60" w:line="240" w:lineRule="auto"/>
              <w:rPr>
                <w:sz w:val="16"/>
                <w:szCs w:val="16"/>
                <w:vertAlign w:val="subscript"/>
                <w:lang w:eastAsia="zh-CN"/>
              </w:rPr>
            </w:pPr>
            <w:r w:rsidRPr="00281C39">
              <w:rPr>
                <w:sz w:val="16"/>
                <w:szCs w:val="16"/>
                <w:lang w:eastAsia="zh-CN"/>
              </w:rPr>
              <w:t>L</w:t>
            </w:r>
            <w:r w:rsidRPr="00281C39">
              <w:rPr>
                <w:sz w:val="16"/>
                <w:szCs w:val="16"/>
                <w:vertAlign w:val="subscript"/>
                <w:lang w:eastAsia="zh-CN"/>
              </w:rPr>
              <w:t>anchor</w:t>
            </w:r>
            <w:r w:rsidRPr="00281C39">
              <w:rPr>
                <w:sz w:val="16"/>
                <w:szCs w:val="16"/>
                <w:lang w:eastAsia="zh-CN"/>
              </w:rPr>
              <w:t xml:space="preserve"> = (L</w:t>
            </w:r>
            <w:r w:rsidRPr="00281C39">
              <w:rPr>
                <w:sz w:val="16"/>
                <w:szCs w:val="16"/>
                <w:vertAlign w:val="subscript"/>
                <w:lang w:eastAsia="zh-CN"/>
              </w:rPr>
              <w:t>test</w:t>
            </w:r>
            <w:r w:rsidRPr="00281C39">
              <w:rPr>
                <w:sz w:val="16"/>
                <w:szCs w:val="16"/>
                <w:lang w:eastAsia="zh-CN"/>
              </w:rPr>
              <w:t xml:space="preserve"> - k</w:t>
            </w:r>
            <w:r w:rsidRPr="00281C39">
              <w:rPr>
                <w:sz w:val="16"/>
                <w:szCs w:val="16"/>
                <w:vertAlign w:val="subscript"/>
                <w:lang w:eastAsia="zh-CN"/>
              </w:rPr>
              <w:t>p</w:t>
            </w:r>
            <w:r w:rsidRPr="00281C39">
              <w:rPr>
                <w:sz w:val="16"/>
                <w:szCs w:val="16"/>
                <w:lang w:eastAsia="zh-CN"/>
              </w:rPr>
              <w:t>*L</w:t>
            </w:r>
            <w:r w:rsidRPr="00281C39">
              <w:rPr>
                <w:sz w:val="16"/>
                <w:szCs w:val="16"/>
                <w:vertAlign w:val="subscript"/>
                <w:lang w:eastAsia="zh-CN"/>
              </w:rPr>
              <w:t>crs</w:t>
            </w:r>
            <w:r w:rsidRPr="00281C39">
              <w:rPr>
                <w:sz w:val="16"/>
                <w:szCs w:val="16"/>
                <w:lang w:eastAsia="zh-CN"/>
              </w:rPr>
              <w:t>) / (1-k</w:t>
            </w:r>
            <w:r w:rsidRPr="00281C39">
              <w:rPr>
                <w:sz w:val="16"/>
                <w:szCs w:val="16"/>
                <w:vertAlign w:val="subscript"/>
                <w:lang w:eastAsia="zh-CN"/>
              </w:rPr>
              <w:t>p</w:t>
            </w:r>
            <w:r w:rsidRPr="00281C39">
              <w:rPr>
                <w:sz w:val="16"/>
                <w:szCs w:val="16"/>
                <w:lang w:eastAsia="zh-CN"/>
              </w:rPr>
              <w:t>)</w:t>
            </w:r>
            <w:r w:rsidRPr="00281C39">
              <w:rPr>
                <w:sz w:val="16"/>
                <w:szCs w:val="16"/>
                <w:lang w:eastAsia="zh-CN"/>
              </w:rPr>
              <w:br/>
              <w:t>with k</w:t>
            </w:r>
            <w:r w:rsidRPr="00281C39">
              <w:rPr>
                <w:sz w:val="16"/>
                <w:szCs w:val="16"/>
                <w:vertAlign w:val="subscript"/>
                <w:lang w:eastAsia="zh-CN"/>
              </w:rPr>
              <w:t>P</w:t>
            </w:r>
            <w:r w:rsidRPr="00281C39">
              <w:rPr>
                <w:sz w:val="16"/>
                <w:szCs w:val="16"/>
                <w:lang w:eastAsia="zh-CN"/>
              </w:rPr>
              <w:t xml:space="preserve"> = 1-a</w:t>
            </w:r>
            <w:r w:rsidRPr="00281C39">
              <w:rPr>
                <w:sz w:val="16"/>
                <w:szCs w:val="16"/>
                <w:vertAlign w:val="subscript"/>
                <w:lang w:eastAsia="zh-CN"/>
              </w:rPr>
              <w:t>test</w:t>
            </w:r>
            <w:r w:rsidRPr="00281C39">
              <w:rPr>
                <w:sz w:val="16"/>
                <w:szCs w:val="16"/>
                <w:lang w:eastAsia="zh-CN"/>
              </w:rPr>
              <w:t>/a</w:t>
            </w:r>
            <w:r w:rsidRPr="00281C39">
              <w:rPr>
                <w:sz w:val="16"/>
                <w:szCs w:val="16"/>
                <w:vertAlign w:val="subscript"/>
                <w:lang w:eastAsia="zh-CN"/>
              </w:rPr>
              <w:t xml:space="preserve">wot,ref </w:t>
            </w:r>
            <w:r w:rsidRPr="00281C39">
              <w:rPr>
                <w:sz w:val="16"/>
                <w:szCs w:val="16"/>
                <w:vertAlign w:val="subscript"/>
                <w:lang w:eastAsia="zh-CN"/>
              </w:rPr>
              <w:br/>
            </w:r>
            <w:r w:rsidRPr="00281C39">
              <w:rPr>
                <w:sz w:val="16"/>
                <w:szCs w:val="16"/>
                <w:lang w:eastAsia="zh-CN"/>
              </w:rPr>
              <w:t>and a</w:t>
            </w:r>
            <w:r w:rsidRPr="00281C39">
              <w:rPr>
                <w:sz w:val="16"/>
                <w:szCs w:val="16"/>
                <w:vertAlign w:val="subscript"/>
                <w:lang w:eastAsia="zh-CN"/>
              </w:rPr>
              <w:t>wot,ref</w:t>
            </w:r>
            <w:r w:rsidRPr="00281C39">
              <w:rPr>
                <w:sz w:val="16"/>
                <w:szCs w:val="16"/>
                <w:lang w:eastAsia="zh-CN"/>
              </w:rPr>
              <w:t xml:space="preserve"> according to 3.1.2.1.2.4. but not higher than 2.0 m/s²</w:t>
            </w:r>
          </w:p>
          <w:p w14:paraId="06EB4DC6" w14:textId="14A3C413" w:rsidR="00DD66F4" w:rsidRPr="00281C39" w:rsidRDefault="00DD66F4" w:rsidP="00DD66F4">
            <w:pPr>
              <w:tabs>
                <w:tab w:val="left" w:pos="497"/>
              </w:tabs>
              <w:suppressAutoHyphens w:val="0"/>
              <w:spacing w:before="120" w:line="240" w:lineRule="auto"/>
              <w:rPr>
                <w:color w:val="000000"/>
                <w:sz w:val="18"/>
                <w:szCs w:val="18"/>
                <w:vertAlign w:val="subscript"/>
                <w:lang w:eastAsia="zh-CN"/>
              </w:rPr>
            </w:pPr>
            <w:r w:rsidRPr="00281C39">
              <w:rPr>
                <w:sz w:val="16"/>
                <w:szCs w:val="16"/>
                <w:lang w:eastAsia="zh-CN"/>
              </w:rPr>
              <w:t>n</w:t>
            </w:r>
            <w:r w:rsidRPr="00281C39">
              <w:rPr>
                <w:sz w:val="16"/>
                <w:szCs w:val="16"/>
                <w:vertAlign w:val="subscript"/>
                <w:lang w:eastAsia="zh-CN"/>
              </w:rPr>
              <w:t xml:space="preserve">anchor </w:t>
            </w:r>
            <w:r w:rsidRPr="00281C39">
              <w:rPr>
                <w:sz w:val="16"/>
                <w:szCs w:val="16"/>
                <w:lang w:eastAsia="zh-CN"/>
              </w:rPr>
              <w:t>= n</w:t>
            </w:r>
            <w:r w:rsidRPr="00281C39">
              <w:rPr>
                <w:sz w:val="16"/>
                <w:szCs w:val="16"/>
                <w:vertAlign w:val="subscript"/>
                <w:lang w:eastAsia="zh-CN"/>
              </w:rPr>
              <w:t>bb,test</w:t>
            </w:r>
            <w:r w:rsidRPr="00281C39">
              <w:rPr>
                <w:sz w:val="16"/>
                <w:szCs w:val="16"/>
                <w:lang w:eastAsia="zh-CN"/>
              </w:rPr>
              <w:t xml:space="preserve"> * 3.6 </w:t>
            </w:r>
            <w:r w:rsidRPr="00281C39">
              <w:rPr>
                <w:sz w:val="16"/>
                <w:szCs w:val="16"/>
                <w:vertAlign w:val="subscript"/>
                <w:lang w:eastAsia="zh-CN"/>
              </w:rPr>
              <w:t xml:space="preserve"> </w:t>
            </w:r>
            <w:r w:rsidRPr="00281C39">
              <w:rPr>
                <w:sz w:val="16"/>
                <w:szCs w:val="16"/>
                <w:lang w:eastAsia="zh-CN"/>
              </w:rPr>
              <w:t>/ v</w:t>
            </w:r>
            <w:r w:rsidRPr="00281C39">
              <w:rPr>
                <w:sz w:val="16"/>
                <w:szCs w:val="16"/>
                <w:vertAlign w:val="subscript"/>
                <w:lang w:eastAsia="zh-CN"/>
              </w:rPr>
              <w:t xml:space="preserve">bb,test </w:t>
            </w:r>
            <w:r w:rsidRPr="00281C39">
              <w:rPr>
                <w:sz w:val="16"/>
                <w:szCs w:val="16"/>
                <w:lang w:eastAsia="zh-CN"/>
              </w:rPr>
              <w:t>* (a</w:t>
            </w:r>
            <w:r w:rsidRPr="00281C39">
              <w:rPr>
                <w:sz w:val="16"/>
                <w:szCs w:val="16"/>
                <w:vertAlign w:val="subscript"/>
                <w:lang w:eastAsia="zh-CN"/>
              </w:rPr>
              <w:t>wot,ref</w:t>
            </w:r>
            <w:r w:rsidRPr="00281C39">
              <w:rPr>
                <w:sz w:val="16"/>
                <w:szCs w:val="16"/>
                <w:lang w:eastAsia="zh-CN"/>
              </w:rPr>
              <w:t>*(20+2*l)+192,9)</w:t>
            </w:r>
            <w:r w:rsidRPr="00281C39">
              <w:rPr>
                <w:sz w:val="16"/>
                <w:szCs w:val="16"/>
                <w:vertAlign w:val="superscript"/>
                <w:lang w:eastAsia="zh-CN"/>
              </w:rPr>
              <w:t>0,5</w:t>
            </w:r>
          </w:p>
        </w:tc>
      </w:tr>
      <w:tr w:rsidR="00A35F2F" w:rsidRPr="00281C39" w14:paraId="010A452F" w14:textId="77777777" w:rsidTr="004924DF">
        <w:trPr>
          <w:trHeight w:val="848"/>
          <w:jc w:val="center"/>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5A7E9E9F" w14:textId="77777777" w:rsidR="00A35F2F" w:rsidRPr="00281C39" w:rsidRDefault="00A35F2F" w:rsidP="004924DF">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46980EE1" w14:textId="77777777" w:rsidR="00A35F2F" w:rsidRPr="00281C39" w:rsidRDefault="00A35F2F" w:rsidP="004924DF">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527FB4C4" w14:textId="77777777" w:rsidR="00A35F2F" w:rsidRPr="00281C39" w:rsidRDefault="00A35F2F" w:rsidP="004924DF">
            <w:pPr>
              <w:suppressAutoHyphens w:val="0"/>
              <w:spacing w:line="240" w:lineRule="auto"/>
              <w:jc w:val="center"/>
              <w:rPr>
                <w:bCs/>
                <w:color w:val="000000"/>
                <w:sz w:val="16"/>
                <w:szCs w:val="22"/>
                <w:lang w:eastAsia="zh-CN"/>
              </w:rPr>
            </w:pPr>
            <w:r w:rsidRPr="00281C39">
              <w:rPr>
                <w:bCs/>
                <w:color w:val="000000"/>
                <w:sz w:val="16"/>
                <w:szCs w:val="22"/>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084693AE"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External Programming for partial load acceleration</w:t>
            </w:r>
            <w:r w:rsidRPr="00281C39">
              <w:rPr>
                <w:color w:val="000000"/>
                <w:sz w:val="18"/>
                <w:szCs w:val="18"/>
                <w:vertAlign w:val="superscript"/>
                <w:lang w:eastAsia="zh-CN"/>
              </w:rPr>
              <w:t>***</w:t>
            </w:r>
            <w:commentRangeStart w:id="441"/>
            <w:r w:rsidRPr="00281C39">
              <w:rPr>
                <w:color w:val="000000"/>
                <w:sz w:val="18"/>
                <w:szCs w:val="18"/>
                <w:vertAlign w:val="superscript"/>
                <w:lang w:eastAsia="zh-CN"/>
              </w:rPr>
              <w:t>)</w:t>
            </w:r>
            <w:commentRangeEnd w:id="441"/>
            <w:r w:rsidR="00F004D2" w:rsidRPr="00281C39">
              <w:rPr>
                <w:rStyle w:val="CommentReference"/>
                <w:color w:val="000000"/>
                <w:sz w:val="18"/>
                <w:szCs w:val="18"/>
                <w:lang w:eastAsia="zh-CN"/>
              </w:rPr>
              <w:commentReference w:id="441"/>
            </w:r>
          </w:p>
        </w:tc>
        <w:tc>
          <w:tcPr>
            <w:tcW w:w="2693" w:type="dxa"/>
            <w:vMerge/>
            <w:tcBorders>
              <w:top w:val="nil"/>
              <w:left w:val="single" w:sz="4" w:space="0" w:color="auto"/>
              <w:bottom w:val="single" w:sz="4" w:space="0" w:color="auto"/>
              <w:right w:val="single" w:sz="4" w:space="0" w:color="auto"/>
            </w:tcBorders>
            <w:vAlign w:val="center"/>
            <w:hideMark/>
          </w:tcPr>
          <w:p w14:paraId="169C30D6" w14:textId="77777777" w:rsidR="00A35F2F" w:rsidRPr="00281C39" w:rsidRDefault="00A35F2F" w:rsidP="004924DF">
            <w:pPr>
              <w:suppressAutoHyphens w:val="0"/>
              <w:spacing w:line="240" w:lineRule="auto"/>
              <w:rPr>
                <w:color w:val="000000"/>
                <w:sz w:val="18"/>
                <w:szCs w:val="18"/>
                <w:vertAlign w:val="subscript"/>
                <w:lang w:eastAsia="zh-CN"/>
              </w:rPr>
            </w:pPr>
          </w:p>
        </w:tc>
      </w:tr>
      <w:tr w:rsidR="00A35F2F" w:rsidRPr="00281C39" w14:paraId="725FEB3F" w14:textId="77777777" w:rsidTr="004924DF">
        <w:trPr>
          <w:trHeight w:val="519"/>
          <w:jc w:val="center"/>
        </w:trPr>
        <w:tc>
          <w:tcPr>
            <w:tcW w:w="421"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020CBB79"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4</w:t>
            </w:r>
          </w:p>
        </w:tc>
        <w:tc>
          <w:tcPr>
            <w:tcW w:w="1417"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3D80C88E" w14:textId="77777777" w:rsidR="00A35F2F" w:rsidRPr="00281C39" w:rsidRDefault="00A35F2F" w:rsidP="004924DF">
            <w:pPr>
              <w:suppressAutoHyphens w:val="0"/>
              <w:spacing w:line="240" w:lineRule="auto"/>
              <w:rPr>
                <w:color w:val="000000"/>
                <w:sz w:val="18"/>
                <w:szCs w:val="18"/>
                <w:lang w:eastAsia="zh-CN"/>
              </w:rPr>
            </w:pPr>
            <w:r w:rsidRPr="00281C39">
              <w:rPr>
                <w:bCs/>
                <w:color w:val="000000"/>
                <w:sz w:val="18"/>
                <w:szCs w:val="18"/>
                <w:lang w:eastAsia="zh-CN"/>
              </w:rPr>
              <w:t>Mixed Solution (Mode):</w:t>
            </w:r>
            <w:r w:rsidRPr="00281C39">
              <w:rPr>
                <w:color w:val="000000"/>
                <w:sz w:val="18"/>
                <w:szCs w:val="18"/>
                <w:lang w:eastAsia="zh-CN"/>
              </w:rPr>
              <w:br/>
              <w:t>This measure will be a mix of the above solutions combined in a specific mode</w:t>
            </w:r>
          </w:p>
        </w:tc>
        <w:tc>
          <w:tcPr>
            <w:tcW w:w="425" w:type="dxa"/>
            <w:tcBorders>
              <w:top w:val="single" w:sz="4" w:space="0" w:color="auto"/>
              <w:left w:val="nil"/>
              <w:bottom w:val="single" w:sz="4" w:space="0" w:color="auto"/>
              <w:right w:val="single" w:sz="4" w:space="0" w:color="auto"/>
            </w:tcBorders>
            <w:shd w:val="clear" w:color="auto" w:fill="FFFFFF"/>
            <w:vAlign w:val="center"/>
            <w:hideMark/>
          </w:tcPr>
          <w:p w14:paraId="109ACC63"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1</w:t>
            </w:r>
            <w:r w:rsidRPr="00281C39">
              <w:rPr>
                <w:bCs/>
                <w:color w:val="000000"/>
                <w:sz w:val="18"/>
                <w:szCs w:val="18"/>
                <w:vertAlign w:val="superscript"/>
                <w:lang w:eastAsia="zh-CN"/>
              </w:rPr>
              <w:t>*</w:t>
            </w:r>
          </w:p>
        </w:tc>
        <w:tc>
          <w:tcPr>
            <w:tcW w:w="2410" w:type="dxa"/>
            <w:tcBorders>
              <w:top w:val="single" w:sz="4" w:space="0" w:color="auto"/>
              <w:left w:val="nil"/>
              <w:bottom w:val="single" w:sz="4" w:space="0" w:color="auto"/>
              <w:right w:val="single" w:sz="4" w:space="0" w:color="auto"/>
            </w:tcBorders>
            <w:shd w:val="clear" w:color="auto" w:fill="FFFFFF"/>
            <w:vAlign w:val="center"/>
            <w:hideMark/>
          </w:tcPr>
          <w:p w14:paraId="1D9FA033"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Mode is available onboard and can be selected by the driver</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14:paraId="0FD17AC7" w14:textId="77777777" w:rsidR="00A35F2F" w:rsidRPr="00281C39" w:rsidRDefault="00A35F2F" w:rsidP="004924DF">
            <w:pPr>
              <w:suppressAutoHyphens w:val="0"/>
              <w:spacing w:after="120" w:line="240" w:lineRule="auto"/>
              <w:rPr>
                <w:color w:val="000000"/>
                <w:sz w:val="18"/>
                <w:szCs w:val="18"/>
                <w:lang w:eastAsia="zh-CN"/>
              </w:rPr>
            </w:pPr>
            <w:r w:rsidRPr="00281C39">
              <w:rPr>
                <w:color w:val="000000"/>
                <w:sz w:val="18"/>
                <w:szCs w:val="18"/>
                <w:lang w:eastAsia="zh-CN"/>
              </w:rPr>
              <w:t>none</w:t>
            </w:r>
          </w:p>
        </w:tc>
      </w:tr>
      <w:tr w:rsidR="00A35F2F" w:rsidRPr="00281C39" w14:paraId="5A2D0161" w14:textId="77777777" w:rsidTr="004924DF">
        <w:trPr>
          <w:trHeight w:val="834"/>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64D0D09D" w14:textId="77777777" w:rsidR="00A35F2F" w:rsidRPr="00281C39" w:rsidRDefault="00A35F2F" w:rsidP="004924DF">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39DFF346" w14:textId="77777777" w:rsidR="00A35F2F" w:rsidRPr="00281C39" w:rsidRDefault="00A35F2F" w:rsidP="004924DF">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5F848EE8"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7B6B493F"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Mode is available onboard and can only be activated by the manufacturer with a hidden function or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5DE5F676"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none</w:t>
            </w:r>
          </w:p>
        </w:tc>
      </w:tr>
      <w:tr w:rsidR="00A35F2F" w:rsidRPr="00281C39" w14:paraId="368CD6E9" w14:textId="77777777" w:rsidTr="004924DF">
        <w:trPr>
          <w:trHeight w:val="852"/>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0B9AD164" w14:textId="77777777" w:rsidR="00A35F2F" w:rsidRPr="00281C39" w:rsidRDefault="00A35F2F" w:rsidP="004924DF">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4D5F9310" w14:textId="77777777" w:rsidR="00A35F2F" w:rsidRPr="00281C39" w:rsidRDefault="00A35F2F" w:rsidP="004924DF">
            <w:pPr>
              <w:suppressAutoHyphens w:val="0"/>
              <w:spacing w:line="240" w:lineRule="auto"/>
              <w:rPr>
                <w:color w:val="000000"/>
                <w:sz w:val="18"/>
                <w:szCs w:val="18"/>
                <w:lang w:eastAsia="zh-CN"/>
              </w:rPr>
            </w:pP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6699AD51" w14:textId="77777777" w:rsidR="00A35F2F" w:rsidRPr="00281C39" w:rsidRDefault="00A35F2F" w:rsidP="004924DF">
            <w:pPr>
              <w:suppressAutoHyphens w:val="0"/>
              <w:spacing w:line="240" w:lineRule="auto"/>
              <w:jc w:val="center"/>
              <w:rPr>
                <w:bCs/>
                <w:color w:val="000000"/>
                <w:sz w:val="18"/>
                <w:szCs w:val="18"/>
                <w:lang w:eastAsia="zh-CN"/>
              </w:rPr>
            </w:pPr>
            <w:r w:rsidRPr="00281C39">
              <w:rPr>
                <w:bCs/>
                <w:color w:val="000000"/>
                <w:sz w:val="18"/>
                <w:szCs w:val="18"/>
                <w:lang w:eastAsia="zh-CN"/>
              </w:rPr>
              <w:t>3</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309AFAD5"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Mode is not available onboard, an external software overrides the internal software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44958144" w14:textId="77777777" w:rsidR="00A35F2F" w:rsidRPr="00281C39" w:rsidRDefault="00A35F2F" w:rsidP="004924DF">
            <w:pPr>
              <w:suppressAutoHyphens w:val="0"/>
              <w:spacing w:line="240" w:lineRule="auto"/>
              <w:rPr>
                <w:color w:val="000000"/>
                <w:sz w:val="18"/>
                <w:szCs w:val="18"/>
                <w:lang w:eastAsia="zh-CN"/>
              </w:rPr>
            </w:pPr>
            <w:r w:rsidRPr="00281C39">
              <w:rPr>
                <w:color w:val="000000"/>
                <w:sz w:val="18"/>
                <w:szCs w:val="18"/>
                <w:lang w:eastAsia="zh-CN"/>
              </w:rPr>
              <w:t>Acceleration</w:t>
            </w:r>
            <w:r w:rsidRPr="00281C39">
              <w:rPr>
                <w:color w:val="000000"/>
                <w:sz w:val="18"/>
                <w:szCs w:val="18"/>
                <w:vertAlign w:val="superscript"/>
                <w:lang w:eastAsia="zh-CN"/>
              </w:rPr>
              <w:t>**</w:t>
            </w:r>
            <w:r w:rsidRPr="00281C39">
              <w:rPr>
                <w:color w:val="000000"/>
                <w:sz w:val="18"/>
                <w:szCs w:val="18"/>
                <w:lang w:eastAsia="zh-CN"/>
              </w:rPr>
              <w:t xml:space="preserve"> shall be between a</w:t>
            </w:r>
            <w:r w:rsidRPr="00281C39">
              <w:rPr>
                <w:color w:val="000000"/>
                <w:sz w:val="18"/>
                <w:szCs w:val="18"/>
                <w:vertAlign w:val="subscript"/>
                <w:lang w:eastAsia="zh-CN"/>
              </w:rPr>
              <w:t>urban</w:t>
            </w:r>
            <w:r w:rsidRPr="00281C39">
              <w:rPr>
                <w:color w:val="000000"/>
                <w:sz w:val="18"/>
                <w:szCs w:val="18"/>
                <w:lang w:eastAsia="zh-CN"/>
              </w:rPr>
              <w:t xml:space="preserve"> and a</w:t>
            </w:r>
            <w:r w:rsidRPr="00281C39">
              <w:rPr>
                <w:color w:val="000000"/>
                <w:sz w:val="18"/>
                <w:szCs w:val="18"/>
                <w:vertAlign w:val="subscript"/>
                <w:lang w:eastAsia="zh-CN"/>
              </w:rPr>
              <w:t>wot,ref</w:t>
            </w:r>
            <w:r w:rsidRPr="00281C39">
              <w:rPr>
                <w:color w:val="000000"/>
                <w:sz w:val="18"/>
                <w:szCs w:val="18"/>
                <w:lang w:eastAsia="zh-CN"/>
              </w:rPr>
              <w:t>, not exceeding 2.0 m/s².</w:t>
            </w:r>
          </w:p>
        </w:tc>
      </w:tr>
    </w:tbl>
    <w:p w14:paraId="541D6DE1" w14:textId="77777777" w:rsidR="00A35F2F" w:rsidRPr="00281C39" w:rsidRDefault="00A35F2F" w:rsidP="00A35F2F">
      <w:pPr>
        <w:pStyle w:val="SingleTxtG"/>
        <w:tabs>
          <w:tab w:val="left" w:pos="1560"/>
        </w:tabs>
        <w:spacing w:before="40" w:after="0"/>
        <w:ind w:left="1559" w:hanging="425"/>
        <w:rPr>
          <w:sz w:val="18"/>
          <w:szCs w:val="18"/>
        </w:rPr>
      </w:pPr>
      <w:r w:rsidRPr="00281C39">
        <w:rPr>
          <w:sz w:val="18"/>
          <w:szCs w:val="18"/>
        </w:rPr>
        <w:t>*</w:t>
      </w:r>
      <w:r w:rsidRPr="00281C39">
        <w:rPr>
          <w:sz w:val="18"/>
          <w:szCs w:val="18"/>
        </w:rPr>
        <w:tab/>
        <w:t>Comment: This is a standard situation, already covered by the Regulation text.</w:t>
      </w:r>
    </w:p>
    <w:p w14:paraId="080D2449" w14:textId="77777777" w:rsidR="00A35F2F" w:rsidRPr="00281C39" w:rsidRDefault="00A35F2F" w:rsidP="00A35F2F">
      <w:pPr>
        <w:pStyle w:val="SingleTxtG"/>
        <w:tabs>
          <w:tab w:val="left" w:pos="1560"/>
        </w:tabs>
        <w:spacing w:after="0"/>
        <w:ind w:left="1560" w:hanging="426"/>
        <w:rPr>
          <w:sz w:val="18"/>
          <w:szCs w:val="18"/>
        </w:rPr>
      </w:pPr>
      <w:r w:rsidRPr="00281C39">
        <w:rPr>
          <w:sz w:val="18"/>
          <w:szCs w:val="18"/>
        </w:rPr>
        <w:t xml:space="preserve">** </w:t>
      </w:r>
      <w:r w:rsidRPr="00281C39">
        <w:rPr>
          <w:sz w:val="18"/>
          <w:szCs w:val="18"/>
        </w:rPr>
        <w:tab/>
        <w:t>Applicable to vehicles of category M</w:t>
      </w:r>
      <w:r w:rsidRPr="00281C39">
        <w:rPr>
          <w:sz w:val="18"/>
          <w:szCs w:val="18"/>
          <w:vertAlign w:val="subscript"/>
        </w:rPr>
        <w:t>1</w:t>
      </w:r>
      <w:r w:rsidRPr="00281C39">
        <w:rPr>
          <w:sz w:val="18"/>
          <w:szCs w:val="18"/>
        </w:rPr>
        <w:t>, N</w:t>
      </w:r>
      <w:r w:rsidRPr="00281C39">
        <w:rPr>
          <w:sz w:val="18"/>
          <w:szCs w:val="18"/>
          <w:vertAlign w:val="subscript"/>
        </w:rPr>
        <w:t>1</w:t>
      </w:r>
      <w:r w:rsidRPr="00281C39">
        <w:rPr>
          <w:sz w:val="18"/>
          <w:szCs w:val="18"/>
        </w:rPr>
        <w:t xml:space="preserve"> and M</w:t>
      </w:r>
      <w:r w:rsidRPr="00281C39">
        <w:rPr>
          <w:sz w:val="18"/>
          <w:szCs w:val="18"/>
          <w:vertAlign w:val="subscript"/>
        </w:rPr>
        <w:t>2</w:t>
      </w:r>
      <w:r w:rsidRPr="00281C39">
        <w:rPr>
          <w:sz w:val="18"/>
          <w:szCs w:val="18"/>
        </w:rPr>
        <w:t xml:space="preserve"> ≤ 3,500 kg.</w:t>
      </w:r>
    </w:p>
    <w:p w14:paraId="7B35CC4C" w14:textId="77777777" w:rsidR="00A35F2F" w:rsidRPr="00281C39" w:rsidRDefault="00A35F2F" w:rsidP="00A35F2F">
      <w:pPr>
        <w:pStyle w:val="SingleTxtG"/>
        <w:tabs>
          <w:tab w:val="left" w:pos="1560"/>
        </w:tabs>
        <w:spacing w:after="0"/>
        <w:ind w:left="1560" w:hanging="426"/>
        <w:rPr>
          <w:sz w:val="18"/>
          <w:szCs w:val="18"/>
        </w:rPr>
      </w:pPr>
      <w:r w:rsidRPr="00281C39">
        <w:rPr>
          <w:sz w:val="18"/>
          <w:szCs w:val="18"/>
        </w:rPr>
        <w:t xml:space="preserve">*** </w:t>
      </w:r>
      <w:r w:rsidRPr="00281C39">
        <w:rPr>
          <w:sz w:val="18"/>
          <w:szCs w:val="18"/>
        </w:rPr>
        <w:tab/>
        <w:t>Partial load shall be achieved by simulation of the travel restriction of the accelerator. It is not allowed to interfere with the engine control management.</w:t>
      </w:r>
    </w:p>
    <w:p w14:paraId="31B128D3" w14:textId="77777777" w:rsidR="00DD66F4" w:rsidRPr="00281C39" w:rsidRDefault="00A35F2F" w:rsidP="00DD66F4">
      <w:pPr>
        <w:pStyle w:val="SingleTxtG"/>
        <w:spacing w:after="0"/>
        <w:ind w:left="1701" w:hanging="567"/>
        <w:rPr>
          <w:sz w:val="18"/>
          <w:szCs w:val="18"/>
        </w:rPr>
      </w:pPr>
      <w:r w:rsidRPr="00281C39">
        <w:rPr>
          <w:sz w:val="18"/>
          <w:szCs w:val="18"/>
        </w:rPr>
        <w:t>****</w:t>
      </w:r>
      <w:r w:rsidRPr="00281C39">
        <w:rPr>
          <w:sz w:val="18"/>
          <w:szCs w:val="18"/>
        </w:rPr>
        <w:tab/>
        <w:t xml:space="preserve">Applicable </w:t>
      </w:r>
    </w:p>
    <w:p w14:paraId="7283F191" w14:textId="77777777" w:rsidR="00DD66F4" w:rsidRPr="00281C39" w:rsidRDefault="00DD66F4" w:rsidP="00DD66F4">
      <w:pPr>
        <w:pStyle w:val="SingleTxtG"/>
        <w:spacing w:after="0"/>
        <w:ind w:left="1701" w:hanging="567"/>
        <w:rPr>
          <w:sz w:val="18"/>
          <w:szCs w:val="18"/>
        </w:rPr>
      </w:pPr>
      <w:commentRangeStart w:id="442"/>
      <w:r w:rsidRPr="00281C39">
        <w:rPr>
          <w:sz w:val="18"/>
          <w:szCs w:val="18"/>
        </w:rPr>
        <w:t>to</w:t>
      </w:r>
      <w:commentRangeEnd w:id="442"/>
      <w:r w:rsidR="008B3130" w:rsidRPr="00281C39">
        <w:rPr>
          <w:rStyle w:val="CommentReference"/>
          <w:sz w:val="18"/>
          <w:szCs w:val="18"/>
        </w:rPr>
        <w:commentReference w:id="442"/>
      </w:r>
      <w:r w:rsidRPr="00281C39">
        <w:rPr>
          <w:sz w:val="18"/>
          <w:szCs w:val="18"/>
        </w:rPr>
        <w:t xml:space="preserve"> vehicles of categories M</w:t>
      </w:r>
      <w:r w:rsidRPr="00281C39">
        <w:rPr>
          <w:sz w:val="18"/>
          <w:szCs w:val="18"/>
          <w:vertAlign w:val="subscript"/>
        </w:rPr>
        <w:t>1</w:t>
      </w:r>
      <w:r w:rsidRPr="00281C39">
        <w:rPr>
          <w:sz w:val="18"/>
          <w:szCs w:val="18"/>
        </w:rPr>
        <w:t>, N</w:t>
      </w:r>
      <w:r w:rsidRPr="00281C39">
        <w:rPr>
          <w:sz w:val="18"/>
          <w:szCs w:val="18"/>
          <w:vertAlign w:val="subscript"/>
        </w:rPr>
        <w:t>1</w:t>
      </w:r>
      <w:r w:rsidRPr="00281C39">
        <w:rPr>
          <w:sz w:val="18"/>
          <w:szCs w:val="18"/>
        </w:rPr>
        <w:t xml:space="preserve"> and M</w:t>
      </w:r>
      <w:r w:rsidRPr="00281C39">
        <w:rPr>
          <w:sz w:val="18"/>
          <w:szCs w:val="18"/>
          <w:vertAlign w:val="subscript"/>
        </w:rPr>
        <w:t>2</w:t>
      </w:r>
      <w:r w:rsidRPr="00281C39">
        <w:rPr>
          <w:sz w:val="18"/>
          <w:szCs w:val="18"/>
        </w:rPr>
        <w:t xml:space="preserve"> ≤ 3,500 kg,</w:t>
      </w:r>
      <w:r w:rsidRPr="00281C39">
        <w:rPr>
          <w:color w:val="FF0000"/>
          <w:sz w:val="18"/>
          <w:szCs w:val="18"/>
        </w:rPr>
        <w:t xml:space="preserve"> </w:t>
      </w:r>
      <w:r w:rsidRPr="00281C39">
        <w:rPr>
          <w:sz w:val="18"/>
          <w:szCs w:val="18"/>
        </w:rPr>
        <w:t>for the further calculation of L</w:t>
      </w:r>
      <w:r w:rsidRPr="00281C39">
        <w:rPr>
          <w:sz w:val="18"/>
          <w:szCs w:val="18"/>
          <w:vertAlign w:val="subscript"/>
        </w:rPr>
        <w:t>urban</w:t>
      </w:r>
      <w:r w:rsidRPr="00281C39">
        <w:rPr>
          <w:sz w:val="18"/>
          <w:szCs w:val="18"/>
        </w:rPr>
        <w:t xml:space="preserve"> in Annex 3 the sound level measured under partial load shall replace the sound level under wide open throttle. </w:t>
      </w:r>
    </w:p>
    <w:p w14:paraId="4AD72E07" w14:textId="77777777" w:rsidR="00DD66F4" w:rsidRPr="00281C39" w:rsidRDefault="00DD66F4" w:rsidP="00DD66F4">
      <w:pPr>
        <w:pStyle w:val="SingleTxtG"/>
        <w:ind w:left="1701" w:firstLine="9"/>
        <w:rPr>
          <w:sz w:val="18"/>
          <w:szCs w:val="18"/>
        </w:rPr>
      </w:pPr>
      <w:r w:rsidRPr="00281C39">
        <w:rPr>
          <w:sz w:val="18"/>
          <w:szCs w:val="18"/>
        </w:rPr>
        <w:t>The achieved acceleration under partial load during the test shall be used for the calculation of the part power factor k</w:t>
      </w:r>
      <w:r w:rsidRPr="00281C39">
        <w:rPr>
          <w:sz w:val="18"/>
          <w:szCs w:val="18"/>
          <w:vertAlign w:val="subscript"/>
        </w:rPr>
        <w:t>P</w:t>
      </w:r>
      <w:r w:rsidRPr="00281C39">
        <w:rPr>
          <w:sz w:val="18"/>
          <w:szCs w:val="18"/>
        </w:rPr>
        <w:t xml:space="preserve"> instead of a</w:t>
      </w:r>
      <w:r w:rsidRPr="00281C39">
        <w:rPr>
          <w:sz w:val="18"/>
          <w:szCs w:val="18"/>
          <w:vertAlign w:val="subscript"/>
        </w:rPr>
        <w:t>wot ref</w:t>
      </w:r>
      <w:r w:rsidRPr="00281C39">
        <w:rPr>
          <w:sz w:val="18"/>
          <w:szCs w:val="18"/>
        </w:rPr>
        <w:t>.</w:t>
      </w:r>
    </w:p>
    <w:p w14:paraId="20D7808B" w14:textId="6665F06E" w:rsidR="0077288B" w:rsidRPr="00281C39" w:rsidRDefault="00DD66F4" w:rsidP="00DD66F4">
      <w:pPr>
        <w:pStyle w:val="SingleTxtG"/>
        <w:ind w:left="1701" w:firstLine="9"/>
        <w:rPr>
          <w:sz w:val="18"/>
          <w:szCs w:val="18"/>
        </w:rPr>
      </w:pPr>
      <w:r w:rsidRPr="00281C39">
        <w:rPr>
          <w:sz w:val="18"/>
          <w:szCs w:val="18"/>
        </w:rPr>
        <w:lastRenderedPageBreak/>
        <w:t>The test procedure and the data processing follow the same principle. Although it is tested in partial load, symbols x</w:t>
      </w:r>
      <w:r w:rsidRPr="00281C39">
        <w:rPr>
          <w:sz w:val="18"/>
          <w:szCs w:val="18"/>
          <w:vertAlign w:val="subscript"/>
        </w:rPr>
        <w:t>wot</w:t>
      </w:r>
      <w:r w:rsidRPr="00281C39">
        <w:rPr>
          <w:sz w:val="18"/>
          <w:szCs w:val="18"/>
        </w:rPr>
        <w:t xml:space="preserve"> (e.g. L</w:t>
      </w:r>
      <w:r w:rsidRPr="00281C39">
        <w:rPr>
          <w:sz w:val="18"/>
          <w:szCs w:val="18"/>
          <w:vertAlign w:val="subscript"/>
        </w:rPr>
        <w:t>wot</w:t>
      </w:r>
      <w:r w:rsidRPr="00281C39">
        <w:rPr>
          <w:sz w:val="18"/>
          <w:szCs w:val="18"/>
        </w:rPr>
        <w:t>, a</w:t>
      </w:r>
      <w:r w:rsidRPr="00281C39">
        <w:rPr>
          <w:sz w:val="18"/>
          <w:szCs w:val="18"/>
          <w:vertAlign w:val="subscript"/>
        </w:rPr>
        <w:t>wot</w:t>
      </w:r>
      <w:r w:rsidRPr="00281C39">
        <w:rPr>
          <w:sz w:val="18"/>
          <w:szCs w:val="18"/>
        </w:rPr>
        <w:t xml:space="preserve">, …) shall be used. </w:t>
      </w:r>
    </w:p>
    <w:p w14:paraId="61643B79" w14:textId="3724D451" w:rsidR="0077288B" w:rsidRPr="00281C39" w:rsidRDefault="0077288B">
      <w:pPr>
        <w:suppressAutoHyphens w:val="0"/>
        <w:spacing w:line="240" w:lineRule="auto"/>
        <w:rPr>
          <w:sz w:val="18"/>
          <w:szCs w:val="18"/>
        </w:rPr>
      </w:pPr>
      <w:r w:rsidRPr="00281C39">
        <w:rPr>
          <w:sz w:val="18"/>
          <w:szCs w:val="18"/>
        </w:rPr>
        <w:br w:type="page"/>
      </w:r>
    </w:p>
    <w:p w14:paraId="713781C3" w14:textId="77777777" w:rsidR="00984D69" w:rsidRPr="00281C39" w:rsidRDefault="00984D69" w:rsidP="00984D69">
      <w:pPr>
        <w:pStyle w:val="HChG"/>
        <w:ind w:left="2268" w:right="0" w:hanging="2268"/>
      </w:pPr>
      <w:r w:rsidRPr="00281C39">
        <w:lastRenderedPageBreak/>
        <w:t xml:space="preserve">Annex 3 </w:t>
      </w:r>
      <w:bookmarkStart w:id="443" w:name="_Hlk79077133"/>
      <w:r w:rsidRPr="00281C39">
        <w:t>–</w:t>
      </w:r>
      <w:bookmarkEnd w:id="443"/>
      <w:r w:rsidRPr="00281C39">
        <w:t xml:space="preserve"> Appendix 2</w:t>
      </w:r>
    </w:p>
    <w:p w14:paraId="7979FC90" w14:textId="77777777" w:rsidR="00984D69" w:rsidRPr="00281C39" w:rsidRDefault="00984D69" w:rsidP="00984D69">
      <w:pPr>
        <w:keepNext/>
        <w:keepLines/>
        <w:spacing w:after="120"/>
        <w:ind w:left="1134" w:right="1134"/>
        <w:rPr>
          <w:b/>
          <w:sz w:val="28"/>
          <w:szCs w:val="28"/>
        </w:rPr>
      </w:pPr>
      <w:r w:rsidRPr="00281C39">
        <w:rPr>
          <w:b/>
          <w:sz w:val="28"/>
          <w:szCs w:val="28"/>
        </w:rPr>
        <w:t xml:space="preserve">Correction for the tyre rolling sound component of pass-by sound measurements </w:t>
      </w:r>
    </w:p>
    <w:p w14:paraId="57DB21B6" w14:textId="77777777" w:rsidR="00984D69" w:rsidRPr="00281C39" w:rsidRDefault="00984D69" w:rsidP="00984D69">
      <w:pPr>
        <w:spacing w:after="120"/>
        <w:ind w:left="2268" w:right="1134" w:hanging="1134"/>
        <w:jc w:val="both"/>
        <w:rPr>
          <w:bCs/>
        </w:rPr>
      </w:pPr>
      <w:r w:rsidRPr="00281C39">
        <w:rPr>
          <w:bCs/>
        </w:rPr>
        <w:t>1.</w:t>
      </w:r>
      <w:r w:rsidRPr="00281C39">
        <w:rPr>
          <w:bCs/>
        </w:rPr>
        <w:tab/>
        <w:t xml:space="preserve">Scope of the correction </w:t>
      </w:r>
    </w:p>
    <w:p w14:paraId="0CA937A2" w14:textId="77777777" w:rsidR="00984D69" w:rsidRPr="00281C39" w:rsidRDefault="00984D69" w:rsidP="00984D69">
      <w:pPr>
        <w:spacing w:after="120"/>
        <w:ind w:left="2268" w:right="1134"/>
        <w:jc w:val="both"/>
        <w:rPr>
          <w:bCs/>
        </w:rPr>
      </w:pPr>
      <w:r w:rsidRPr="00281C39">
        <w:rPr>
          <w:bCs/>
        </w:rPr>
        <w:t>This Appendix contains provisions on the correction for the tyre rolling sound component of pass-by sound measurements of Annex 3 and applies to vehicles of categories M</w:t>
      </w:r>
      <w:r w:rsidRPr="00281C39">
        <w:rPr>
          <w:bCs/>
          <w:vertAlign w:val="subscript"/>
        </w:rPr>
        <w:t>1</w:t>
      </w:r>
      <w:r w:rsidRPr="00281C39">
        <w:rPr>
          <w:bCs/>
        </w:rPr>
        <w:t xml:space="preserve"> and N</w:t>
      </w:r>
      <w:r w:rsidRPr="00281C39">
        <w:rPr>
          <w:bCs/>
          <w:vertAlign w:val="subscript"/>
        </w:rPr>
        <w:t>1</w:t>
      </w:r>
      <w:r w:rsidRPr="00281C39">
        <w:rPr>
          <w:bCs/>
        </w:rPr>
        <w:t>, and for vehicles of category M</w:t>
      </w:r>
      <w:r w:rsidRPr="00281C39">
        <w:rPr>
          <w:bCs/>
          <w:vertAlign w:val="subscript"/>
        </w:rPr>
        <w:t>2</w:t>
      </w:r>
      <w:r w:rsidRPr="00281C39">
        <w:rPr>
          <w:bCs/>
        </w:rPr>
        <w:t xml:space="preserve"> having a maximum authorized mass not exceeding 3,500 kg.</w:t>
      </w:r>
    </w:p>
    <w:p w14:paraId="52C806A3" w14:textId="77777777" w:rsidR="00984D69" w:rsidRPr="00281C39" w:rsidRDefault="00984D69" w:rsidP="00984D69">
      <w:pPr>
        <w:spacing w:after="120"/>
        <w:ind w:left="2268" w:right="1134" w:hanging="1134"/>
        <w:jc w:val="both"/>
        <w:rPr>
          <w:bCs/>
        </w:rPr>
      </w:pPr>
      <w:r w:rsidRPr="00281C39">
        <w:rPr>
          <w:bCs/>
        </w:rPr>
        <w:t>2.</w:t>
      </w:r>
      <w:r w:rsidRPr="00281C39">
        <w:rPr>
          <w:bCs/>
        </w:rPr>
        <w:tab/>
        <w:t xml:space="preserve">General (see the flowcharts in this </w:t>
      </w:r>
      <w:r w:rsidRPr="00281C39">
        <w:rPr>
          <w:bCs/>
          <w:snapToGrid w:val="0"/>
        </w:rPr>
        <w:t>Appendix 2, Figure 7a to Figure 7c)</w:t>
      </w:r>
    </w:p>
    <w:p w14:paraId="5EB36B50" w14:textId="77777777" w:rsidR="00984D69" w:rsidRPr="00281C39" w:rsidRDefault="00984D69" w:rsidP="00984D69">
      <w:pPr>
        <w:spacing w:after="120"/>
        <w:ind w:left="2268" w:right="1134"/>
        <w:jc w:val="both"/>
        <w:rPr>
          <w:bCs/>
        </w:rPr>
      </w:pPr>
      <w:r w:rsidRPr="00281C39">
        <w:rPr>
          <w:bCs/>
        </w:rPr>
        <w:t xml:space="preserve">This Appendix provides correction for temperature and test track dependent on the tyre category and purpose. </w:t>
      </w:r>
    </w:p>
    <w:p w14:paraId="2428BC92" w14:textId="77777777" w:rsidR="00984D69" w:rsidRPr="00281C39" w:rsidRDefault="00984D69" w:rsidP="00984D69">
      <w:pPr>
        <w:spacing w:after="120"/>
        <w:ind w:left="2268" w:right="1134"/>
        <w:jc w:val="both"/>
        <w:rPr>
          <w:bCs/>
        </w:rPr>
      </w:pPr>
      <w:r w:rsidRPr="00281C39">
        <w:rPr>
          <w:bCs/>
        </w:rPr>
        <w:t>For the correction, tyre rolling sound reference values are needed. Tyre rolling sound measurements shall be carried out according to the test procedure of Appendix 3 to Annex 3 of this regulation.</w:t>
      </w:r>
    </w:p>
    <w:p w14:paraId="49D70514" w14:textId="77777777" w:rsidR="00984D69" w:rsidRPr="00281C39" w:rsidRDefault="00984D69" w:rsidP="00984D69">
      <w:pPr>
        <w:spacing w:after="120"/>
        <w:ind w:left="2268" w:right="1134" w:hanging="1134"/>
        <w:jc w:val="both"/>
        <w:rPr>
          <w:bCs/>
        </w:rPr>
      </w:pPr>
      <w:bookmarkStart w:id="444" w:name="_Hlk88486177"/>
      <w:r w:rsidRPr="00281C39">
        <w:rPr>
          <w:bCs/>
        </w:rPr>
        <w:t>2.1.</w:t>
      </w:r>
      <w:r w:rsidRPr="00281C39">
        <w:rPr>
          <w:bCs/>
        </w:rPr>
        <w:tab/>
        <w:t>These measurements might be carried out during the type approval of a vehicle type (Case 1 as described in paragraph 3. of this appendix) or be performed as an independent test to be used for type approval tests of different vehicle types (Case 2 as described in paragraph 4. of this appendix).</w:t>
      </w:r>
    </w:p>
    <w:p w14:paraId="58EABA83" w14:textId="77777777" w:rsidR="00984D69" w:rsidRPr="00281C39" w:rsidRDefault="00984D69" w:rsidP="00984D69">
      <w:pPr>
        <w:spacing w:after="120"/>
        <w:ind w:left="2268" w:right="1134"/>
        <w:jc w:val="both"/>
        <w:rPr>
          <w:bCs/>
        </w:rPr>
      </w:pPr>
      <w:r w:rsidRPr="00281C39">
        <w:rPr>
          <w:bCs/>
        </w:rPr>
        <w:t>For the further processing of data, the following tyre rolling sound reference information shall be available from the test according to Appendix 3 to Annex 3:</w:t>
      </w:r>
    </w:p>
    <w:p w14:paraId="40022329" w14:textId="77777777" w:rsidR="00984D69" w:rsidRPr="00281C39" w:rsidRDefault="00984D69" w:rsidP="00984D69">
      <w:pPr>
        <w:spacing w:after="120"/>
        <w:ind w:left="2835" w:right="1134" w:hanging="567"/>
        <w:jc w:val="both"/>
        <w:rPr>
          <w:bCs/>
        </w:rPr>
      </w:pPr>
      <w:r w:rsidRPr="00281C39">
        <w:rPr>
          <w:bCs/>
        </w:rPr>
        <w:t>(a)</w:t>
      </w:r>
      <w:r w:rsidRPr="00281C39">
        <w:rPr>
          <w:bCs/>
        </w:rPr>
        <w:tab/>
        <w:t>The tyre rolling sound L</w:t>
      </w:r>
      <w:r w:rsidRPr="00281C39">
        <w:rPr>
          <w:bCs/>
          <w:vertAlign w:val="subscript"/>
        </w:rPr>
        <w:t>TR,</w:t>
      </w:r>
      <w:r w:rsidRPr="00281C39">
        <w:rPr>
          <w:bCs/>
          <w:vertAlign w:val="subscript"/>
        </w:rPr>
        <w:sym w:font="Symbol" w:char="F04A"/>
      </w:r>
      <w:r w:rsidRPr="00281C39">
        <w:rPr>
          <w:bCs/>
          <w:vertAlign w:val="subscript"/>
        </w:rPr>
        <w:t>ref</w:t>
      </w:r>
      <w:r w:rsidRPr="00281C39">
        <w:rPr>
          <w:bCs/>
        </w:rPr>
        <w:t xml:space="preserve"> separately for the left and the right side of the vehicle  </w:t>
      </w:r>
    </w:p>
    <w:p w14:paraId="2D0BA121" w14:textId="77777777" w:rsidR="00984D69" w:rsidRPr="00281C39" w:rsidRDefault="00984D69" w:rsidP="00984D69">
      <w:pPr>
        <w:spacing w:after="120"/>
        <w:ind w:left="2835" w:right="1134" w:hanging="567"/>
        <w:jc w:val="both"/>
        <w:rPr>
          <w:bCs/>
        </w:rPr>
      </w:pPr>
      <w:r w:rsidRPr="00281C39">
        <w:rPr>
          <w:bCs/>
        </w:rPr>
        <w:t>(b)</w:t>
      </w:r>
      <w:r w:rsidRPr="00281C39">
        <w:rPr>
          <w:bCs/>
        </w:rPr>
        <w:tab/>
        <w:t>The slope of the tyre rolling sound slp</w:t>
      </w:r>
      <w:r w:rsidRPr="00281C39">
        <w:rPr>
          <w:bCs/>
          <w:vertAlign w:val="subscript"/>
        </w:rPr>
        <w:t>ref</w:t>
      </w:r>
      <w:r w:rsidRPr="00281C39">
        <w:rPr>
          <w:bCs/>
        </w:rPr>
        <w:t xml:space="preserve"> separately for the left and for the right side of the vehicle</w:t>
      </w:r>
    </w:p>
    <w:p w14:paraId="32314289" w14:textId="77777777" w:rsidR="00984D69" w:rsidRPr="00281C39" w:rsidRDefault="00984D69" w:rsidP="00984D69">
      <w:pPr>
        <w:spacing w:after="120"/>
        <w:ind w:left="2835" w:right="1134" w:hanging="567"/>
        <w:jc w:val="both"/>
        <w:rPr>
          <w:bCs/>
        </w:rPr>
      </w:pPr>
      <w:r w:rsidRPr="00281C39">
        <w:rPr>
          <w:bCs/>
        </w:rPr>
        <w:t>(c)</w:t>
      </w:r>
      <w:r w:rsidRPr="00281C39">
        <w:rPr>
          <w:bCs/>
        </w:rPr>
        <w:tab/>
        <w:t>The reference speed v</w:t>
      </w:r>
      <w:r w:rsidRPr="00281C39">
        <w:rPr>
          <w:bCs/>
          <w:vertAlign w:val="subscript"/>
        </w:rPr>
        <w:t>TR,ref</w:t>
      </w:r>
      <w:r w:rsidRPr="00281C39">
        <w:rPr>
          <w:bCs/>
        </w:rPr>
        <w:t xml:space="preserve"> to which these sound levels are assigned. If tyre rolling sound measurements are directly carried out in junction with the pass-by measurements, the reference speed v</w:t>
      </w:r>
      <w:r w:rsidRPr="00281C39">
        <w:rPr>
          <w:bCs/>
          <w:vertAlign w:val="subscript"/>
        </w:rPr>
        <w:t>TR,ref</w:t>
      </w:r>
      <w:r w:rsidRPr="00281C39">
        <w:rPr>
          <w:bCs/>
        </w:rPr>
        <w:t xml:space="preserve"> shall be determined in a way to be equal to the vehicle test speed v</w:t>
      </w:r>
      <w:r w:rsidRPr="00281C39">
        <w:rPr>
          <w:bCs/>
          <w:vertAlign w:val="subscript"/>
        </w:rPr>
        <w:t>crs</w:t>
      </w:r>
      <w:r w:rsidRPr="00281C39">
        <w:rPr>
          <w:bCs/>
        </w:rPr>
        <w:t xml:space="preserve"> and v</w:t>
      </w:r>
      <w:r w:rsidRPr="00281C39">
        <w:rPr>
          <w:bCs/>
          <w:vertAlign w:val="subscript"/>
        </w:rPr>
        <w:t>wot</w:t>
      </w:r>
      <w:r w:rsidRPr="00281C39">
        <w:rPr>
          <w:bCs/>
        </w:rPr>
        <w:t>.</w:t>
      </w:r>
    </w:p>
    <w:bookmarkEnd w:id="444"/>
    <w:p w14:paraId="26D2498D" w14:textId="77777777" w:rsidR="00984D69" w:rsidRPr="00281C39" w:rsidRDefault="00984D69" w:rsidP="00984D69">
      <w:pPr>
        <w:spacing w:after="120"/>
        <w:ind w:left="2268" w:right="1134" w:hanging="1134"/>
        <w:jc w:val="both"/>
        <w:rPr>
          <w:bCs/>
        </w:rPr>
      </w:pPr>
      <w:r w:rsidRPr="00281C39">
        <w:rPr>
          <w:bCs/>
        </w:rPr>
        <w:t>2.2.</w:t>
      </w:r>
      <w:r w:rsidRPr="00281C39">
        <w:rPr>
          <w:bCs/>
        </w:rPr>
        <w:tab/>
        <w:t xml:space="preserve">The test results for each gear as determined according to Annex 3 paragraphs 3.1.2.1.4., test condition (acceleration or constant speed) and per vehicle side, are subject to the temperature correction. </w:t>
      </w:r>
    </w:p>
    <w:p w14:paraId="6C5C8082" w14:textId="77777777" w:rsidR="00984D69" w:rsidRPr="00281C39" w:rsidRDefault="00984D69" w:rsidP="00984D69">
      <w:pPr>
        <w:spacing w:after="120"/>
        <w:ind w:left="2268" w:right="1134" w:hanging="1134"/>
        <w:jc w:val="both"/>
        <w:rPr>
          <w:bCs/>
        </w:rPr>
      </w:pPr>
      <w:r w:rsidRPr="00281C39">
        <w:rPr>
          <w:bCs/>
        </w:rPr>
        <w:t>2.3.</w:t>
      </w:r>
      <w:r w:rsidRPr="00281C39">
        <w:rPr>
          <w:bCs/>
        </w:rPr>
        <w:tab/>
        <w:t>For simplicity, the formula below uses the index x as place holder for the applicable gear ratio(s) i or i+n. No index is introduced for left and right side, but all calculations shall be done separately for left and right side of the vehicle.</w:t>
      </w:r>
    </w:p>
    <w:p w14:paraId="33BAF6B6" w14:textId="77777777" w:rsidR="00984D69" w:rsidRPr="00281C39" w:rsidRDefault="00984D69" w:rsidP="00984D69">
      <w:pPr>
        <w:spacing w:after="120"/>
        <w:ind w:left="2268" w:right="1134" w:hanging="1134"/>
        <w:jc w:val="both"/>
        <w:rPr>
          <w:bCs/>
        </w:rPr>
      </w:pPr>
      <w:r w:rsidRPr="00281C39">
        <w:rPr>
          <w:bCs/>
        </w:rPr>
        <w:t>2.4.</w:t>
      </w:r>
      <w:r w:rsidRPr="00281C39">
        <w:rPr>
          <w:bCs/>
        </w:rPr>
        <w:tab/>
        <w:t>If tests are carried out at air temperatures below 5 °C according to paragraph 2.1.3. of Annex 3, the temperature correction is applicable down to an air temperature of 0 °C. For any tests carried out at air temperatures below 0°C, the temperature correction shall be calculated with 0 °C, regardless of the measured air temperature.</w:t>
      </w:r>
    </w:p>
    <w:p w14:paraId="269764C8" w14:textId="77777777" w:rsidR="00984D69" w:rsidRPr="00281C39" w:rsidRDefault="00984D69" w:rsidP="00984D69">
      <w:pPr>
        <w:spacing w:after="120"/>
        <w:ind w:left="2268" w:right="1134" w:hanging="1134"/>
        <w:jc w:val="both"/>
        <w:rPr>
          <w:bCs/>
        </w:rPr>
      </w:pPr>
      <w:r w:rsidRPr="00281C39">
        <w:rPr>
          <w:bCs/>
        </w:rPr>
        <w:t>3.</w:t>
      </w:r>
      <w:r w:rsidRPr="00281C39">
        <w:rPr>
          <w:bCs/>
        </w:rPr>
        <w:tab/>
        <w:t>Case 1</w:t>
      </w:r>
    </w:p>
    <w:p w14:paraId="19021D22" w14:textId="77777777" w:rsidR="00984D69" w:rsidRPr="00281C39" w:rsidRDefault="00984D69" w:rsidP="00984D69">
      <w:pPr>
        <w:spacing w:after="120"/>
        <w:ind w:left="2268" w:right="1134"/>
        <w:jc w:val="both"/>
        <w:rPr>
          <w:bCs/>
        </w:rPr>
      </w:pPr>
      <w:r w:rsidRPr="00281C39">
        <w:rPr>
          <w:bCs/>
        </w:rPr>
        <w:t>The temperature correction is based on tyre rolling sound measurements carried in junction with pass-by tests according to Annex 3.</w:t>
      </w:r>
    </w:p>
    <w:p w14:paraId="012457FA" w14:textId="77777777" w:rsidR="00984D69" w:rsidRPr="00281C39" w:rsidRDefault="00984D69" w:rsidP="00984D69">
      <w:pPr>
        <w:keepNext/>
        <w:keepLines/>
        <w:spacing w:after="120"/>
        <w:ind w:left="2268" w:right="1134" w:hanging="1134"/>
        <w:jc w:val="both"/>
        <w:rPr>
          <w:bCs/>
        </w:rPr>
      </w:pPr>
      <w:r w:rsidRPr="00281C39">
        <w:rPr>
          <w:bCs/>
        </w:rPr>
        <w:lastRenderedPageBreak/>
        <w:t>3.1.</w:t>
      </w:r>
      <w:r w:rsidRPr="00281C39">
        <w:rPr>
          <w:bCs/>
        </w:rPr>
        <w:tab/>
        <w:t>Tyre Rolling Sound Reference</w:t>
      </w:r>
    </w:p>
    <w:p w14:paraId="6A4FD541" w14:textId="77777777" w:rsidR="00984D69" w:rsidRPr="00281C39" w:rsidRDefault="00984D69" w:rsidP="00984D69">
      <w:pPr>
        <w:keepNext/>
        <w:keepLines/>
        <w:spacing w:after="120"/>
        <w:ind w:left="2268" w:right="1134"/>
        <w:jc w:val="both"/>
        <w:rPr>
          <w:bCs/>
        </w:rPr>
      </w:pPr>
      <w:r w:rsidRPr="00281C39">
        <w:rPr>
          <w:bCs/>
        </w:rPr>
        <w:t>The rolling sound of the tyre L</w:t>
      </w:r>
      <w:r w:rsidRPr="00281C39">
        <w:rPr>
          <w:bCs/>
          <w:vertAlign w:val="subscript"/>
        </w:rPr>
        <w:t>TR,</w:t>
      </w:r>
      <w:r w:rsidRPr="00281C39">
        <w:rPr>
          <w:bCs/>
          <w:vertAlign w:val="subscript"/>
        </w:rPr>
        <w:sym w:font="Symbol" w:char="F04A"/>
      </w:r>
      <w:r w:rsidRPr="00281C39">
        <w:rPr>
          <w:bCs/>
          <w:position w:val="-6"/>
          <w:sz w:val="16"/>
          <w:szCs w:val="16"/>
          <w:vertAlign w:val="subscript"/>
          <w14:props3d w14:extrusionH="0" w14:contourW="0" w14:prstMaterial="matte"/>
        </w:rPr>
        <w:t>ref</w:t>
      </w:r>
      <w:r w:rsidRPr="00281C39">
        <w:rPr>
          <w:bCs/>
          <w:vertAlign w:val="subscript"/>
        </w:rPr>
        <w:t>,v</w:t>
      </w:r>
      <w:r w:rsidRPr="00281C39">
        <w:rPr>
          <w:bCs/>
          <w:position w:val="-6"/>
          <w:sz w:val="16"/>
          <w:szCs w:val="16"/>
          <w:vertAlign w:val="subscript"/>
        </w:rPr>
        <w:t>TR,ref</w:t>
      </w:r>
      <w:r w:rsidRPr="00281C39">
        <w:rPr>
          <w:bCs/>
        </w:rPr>
        <w:t xml:space="preserve"> and the tyre sound level slope slp</w:t>
      </w:r>
      <w:r w:rsidRPr="00281C39">
        <w:rPr>
          <w:bCs/>
          <w:vertAlign w:val="subscript"/>
        </w:rPr>
        <w:t>ref</w:t>
      </w:r>
      <w:r w:rsidRPr="00281C39">
        <w:rPr>
          <w:bCs/>
        </w:rPr>
        <w:t xml:space="preserve"> for left and right side of the vehicle shall be determined for a reference vehicle speed v</w:t>
      </w:r>
      <w:r w:rsidRPr="00281C39">
        <w:rPr>
          <w:bCs/>
          <w:vertAlign w:val="subscript"/>
        </w:rPr>
        <w:t>TR,ref</w:t>
      </w:r>
      <w:r w:rsidRPr="00281C39">
        <w:rPr>
          <w:bCs/>
        </w:rPr>
        <w:t xml:space="preserve"> at the reference temperature </w:t>
      </w:r>
      <w:r w:rsidRPr="00281C39">
        <w:rPr>
          <w:bCs/>
        </w:rPr>
        <w:sym w:font="Symbol" w:char="F04A"/>
      </w:r>
      <w:r w:rsidRPr="00281C39">
        <w:rPr>
          <w:bCs/>
          <w:vertAlign w:val="subscript"/>
        </w:rPr>
        <w:t>ref</w:t>
      </w:r>
      <w:r w:rsidRPr="00281C39">
        <w:rPr>
          <w:bCs/>
        </w:rPr>
        <w:t xml:space="preserve"> according to Appendix 3 to Annex 3.</w:t>
      </w:r>
    </w:p>
    <w:p w14:paraId="13B50ABD" w14:textId="77777777" w:rsidR="00984D69" w:rsidRPr="00281C39" w:rsidRDefault="00984D69" w:rsidP="00984D69">
      <w:pPr>
        <w:keepNext/>
        <w:keepLines/>
        <w:spacing w:after="120"/>
        <w:ind w:left="2268" w:right="1134" w:hanging="1134"/>
        <w:jc w:val="both"/>
        <w:rPr>
          <w:bCs/>
        </w:rPr>
      </w:pPr>
      <w:r w:rsidRPr="00281C39">
        <w:rPr>
          <w:bCs/>
        </w:rPr>
        <w:t>3.2.</w:t>
      </w:r>
      <w:r w:rsidRPr="00281C39">
        <w:rPr>
          <w:bCs/>
        </w:rPr>
        <w:tab/>
        <w:t xml:space="preserve">Temperature correction for constant speed test results </w:t>
      </w:r>
    </w:p>
    <w:p w14:paraId="2369B7B9" w14:textId="77777777" w:rsidR="00984D69" w:rsidRPr="00281C39" w:rsidRDefault="00984D69" w:rsidP="00984D69">
      <w:pPr>
        <w:keepNext/>
        <w:keepLines/>
        <w:spacing w:after="120"/>
        <w:ind w:left="2268" w:right="1134" w:hanging="1134"/>
        <w:jc w:val="both"/>
        <w:rPr>
          <w:bCs/>
        </w:rPr>
      </w:pPr>
      <w:r w:rsidRPr="00281C39">
        <w:rPr>
          <w:bCs/>
        </w:rPr>
        <w:t>3.2.1.</w:t>
      </w:r>
      <w:r w:rsidRPr="00281C39">
        <w:rPr>
          <w:bCs/>
        </w:rPr>
        <w:tab/>
        <w:t>The reference speed shall be identical to the reference test speed of the constant speed test v</w:t>
      </w:r>
      <w:r w:rsidRPr="00281C39">
        <w:rPr>
          <w:bCs/>
          <w:vertAlign w:val="subscript"/>
        </w:rPr>
        <w:t>crs</w:t>
      </w:r>
      <w:r w:rsidRPr="00281C39">
        <w:rPr>
          <w:bCs/>
        </w:rPr>
        <w:t xml:space="preserve"> determined in Annex 3. In most cases this will be 50 km/h. If the tyre reference speed v</w:t>
      </w:r>
      <w:r w:rsidRPr="00281C39">
        <w:rPr>
          <w:bCs/>
          <w:vertAlign w:val="subscript"/>
        </w:rPr>
        <w:t>TR,ref</w:t>
      </w:r>
      <w:r w:rsidRPr="00281C39">
        <w:rPr>
          <w:bCs/>
        </w:rPr>
        <w:t>, differs from v</w:t>
      </w:r>
      <w:r w:rsidRPr="00281C39">
        <w:rPr>
          <w:bCs/>
          <w:vertAlign w:val="subscript"/>
        </w:rPr>
        <w:t>crs</w:t>
      </w:r>
      <w:r w:rsidRPr="00281C39">
        <w:rPr>
          <w:bCs/>
        </w:rPr>
        <w:t>, adjust the tyre rolling sound per vehicle side to the test speed v</w:t>
      </w:r>
      <w:r w:rsidRPr="00281C39">
        <w:rPr>
          <w:bCs/>
          <w:vertAlign w:val="subscript"/>
        </w:rPr>
        <w:t>crs</w:t>
      </w:r>
      <w:r w:rsidRPr="00281C39">
        <w:rPr>
          <w:bCs/>
        </w:rPr>
        <w:t xml:space="preserve"> by:</w:t>
      </w:r>
    </w:p>
    <w:p w14:paraId="29B9FD7D" w14:textId="77777777" w:rsidR="00984D69" w:rsidRPr="00281C39" w:rsidRDefault="00705B6F" w:rsidP="00984D69">
      <w:pPr>
        <w:keepNext/>
        <w:keepLines/>
        <w:spacing w:after="120"/>
        <w:ind w:left="2268" w:right="1134"/>
        <w:jc w:val="both"/>
        <w:rPr>
          <w:bCs/>
          <w:iCs/>
        </w:rPr>
      </w:p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m:t>
            </m:r>
            <w:bookmarkStart w:id="445" w:name="_Hlk85799205"/>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w:bookmarkEnd w:id="445"/>
            <m:r>
              <m:rPr>
                <m:sty m:val="p"/>
              </m:rPr>
              <w:rPr>
                <w:rFonts w:ascii="Cambria Math" w:hAnsi="Cambria Math"/>
              </w:rPr>
              <m:t xml:space="preserve">, </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TR,ref</m:t>
                </m:r>
              </m:sub>
            </m:sSub>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func>
          <m:funcPr>
            <m:ctrlPr>
              <w:rPr>
                <w:rFonts w:ascii="Cambria Math" w:hAnsi="Cambria Math"/>
                <w:bCs/>
                <w:iCs/>
              </w:rPr>
            </m:ctrlPr>
          </m:funcPr>
          <m:fName>
            <m:r>
              <m:rPr>
                <m:sty m:val="p"/>
              </m:rPr>
              <w:rPr>
                <w:rFonts w:ascii="Cambria Math" w:hAnsi="Cambria Math"/>
              </w:rPr>
              <m:t>lg</m:t>
            </m:r>
          </m:fName>
          <m:e>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crs</m:t>
                    </m:r>
                  </m:sub>
                </m:sSub>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TR,ref</m:t>
                    </m:r>
                  </m:sub>
                </m:sSub>
              </m:den>
            </m:f>
          </m:e>
        </m:func>
      </m:oMath>
      <w:r w:rsidR="00984D69" w:rsidRPr="00281C39">
        <w:rPr>
          <w:bCs/>
          <w:iCs/>
        </w:rPr>
        <w:t xml:space="preserve"> </w:t>
      </w:r>
    </w:p>
    <w:p w14:paraId="5F3E709C" w14:textId="77777777" w:rsidR="00984D69" w:rsidRPr="00281C39" w:rsidRDefault="00984D69" w:rsidP="00984D69">
      <w:pPr>
        <w:keepNext/>
        <w:keepLines/>
        <w:spacing w:after="120"/>
        <w:ind w:left="2268" w:right="1134" w:hanging="1134"/>
        <w:jc w:val="both"/>
        <w:rPr>
          <w:bCs/>
        </w:rPr>
      </w:pPr>
      <w:r w:rsidRPr="00281C39">
        <w:rPr>
          <w:bCs/>
        </w:rPr>
        <w:t>3.2.2.</w:t>
      </w:r>
      <w:r w:rsidRPr="00281C39">
        <w:rPr>
          <w:bCs/>
        </w:rPr>
        <w:tab/>
        <w:t>For each valid pass-by test run j under constant speed the following values per gear are available from the measurements according to Annex 3 paragraph 3.1.2.1.:</w:t>
      </w:r>
    </w:p>
    <w:p w14:paraId="79730675" w14:textId="77777777" w:rsidR="00984D69" w:rsidRPr="00281C39" w:rsidRDefault="00984D69" w:rsidP="00984D69">
      <w:pPr>
        <w:keepNext/>
        <w:keepLines/>
        <w:spacing w:after="120"/>
        <w:ind w:left="2835" w:right="1134" w:hanging="567"/>
        <w:jc w:val="both"/>
        <w:rPr>
          <w:bCs/>
        </w:rPr>
      </w:pPr>
      <w:r w:rsidRPr="00281C39">
        <w:rPr>
          <w:bCs/>
        </w:rPr>
        <w:t>(a)</w:t>
      </w:r>
      <w:r w:rsidRPr="00281C39">
        <w:rPr>
          <w:bCs/>
        </w:rPr>
        <w:tab/>
        <w:t>the reported sound levels L</w:t>
      </w:r>
      <w:r w:rsidRPr="00281C39">
        <w:rPr>
          <w:bCs/>
          <w:vertAlign w:val="subscript"/>
        </w:rPr>
        <w:t>crs,j</w:t>
      </w:r>
      <w:r w:rsidRPr="00281C39">
        <w:rPr>
          <w:bCs/>
        </w:rPr>
        <w:t xml:space="preserve">, </w:t>
      </w:r>
    </w:p>
    <w:p w14:paraId="4CCBA506" w14:textId="77777777" w:rsidR="00984D69" w:rsidRPr="00281C39" w:rsidRDefault="00984D69" w:rsidP="00984D69">
      <w:pPr>
        <w:keepNext/>
        <w:keepLines/>
        <w:spacing w:after="120"/>
        <w:ind w:left="2835" w:right="1134" w:hanging="567"/>
        <w:jc w:val="both"/>
        <w:rPr>
          <w:bCs/>
        </w:rPr>
      </w:pPr>
      <w:r w:rsidRPr="00281C39">
        <w:rPr>
          <w:bCs/>
        </w:rPr>
        <w:t>(b)</w:t>
      </w:r>
      <w:r w:rsidRPr="00281C39">
        <w:rPr>
          <w:bCs/>
        </w:rPr>
        <w:tab/>
        <w:t>the vehicle speed v</w:t>
      </w:r>
      <w:r w:rsidRPr="00281C39">
        <w:rPr>
          <w:bCs/>
          <w:vertAlign w:val="subscript"/>
        </w:rPr>
        <w:t>crs,PP’,j</w:t>
      </w:r>
      <w:r w:rsidRPr="00281C39">
        <w:rPr>
          <w:bCs/>
        </w:rPr>
        <w:t xml:space="preserve">, and </w:t>
      </w:r>
    </w:p>
    <w:p w14:paraId="3B86AE06" w14:textId="77777777" w:rsidR="00984D69" w:rsidRPr="00281C39" w:rsidRDefault="00984D69" w:rsidP="00984D69">
      <w:pPr>
        <w:keepNext/>
        <w:keepLines/>
        <w:spacing w:after="120"/>
        <w:ind w:left="2835" w:right="1134" w:hanging="567"/>
        <w:jc w:val="both"/>
        <w:rPr>
          <w:bCs/>
        </w:rPr>
      </w:pPr>
      <w:r w:rsidRPr="00281C39">
        <w:rPr>
          <w:bCs/>
        </w:rPr>
        <w:t>(c)</w:t>
      </w:r>
      <w:r w:rsidRPr="00281C39">
        <w:rPr>
          <w:bCs/>
        </w:rPr>
        <w:tab/>
        <w:t xml:space="preserve">the air temperature </w:t>
      </w:r>
      <w:r w:rsidRPr="00281C39">
        <w:rPr>
          <w:bCs/>
        </w:rPr>
        <w:sym w:font="Symbol" w:char="F04A"/>
      </w:r>
      <w:r w:rsidRPr="00281C39">
        <w:rPr>
          <w:bCs/>
          <w:vertAlign w:val="subscript"/>
        </w:rPr>
        <w:t>crs,j</w:t>
      </w:r>
      <w:r w:rsidRPr="00281C39">
        <w:rPr>
          <w:bCs/>
        </w:rPr>
        <w:t>.</w:t>
      </w:r>
    </w:p>
    <w:p w14:paraId="38CEE3A9" w14:textId="77777777" w:rsidR="00984D69" w:rsidRPr="00281C39" w:rsidRDefault="00984D69" w:rsidP="00984D69">
      <w:pPr>
        <w:keepNext/>
        <w:keepLines/>
        <w:spacing w:after="120"/>
        <w:ind w:left="2268" w:right="1134" w:hanging="1134"/>
        <w:jc w:val="both"/>
        <w:rPr>
          <w:bCs/>
        </w:rPr>
      </w:pPr>
      <w:r w:rsidRPr="00281C39">
        <w:rPr>
          <w:bCs/>
        </w:rPr>
        <w:t>3.2.3.</w:t>
      </w:r>
      <w:r w:rsidRPr="00281C39">
        <w:rPr>
          <w:bCs/>
        </w:rPr>
        <w:tab/>
        <w:t xml:space="preserve">For each individual test run (gear, condition and vehicle side), a tyre rolling sound reference shall be calculated for the applicable air temperature </w:t>
      </w:r>
      <w:r w:rsidRPr="00281C39">
        <w:rPr>
          <w:bCs/>
        </w:rPr>
        <w:sym w:font="Symbol" w:char="F04A"/>
      </w:r>
      <w:r w:rsidRPr="00281C39">
        <w:rPr>
          <w:bCs/>
          <w:vertAlign w:val="subscript"/>
        </w:rPr>
        <w:t>crs,j</w:t>
      </w:r>
      <w:r w:rsidRPr="00281C39">
        <w:rPr>
          <w:bCs/>
        </w:rPr>
        <w:t>.</w:t>
      </w:r>
    </w:p>
    <w:p w14:paraId="7400AF2C" w14:textId="77777777" w:rsidR="00984D69" w:rsidRPr="00281C39" w:rsidRDefault="00705B6F" w:rsidP="00984D69">
      <w:pPr>
        <w:tabs>
          <w:tab w:val="left" w:leader="dot" w:pos="8100"/>
        </w:tabs>
        <w:spacing w:after="60" w:line="280" w:lineRule="atLeast"/>
        <w:ind w:left="2268" w:right="1134"/>
        <w:rPr>
          <w:bCs/>
          <w:kern w:val="24"/>
          <w:sz w:val="24"/>
          <w:szCs w:val="24"/>
        </w:rPr>
      </w:pPr>
      <m:oMathPara>
        <m:oMathParaPr>
          <m:jc m:val="left"/>
        </m:oMathParaPr>
        <m:oMath>
          <m:sSub>
            <m:sSubPr>
              <m:ctrlPr>
                <w:rPr>
                  <w:rFonts w:ascii="Cambria Math" w:hAnsi="Cambria Math"/>
                  <w:bCs/>
                  <w:kern w:val="24"/>
                  <w:sz w:val="24"/>
                  <w:szCs w:val="24"/>
                </w:rPr>
              </m:ctrlPr>
            </m:sSubPr>
            <m:e>
              <m:r>
                <m:rPr>
                  <m:sty m:val="p"/>
                </m:rPr>
                <w:rPr>
                  <w:rFonts w:ascii="Cambria Math" w:hAnsi="Cambria Math"/>
                  <w:kern w:val="24"/>
                </w:rPr>
                <m:t>L</m:t>
              </m:r>
            </m:e>
            <m:sub>
              <m:r>
                <m:rPr>
                  <m:sty m:val="p"/>
                </m:rPr>
                <w:rPr>
                  <w:rFonts w:ascii="Cambria Math" w:hAnsi="Cambria Math"/>
                  <w:kern w:val="24"/>
                </w:rPr>
                <m:t>TR,crs,j,</m:t>
              </m:r>
              <m:r>
                <m:rPr>
                  <m:sty m:val="p"/>
                </m:rPr>
                <w:rPr>
                  <w:rFonts w:ascii="Cambria Math" w:eastAsia="Cambria Math" w:hAnsi="Cambria Math"/>
                  <w:kern w:val="24"/>
                </w:rPr>
                <m:t>ϑ</m:t>
              </m:r>
              <m:r>
                <m:rPr>
                  <m:sty m:val="p"/>
                </m:rPr>
                <w:rPr>
                  <w:rFonts w:ascii="Cambria Math" w:eastAsia="Cambria Math" w:hAnsi="Cambria Math"/>
                  <w:kern w:val="24"/>
                </w:rPr>
                <m:t>crs</m:t>
              </m:r>
            </m:sub>
          </m:sSub>
          <m:r>
            <m:rPr>
              <m:sty m:val="p"/>
            </m:rPr>
            <w:rPr>
              <w:rFonts w:ascii="Cambria Math" w:hAnsi="Cambria Math"/>
              <w:kern w:val="24"/>
            </w:rPr>
            <m:t>=</m:t>
          </m:r>
          <m:sSub>
            <m:sSubPr>
              <m:ctrlPr>
                <w:rPr>
                  <w:rFonts w:ascii="Cambria Math" w:eastAsia="Cambria Math" w:hAnsi="Cambria Math"/>
                  <w:bCs/>
                  <w:kern w:val="24"/>
                  <w:sz w:val="24"/>
                  <w:szCs w:val="24"/>
                </w:rPr>
              </m:ctrlPr>
            </m:sSubPr>
            <m:e>
              <m:r>
                <m:rPr>
                  <m:sty m:val="p"/>
                </m:rPr>
                <w:rPr>
                  <w:rFonts w:ascii="Cambria Math" w:eastAsia="Cambria Math" w:hAnsi="Cambria Math"/>
                  <w:kern w:val="24"/>
                </w:rPr>
                <m:t>L</m:t>
              </m:r>
            </m:e>
            <m:sub>
              <m:r>
                <m:rPr>
                  <m:sty m:val="p"/>
                </m:rPr>
                <w:rPr>
                  <w:rFonts w:ascii="Cambria Math" w:eastAsia="Cambria Math" w:hAnsi="Cambria Math"/>
                  <w:kern w:val="24"/>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kern w:val="24"/>
            </w:rPr>
            <m:t>+</m:t>
          </m:r>
          <m:sSub>
            <m:sSubPr>
              <m:ctrlPr>
                <w:rPr>
                  <w:rFonts w:ascii="Cambria Math" w:hAnsi="Cambria Math"/>
                  <w:bCs/>
                  <w:kern w:val="24"/>
                </w:rPr>
              </m:ctrlPr>
            </m:sSubPr>
            <m:e>
              <m:r>
                <m:rPr>
                  <m:sty m:val="p"/>
                </m:rPr>
                <w:rPr>
                  <w:rFonts w:ascii="Cambria Math" w:hAnsi="Cambria Math"/>
                  <w:kern w:val="24"/>
                </w:rPr>
                <m:t>K</m:t>
              </m:r>
            </m:e>
            <m:sub>
              <m:r>
                <w:rPr>
                  <w:rFonts w:ascii="Cambria Math" w:hAnsi="Cambria Math"/>
                  <w:kern w:val="24"/>
                </w:rPr>
                <m:t>1</m:t>
              </m:r>
            </m:sub>
          </m:sSub>
          <m:r>
            <m:rPr>
              <m:sty m:val="p"/>
            </m:rPr>
            <w:rPr>
              <w:rFonts w:ascii="Cambria Math" w:eastAsia="Cambria Math" w:hAnsi="Cambria Math"/>
              <w:kern w:val="24"/>
            </w:rPr>
            <m:t>×</m:t>
          </m:r>
          <m:func>
            <m:funcPr>
              <m:ctrlPr>
                <w:rPr>
                  <w:rFonts w:ascii="Cambria Math" w:eastAsia="Cambria Math" w:hAnsi="Cambria Math"/>
                  <w:bCs/>
                  <w:kern w:val="24"/>
                  <w:sz w:val="24"/>
                  <w:szCs w:val="24"/>
                </w:rPr>
              </m:ctrlPr>
            </m:funcPr>
            <m:fName>
              <m:r>
                <m:rPr>
                  <m:sty m:val="p"/>
                </m:rPr>
                <w:rPr>
                  <w:rFonts w:ascii="Cambria Math" w:eastAsia="Cambria Math" w:hAnsi="Cambria Math"/>
                  <w:kern w:val="24"/>
                </w:rPr>
                <m:t>lg</m:t>
              </m:r>
            </m:fName>
            <m:e>
              <m:d>
                <m:dPr>
                  <m:ctrlPr>
                    <w:rPr>
                      <w:rFonts w:ascii="Cambria Math" w:eastAsia="Cambria Math" w:hAnsi="Cambria Math"/>
                      <w:bCs/>
                      <w:kern w:val="24"/>
                      <w:sz w:val="24"/>
                      <w:szCs w:val="24"/>
                    </w:rPr>
                  </m:ctrlPr>
                </m:dPr>
                <m:e>
                  <m:f>
                    <m:fPr>
                      <m:ctrlPr>
                        <w:rPr>
                          <w:rFonts w:ascii="Cambria Math" w:eastAsia="Cambria Math" w:hAnsi="Cambria Math"/>
                          <w:bCs/>
                          <w:kern w:val="24"/>
                          <w:sz w:val="24"/>
                          <w:szCs w:val="24"/>
                        </w:rPr>
                      </m:ctrlPr>
                    </m:fPr>
                    <m:num>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sz w:val="24"/>
                              <w:szCs w:val="24"/>
                            </w:rPr>
                            <m:t>ref</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num>
                    <m:den>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rPr>
                            <m:t>crs,j</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den>
                  </m:f>
                </m:e>
              </m:d>
            </m:e>
          </m:func>
        </m:oMath>
      </m:oMathPara>
    </w:p>
    <w:p w14:paraId="594D1096" w14:textId="77777777" w:rsidR="00984D69" w:rsidRPr="00281C39" w:rsidRDefault="00984D69" w:rsidP="00984D69">
      <w:pPr>
        <w:keepLines/>
        <w:tabs>
          <w:tab w:val="left" w:pos="3402"/>
          <w:tab w:val="left" w:pos="3969"/>
          <w:tab w:val="right" w:pos="4678"/>
          <w:tab w:val="left" w:pos="4820"/>
        </w:tabs>
        <w:spacing w:before="120" w:after="120"/>
        <w:ind w:left="3402" w:right="1134" w:hanging="1134"/>
        <w:rPr>
          <w:bCs/>
        </w:rPr>
      </w:pPr>
      <w:r w:rsidRPr="00281C39">
        <w:rPr>
          <w:bCs/>
        </w:rPr>
        <w:t xml:space="preserve">where </w:t>
      </w:r>
      <w:r w:rsidRPr="00281C39">
        <w:rPr>
          <w:bCs/>
        </w:rPr>
        <w:tab/>
      </w:r>
      <m:oMath>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 xml:space="preserve">= </w:t>
      </w:r>
      <w:r w:rsidRPr="00281C39">
        <w:rPr>
          <w:bCs/>
        </w:rPr>
        <w:tab/>
        <w:t xml:space="preserve">20 °C </w:t>
      </w:r>
      <w:r w:rsidRPr="00281C39">
        <w:rPr>
          <w:bCs/>
        </w:rPr>
        <w:tab/>
        <w:t xml:space="preserve">and </w:t>
      </w:r>
      <w:r w:rsidRPr="00281C39">
        <w:rPr>
          <w:bCs/>
        </w:rPr>
        <w:br/>
        <w:t>K</w:t>
      </w:r>
      <w:r w:rsidRPr="00281C39">
        <w:rPr>
          <w:bCs/>
          <w:vertAlign w:val="subscript"/>
        </w:rPr>
        <w:t>1</w:t>
      </w:r>
      <w:r w:rsidRPr="00281C39">
        <w:rPr>
          <w:bCs/>
        </w:rPr>
        <w:t xml:space="preserve"> </w:t>
      </w:r>
      <w:r w:rsidRPr="00281C39">
        <w:rPr>
          <w:bCs/>
        </w:rPr>
        <w:tab/>
        <w:t>=</w:t>
      </w:r>
      <w:r w:rsidRPr="00281C39">
        <w:rPr>
          <w:bCs/>
        </w:rPr>
        <w:tab/>
        <w:t xml:space="preserve"> 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t>K</w:t>
      </w:r>
      <w:r w:rsidRPr="00281C39">
        <w:rPr>
          <w:bCs/>
          <w:vertAlign w:val="subscript"/>
        </w:rPr>
        <w:t>2</w:t>
      </w:r>
      <w:r w:rsidRPr="00281C39">
        <w:rPr>
          <w:bCs/>
        </w:rPr>
        <w:tab/>
        <w:t>=</w:t>
      </w:r>
      <w:r w:rsidRPr="00281C39">
        <w:rPr>
          <w:bCs/>
        </w:rPr>
        <w:tab/>
        <w:t xml:space="preserve"> 3.0 </w:t>
      </w:r>
      <w:r w:rsidRPr="00281C39">
        <w:rPr>
          <w:bCs/>
        </w:rPr>
        <w:tab/>
        <w:t>for C</w:t>
      </w:r>
      <w:r w:rsidRPr="00281C39">
        <w:rPr>
          <w:bCs/>
          <w:vertAlign w:val="subscript"/>
        </w:rPr>
        <w:t>1</w:t>
      </w:r>
      <w:r w:rsidRPr="00281C39">
        <w:rPr>
          <w:bCs/>
        </w:rPr>
        <w:t xml:space="preserve"> tyres and</w:t>
      </w:r>
      <w:r w:rsidRPr="00281C39">
        <w:rPr>
          <w:bCs/>
        </w:rPr>
        <w:br/>
        <w:t>K</w:t>
      </w:r>
      <w:r w:rsidRPr="00281C39">
        <w:rPr>
          <w:bCs/>
          <w:vertAlign w:val="subscript"/>
        </w:rPr>
        <w:t>2</w:t>
      </w:r>
      <w:r w:rsidRPr="00281C39">
        <w:rPr>
          <w:bCs/>
        </w:rPr>
        <w:t xml:space="preserve"> </w:t>
      </w:r>
      <w:r w:rsidRPr="00281C39">
        <w:rPr>
          <w:bCs/>
        </w:rPr>
        <w:tab/>
        <w:t xml:space="preserve">= </w:t>
      </w:r>
      <w:r w:rsidRPr="00281C39">
        <w:rPr>
          <w:bCs/>
        </w:rPr>
        <w:tab/>
        <w:t xml:space="preserve">15.0 </w:t>
      </w:r>
      <w:r w:rsidRPr="00281C39">
        <w:rPr>
          <w:bCs/>
        </w:rPr>
        <w:tab/>
        <w:t>for C</w:t>
      </w:r>
      <w:r w:rsidRPr="00281C39">
        <w:rPr>
          <w:bCs/>
          <w:vertAlign w:val="subscript"/>
        </w:rPr>
        <w:t>2</w:t>
      </w:r>
      <w:r w:rsidRPr="00281C39">
        <w:rPr>
          <w:bCs/>
        </w:rPr>
        <w:t xml:space="preserve"> tyres</w:t>
      </w:r>
    </w:p>
    <w:p w14:paraId="7C823004" w14:textId="77777777" w:rsidR="00984D69" w:rsidRPr="00281C39" w:rsidRDefault="00984D69" w:rsidP="00984D69">
      <w:pPr>
        <w:keepNext/>
        <w:keepLines/>
        <w:spacing w:after="120"/>
        <w:ind w:left="2268" w:right="1134" w:hanging="1134"/>
        <w:jc w:val="both"/>
        <w:rPr>
          <w:bCs/>
        </w:rPr>
      </w:pPr>
      <w:r w:rsidRPr="00281C39">
        <w:rPr>
          <w:bCs/>
        </w:rPr>
        <w:t>3.2.4.</w:t>
      </w:r>
      <w:r w:rsidRPr="00281C39">
        <w:rPr>
          <w:bCs/>
        </w:rPr>
        <w:tab/>
        <w:t>For each gear, run and vehicle side under constant speed extract the power train component L</w:t>
      </w:r>
      <w:r w:rsidRPr="00281C39">
        <w:rPr>
          <w:bCs/>
          <w:vertAlign w:val="subscript"/>
        </w:rPr>
        <w:t>PT,crs,j</w:t>
      </w:r>
      <w:r w:rsidRPr="00281C39">
        <w:rPr>
          <w:bCs/>
        </w:rPr>
        <w:t xml:space="preserve"> from the test result L</w:t>
      </w:r>
      <w:r w:rsidRPr="00281C39">
        <w:rPr>
          <w:bCs/>
          <w:vertAlign w:val="subscript"/>
        </w:rPr>
        <w:t>crs,j</w:t>
      </w:r>
      <w:r w:rsidRPr="00281C39">
        <w:rPr>
          <w:bCs/>
        </w:rPr>
        <w:t xml:space="preserve">, by calculation. </w:t>
      </w:r>
    </w:p>
    <w:p w14:paraId="29790E61" w14:textId="77777777" w:rsidR="00984D69" w:rsidRPr="00281C39" w:rsidRDefault="00705B6F" w:rsidP="00984D69">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TR,crs,j,</m:t>
                          </m:r>
                          <m:r>
                            <m:rPr>
                              <m:sty m:val="p"/>
                            </m:rPr>
                            <w:rPr>
                              <w:rFonts w:ascii="Cambria Math" w:hAnsi="Cambria Math"/>
                            </w:rPr>
                            <m:t>ϑ</m:t>
                          </m:r>
                          <m:r>
                            <m:rPr>
                              <m:sty m:val="p"/>
                            </m:rPr>
                            <w:rPr>
                              <w:rFonts w:ascii="Cambria Math" w:hAnsi="Cambria Math"/>
                              <w:position w:val="-4"/>
                            </w:rPr>
                            <m:t>crs</m:t>
                          </m:r>
                        </m:sub>
                      </m:sSub>
                    </m:sup>
                  </m:sSup>
                </m:e>
              </m:d>
            </m:e>
          </m:func>
        </m:oMath>
      </m:oMathPara>
    </w:p>
    <w:p w14:paraId="24295BB5" w14:textId="77777777" w:rsidR="00984D69" w:rsidRPr="00281C39" w:rsidRDefault="00984D69" w:rsidP="00984D69">
      <w:pPr>
        <w:keepLines/>
        <w:spacing w:after="120"/>
        <w:ind w:left="2268" w:right="1134"/>
        <w:jc w:val="both"/>
        <w:rPr>
          <w:bCs/>
        </w:rPr>
      </w:pPr>
      <w:r w:rsidRPr="00281C39">
        <w:rPr>
          <w:bCs/>
        </w:rPr>
        <w:t>In case that L</w:t>
      </w:r>
      <w:r w:rsidRPr="00281C39">
        <w:rPr>
          <w:bCs/>
          <w:vertAlign w:val="subscript"/>
        </w:rPr>
        <w:t>TR,crs,</w:t>
      </w:r>
      <w:r w:rsidRPr="00281C39">
        <w:rPr>
          <w:bCs/>
          <w:vertAlign w:val="subscript"/>
        </w:rPr>
        <w:sym w:font="Symbol" w:char="F04A"/>
      </w:r>
      <w:r w:rsidRPr="00281C39">
        <w:rPr>
          <w:bCs/>
          <w:position w:val="-4"/>
          <w:vertAlign w:val="subscript"/>
        </w:rPr>
        <w:t>crs</w:t>
      </w:r>
      <w:r w:rsidRPr="00281C39">
        <w:rPr>
          <w:bCs/>
        </w:rPr>
        <w:t xml:space="preserve"> is greater than L</w:t>
      </w:r>
      <w:r w:rsidRPr="00281C39">
        <w:rPr>
          <w:bCs/>
          <w:vertAlign w:val="subscript"/>
        </w:rPr>
        <w:t>crs,j</w:t>
      </w:r>
      <w:r w:rsidRPr="00281C39">
        <w:rPr>
          <w:bCs/>
        </w:rPr>
        <w:t xml:space="preserve"> the power train component L</w:t>
      </w:r>
      <w:r w:rsidRPr="00281C39">
        <w:rPr>
          <w:bCs/>
          <w:vertAlign w:val="subscript"/>
        </w:rPr>
        <w:t>PT,crs,j</w:t>
      </w:r>
      <w:r w:rsidRPr="00281C39">
        <w:rPr>
          <w:bCs/>
        </w:rPr>
        <w:t xml:space="preserve"> is determined by </w:t>
      </w:r>
    </w:p>
    <w:p w14:paraId="61AFF8A2" w14:textId="2E002E41" w:rsidR="00984D69" w:rsidRDefault="00705B6F" w:rsidP="00984D69">
      <w:pPr>
        <w:keepLines/>
        <w:spacing w:after="120"/>
        <w:ind w:left="2268" w:right="1134"/>
        <w:jc w:val="both"/>
        <w:rPr>
          <w:bCs/>
        </w:rPr>
      </w:p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0.01×10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ub>
                    </m:sSub>
                  </m:sup>
                </m:sSup>
              </m:e>
            </m:d>
          </m:e>
        </m:func>
      </m:oMath>
      <w:r w:rsidR="00984D69" w:rsidRPr="00281C39">
        <w:rPr>
          <w:bCs/>
        </w:rPr>
        <w:t xml:space="preserve"> </w:t>
      </w:r>
    </w:p>
    <w:p w14:paraId="276C3ADC" w14:textId="77777777" w:rsidR="00044869" w:rsidRPr="00044869" w:rsidRDefault="00044869" w:rsidP="00044869">
      <w:pPr>
        <w:keepLines/>
        <w:spacing w:after="120"/>
        <w:ind w:left="2268" w:right="1134"/>
        <w:jc w:val="both"/>
        <w:rPr>
          <w:bCs/>
          <w:lang w:val="en-US"/>
        </w:rPr>
      </w:pPr>
      <w:r w:rsidRPr="00044869">
        <w:rPr>
          <w:bCs/>
          <w:lang w:val="en-US"/>
        </w:rPr>
        <w:t>with L</w:t>
      </w:r>
      <w:r w:rsidRPr="00044869">
        <w:rPr>
          <w:bCs/>
          <w:vertAlign w:val="subscript"/>
          <w:lang w:val="en-US"/>
        </w:rPr>
        <w:t>TR,crs,j,</w:t>
      </w:r>
      <w:r w:rsidRPr="00044869">
        <w:rPr>
          <w:bCs/>
          <w:vertAlign w:val="subscript"/>
          <w:lang w:val="sv-SE"/>
        </w:rPr>
        <w:t>ϑ</w:t>
      </w:r>
      <w:r w:rsidRPr="00044869">
        <w:rPr>
          <w:bCs/>
          <w:vertAlign w:val="subscript"/>
          <w:lang w:val="en-US"/>
        </w:rPr>
        <w:t xml:space="preserve">crs </w:t>
      </w:r>
      <w:r w:rsidRPr="00044869">
        <w:rPr>
          <w:bCs/>
          <w:lang w:val="en-US"/>
        </w:rPr>
        <w:t>redefined as</w:t>
      </w:r>
    </w:p>
    <w:p w14:paraId="7E1AC3EA" w14:textId="77777777" w:rsidR="00044869" w:rsidRPr="00044869" w:rsidRDefault="00044869" w:rsidP="00044869">
      <w:pPr>
        <w:keepLines/>
        <w:spacing w:after="120"/>
        <w:ind w:left="2268" w:right="1134"/>
        <w:jc w:val="both"/>
        <w:rPr>
          <w:bCs/>
          <w:lang w:val="en-US"/>
        </w:rPr>
      </w:pPr>
      <w:r w:rsidRPr="00044869">
        <w:rPr>
          <w:bCs/>
          <w:lang w:val="en-US"/>
        </w:rPr>
        <w:t>L</w:t>
      </w:r>
      <w:r w:rsidRPr="00044869">
        <w:rPr>
          <w:bCs/>
          <w:vertAlign w:val="subscript"/>
          <w:lang w:val="en-US"/>
        </w:rPr>
        <w:t>TR,crs,j,</w:t>
      </w:r>
      <w:r w:rsidRPr="00044869">
        <w:rPr>
          <w:bCs/>
          <w:vertAlign w:val="subscript"/>
          <w:lang w:val="sv-SE"/>
        </w:rPr>
        <w:t>ϑ</w:t>
      </w:r>
      <w:r w:rsidRPr="00044869">
        <w:rPr>
          <w:bCs/>
          <w:vertAlign w:val="subscript"/>
          <w:lang w:val="en-US"/>
        </w:rPr>
        <w:t xml:space="preserve">crs </w:t>
      </w:r>
      <w:r w:rsidRPr="00044869">
        <w:rPr>
          <w:bCs/>
          <w:lang w:val="en-US"/>
        </w:rPr>
        <w:t>= 10 × lg(0.99 × 10</w:t>
      </w:r>
      <w:r w:rsidRPr="00044869">
        <w:rPr>
          <w:bCs/>
          <w:vertAlign w:val="superscript"/>
          <w:lang w:val="en-US"/>
        </w:rPr>
        <w:t>0.1×Lcrs,j</w:t>
      </w:r>
      <w:r w:rsidRPr="00044869">
        <w:rPr>
          <w:bCs/>
          <w:lang w:val="en-US"/>
        </w:rPr>
        <w:t>)</w:t>
      </w:r>
    </w:p>
    <w:p w14:paraId="63DAD879" w14:textId="77777777" w:rsidR="00044869" w:rsidRPr="00044869" w:rsidRDefault="00044869" w:rsidP="00044869">
      <w:pPr>
        <w:keepLines/>
        <w:spacing w:after="120"/>
        <w:ind w:left="2268" w:right="1134"/>
        <w:jc w:val="both"/>
        <w:rPr>
          <w:bCs/>
          <w:lang w:val="en-US"/>
        </w:rPr>
      </w:pPr>
      <w:r w:rsidRPr="00044869">
        <w:rPr>
          <w:bCs/>
          <w:lang w:val="en-US"/>
        </w:rPr>
        <w:t>The redefined L</w:t>
      </w:r>
      <w:r w:rsidRPr="00044869">
        <w:rPr>
          <w:bCs/>
          <w:vertAlign w:val="subscript"/>
          <w:lang w:val="en-US"/>
        </w:rPr>
        <w:t>TR,crs,j,</w:t>
      </w:r>
      <w:r w:rsidRPr="00044869">
        <w:rPr>
          <w:bCs/>
          <w:vertAlign w:val="subscript"/>
          <w:lang w:val="sv-SE"/>
        </w:rPr>
        <w:t>ϑ</w:t>
      </w:r>
      <w:r w:rsidRPr="00044869">
        <w:rPr>
          <w:bCs/>
          <w:vertAlign w:val="subscript"/>
          <w:lang w:val="en-US"/>
        </w:rPr>
        <w:t xml:space="preserve">crs </w:t>
      </w:r>
      <w:r w:rsidRPr="00044869">
        <w:rPr>
          <w:bCs/>
          <w:lang w:val="en-US"/>
        </w:rPr>
        <w:t>shall then be subjected to temperature correction in 3.2.3 to obtain the corresponding L</w:t>
      </w:r>
      <w:r w:rsidRPr="00044869">
        <w:rPr>
          <w:bCs/>
          <w:vertAlign w:val="subscript"/>
          <w:lang w:val="en-US"/>
        </w:rPr>
        <w:t>TR,crs,j,</w:t>
      </w:r>
      <w:r w:rsidRPr="00044869">
        <w:rPr>
          <w:bCs/>
          <w:vertAlign w:val="subscript"/>
          <w:lang w:val="sv-SE"/>
        </w:rPr>
        <w:t>ϑ</w:t>
      </w:r>
      <w:r w:rsidRPr="00044869">
        <w:rPr>
          <w:bCs/>
          <w:vertAlign w:val="subscript"/>
          <w:lang w:val="en-US"/>
        </w:rPr>
        <w:t>ref</w:t>
      </w:r>
      <w:r w:rsidRPr="00044869">
        <w:rPr>
          <w:bCs/>
          <w:lang w:val="en-US"/>
        </w:rPr>
        <w:t>.”</w:t>
      </w:r>
    </w:p>
    <w:p w14:paraId="57FB3087" w14:textId="77777777" w:rsidR="000026BE" w:rsidRPr="00357D4D" w:rsidRDefault="000026BE" w:rsidP="00984D69">
      <w:pPr>
        <w:keepLines/>
        <w:spacing w:after="120"/>
        <w:ind w:left="2268" w:right="1134"/>
        <w:jc w:val="both"/>
        <w:rPr>
          <w:bCs/>
          <w:lang w:val="en-US"/>
        </w:rPr>
      </w:pPr>
    </w:p>
    <w:p w14:paraId="36E23C70" w14:textId="77777777" w:rsidR="00984D69" w:rsidRPr="00281C39" w:rsidRDefault="00984D69" w:rsidP="00984D69">
      <w:pPr>
        <w:keepNext/>
        <w:keepLines/>
        <w:spacing w:after="120"/>
        <w:ind w:left="2268" w:right="1134" w:hanging="1134"/>
        <w:jc w:val="both"/>
        <w:rPr>
          <w:bCs/>
        </w:rPr>
      </w:pPr>
      <w:r w:rsidRPr="00281C39">
        <w:rPr>
          <w:bCs/>
        </w:rPr>
        <w:lastRenderedPageBreak/>
        <w:t>3.2.5.</w:t>
      </w:r>
      <w:r w:rsidRPr="00281C39">
        <w:rPr>
          <w:bCs/>
        </w:rPr>
        <w:tab/>
        <w:t>Calculate per gear, run and vehicle side the air temperature adjusted constant speed test result L</w:t>
      </w:r>
      <w:r w:rsidRPr="00281C39">
        <w:rPr>
          <w:bCs/>
          <w:vertAlign w:val="subscript"/>
        </w:rPr>
        <w:t>crs,j,</w:t>
      </w:r>
      <w:r w:rsidRPr="00281C39">
        <w:rPr>
          <w:bCs/>
          <w:vertAlign w:val="subscript"/>
        </w:rPr>
        <w:sym w:font="Symbol" w:char="F04A"/>
      </w:r>
      <w:r w:rsidRPr="00281C39">
        <w:rPr>
          <w:bCs/>
          <w:position w:val="-4"/>
          <w:vertAlign w:val="subscript"/>
        </w:rPr>
        <w:t>ref</w:t>
      </w:r>
      <w:r w:rsidRPr="00281C39">
        <w:rPr>
          <w:bCs/>
        </w:rPr>
        <w:t xml:space="preserve"> using the temperature normalized tyre rolling sound L</w:t>
      </w:r>
      <w:r w:rsidRPr="00281C39">
        <w:rPr>
          <w:bCs/>
          <w:vertAlign w:val="subscript"/>
        </w:rPr>
        <w:t>TR,</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calculated by</w:t>
      </w:r>
    </w:p>
    <w:p w14:paraId="20356982" w14:textId="77777777" w:rsidR="00984D69" w:rsidRPr="00281C39" w:rsidRDefault="00705B6F" w:rsidP="00984D69">
      <w:pPr>
        <w:spacing w:before="120" w:after="120"/>
        <w:ind w:left="2268" w:right="1134" w:hanging="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3C1D6B61" w14:textId="77777777" w:rsidR="00984D69" w:rsidRPr="00281C39" w:rsidRDefault="00984D69" w:rsidP="00984D69">
      <w:pPr>
        <w:spacing w:after="120"/>
        <w:ind w:left="2268" w:right="1134" w:hanging="1134"/>
        <w:jc w:val="both"/>
        <w:rPr>
          <w:bCs/>
        </w:rPr>
      </w:pPr>
      <w:r w:rsidRPr="00281C39">
        <w:rPr>
          <w:bCs/>
        </w:rPr>
        <w:t>3.3.</w:t>
      </w:r>
      <w:r w:rsidRPr="00281C39">
        <w:rPr>
          <w:bCs/>
        </w:rPr>
        <w:tab/>
        <w:t>Temperature correction for acceleration test results</w:t>
      </w:r>
    </w:p>
    <w:p w14:paraId="4FAD4932" w14:textId="77777777" w:rsidR="00984D69" w:rsidRPr="00281C39" w:rsidRDefault="00984D69" w:rsidP="00984D69">
      <w:pPr>
        <w:spacing w:after="120"/>
        <w:ind w:left="2268" w:right="1134" w:hanging="1134"/>
        <w:jc w:val="both"/>
        <w:rPr>
          <w:bCs/>
        </w:rPr>
      </w:pPr>
      <w:r w:rsidRPr="00281C39">
        <w:rPr>
          <w:bCs/>
        </w:rPr>
        <w:t>3.3.1.</w:t>
      </w:r>
      <w:r w:rsidRPr="00281C39">
        <w:rPr>
          <w:bCs/>
        </w:rPr>
        <w:tab/>
        <w:t>For each gear, run and vehicle side, adjust the tyre rolling sound to the speed condition of the acceleration test</w:t>
      </w:r>
    </w:p>
    <w:p w14:paraId="45DDDEA7" w14:textId="25E9CF08" w:rsidR="00984D69" w:rsidRPr="00281C39" w:rsidDel="00E16706" w:rsidRDefault="00705B6F" w:rsidP="00984D69">
      <w:pPr>
        <w:spacing w:after="120" w:line="360" w:lineRule="auto"/>
        <w:ind w:left="2268" w:right="1134"/>
        <w:jc w:val="both"/>
        <w:rPr>
          <w:del w:id="446" w:author="Annett Schuessling / VDA" w:date="2026-03-12T09:32:00Z" w16du:dateUtc="2026-03-12T08:32:00Z"/>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v</m:t>
                  </m:r>
                  <m:r>
                    <m:rPr>
                      <m:sty m:val="p"/>
                    </m:rPr>
                    <w:rPr>
                      <w:rFonts w:ascii="Cambria Math" w:hAnsi="Cambria Math"/>
                      <w:position w:val="-4"/>
                    </w:rPr>
                    <m:t>TR,ref</m:t>
                  </m:r>
                </m:sub>
              </m:sSub>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0.5×</m:t>
                  </m:r>
                  <m:f>
                    <m:fPr>
                      <m:type m:val="lin"/>
                      <m:ctrlPr>
                        <w:rPr>
                          <w:rFonts w:ascii="Cambria Math" w:hAnsi="Cambria Math"/>
                          <w:bCs/>
                        </w:rPr>
                      </m:ctrlPr>
                    </m:fPr>
                    <m:num>
                      <m:d>
                        <m:dPr>
                          <m:ctrlPr>
                            <w:rPr>
                              <w:rFonts w:ascii="Cambria Math" w:hAnsi="Cambria Math"/>
                              <w:bCs/>
                            </w:rPr>
                          </m:ctrlPr>
                        </m:dPr>
                        <m:e>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B</m:t>
                              </m:r>
                              <m:sSup>
                                <m:sSupPr>
                                  <m:ctrlPr>
                                    <w:rPr>
                                      <w:rFonts w:ascii="Cambria Math" w:hAnsi="Cambria Math"/>
                                      <w:bCs/>
                                    </w:rPr>
                                  </m:ctrlPr>
                                </m:sSupPr>
                                <m:e>
                                  <m:r>
                                    <m:rPr>
                                      <m:sty m:val="p"/>
                                    </m:rPr>
                                    <w:rPr>
                                      <w:rFonts w:ascii="Cambria Math" w:hAnsi="Cambria Math"/>
                                    </w:rPr>
                                    <m:t>B</m:t>
                                  </m:r>
                                </m:e>
                                <m:sup>
                                  <m:r>
                                    <m:rPr>
                                      <m:sty m:val="p"/>
                                    </m:rPr>
                                    <w:rPr>
                                      <w:rFonts w:ascii="Cambria Math" w:hAnsi="Cambria Math"/>
                                    </w:rPr>
                                    <m:t>'</m:t>
                                  </m:r>
                                </m:sup>
                              </m:sSup>
                              <m:r>
                                <m:rPr>
                                  <m:sty m:val="p"/>
                                </m:rPr>
                                <w:rPr>
                                  <w:rFonts w:ascii="Cambria Math" w:hAnsi="Cambria Math"/>
                                </w:rPr>
                                <m:t>,wot</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P</m:t>
                              </m:r>
                              <m:sSup>
                                <m:sSupPr>
                                  <m:ctrlPr>
                                    <w:rPr>
                                      <w:rFonts w:ascii="Cambria Math" w:hAnsi="Cambria Math"/>
                                      <w:bCs/>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,wot</m:t>
                              </m:r>
                            </m:sub>
                          </m:sSub>
                        </m:e>
                      </m:d>
                    </m:num>
                    <m:den>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 ref</m:t>
                          </m:r>
                        </m:sub>
                      </m:sSub>
                    </m:den>
                  </m:f>
                </m:e>
              </m:d>
            </m:e>
          </m:func>
        </m:oMath>
      </m:oMathPara>
    </w:p>
    <w:p w14:paraId="2A16F446" w14:textId="77777777" w:rsidR="00E16706" w:rsidRDefault="00E16706" w:rsidP="00E16706">
      <w:pPr>
        <w:spacing w:after="120" w:line="360" w:lineRule="auto"/>
        <w:ind w:left="2268" w:right="1134"/>
        <w:jc w:val="both"/>
        <w:rPr>
          <w:ins w:id="447" w:author="Annett Schuessling / VDA" w:date="2026-03-12T09:32:00Z" w16du:dateUtc="2026-03-12T08:32:00Z"/>
          <w:bCs/>
        </w:rPr>
      </w:pPr>
    </w:p>
    <w:p w14:paraId="6BB37E30" w14:textId="1F5C1178" w:rsidR="00984D69" w:rsidRPr="00281C39" w:rsidRDefault="00984D69" w:rsidP="00E16706">
      <w:pPr>
        <w:spacing w:after="120" w:line="360" w:lineRule="auto"/>
        <w:ind w:left="2268" w:right="1134" w:hanging="1134"/>
        <w:jc w:val="both"/>
        <w:rPr>
          <w:bCs/>
        </w:rPr>
      </w:pPr>
      <w:r w:rsidRPr="00281C39">
        <w:rPr>
          <w:bCs/>
        </w:rPr>
        <w:t>3.3.2.</w:t>
      </w:r>
      <w:r w:rsidRPr="00281C39">
        <w:rPr>
          <w:bCs/>
        </w:rPr>
        <w:tab/>
        <w:t>For each valid pass-by test run under acceleration the following values per gear are available from the measurements according to Annex 3 paragraph 3.1.2.1.:</w:t>
      </w:r>
    </w:p>
    <w:p w14:paraId="5FFCE941" w14:textId="77777777" w:rsidR="00984D69" w:rsidRPr="00281C39" w:rsidRDefault="00984D69" w:rsidP="00984D69">
      <w:pPr>
        <w:keepNext/>
        <w:keepLines/>
        <w:spacing w:after="120"/>
        <w:ind w:left="2835" w:right="1134" w:hanging="567"/>
        <w:jc w:val="both"/>
        <w:rPr>
          <w:bCs/>
        </w:rPr>
      </w:pPr>
      <w:r w:rsidRPr="00281C39">
        <w:rPr>
          <w:bCs/>
        </w:rPr>
        <w:t>(a)</w:t>
      </w:r>
      <w:r w:rsidRPr="00281C39">
        <w:rPr>
          <w:bCs/>
        </w:rPr>
        <w:tab/>
        <w:t>the reported sound levels L</w:t>
      </w:r>
      <w:r w:rsidRPr="00281C39">
        <w:rPr>
          <w:bCs/>
          <w:vertAlign w:val="subscript"/>
        </w:rPr>
        <w:t>wot,j,</w:t>
      </w:r>
      <w:r w:rsidRPr="00281C39">
        <w:rPr>
          <w:bCs/>
        </w:rPr>
        <w:t xml:space="preserve"> </w:t>
      </w:r>
    </w:p>
    <w:p w14:paraId="048D3929" w14:textId="77777777" w:rsidR="00984D69" w:rsidRPr="00281C39" w:rsidRDefault="00984D69" w:rsidP="00984D69">
      <w:pPr>
        <w:keepNext/>
        <w:keepLines/>
        <w:spacing w:after="120"/>
        <w:ind w:left="2835" w:right="1134" w:hanging="567"/>
        <w:jc w:val="both"/>
        <w:rPr>
          <w:bCs/>
        </w:rPr>
      </w:pPr>
      <w:r w:rsidRPr="00281C39">
        <w:rPr>
          <w:bCs/>
        </w:rPr>
        <w:t>(b)</w:t>
      </w:r>
      <w:r w:rsidRPr="00281C39">
        <w:rPr>
          <w:bCs/>
        </w:rPr>
        <w:tab/>
        <w:t>the vehicle speeds v</w:t>
      </w:r>
      <w:r w:rsidRPr="00281C39">
        <w:rPr>
          <w:bCs/>
          <w:vertAlign w:val="subscript"/>
        </w:rPr>
        <w:t xml:space="preserve">wot,PP’,j </w:t>
      </w:r>
      <w:r w:rsidRPr="00281C39">
        <w:rPr>
          <w:bCs/>
        </w:rPr>
        <w:t>and v</w:t>
      </w:r>
      <w:r w:rsidRPr="00281C39">
        <w:rPr>
          <w:bCs/>
          <w:vertAlign w:val="subscript"/>
        </w:rPr>
        <w:t>wot,BB’,j</w:t>
      </w:r>
      <w:r w:rsidRPr="00281C39">
        <w:rPr>
          <w:bCs/>
        </w:rPr>
        <w:t xml:space="preserve"> , and </w:t>
      </w:r>
    </w:p>
    <w:p w14:paraId="38D68581" w14:textId="77777777" w:rsidR="00984D69" w:rsidRPr="00281C39" w:rsidRDefault="00984D69" w:rsidP="00984D69">
      <w:pPr>
        <w:keepNext/>
        <w:keepLines/>
        <w:spacing w:after="120"/>
        <w:ind w:left="2835" w:right="1134" w:hanging="567"/>
        <w:jc w:val="both"/>
        <w:rPr>
          <w:bCs/>
        </w:rPr>
      </w:pPr>
      <w:r w:rsidRPr="00281C39">
        <w:rPr>
          <w:bCs/>
        </w:rPr>
        <w:t>(c)</w:t>
      </w:r>
      <w:r w:rsidRPr="00281C39">
        <w:rPr>
          <w:bCs/>
        </w:rPr>
        <w:tab/>
        <w:t xml:space="preserve">the air temperature </w:t>
      </w:r>
      <w:r w:rsidRPr="00281C39">
        <w:rPr>
          <w:bCs/>
        </w:rPr>
        <w:sym w:font="Symbol" w:char="F04A"/>
      </w:r>
      <w:r w:rsidRPr="00281C39">
        <w:rPr>
          <w:bCs/>
          <w:vertAlign w:val="subscript"/>
        </w:rPr>
        <w:t>wot,j.</w:t>
      </w:r>
    </w:p>
    <w:p w14:paraId="18CC74C4" w14:textId="77777777" w:rsidR="00984D69" w:rsidRPr="00281C39" w:rsidRDefault="00984D69" w:rsidP="00984D69">
      <w:pPr>
        <w:keepNext/>
        <w:keepLines/>
        <w:spacing w:after="120"/>
        <w:ind w:left="2268" w:right="1134" w:hanging="1134"/>
        <w:jc w:val="both"/>
        <w:rPr>
          <w:bCs/>
        </w:rPr>
      </w:pPr>
      <w:r w:rsidRPr="00281C39">
        <w:rPr>
          <w:bCs/>
        </w:rPr>
        <w:t>3.3.3.</w:t>
      </w:r>
      <w:r w:rsidRPr="00281C39">
        <w:rPr>
          <w:bCs/>
        </w:rPr>
        <w:tab/>
        <w:t xml:space="preserve">For each individual test run (gear, condition and vehicle side), a tyre rolling sound reference shall be calculated for the applicable air temperature or </w:t>
      </w:r>
      <w:r w:rsidRPr="00281C39">
        <w:rPr>
          <w:bCs/>
        </w:rPr>
        <w:sym w:font="Symbol" w:char="F04A"/>
      </w:r>
      <w:r w:rsidRPr="00281C39">
        <w:rPr>
          <w:bCs/>
          <w:vertAlign w:val="subscript"/>
        </w:rPr>
        <w:t>wot,j</w:t>
      </w:r>
      <w:r w:rsidRPr="00281C39">
        <w:rPr>
          <w:bCs/>
        </w:rPr>
        <w:t>.</w:t>
      </w:r>
    </w:p>
    <w:p w14:paraId="76A840F1" w14:textId="77777777" w:rsidR="00984D69" w:rsidRPr="00281C39" w:rsidRDefault="00705B6F" w:rsidP="00984D69">
      <w:pPr>
        <w:tabs>
          <w:tab w:val="left" w:leader="dot" w:pos="8100"/>
        </w:tabs>
        <w:spacing w:after="60" w:line="280" w:lineRule="atLeast"/>
        <w:ind w:left="2268" w:right="1134"/>
        <w:rPr>
          <w:bCs/>
          <w:kern w:val="24"/>
          <w:sz w:val="24"/>
          <w:szCs w:val="24"/>
        </w:rPr>
      </w:pPr>
      <m:oMathPara>
        <m:oMathParaPr>
          <m:jc m:val="left"/>
        </m:oMathParaPr>
        <m:oMath>
          <m:sSub>
            <m:sSubPr>
              <m:ctrlPr>
                <w:rPr>
                  <w:rFonts w:ascii="Cambria Math" w:hAnsi="Cambria Math"/>
                  <w:bCs/>
                  <w:kern w:val="24"/>
                  <w:sz w:val="24"/>
                  <w:szCs w:val="24"/>
                </w:rPr>
              </m:ctrlPr>
            </m:sSubPr>
            <m:e>
              <m:r>
                <m:rPr>
                  <m:sty m:val="p"/>
                </m:rPr>
                <w:rPr>
                  <w:rFonts w:ascii="Cambria Math" w:hAnsi="Cambria Math"/>
                  <w:kern w:val="24"/>
                </w:rPr>
                <m:t>L</m:t>
              </m:r>
            </m:e>
            <m:sub>
              <m:r>
                <m:rPr>
                  <m:sty m:val="p"/>
                </m:rPr>
                <w:rPr>
                  <w:rFonts w:ascii="Cambria Math" w:hAnsi="Cambria Math"/>
                  <w:kern w:val="24"/>
                </w:rPr>
                <m:t>TR,wot, 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wot</m:t>
                  </m:r>
                </m:sub>
              </m:sSub>
            </m:sub>
          </m:sSub>
          <m:r>
            <m:rPr>
              <m:sty m:val="p"/>
            </m:rPr>
            <w:rPr>
              <w:rFonts w:ascii="Cambria Math" w:hAnsi="Cambria Math"/>
              <w:kern w:val="24"/>
            </w:rPr>
            <m:t>=</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kern w:val="24"/>
            </w:rPr>
            <m:t>+</m:t>
          </m:r>
          <m:sSub>
            <m:sSubPr>
              <m:ctrlPr>
                <w:rPr>
                  <w:rFonts w:ascii="Cambria Math" w:hAnsi="Cambria Math"/>
                  <w:bCs/>
                  <w:kern w:val="24"/>
                </w:rPr>
              </m:ctrlPr>
            </m:sSubPr>
            <m:e>
              <m:r>
                <m:rPr>
                  <m:sty m:val="p"/>
                </m:rPr>
                <w:rPr>
                  <w:rFonts w:ascii="Cambria Math" w:hAnsi="Cambria Math"/>
                  <w:kern w:val="24"/>
                </w:rPr>
                <m:t>K</m:t>
              </m:r>
            </m:e>
            <m:sub>
              <m:r>
                <w:rPr>
                  <w:rFonts w:ascii="Cambria Math" w:hAnsi="Cambria Math"/>
                  <w:kern w:val="24"/>
                </w:rPr>
                <m:t>1</m:t>
              </m:r>
            </m:sub>
          </m:sSub>
          <m:r>
            <m:rPr>
              <m:sty m:val="p"/>
            </m:rPr>
            <w:rPr>
              <w:rFonts w:ascii="Cambria Math" w:eastAsia="Cambria Math" w:hAnsi="Cambria Math"/>
              <w:kern w:val="24"/>
            </w:rPr>
            <m:t>×</m:t>
          </m:r>
          <m:func>
            <m:funcPr>
              <m:ctrlPr>
                <w:rPr>
                  <w:rFonts w:ascii="Cambria Math" w:eastAsia="Cambria Math" w:hAnsi="Cambria Math"/>
                  <w:bCs/>
                  <w:kern w:val="24"/>
                  <w:sz w:val="24"/>
                  <w:szCs w:val="24"/>
                </w:rPr>
              </m:ctrlPr>
            </m:funcPr>
            <m:fName>
              <m:r>
                <m:rPr>
                  <m:sty m:val="p"/>
                </m:rPr>
                <w:rPr>
                  <w:rFonts w:ascii="Cambria Math" w:eastAsia="Cambria Math" w:hAnsi="Cambria Math"/>
                  <w:kern w:val="24"/>
                </w:rPr>
                <m:t>lg</m:t>
              </m:r>
            </m:fName>
            <m:e>
              <m:d>
                <m:dPr>
                  <m:ctrlPr>
                    <w:rPr>
                      <w:rFonts w:ascii="Cambria Math" w:eastAsia="Cambria Math" w:hAnsi="Cambria Math"/>
                      <w:bCs/>
                      <w:kern w:val="24"/>
                      <w:sz w:val="24"/>
                      <w:szCs w:val="24"/>
                    </w:rPr>
                  </m:ctrlPr>
                </m:dPr>
                <m:e>
                  <m:f>
                    <m:fPr>
                      <m:ctrlPr>
                        <w:rPr>
                          <w:rFonts w:ascii="Cambria Math" w:eastAsia="Cambria Math" w:hAnsi="Cambria Math"/>
                          <w:bCs/>
                          <w:kern w:val="24"/>
                          <w:sz w:val="24"/>
                          <w:szCs w:val="24"/>
                        </w:rPr>
                      </m:ctrlPr>
                    </m:fPr>
                    <m:num>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num>
                    <m:den>
                      <m:sSub>
                        <m:sSubPr>
                          <m:ctrlPr>
                            <w:rPr>
                              <w:rFonts w:ascii="Cambria Math" w:eastAsia="Cambria Math" w:hAnsi="Cambria Math"/>
                              <w:bCs/>
                              <w:kern w:val="24"/>
                              <w:sz w:val="24"/>
                              <w:szCs w:val="24"/>
                            </w:rPr>
                          </m:ctrlPr>
                        </m:sSubPr>
                        <m:e>
                          <m:r>
                            <m:rPr>
                              <m:sty m:val="p"/>
                            </m:rPr>
                            <w:rPr>
                              <w:rFonts w:ascii="Cambria Math" w:eastAsia="Cambria Math" w:hAnsi="Cambria Math"/>
                              <w:kern w:val="24"/>
                            </w:rPr>
                            <m:t>ϑ</m:t>
                          </m:r>
                        </m:e>
                        <m:sub>
                          <m:r>
                            <m:rPr>
                              <m:sty m:val="p"/>
                            </m:rPr>
                            <w:rPr>
                              <w:rFonts w:ascii="Cambria Math" w:eastAsia="Cambria Math" w:hAnsi="Cambria Math"/>
                              <w:kern w:val="24"/>
                            </w:rPr>
                            <m:t>wot,j</m:t>
                          </m:r>
                        </m:sub>
                      </m:sSub>
                      <m:r>
                        <m:rPr>
                          <m:sty m:val="p"/>
                        </m:rPr>
                        <w:rPr>
                          <w:rFonts w:ascii="Cambria Math" w:eastAsia="Cambria Math" w:hAnsi="Cambria Math"/>
                          <w:kern w:val="24"/>
                        </w:rPr>
                        <m:t>+</m:t>
                      </m:r>
                      <m:sSub>
                        <m:sSubPr>
                          <m:ctrlPr>
                            <w:rPr>
                              <w:rFonts w:ascii="Cambria Math" w:eastAsia="Cambria Math" w:hAnsi="Cambria Math"/>
                              <w:bCs/>
                              <w:kern w:val="24"/>
                            </w:rPr>
                          </m:ctrlPr>
                        </m:sSubPr>
                        <m:e>
                          <m:r>
                            <m:rPr>
                              <m:sty m:val="p"/>
                            </m:rPr>
                            <w:rPr>
                              <w:rFonts w:ascii="Cambria Math" w:eastAsia="Cambria Math" w:hAnsi="Cambria Math"/>
                              <w:kern w:val="24"/>
                            </w:rPr>
                            <m:t>K</m:t>
                          </m:r>
                        </m:e>
                        <m:sub>
                          <m:r>
                            <w:rPr>
                              <w:rFonts w:ascii="Cambria Math" w:eastAsia="Cambria Math" w:hAnsi="Cambria Math"/>
                              <w:kern w:val="24"/>
                            </w:rPr>
                            <m:t>2</m:t>
                          </m:r>
                        </m:sub>
                      </m:sSub>
                    </m:den>
                  </m:f>
                </m:e>
              </m:d>
            </m:e>
          </m:func>
        </m:oMath>
      </m:oMathPara>
    </w:p>
    <w:p w14:paraId="2FD0512B" w14:textId="77777777" w:rsidR="00984D69" w:rsidRPr="00281C39" w:rsidRDefault="00984D69" w:rsidP="00984D69">
      <w:pPr>
        <w:keepLines/>
        <w:tabs>
          <w:tab w:val="left" w:pos="3402"/>
          <w:tab w:val="left" w:pos="3969"/>
          <w:tab w:val="right" w:pos="4678"/>
          <w:tab w:val="left" w:pos="4820"/>
        </w:tabs>
        <w:spacing w:before="120" w:after="120"/>
        <w:ind w:left="2268" w:right="1134"/>
        <w:rPr>
          <w:bCs/>
        </w:rPr>
      </w:pPr>
      <w:r w:rsidRPr="00281C39">
        <w:rPr>
          <w:bCs/>
        </w:rPr>
        <w:t>where</w:t>
      </w:r>
      <w:r w:rsidRPr="00281C39">
        <w:rPr>
          <w:bCs/>
        </w:rPr>
        <w:tab/>
      </w:r>
      <m:oMath>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w:t>
      </w:r>
      <w:r w:rsidRPr="00281C39">
        <w:rPr>
          <w:bCs/>
        </w:rPr>
        <w:tab/>
        <w:t xml:space="preserve">20 °C </w:t>
      </w:r>
      <w:r w:rsidRPr="00281C39">
        <w:rPr>
          <w:bCs/>
        </w:rPr>
        <w:tab/>
        <w:t>and</w:t>
      </w:r>
      <w:r w:rsidRPr="00281C39">
        <w:rPr>
          <w:bCs/>
        </w:rPr>
        <w:br/>
      </w:r>
      <w:r w:rsidRPr="00281C39">
        <w:rPr>
          <w:bCs/>
        </w:rPr>
        <w:tab/>
        <w:t>K</w:t>
      </w:r>
      <w:r w:rsidRPr="00281C39">
        <w:rPr>
          <w:bCs/>
          <w:vertAlign w:val="subscript"/>
        </w:rPr>
        <w:t>1</w:t>
      </w:r>
      <w:r w:rsidRPr="00281C39">
        <w:rPr>
          <w:bCs/>
        </w:rPr>
        <w:t xml:space="preserve"> </w:t>
      </w:r>
      <w:r w:rsidRPr="00281C39">
        <w:rPr>
          <w:bCs/>
        </w:rPr>
        <w:tab/>
        <w:t>=</w:t>
      </w:r>
      <w:r w:rsidRPr="00281C39">
        <w:rPr>
          <w:bCs/>
        </w:rPr>
        <w:tab/>
        <w:t xml:space="preserve">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3.0 </w:t>
      </w:r>
      <w:r w:rsidRPr="00281C39">
        <w:rPr>
          <w:bCs/>
        </w:rPr>
        <w:tab/>
        <w:t>for C</w:t>
      </w:r>
      <w:r w:rsidRPr="00281C39">
        <w:rPr>
          <w:bCs/>
          <w:vertAlign w:val="subscript"/>
        </w:rPr>
        <w:t>1</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 xml:space="preserve">= </w:t>
      </w:r>
      <w:r w:rsidRPr="00281C39">
        <w:rPr>
          <w:bCs/>
        </w:rPr>
        <w:tab/>
        <w:t xml:space="preserve">15.0 </w:t>
      </w:r>
      <w:r w:rsidRPr="00281C39">
        <w:rPr>
          <w:bCs/>
        </w:rPr>
        <w:tab/>
        <w:t>for C</w:t>
      </w:r>
      <w:r w:rsidRPr="00281C39">
        <w:rPr>
          <w:bCs/>
          <w:vertAlign w:val="subscript"/>
        </w:rPr>
        <w:t>2</w:t>
      </w:r>
      <w:r w:rsidRPr="00281C39">
        <w:rPr>
          <w:bCs/>
        </w:rPr>
        <w:t xml:space="preserve"> tyres</w:t>
      </w:r>
    </w:p>
    <w:p w14:paraId="65C69C96" w14:textId="77777777" w:rsidR="00984D69" w:rsidRPr="00281C39" w:rsidRDefault="00984D69" w:rsidP="00984D69">
      <w:pPr>
        <w:keepLines/>
        <w:spacing w:after="120"/>
        <w:ind w:left="2268" w:right="1134" w:hanging="1134"/>
        <w:jc w:val="both"/>
        <w:rPr>
          <w:bCs/>
        </w:rPr>
      </w:pPr>
      <w:r w:rsidRPr="00281C39">
        <w:rPr>
          <w:bCs/>
        </w:rPr>
        <w:t>3.3.4.</w:t>
      </w:r>
      <w:r w:rsidRPr="00281C39">
        <w:rPr>
          <w:bCs/>
        </w:rPr>
        <w:tab/>
        <w:t>For each gear, run and vehicle side extract the power train component L</w:t>
      </w:r>
      <w:r w:rsidRPr="00281C39">
        <w:rPr>
          <w:bCs/>
          <w:vertAlign w:val="subscript"/>
        </w:rPr>
        <w:t>PT,wot,j</w:t>
      </w:r>
      <w:r w:rsidRPr="00281C39">
        <w:rPr>
          <w:bCs/>
        </w:rPr>
        <w:t xml:space="preserve"> from the reported acceleration test L</w:t>
      </w:r>
      <w:r w:rsidRPr="00281C39">
        <w:rPr>
          <w:bCs/>
          <w:vertAlign w:val="subscript"/>
        </w:rPr>
        <w:t>wot,j</w:t>
      </w:r>
      <w:r w:rsidRPr="00281C39">
        <w:rPr>
          <w:bCs/>
        </w:rPr>
        <w:t>, by calculation.</w:t>
      </w:r>
    </w:p>
    <w:p w14:paraId="0F7208A7" w14:textId="77777777" w:rsidR="00984D69" w:rsidRPr="00281C39" w:rsidRDefault="00705B6F" w:rsidP="00984D69">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r>
                            <m:rPr>
                              <m:sty m:val="p"/>
                            </m:rPr>
                            <w:rPr>
                              <w:rFonts w:ascii="Cambria Math" w:hAnsi="Cambria Math"/>
                            </w:rPr>
                            <m:t>ϑ</m:t>
                          </m:r>
                          <m:r>
                            <m:rPr>
                              <m:sty m:val="p"/>
                            </m:rPr>
                            <w:rPr>
                              <w:rFonts w:ascii="Cambria Math" w:hAnsi="Cambria Math"/>
                              <w:position w:val="-4"/>
                            </w:rPr>
                            <m:t>wot</m:t>
                          </m:r>
                        </m:sub>
                      </m:sSub>
                    </m:sup>
                  </m:sSup>
                </m:e>
              </m:d>
            </m:e>
          </m:func>
        </m:oMath>
      </m:oMathPara>
    </w:p>
    <w:p w14:paraId="147C8A17" w14:textId="4FB82DF0" w:rsidR="00BA554C" w:rsidRPr="00281C39" w:rsidRDefault="00984D69" w:rsidP="00984D69">
      <w:pPr>
        <w:keepLines/>
        <w:spacing w:after="120"/>
        <w:ind w:left="2268" w:right="1134"/>
        <w:jc w:val="both"/>
        <w:rPr>
          <w:bCs/>
        </w:rPr>
      </w:pPr>
      <w:r w:rsidRPr="00281C39">
        <w:rPr>
          <w:bCs/>
        </w:rPr>
        <w:t xml:space="preserve">In case that </w:t>
      </w:r>
    </w:p>
    <w:p w14:paraId="7F2508D1" w14:textId="6384E209" w:rsidR="00CE360C" w:rsidRDefault="00CE360C" w:rsidP="00984D69">
      <w:pPr>
        <w:keepLines/>
        <w:spacing w:after="120"/>
        <w:ind w:left="2268" w:right="1134"/>
        <w:jc w:val="both"/>
        <w:rPr>
          <w:bCs/>
        </w:rPr>
      </w:pPr>
      <w:r w:rsidRPr="00CE360C">
        <w:rPr>
          <w:bCs/>
        </w:rPr>
        <w:t>10</w:t>
      </w:r>
      <w:r w:rsidRPr="008E21B3">
        <w:rPr>
          <w:bCs/>
          <w:vertAlign w:val="superscript"/>
        </w:rPr>
        <w:t xml:space="preserve">0.1×LTR,wot,j,ϑwot </w:t>
      </w:r>
      <w:r w:rsidRPr="00CE360C">
        <w:rPr>
          <w:bCs/>
        </w:rPr>
        <w:t>≥ 0.99 × 10</w:t>
      </w:r>
      <w:r w:rsidRPr="008E21B3">
        <w:rPr>
          <w:bCs/>
          <w:vertAlign w:val="superscript"/>
        </w:rPr>
        <w:t>0.1×Lwot,j</w:t>
      </w:r>
    </w:p>
    <w:p w14:paraId="24C2A033" w14:textId="5EFD3C34" w:rsidR="00984D69" w:rsidRPr="00281C39" w:rsidRDefault="00984D69" w:rsidP="00984D69">
      <w:pPr>
        <w:keepLines/>
        <w:spacing w:after="120"/>
        <w:ind w:left="2268" w:right="1134"/>
        <w:jc w:val="both"/>
        <w:rPr>
          <w:bCs/>
        </w:rPr>
      </w:pPr>
      <w:r w:rsidRPr="00281C39">
        <w:rPr>
          <w:bCs/>
        </w:rPr>
        <w:t>the power train component L</w:t>
      </w:r>
      <w:r w:rsidRPr="00281C39">
        <w:rPr>
          <w:bCs/>
          <w:vertAlign w:val="subscript"/>
        </w:rPr>
        <w:t>PT,wot,j</w:t>
      </w:r>
      <w:r w:rsidRPr="00281C39">
        <w:rPr>
          <w:bCs/>
        </w:rPr>
        <w:t xml:space="preserve"> is determined by </w:t>
      </w:r>
    </w:p>
    <w:p w14:paraId="59887A79" w14:textId="77777777" w:rsidR="00984D69" w:rsidRPr="00281C39" w:rsidRDefault="00705B6F" w:rsidP="00984D69">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0.01×</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ub>
                      </m:sSub>
                    </m:sup>
                  </m:sSup>
                </m:e>
              </m:d>
            </m:e>
          </m:func>
        </m:oMath>
      </m:oMathPara>
    </w:p>
    <w:p w14:paraId="03A887D0" w14:textId="64F009D6" w:rsidR="00945312" w:rsidRDefault="00945312" w:rsidP="004E64C7">
      <w:pPr>
        <w:keepNext/>
        <w:keepLines/>
        <w:spacing w:after="120"/>
        <w:ind w:left="2835" w:right="1134" w:hanging="567"/>
        <w:jc w:val="both"/>
      </w:pPr>
      <w:r w:rsidRPr="00945312">
        <w:t>with L</w:t>
      </w:r>
      <w:r w:rsidRPr="00945312">
        <w:rPr>
          <w:vertAlign w:val="subscript"/>
        </w:rPr>
        <w:t xml:space="preserve">TR,wot,j,ϑwot </w:t>
      </w:r>
      <w:r w:rsidRPr="00945312">
        <w:t>redefined as</w:t>
      </w:r>
    </w:p>
    <w:p w14:paraId="1B6E57DC" w14:textId="3B71C986" w:rsidR="007F31A2" w:rsidRDefault="00F942CF" w:rsidP="004E64C7">
      <w:pPr>
        <w:keepNext/>
        <w:keepLines/>
        <w:spacing w:after="120"/>
        <w:ind w:left="2835" w:right="1134" w:hanging="567"/>
        <w:jc w:val="both"/>
      </w:pPr>
      <w:r w:rsidRPr="00F942CF">
        <w:t>L</w:t>
      </w:r>
      <w:r w:rsidRPr="00F942CF">
        <w:rPr>
          <w:vertAlign w:val="subscript"/>
        </w:rPr>
        <w:t xml:space="preserve">TR,wot,j,ϑwot </w:t>
      </w:r>
      <w:r w:rsidRPr="00F942CF">
        <w:t>= 10 × lg(0.99 × 10</w:t>
      </w:r>
      <w:r w:rsidRPr="00F942CF">
        <w:rPr>
          <w:vertAlign w:val="superscript"/>
        </w:rPr>
        <w:t>0.1×Lwot,j</w:t>
      </w:r>
      <w:r w:rsidRPr="00F942CF">
        <w:t>)</w:t>
      </w:r>
    </w:p>
    <w:p w14:paraId="7522791C" w14:textId="61A912A4" w:rsidR="00B32846" w:rsidRDefault="004B149A" w:rsidP="00CB564E">
      <w:pPr>
        <w:keepNext/>
        <w:keepLines/>
        <w:spacing w:after="120"/>
        <w:ind w:left="2268" w:right="1134"/>
        <w:jc w:val="both"/>
      </w:pPr>
      <w:r w:rsidRPr="004B149A">
        <w:t>The redefined L</w:t>
      </w:r>
      <w:r w:rsidRPr="004B149A">
        <w:rPr>
          <w:vertAlign w:val="subscript"/>
        </w:rPr>
        <w:t xml:space="preserve">TR,wot,j,ϑwot </w:t>
      </w:r>
      <w:r w:rsidRPr="004B149A">
        <w:t xml:space="preserve">shall then be subjected to temperature correction </w:t>
      </w:r>
      <w:r w:rsidR="00CB564E">
        <w:t>in</w:t>
      </w:r>
      <w:commentRangeStart w:id="448"/>
      <w:r w:rsidR="00CB564E">
        <w:t xml:space="preserve"> </w:t>
      </w:r>
      <w:commentRangeEnd w:id="448"/>
      <w:r w:rsidR="00167568" w:rsidRPr="004B149A">
        <w:rPr>
          <w:rStyle w:val="CommentReference"/>
          <w:sz w:val="20"/>
          <w:szCs w:val="20"/>
        </w:rPr>
        <w:commentReference w:id="448"/>
      </w:r>
      <w:r w:rsidRPr="004B149A">
        <w:t>3.</w:t>
      </w:r>
      <w:ins w:id="449" w:author="Doug Moore" w:date="2026-02-20T07:03:00Z" w16du:dateUtc="2026-02-20T12:03:00Z">
        <w:r w:rsidR="001E3F27">
          <w:t>3</w:t>
        </w:r>
      </w:ins>
      <w:del w:id="450" w:author="Doug Moore" w:date="2026-02-20T07:03:00Z" w16du:dateUtc="2026-02-20T12:03:00Z">
        <w:r w:rsidRPr="004B149A" w:rsidDel="001E3F27">
          <w:delText>2</w:delText>
        </w:r>
      </w:del>
      <w:r w:rsidRPr="004B149A">
        <w:t>.3 to obtain the corresponding L</w:t>
      </w:r>
      <w:r w:rsidRPr="004B149A">
        <w:rPr>
          <w:vertAlign w:val="subscript"/>
        </w:rPr>
        <w:t>TR,wot,j,ϑref</w:t>
      </w:r>
    </w:p>
    <w:p w14:paraId="7EF72814" w14:textId="613CDE34" w:rsidR="0045716D" w:rsidRPr="0045716D" w:rsidRDefault="0045716D" w:rsidP="004E64C7">
      <w:pPr>
        <w:keepLines/>
        <w:spacing w:after="120"/>
        <w:ind w:left="2268" w:right="1134"/>
        <w:jc w:val="both"/>
        <w:rPr>
          <w:bCs/>
          <w:lang w:val="en-US"/>
        </w:rPr>
      </w:pPr>
    </w:p>
    <w:p w14:paraId="63CF6BC4" w14:textId="77777777" w:rsidR="00984D69" w:rsidRPr="00281C39" w:rsidRDefault="00984D69" w:rsidP="00984D69">
      <w:pPr>
        <w:keepLines/>
        <w:spacing w:after="120"/>
        <w:ind w:left="2268" w:right="1134" w:hanging="1134"/>
        <w:jc w:val="both"/>
        <w:rPr>
          <w:bCs/>
        </w:rPr>
      </w:pPr>
      <w:r w:rsidRPr="00281C39">
        <w:rPr>
          <w:bCs/>
        </w:rPr>
        <w:t>3.3.5.</w:t>
      </w:r>
      <w:r w:rsidRPr="00281C39">
        <w:rPr>
          <w:bCs/>
        </w:rPr>
        <w:tab/>
        <w:t>Calculate per gear the acceleration test result L</w:t>
      </w:r>
      <w:r w:rsidRPr="00281C39">
        <w:rPr>
          <w:bCs/>
          <w:vertAlign w:val="subscript"/>
        </w:rPr>
        <w:t>wot,j,</w:t>
      </w:r>
      <w:r w:rsidRPr="00281C39">
        <w:rPr>
          <w:bCs/>
          <w:vertAlign w:val="subscript"/>
        </w:rPr>
        <w:sym w:font="Symbol" w:char="F04A"/>
      </w:r>
      <w:r w:rsidRPr="00281C39">
        <w:rPr>
          <w:bCs/>
          <w:position w:val="-4"/>
          <w:vertAlign w:val="subscript"/>
          <w14:props3d w14:extrusionH="0" w14:contourW="0" w14:prstMaterial="matte"/>
        </w:rPr>
        <w:t>ref</w:t>
      </w:r>
    </w:p>
    <w:p w14:paraId="2766290D" w14:textId="77777777" w:rsidR="00984D69" w:rsidRPr="00281C39" w:rsidRDefault="00705B6F" w:rsidP="00984D69">
      <w:pPr>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1541B250" w14:textId="77777777" w:rsidR="00984D69" w:rsidRPr="00281C39" w:rsidRDefault="00984D69" w:rsidP="00984D69">
      <w:pPr>
        <w:keepNext/>
        <w:keepLines/>
        <w:suppressAutoHyphens w:val="0"/>
        <w:spacing w:after="120" w:line="240" w:lineRule="auto"/>
        <w:ind w:left="2268" w:right="1134" w:hanging="1134"/>
        <w:jc w:val="both"/>
        <w:rPr>
          <w:bCs/>
        </w:rPr>
      </w:pPr>
      <w:r w:rsidRPr="00281C39">
        <w:rPr>
          <w:bCs/>
        </w:rPr>
        <w:lastRenderedPageBreak/>
        <w:t>3.4.</w:t>
      </w:r>
      <w:r w:rsidRPr="00281C39">
        <w:rPr>
          <w:bCs/>
        </w:rPr>
        <w:tab/>
        <w:t>Proceed to calculate L</w:t>
      </w:r>
      <w:r w:rsidRPr="00281C39">
        <w:rPr>
          <w:bCs/>
          <w:vertAlign w:val="subscript"/>
        </w:rPr>
        <w:t>urban</w:t>
      </w:r>
      <w:r w:rsidRPr="00281C39">
        <w:rPr>
          <w:bCs/>
        </w:rPr>
        <w:t xml:space="preserve"> using the temperature normalized sound pressure levels L</w:t>
      </w:r>
      <w:r w:rsidRPr="00281C39">
        <w:rPr>
          <w:bCs/>
          <w:vertAlign w:val="subscript"/>
        </w:rPr>
        <w:t>crs,j,</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and L</w:t>
      </w:r>
      <w:r w:rsidRPr="00281C39">
        <w:rPr>
          <w:bCs/>
          <w:vertAlign w:val="subscript"/>
        </w:rPr>
        <w:t>wot,j,</w:t>
      </w:r>
      <w:r w:rsidRPr="00281C39">
        <w:rPr>
          <w:bCs/>
          <w:vertAlign w:val="subscript"/>
        </w:rPr>
        <w:sym w:font="Symbol" w:char="F04A"/>
      </w:r>
      <w:r w:rsidRPr="00281C39">
        <w:rPr>
          <w:bCs/>
          <w:position w:val="-4"/>
          <w:vertAlign w:val="subscript"/>
        </w:rPr>
        <w:t>ref</w:t>
      </w:r>
      <w:r w:rsidRPr="00281C39">
        <w:rPr>
          <w:bCs/>
        </w:rPr>
        <w:t xml:space="preserve"> according to the procedure of Annex 3 paragraph 3.1.3.4.1.2.</w:t>
      </w:r>
    </w:p>
    <w:p w14:paraId="146271B2" w14:textId="77777777" w:rsidR="00984D69" w:rsidRPr="00281C39" w:rsidRDefault="00984D69" w:rsidP="00984D69">
      <w:pPr>
        <w:spacing w:after="120"/>
        <w:ind w:left="2268" w:right="1134" w:hanging="1134"/>
        <w:jc w:val="both"/>
        <w:rPr>
          <w:bCs/>
        </w:rPr>
      </w:pPr>
      <w:r w:rsidRPr="00281C39">
        <w:rPr>
          <w:bCs/>
        </w:rPr>
        <w:t>4.</w:t>
      </w:r>
      <w:r w:rsidRPr="00281C39">
        <w:rPr>
          <w:bCs/>
        </w:rPr>
        <w:tab/>
        <w:t>Case 2</w:t>
      </w:r>
    </w:p>
    <w:p w14:paraId="1FB069D8" w14:textId="77777777" w:rsidR="00984D69" w:rsidRPr="00281C39" w:rsidRDefault="00984D69" w:rsidP="00984D69">
      <w:pPr>
        <w:spacing w:after="120"/>
        <w:ind w:left="2268" w:right="1134"/>
        <w:jc w:val="both"/>
        <w:rPr>
          <w:bCs/>
        </w:rPr>
      </w:pPr>
      <w:r w:rsidRPr="00281C39">
        <w:rPr>
          <w:bCs/>
        </w:rPr>
        <w:t>The temperature correction based on tyre rolling sound measurements that have been performed independent from the pass-by tests subject to the temperature correction.</w:t>
      </w:r>
    </w:p>
    <w:p w14:paraId="4DD95571" w14:textId="77777777" w:rsidR="00984D69" w:rsidRPr="00281C39" w:rsidRDefault="00984D69" w:rsidP="00984D69">
      <w:pPr>
        <w:spacing w:after="120"/>
        <w:ind w:left="2268" w:right="1134"/>
        <w:jc w:val="both"/>
        <w:rPr>
          <w:bCs/>
        </w:rPr>
      </w:pPr>
      <w:r w:rsidRPr="00281C39">
        <w:rPr>
          <w:bCs/>
        </w:rPr>
        <w:t>Case 2 is applicable, when pass-by tests carried out according to Annex 3 shall be compared with already existing results – e.g., from type approval, that have been performed under a different temperature condition and on a different test track.</w:t>
      </w:r>
    </w:p>
    <w:p w14:paraId="25AF9EF4" w14:textId="77777777" w:rsidR="00984D69" w:rsidRPr="00281C39" w:rsidRDefault="00984D69" w:rsidP="00984D69">
      <w:pPr>
        <w:spacing w:after="120"/>
        <w:ind w:left="2268" w:right="1134" w:hanging="1134"/>
        <w:jc w:val="both"/>
        <w:rPr>
          <w:bCs/>
        </w:rPr>
      </w:pPr>
      <w:r w:rsidRPr="00281C39">
        <w:rPr>
          <w:bCs/>
        </w:rPr>
        <w:t>4.1.</w:t>
      </w:r>
      <w:r w:rsidRPr="00281C39">
        <w:rPr>
          <w:bCs/>
        </w:rPr>
        <w:tab/>
        <w:t>The necessary information on tyre rolling sound representative for the tyre used on the vehicle is available from former type approval tests or have been carried out separately according to Appendix 3 to Annex 3 of this UN Regulation. The essential information is provided by the test report of that Appendix and is:</w:t>
      </w:r>
    </w:p>
    <w:p w14:paraId="5D71B461" w14:textId="77777777" w:rsidR="00984D69" w:rsidRPr="00281C39" w:rsidRDefault="00984D69" w:rsidP="00984D69">
      <w:pPr>
        <w:spacing w:after="120"/>
        <w:ind w:left="2835" w:right="1134" w:hanging="567"/>
        <w:jc w:val="both"/>
        <w:rPr>
          <w:bCs/>
        </w:rPr>
      </w:pPr>
      <w:r w:rsidRPr="00281C39">
        <w:rPr>
          <w:bCs/>
        </w:rPr>
        <w:t>(a)</w:t>
      </w:r>
      <w:r w:rsidRPr="00281C39">
        <w:rPr>
          <w:bCs/>
        </w:rPr>
        <w:tab/>
        <w:t>the tyre rolling sound L</w:t>
      </w:r>
      <w:r w:rsidRPr="00281C39">
        <w:rPr>
          <w:bCs/>
          <w:vertAlign w:val="subscript"/>
        </w:rPr>
        <w:t>TR,DB,</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at the reference temperature </w:t>
      </w:r>
      <w:r w:rsidRPr="00281C39">
        <w:rPr>
          <w:bCs/>
        </w:rPr>
        <w:sym w:font="Symbol" w:char="F04A"/>
      </w:r>
      <w:r w:rsidRPr="00281C39">
        <w:rPr>
          <w:bCs/>
          <w:vertAlign w:val="subscript"/>
        </w:rPr>
        <w:t>ref</w:t>
      </w:r>
      <w:r w:rsidRPr="00281C39">
        <w:rPr>
          <w:bCs/>
        </w:rPr>
        <w:t xml:space="preserve">, </w:t>
      </w:r>
    </w:p>
    <w:p w14:paraId="6E21E0DA" w14:textId="77777777" w:rsidR="00984D69" w:rsidRPr="00281C39" w:rsidRDefault="00984D69" w:rsidP="00984D69">
      <w:pPr>
        <w:spacing w:after="120"/>
        <w:ind w:left="2835" w:right="1134" w:hanging="567"/>
        <w:jc w:val="both"/>
        <w:rPr>
          <w:bCs/>
        </w:rPr>
      </w:pPr>
      <w:r w:rsidRPr="00281C39">
        <w:rPr>
          <w:bCs/>
        </w:rPr>
        <w:t>(b)</w:t>
      </w:r>
      <w:r w:rsidRPr="00281C39">
        <w:rPr>
          <w:bCs/>
        </w:rPr>
        <w:tab/>
        <w:t>the reference vehicle speed v</w:t>
      </w:r>
      <w:r w:rsidRPr="00281C39">
        <w:rPr>
          <w:bCs/>
          <w:vertAlign w:val="subscript"/>
        </w:rPr>
        <w:t>TR,DB,ref</w:t>
      </w:r>
      <w:r w:rsidRPr="00281C39">
        <w:rPr>
          <w:bCs/>
        </w:rPr>
        <w:t xml:space="preserve">, and </w:t>
      </w:r>
    </w:p>
    <w:p w14:paraId="24BBEF74" w14:textId="77777777" w:rsidR="00984D69" w:rsidRPr="00281C39" w:rsidRDefault="00984D69" w:rsidP="00984D69">
      <w:pPr>
        <w:spacing w:after="120"/>
        <w:ind w:left="2835" w:right="1134" w:hanging="567"/>
        <w:jc w:val="both"/>
        <w:rPr>
          <w:bCs/>
        </w:rPr>
      </w:pPr>
      <w:r w:rsidRPr="00281C39">
        <w:rPr>
          <w:bCs/>
        </w:rPr>
        <w:t>(c)</w:t>
      </w:r>
      <w:r w:rsidRPr="00281C39">
        <w:rPr>
          <w:bCs/>
        </w:rPr>
        <w:tab/>
        <w:t>the tyre rolling sound slope slp</w:t>
      </w:r>
      <w:r w:rsidRPr="00281C39">
        <w:rPr>
          <w:bCs/>
          <w:vertAlign w:val="subscript"/>
        </w:rPr>
        <w:t>DB,ref</w:t>
      </w:r>
      <w:r w:rsidRPr="00281C39">
        <w:rPr>
          <w:bCs/>
        </w:rPr>
        <w:t>.</w:t>
      </w:r>
    </w:p>
    <w:p w14:paraId="58DDEA1D" w14:textId="77777777" w:rsidR="00984D69" w:rsidRPr="00281C39" w:rsidRDefault="00984D69" w:rsidP="00984D69">
      <w:pPr>
        <w:spacing w:after="120"/>
        <w:ind w:left="2268" w:right="1134" w:hanging="1134"/>
        <w:jc w:val="both"/>
        <w:rPr>
          <w:bCs/>
        </w:rPr>
      </w:pPr>
      <w:r w:rsidRPr="00281C39">
        <w:rPr>
          <w:bCs/>
        </w:rPr>
        <w:t>4.2.</w:t>
      </w:r>
      <w:r w:rsidRPr="00281C39">
        <w:rPr>
          <w:bCs/>
        </w:rPr>
        <w:tab/>
        <w:t>Determine the tyre rolling sound for the vehicle according to Case 1 above and extract the power train relevant components L</w:t>
      </w:r>
      <w:r w:rsidRPr="00281C39">
        <w:rPr>
          <w:bCs/>
          <w:vertAlign w:val="subscript"/>
        </w:rPr>
        <w:t>PT,crs,j</w:t>
      </w:r>
      <w:r w:rsidRPr="00281C39">
        <w:rPr>
          <w:bCs/>
        </w:rPr>
        <w:t xml:space="preserve"> and L</w:t>
      </w:r>
      <w:r w:rsidRPr="00281C39">
        <w:rPr>
          <w:bCs/>
          <w:vertAlign w:val="subscript"/>
        </w:rPr>
        <w:t>PT,wot,j</w:t>
      </w:r>
      <w:r w:rsidRPr="00281C39">
        <w:rPr>
          <w:bCs/>
        </w:rPr>
        <w:t xml:space="preserve"> for each gear and run accordingly.</w:t>
      </w:r>
    </w:p>
    <w:p w14:paraId="546B447C" w14:textId="77777777" w:rsidR="00984D69" w:rsidRPr="00281C39" w:rsidRDefault="00984D69" w:rsidP="00984D69">
      <w:pPr>
        <w:keepNext/>
        <w:keepLines/>
        <w:spacing w:after="120"/>
        <w:ind w:left="2268" w:right="1134" w:hanging="1134"/>
        <w:jc w:val="both"/>
        <w:rPr>
          <w:bCs/>
        </w:rPr>
      </w:pPr>
      <w:r w:rsidRPr="00281C39">
        <w:rPr>
          <w:bCs/>
        </w:rPr>
        <w:t>4.3.</w:t>
      </w:r>
      <w:r w:rsidRPr="00281C39">
        <w:rPr>
          <w:bCs/>
        </w:rPr>
        <w:tab/>
        <w:t xml:space="preserve">Temperature correction for constant speed test results </w:t>
      </w:r>
    </w:p>
    <w:p w14:paraId="322F1CBE" w14:textId="77777777" w:rsidR="00984D69" w:rsidRPr="00281C39" w:rsidRDefault="00984D69" w:rsidP="00984D69">
      <w:pPr>
        <w:keepLines/>
        <w:spacing w:after="120"/>
        <w:ind w:left="2268" w:right="1134" w:hanging="1134"/>
        <w:jc w:val="both"/>
        <w:rPr>
          <w:bCs/>
        </w:rPr>
      </w:pPr>
      <w:r w:rsidRPr="00281C39">
        <w:rPr>
          <w:bCs/>
        </w:rPr>
        <w:t>4.3.1.</w:t>
      </w:r>
      <w:r w:rsidRPr="00281C39">
        <w:rPr>
          <w:bCs/>
        </w:rPr>
        <w:tab/>
        <w:t>The reference speed shall be identical to the reference test speed of the constant speed test v</w:t>
      </w:r>
      <w:r w:rsidRPr="00281C39">
        <w:rPr>
          <w:bCs/>
          <w:vertAlign w:val="subscript"/>
        </w:rPr>
        <w:t>test</w:t>
      </w:r>
      <w:r w:rsidRPr="00281C39">
        <w:rPr>
          <w:bCs/>
        </w:rPr>
        <w:t xml:space="preserve"> determined in Annex 3. In most cases this will be 50 km/h. If the tyre reference speed v</w:t>
      </w:r>
      <w:r w:rsidRPr="00281C39">
        <w:rPr>
          <w:bCs/>
          <w:vertAlign w:val="subscript"/>
        </w:rPr>
        <w:t>TR,DB,ref</w:t>
      </w:r>
      <w:r w:rsidRPr="00281C39">
        <w:rPr>
          <w:bCs/>
        </w:rPr>
        <w:t xml:space="preserve"> differs from v</w:t>
      </w:r>
      <w:r w:rsidRPr="00281C39">
        <w:rPr>
          <w:bCs/>
          <w:vertAlign w:val="subscript"/>
        </w:rPr>
        <w:t>crs</w:t>
      </w:r>
      <w:r w:rsidRPr="00281C39">
        <w:rPr>
          <w:bCs/>
        </w:rPr>
        <w:t>, adjust the tyre rolling sound per vehicle side to the test speed v</w:t>
      </w:r>
      <w:r w:rsidRPr="00281C39">
        <w:rPr>
          <w:bCs/>
          <w:vertAlign w:val="subscript"/>
        </w:rPr>
        <w:t>crs</w:t>
      </w:r>
      <w:r w:rsidRPr="00281C39">
        <w:rPr>
          <w:bCs/>
        </w:rPr>
        <w:t xml:space="preserve"> by:</w:t>
      </w:r>
    </w:p>
    <w:p w14:paraId="546E7ABE" w14:textId="4AB95AC7" w:rsidR="00984D69" w:rsidRPr="00281C39" w:rsidDel="00E16706" w:rsidRDefault="00705B6F" w:rsidP="00984D69">
      <w:pPr>
        <w:keepLines/>
        <w:spacing w:after="120"/>
        <w:ind w:left="2268" w:right="1134"/>
        <w:jc w:val="both"/>
        <w:rPr>
          <w:del w:id="451" w:author="Annett Schuessling / VDA" w:date="2026-03-12T09:33:00Z" w16du:dateUtc="2026-03-12T08:33:00Z"/>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 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xml:space="preserve"> </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slp</m:t>
              </m:r>
            </m:e>
            <m:sub>
              <m:r>
                <m:rPr>
                  <m:sty m:val="p"/>
                </m:rPr>
                <w:rPr>
                  <w:rFonts w:ascii="Cambria Math" w:hAnsi="Cambria Math"/>
                </w:rPr>
                <m:t>DB,ref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f>
                    <m:fPr>
                      <m:type m:val="lin"/>
                      <m:ctrlPr>
                        <w:rPr>
                          <w:rFonts w:ascii="Cambria Math" w:hAnsi="Cambria Math"/>
                          <w:bCs/>
                        </w:rPr>
                      </m:ctrlPr>
                    </m:fPr>
                    <m:num>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crs,j</m:t>
                          </m:r>
                        </m:sub>
                      </m:sSub>
                    </m:num>
                    <m:den>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TR,DB,ref</m:t>
                          </m:r>
                        </m:sub>
                      </m:sSub>
                    </m:den>
                  </m:f>
                </m:e>
              </m:d>
            </m:e>
          </m:func>
        </m:oMath>
      </m:oMathPara>
    </w:p>
    <w:p w14:paraId="55803B2A" w14:textId="77777777" w:rsidR="00E16706" w:rsidRDefault="00E16706" w:rsidP="00E16706">
      <w:pPr>
        <w:keepLines/>
        <w:spacing w:after="120"/>
        <w:ind w:left="2268" w:right="1134"/>
        <w:jc w:val="both"/>
        <w:rPr>
          <w:ins w:id="452" w:author="Annett Schuessling / VDA" w:date="2026-03-12T09:33:00Z" w16du:dateUtc="2026-03-12T08:33:00Z"/>
          <w:bCs/>
        </w:rPr>
      </w:pPr>
    </w:p>
    <w:p w14:paraId="2D679D12" w14:textId="754ECB25" w:rsidR="00984D69" w:rsidRPr="00281C39" w:rsidDel="00E16706" w:rsidRDefault="00984D69" w:rsidP="00E16706">
      <w:pPr>
        <w:keepLines/>
        <w:spacing w:after="120"/>
        <w:ind w:left="2268" w:right="1134" w:hanging="1134"/>
        <w:jc w:val="both"/>
        <w:rPr>
          <w:del w:id="453" w:author="Annett Schuessling / VDA" w:date="2026-03-12T09:33:00Z" w16du:dateUtc="2026-03-12T08:33:00Z"/>
          <w:bCs/>
        </w:rPr>
      </w:pPr>
      <w:r w:rsidRPr="00281C39">
        <w:rPr>
          <w:bCs/>
        </w:rPr>
        <w:t>4.3.2.</w:t>
      </w:r>
      <w:r w:rsidRPr="00281C39">
        <w:rPr>
          <w:bCs/>
        </w:rPr>
        <w:tab/>
        <w:t>For each gear, test run and vehicle side, calculate the air temperature and test track adjusted constant speed test results L</w:t>
      </w:r>
      <w:r w:rsidRPr="00281C39">
        <w:rPr>
          <w:bCs/>
          <w:vertAlign w:val="subscript"/>
        </w:rPr>
        <w:t>crs,j,</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by</w:t>
      </w:r>
    </w:p>
    <w:p w14:paraId="6F8463FD" w14:textId="77777777" w:rsidR="00E16706" w:rsidRPr="00E16706" w:rsidRDefault="00E16706" w:rsidP="00E16706">
      <w:pPr>
        <w:keepLines/>
        <w:spacing w:after="120"/>
        <w:ind w:left="2268" w:right="1134" w:hanging="1134"/>
        <w:jc w:val="both"/>
        <w:rPr>
          <w:ins w:id="454" w:author="Annett Schuessling / VDA" w:date="2026-03-12T09:33:00Z" w16du:dateUtc="2026-03-12T08:33:00Z"/>
          <w:bCs/>
        </w:rPr>
      </w:pPr>
    </w:p>
    <w:p w14:paraId="7B019167" w14:textId="2FB09058" w:rsidR="00984D69" w:rsidRPr="00281C39" w:rsidDel="00E16706" w:rsidRDefault="00705B6F" w:rsidP="00E16706">
      <w:pPr>
        <w:keepLines/>
        <w:spacing w:after="120"/>
        <w:ind w:left="2268" w:right="1134" w:hanging="1134"/>
        <w:jc w:val="both"/>
        <w:rPr>
          <w:del w:id="455" w:author="Annett Schuessling / VDA" w:date="2026-03-12T09:33:00Z" w16du:dateUtc="2026-03-12T08:33:00Z"/>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PT,crs,j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TR,DB,crs,j,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2453F4F0" w14:textId="77777777" w:rsidR="00E16706" w:rsidRDefault="00E16706" w:rsidP="00E16706">
      <w:pPr>
        <w:keepLines/>
        <w:spacing w:after="120"/>
        <w:ind w:left="2268" w:right="1134" w:hanging="1134"/>
        <w:jc w:val="both"/>
        <w:rPr>
          <w:ins w:id="456" w:author="Annett Schuessling / VDA" w:date="2026-03-12T09:33:00Z" w16du:dateUtc="2026-03-12T08:33:00Z"/>
          <w:bCs/>
        </w:rPr>
      </w:pPr>
    </w:p>
    <w:p w14:paraId="063422C5" w14:textId="3D6D4745" w:rsidR="00984D69" w:rsidRPr="00281C39" w:rsidRDefault="00984D69" w:rsidP="00E16706">
      <w:pPr>
        <w:keepLines/>
        <w:spacing w:after="120"/>
        <w:ind w:left="2268" w:right="1134" w:hanging="1134"/>
        <w:jc w:val="both"/>
        <w:rPr>
          <w:bCs/>
        </w:rPr>
      </w:pPr>
      <w:r w:rsidRPr="00281C39">
        <w:rPr>
          <w:bCs/>
        </w:rPr>
        <w:t>4.4.</w:t>
      </w:r>
      <w:r w:rsidRPr="00281C39">
        <w:rPr>
          <w:bCs/>
        </w:rPr>
        <w:tab/>
        <w:t>Temperature correction for acceleration test results</w:t>
      </w:r>
    </w:p>
    <w:p w14:paraId="192686E8" w14:textId="77777777" w:rsidR="00984D69" w:rsidRPr="00281C39" w:rsidRDefault="00984D69" w:rsidP="00984D69">
      <w:pPr>
        <w:keepNext/>
        <w:keepLines/>
        <w:spacing w:after="120"/>
        <w:ind w:left="2268" w:right="1134" w:hanging="1134"/>
        <w:jc w:val="both"/>
        <w:rPr>
          <w:bCs/>
        </w:rPr>
      </w:pPr>
      <w:r w:rsidRPr="00281C39">
        <w:rPr>
          <w:bCs/>
        </w:rPr>
        <w:lastRenderedPageBreak/>
        <w:t>4.4.1.</w:t>
      </w:r>
      <w:r w:rsidRPr="00281C39">
        <w:rPr>
          <w:bCs/>
        </w:rPr>
        <w:tab/>
        <w:t>For each gear, test run and vehicle side, adjust the tyre rolling sound L</w:t>
      </w:r>
      <w:r w:rsidRPr="00281C39">
        <w:rPr>
          <w:bCs/>
          <w:vertAlign w:val="subscript"/>
        </w:rPr>
        <w:t>TR,DB,</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to the speed condition of the acceleration test</w:t>
      </w:r>
    </w:p>
    <w:p w14:paraId="7612339E" w14:textId="77777777" w:rsidR="00984D69" w:rsidRPr="00281C39" w:rsidRDefault="00705B6F" w:rsidP="00984D69">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m:t>
          </m:r>
          <m:sSub>
            <m:sSubPr>
              <m:ctrlPr>
                <w:rPr>
                  <w:rFonts w:ascii="Cambria Math" w:hAnsi="Cambria Math"/>
                  <w:bCs/>
                </w:rPr>
              </m:ctrlPr>
            </m:sSubPr>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+slp</m:t>
              </m:r>
            </m:e>
            <m:sub>
              <m:r>
                <m:rPr>
                  <m:sty m:val="p"/>
                </m:rPr>
                <w:rPr>
                  <w:rFonts w:ascii="Cambria Math" w:hAnsi="Cambria Math"/>
                </w:rPr>
                <m:t>DB,ref</m:t>
              </m:r>
            </m:sub>
          </m:sSub>
          <m:r>
            <m:rPr>
              <m:sty m:val="p"/>
            </m:rPr>
            <w:rPr>
              <w:rFonts w:ascii="Cambria Math" w:hAnsi="Cambria Math"/>
            </w:rPr>
            <m:t>×</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r>
                    <m:rPr>
                      <m:sty m:val="p"/>
                    </m:rPr>
                    <w:rPr>
                      <w:rFonts w:ascii="Cambria Math" w:hAnsi="Cambria Math"/>
                    </w:rPr>
                    <m:t>0.5×</m:t>
                  </m:r>
                  <m:f>
                    <m:fPr>
                      <m:type m:val="lin"/>
                      <m:ctrlPr>
                        <w:rPr>
                          <w:rFonts w:ascii="Cambria Math" w:hAnsi="Cambria Math"/>
                          <w:bCs/>
                        </w:rPr>
                      </m:ctrlPr>
                    </m:fPr>
                    <m:num>
                      <m:d>
                        <m:dPr>
                          <m:ctrlPr>
                            <w:rPr>
                              <w:rFonts w:ascii="Cambria Math" w:hAnsi="Cambria Math"/>
                              <w:bCs/>
                            </w:rPr>
                          </m:ctrlPr>
                        </m:dPr>
                        <m:e>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B</m:t>
                              </m:r>
                              <m:sSup>
                                <m:sSupPr>
                                  <m:ctrlPr>
                                    <w:rPr>
                                      <w:rFonts w:ascii="Cambria Math" w:hAnsi="Cambria Math"/>
                                      <w:bCs/>
                                    </w:rPr>
                                  </m:ctrlPr>
                                </m:sSupPr>
                                <m:e>
                                  <m:r>
                                    <m:rPr>
                                      <m:sty m:val="p"/>
                                    </m:rPr>
                                    <w:rPr>
                                      <w:rFonts w:ascii="Cambria Math" w:hAnsi="Cambria Math"/>
                                    </w:rPr>
                                    <m:t>B</m:t>
                                  </m:r>
                                </m:e>
                                <m:sup>
                                  <m:r>
                                    <m:rPr>
                                      <m:sty m:val="p"/>
                                    </m:rPr>
                                    <w:rPr>
                                      <w:rFonts w:ascii="Cambria Math" w:hAnsi="Cambria Math"/>
                                    </w:rPr>
                                    <m:t>'</m:t>
                                  </m:r>
                                </m:sup>
                              </m:sSup>
                              <m:r>
                                <m:rPr>
                                  <m:sty m:val="p"/>
                                </m:rPr>
                                <w:rPr>
                                  <w:rFonts w:ascii="Cambria Math" w:hAnsi="Cambria Math"/>
                                </w:rPr>
                                <m:t>,wot,j</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v</m:t>
                              </m:r>
                            </m:e>
                            <m:sub>
                              <m:r>
                                <m:rPr>
                                  <m:sty m:val="p"/>
                                </m:rPr>
                                <w:rPr>
                                  <w:rFonts w:ascii="Cambria Math" w:hAnsi="Cambria Math"/>
                                </w:rPr>
                                <m:t>P</m:t>
                              </m:r>
                              <m:sSup>
                                <m:sSupPr>
                                  <m:ctrlPr>
                                    <w:rPr>
                                      <w:rFonts w:ascii="Cambria Math" w:hAnsi="Cambria Math"/>
                                      <w:bCs/>
                                    </w:rPr>
                                  </m:ctrlPr>
                                </m:sSupPr>
                                <m:e>
                                  <m:r>
                                    <m:rPr>
                                      <m:sty m:val="p"/>
                                    </m:rPr>
                                    <w:rPr>
                                      <w:rFonts w:ascii="Cambria Math" w:hAnsi="Cambria Math"/>
                                    </w:rPr>
                                    <m:t>P</m:t>
                                  </m:r>
                                </m:e>
                                <m:sup>
                                  <m:r>
                                    <m:rPr>
                                      <m:sty m:val="p"/>
                                    </m:rPr>
                                    <w:rPr>
                                      <w:rFonts w:ascii="Cambria Math" w:hAnsi="Cambria Math"/>
                                    </w:rPr>
                                    <m:t>'</m:t>
                                  </m:r>
                                </m:sup>
                              </m:sSup>
                              <m:r>
                                <m:rPr>
                                  <m:sty m:val="p"/>
                                </m:rPr>
                                <w:rPr>
                                  <w:rFonts w:ascii="Cambria Math" w:hAnsi="Cambria Math"/>
                                </w:rPr>
                                <m:t>,wot,j</m:t>
                              </m:r>
                            </m:sub>
                          </m:sSub>
                        </m:e>
                      </m:d>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TR,DB,ref</m:t>
                          </m:r>
                        </m:sub>
                      </m:sSub>
                    </m:den>
                  </m:f>
                </m:e>
              </m:d>
            </m:e>
          </m:func>
        </m:oMath>
      </m:oMathPara>
    </w:p>
    <w:p w14:paraId="33531D39" w14:textId="77777777" w:rsidR="00984D69" w:rsidRPr="00281C39" w:rsidRDefault="00984D69" w:rsidP="00984D69">
      <w:pPr>
        <w:keepNext/>
        <w:keepLines/>
        <w:spacing w:after="120"/>
        <w:ind w:left="2268" w:right="1134" w:hanging="1134"/>
        <w:jc w:val="both"/>
        <w:rPr>
          <w:bCs/>
        </w:rPr>
      </w:pPr>
      <w:r w:rsidRPr="00281C39">
        <w:rPr>
          <w:bCs/>
        </w:rPr>
        <w:t>4.4.2.</w:t>
      </w:r>
      <w:r w:rsidRPr="00281C39">
        <w:rPr>
          <w:bCs/>
        </w:rPr>
        <w:tab/>
        <w:t>For each gear, test run and vehicle side, calculate the acceleration test result L</w:t>
      </w:r>
      <w:r w:rsidRPr="00281C39">
        <w:rPr>
          <w:bCs/>
          <w:vertAlign w:val="subscript"/>
        </w:rPr>
        <w:t>wot,j,</w:t>
      </w:r>
      <w:r w:rsidRPr="00281C39">
        <w:rPr>
          <w:bCs/>
          <w:vertAlign w:val="subscript"/>
        </w:rPr>
        <w:sym w:font="Symbol" w:char="F04A"/>
      </w:r>
      <w:r w:rsidRPr="00281C39">
        <w:rPr>
          <w:bCs/>
          <w:position w:val="-4"/>
          <w:vertAlign w:val="subscript"/>
        </w:rPr>
        <w:t>ref</w:t>
      </w:r>
      <w:r w:rsidRPr="00281C39">
        <w:rPr>
          <w:bCs/>
        </w:rPr>
        <w:t xml:space="preserve"> by</w:t>
      </w:r>
    </w:p>
    <w:p w14:paraId="1694F20B" w14:textId="77777777" w:rsidR="00984D69" w:rsidRPr="00281C39" w:rsidRDefault="00705B6F" w:rsidP="00984D69">
      <w:pPr>
        <w:keepNext/>
        <w:keepLines/>
        <w:spacing w:after="120"/>
        <w:ind w:left="2268" w:right="1134"/>
        <w:jc w:val="both"/>
        <w:rPr>
          <w:bCs/>
        </w:rPr>
      </w:pPr>
      <m:oMathPara>
        <m:oMathParaPr>
          <m:jc m:val="left"/>
        </m:oMathParaPr>
        <m:oMath>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r>
            <m:rPr>
              <m:sty m:val="p"/>
            </m:rPr>
            <w:rPr>
              <w:rFonts w:ascii="Cambria Math" w:hAnsi="Cambria Math"/>
            </w:rPr>
            <m:t>=10×</m:t>
          </m:r>
          <m:func>
            <m:funcPr>
              <m:ctrlPr>
                <w:rPr>
                  <w:rFonts w:ascii="Cambria Math" w:hAnsi="Cambria Math"/>
                  <w:bCs/>
                </w:rPr>
              </m:ctrlPr>
            </m:funcPr>
            <m:fName>
              <m:r>
                <m:rPr>
                  <m:sty m:val="p"/>
                </m:rPr>
                <w:rPr>
                  <w:rFonts w:ascii="Cambria Math" w:hAnsi="Cambria Math"/>
                </w:rPr>
                <m:t>lg</m:t>
              </m:r>
            </m:fName>
            <m:e>
              <m:d>
                <m:dPr>
                  <m:ctrlPr>
                    <w:rPr>
                      <w:rFonts w:ascii="Cambria Math" w:hAnsi="Cambria Math"/>
                      <w:bCs/>
                    </w:rPr>
                  </m:ctrlPr>
                </m:dPr>
                <m:e>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PT,wot,j</m:t>
                          </m:r>
                        </m:sub>
                      </m:sSub>
                    </m:sup>
                  </m:sSup>
                  <m:r>
                    <m:rPr>
                      <m:sty m:val="p"/>
                    </m:rPr>
                    <w:rPr>
                      <w:rFonts w:ascii="Cambria Math" w:hAnsi="Cambria Math"/>
                    </w:rPr>
                    <m:t>+</m:t>
                  </m:r>
                  <m:sSup>
                    <m:sSupPr>
                      <m:ctrlPr>
                        <w:rPr>
                          <w:rFonts w:ascii="Cambria Math" w:hAnsi="Cambria Math"/>
                          <w:bCs/>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TR,DB,wot,j,</m:t>
                          </m:r>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sub>
                      </m:sSub>
                    </m:sup>
                  </m:sSup>
                </m:e>
              </m:d>
            </m:e>
          </m:func>
        </m:oMath>
      </m:oMathPara>
    </w:p>
    <w:p w14:paraId="6B165DC5" w14:textId="77777777" w:rsidR="00984D69" w:rsidRPr="00281C39" w:rsidRDefault="00984D69" w:rsidP="00984D69">
      <w:pPr>
        <w:keepNext/>
        <w:keepLines/>
        <w:spacing w:after="120"/>
        <w:ind w:left="2268" w:right="1134" w:hanging="1134"/>
        <w:jc w:val="both"/>
        <w:rPr>
          <w:bCs/>
        </w:rPr>
      </w:pPr>
      <w:r w:rsidRPr="00281C39">
        <w:rPr>
          <w:bCs/>
        </w:rPr>
        <w:t>4.5.</w:t>
      </w:r>
      <w:r w:rsidRPr="00281C39">
        <w:rPr>
          <w:bCs/>
        </w:rPr>
        <w:tab/>
        <w:t>Proceed to calculate L</w:t>
      </w:r>
      <w:r w:rsidRPr="00281C39">
        <w:rPr>
          <w:bCs/>
          <w:vertAlign w:val="subscript"/>
        </w:rPr>
        <w:t>urban</w:t>
      </w:r>
      <w:r w:rsidRPr="00281C39">
        <w:rPr>
          <w:bCs/>
        </w:rPr>
        <w:t xml:space="preserve"> with the temperature normalized sound pressure levels L</w:t>
      </w:r>
      <w:r w:rsidRPr="00281C39">
        <w:rPr>
          <w:bCs/>
          <w:vertAlign w:val="subscript"/>
        </w:rPr>
        <w:t>crs,j,</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and L</w:t>
      </w:r>
      <w:r w:rsidRPr="00281C39">
        <w:rPr>
          <w:bCs/>
          <w:vertAlign w:val="subscript"/>
        </w:rPr>
        <w:t>wot,j,</w:t>
      </w:r>
      <w:r w:rsidRPr="00281C39">
        <w:rPr>
          <w:bCs/>
          <w:vertAlign w:val="subscript"/>
        </w:rPr>
        <w:sym w:font="Symbol" w:char="F04A"/>
      </w:r>
      <w:r w:rsidRPr="00281C39">
        <w:rPr>
          <w:bCs/>
          <w:position w:val="-4"/>
          <w:vertAlign w:val="subscript"/>
          <w14:props3d w14:extrusionH="0" w14:contourW="0" w14:prstMaterial="matte"/>
        </w:rPr>
        <w:t>ref</w:t>
      </w:r>
      <w:r w:rsidRPr="00281C39">
        <w:rPr>
          <w:bCs/>
        </w:rPr>
        <w:t xml:space="preserve"> according to the procedure of Annex 3 paragraph 3.1.3.4.1.2.</w:t>
      </w:r>
    </w:p>
    <w:p w14:paraId="54183D3C" w14:textId="77777777" w:rsidR="00984D69" w:rsidRPr="00281C39" w:rsidRDefault="00984D69" w:rsidP="00984D69">
      <w:pPr>
        <w:suppressAutoHyphens w:val="0"/>
        <w:spacing w:line="240" w:lineRule="auto"/>
        <w:rPr>
          <w:bCs/>
        </w:rPr>
      </w:pPr>
      <w:r w:rsidRPr="00281C39">
        <w:rPr>
          <w:bCs/>
        </w:rPr>
        <w:br w:type="page"/>
      </w:r>
    </w:p>
    <w:p w14:paraId="40F20B93" w14:textId="77777777" w:rsidR="00984D69" w:rsidRPr="00281C39" w:rsidRDefault="00984D69" w:rsidP="00984D69">
      <w:pPr>
        <w:ind w:left="2268" w:right="1134" w:hanging="1134"/>
        <w:outlineLvl w:val="0"/>
      </w:pPr>
      <w:r w:rsidRPr="00281C39">
        <w:lastRenderedPageBreak/>
        <w:t xml:space="preserve">Figure 7a </w:t>
      </w:r>
    </w:p>
    <w:p w14:paraId="20B2EC02" w14:textId="77777777" w:rsidR="00984D69" w:rsidRPr="00281C39" w:rsidRDefault="00984D69" w:rsidP="00984D69">
      <w:pPr>
        <w:spacing w:after="120" w:line="240" w:lineRule="auto"/>
        <w:ind w:left="1134" w:right="1134"/>
        <w:outlineLvl w:val="0"/>
        <w:rPr>
          <w:b/>
          <w:bCs/>
        </w:rPr>
      </w:pPr>
      <w:r w:rsidRPr="00281C39">
        <w:rPr>
          <w:b/>
          <w:bCs/>
        </w:rPr>
        <w:t>Flowchart for vehicles tested according to paragraph 3.1.2.1. of Annex 3 to this Regulation – Correction of pass-by measurements for temperature and if applicable for test track differences</w:t>
      </w:r>
    </w:p>
    <w:p w14:paraId="0B14C7E5" w14:textId="77777777" w:rsidR="00984D69" w:rsidRPr="00281C39" w:rsidRDefault="00984D69" w:rsidP="00984D69">
      <w:pPr>
        <w:spacing w:line="240" w:lineRule="auto"/>
        <w:ind w:left="1134"/>
        <w:outlineLvl w:val="0"/>
        <w:rPr>
          <w:b/>
          <w:bCs/>
        </w:rPr>
      </w:pPr>
      <w:r w:rsidRPr="00281C39">
        <w:rPr>
          <w:noProof/>
        </w:rPr>
        <w:lastRenderedPageBreak/>
        <mc:AlternateContent>
          <mc:Choice Requires="wpc">
            <w:drawing>
              <wp:inline distT="0" distB="0" distL="0" distR="0" wp14:anchorId="594A0DC2" wp14:editId="08FEC3AA">
                <wp:extent cx="5393690" cy="8362950"/>
                <wp:effectExtent l="0" t="0" r="16510" b="0"/>
                <wp:docPr id="769" name="Zeichenbereich 6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535" name="Textfeld 37"/>
                        <wps:cNvSpPr txBox="1"/>
                        <wps:spPr>
                          <a:xfrm>
                            <a:off x="23685" y="0"/>
                            <a:ext cx="5357940" cy="402715"/>
                          </a:xfrm>
                          <a:prstGeom prst="rect">
                            <a:avLst/>
                          </a:prstGeom>
                          <a:solidFill>
                            <a:sysClr val="windowText" lastClr="000000"/>
                          </a:solidFill>
                          <a:ln w="6350">
                            <a:solidFill>
                              <a:prstClr val="black"/>
                            </a:solidFill>
                          </a:ln>
                        </wps:spPr>
                        <wps:txbx>
                          <w:txbxContent>
                            <w:p w14:paraId="2DFF2635" w14:textId="77777777" w:rsidR="00984D69" w:rsidRPr="00C16BB7" w:rsidRDefault="00984D69" w:rsidP="00984D69">
                              <w:pPr>
                                <w:spacing w:line="240" w:lineRule="auto"/>
                                <w:jc w:val="center"/>
                                <w:outlineLvl w:val="0"/>
                                <w:rPr>
                                  <w:color w:val="FFFFFF"/>
                                  <w:lang w:val="en-US"/>
                                </w:rPr>
                              </w:pPr>
                              <w:r w:rsidRPr="00C16BB7">
                                <w:rPr>
                                  <w:b/>
                                  <w:bCs/>
                                  <w:color w:val="FFFFFF"/>
                                  <w:sz w:val="24"/>
                                  <w:szCs w:val="24"/>
                                  <w:lang w:val="en-US"/>
                                </w:rPr>
                                <w:t>Correction of pass-by measurements according to Annex 3</w:t>
                              </w:r>
                              <w:r w:rsidRPr="00C16BB7">
                                <w:rPr>
                                  <w:b/>
                                  <w:bCs/>
                                  <w:color w:val="FFFFFF"/>
                                  <w:sz w:val="24"/>
                                  <w:szCs w:val="24"/>
                                  <w:lang w:val="en-US"/>
                                </w:rPr>
                                <w:br/>
                                <w:t>for temperature and for test track differences</w:t>
                              </w:r>
                              <w:r>
                                <w:rPr>
                                  <w:b/>
                                  <w:bCs/>
                                  <w:color w:val="FFFFFF"/>
                                  <w:sz w:val="24"/>
                                  <w:szCs w:val="24"/>
                                  <w:lang w:val="en-US"/>
                                </w:rPr>
                                <w:t xml:space="preserve"> (</w:t>
                              </w:r>
                              <w:r w:rsidRPr="00C16BB7">
                                <w:rPr>
                                  <w:b/>
                                  <w:bCs/>
                                  <w:color w:val="FFFFFF"/>
                                  <w:sz w:val="24"/>
                                  <w:szCs w:val="24"/>
                                  <w:lang w:val="en-US"/>
                                </w:rPr>
                                <w:t>if applicable</w:t>
                              </w:r>
                              <w:r>
                                <w:rPr>
                                  <w:b/>
                                  <w:bCs/>
                                  <w:color w:val="FFFFFF"/>
                                  <w:sz w:val="24"/>
                                  <w:szCs w:val="24"/>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feld 38"/>
                        <wps:cNvSpPr txBox="1"/>
                        <wps:spPr>
                          <a:xfrm>
                            <a:off x="23681" y="780843"/>
                            <a:ext cx="2482850" cy="502209"/>
                          </a:xfrm>
                          <a:prstGeom prst="rect">
                            <a:avLst/>
                          </a:prstGeom>
                          <a:solidFill>
                            <a:sysClr val="window" lastClr="FFFFFF">
                              <a:lumMod val="95000"/>
                            </a:sysClr>
                          </a:solidFill>
                          <a:ln w="6350">
                            <a:solidFill>
                              <a:prstClr val="black"/>
                            </a:solidFill>
                          </a:ln>
                        </wps:spPr>
                        <wps:txbx>
                          <w:txbxContent>
                            <w:p w14:paraId="5D2BCA83" w14:textId="77777777" w:rsidR="00984D69" w:rsidRDefault="00984D69" w:rsidP="00984D69">
                              <w:pPr>
                                <w:spacing w:before="120" w:after="120"/>
                                <w:jc w:val="center"/>
                              </w:pPr>
                              <w:r w:rsidRPr="00006442">
                                <w:rPr>
                                  <w:b/>
                                  <w:bCs/>
                                  <w:sz w:val="18"/>
                                  <w:szCs w:val="18"/>
                                  <w:lang w:val="en-US"/>
                                </w:rPr>
                                <w:t>C</w:t>
                              </w:r>
                              <w:r>
                                <w:rPr>
                                  <w:b/>
                                  <w:bCs/>
                                  <w:sz w:val="18"/>
                                  <w:szCs w:val="18"/>
                                  <w:lang w:val="en-US"/>
                                </w:rPr>
                                <w:t>ase</w:t>
                              </w:r>
                              <w:r w:rsidRPr="00006442">
                                <w:rPr>
                                  <w:b/>
                                  <w:bCs/>
                                  <w:sz w:val="18"/>
                                  <w:szCs w:val="18"/>
                                  <w:lang w:val="en-US"/>
                                </w:rPr>
                                <w:t xml:space="preserve"> 1</w:t>
                              </w:r>
                              <w:r>
                                <w:rPr>
                                  <w:b/>
                                  <w:bCs/>
                                  <w:sz w:val="18"/>
                                  <w:szCs w:val="18"/>
                                  <w:lang w:val="en-US"/>
                                </w:rPr>
                                <w:br/>
                              </w:r>
                              <w:r w:rsidRPr="00006442">
                                <w:rPr>
                                  <w:b/>
                                  <w:bCs/>
                                  <w:sz w:val="18"/>
                                  <w:szCs w:val="18"/>
                                  <w:lang w:val="en-US"/>
                                </w:rPr>
                                <w:t>Correction for temperature only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5" name="Textfeld 39"/>
                        <wps:cNvSpPr txBox="1"/>
                        <wps:spPr>
                          <a:xfrm>
                            <a:off x="2898775" y="780855"/>
                            <a:ext cx="2482850" cy="502208"/>
                          </a:xfrm>
                          <a:prstGeom prst="rect">
                            <a:avLst/>
                          </a:prstGeom>
                          <a:solidFill>
                            <a:sysClr val="window" lastClr="FFFFFF">
                              <a:lumMod val="95000"/>
                            </a:sysClr>
                          </a:solidFill>
                          <a:ln w="6350">
                            <a:solidFill>
                              <a:prstClr val="black"/>
                            </a:solidFill>
                          </a:ln>
                        </wps:spPr>
                        <wps:txbx>
                          <w:txbxContent>
                            <w:p w14:paraId="7AFD07A1" w14:textId="77777777" w:rsidR="00984D69" w:rsidRPr="001F2C7F" w:rsidRDefault="00984D69" w:rsidP="00984D69">
                              <w:pPr>
                                <w:spacing w:before="120" w:after="120"/>
                                <w:jc w:val="center"/>
                                <w:rPr>
                                  <w:lang w:val="en-US"/>
                                </w:rPr>
                              </w:pPr>
                              <w:r w:rsidRPr="0026068A">
                                <w:rPr>
                                  <w:b/>
                                  <w:bCs/>
                                  <w:sz w:val="18"/>
                                  <w:szCs w:val="18"/>
                                  <w:lang w:val="en-US"/>
                                </w:rPr>
                                <w:t>C</w:t>
                              </w:r>
                              <w:r>
                                <w:rPr>
                                  <w:b/>
                                  <w:bCs/>
                                  <w:sz w:val="18"/>
                                  <w:szCs w:val="18"/>
                                  <w:lang w:val="en-US"/>
                                </w:rPr>
                                <w:t>ase</w:t>
                              </w:r>
                              <w:r w:rsidRPr="0026068A">
                                <w:rPr>
                                  <w:b/>
                                  <w:bCs/>
                                  <w:sz w:val="18"/>
                                  <w:szCs w:val="18"/>
                                  <w:lang w:val="en-US"/>
                                </w:rPr>
                                <w:t xml:space="preserve"> 2</w:t>
                              </w:r>
                              <w:r>
                                <w:rPr>
                                  <w:b/>
                                  <w:bCs/>
                                  <w:sz w:val="18"/>
                                  <w:szCs w:val="18"/>
                                  <w:lang w:val="en-US"/>
                                </w:rPr>
                                <w:br/>
                              </w:r>
                              <w:r w:rsidRPr="0026068A">
                                <w:rPr>
                                  <w:b/>
                                  <w:bCs/>
                                  <w:sz w:val="18"/>
                                  <w:szCs w:val="18"/>
                                  <w:lang w:val="en-US"/>
                                </w:rPr>
                                <w:t>Correction for temperature and test track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Verbinder: gewinkelt 40"/>
                        <wps:cNvCnPr/>
                        <wps:spPr>
                          <a:xfrm rot="5400000">
                            <a:off x="1794817" y="-126995"/>
                            <a:ext cx="378128" cy="1437549"/>
                          </a:xfrm>
                          <a:prstGeom prst="bentConnector3">
                            <a:avLst>
                              <a:gd name="adj1" fmla="val 50000"/>
                            </a:avLst>
                          </a:prstGeom>
                          <a:noFill/>
                          <a:ln w="12700" cap="flat" cmpd="sng" algn="ctr">
                            <a:solidFill>
                              <a:sysClr val="windowText" lastClr="000000"/>
                            </a:solidFill>
                            <a:prstDash val="solid"/>
                            <a:tailEnd type="triangle"/>
                          </a:ln>
                          <a:effectLst/>
                        </wps:spPr>
                        <wps:bodyPr/>
                      </wps:wsp>
                      <wps:wsp>
                        <wps:cNvPr id="227" name="Verbinder: gewinkelt 41"/>
                        <wps:cNvCnPr/>
                        <wps:spPr>
                          <a:xfrm rot="16200000" flipH="1">
                            <a:off x="3232357" y="-126988"/>
                            <a:ext cx="378140" cy="1437545"/>
                          </a:xfrm>
                          <a:prstGeom prst="bentConnector3">
                            <a:avLst>
                              <a:gd name="adj1" fmla="val 50000"/>
                            </a:avLst>
                          </a:prstGeom>
                          <a:noFill/>
                          <a:ln w="12700" cap="flat" cmpd="sng" algn="ctr">
                            <a:solidFill>
                              <a:sysClr val="windowText" lastClr="000000"/>
                            </a:solidFill>
                            <a:prstDash val="solid"/>
                            <a:tailEnd type="triangle"/>
                          </a:ln>
                          <a:effectLst/>
                        </wps:spPr>
                        <wps:bodyPr/>
                      </wps:wsp>
                      <wps:wsp>
                        <wps:cNvPr id="228" name="Textfeld 42"/>
                        <wps:cNvSpPr txBox="1"/>
                        <wps:spPr>
                          <a:xfrm>
                            <a:off x="23681" y="1409766"/>
                            <a:ext cx="2482850" cy="444434"/>
                          </a:xfrm>
                          <a:prstGeom prst="rect">
                            <a:avLst/>
                          </a:prstGeom>
                          <a:noFill/>
                          <a:ln w="6350">
                            <a:solidFill>
                              <a:prstClr val="black"/>
                            </a:solidFill>
                          </a:ln>
                        </wps:spPr>
                        <wps:txbx>
                          <w:txbxContent>
                            <w:p w14:paraId="0F879617" w14:textId="77777777" w:rsidR="00984D69" w:rsidRPr="00100662" w:rsidRDefault="00984D69" w:rsidP="00984D69">
                              <w:pPr>
                                <w:spacing w:before="120" w:after="120"/>
                                <w:jc w:val="center"/>
                                <w:rPr>
                                  <w:lang w:val="en-US"/>
                                </w:rPr>
                              </w:pPr>
                              <w:r w:rsidRPr="00100662">
                                <w:rPr>
                                  <w:sz w:val="18"/>
                                  <w:szCs w:val="18"/>
                                  <w:lang w:val="en-US"/>
                                </w:rPr>
                                <w:t xml:space="preserve">Perform pass-by sound measurements </w:t>
                              </w:r>
                              <w:r w:rsidRPr="00100662">
                                <w:rPr>
                                  <w:sz w:val="18"/>
                                  <w:szCs w:val="18"/>
                                  <w:lang w:val="en-US"/>
                                </w:rPr>
                                <w:br/>
                                <w:t>according to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0" name="Textfeld 43"/>
                        <wps:cNvSpPr txBox="1"/>
                        <wps:spPr>
                          <a:xfrm>
                            <a:off x="2898775" y="1409766"/>
                            <a:ext cx="2482850" cy="1060384"/>
                          </a:xfrm>
                          <a:prstGeom prst="rect">
                            <a:avLst/>
                          </a:prstGeom>
                          <a:noFill/>
                          <a:ln w="6350">
                            <a:solidFill>
                              <a:prstClr val="black"/>
                            </a:solidFill>
                          </a:ln>
                        </wps:spPr>
                        <wps:txbx>
                          <w:txbxContent>
                            <w:p w14:paraId="0A73174A" w14:textId="77777777" w:rsidR="00984D69" w:rsidRPr="00100662" w:rsidRDefault="00984D69" w:rsidP="00984D69">
                              <w:pPr>
                                <w:spacing w:before="120" w:after="120" w:line="240" w:lineRule="auto"/>
                                <w:jc w:val="center"/>
                                <w:outlineLvl w:val="0"/>
                                <w:rPr>
                                  <w:sz w:val="18"/>
                                  <w:szCs w:val="18"/>
                                  <w:lang w:val="en-US"/>
                                </w:rPr>
                              </w:pPr>
                              <w:r w:rsidRPr="00100662">
                                <w:rPr>
                                  <w:sz w:val="18"/>
                                  <w:szCs w:val="18"/>
                                  <w:lang w:val="en-US"/>
                                </w:rPr>
                                <w:t xml:space="preserve">Tyre rolling sound has already been </w:t>
                              </w:r>
                              <w:r w:rsidRPr="00100662">
                                <w:rPr>
                                  <w:sz w:val="18"/>
                                  <w:szCs w:val="18"/>
                                  <w:lang w:val="en-US"/>
                                </w:rPr>
                                <w:br/>
                                <w:t xml:space="preserve">determined independently and </w:t>
                              </w:r>
                              <w:r w:rsidRPr="00100662">
                                <w:rPr>
                                  <w:sz w:val="18"/>
                                  <w:szCs w:val="18"/>
                                  <w:lang w:val="en-US"/>
                                </w:rPr>
                                <w:br/>
                                <w:t>the normalized parameters are available:</w:t>
                              </w:r>
                            </w:p>
                            <w:p w14:paraId="7C5118D8" w14:textId="77777777" w:rsidR="00984D69" w:rsidRPr="00100662" w:rsidRDefault="00984D69" w:rsidP="00984D69">
                              <w:pPr>
                                <w:spacing w:after="120" w:line="240" w:lineRule="auto"/>
                                <w:ind w:left="708"/>
                                <w:outlineLvl w:val="0"/>
                                <w:rPr>
                                  <w:lang w:val="en-US"/>
                                </w:rPr>
                              </w:pPr>
                              <w:r w:rsidRPr="00100662">
                                <w:rPr>
                                  <w:sz w:val="18"/>
                                  <w:szCs w:val="18"/>
                                  <w:lang w:val="en-US"/>
                                </w:rPr>
                                <w:t>- tyre rolling sound L</w:t>
                              </w:r>
                              <w:r w:rsidRPr="00100662">
                                <w:rPr>
                                  <w:sz w:val="18"/>
                                  <w:szCs w:val="18"/>
                                  <w:vertAlign w:val="subscript"/>
                                  <w:lang w:val="en-US"/>
                                </w:rPr>
                                <w:t>TR,DB,</w:t>
                              </w:r>
                              <w:r w:rsidRPr="00100662">
                                <w:rPr>
                                  <w:sz w:val="18"/>
                                  <w:szCs w:val="18"/>
                                  <w:vertAlign w:val="subscript"/>
                                  <w:lang w:val="en-US"/>
                                </w:rPr>
                                <w:sym w:font="Symbol" w:char="F04A"/>
                              </w:r>
                              <w:r w:rsidRPr="00100662">
                                <w:rPr>
                                  <w:position w:val="-4"/>
                                  <w:sz w:val="18"/>
                                  <w:szCs w:val="18"/>
                                  <w:vertAlign w:val="subscript"/>
                                  <w:lang w:val="en-US"/>
                                </w:rPr>
                                <w:t>ref</w:t>
                              </w:r>
                              <w:r w:rsidRPr="00100662">
                                <w:rPr>
                                  <w:sz w:val="18"/>
                                  <w:szCs w:val="18"/>
                                  <w:lang w:val="en-US"/>
                                </w:rPr>
                                <w:t>,</w:t>
                              </w:r>
                              <w:r w:rsidRPr="00100662">
                                <w:rPr>
                                  <w:sz w:val="18"/>
                                  <w:szCs w:val="18"/>
                                  <w:lang w:val="en-US"/>
                                </w:rPr>
                                <w:br/>
                                <w:t>- the reference speed v</w:t>
                              </w:r>
                              <w:r w:rsidRPr="00100662">
                                <w:rPr>
                                  <w:sz w:val="18"/>
                                  <w:szCs w:val="18"/>
                                  <w:vertAlign w:val="subscript"/>
                                  <w:lang w:val="en-US"/>
                                </w:rPr>
                                <w:t>TR,DB,ref ,</w:t>
                              </w:r>
                              <w:r w:rsidRPr="00100662">
                                <w:rPr>
                                  <w:sz w:val="18"/>
                                  <w:szCs w:val="18"/>
                                  <w:lang w:val="en-US"/>
                                </w:rPr>
                                <w:t xml:space="preserve"> and </w:t>
                              </w:r>
                              <w:r w:rsidRPr="00100662">
                                <w:rPr>
                                  <w:sz w:val="18"/>
                                  <w:szCs w:val="18"/>
                                  <w:lang w:val="en-US"/>
                                </w:rPr>
                                <w:br/>
                                <w:t>- the tyre sound level slope slp</w:t>
                              </w:r>
                              <w:r w:rsidRPr="00100662">
                                <w:rPr>
                                  <w:sz w:val="18"/>
                                  <w:szCs w:val="18"/>
                                  <w:vertAlign w:val="subscript"/>
                                  <w:lang w:val="en-US"/>
                                </w:rPr>
                                <w:t>DB,ref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1" name="Textfeld 44"/>
                        <wps:cNvSpPr txBox="1"/>
                        <wps:spPr>
                          <a:xfrm>
                            <a:off x="23681" y="2026330"/>
                            <a:ext cx="2482850" cy="621620"/>
                          </a:xfrm>
                          <a:prstGeom prst="rect">
                            <a:avLst/>
                          </a:prstGeom>
                          <a:noFill/>
                          <a:ln w="6350">
                            <a:solidFill>
                              <a:prstClr val="black"/>
                            </a:solidFill>
                          </a:ln>
                        </wps:spPr>
                        <wps:txbx>
                          <w:txbxContent>
                            <w:p w14:paraId="15D4BA72" w14:textId="77777777" w:rsidR="00984D69" w:rsidRPr="00100662" w:rsidRDefault="00984D69" w:rsidP="00984D69">
                              <w:pPr>
                                <w:spacing w:before="120" w:after="120"/>
                                <w:jc w:val="center"/>
                                <w:rPr>
                                  <w:lang w:val="en-US"/>
                                </w:rPr>
                              </w:pPr>
                              <w:r w:rsidRPr="00100662">
                                <w:rPr>
                                  <w:sz w:val="18"/>
                                  <w:szCs w:val="18"/>
                                  <w:lang w:val="en-US"/>
                                </w:rPr>
                                <w:t xml:space="preserve">Perform tyre rolling sound measurements in combination with the tests above </w:t>
                              </w:r>
                              <w:r w:rsidRPr="00100662">
                                <w:rPr>
                                  <w:sz w:val="18"/>
                                  <w:szCs w:val="18"/>
                                  <w:lang w:val="en-US"/>
                                </w:rPr>
                                <w:br/>
                                <w:t>according to Appendix 2 to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2" name="Textfeld 45"/>
                        <wps:cNvSpPr txBox="1"/>
                        <wps:spPr>
                          <a:xfrm>
                            <a:off x="23445" y="3693936"/>
                            <a:ext cx="2482850" cy="640504"/>
                          </a:xfrm>
                          <a:prstGeom prst="rect">
                            <a:avLst/>
                          </a:prstGeom>
                          <a:noFill/>
                          <a:ln w="6350">
                            <a:solidFill>
                              <a:prstClr val="black"/>
                            </a:solidFill>
                          </a:ln>
                        </wps:spPr>
                        <wps:txbx>
                          <w:txbxContent>
                            <w:p w14:paraId="5975BE13" w14:textId="77777777" w:rsidR="00984D69" w:rsidRPr="00100662" w:rsidRDefault="00984D69" w:rsidP="00984D69">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the power train component L</w:t>
                              </w:r>
                              <w:r w:rsidRPr="00100662">
                                <w:rPr>
                                  <w:sz w:val="18"/>
                                  <w:szCs w:val="18"/>
                                  <w:vertAlign w:val="subscript"/>
                                  <w:lang w:val="en-US"/>
                                </w:rPr>
                                <w:t>PT,crs,j</w:t>
                              </w:r>
                              <w:r w:rsidRPr="00100662">
                                <w:rPr>
                                  <w:sz w:val="18"/>
                                  <w:szCs w:val="18"/>
                                  <w:vertAlign w:val="subscript"/>
                                  <w:lang w:val="en-US"/>
                                </w:rPr>
                                <w:br/>
                              </w:r>
                              <w:r w:rsidRPr="00100662">
                                <w:rPr>
                                  <w:sz w:val="18"/>
                                  <w:szCs w:val="18"/>
                                  <w:lang w:val="en-US"/>
                                </w:rPr>
                                <w:t>from the constant speed test 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3" name="Textfeld 46"/>
                        <wps:cNvSpPr txBox="1"/>
                        <wps:spPr>
                          <a:xfrm>
                            <a:off x="2898775" y="2838497"/>
                            <a:ext cx="2482850" cy="624361"/>
                          </a:xfrm>
                          <a:prstGeom prst="rect">
                            <a:avLst/>
                          </a:prstGeom>
                          <a:noFill/>
                          <a:ln w="6350">
                            <a:solidFill>
                              <a:prstClr val="black"/>
                            </a:solidFill>
                          </a:ln>
                        </wps:spPr>
                        <wps:txbx>
                          <w:txbxContent>
                            <w:p w14:paraId="32FDEBCE" w14:textId="77777777" w:rsidR="00984D69" w:rsidRPr="00100662" w:rsidRDefault="00984D69" w:rsidP="00984D69">
                              <w:pPr>
                                <w:spacing w:line="240" w:lineRule="auto"/>
                                <w:jc w:val="center"/>
                                <w:outlineLvl w:val="0"/>
                                <w:rPr>
                                  <w:lang w:val="en-US"/>
                                </w:rPr>
                              </w:pPr>
                              <w:r w:rsidRPr="00100662">
                                <w:rPr>
                                  <w:sz w:val="18"/>
                                  <w:szCs w:val="18"/>
                                  <w:lang w:val="en-US"/>
                                </w:rPr>
                                <w:t>Follow the procedure of C</w:t>
                              </w:r>
                              <w:r>
                                <w:rPr>
                                  <w:sz w:val="18"/>
                                  <w:szCs w:val="18"/>
                                  <w:lang w:val="en-US"/>
                                </w:rPr>
                                <w:t>ase</w:t>
                              </w:r>
                              <w:r w:rsidRPr="00100662">
                                <w:rPr>
                                  <w:sz w:val="18"/>
                                  <w:szCs w:val="18"/>
                                  <w:lang w:val="en-US"/>
                                </w:rPr>
                                <w:t xml:space="preserve"> 1 </w:t>
                              </w:r>
                              <w:r w:rsidRPr="00100662">
                                <w:rPr>
                                  <w:sz w:val="18"/>
                                  <w:szCs w:val="18"/>
                                  <w:lang w:val="en-US"/>
                                </w:rPr>
                                <w:br/>
                                <w:t>to determine the power train components</w:t>
                              </w:r>
                              <w:r w:rsidRPr="00100662">
                                <w:rPr>
                                  <w:sz w:val="18"/>
                                  <w:szCs w:val="18"/>
                                  <w:lang w:val="en-US"/>
                                </w:rPr>
                                <w:br/>
                                <w:t>L</w:t>
                              </w:r>
                              <w:r w:rsidRPr="00100662">
                                <w:rPr>
                                  <w:sz w:val="18"/>
                                  <w:szCs w:val="18"/>
                                  <w:vertAlign w:val="subscript"/>
                                  <w:lang w:val="en-US"/>
                                </w:rPr>
                                <w:t xml:space="preserve">PT,crs,j </w:t>
                              </w:r>
                              <w:r w:rsidRPr="00100662">
                                <w:rPr>
                                  <w:sz w:val="18"/>
                                  <w:szCs w:val="18"/>
                                  <w:lang w:val="en-US"/>
                                </w:rPr>
                                <w:t>and L</w:t>
                              </w:r>
                              <w:r w:rsidRPr="00100662">
                                <w:rPr>
                                  <w:sz w:val="18"/>
                                  <w:szCs w:val="18"/>
                                  <w:vertAlign w:val="subscript"/>
                                  <w:lang w:val="en-US"/>
                                </w:rPr>
                                <w:t>PT,wot,j</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4" name="Textfeld 47"/>
                        <wps:cNvSpPr txBox="1"/>
                        <wps:spPr>
                          <a:xfrm>
                            <a:off x="23681" y="2821508"/>
                            <a:ext cx="2482850" cy="709092"/>
                          </a:xfrm>
                          <a:prstGeom prst="rect">
                            <a:avLst/>
                          </a:prstGeom>
                          <a:noFill/>
                          <a:ln w="6350">
                            <a:solidFill>
                              <a:prstClr val="black"/>
                            </a:solidFill>
                          </a:ln>
                        </wps:spPr>
                        <wps:txbx>
                          <w:txbxContent>
                            <w:p w14:paraId="4C0FBB33" w14:textId="77777777" w:rsidR="00984D69" w:rsidRPr="00100662" w:rsidRDefault="00984D69" w:rsidP="00984D69">
                              <w:pPr>
                                <w:spacing w:line="240" w:lineRule="auto"/>
                                <w:jc w:val="center"/>
                                <w:outlineLvl w:val="0"/>
                                <w:rPr>
                                  <w:lang w:val="en-US"/>
                                </w:rPr>
                              </w:pPr>
                              <w:r w:rsidRPr="00100662">
                                <w:rPr>
                                  <w:sz w:val="18"/>
                                  <w:szCs w:val="18"/>
                                  <w:lang w:val="en-US"/>
                                </w:rPr>
                                <w:t xml:space="preserve">Per gear and run, adjust </w:t>
                              </w:r>
                              <w:r w:rsidRPr="00100662">
                                <w:rPr>
                                  <w:sz w:val="18"/>
                                  <w:szCs w:val="18"/>
                                  <w:lang w:val="en-US"/>
                                </w:rPr>
                                <w:br/>
                                <w:t xml:space="preserve">the tyre rolling sound to </w:t>
                              </w:r>
                              <w:r w:rsidRPr="00100662">
                                <w:rPr>
                                  <w:sz w:val="18"/>
                                  <w:szCs w:val="18"/>
                                  <w:lang w:val="en-US"/>
                                </w:rPr>
                                <w:br/>
                                <w:t xml:space="preserve">the vehicle speed condition of </w:t>
                              </w:r>
                              <w:r w:rsidRPr="00100662">
                                <w:rPr>
                                  <w:sz w:val="18"/>
                                  <w:szCs w:val="18"/>
                                  <w:lang w:val="en-US"/>
                                </w:rPr>
                                <w:br/>
                                <w:t>the individual test run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5" name="Textfeld 48"/>
                        <wps:cNvSpPr txBox="1"/>
                        <wps:spPr>
                          <a:xfrm>
                            <a:off x="23445" y="4503743"/>
                            <a:ext cx="2482850" cy="646107"/>
                          </a:xfrm>
                          <a:prstGeom prst="rect">
                            <a:avLst/>
                          </a:prstGeom>
                          <a:noFill/>
                          <a:ln w="6350">
                            <a:solidFill>
                              <a:prstClr val="black"/>
                            </a:solidFill>
                          </a:ln>
                        </wps:spPr>
                        <wps:txbx>
                          <w:txbxContent>
                            <w:p w14:paraId="58DFC758" w14:textId="77777777" w:rsidR="00984D69" w:rsidRPr="00100662" w:rsidRDefault="00984D69" w:rsidP="00984D69">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the power train component L</w:t>
                              </w:r>
                              <w:r w:rsidRPr="00100662">
                                <w:rPr>
                                  <w:sz w:val="18"/>
                                  <w:szCs w:val="18"/>
                                  <w:vertAlign w:val="subscript"/>
                                  <w:lang w:val="en-US"/>
                                </w:rPr>
                                <w:t>PT,wot,j</w:t>
                              </w:r>
                              <w:r w:rsidRPr="00100662">
                                <w:rPr>
                                  <w:sz w:val="18"/>
                                  <w:szCs w:val="18"/>
                                  <w:vertAlign w:val="subscript"/>
                                  <w:lang w:val="en-US"/>
                                </w:rPr>
                                <w:br/>
                              </w:r>
                              <w:r w:rsidRPr="00100662">
                                <w:rPr>
                                  <w:sz w:val="18"/>
                                  <w:szCs w:val="18"/>
                                  <w:lang w:val="en-US"/>
                                </w:rPr>
                                <w:t>from the acceleration test 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6" name="Textfeld 49"/>
                        <wps:cNvSpPr txBox="1"/>
                        <wps:spPr>
                          <a:xfrm>
                            <a:off x="1444534" y="6917138"/>
                            <a:ext cx="2482850" cy="645712"/>
                          </a:xfrm>
                          <a:prstGeom prst="rect">
                            <a:avLst/>
                          </a:prstGeom>
                          <a:noFill/>
                          <a:ln w="6350">
                            <a:solidFill>
                              <a:prstClr val="black"/>
                            </a:solidFill>
                          </a:ln>
                        </wps:spPr>
                        <wps:txbx>
                          <w:txbxContent>
                            <w:p w14:paraId="46958662" w14:textId="77777777" w:rsidR="00984D69" w:rsidRPr="00100662" w:rsidRDefault="00984D69" w:rsidP="00984D69">
                              <w:pPr>
                                <w:spacing w:line="240" w:lineRule="auto"/>
                                <w:jc w:val="center"/>
                                <w:outlineLvl w:val="0"/>
                                <w:rPr>
                                  <w:lang w:val="en-US"/>
                                </w:rPr>
                              </w:pPr>
                              <w:r w:rsidRPr="00100662">
                                <w:rPr>
                                  <w:sz w:val="18"/>
                                  <w:szCs w:val="18"/>
                                  <w:lang w:val="en-US"/>
                                </w:rPr>
                                <w:t>Recalculate L</w:t>
                              </w:r>
                              <w:r w:rsidRPr="00100662">
                                <w:rPr>
                                  <w:sz w:val="18"/>
                                  <w:szCs w:val="18"/>
                                  <w:vertAlign w:val="subscript"/>
                                  <w:lang w:val="en-US"/>
                                </w:rPr>
                                <w:t>crs,j</w:t>
                              </w:r>
                              <w:r w:rsidRPr="00100662">
                                <w:rPr>
                                  <w:sz w:val="18"/>
                                  <w:szCs w:val="18"/>
                                  <w:lang w:val="en-US"/>
                                </w:rPr>
                                <w:t xml:space="preserve"> and L</w:t>
                              </w:r>
                              <w:r w:rsidRPr="00100662">
                                <w:rPr>
                                  <w:sz w:val="18"/>
                                  <w:szCs w:val="18"/>
                                  <w:vertAlign w:val="subscript"/>
                                  <w:lang w:val="en-US"/>
                                </w:rPr>
                                <w:t xml:space="preserve">wot,j </w:t>
                              </w:r>
                              <w:r w:rsidRPr="00100662">
                                <w:rPr>
                                  <w:sz w:val="18"/>
                                  <w:szCs w:val="18"/>
                                  <w:vertAlign w:val="subscript"/>
                                  <w:lang w:val="en-US"/>
                                </w:rPr>
                                <w:br/>
                              </w:r>
                              <w:r w:rsidRPr="00100662">
                                <w:rPr>
                                  <w:sz w:val="18"/>
                                  <w:szCs w:val="18"/>
                                  <w:lang w:val="en-US"/>
                                </w:rPr>
                                <w:t xml:space="preserve">with power train components and </w:t>
                              </w:r>
                              <w:r w:rsidRPr="00100662">
                                <w:rPr>
                                  <w:sz w:val="18"/>
                                  <w:szCs w:val="18"/>
                                  <w:lang w:val="en-US"/>
                                </w:rPr>
                                <w:br/>
                                <w:t>normalized tyre rolling sound components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7" name="Textfeld 50"/>
                        <wps:cNvSpPr txBox="1"/>
                        <wps:spPr>
                          <a:xfrm>
                            <a:off x="1444534" y="7731095"/>
                            <a:ext cx="2482850" cy="562005"/>
                          </a:xfrm>
                          <a:prstGeom prst="rect">
                            <a:avLst/>
                          </a:prstGeom>
                          <a:noFill/>
                          <a:ln w="6350">
                            <a:solidFill>
                              <a:prstClr val="black"/>
                            </a:solidFill>
                          </a:ln>
                        </wps:spPr>
                        <wps:txbx>
                          <w:txbxContent>
                            <w:p w14:paraId="5130B999" w14:textId="77777777" w:rsidR="00984D69" w:rsidRPr="00100662" w:rsidRDefault="00984D69" w:rsidP="00984D69">
                              <w:pPr>
                                <w:spacing w:line="240" w:lineRule="auto"/>
                                <w:jc w:val="center"/>
                                <w:outlineLvl w:val="0"/>
                                <w:rPr>
                                  <w:lang w:val="en-US"/>
                                </w:rPr>
                              </w:pPr>
                              <w:r w:rsidRPr="00100662">
                                <w:rPr>
                                  <w:sz w:val="18"/>
                                  <w:szCs w:val="18"/>
                                  <w:lang w:val="en-US"/>
                                </w:rPr>
                                <w:t>Calculate L</w:t>
                              </w:r>
                              <w:r w:rsidRPr="00100662">
                                <w:rPr>
                                  <w:sz w:val="18"/>
                                  <w:szCs w:val="18"/>
                                  <w:vertAlign w:val="subscript"/>
                                  <w:lang w:val="en-US"/>
                                </w:rPr>
                                <w:t>urban</w:t>
                              </w:r>
                              <w:r w:rsidRPr="00100662">
                                <w:rPr>
                                  <w:sz w:val="18"/>
                                  <w:szCs w:val="18"/>
                                  <w:lang w:val="en-US"/>
                                </w:rPr>
                                <w:t xml:space="preserve"> with the corrected </w:t>
                              </w:r>
                              <w:r w:rsidRPr="00100662">
                                <w:rPr>
                                  <w:sz w:val="18"/>
                                  <w:szCs w:val="18"/>
                                  <w:lang w:val="en-US"/>
                                </w:rPr>
                                <w:br/>
                                <w:t xml:space="preserve">constant speed and acceleration test results </w:t>
                              </w:r>
                              <w:r w:rsidRPr="00100662">
                                <w:rPr>
                                  <w:sz w:val="18"/>
                                  <w:szCs w:val="18"/>
                                  <w:lang w:val="en-US"/>
                                </w:rPr>
                                <w:br/>
                                <w:t>according to the procedure in Annex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8" name="Gerade Verbindung mit Pfeil 51"/>
                        <wps:cNvCnPr/>
                        <wps:spPr>
                          <a:xfrm>
                            <a:off x="1265106" y="1283052"/>
                            <a:ext cx="0" cy="126714"/>
                          </a:xfrm>
                          <a:prstGeom prst="straightConnector1">
                            <a:avLst/>
                          </a:prstGeom>
                          <a:noFill/>
                          <a:ln w="12700" cap="flat" cmpd="sng" algn="ctr">
                            <a:solidFill>
                              <a:sysClr val="windowText" lastClr="000000"/>
                            </a:solidFill>
                            <a:prstDash val="solid"/>
                            <a:tailEnd type="triangle"/>
                          </a:ln>
                          <a:effectLst/>
                        </wps:spPr>
                        <wps:bodyPr/>
                      </wps:wsp>
                      <wps:wsp>
                        <wps:cNvPr id="239" name="Gerade Verbindung mit Pfeil 52"/>
                        <wps:cNvCnPr/>
                        <wps:spPr>
                          <a:xfrm>
                            <a:off x="1265106" y="1854200"/>
                            <a:ext cx="0" cy="172130"/>
                          </a:xfrm>
                          <a:prstGeom prst="straightConnector1">
                            <a:avLst/>
                          </a:prstGeom>
                          <a:noFill/>
                          <a:ln w="12700" cap="flat" cmpd="sng" algn="ctr">
                            <a:solidFill>
                              <a:sysClr val="windowText" lastClr="000000"/>
                            </a:solidFill>
                            <a:prstDash val="solid"/>
                            <a:tailEnd type="triangle"/>
                          </a:ln>
                          <a:effectLst/>
                        </wps:spPr>
                        <wps:bodyPr/>
                      </wps:wsp>
                      <wps:wsp>
                        <wps:cNvPr id="240" name="Gerade Verbindung mit Pfeil 53"/>
                        <wps:cNvCnPr/>
                        <wps:spPr>
                          <a:xfrm>
                            <a:off x="1265106" y="2647950"/>
                            <a:ext cx="0" cy="173558"/>
                          </a:xfrm>
                          <a:prstGeom prst="straightConnector1">
                            <a:avLst/>
                          </a:prstGeom>
                          <a:noFill/>
                          <a:ln w="12700" cap="flat" cmpd="sng" algn="ctr">
                            <a:solidFill>
                              <a:sysClr val="windowText" lastClr="000000"/>
                            </a:solidFill>
                            <a:prstDash val="solid"/>
                            <a:tailEnd type="triangle"/>
                          </a:ln>
                          <a:effectLst/>
                        </wps:spPr>
                        <wps:bodyPr/>
                      </wps:wsp>
                      <wps:wsp>
                        <wps:cNvPr id="241" name="Gerade Verbindung mit Pfeil 54"/>
                        <wps:cNvCnPr/>
                        <wps:spPr>
                          <a:xfrm flipH="1">
                            <a:off x="1264870" y="3530600"/>
                            <a:ext cx="236" cy="163336"/>
                          </a:xfrm>
                          <a:prstGeom prst="straightConnector1">
                            <a:avLst/>
                          </a:prstGeom>
                          <a:noFill/>
                          <a:ln w="12700" cap="flat" cmpd="sng" algn="ctr">
                            <a:solidFill>
                              <a:sysClr val="windowText" lastClr="000000"/>
                            </a:solidFill>
                            <a:prstDash val="solid"/>
                            <a:tailEnd type="triangle"/>
                          </a:ln>
                          <a:effectLst/>
                        </wps:spPr>
                        <wps:bodyPr/>
                      </wps:wsp>
                      <wps:wsp>
                        <wps:cNvPr id="242" name="Gerade Verbindung mit Pfeil 55"/>
                        <wps:cNvCnPr/>
                        <wps:spPr>
                          <a:xfrm>
                            <a:off x="1264870" y="4334440"/>
                            <a:ext cx="0" cy="169303"/>
                          </a:xfrm>
                          <a:prstGeom prst="straightConnector1">
                            <a:avLst/>
                          </a:prstGeom>
                          <a:noFill/>
                          <a:ln w="12700" cap="flat" cmpd="sng" algn="ctr">
                            <a:solidFill>
                              <a:sysClr val="windowText" lastClr="000000"/>
                            </a:solidFill>
                            <a:prstDash val="solid"/>
                            <a:tailEnd type="triangle"/>
                          </a:ln>
                          <a:effectLst/>
                        </wps:spPr>
                        <wps:bodyPr/>
                      </wps:wsp>
                      <wps:wsp>
                        <wps:cNvPr id="243" name="Gerade Verbindung mit Pfeil 56"/>
                        <wps:cNvCnPr/>
                        <wps:spPr>
                          <a:xfrm>
                            <a:off x="4140200" y="2470150"/>
                            <a:ext cx="0" cy="368347"/>
                          </a:xfrm>
                          <a:prstGeom prst="straightConnector1">
                            <a:avLst/>
                          </a:prstGeom>
                          <a:noFill/>
                          <a:ln w="12700" cap="flat" cmpd="sng" algn="ctr">
                            <a:solidFill>
                              <a:sysClr val="windowText" lastClr="000000"/>
                            </a:solidFill>
                            <a:prstDash val="solid"/>
                            <a:tailEnd type="triangle"/>
                          </a:ln>
                          <a:effectLst/>
                        </wps:spPr>
                        <wps:bodyPr/>
                      </wps:wsp>
                      <wps:wsp>
                        <wps:cNvPr id="244" name="Gerade Verbindung mit Pfeil 57"/>
                        <wps:cNvCnPr/>
                        <wps:spPr>
                          <a:xfrm>
                            <a:off x="4140200" y="1283063"/>
                            <a:ext cx="0" cy="126703"/>
                          </a:xfrm>
                          <a:prstGeom prst="straightConnector1">
                            <a:avLst/>
                          </a:prstGeom>
                          <a:noFill/>
                          <a:ln w="12700" cap="flat" cmpd="sng" algn="ctr">
                            <a:solidFill>
                              <a:sysClr val="windowText" lastClr="000000"/>
                            </a:solidFill>
                            <a:prstDash val="solid"/>
                            <a:tailEnd type="triangle"/>
                          </a:ln>
                          <a:effectLst/>
                        </wps:spPr>
                        <wps:bodyPr/>
                      </wps:wsp>
                      <wps:wsp>
                        <wps:cNvPr id="245" name="Flussdiagramm: Verbinder 58"/>
                        <wps:cNvSpPr/>
                        <wps:spPr>
                          <a:xfrm>
                            <a:off x="4042085" y="3930856"/>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Flussdiagramm: Verbinder 59"/>
                        <wps:cNvSpPr/>
                        <wps:spPr>
                          <a:xfrm>
                            <a:off x="4031734" y="4753427"/>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Flussdiagramm: Verbinder 60"/>
                        <wps:cNvSpPr/>
                        <wps:spPr>
                          <a:xfrm>
                            <a:off x="2595301" y="6592612"/>
                            <a:ext cx="180000" cy="180000"/>
                          </a:xfrm>
                          <a:prstGeom prst="flowChartConnector">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Gerade Verbindung mit Pfeil 63"/>
                        <wps:cNvCnPr/>
                        <wps:spPr>
                          <a:xfrm flipH="1">
                            <a:off x="4132085" y="3462858"/>
                            <a:ext cx="8115" cy="467998"/>
                          </a:xfrm>
                          <a:prstGeom prst="straightConnector1">
                            <a:avLst/>
                          </a:prstGeom>
                          <a:noFill/>
                          <a:ln w="12700" cap="flat" cmpd="sng" algn="ctr">
                            <a:solidFill>
                              <a:sysClr val="windowText" lastClr="000000"/>
                            </a:solidFill>
                            <a:prstDash val="solid"/>
                            <a:tailEnd type="triangle"/>
                          </a:ln>
                          <a:effectLst/>
                        </wps:spPr>
                        <wps:bodyPr/>
                      </wps:wsp>
                      <wps:wsp>
                        <wps:cNvPr id="249" name="Gerade Verbindung mit Pfeil 64"/>
                        <wps:cNvCnPr/>
                        <wps:spPr>
                          <a:xfrm flipH="1">
                            <a:off x="4121734" y="4110856"/>
                            <a:ext cx="10351" cy="642571"/>
                          </a:xfrm>
                          <a:prstGeom prst="straightConnector1">
                            <a:avLst/>
                          </a:prstGeom>
                          <a:noFill/>
                          <a:ln w="12700" cap="flat" cmpd="sng" algn="ctr">
                            <a:solidFill>
                              <a:sysClr val="windowText" lastClr="000000"/>
                            </a:solidFill>
                            <a:prstDash val="solid"/>
                            <a:tailEnd type="triangle"/>
                          </a:ln>
                          <a:effectLst/>
                        </wps:spPr>
                        <wps:bodyPr/>
                      </wps:wsp>
                      <wps:wsp>
                        <wps:cNvPr id="250" name="Verbinder: gewinkelt 65"/>
                        <wps:cNvCnPr/>
                        <wps:spPr>
                          <a:xfrm rot="5400000">
                            <a:off x="2573926" y="5134803"/>
                            <a:ext cx="1749185" cy="1346433"/>
                          </a:xfrm>
                          <a:prstGeom prst="bentConnector2">
                            <a:avLst/>
                          </a:prstGeom>
                          <a:noFill/>
                          <a:ln w="12700" cap="flat" cmpd="sng" algn="ctr">
                            <a:solidFill>
                              <a:sysClr val="windowText" lastClr="000000"/>
                            </a:solidFill>
                            <a:prstDash val="solid"/>
                            <a:tailEnd type="triangle"/>
                          </a:ln>
                          <a:effectLst/>
                        </wps:spPr>
                        <wps:bodyPr/>
                      </wps:wsp>
                      <wps:wsp>
                        <wps:cNvPr id="251" name="Verbinder: gewinkelt 66"/>
                        <wps:cNvCnPr/>
                        <wps:spPr>
                          <a:xfrm rot="16200000" flipH="1">
                            <a:off x="1611576" y="5698887"/>
                            <a:ext cx="631062" cy="1336389"/>
                          </a:xfrm>
                          <a:prstGeom prst="bentConnector2">
                            <a:avLst/>
                          </a:prstGeom>
                          <a:noFill/>
                          <a:ln w="12700" cap="flat" cmpd="sng" algn="ctr">
                            <a:solidFill>
                              <a:sysClr val="windowText" lastClr="000000"/>
                            </a:solidFill>
                            <a:prstDash val="solid"/>
                            <a:tailEnd type="triangle"/>
                          </a:ln>
                          <a:effectLst/>
                        </wps:spPr>
                        <wps:bodyPr/>
                      </wps:wsp>
                      <wps:wsp>
                        <wps:cNvPr id="252" name="Gerade Verbindung mit Pfeil 67"/>
                        <wps:cNvCnPr/>
                        <wps:spPr>
                          <a:xfrm>
                            <a:off x="2685301" y="6772612"/>
                            <a:ext cx="658" cy="144526"/>
                          </a:xfrm>
                          <a:prstGeom prst="straightConnector1">
                            <a:avLst/>
                          </a:prstGeom>
                          <a:noFill/>
                          <a:ln w="12700" cap="flat" cmpd="sng" algn="ctr">
                            <a:solidFill>
                              <a:sysClr val="windowText" lastClr="000000"/>
                            </a:solidFill>
                            <a:prstDash val="solid"/>
                            <a:tailEnd type="triangle"/>
                          </a:ln>
                          <a:effectLst/>
                        </wps:spPr>
                        <wps:bodyPr/>
                      </wps:wsp>
                      <wps:wsp>
                        <wps:cNvPr id="253" name="Gerade Verbindung mit Pfeil 68"/>
                        <wps:cNvCnPr/>
                        <wps:spPr>
                          <a:xfrm>
                            <a:off x="2685959" y="7562850"/>
                            <a:ext cx="0" cy="168245"/>
                          </a:xfrm>
                          <a:prstGeom prst="straightConnector1">
                            <a:avLst/>
                          </a:prstGeom>
                          <a:noFill/>
                          <a:ln w="12700" cap="flat" cmpd="sng" algn="ctr">
                            <a:solidFill>
                              <a:sysClr val="windowText" lastClr="000000"/>
                            </a:solidFill>
                            <a:prstDash val="solid"/>
                            <a:tailEnd type="triangle"/>
                          </a:ln>
                          <a:effectLst/>
                        </wps:spPr>
                        <wps:bodyPr/>
                      </wps:wsp>
                      <wps:wsp>
                        <wps:cNvPr id="254" name="Textfeld 104"/>
                        <wps:cNvSpPr txBox="1"/>
                        <wps:spPr>
                          <a:xfrm>
                            <a:off x="23445" y="5490730"/>
                            <a:ext cx="2482850" cy="560820"/>
                          </a:xfrm>
                          <a:prstGeom prst="rect">
                            <a:avLst/>
                          </a:prstGeom>
                          <a:noFill/>
                          <a:ln w="6350">
                            <a:solidFill>
                              <a:prstClr val="black"/>
                            </a:solidFill>
                          </a:ln>
                        </wps:spPr>
                        <wps:txbx>
                          <w:txbxContent>
                            <w:p w14:paraId="045D19D8" w14:textId="77777777" w:rsidR="00984D69" w:rsidRPr="00100662" w:rsidRDefault="00984D69" w:rsidP="00984D69">
                              <w:pPr>
                                <w:spacing w:line="240" w:lineRule="auto"/>
                                <w:jc w:val="center"/>
                                <w:outlineLvl w:val="0"/>
                                <w:rPr>
                                  <w:lang w:val="en-US"/>
                                </w:rPr>
                              </w:pPr>
                              <w:r w:rsidRPr="00100662">
                                <w:rPr>
                                  <w:sz w:val="18"/>
                                  <w:szCs w:val="18"/>
                                  <w:lang w:val="en-US"/>
                                </w:rPr>
                                <w:t>Per gear and run, normalize</w:t>
                              </w:r>
                              <w:r w:rsidRPr="00100662">
                                <w:rPr>
                                  <w:sz w:val="18"/>
                                  <w:szCs w:val="18"/>
                                  <w:lang w:val="en-US"/>
                                </w:rPr>
                                <w:br/>
                                <w:t xml:space="preserve">the tyre rolling sound to </w:t>
                              </w:r>
                              <w:r w:rsidRPr="00100662">
                                <w:rPr>
                                  <w:sz w:val="18"/>
                                  <w:szCs w:val="18"/>
                                  <w:lang w:val="en-US"/>
                                </w:rPr>
                                <w:br/>
                                <w:t>the reference temperature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5" name="Gerade Verbindung mit Pfeil 105"/>
                        <wps:cNvCnPr/>
                        <wps:spPr>
                          <a:xfrm>
                            <a:off x="1262426" y="5149850"/>
                            <a:ext cx="240" cy="340880"/>
                          </a:xfrm>
                          <a:prstGeom prst="straightConnector1">
                            <a:avLst/>
                          </a:prstGeom>
                          <a:noFill/>
                          <a:ln w="12700" cap="flat" cmpd="sng" algn="ctr">
                            <a:solidFill>
                              <a:sysClr val="windowText" lastClr="000000"/>
                            </a:solidFill>
                            <a:prstDash val="solid"/>
                            <a:tailEnd type="triangle"/>
                          </a:ln>
                          <a:effectLst/>
                        </wps:spPr>
                        <wps:bodyPr/>
                      </wps:wsp>
                      <wps:wsp>
                        <wps:cNvPr id="704" name="Gerade Verbindung mit Pfeil 106"/>
                        <wps:cNvCnPr/>
                        <wps:spPr>
                          <a:xfrm>
                            <a:off x="2506295" y="4014188"/>
                            <a:ext cx="1535790" cy="6668"/>
                          </a:xfrm>
                          <a:prstGeom prst="straightConnector1">
                            <a:avLst/>
                          </a:prstGeom>
                          <a:noFill/>
                          <a:ln w="12700" cap="flat" cmpd="sng" algn="ctr">
                            <a:solidFill>
                              <a:sysClr val="windowText" lastClr="000000"/>
                            </a:solidFill>
                            <a:prstDash val="solid"/>
                            <a:tailEnd type="triangle"/>
                          </a:ln>
                          <a:effectLst/>
                        </wps:spPr>
                        <wps:bodyPr/>
                      </wps:wsp>
                      <wps:wsp>
                        <wps:cNvPr id="705" name="Gerade Verbindung mit Pfeil 110"/>
                        <wps:cNvCnPr/>
                        <wps:spPr>
                          <a:xfrm>
                            <a:off x="2506295" y="4826797"/>
                            <a:ext cx="1525439" cy="16630"/>
                          </a:xfrm>
                          <a:prstGeom prst="straightConnector1">
                            <a:avLst/>
                          </a:prstGeom>
                          <a:noFill/>
                          <a:ln w="12700" cap="flat" cmpd="sng" algn="ctr">
                            <a:solidFill>
                              <a:sysClr val="windowText" lastClr="000000"/>
                            </a:solidFill>
                            <a:prstDash val="solid"/>
                            <a:tailEnd type="triangle"/>
                          </a:ln>
                          <a:effectLst/>
                        </wps:spPr>
                        <wps:bodyPr/>
                      </wps:wsp>
                    </wpc:wpc>
                  </a:graphicData>
                </a:graphic>
              </wp:inline>
            </w:drawing>
          </mc:Choice>
          <mc:Fallback>
            <w:pict>
              <v:group w14:anchorId="594A0DC2" id="Zeichenbereich 69" o:spid="_x0000_s1430" editas="canvas" style="width:424.7pt;height:658.5pt;mso-position-horizontal-relative:char;mso-position-vertical-relative:line" coordsize="53936,83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">
                <v:shape id="_x0000_s1431" type="#_x0000_t75" style="position:absolute;width:53936;height:83629;visibility:visible;mso-wrap-style:square" filled="t">
                  <v:fill o:detectmouseclick="t"/>
                  <v:path o:connecttype="none"/>
                </v:shape>
                <v:shape id="Textfeld 37" o:spid="_x0000_s1432" type="#_x0000_t202" style="position:absolute;left:236;width:53580;height: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" fillcolor="windowText" strokeweight=".5pt">
                  <v:textbox inset="0,0,0,0">
                    <w:txbxContent>
                      <w:p w14:paraId="2DFF2635" w14:textId="77777777" w:rsidR="00984D69" w:rsidRPr="00C16BB7" w:rsidRDefault="00984D69" w:rsidP="00984D69">
                        <w:pPr>
                          <w:spacing w:line="240" w:lineRule="auto"/>
                          <w:jc w:val="center"/>
                          <w:outlineLvl w:val="0"/>
                          <w:rPr>
                            <w:color w:val="FFFFFF"/>
                            <w:lang w:val="en-US"/>
                          </w:rPr>
                        </w:pPr>
                        <w:r w:rsidRPr="00C16BB7">
                          <w:rPr>
                            <w:b/>
                            <w:bCs/>
                            <w:color w:val="FFFFFF"/>
                            <w:sz w:val="24"/>
                            <w:szCs w:val="24"/>
                            <w:lang w:val="en-US"/>
                          </w:rPr>
                          <w:t>Correction of pass-by measurements according to Annex 3</w:t>
                        </w:r>
                        <w:r w:rsidRPr="00C16BB7">
                          <w:rPr>
                            <w:b/>
                            <w:bCs/>
                            <w:color w:val="FFFFFF"/>
                            <w:sz w:val="24"/>
                            <w:szCs w:val="24"/>
                            <w:lang w:val="en-US"/>
                          </w:rPr>
                          <w:br/>
                          <w:t>for temperature and for test track differences</w:t>
                        </w:r>
                        <w:r>
                          <w:rPr>
                            <w:b/>
                            <w:bCs/>
                            <w:color w:val="FFFFFF"/>
                            <w:sz w:val="24"/>
                            <w:szCs w:val="24"/>
                            <w:lang w:val="en-US"/>
                          </w:rPr>
                          <w:t xml:space="preserve"> (</w:t>
                        </w:r>
                        <w:r w:rsidRPr="00C16BB7">
                          <w:rPr>
                            <w:b/>
                            <w:bCs/>
                            <w:color w:val="FFFFFF"/>
                            <w:sz w:val="24"/>
                            <w:szCs w:val="24"/>
                            <w:lang w:val="en-US"/>
                          </w:rPr>
                          <w:t>if applicable</w:t>
                        </w:r>
                        <w:r>
                          <w:rPr>
                            <w:b/>
                            <w:bCs/>
                            <w:color w:val="FFFFFF"/>
                            <w:sz w:val="24"/>
                            <w:szCs w:val="24"/>
                            <w:lang w:val="en-US"/>
                          </w:rPr>
                          <w:t>)</w:t>
                        </w:r>
                      </w:p>
                    </w:txbxContent>
                  </v:textbox>
                </v:shape>
                <v:shape id="Textfeld 38" o:spid="_x0000_s1433" type="#_x0000_t202" style="position:absolute;left:236;top:7808;width:24829;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" fillcolor="#f2f2f2" strokeweight=".5pt">
                  <v:textbox inset="0,0,0,0">
                    <w:txbxContent>
                      <w:p w14:paraId="5D2BCA83" w14:textId="77777777" w:rsidR="00984D69" w:rsidRDefault="00984D69" w:rsidP="00984D69">
                        <w:pPr>
                          <w:spacing w:before="120" w:after="120"/>
                          <w:jc w:val="center"/>
                        </w:pPr>
                        <w:r w:rsidRPr="00006442">
                          <w:rPr>
                            <w:b/>
                            <w:bCs/>
                            <w:sz w:val="18"/>
                            <w:szCs w:val="18"/>
                            <w:lang w:val="en-US"/>
                          </w:rPr>
                          <w:t>C</w:t>
                        </w:r>
                        <w:r>
                          <w:rPr>
                            <w:b/>
                            <w:bCs/>
                            <w:sz w:val="18"/>
                            <w:szCs w:val="18"/>
                            <w:lang w:val="en-US"/>
                          </w:rPr>
                          <w:t>ase</w:t>
                        </w:r>
                        <w:r w:rsidRPr="00006442">
                          <w:rPr>
                            <w:b/>
                            <w:bCs/>
                            <w:sz w:val="18"/>
                            <w:szCs w:val="18"/>
                            <w:lang w:val="en-US"/>
                          </w:rPr>
                          <w:t xml:space="preserve"> 1</w:t>
                        </w:r>
                        <w:r>
                          <w:rPr>
                            <w:b/>
                            <w:bCs/>
                            <w:sz w:val="18"/>
                            <w:szCs w:val="18"/>
                            <w:lang w:val="en-US"/>
                          </w:rPr>
                          <w:br/>
                        </w:r>
                        <w:r w:rsidRPr="00006442">
                          <w:rPr>
                            <w:b/>
                            <w:bCs/>
                            <w:sz w:val="18"/>
                            <w:szCs w:val="18"/>
                            <w:lang w:val="en-US"/>
                          </w:rPr>
                          <w:t>Correction for temperature only</w:t>
                        </w:r>
                      </w:p>
                    </w:txbxContent>
                  </v:textbox>
                </v:shape>
                <v:shape id="Textfeld 39" o:spid="_x0000_s1434" type="#_x0000_t202" style="position:absolute;left:28987;top:7808;width:24829;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" fillcolor="#f2f2f2" strokeweight=".5pt">
                  <v:textbox inset="0,0,0,0">
                    <w:txbxContent>
                      <w:p w14:paraId="7AFD07A1" w14:textId="77777777" w:rsidR="00984D69" w:rsidRPr="001F2C7F" w:rsidRDefault="00984D69" w:rsidP="00984D69">
                        <w:pPr>
                          <w:spacing w:before="120" w:after="120"/>
                          <w:jc w:val="center"/>
                          <w:rPr>
                            <w:lang w:val="en-US"/>
                          </w:rPr>
                        </w:pPr>
                        <w:r w:rsidRPr="0026068A">
                          <w:rPr>
                            <w:b/>
                            <w:bCs/>
                            <w:sz w:val="18"/>
                            <w:szCs w:val="18"/>
                            <w:lang w:val="en-US"/>
                          </w:rPr>
                          <w:t>C</w:t>
                        </w:r>
                        <w:r>
                          <w:rPr>
                            <w:b/>
                            <w:bCs/>
                            <w:sz w:val="18"/>
                            <w:szCs w:val="18"/>
                            <w:lang w:val="en-US"/>
                          </w:rPr>
                          <w:t>ase</w:t>
                        </w:r>
                        <w:r w:rsidRPr="0026068A">
                          <w:rPr>
                            <w:b/>
                            <w:bCs/>
                            <w:sz w:val="18"/>
                            <w:szCs w:val="18"/>
                            <w:lang w:val="en-US"/>
                          </w:rPr>
                          <w:t xml:space="preserve"> 2</w:t>
                        </w:r>
                        <w:r>
                          <w:rPr>
                            <w:b/>
                            <w:bCs/>
                            <w:sz w:val="18"/>
                            <w:szCs w:val="18"/>
                            <w:lang w:val="en-US"/>
                          </w:rPr>
                          <w:br/>
                        </w:r>
                        <w:r w:rsidRPr="0026068A">
                          <w:rPr>
                            <w:b/>
                            <w:bCs/>
                            <w:sz w:val="18"/>
                            <w:szCs w:val="18"/>
                            <w:lang w:val="en-US"/>
                          </w:rPr>
                          <w:t>Correction for temperature and test track</w:t>
                        </w:r>
                      </w:p>
                    </w:txbxContent>
                  </v:textbox>
                </v:shape>
                <v:shape id="Verbinder: gewinkelt 40" o:spid="_x0000_s1435" type="#_x0000_t34" style="position:absolute;left:17948;top:-1270;width:3781;height:1437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" strokecolor="windowText" strokeweight="1pt">
                  <v:stroke endarrow="block"/>
                </v:shape>
                <v:shape id="Verbinder: gewinkelt 41" o:spid="_x0000_s1436" type="#_x0000_t34" style="position:absolute;left:32323;top:-1270;width:3781;height:1437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" strokecolor="windowText" strokeweight="1pt">
                  <v:stroke endarrow="block"/>
                </v:shape>
                <v:shape id="Textfeld 42" o:spid="_x0000_s1437" type="#_x0000_t202" style="position:absolute;left:236;top:14097;width:24829;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" filled="f" strokeweight=".5pt">
                  <v:textbox inset="0,0,0,0">
                    <w:txbxContent>
                      <w:p w14:paraId="0F879617" w14:textId="77777777" w:rsidR="00984D69" w:rsidRPr="00100662" w:rsidRDefault="00984D69" w:rsidP="00984D69">
                        <w:pPr>
                          <w:spacing w:before="120" w:after="120"/>
                          <w:jc w:val="center"/>
                          <w:rPr>
                            <w:lang w:val="en-US"/>
                          </w:rPr>
                        </w:pPr>
                        <w:r w:rsidRPr="00100662">
                          <w:rPr>
                            <w:sz w:val="18"/>
                            <w:szCs w:val="18"/>
                            <w:lang w:val="en-US"/>
                          </w:rPr>
                          <w:t xml:space="preserve">Perform pass-by sound measurements </w:t>
                        </w:r>
                        <w:r w:rsidRPr="00100662">
                          <w:rPr>
                            <w:sz w:val="18"/>
                            <w:szCs w:val="18"/>
                            <w:lang w:val="en-US"/>
                          </w:rPr>
                          <w:br/>
                          <w:t>according to Annex 3</w:t>
                        </w:r>
                      </w:p>
                    </w:txbxContent>
                  </v:textbox>
                </v:shape>
                <v:shape id="Textfeld 43" o:spid="_x0000_s1438" type="#_x0000_t202" style="position:absolute;left:28987;top:14097;width:24829;height:10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" filled="f" strokeweight=".5pt">
                  <v:textbox inset="0,0,0,0">
                    <w:txbxContent>
                      <w:p w14:paraId="0A73174A" w14:textId="77777777" w:rsidR="00984D69" w:rsidRPr="00100662" w:rsidRDefault="00984D69" w:rsidP="00984D69">
                        <w:pPr>
                          <w:spacing w:before="120" w:after="120" w:line="240" w:lineRule="auto"/>
                          <w:jc w:val="center"/>
                          <w:outlineLvl w:val="0"/>
                          <w:rPr>
                            <w:sz w:val="18"/>
                            <w:szCs w:val="18"/>
                            <w:lang w:val="en-US"/>
                          </w:rPr>
                        </w:pPr>
                        <w:r w:rsidRPr="00100662">
                          <w:rPr>
                            <w:sz w:val="18"/>
                            <w:szCs w:val="18"/>
                            <w:lang w:val="en-US"/>
                          </w:rPr>
                          <w:t xml:space="preserve">Tyre rolling sound has already been </w:t>
                        </w:r>
                        <w:r w:rsidRPr="00100662">
                          <w:rPr>
                            <w:sz w:val="18"/>
                            <w:szCs w:val="18"/>
                            <w:lang w:val="en-US"/>
                          </w:rPr>
                          <w:br/>
                          <w:t xml:space="preserve">determined independently and </w:t>
                        </w:r>
                        <w:r w:rsidRPr="00100662">
                          <w:rPr>
                            <w:sz w:val="18"/>
                            <w:szCs w:val="18"/>
                            <w:lang w:val="en-US"/>
                          </w:rPr>
                          <w:br/>
                          <w:t>the normalized parameters are available:</w:t>
                        </w:r>
                      </w:p>
                      <w:p w14:paraId="7C5118D8" w14:textId="77777777" w:rsidR="00984D69" w:rsidRPr="00100662" w:rsidRDefault="00984D69" w:rsidP="00984D69">
                        <w:pPr>
                          <w:spacing w:after="120" w:line="240" w:lineRule="auto"/>
                          <w:ind w:left="708"/>
                          <w:outlineLvl w:val="0"/>
                          <w:rPr>
                            <w:lang w:val="en-US"/>
                          </w:rPr>
                        </w:pPr>
                        <w:r w:rsidRPr="00100662">
                          <w:rPr>
                            <w:sz w:val="18"/>
                            <w:szCs w:val="18"/>
                            <w:lang w:val="en-US"/>
                          </w:rPr>
                          <w:t>- tyre rolling sound L</w:t>
                        </w:r>
                        <w:r w:rsidRPr="00100662">
                          <w:rPr>
                            <w:sz w:val="18"/>
                            <w:szCs w:val="18"/>
                            <w:vertAlign w:val="subscript"/>
                            <w:lang w:val="en-US"/>
                          </w:rPr>
                          <w:t>TR,DB,</w:t>
                        </w:r>
                        <w:r w:rsidRPr="00100662">
                          <w:rPr>
                            <w:sz w:val="18"/>
                            <w:szCs w:val="18"/>
                            <w:vertAlign w:val="subscript"/>
                            <w:lang w:val="en-US"/>
                          </w:rPr>
                          <w:sym w:font="Symbol" w:char="F04A"/>
                        </w:r>
                        <w:r w:rsidRPr="00100662">
                          <w:rPr>
                            <w:position w:val="-4"/>
                            <w:sz w:val="18"/>
                            <w:szCs w:val="18"/>
                            <w:vertAlign w:val="subscript"/>
                            <w:lang w:val="en-US"/>
                          </w:rPr>
                          <w:t>ref</w:t>
                        </w:r>
                        <w:r w:rsidRPr="00100662">
                          <w:rPr>
                            <w:sz w:val="18"/>
                            <w:szCs w:val="18"/>
                            <w:lang w:val="en-US"/>
                          </w:rPr>
                          <w:t>,</w:t>
                        </w:r>
                        <w:r w:rsidRPr="00100662">
                          <w:rPr>
                            <w:sz w:val="18"/>
                            <w:szCs w:val="18"/>
                            <w:lang w:val="en-US"/>
                          </w:rPr>
                          <w:br/>
                          <w:t>- the reference speed v</w:t>
                        </w:r>
                        <w:r w:rsidRPr="00100662">
                          <w:rPr>
                            <w:sz w:val="18"/>
                            <w:szCs w:val="18"/>
                            <w:vertAlign w:val="subscript"/>
                            <w:lang w:val="en-US"/>
                          </w:rPr>
                          <w:t>TR,DB,ref ,</w:t>
                        </w:r>
                        <w:r w:rsidRPr="00100662">
                          <w:rPr>
                            <w:sz w:val="18"/>
                            <w:szCs w:val="18"/>
                            <w:lang w:val="en-US"/>
                          </w:rPr>
                          <w:t xml:space="preserve"> and </w:t>
                        </w:r>
                        <w:r w:rsidRPr="00100662">
                          <w:rPr>
                            <w:sz w:val="18"/>
                            <w:szCs w:val="18"/>
                            <w:lang w:val="en-US"/>
                          </w:rPr>
                          <w:br/>
                          <w:t>- the tyre sound level slope slp</w:t>
                        </w:r>
                        <w:r w:rsidRPr="00100662">
                          <w:rPr>
                            <w:sz w:val="18"/>
                            <w:szCs w:val="18"/>
                            <w:vertAlign w:val="subscript"/>
                            <w:lang w:val="en-US"/>
                          </w:rPr>
                          <w:t>DB,ref</w:t>
                        </w:r>
                      </w:p>
                    </w:txbxContent>
                  </v:textbox>
                </v:shape>
                <v:shape id="Textfeld 44" o:spid="_x0000_s1439" type="#_x0000_t202" style="position:absolute;left:236;top:20263;width:24829;height:6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" filled="f" strokeweight=".5pt">
                  <v:textbox inset="0,0,0,0">
                    <w:txbxContent>
                      <w:p w14:paraId="15D4BA72" w14:textId="77777777" w:rsidR="00984D69" w:rsidRPr="00100662" w:rsidRDefault="00984D69" w:rsidP="00984D69">
                        <w:pPr>
                          <w:spacing w:before="120" w:after="120"/>
                          <w:jc w:val="center"/>
                          <w:rPr>
                            <w:lang w:val="en-US"/>
                          </w:rPr>
                        </w:pPr>
                        <w:r w:rsidRPr="00100662">
                          <w:rPr>
                            <w:sz w:val="18"/>
                            <w:szCs w:val="18"/>
                            <w:lang w:val="en-US"/>
                          </w:rPr>
                          <w:t xml:space="preserve">Perform tyre rolling sound measurements in combination with the tests above </w:t>
                        </w:r>
                        <w:r w:rsidRPr="00100662">
                          <w:rPr>
                            <w:sz w:val="18"/>
                            <w:szCs w:val="18"/>
                            <w:lang w:val="en-US"/>
                          </w:rPr>
                          <w:br/>
                          <w:t>according to Appendix 2 to Annex 3</w:t>
                        </w:r>
                      </w:p>
                    </w:txbxContent>
                  </v:textbox>
                </v:shape>
                <v:shape id="Textfeld 45" o:spid="_x0000_s1440" type="#_x0000_t202" style="position:absolute;left:234;top:36939;width:24828;height:6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" filled="f" strokeweight=".5pt">
                  <v:textbox inset="0,0,0,0">
                    <w:txbxContent>
                      <w:p w14:paraId="5975BE13" w14:textId="77777777" w:rsidR="00984D69" w:rsidRPr="00100662" w:rsidRDefault="00984D69" w:rsidP="00984D69">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the power train component L</w:t>
                        </w:r>
                        <w:r w:rsidRPr="00100662">
                          <w:rPr>
                            <w:sz w:val="18"/>
                            <w:szCs w:val="18"/>
                            <w:vertAlign w:val="subscript"/>
                            <w:lang w:val="en-US"/>
                          </w:rPr>
                          <w:t>PT,crs,j</w:t>
                        </w:r>
                        <w:r w:rsidRPr="00100662">
                          <w:rPr>
                            <w:sz w:val="18"/>
                            <w:szCs w:val="18"/>
                            <w:vertAlign w:val="subscript"/>
                            <w:lang w:val="en-US"/>
                          </w:rPr>
                          <w:br/>
                        </w:r>
                        <w:r w:rsidRPr="00100662">
                          <w:rPr>
                            <w:sz w:val="18"/>
                            <w:szCs w:val="18"/>
                            <w:lang w:val="en-US"/>
                          </w:rPr>
                          <w:t>from the constant speed test result</w:t>
                        </w:r>
                      </w:p>
                    </w:txbxContent>
                  </v:textbox>
                </v:shape>
                <v:shape id="Textfeld 46" o:spid="_x0000_s1441" type="#_x0000_t202" style="position:absolute;left:28987;top:28384;width:24829;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" filled="f" strokeweight=".5pt">
                  <v:textbox inset="0,0,0,0">
                    <w:txbxContent>
                      <w:p w14:paraId="32FDEBCE" w14:textId="77777777" w:rsidR="00984D69" w:rsidRPr="00100662" w:rsidRDefault="00984D69" w:rsidP="00984D69">
                        <w:pPr>
                          <w:spacing w:line="240" w:lineRule="auto"/>
                          <w:jc w:val="center"/>
                          <w:outlineLvl w:val="0"/>
                          <w:rPr>
                            <w:lang w:val="en-US"/>
                          </w:rPr>
                        </w:pPr>
                        <w:r w:rsidRPr="00100662">
                          <w:rPr>
                            <w:sz w:val="18"/>
                            <w:szCs w:val="18"/>
                            <w:lang w:val="en-US"/>
                          </w:rPr>
                          <w:t>Follow the procedure of C</w:t>
                        </w:r>
                        <w:r>
                          <w:rPr>
                            <w:sz w:val="18"/>
                            <w:szCs w:val="18"/>
                            <w:lang w:val="en-US"/>
                          </w:rPr>
                          <w:t>ase</w:t>
                        </w:r>
                        <w:r w:rsidRPr="00100662">
                          <w:rPr>
                            <w:sz w:val="18"/>
                            <w:szCs w:val="18"/>
                            <w:lang w:val="en-US"/>
                          </w:rPr>
                          <w:t xml:space="preserve"> 1 </w:t>
                        </w:r>
                        <w:r w:rsidRPr="00100662">
                          <w:rPr>
                            <w:sz w:val="18"/>
                            <w:szCs w:val="18"/>
                            <w:lang w:val="en-US"/>
                          </w:rPr>
                          <w:br/>
                          <w:t>to determine the power train components</w:t>
                        </w:r>
                        <w:r w:rsidRPr="00100662">
                          <w:rPr>
                            <w:sz w:val="18"/>
                            <w:szCs w:val="18"/>
                            <w:lang w:val="en-US"/>
                          </w:rPr>
                          <w:br/>
                          <w:t>L</w:t>
                        </w:r>
                        <w:r w:rsidRPr="00100662">
                          <w:rPr>
                            <w:sz w:val="18"/>
                            <w:szCs w:val="18"/>
                            <w:vertAlign w:val="subscript"/>
                            <w:lang w:val="en-US"/>
                          </w:rPr>
                          <w:t xml:space="preserve">PT,crs,j </w:t>
                        </w:r>
                        <w:r w:rsidRPr="00100662">
                          <w:rPr>
                            <w:sz w:val="18"/>
                            <w:szCs w:val="18"/>
                            <w:lang w:val="en-US"/>
                          </w:rPr>
                          <w:t>and L</w:t>
                        </w:r>
                        <w:r w:rsidRPr="00100662">
                          <w:rPr>
                            <w:sz w:val="18"/>
                            <w:szCs w:val="18"/>
                            <w:vertAlign w:val="subscript"/>
                            <w:lang w:val="en-US"/>
                          </w:rPr>
                          <w:t>PT,wot,j</w:t>
                        </w:r>
                      </w:p>
                    </w:txbxContent>
                  </v:textbox>
                </v:shape>
                <v:shape id="Textfeld 47" o:spid="_x0000_s1442" type="#_x0000_t202" style="position:absolute;left:236;top:28215;width:24829;height:7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" filled="f" strokeweight=".5pt">
                  <v:textbox inset="0,0,0,0">
                    <w:txbxContent>
                      <w:p w14:paraId="4C0FBB33" w14:textId="77777777" w:rsidR="00984D69" w:rsidRPr="00100662" w:rsidRDefault="00984D69" w:rsidP="00984D69">
                        <w:pPr>
                          <w:spacing w:line="240" w:lineRule="auto"/>
                          <w:jc w:val="center"/>
                          <w:outlineLvl w:val="0"/>
                          <w:rPr>
                            <w:lang w:val="en-US"/>
                          </w:rPr>
                        </w:pPr>
                        <w:r w:rsidRPr="00100662">
                          <w:rPr>
                            <w:sz w:val="18"/>
                            <w:szCs w:val="18"/>
                            <w:lang w:val="en-US"/>
                          </w:rPr>
                          <w:t xml:space="preserve">Per gear and run, adjust </w:t>
                        </w:r>
                        <w:r w:rsidRPr="00100662">
                          <w:rPr>
                            <w:sz w:val="18"/>
                            <w:szCs w:val="18"/>
                            <w:lang w:val="en-US"/>
                          </w:rPr>
                          <w:br/>
                          <w:t xml:space="preserve">the tyre rolling sound to </w:t>
                        </w:r>
                        <w:r w:rsidRPr="00100662">
                          <w:rPr>
                            <w:sz w:val="18"/>
                            <w:szCs w:val="18"/>
                            <w:lang w:val="en-US"/>
                          </w:rPr>
                          <w:br/>
                          <w:t xml:space="preserve">the vehicle speed condition of </w:t>
                        </w:r>
                        <w:r w:rsidRPr="00100662">
                          <w:rPr>
                            <w:sz w:val="18"/>
                            <w:szCs w:val="18"/>
                            <w:lang w:val="en-US"/>
                          </w:rPr>
                          <w:br/>
                          <w:t>the individual test run</w:t>
                        </w:r>
                      </w:p>
                    </w:txbxContent>
                  </v:textbox>
                </v:shape>
                <v:shape id="Textfeld 48" o:spid="_x0000_s1443" type="#_x0000_t202" style="position:absolute;left:234;top:45037;width:24828;height:6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" filled="f" strokeweight=".5pt">
                  <v:textbox inset="0,0,0,0">
                    <w:txbxContent>
                      <w:p w14:paraId="58DFC758" w14:textId="77777777" w:rsidR="00984D69" w:rsidRPr="00100662" w:rsidRDefault="00984D69" w:rsidP="00984D69">
                        <w:pPr>
                          <w:spacing w:line="240" w:lineRule="auto"/>
                          <w:jc w:val="center"/>
                          <w:outlineLvl w:val="0"/>
                          <w:rPr>
                            <w:lang w:val="en-US"/>
                          </w:rPr>
                        </w:pPr>
                        <w:r w:rsidRPr="00100662">
                          <w:rPr>
                            <w:sz w:val="18"/>
                            <w:szCs w:val="18"/>
                            <w:lang w:val="en-US"/>
                          </w:rPr>
                          <w:t xml:space="preserve">Per gear and run, extract </w:t>
                        </w:r>
                        <w:r w:rsidRPr="00100662">
                          <w:rPr>
                            <w:sz w:val="18"/>
                            <w:szCs w:val="18"/>
                            <w:lang w:val="en-US"/>
                          </w:rPr>
                          <w:br/>
                          <w:t>the power train component L</w:t>
                        </w:r>
                        <w:r w:rsidRPr="00100662">
                          <w:rPr>
                            <w:sz w:val="18"/>
                            <w:szCs w:val="18"/>
                            <w:vertAlign w:val="subscript"/>
                            <w:lang w:val="en-US"/>
                          </w:rPr>
                          <w:t>PT,wot,j</w:t>
                        </w:r>
                        <w:r w:rsidRPr="00100662">
                          <w:rPr>
                            <w:sz w:val="18"/>
                            <w:szCs w:val="18"/>
                            <w:vertAlign w:val="subscript"/>
                            <w:lang w:val="en-US"/>
                          </w:rPr>
                          <w:br/>
                        </w:r>
                        <w:r w:rsidRPr="00100662">
                          <w:rPr>
                            <w:sz w:val="18"/>
                            <w:szCs w:val="18"/>
                            <w:lang w:val="en-US"/>
                          </w:rPr>
                          <w:t>from the acceleration test result</w:t>
                        </w:r>
                      </w:p>
                    </w:txbxContent>
                  </v:textbox>
                </v:shape>
                <v:shape id="Textfeld 49" o:spid="_x0000_s1444" type="#_x0000_t202" style="position:absolute;left:14445;top:69171;width:24828;height:6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" filled="f" strokeweight=".5pt">
                  <v:textbox inset="0,0,0,0">
                    <w:txbxContent>
                      <w:p w14:paraId="46958662" w14:textId="77777777" w:rsidR="00984D69" w:rsidRPr="00100662" w:rsidRDefault="00984D69" w:rsidP="00984D69">
                        <w:pPr>
                          <w:spacing w:line="240" w:lineRule="auto"/>
                          <w:jc w:val="center"/>
                          <w:outlineLvl w:val="0"/>
                          <w:rPr>
                            <w:lang w:val="en-US"/>
                          </w:rPr>
                        </w:pPr>
                        <w:r w:rsidRPr="00100662">
                          <w:rPr>
                            <w:sz w:val="18"/>
                            <w:szCs w:val="18"/>
                            <w:lang w:val="en-US"/>
                          </w:rPr>
                          <w:t>Recalculate L</w:t>
                        </w:r>
                        <w:r w:rsidRPr="00100662">
                          <w:rPr>
                            <w:sz w:val="18"/>
                            <w:szCs w:val="18"/>
                            <w:vertAlign w:val="subscript"/>
                            <w:lang w:val="en-US"/>
                          </w:rPr>
                          <w:t>crs,j</w:t>
                        </w:r>
                        <w:r w:rsidRPr="00100662">
                          <w:rPr>
                            <w:sz w:val="18"/>
                            <w:szCs w:val="18"/>
                            <w:lang w:val="en-US"/>
                          </w:rPr>
                          <w:t xml:space="preserve"> and L</w:t>
                        </w:r>
                        <w:r w:rsidRPr="00100662">
                          <w:rPr>
                            <w:sz w:val="18"/>
                            <w:szCs w:val="18"/>
                            <w:vertAlign w:val="subscript"/>
                            <w:lang w:val="en-US"/>
                          </w:rPr>
                          <w:t xml:space="preserve">wot,j </w:t>
                        </w:r>
                        <w:r w:rsidRPr="00100662">
                          <w:rPr>
                            <w:sz w:val="18"/>
                            <w:szCs w:val="18"/>
                            <w:vertAlign w:val="subscript"/>
                            <w:lang w:val="en-US"/>
                          </w:rPr>
                          <w:br/>
                        </w:r>
                        <w:r w:rsidRPr="00100662">
                          <w:rPr>
                            <w:sz w:val="18"/>
                            <w:szCs w:val="18"/>
                            <w:lang w:val="en-US"/>
                          </w:rPr>
                          <w:t xml:space="preserve">with power train components and </w:t>
                        </w:r>
                        <w:r w:rsidRPr="00100662">
                          <w:rPr>
                            <w:sz w:val="18"/>
                            <w:szCs w:val="18"/>
                            <w:lang w:val="en-US"/>
                          </w:rPr>
                          <w:br/>
                          <w:t>normalized tyre rolling sound components</w:t>
                        </w:r>
                      </w:p>
                    </w:txbxContent>
                  </v:textbox>
                </v:shape>
                <v:shape id="Textfeld 50" o:spid="_x0000_s1445" type="#_x0000_t202" style="position:absolute;left:14445;top:77310;width:24828;height:5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" filled="f" strokeweight=".5pt">
                  <v:textbox inset="0,0,0,0">
                    <w:txbxContent>
                      <w:p w14:paraId="5130B999" w14:textId="77777777" w:rsidR="00984D69" w:rsidRPr="00100662" w:rsidRDefault="00984D69" w:rsidP="00984D69">
                        <w:pPr>
                          <w:spacing w:line="240" w:lineRule="auto"/>
                          <w:jc w:val="center"/>
                          <w:outlineLvl w:val="0"/>
                          <w:rPr>
                            <w:lang w:val="en-US"/>
                          </w:rPr>
                        </w:pPr>
                        <w:r w:rsidRPr="00100662">
                          <w:rPr>
                            <w:sz w:val="18"/>
                            <w:szCs w:val="18"/>
                            <w:lang w:val="en-US"/>
                          </w:rPr>
                          <w:t>Calculate L</w:t>
                        </w:r>
                        <w:r w:rsidRPr="00100662">
                          <w:rPr>
                            <w:sz w:val="18"/>
                            <w:szCs w:val="18"/>
                            <w:vertAlign w:val="subscript"/>
                            <w:lang w:val="en-US"/>
                          </w:rPr>
                          <w:t>urban</w:t>
                        </w:r>
                        <w:r w:rsidRPr="00100662">
                          <w:rPr>
                            <w:sz w:val="18"/>
                            <w:szCs w:val="18"/>
                            <w:lang w:val="en-US"/>
                          </w:rPr>
                          <w:t xml:space="preserve"> with the corrected </w:t>
                        </w:r>
                        <w:r w:rsidRPr="00100662">
                          <w:rPr>
                            <w:sz w:val="18"/>
                            <w:szCs w:val="18"/>
                            <w:lang w:val="en-US"/>
                          </w:rPr>
                          <w:br/>
                          <w:t xml:space="preserve">constant speed and acceleration test results </w:t>
                        </w:r>
                        <w:r w:rsidRPr="00100662">
                          <w:rPr>
                            <w:sz w:val="18"/>
                            <w:szCs w:val="18"/>
                            <w:lang w:val="en-US"/>
                          </w:rPr>
                          <w:br/>
                          <w:t>according to the procedure in Annex 3</w:t>
                        </w:r>
                      </w:p>
                    </w:txbxContent>
                  </v:textbox>
                </v:shape>
                <v:shape id="Gerade Verbindung mit Pfeil 51" o:spid="_x0000_s1446" type="#_x0000_t32" style="position:absolute;left:12651;top:12830;width:0;height:1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" strokecolor="windowText" strokeweight="1pt">
                  <v:stroke endarrow="block"/>
                </v:shape>
                <v:shape id="Gerade Verbindung mit Pfeil 52" o:spid="_x0000_s1447" type="#_x0000_t32" style="position:absolute;left:12651;top:18542;width:0;height:17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" strokecolor="windowText" strokeweight="1pt">
                  <v:stroke endarrow="block"/>
                </v:shape>
                <v:shape id="Gerade Verbindung mit Pfeil 53" o:spid="_x0000_s1448" type="#_x0000_t32" style="position:absolute;left:12651;top:26479;width:0;height:17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" strokecolor="windowText" strokeweight="1pt">
                  <v:stroke endarrow="block"/>
                </v:shape>
                <v:shape id="Gerade Verbindung mit Pfeil 54" o:spid="_x0000_s1449" type="#_x0000_t32" style="position:absolute;left:12648;top:35306;width:3;height:16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" strokecolor="windowText" strokeweight="1pt">
                  <v:stroke endarrow="block"/>
                </v:shape>
                <v:shape id="Gerade Verbindung mit Pfeil 55" o:spid="_x0000_s1450" type="#_x0000_t32" style="position:absolute;left:12648;top:43344;width:0;height:1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" strokecolor="windowText" strokeweight="1pt">
                  <v:stroke endarrow="block"/>
                </v:shape>
                <v:shape id="Gerade Verbindung mit Pfeil 56" o:spid="_x0000_s1451" type="#_x0000_t32" style="position:absolute;left:41402;top:24701;width:0;height:36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" strokecolor="windowText" strokeweight="1pt">
                  <v:stroke endarrow="block"/>
                </v:shape>
                <v:shape id="Gerade Verbindung mit Pfeil 57" o:spid="_x0000_s1452" type="#_x0000_t32" style="position:absolute;left:41402;top:12830;width:0;height:1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" strokecolor="windowText" strokeweight="1pt">
                  <v:stroke endarrow="block"/>
                </v:shape>
                <v:shape id="Flussdiagramm: Verbinder 58" o:spid="_x0000_s1453" type="#_x0000_t120" style="position:absolute;left:40420;top:39308;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" filled="f" strokecolor="windowText" strokeweight="1pt"/>
                <v:shape id="Flussdiagramm: Verbinder 59" o:spid="_x0000_s1454" type="#_x0000_t120" style="position:absolute;left:40317;top:4753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" filled="f" strokecolor="windowText" strokeweight="1pt"/>
                <v:shape id="Flussdiagramm: Verbinder 60" o:spid="_x0000_s1455" type="#_x0000_t120" style="position:absolute;left:25953;top:6592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" filled="f" strokecolor="windowText" strokeweight="1pt"/>
                <v:shape id="Gerade Verbindung mit Pfeil 63" o:spid="_x0000_s1456" type="#_x0000_t32" style="position:absolute;left:41320;top:34628;width:82;height:46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" strokecolor="windowText" strokeweight="1pt">
                  <v:stroke endarrow="block"/>
                </v:shape>
                <v:shape id="Gerade Verbindung mit Pfeil 64" o:spid="_x0000_s1457" type="#_x0000_t32" style="position:absolute;left:41217;top:41108;width:103;height:64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" strokecolor="windowText" strokeweight="1pt">
                  <v:stroke endarrow="block"/>
                </v:shape>
                <v:shape id="Verbinder: gewinkelt 65" o:spid="_x0000_s1458" type="#_x0000_t33" style="position:absolute;left:25739;top:51348;width:17492;height:134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" strokecolor="windowText" strokeweight="1pt">
                  <v:stroke endarrow="block"/>
                </v:shape>
                <v:shape id="Verbinder: gewinkelt 66" o:spid="_x0000_s1459" type="#_x0000_t33" style="position:absolute;left:16115;top:56989;width:6311;height:1336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" strokecolor="windowText" strokeweight="1pt">
                  <v:stroke endarrow="block"/>
                </v:shape>
                <v:shape id="Gerade Verbindung mit Pfeil 67" o:spid="_x0000_s1460" type="#_x0000_t32" style="position:absolute;left:26853;top:67726;width:6;height:1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" strokecolor="windowText" strokeweight="1pt">
                  <v:stroke endarrow="block"/>
                </v:shape>
                <v:shape id="Gerade Verbindung mit Pfeil 68" o:spid="_x0000_s1461" type="#_x0000_t32" style="position:absolute;left:26859;top:75628;width:0;height:1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" strokecolor="windowText" strokeweight="1pt">
                  <v:stroke endarrow="block"/>
                </v:shape>
                <v:shape id="Textfeld 104" o:spid="_x0000_s1462" type="#_x0000_t202" style="position:absolute;left:234;top:54907;width:24828;height:5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" filled="f" strokeweight=".5pt">
                  <v:textbox inset="0,0,0,0">
                    <w:txbxContent>
                      <w:p w14:paraId="045D19D8" w14:textId="77777777" w:rsidR="00984D69" w:rsidRPr="00100662" w:rsidRDefault="00984D69" w:rsidP="00984D69">
                        <w:pPr>
                          <w:spacing w:line="240" w:lineRule="auto"/>
                          <w:jc w:val="center"/>
                          <w:outlineLvl w:val="0"/>
                          <w:rPr>
                            <w:lang w:val="en-US"/>
                          </w:rPr>
                        </w:pPr>
                        <w:r w:rsidRPr="00100662">
                          <w:rPr>
                            <w:sz w:val="18"/>
                            <w:szCs w:val="18"/>
                            <w:lang w:val="en-US"/>
                          </w:rPr>
                          <w:t>Per gear and run, normalize</w:t>
                        </w:r>
                        <w:r w:rsidRPr="00100662">
                          <w:rPr>
                            <w:sz w:val="18"/>
                            <w:szCs w:val="18"/>
                            <w:lang w:val="en-US"/>
                          </w:rPr>
                          <w:br/>
                          <w:t xml:space="preserve">the tyre rolling sound to </w:t>
                        </w:r>
                        <w:r w:rsidRPr="00100662">
                          <w:rPr>
                            <w:sz w:val="18"/>
                            <w:szCs w:val="18"/>
                            <w:lang w:val="en-US"/>
                          </w:rPr>
                          <w:br/>
                          <w:t>the reference temperature</w:t>
                        </w:r>
                      </w:p>
                    </w:txbxContent>
                  </v:textbox>
                </v:shape>
                <v:shape id="Gerade Verbindung mit Pfeil 105" o:spid="_x0000_s1463" type="#_x0000_t32" style="position:absolute;left:12624;top:51498;width:2;height:34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" strokecolor="windowText" strokeweight="1pt">
                  <v:stroke endarrow="block"/>
                </v:shape>
                <v:shape id="Gerade Verbindung mit Pfeil 106" o:spid="_x0000_s1464" type="#_x0000_t32" style="position:absolute;left:25062;top:40141;width:15358;height: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" strokecolor="windowText" strokeweight="1pt">
                  <v:stroke endarrow="block"/>
                </v:shape>
                <v:shape id="Gerade Verbindung mit Pfeil 110" o:spid="_x0000_s1465" type="#_x0000_t32" style="position:absolute;left:25062;top:48267;width:15255;height:1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" strokecolor="windowText" strokeweight="1pt">
                  <v:stroke endarrow="block"/>
                </v:shape>
                <w10:anchorlock/>
              </v:group>
            </w:pict>
          </mc:Fallback>
        </mc:AlternateContent>
      </w:r>
      <w:r w:rsidRPr="00281C39">
        <w:rPr>
          <w:b/>
          <w:bCs/>
        </w:rPr>
        <w:br w:type="page"/>
      </w:r>
    </w:p>
    <w:p w14:paraId="37455463" w14:textId="77777777" w:rsidR="00984D69" w:rsidRPr="00281C39" w:rsidRDefault="00984D69" w:rsidP="00984D69">
      <w:pPr>
        <w:keepNext/>
        <w:keepLines/>
        <w:spacing w:line="240" w:lineRule="auto"/>
        <w:ind w:left="2268" w:right="1134" w:hanging="1134"/>
        <w:outlineLvl w:val="0"/>
      </w:pPr>
      <w:r w:rsidRPr="00281C39">
        <w:lastRenderedPageBreak/>
        <w:t xml:space="preserve">Figure 7b </w:t>
      </w:r>
      <w:r w:rsidRPr="00281C39">
        <w:tab/>
      </w:r>
    </w:p>
    <w:p w14:paraId="79C33CA4" w14:textId="77777777" w:rsidR="00984D69" w:rsidRPr="00281C39" w:rsidRDefault="00984D69" w:rsidP="00984D69">
      <w:pPr>
        <w:keepNext/>
        <w:keepLines/>
        <w:spacing w:after="120"/>
        <w:ind w:left="1134" w:right="1134"/>
        <w:outlineLvl w:val="0"/>
        <w:rPr>
          <w:b/>
          <w:bCs/>
        </w:rPr>
      </w:pPr>
      <w:r w:rsidRPr="00281C39">
        <w:rPr>
          <w:b/>
          <w:bCs/>
        </w:rPr>
        <w:t>Flowchart for vehicles tested according to paragraph 3.1.2.1. of Annex 3 to this Regulation – Temperature Correction for Tyre Rolling Sound Components Case 1</w:t>
      </w:r>
    </w:p>
    <w:p w14:paraId="51FA683F" w14:textId="77777777" w:rsidR="00984D69" w:rsidRPr="00281C39" w:rsidRDefault="00984D69" w:rsidP="00984D69">
      <w:pPr>
        <w:keepNext/>
        <w:keepLines/>
        <w:spacing w:line="240" w:lineRule="auto"/>
        <w:ind w:left="2268" w:hanging="1134"/>
        <w:outlineLvl w:val="0"/>
        <w:rPr>
          <w:b/>
          <w:bCs/>
        </w:rPr>
      </w:pPr>
      <w:r w:rsidRPr="00281C39">
        <w:rPr>
          <w:noProof/>
        </w:rPr>
        <w:lastRenderedPageBreak/>
        <mc:AlternateContent>
          <mc:Choice Requires="wpc">
            <w:drawing>
              <wp:inline distT="0" distB="0" distL="0" distR="0" wp14:anchorId="30A511B9" wp14:editId="47A5AC31">
                <wp:extent cx="5377815" cy="7608945"/>
                <wp:effectExtent l="0" t="0" r="13335" b="0"/>
                <wp:docPr id="770" name="Zeichenbereich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06" name="Textfeld 71"/>
                        <wps:cNvSpPr txBox="1"/>
                        <wps:spPr>
                          <a:xfrm>
                            <a:off x="29210" y="33652"/>
                            <a:ext cx="5348605" cy="334010"/>
                          </a:xfrm>
                          <a:prstGeom prst="rect">
                            <a:avLst/>
                          </a:prstGeom>
                          <a:solidFill>
                            <a:schemeClr val="tx1"/>
                          </a:solidFill>
                          <a:ln w="6350">
                            <a:solidFill>
                              <a:prstClr val="black"/>
                            </a:solidFill>
                          </a:ln>
                        </wps:spPr>
                        <wps:txbx>
                          <w:txbxContent>
                            <w:p w14:paraId="7917356E" w14:textId="77777777" w:rsidR="00984D69" w:rsidRPr="00E21615" w:rsidRDefault="00984D69" w:rsidP="00984D69">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7" name="Textfeld 72"/>
                        <wps:cNvSpPr txBox="1"/>
                        <wps:spPr>
                          <a:xfrm>
                            <a:off x="29845" y="367607"/>
                            <a:ext cx="5347970" cy="695325"/>
                          </a:xfrm>
                          <a:prstGeom prst="rect">
                            <a:avLst/>
                          </a:prstGeom>
                          <a:noFill/>
                          <a:ln w="6350">
                            <a:solidFill>
                              <a:prstClr val="black"/>
                            </a:solidFill>
                          </a:ln>
                        </wps:spPr>
                        <wps:txbx>
                          <w:txbxContent>
                            <w:p w14:paraId="1476E95A" w14:textId="77777777" w:rsidR="00984D69" w:rsidRPr="00100662" w:rsidRDefault="00984D69" w:rsidP="00984D69">
                              <w:pPr>
                                <w:spacing w:before="120" w:after="120" w:line="240" w:lineRule="auto"/>
                                <w:jc w:val="center"/>
                                <w:rPr>
                                  <w:lang w:val="en-US"/>
                                </w:rPr>
                              </w:pPr>
                              <w:r w:rsidRPr="00100662">
                                <w:rPr>
                                  <w:rFonts w:eastAsia="+mn-ea"/>
                                  <w:b/>
                                  <w:bCs/>
                                  <w:kern w:val="24"/>
                                  <w:lang w:eastAsia="de-DE"/>
                                </w:rPr>
                                <w:t>C</w:t>
                              </w:r>
                              <w:r>
                                <w:rPr>
                                  <w:rFonts w:eastAsia="+mn-ea"/>
                                  <w:b/>
                                  <w:bCs/>
                                  <w:kern w:val="24"/>
                                  <w:lang w:eastAsia="de-DE"/>
                                </w:rPr>
                                <w:t>ase</w:t>
                              </w:r>
                              <w:r w:rsidRPr="00100662">
                                <w:rPr>
                                  <w:rFonts w:eastAsia="+mn-ea"/>
                                  <w:b/>
                                  <w:bCs/>
                                  <w:kern w:val="24"/>
                                  <w:lang w:eastAsia="de-DE"/>
                                </w:rPr>
                                <w:t xml:space="preserve"> 1: Temperature Correction</w:t>
                              </w:r>
                              <w:r w:rsidRPr="00100662">
                                <w:rPr>
                                  <w:rFonts w:eastAsia="+mn-ea"/>
                                  <w:kern w:val="24"/>
                                  <w:sz w:val="18"/>
                                  <w:szCs w:val="18"/>
                                  <w:lang w:eastAsia="de-DE"/>
                                </w:rPr>
                                <w:br/>
                              </w:r>
                              <w:r w:rsidRPr="00100662">
                                <w:rPr>
                                  <w:rFonts w:eastAsia="+mn-ea"/>
                                  <w:kern w:val="24"/>
                                  <w:sz w:val="16"/>
                                  <w:szCs w:val="16"/>
                                  <w:lang w:eastAsia="de-DE"/>
                                </w:rPr>
                                <w:t xml:space="preserve">Tyre rolling sound </w:t>
                              </w:r>
                              <w:r w:rsidRPr="00100662">
                                <w:rPr>
                                  <w:rFonts w:eastAsia="+mn-ea"/>
                                  <w:kern w:val="24"/>
                                  <w:sz w:val="16"/>
                                  <w:szCs w:val="16"/>
                                  <w:lang w:val="en-US" w:eastAsia="de-DE"/>
                                </w:rPr>
                                <w:t>L</w:t>
                              </w:r>
                              <w:r w:rsidRPr="00100662">
                                <w:rPr>
                                  <w:rFonts w:eastAsia="+mn-ea"/>
                                  <w:kern w:val="24"/>
                                  <w:sz w:val="16"/>
                                  <w:szCs w:val="16"/>
                                  <w:vertAlign w:val="subscript"/>
                                  <w:lang w:val="en-US" w:eastAsia="de-DE"/>
                                </w:rPr>
                                <w:t>TR,</w:t>
                              </w:r>
                              <w:r w:rsidRPr="00100662">
                                <w:rPr>
                                  <w:rFonts w:eastAsia="+mn-ea"/>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r w:rsidRPr="00100662">
                                <w:rPr>
                                  <w:rFonts w:eastAsia="+mn-ea"/>
                                  <w:kern w:val="24"/>
                                  <w:sz w:val="16"/>
                                  <w:szCs w:val="16"/>
                                  <w:lang w:eastAsia="de-DE"/>
                                </w:rPr>
                                <w:t xml:space="preserve"> </w:t>
                              </w:r>
                              <w:r w:rsidRPr="00100662">
                                <w:rPr>
                                  <w:rFonts w:eastAsia="+mn-ea"/>
                                  <w:kern w:val="24"/>
                                  <w:sz w:val="16"/>
                                  <w:szCs w:val="16"/>
                                  <w:lang w:val="en-US" w:eastAsia="de-DE"/>
                                </w:rPr>
                                <w:t xml:space="preserve">is determined during a set of pass-by measurements according to Annex 3 </w:t>
                              </w:r>
                              <w:r w:rsidRPr="00100662">
                                <w:rPr>
                                  <w:rFonts w:eastAsia="+mn-ea"/>
                                  <w:kern w:val="24"/>
                                  <w:sz w:val="16"/>
                                  <w:szCs w:val="16"/>
                                  <w:lang w:val="en-US" w:eastAsia="de-DE"/>
                                </w:rPr>
                                <w:br/>
                                <w:t xml:space="preserve">and used to normalize the tyre rolling sound component of each individual measurement run </w:t>
                              </w:r>
                              <w:r w:rsidRPr="00100662">
                                <w:rPr>
                                  <w:rFonts w:eastAsia="+mn-ea"/>
                                  <w:kern w:val="24"/>
                                  <w:sz w:val="16"/>
                                  <w:szCs w:val="16"/>
                                  <w:lang w:val="en-US" w:eastAsia="de-DE"/>
                                </w:rPr>
                                <w:br/>
                                <w:t xml:space="preserve">to the reference air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ref</w:t>
                              </w:r>
                              <w:r w:rsidRPr="00100662">
                                <w:rPr>
                                  <w:rFonts w:eastAsia="+mn-ea"/>
                                  <w:kern w:val="24"/>
                                  <w:sz w:val="16"/>
                                  <w:szCs w:val="16"/>
                                  <w:lang w:val="en-US" w:eastAsia="de-DE"/>
                                </w:rPr>
                                <w:t xml:space="preserve"> = 20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8" name="Textfeld 73"/>
                        <wps:cNvSpPr txBox="1"/>
                        <wps:spPr>
                          <a:xfrm>
                            <a:off x="30480" y="1187956"/>
                            <a:ext cx="5347335" cy="699135"/>
                          </a:xfrm>
                          <a:prstGeom prst="rect">
                            <a:avLst/>
                          </a:prstGeom>
                          <a:noFill/>
                          <a:ln w="6350">
                            <a:solidFill>
                              <a:prstClr val="black"/>
                            </a:solidFill>
                          </a:ln>
                        </wps:spPr>
                        <wps:txbx>
                          <w:txbxContent>
                            <w:p w14:paraId="0977A664" w14:textId="77777777" w:rsidR="00984D69" w:rsidRPr="00100662" w:rsidRDefault="00984D69" w:rsidP="00984D69">
                              <w:pPr>
                                <w:suppressAutoHyphens w:val="0"/>
                                <w:spacing w:before="120" w:after="120" w:line="240" w:lineRule="auto"/>
                                <w:jc w:val="center"/>
                                <w:rPr>
                                  <w:sz w:val="22"/>
                                  <w:szCs w:val="22"/>
                                  <w:lang w:val="en-US"/>
                                </w:rPr>
                              </w:pPr>
                              <w:r w:rsidRPr="00100662">
                                <w:rPr>
                                  <w:rFonts w:eastAsia="+mn-ea"/>
                                  <w:kern w:val="24"/>
                                  <w:sz w:val="16"/>
                                  <w:szCs w:val="16"/>
                                  <w:lang w:eastAsia="de-DE"/>
                                </w:rPr>
                                <w:t>The rolling sound of the tyre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lang w:eastAsia="de-DE"/>
                                </w:rPr>
                                <w:t xml:space="preserve"> for left and right side of the vehicle </w:t>
                              </w:r>
                              <w:r w:rsidRPr="00100662">
                                <w:rPr>
                                  <w:rFonts w:eastAsia="+mn-ea"/>
                                  <w:kern w:val="24"/>
                                  <w:sz w:val="16"/>
                                  <w:szCs w:val="16"/>
                                  <w:lang w:eastAsia="de-DE"/>
                                </w:rPr>
                                <w:br/>
                                <w:t>shall be determined for a reference vehicle speed v</w:t>
                              </w:r>
                              <w:r w:rsidRPr="00100662">
                                <w:rPr>
                                  <w:rFonts w:eastAsia="+mn-ea"/>
                                  <w:kern w:val="24"/>
                                  <w:sz w:val="16"/>
                                  <w:szCs w:val="16"/>
                                  <w:vertAlign w:val="subscript"/>
                                  <w:lang w:eastAsia="de-DE"/>
                                </w:rPr>
                                <w:t>TR,ref</w:t>
                              </w:r>
                              <w:r w:rsidRPr="00100662">
                                <w:rPr>
                                  <w:rFonts w:eastAsia="+mn-ea"/>
                                  <w:kern w:val="24"/>
                                  <w:sz w:val="16"/>
                                  <w:szCs w:val="16"/>
                                  <w:lang w:eastAsia="de-DE"/>
                                </w:rPr>
                                <w:t xml:space="preserve"> according to Appendix 3 to Annex 3.</w:t>
                              </w:r>
                              <w:r w:rsidRPr="00100662">
                                <w:rPr>
                                  <w:rFonts w:eastAsia="+mn-ea"/>
                                  <w:kern w:val="24"/>
                                  <w:sz w:val="16"/>
                                  <w:szCs w:val="16"/>
                                  <w:lang w:eastAsia="de-DE"/>
                                </w:rPr>
                                <w:br/>
                              </w:r>
                              <w:r w:rsidRPr="00100662">
                                <w:rPr>
                                  <w:rFonts w:eastAsia="+mn-ea"/>
                                  <w:kern w:val="24"/>
                                  <w:sz w:val="16"/>
                                  <w:szCs w:val="16"/>
                                  <w:lang w:val="en-US" w:eastAsia="de-DE"/>
                                </w:rPr>
                                <w:t>The reported values are the tyre rolling sound level L</w:t>
                              </w:r>
                              <w:r w:rsidRPr="00100662">
                                <w:rPr>
                                  <w:rFonts w:eastAsia="+mn-ea"/>
                                  <w:kern w:val="24"/>
                                  <w:sz w:val="16"/>
                                  <w:szCs w:val="16"/>
                                  <w:vertAlign w:val="subscript"/>
                                  <w:lang w:eastAsia="de-DE"/>
                                </w:rPr>
                                <w:t>TR,</w:t>
                              </w:r>
                              <w:r w:rsidRPr="00100662">
                                <w:rPr>
                                  <w:rFonts w:ascii="Symbol" w:eastAsia="+mn-ea" w:hAnsi="Symbol"/>
                                  <w:kern w:val="24"/>
                                  <w:sz w:val="16"/>
                                  <w:szCs w:val="16"/>
                                  <w:vertAlign w:val="subscript"/>
                                  <w:lang w:eastAsia="de-DE"/>
                                </w:rPr>
                                <w:t></w:t>
                              </w:r>
                              <w:r w:rsidRPr="00100662">
                                <w:rPr>
                                  <w:rFonts w:eastAsia="+mn-ea"/>
                                  <w:kern w:val="24"/>
                                  <w:position w:val="-4"/>
                                  <w:sz w:val="16"/>
                                  <w:szCs w:val="16"/>
                                  <w:vertAlign w:val="subscript"/>
                                  <w:lang w:eastAsia="de-DE"/>
                                </w:rPr>
                                <w:t>ref</w:t>
                              </w:r>
                              <w:r w:rsidRPr="00100662">
                                <w:rPr>
                                  <w:rFonts w:ascii="Symbol" w:eastAsia="+mn-ea" w:hAnsi="Symbol"/>
                                  <w:kern w:val="24"/>
                                  <w:sz w:val="16"/>
                                  <w:szCs w:val="16"/>
                                  <w:vertAlign w:val="subscript"/>
                                  <w:lang w:eastAsia="de-DE"/>
                                </w:rPr>
                                <w:t xml:space="preserve"> </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lang w:val="en-US" w:eastAsia="de-DE"/>
                                </w:rPr>
                                <w:br/>
                                <w:t>the tyre sound level slope slp</w:t>
                              </w:r>
                              <w:r w:rsidRPr="00100662">
                                <w:rPr>
                                  <w:rFonts w:eastAsia="+mn-ea"/>
                                  <w:kern w:val="24"/>
                                  <w:sz w:val="16"/>
                                  <w:szCs w:val="16"/>
                                  <w:vertAlign w:val="subscript"/>
                                  <w:lang w:val="en-US" w:eastAsia="de-DE"/>
                                </w:rPr>
                                <w:t xml:space="preserve">ref </w:t>
                              </w:r>
                              <w:r w:rsidRPr="00100662">
                                <w:rPr>
                                  <w:rFonts w:eastAsia="+mn-ea"/>
                                  <w:kern w:val="24"/>
                                  <w:sz w:val="16"/>
                                  <w:szCs w:val="16"/>
                                  <w:lang w:val="en-US" w:eastAsia="de-DE"/>
                                </w:rPr>
                                <w:t xml:space="preserve">and the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TR</w:t>
                              </w:r>
                              <w:r w:rsidRPr="00100662">
                                <w:rPr>
                                  <w:rFonts w:eastAsia="+mn-ea"/>
                                  <w:kern w:val="24"/>
                                  <w:sz w:val="16"/>
                                  <w:szCs w:val="16"/>
                                  <w:lang w:val="en-US" w:eastAsia="de-DE"/>
                                </w:rPr>
                                <w:t xml:space="preserve"> at which these tests have been performed.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09" name="Textfeld 74"/>
                        <wps:cNvSpPr txBox="1"/>
                        <wps:spPr>
                          <a:xfrm>
                            <a:off x="24387" y="2041484"/>
                            <a:ext cx="2594610" cy="750570"/>
                          </a:xfrm>
                          <a:prstGeom prst="rect">
                            <a:avLst/>
                          </a:prstGeom>
                          <a:noFill/>
                          <a:ln w="6350">
                            <a:solidFill>
                              <a:prstClr val="black"/>
                            </a:solidFill>
                          </a:ln>
                        </wps:spPr>
                        <wps:txbx>
                          <w:txbxContent>
                            <w:p w14:paraId="31401C27" w14:textId="77777777" w:rsidR="00984D69" w:rsidRPr="00100662" w:rsidRDefault="00984D69" w:rsidP="00984D69">
                              <w:pPr>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each individual pass-by measurement run j under </w:t>
                              </w:r>
                              <w:r w:rsidRPr="00100662">
                                <w:rPr>
                                  <w:rFonts w:eastAsia="+mn-ea"/>
                                  <w:color w:val="000000"/>
                                  <w:kern w:val="24"/>
                                  <w:sz w:val="16"/>
                                  <w:szCs w:val="16"/>
                                  <w:u w:val="single"/>
                                  <w:lang w:val="en-US" w:eastAsia="de-DE"/>
                                </w:rPr>
                                <w:t>constant speed</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the reported sound levels L</w:t>
                              </w:r>
                              <w:r w:rsidRPr="00100662">
                                <w:rPr>
                                  <w:rFonts w:eastAsia="+mn-ea"/>
                                  <w:color w:val="000000"/>
                                  <w:kern w:val="24"/>
                                  <w:sz w:val="16"/>
                                  <w:szCs w:val="16"/>
                                  <w:vertAlign w:val="subscript"/>
                                  <w:lang w:val="en-US" w:eastAsia="de-DE"/>
                                </w:rPr>
                                <w:t>crs,j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the vehicle speed v</w:t>
                              </w:r>
                              <w:r w:rsidRPr="00100662">
                                <w:rPr>
                                  <w:rFonts w:eastAsia="+mn-ea"/>
                                  <w:color w:val="000000"/>
                                  <w:kern w:val="24"/>
                                  <w:sz w:val="16"/>
                                  <w:szCs w:val="16"/>
                                  <w:vertAlign w:val="subscript"/>
                                  <w:lang w:val="en-US" w:eastAsia="de-DE"/>
                                </w:rPr>
                                <w:t>crs,PP’,j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crs, 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0" name="Textfeld 75"/>
                        <wps:cNvSpPr txBox="1"/>
                        <wps:spPr>
                          <a:xfrm>
                            <a:off x="25920" y="2954968"/>
                            <a:ext cx="2594610" cy="710565"/>
                          </a:xfrm>
                          <a:prstGeom prst="rect">
                            <a:avLst/>
                          </a:prstGeom>
                          <a:noFill/>
                          <a:ln w="6350">
                            <a:solidFill>
                              <a:prstClr val="black"/>
                            </a:solidFill>
                          </a:ln>
                        </wps:spPr>
                        <wps:txbx>
                          <w:txbxContent>
                            <w:p w14:paraId="18FE3EA7" w14:textId="77777777" w:rsidR="00984D69" w:rsidRPr="00100662" w:rsidRDefault="00984D69" w:rsidP="00984D69">
                              <w:pPr>
                                <w:suppressAutoHyphens w:val="0"/>
                                <w:spacing w:before="120" w:after="120" w:line="240" w:lineRule="auto"/>
                                <w:jc w:val="center"/>
                                <w:rPr>
                                  <w:rFonts w:eastAsia="+mn-ea"/>
                                  <w:kern w:val="24"/>
                                  <w:sz w:val="16"/>
                                  <w:szCs w:val="16"/>
                                  <w:lang w:eastAsia="de-DE"/>
                                </w:rPr>
                              </w:pPr>
                              <w:r w:rsidRPr="00100662">
                                <w:rPr>
                                  <w:rFonts w:eastAsia="+mn-ea"/>
                                  <w:kern w:val="24"/>
                                  <w:sz w:val="16"/>
                                  <w:szCs w:val="16"/>
                                  <w:lang w:eastAsia="de-DE"/>
                                </w:rPr>
                                <w:t>Adjust the tyre rolling sound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vertAlign w:val="subscript"/>
                                  <w:lang w:eastAsia="de-DE"/>
                                </w:rPr>
                                <w:t xml:space="preserve"> </w:t>
                              </w:r>
                              <w:r w:rsidRPr="00100662">
                                <w:rPr>
                                  <w:rFonts w:eastAsia="+mn-ea"/>
                                  <w:kern w:val="24"/>
                                  <w:sz w:val="16"/>
                                  <w:szCs w:val="16"/>
                                  <w:lang w:eastAsia="de-DE"/>
                                </w:rPr>
                                <w:br/>
                                <w:t>to the test speed condition of the constant speed test:</w:t>
                              </w:r>
                            </w:p>
                            <w:p w14:paraId="6CB65EA3" w14:textId="77777777" w:rsidR="00984D69" w:rsidRPr="00100662" w:rsidRDefault="00705B6F" w:rsidP="00984D69">
                              <w:pPr>
                                <w:spacing w:before="120" w:after="120" w:line="240" w:lineRule="auto"/>
                                <w:jc w:val="center"/>
                                <w:rPr>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TR,,crs,j,</m:t>
                                      </m:r>
                                      <m:r>
                                        <m:rPr>
                                          <m:sty m:val="p"/>
                                        </m:rPr>
                                        <w:rPr>
                                          <w:rFonts w:ascii="Cambria Math" w:hAnsi="Cambria Math"/>
                                          <w:sz w:val="14"/>
                                          <w:szCs w:val="14"/>
                                        </w:rPr>
                                        <m:t>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m:t>
                                      </m:r>
                                      <m:r>
                                        <m:rPr>
                                          <m:sty m:val="p"/>
                                        </m:rPr>
                                        <w:rPr>
                                          <w:rFonts w:ascii="Cambria Math" w:hAnsi="Cambria Math"/>
                                          <w:sz w:val="14"/>
                                          <w:szCs w:val="14"/>
                                        </w:rPr>
                                        <m:t>ϑ</m:t>
                                      </m:r>
                                      <m:r>
                                        <m:rPr>
                                          <m:sty m:val="p"/>
                                        </m:rPr>
                                        <w:rPr>
                                          <w:rFonts w:ascii="Cambria Math" w:hAnsi="Cambria Math"/>
                                          <w:position w:val="-4"/>
                                          <w:sz w:val="14"/>
                                          <w:szCs w:val="14"/>
                                        </w:rPr>
                                        <m:t>ref</m:t>
                                      </m:r>
                                      <m:r>
                                        <m:rPr>
                                          <m:sty m:val="p"/>
                                        </m:rPr>
                                        <w:rPr>
                                          <w:rFonts w:ascii="Cambria Math" w:hAnsi="Cambria Math"/>
                                          <w:sz w:val="14"/>
                                          <w:szCs w:val="14"/>
                                        </w:rPr>
                                        <m:t>, v</m:t>
                                      </m:r>
                                      <m:r>
                                        <m:rPr>
                                          <m:sty m:val="p"/>
                                        </m:rPr>
                                        <w:rPr>
                                          <w:rFonts w:ascii="Cambria Math" w:hAnsi="Cambria Math"/>
                                          <w:position w:val="-4"/>
                                          <w:sz w:val="14"/>
                                          <w:szCs w:val="14"/>
                                        </w:rPr>
                                        <m:t>TR,ref</m:t>
                                      </m:r>
                                    </m:sub>
                                  </m:sSub>
                                  <m:r>
                                    <m:rPr>
                                      <m:sty m:val="p"/>
                                    </m:rPr>
                                    <w:rPr>
                                      <w:rFonts w:ascii="Cambria Math" w:hAnsi="Cambria Math"/>
                                      <w:sz w:val="14"/>
                                      <w:szCs w:val="14"/>
                                    </w:rPr>
                                    <m:t xml:space="preserve">+ </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ref</m:t>
                                      </m:r>
                                    </m:sub>
                                  </m:sSub>
                                  <m:r>
                                    <m:rPr>
                                      <m:sty m:val="p"/>
                                    </m:rPr>
                                    <w:rPr>
                                      <w:rFonts w:ascii="Cambria Math" w:hAnsi="Cambria Math"/>
                                      <w:sz w:val="14"/>
                                      <w:szCs w:val="14"/>
                                    </w:rPr>
                                    <m:t>×</m:t>
                                  </m:r>
                                  <m:func>
                                    <m:funcPr>
                                      <m:ctrlPr>
                                        <w:rPr>
                                          <w:rFonts w:ascii="Cambria Math" w:hAnsi="Cambria Math"/>
                                          <w:iCs/>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TR,ref</m:t>
                                              </m:r>
                                            </m:sub>
                                          </m:sSub>
                                        </m:den>
                                      </m:f>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1" name="Textfeld 76"/>
                        <wps:cNvSpPr txBox="1"/>
                        <wps:spPr>
                          <a:xfrm>
                            <a:off x="24387" y="3903306"/>
                            <a:ext cx="2594610" cy="1297305"/>
                          </a:xfrm>
                          <a:prstGeom prst="rect">
                            <a:avLst/>
                          </a:prstGeom>
                          <a:noFill/>
                          <a:ln w="6350">
                            <a:solidFill>
                              <a:prstClr val="black"/>
                            </a:solidFill>
                          </a:ln>
                        </wps:spPr>
                        <wps:txbx>
                          <w:txbxContent>
                            <w:p w14:paraId="24D59480"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 xml:space="preserve">crs,j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of the individual run </w:t>
                              </w:r>
                              <w:r w:rsidRPr="00100662">
                                <w:rPr>
                                  <w:kern w:val="24"/>
                                  <w:sz w:val="16"/>
                                  <w:szCs w:val="16"/>
                                </w:rPr>
                                <w:t>and vehicle side</w:t>
                              </w:r>
                              <w:r w:rsidRPr="00100662">
                                <w:rPr>
                                  <w:rFonts w:eastAsia="+mn-ea"/>
                                  <w:color w:val="000000"/>
                                  <w:kern w:val="24"/>
                                  <w:sz w:val="16"/>
                                  <w:szCs w:val="16"/>
                                  <w:lang w:val="en-US" w:eastAsia="de-DE"/>
                                </w:rPr>
                                <w:t>:</w:t>
                              </w:r>
                            </w:p>
                            <w:p w14:paraId="30AEC6B8" w14:textId="77777777" w:rsidR="00984D69" w:rsidRPr="00100662" w:rsidRDefault="00705B6F" w:rsidP="00984D69">
                              <w:pPr>
                                <w:suppressAutoHyphens w:val="0"/>
                                <w:spacing w:before="120" w:after="120" w:line="240" w:lineRule="auto"/>
                                <w:jc w:val="center"/>
                                <w:rPr>
                                  <w:rFonts w:eastAsia="+mn-ea"/>
                                  <w:kern w:val="24"/>
                                  <w:sz w:val="16"/>
                                  <w:szCs w:val="16"/>
                                </w:rPr>
                              </w:pPr>
                              <m:oMathPara>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TR,crs,j,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crs</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TR,crs, 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ref</m:t>
                                      </m:r>
                                    </m:sub>
                                  </m:sSub>
                                  <m: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crs,j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3C0A60FA" w14:textId="77777777" w:rsidR="00984D69" w:rsidRPr="00100662" w:rsidRDefault="00984D69" w:rsidP="00984D69">
                              <w:pPr>
                                <w:tabs>
                                  <w:tab w:val="left" w:pos="1134"/>
                                  <w:tab w:val="right" w:pos="1701"/>
                                  <w:tab w:val="left" w:pos="1843"/>
                                </w:tabs>
                                <w:suppressAutoHyphens w:val="0"/>
                                <w:spacing w:before="120" w:after="120" w:line="240" w:lineRule="auto"/>
                                <w:ind w:left="851" w:hanging="567"/>
                                <w:rPr>
                                  <w:rFonts w:eastAsia="+mn-ea"/>
                                  <w:sz w:val="18"/>
                                  <w:szCs w:val="18"/>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2" name="Textfeld 77"/>
                        <wps:cNvSpPr txBox="1"/>
                        <wps:spPr>
                          <a:xfrm>
                            <a:off x="24363" y="5398600"/>
                            <a:ext cx="2594634" cy="721995"/>
                          </a:xfrm>
                          <a:prstGeom prst="rect">
                            <a:avLst/>
                          </a:prstGeom>
                          <a:noFill/>
                          <a:ln w="6350">
                            <a:solidFill>
                              <a:prstClr val="black"/>
                            </a:solidFill>
                          </a:ln>
                        </wps:spPr>
                        <wps:txbx>
                          <w:txbxContent>
                            <w:p w14:paraId="6194B217"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r>
                              <w:r w:rsidRPr="008B3130">
                                <w:rPr>
                                  <w:rFonts w:eastAsia="+mn-ea"/>
                                  <w:color w:val="000000"/>
                                  <w:kern w:val="24"/>
                                  <w:sz w:val="16"/>
                                  <w:szCs w:val="16"/>
                                  <w:lang w:val="en-US" w:eastAsia="de-DE"/>
                                </w:rPr>
                                <w:t>constant speed test result L</w:t>
                              </w:r>
                              <w:r w:rsidRPr="008B3130">
                                <w:rPr>
                                  <w:rFonts w:eastAsia="+mn-ea"/>
                                  <w:color w:val="000000"/>
                                  <w:kern w:val="24"/>
                                  <w:sz w:val="16"/>
                                  <w:szCs w:val="16"/>
                                  <w:vertAlign w:val="subscript"/>
                                  <w:lang w:val="en-US" w:eastAsia="de-DE"/>
                                </w:rPr>
                                <w:t>crs,j</w:t>
                              </w:r>
                              <w:r w:rsidRPr="008B3130">
                                <w:rPr>
                                  <w:rFonts w:eastAsia="+mn-ea"/>
                                  <w:color w:val="000000"/>
                                  <w:kern w:val="24"/>
                                  <w:sz w:val="16"/>
                                  <w:szCs w:val="16"/>
                                  <w:lang w:val="en-US" w:eastAsia="de-DE"/>
                                </w:rPr>
                                <w:t xml:space="preserve">, extract </w:t>
                              </w:r>
                              <w:r w:rsidRPr="008B3130">
                                <w:rPr>
                                  <w:rFonts w:eastAsia="+mn-ea"/>
                                  <w:color w:val="000000"/>
                                  <w:kern w:val="24"/>
                                  <w:sz w:val="16"/>
                                  <w:szCs w:val="16"/>
                                  <w:lang w:val="en-US" w:eastAsia="de-DE"/>
                                </w:rPr>
                                <w:br/>
                                <w:t>the power train component L</w:t>
                              </w:r>
                              <w:r w:rsidRPr="008B3130">
                                <w:rPr>
                                  <w:rFonts w:eastAsia="+mn-ea"/>
                                  <w:color w:val="000000"/>
                                  <w:kern w:val="24"/>
                                  <w:sz w:val="16"/>
                                  <w:szCs w:val="16"/>
                                  <w:vertAlign w:val="subscript"/>
                                  <w:lang w:val="en-US" w:eastAsia="de-DE"/>
                                </w:rPr>
                                <w:t>PT,crs,j</w:t>
                              </w:r>
                              <w:r w:rsidRPr="008B3130">
                                <w:rPr>
                                  <w:rFonts w:eastAsia="+mn-ea"/>
                                  <w:color w:val="000000"/>
                                  <w:kern w:val="24"/>
                                  <w:sz w:val="16"/>
                                  <w:szCs w:val="16"/>
                                  <w:lang w:val="en-US" w:eastAsia="de-DE"/>
                                </w:rPr>
                                <w:t xml:space="preserve"> by calcul</w:t>
                              </w:r>
                              <w:r w:rsidRPr="00100662">
                                <w:rPr>
                                  <w:rFonts w:eastAsia="+mn-ea"/>
                                  <w:color w:val="000000"/>
                                  <w:kern w:val="24"/>
                                  <w:sz w:val="16"/>
                                  <w:szCs w:val="16"/>
                                  <w:lang w:val="en-US" w:eastAsia="de-DE"/>
                                </w:rPr>
                                <w:t>ation.</w:t>
                              </w:r>
                            </w:p>
                            <w:p w14:paraId="20810A21" w14:textId="77777777" w:rsidR="00984D69" w:rsidRPr="00100662" w:rsidRDefault="00705B6F" w:rsidP="00984D69">
                              <w:pPr>
                                <w:tabs>
                                  <w:tab w:val="left" w:pos="3969"/>
                                  <w:tab w:val="right" w:pos="4536"/>
                                  <w:tab w:val="left" w:pos="4678"/>
                                </w:tabs>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m:t>
                                                  </m:r>
                                                  <m:r>
                                                    <m:rPr>
                                                      <m:sty m:val="p"/>
                                                    </m:rPr>
                                                    <w:rPr>
                                                      <w:rFonts w:ascii="Cambria Math" w:hAnsi="Cambria Math"/>
                                                      <w:sz w:val="16"/>
                                                      <w:szCs w:val="16"/>
                                                    </w:rPr>
                                                    <m:t>ϑ</m:t>
                                                  </m:r>
                                                  <m:r>
                                                    <m:rPr>
                                                      <m:sty m:val="p"/>
                                                    </m:rPr>
                                                    <w:rPr>
                                                      <w:rFonts w:ascii="Cambria Math" w:hAnsi="Cambria Math"/>
                                                      <w:position w:val="-4"/>
                                                      <w:sz w:val="16"/>
                                                      <w:szCs w:val="16"/>
                                                    </w:rPr>
                                                    <m:t>crs</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3" name="Textfeld 79"/>
                        <wps:cNvSpPr txBox="1"/>
                        <wps:spPr>
                          <a:xfrm>
                            <a:off x="24338" y="6320314"/>
                            <a:ext cx="2594610" cy="637540"/>
                          </a:xfrm>
                          <a:prstGeom prst="rect">
                            <a:avLst/>
                          </a:prstGeom>
                          <a:noFill/>
                          <a:ln w="6350">
                            <a:solidFill>
                              <a:prstClr val="black"/>
                            </a:solidFill>
                          </a:ln>
                        </wps:spPr>
                        <wps:txbx>
                          <w:txbxContent>
                            <w:p w14:paraId="4F50CB0C" w14:textId="77777777" w:rsidR="00984D69" w:rsidRPr="00917563"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adjusted </w:t>
                              </w:r>
                              <w:r>
                                <w:rPr>
                                  <w:rFonts w:eastAsia="+mn-ea"/>
                                  <w:color w:val="000000"/>
                                  <w:kern w:val="24"/>
                                  <w:sz w:val="16"/>
                                  <w:szCs w:val="16"/>
                                  <w:lang w:val="en-US" w:eastAsia="de-DE"/>
                                </w:rPr>
                                <w:br/>
                              </w:r>
                              <w:r w:rsidRPr="00917563">
                                <w:rPr>
                                  <w:rFonts w:eastAsia="+mn-ea"/>
                                  <w:color w:val="000000"/>
                                  <w:kern w:val="24"/>
                                  <w:sz w:val="16"/>
                                  <w:szCs w:val="16"/>
                                  <w:lang w:val="en-US" w:eastAsia="de-DE"/>
                                </w:rPr>
                                <w:t>constant speed test result 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698A7083" w14:textId="77777777" w:rsidR="00984D69" w:rsidRPr="00917563" w:rsidRDefault="00705B6F" w:rsidP="00984D69">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m:t>
                                      </m:r>
                                      <m:r>
                                        <m:rPr>
                                          <m:sty m:val="p"/>
                                        </m:rPr>
                                        <w:rPr>
                                          <w:rFonts w:ascii="Cambria Math" w:hAnsi="Cambria Math"/>
                                          <w:sz w:val="16"/>
                                          <w:szCs w:val="16"/>
                                        </w:rPr>
                                        <m:t>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m:t>
                                                  </m:r>
                                                  <m:r>
                                                    <m:rPr>
                                                      <m:sty m:val="p"/>
                                                    </m:rPr>
                                                    <w:rPr>
                                                      <w:rFonts w:ascii="Cambria Math" w:hAnsi="Cambria Math"/>
                                                      <w:sz w:val="16"/>
                                                      <w:szCs w:val="16"/>
                                                    </w:rPr>
                                                    <m:t>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4" name="Textfeld 80"/>
                        <wps:cNvSpPr txBox="1"/>
                        <wps:spPr>
                          <a:xfrm>
                            <a:off x="2780005" y="2044202"/>
                            <a:ext cx="2594610" cy="750570"/>
                          </a:xfrm>
                          <a:prstGeom prst="rect">
                            <a:avLst/>
                          </a:prstGeom>
                          <a:noFill/>
                          <a:ln w="6350">
                            <a:solidFill>
                              <a:prstClr val="black"/>
                            </a:solidFill>
                          </a:ln>
                        </wps:spPr>
                        <wps:txbx>
                          <w:txbxContent>
                            <w:p w14:paraId="6BCA1E68" w14:textId="77777777" w:rsidR="00984D69" w:rsidRPr="00100662" w:rsidRDefault="00984D69" w:rsidP="00984D69">
                              <w:pPr>
                                <w:suppressAutoHyphens w:val="0"/>
                                <w:spacing w:before="120" w:after="120" w:line="240" w:lineRule="auto"/>
                                <w:jc w:val="center"/>
                                <w:rPr>
                                  <w:rFonts w:eastAsia="+mn-ea"/>
                                  <w:sz w:val="22"/>
                                  <w:szCs w:val="22"/>
                                  <w:lang w:val="en-US"/>
                                </w:rPr>
                              </w:pPr>
                              <w:r w:rsidRPr="00100662">
                                <w:rPr>
                                  <w:rFonts w:eastAsia="+mn-ea"/>
                                  <w:color w:val="000000"/>
                                  <w:kern w:val="24"/>
                                  <w:sz w:val="16"/>
                                  <w:szCs w:val="16"/>
                                  <w:lang w:val="en-US" w:eastAsia="de-DE"/>
                                </w:rPr>
                                <w:t xml:space="preserve">For each individual pass-by measurement under </w:t>
                              </w:r>
                              <w:r w:rsidRPr="00100662">
                                <w:rPr>
                                  <w:rFonts w:eastAsia="+mn-ea"/>
                                  <w:color w:val="000000"/>
                                  <w:kern w:val="24"/>
                                  <w:sz w:val="16"/>
                                  <w:szCs w:val="16"/>
                                  <w:u w:val="single"/>
                                  <w:lang w:val="en-US" w:eastAsia="de-DE"/>
                                </w:rPr>
                                <w:t>acceleration</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the reported sound levels L</w:t>
                              </w:r>
                              <w:r w:rsidRPr="00100662">
                                <w:rPr>
                                  <w:rFonts w:eastAsia="+mn-ea"/>
                                  <w:color w:val="000000"/>
                                  <w:kern w:val="24"/>
                                  <w:sz w:val="16"/>
                                  <w:szCs w:val="16"/>
                                  <w:vertAlign w:val="subscript"/>
                                  <w:lang w:val="en-US" w:eastAsia="de-DE"/>
                                </w:rPr>
                                <w:t>wot,j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the vehicle speeds v</w:t>
                              </w:r>
                              <w:r w:rsidRPr="00100662">
                                <w:rPr>
                                  <w:rFonts w:eastAsia="+mn-ea"/>
                                  <w:color w:val="000000"/>
                                  <w:kern w:val="24"/>
                                  <w:sz w:val="16"/>
                                  <w:szCs w:val="16"/>
                                  <w:vertAlign w:val="subscript"/>
                                  <w:lang w:val="en-US" w:eastAsia="de-DE"/>
                                </w:rPr>
                                <w:t>wot,PP’,j</w:t>
                              </w:r>
                              <w:r w:rsidRPr="00100662">
                                <w:rPr>
                                  <w:rFonts w:eastAsia="+mn-ea"/>
                                  <w:color w:val="000000"/>
                                  <w:kern w:val="24"/>
                                  <w:sz w:val="16"/>
                                  <w:szCs w:val="16"/>
                                  <w:lang w:val="en-US" w:eastAsia="de-DE"/>
                                </w:rPr>
                                <w:t xml:space="preserve"> and v</w:t>
                              </w:r>
                              <w:r w:rsidRPr="00100662">
                                <w:rPr>
                                  <w:rFonts w:eastAsia="+mn-ea"/>
                                  <w:color w:val="000000"/>
                                  <w:kern w:val="24"/>
                                  <w:sz w:val="16"/>
                                  <w:szCs w:val="16"/>
                                  <w:vertAlign w:val="subscript"/>
                                  <w:lang w:val="en-US" w:eastAsia="de-DE"/>
                                </w:rPr>
                                <w:t>wot,BB’,j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wot,j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5" name="Textfeld 81"/>
                        <wps:cNvSpPr txBox="1"/>
                        <wps:spPr>
                          <a:xfrm>
                            <a:off x="2779940" y="2949499"/>
                            <a:ext cx="2594610" cy="741045"/>
                          </a:xfrm>
                          <a:prstGeom prst="rect">
                            <a:avLst/>
                          </a:prstGeom>
                          <a:noFill/>
                          <a:ln w="6350">
                            <a:solidFill>
                              <a:prstClr val="black"/>
                            </a:solidFill>
                          </a:ln>
                        </wps:spPr>
                        <wps:txbx>
                          <w:txbxContent>
                            <w:p w14:paraId="69C77B20"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Adjust the tyre rolling sound L</w:t>
                              </w:r>
                              <w:r w:rsidRPr="00100662">
                                <w:rPr>
                                  <w:rFonts w:eastAsia="+mn-ea"/>
                                  <w:color w:val="000000"/>
                                  <w:kern w:val="24"/>
                                  <w:sz w:val="16"/>
                                  <w:szCs w:val="16"/>
                                  <w:vertAlign w:val="subscript"/>
                                  <w:lang w:val="en-US" w:eastAsia="de-DE"/>
                                </w:rPr>
                                <w:t>TR,</w:t>
                              </w:r>
                              <w:r w:rsidRPr="00100662">
                                <w:rPr>
                                  <w:rFonts w:eastAsia="+mn-ea"/>
                                  <w:color w:val="000000"/>
                                  <w:kern w:val="24"/>
                                  <w:sz w:val="16"/>
                                  <w:szCs w:val="16"/>
                                  <w:vertAlign w:val="subscript"/>
                                  <w:lang w:val="en-US" w:eastAsia="de-DE"/>
                                </w:rPr>
                                <w:sym w:font="Symbol" w:char="F04A"/>
                              </w:r>
                              <w:r w:rsidRPr="00100662">
                                <w:rPr>
                                  <w:rFonts w:eastAsia="+mn-ea"/>
                                  <w:kern w:val="24"/>
                                  <w:position w:val="-4"/>
                                  <w:sz w:val="16"/>
                                  <w:szCs w:val="16"/>
                                  <w:vertAlign w:val="subscript"/>
                                  <w:lang w:val="en-US" w:eastAsia="de-DE"/>
                                </w:rPr>
                                <w:t>ref</w:t>
                              </w:r>
                              <w:r w:rsidRPr="00100662">
                                <w:rPr>
                                  <w:rFonts w:eastAsia="+mn-ea"/>
                                  <w:color w:val="000000"/>
                                  <w:kern w:val="24"/>
                                  <w:sz w:val="16"/>
                                  <w:szCs w:val="16"/>
                                  <w:vertAlign w:val="subscript"/>
                                  <w:lang w:val="en-US" w:eastAsia="de-DE"/>
                                </w:rPr>
                                <w:t>,</w:t>
                              </w:r>
                              <w:r w:rsidRPr="00100662">
                                <w:rPr>
                                  <w:rFonts w:eastAsia="+mn-ea"/>
                                  <w:kern w:val="24"/>
                                  <w:sz w:val="16"/>
                                  <w:szCs w:val="16"/>
                                  <w:vertAlign w:val="subscript"/>
                                  <w:lang w:eastAsia="de-DE"/>
                                </w:rPr>
                                <w:t xml:space="preserve"> v</w:t>
                              </w:r>
                              <w:r w:rsidRPr="00100662">
                                <w:rPr>
                                  <w:rFonts w:eastAsia="+mn-ea"/>
                                  <w:kern w:val="24"/>
                                  <w:position w:val="-4"/>
                                  <w:sz w:val="16"/>
                                  <w:szCs w:val="16"/>
                                  <w:vertAlign w:val="subscript"/>
                                  <w:lang w:eastAsia="de-DE"/>
                                </w:rPr>
                                <w:t>TR,ref</w:t>
                              </w:r>
                              <w:r w:rsidRPr="00100662">
                                <w:rPr>
                                  <w:rFonts w:eastAsia="+mn-ea"/>
                                  <w:color w:val="000000"/>
                                  <w:kern w:val="24"/>
                                  <w:sz w:val="16"/>
                                  <w:szCs w:val="16"/>
                                  <w:lang w:val="en-US" w:eastAsia="de-DE"/>
                                </w:rPr>
                                <w:t xml:space="preserve"> to </w:t>
                              </w:r>
                              <w:r w:rsidRPr="00100662">
                                <w:rPr>
                                  <w:rFonts w:eastAsia="+mn-ea"/>
                                  <w:color w:val="000000"/>
                                  <w:kern w:val="24"/>
                                  <w:sz w:val="16"/>
                                  <w:szCs w:val="16"/>
                                  <w:lang w:val="en-US" w:eastAsia="de-DE"/>
                                </w:rPr>
                                <w:br/>
                                <w:t>the speed condition of the acceleration test:</w:t>
                              </w:r>
                            </w:p>
                            <w:p w14:paraId="24CB6FF7" w14:textId="77777777" w:rsidR="00984D69" w:rsidRPr="00100662" w:rsidRDefault="00705B6F" w:rsidP="00984D69">
                              <w:pPr>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TR,wot,j,</m:t>
                                      </m:r>
                                      <m:r>
                                        <m:rPr>
                                          <m:sty m:val="p"/>
                                        </m:rPr>
                                        <w:rPr>
                                          <w:rFonts w:ascii="Cambria Math" w:hAnsi="Cambria Math"/>
                                          <w:sz w:val="14"/>
                                          <w:szCs w:val="14"/>
                                        </w:rPr>
                                        <m:t>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m:t>
                                          </m:r>
                                          <m:r>
                                            <m:rPr>
                                              <m:sty m:val="p"/>
                                            </m:rPr>
                                            <w:rPr>
                                              <w:rFonts w:ascii="Cambria Math" w:hAnsi="Cambria Math"/>
                                              <w:sz w:val="14"/>
                                              <w:szCs w:val="14"/>
                                            </w:rPr>
                                            <m:t>ϑ</m:t>
                                          </m:r>
                                          <m:r>
                                            <m:rPr>
                                              <m:sty m:val="p"/>
                                            </m:rPr>
                                            <w:rPr>
                                              <w:rFonts w:ascii="Cambria Math" w:hAnsi="Cambria Math"/>
                                              <w:position w:val="-4"/>
                                              <w:sz w:val="14"/>
                                              <w:szCs w:val="14"/>
                                            </w:rPr>
                                            <m:t>ref</m:t>
                                          </m:r>
                                          <m:r>
                                            <m:rPr>
                                              <m:sty m:val="p"/>
                                            </m:rPr>
                                            <w:rPr>
                                              <w:rFonts w:ascii="Cambria Math" w:hAnsi="Cambria Math"/>
                                              <w:sz w:val="14"/>
                                              <w:szCs w:val="14"/>
                                            </w:rPr>
                                            <m:t>,v</m:t>
                                          </m:r>
                                          <m:r>
                                            <m:rPr>
                                              <m:sty m:val="p"/>
                                            </m:rPr>
                                            <w:rPr>
                                              <w:rFonts w:ascii="Cambria Math" w:hAnsi="Cambria Math"/>
                                              <w:position w:val="-4"/>
                                              <w:sz w:val="14"/>
                                              <w:szCs w:val="14"/>
                                            </w:rPr>
                                            <m:t>TR,ref</m:t>
                                          </m:r>
                                        </m:sub>
                                      </m:sSub>
                                      <m:r>
                                        <m:rPr>
                                          <m:sty m:val="p"/>
                                        </m:rPr>
                                        <w:rPr>
                                          <w:rFonts w:ascii="Cambria Math" w:hAnsi="Cambria Math"/>
                                          <w:sz w:val="14"/>
                                          <w:szCs w:val="14"/>
                                        </w:rPr>
                                        <m:t>+slp</m:t>
                                      </m:r>
                                    </m:e>
                                    <m:sub>
                                      <m:r>
                                        <m:rPr>
                                          <m:sty m:val="p"/>
                                        </m:rPr>
                                        <w:rPr>
                                          <w:rFonts w:ascii="Cambria Math" w:hAnsi="Cambria Math"/>
                                          <w:sz w:val="14"/>
                                          <w:szCs w:val="14"/>
                                        </w:rPr>
                                        <m:t>ref</m:t>
                                      </m:r>
                                    </m:sub>
                                  </m:sSub>
                                  <m: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 ref</m:t>
                                                  </m:r>
                                                </m:sub>
                                              </m:sSub>
                                            </m:den>
                                          </m:f>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6" name="Textfeld 82"/>
                        <wps:cNvSpPr txBox="1"/>
                        <wps:spPr>
                          <a:xfrm>
                            <a:off x="2783205" y="3903302"/>
                            <a:ext cx="2594610" cy="1297305"/>
                          </a:xfrm>
                          <a:prstGeom prst="rect">
                            <a:avLst/>
                          </a:prstGeom>
                          <a:noFill/>
                          <a:ln w="6350">
                            <a:solidFill>
                              <a:prstClr val="black"/>
                            </a:solidFill>
                          </a:ln>
                        </wps:spPr>
                        <wps:txbx>
                          <w:txbxContent>
                            <w:p w14:paraId="4590872E"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 xml:space="preserve">wot,j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of the individual run</w:t>
                              </w:r>
                              <w:r w:rsidRPr="00100662">
                                <w:rPr>
                                  <w:kern w:val="24"/>
                                  <w:sz w:val="16"/>
                                  <w:szCs w:val="16"/>
                                </w:rPr>
                                <w:t xml:space="preserve"> and vehicle side</w:t>
                              </w:r>
                              <w:r w:rsidRPr="00100662">
                                <w:rPr>
                                  <w:rFonts w:eastAsia="+mn-ea"/>
                                  <w:color w:val="000000"/>
                                  <w:kern w:val="24"/>
                                  <w:sz w:val="16"/>
                                  <w:szCs w:val="16"/>
                                  <w:lang w:val="en-US" w:eastAsia="de-DE"/>
                                </w:rPr>
                                <w:t>:</w:t>
                              </w:r>
                            </w:p>
                            <w:p w14:paraId="549ED457" w14:textId="77777777" w:rsidR="00984D69" w:rsidRPr="00100662" w:rsidRDefault="00705B6F" w:rsidP="00984D69">
                              <w:pPr>
                                <w:tabs>
                                  <w:tab w:val="left" w:leader="dot" w:pos="8100"/>
                                </w:tabs>
                                <w:spacing w:before="120" w:after="120" w:line="240" w:lineRule="auto"/>
                                <w:ind w:left="27"/>
                                <w:rPr>
                                  <w:rFonts w:eastAsia="+mn-ea"/>
                                  <w:kern w:val="24"/>
                                  <w:sz w:val="16"/>
                                  <w:szCs w:val="16"/>
                                </w:rPr>
                              </w:pPr>
                              <m:oMathPara>
                                <m:oMathParaPr>
                                  <m:jc m:val="center"/>
                                </m:oMathParaPr>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TR,wot, 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wot</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TR,wot,j,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ref</m:t>
                                      </m:r>
                                    </m:sub>
                                  </m:sSub>
                                  <m:r>
                                    <m:rPr>
                                      <m:sty m:val="p"/>
                                    </m:rPr>
                                    <w:rPr>
                                      <w:rFonts w:ascii="Cambria Math" w:hAnsi="Cambria Math"/>
                                      <w:kern w:val="24"/>
                                      <w:sz w:val="16"/>
                                      <w:szCs w:val="16"/>
                                    </w:rPr>
                                    <m:t>+</m:t>
                                  </m:r>
                                  <m:sSub>
                                    <m:sSubPr>
                                      <m:ctrlPr>
                                        <w:rPr>
                                          <w:rFonts w:ascii="Cambria Math" w:hAnsi="Cambria Math"/>
                                          <w:kern w:val="24"/>
                                          <w:sz w:val="16"/>
                                          <w:szCs w:val="16"/>
                                        </w:rPr>
                                      </m:ctrlPr>
                                    </m:sSubPr>
                                    <m:e>
                                      <m:r>
                                        <m:rPr>
                                          <m:sty m:val="p"/>
                                        </m:rPr>
                                        <w:rPr>
                                          <w:rFonts w:ascii="Cambria Math" w:hAnsi="Cambria Math"/>
                                          <w:kern w:val="24"/>
                                          <w:sz w:val="16"/>
                                          <w:szCs w:val="16"/>
                                        </w:rPr>
                                        <m:t>K</m:t>
                                      </m:r>
                                    </m:e>
                                    <m:sub>
                                      <m:r>
                                        <w:rPr>
                                          <w:rFonts w:ascii="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wot,j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6C44E545" w14:textId="77777777" w:rsidR="00984D69" w:rsidRPr="00100662" w:rsidRDefault="00984D69" w:rsidP="00984D69">
                              <w:pPr>
                                <w:tabs>
                                  <w:tab w:val="left" w:pos="1134"/>
                                  <w:tab w:val="right" w:pos="1701"/>
                                  <w:tab w:val="left" w:pos="1843"/>
                                </w:tabs>
                                <w:suppressAutoHyphens w:val="0"/>
                                <w:spacing w:before="120" w:after="120" w:line="240" w:lineRule="auto"/>
                                <w:ind w:left="851" w:hanging="567"/>
                                <w:rPr>
                                  <w:rFonts w:eastAsia="+mn-ea"/>
                                  <w:sz w:val="16"/>
                                  <w:szCs w:val="16"/>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7" name="Textfeld 83"/>
                        <wps:cNvSpPr txBox="1"/>
                        <wps:spPr>
                          <a:xfrm>
                            <a:off x="2781935" y="5399230"/>
                            <a:ext cx="2595880" cy="718545"/>
                          </a:xfrm>
                          <a:prstGeom prst="rect">
                            <a:avLst/>
                          </a:prstGeom>
                          <a:noFill/>
                          <a:ln w="6350">
                            <a:solidFill>
                              <a:prstClr val="black"/>
                            </a:solidFill>
                          </a:ln>
                        </wps:spPr>
                        <wps:txbx>
                          <w:txbxContent>
                            <w:p w14:paraId="20E170A1"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r>
                              <w:r w:rsidRPr="008B3130">
                                <w:rPr>
                                  <w:rFonts w:eastAsia="+mn-ea"/>
                                  <w:color w:val="000000"/>
                                  <w:kern w:val="24"/>
                                  <w:sz w:val="16"/>
                                  <w:szCs w:val="16"/>
                                  <w:lang w:val="en-US" w:eastAsia="de-DE"/>
                                </w:rPr>
                                <w:t>acceleration test</w:t>
                              </w:r>
                              <w:r w:rsidRPr="00100662">
                                <w:rPr>
                                  <w:rFonts w:eastAsia="+mn-ea"/>
                                  <w:color w:val="000000"/>
                                  <w:kern w:val="24"/>
                                  <w:sz w:val="16"/>
                                  <w:szCs w:val="16"/>
                                  <w:lang w:val="en-US" w:eastAsia="de-DE"/>
                                </w:rPr>
                                <w:t xml:space="preserve"> L</w:t>
                              </w:r>
                              <w:r w:rsidRPr="00100662">
                                <w:rPr>
                                  <w:rFonts w:eastAsia="+mn-ea"/>
                                  <w:color w:val="000000"/>
                                  <w:kern w:val="24"/>
                                  <w:sz w:val="16"/>
                                  <w:szCs w:val="16"/>
                                  <w:vertAlign w:val="subscript"/>
                                  <w:lang w:val="en-US" w:eastAsia="de-DE"/>
                                </w:rPr>
                                <w:t>wot,j</w:t>
                              </w:r>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the power train component L</w:t>
                              </w:r>
                              <w:r w:rsidRPr="00100662">
                                <w:rPr>
                                  <w:rFonts w:eastAsia="+mn-ea"/>
                                  <w:color w:val="000000"/>
                                  <w:kern w:val="24"/>
                                  <w:sz w:val="16"/>
                                  <w:szCs w:val="16"/>
                                  <w:vertAlign w:val="subscript"/>
                                  <w:lang w:val="en-US" w:eastAsia="de-DE"/>
                                </w:rPr>
                                <w:t>PT,wot,j</w:t>
                              </w:r>
                              <w:r w:rsidRPr="00100662">
                                <w:rPr>
                                  <w:rFonts w:eastAsia="+mn-ea"/>
                                  <w:color w:val="000000"/>
                                  <w:kern w:val="24"/>
                                  <w:sz w:val="16"/>
                                  <w:szCs w:val="16"/>
                                  <w:lang w:val="en-US" w:eastAsia="de-DE"/>
                                </w:rPr>
                                <w:t xml:space="preserve"> by calculation.</w:t>
                              </w:r>
                            </w:p>
                            <w:p w14:paraId="03AA9AD2" w14:textId="77777777" w:rsidR="00984D69" w:rsidRPr="00100662" w:rsidRDefault="00705B6F" w:rsidP="00984D69">
                              <w:pPr>
                                <w:tabs>
                                  <w:tab w:val="left" w:leader="dot" w:pos="8100"/>
                                </w:tabs>
                                <w:spacing w:before="120" w:after="120" w:line="240" w:lineRule="auto"/>
                                <w:ind w:left="27"/>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m:t>
                                                  </m:r>
                                                  <m:r>
                                                    <m:rPr>
                                                      <m:sty m:val="p"/>
                                                    </m:rPr>
                                                    <w:rPr>
                                                      <w:rFonts w:ascii="Cambria Math" w:hAnsi="Cambria Math"/>
                                                      <w:sz w:val="16"/>
                                                      <w:szCs w:val="16"/>
                                                    </w:rPr>
                                                    <m:t>ϑ</m:t>
                                                  </m:r>
                                                  <m:r>
                                                    <m:rPr>
                                                      <m:sty m:val="p"/>
                                                    </m:rPr>
                                                    <w:rPr>
                                                      <w:rFonts w:ascii="Cambria Math" w:hAnsi="Cambria Math"/>
                                                      <w:position w:val="-4"/>
                                                      <w:sz w:val="16"/>
                                                      <w:szCs w:val="16"/>
                                                    </w:rPr>
                                                    <m:t>wot</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8" name="Textfeld 86"/>
                        <wps:cNvSpPr txBox="1"/>
                        <wps:spPr>
                          <a:xfrm>
                            <a:off x="2783205" y="6320945"/>
                            <a:ext cx="2594610" cy="637540"/>
                          </a:xfrm>
                          <a:prstGeom prst="rect">
                            <a:avLst/>
                          </a:prstGeom>
                          <a:noFill/>
                          <a:ln w="6350">
                            <a:solidFill>
                              <a:prstClr val="black"/>
                            </a:solidFill>
                          </a:ln>
                        </wps:spPr>
                        <wps:txbx>
                          <w:txbxContent>
                            <w:p w14:paraId="4450AD76" w14:textId="77777777" w:rsidR="00984D69" w:rsidRPr="00100662"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100662">
                                <w:rPr>
                                  <w:rFonts w:eastAsia="+mn-ea"/>
                                  <w:color w:val="000000"/>
                                  <w:kern w:val="24"/>
                                  <w:sz w:val="16"/>
                                  <w:szCs w:val="16"/>
                                  <w:lang w:val="en-US" w:eastAsia="de-DE"/>
                                </w:rPr>
                                <w:t>Calculate per gear and run  the temperature adjusted acceleration test result L</w:t>
                              </w:r>
                              <w:r w:rsidRPr="00100662">
                                <w:rPr>
                                  <w:rFonts w:eastAsia="+mn-ea"/>
                                  <w:color w:val="000000"/>
                                  <w:kern w:val="24"/>
                                  <w:sz w:val="16"/>
                                  <w:szCs w:val="16"/>
                                  <w:vertAlign w:val="subscript"/>
                                  <w:lang w:val="en-US" w:eastAsia="de-DE"/>
                                </w:rPr>
                                <w:t>wot,REP,</w:t>
                              </w:r>
                              <w:r w:rsidRPr="00100662">
                                <w:rPr>
                                  <w:rFonts w:eastAsia="+mn-ea"/>
                                  <w:color w:val="000000"/>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p>
                            <w:p w14:paraId="661B5544" w14:textId="77777777" w:rsidR="00984D69" w:rsidRPr="006210DA" w:rsidRDefault="00705B6F" w:rsidP="00984D69">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m:t>
                                      </m:r>
                                      <m:r>
                                        <m:rPr>
                                          <m:sty m:val="p"/>
                                        </m:rPr>
                                        <w:rPr>
                                          <w:rFonts w:ascii="Cambria Math" w:hAnsi="Cambria Math"/>
                                          <w:sz w:val="16"/>
                                          <w:szCs w:val="16"/>
                                        </w:rPr>
                                        <m:t>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m:t>
                                                  </m:r>
                                                  <m:r>
                                                    <m:rPr>
                                                      <m:sty m:val="p"/>
                                                    </m:rPr>
                                                    <w:rPr>
                                                      <w:rFonts w:ascii="Cambria Math" w:hAnsi="Cambria Math"/>
                                                      <w:sz w:val="16"/>
                                                      <w:szCs w:val="16"/>
                                                    </w:rPr>
                                                    <m:t>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19" name="Textfeld 87"/>
                        <wps:cNvSpPr txBox="1"/>
                        <wps:spPr>
                          <a:xfrm>
                            <a:off x="24338" y="7137086"/>
                            <a:ext cx="5347335" cy="424815"/>
                          </a:xfrm>
                          <a:prstGeom prst="rect">
                            <a:avLst/>
                          </a:prstGeom>
                          <a:noFill/>
                          <a:ln w="6350">
                            <a:solidFill>
                              <a:prstClr val="black"/>
                            </a:solidFill>
                          </a:ln>
                        </wps:spPr>
                        <wps:txbx>
                          <w:txbxContent>
                            <w:p w14:paraId="25D93B24" w14:textId="77777777" w:rsidR="00984D69" w:rsidRPr="00917563" w:rsidRDefault="00984D69"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Proceed to calculate L</w:t>
                              </w:r>
                              <w:r w:rsidRPr="00917563">
                                <w:rPr>
                                  <w:rFonts w:eastAsia="+mn-ea"/>
                                  <w:color w:val="000000"/>
                                  <w:kern w:val="24"/>
                                  <w:sz w:val="16"/>
                                  <w:szCs w:val="16"/>
                                  <w:vertAlign w:val="subscript"/>
                                  <w:lang w:val="en-US" w:eastAsia="de-DE"/>
                                </w:rPr>
                                <w:t xml:space="preserve">urban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t>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26" name="Gerade Verbindung mit Pfeil 88"/>
                        <wps:cNvCnPr/>
                        <wps:spPr>
                          <a:xfrm>
                            <a:off x="2703830" y="1038223"/>
                            <a:ext cx="318" cy="14996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6" name="Gerade Verbindung mit Pfeil 90"/>
                        <wps:cNvCnPr/>
                        <wps:spPr>
                          <a:xfrm>
                            <a:off x="1321692" y="1836979"/>
                            <a:ext cx="0" cy="20443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7" name="Gerade Verbindung mit Pfeil 91"/>
                        <wps:cNvCnPr/>
                        <wps:spPr>
                          <a:xfrm>
                            <a:off x="4077310" y="1837040"/>
                            <a:ext cx="0" cy="20709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8" name="Gerade Verbindung mit Pfeil 92"/>
                        <wps:cNvCnPr/>
                        <wps:spPr>
                          <a:xfrm>
                            <a:off x="1321692" y="2791956"/>
                            <a:ext cx="1533" cy="16500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9" name="Gerade Verbindung mit Pfeil 93"/>
                        <wps:cNvCnPr/>
                        <wps:spPr>
                          <a:xfrm flipH="1">
                            <a:off x="1321692" y="3672636"/>
                            <a:ext cx="1533" cy="23059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0" name="Gerade Verbindung mit Pfeil 94"/>
                        <wps:cNvCnPr/>
                        <wps:spPr>
                          <a:xfrm flipH="1">
                            <a:off x="1321680" y="5200611"/>
                            <a:ext cx="12" cy="19798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1" name="Gerade Verbindung mit Pfeil 95"/>
                        <wps:cNvCnPr/>
                        <wps:spPr>
                          <a:xfrm flipH="1">
                            <a:off x="1321656" y="6120595"/>
                            <a:ext cx="24" cy="20003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2" name="Gerade Verbindung mit Pfeil 97"/>
                        <wps:cNvCnPr/>
                        <wps:spPr>
                          <a:xfrm>
                            <a:off x="1321656" y="6933244"/>
                            <a:ext cx="1569" cy="20542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3" name="Gerade Verbindung mit Pfeil 98"/>
                        <wps:cNvCnPr/>
                        <wps:spPr>
                          <a:xfrm flipH="1">
                            <a:off x="4077245" y="2794772"/>
                            <a:ext cx="65" cy="15516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4" name="Gerade Verbindung mit Pfeil 99"/>
                        <wps:cNvCnPr/>
                        <wps:spPr>
                          <a:xfrm>
                            <a:off x="4077245" y="3665507"/>
                            <a:ext cx="3265" cy="23771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5" name="Gerade Verbindung mit Pfeil 100"/>
                        <wps:cNvCnPr/>
                        <wps:spPr>
                          <a:xfrm flipH="1">
                            <a:off x="4079875" y="5200607"/>
                            <a:ext cx="635" cy="19862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6" name="Gerade Verbindung mit Pfeil 101"/>
                        <wps:cNvCnPr/>
                        <wps:spPr>
                          <a:xfrm>
                            <a:off x="4079875" y="6117775"/>
                            <a:ext cx="635" cy="20342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7" name="Gerade Verbindung mit Pfeil 103"/>
                        <wps:cNvCnPr/>
                        <wps:spPr>
                          <a:xfrm>
                            <a:off x="4080510" y="6934455"/>
                            <a:ext cx="0" cy="20293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0A511B9" id="Zeichenbereich 70" o:spid="_x0000_s1466" editas="canvas" style="width:423.45pt;height:599.15pt;mso-position-horizontal-relative:char;mso-position-vertical-relative:line" coordsize="53778,7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">
                <v:shape id="_x0000_s1467" type="#_x0000_t75" style="position:absolute;width:53778;height:76085;visibility:visible;mso-wrap-style:square" filled="t">
                  <v:fill o:detectmouseclick="t"/>
                  <v:path o:connecttype="none"/>
                </v:shape>
                <v:shape id="Textfeld 71" o:spid="_x0000_s1468" type="#_x0000_t202" style="position:absolute;left:292;top:336;width:5348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" fillcolor="black [3213]" strokeweight=".5pt">
                  <v:textbox style="mso-fit-shape-to-text:t" inset="0,0,0,0">
                    <w:txbxContent>
                      <w:p w14:paraId="7917356E" w14:textId="77777777" w:rsidR="00984D69" w:rsidRPr="00E21615" w:rsidRDefault="00984D69" w:rsidP="00984D69">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v:textbox>
                </v:shape>
                <v:shape id="Textfeld 72" o:spid="_x0000_s1469" type="#_x0000_t202" style="position:absolute;left:298;top:3676;width:53480;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" filled="f" strokeweight=".5pt">
                  <v:textbox style="mso-fit-shape-to-text:t" inset="0,0,0,0">
                    <w:txbxContent>
                      <w:p w14:paraId="1476E95A" w14:textId="77777777" w:rsidR="00984D69" w:rsidRPr="00100662" w:rsidRDefault="00984D69" w:rsidP="00984D69">
                        <w:pPr>
                          <w:spacing w:before="120" w:after="120" w:line="240" w:lineRule="auto"/>
                          <w:jc w:val="center"/>
                          <w:rPr>
                            <w:lang w:val="en-US"/>
                          </w:rPr>
                        </w:pPr>
                        <w:r w:rsidRPr="00100662">
                          <w:rPr>
                            <w:rFonts w:eastAsia="+mn-ea"/>
                            <w:b/>
                            <w:bCs/>
                            <w:kern w:val="24"/>
                            <w:lang w:eastAsia="de-DE"/>
                          </w:rPr>
                          <w:t>C</w:t>
                        </w:r>
                        <w:r>
                          <w:rPr>
                            <w:rFonts w:eastAsia="+mn-ea"/>
                            <w:b/>
                            <w:bCs/>
                            <w:kern w:val="24"/>
                            <w:lang w:eastAsia="de-DE"/>
                          </w:rPr>
                          <w:t>ase</w:t>
                        </w:r>
                        <w:r w:rsidRPr="00100662">
                          <w:rPr>
                            <w:rFonts w:eastAsia="+mn-ea"/>
                            <w:b/>
                            <w:bCs/>
                            <w:kern w:val="24"/>
                            <w:lang w:eastAsia="de-DE"/>
                          </w:rPr>
                          <w:t xml:space="preserve"> 1: Temperature Correction</w:t>
                        </w:r>
                        <w:r w:rsidRPr="00100662">
                          <w:rPr>
                            <w:rFonts w:eastAsia="+mn-ea"/>
                            <w:kern w:val="24"/>
                            <w:sz w:val="18"/>
                            <w:szCs w:val="18"/>
                            <w:lang w:eastAsia="de-DE"/>
                          </w:rPr>
                          <w:br/>
                        </w:r>
                        <w:r w:rsidRPr="00100662">
                          <w:rPr>
                            <w:rFonts w:eastAsia="+mn-ea"/>
                            <w:kern w:val="24"/>
                            <w:sz w:val="16"/>
                            <w:szCs w:val="16"/>
                            <w:lang w:eastAsia="de-DE"/>
                          </w:rPr>
                          <w:t xml:space="preserve">Tyre rolling sound </w:t>
                        </w:r>
                        <w:r w:rsidRPr="00100662">
                          <w:rPr>
                            <w:rFonts w:eastAsia="+mn-ea"/>
                            <w:kern w:val="24"/>
                            <w:sz w:val="16"/>
                            <w:szCs w:val="16"/>
                            <w:lang w:val="en-US" w:eastAsia="de-DE"/>
                          </w:rPr>
                          <w:t>L</w:t>
                        </w:r>
                        <w:r w:rsidRPr="00100662">
                          <w:rPr>
                            <w:rFonts w:eastAsia="+mn-ea"/>
                            <w:kern w:val="24"/>
                            <w:sz w:val="16"/>
                            <w:szCs w:val="16"/>
                            <w:vertAlign w:val="subscript"/>
                            <w:lang w:val="en-US" w:eastAsia="de-DE"/>
                          </w:rPr>
                          <w:t>TR,</w:t>
                        </w:r>
                        <w:r w:rsidRPr="00100662">
                          <w:rPr>
                            <w:rFonts w:eastAsia="+mn-ea"/>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r w:rsidRPr="00100662">
                          <w:rPr>
                            <w:rFonts w:eastAsia="+mn-ea"/>
                            <w:kern w:val="24"/>
                            <w:sz w:val="16"/>
                            <w:szCs w:val="16"/>
                            <w:lang w:eastAsia="de-DE"/>
                          </w:rPr>
                          <w:t xml:space="preserve"> </w:t>
                        </w:r>
                        <w:r w:rsidRPr="00100662">
                          <w:rPr>
                            <w:rFonts w:eastAsia="+mn-ea"/>
                            <w:kern w:val="24"/>
                            <w:sz w:val="16"/>
                            <w:szCs w:val="16"/>
                            <w:lang w:val="en-US" w:eastAsia="de-DE"/>
                          </w:rPr>
                          <w:t xml:space="preserve">is determined during a set of pass-by measurements according to Annex 3 </w:t>
                        </w:r>
                        <w:r w:rsidRPr="00100662">
                          <w:rPr>
                            <w:rFonts w:eastAsia="+mn-ea"/>
                            <w:kern w:val="24"/>
                            <w:sz w:val="16"/>
                            <w:szCs w:val="16"/>
                            <w:lang w:val="en-US" w:eastAsia="de-DE"/>
                          </w:rPr>
                          <w:br/>
                          <w:t xml:space="preserve">and used to normalize the tyre rolling sound component of each individual measurement run </w:t>
                        </w:r>
                        <w:r w:rsidRPr="00100662">
                          <w:rPr>
                            <w:rFonts w:eastAsia="+mn-ea"/>
                            <w:kern w:val="24"/>
                            <w:sz w:val="16"/>
                            <w:szCs w:val="16"/>
                            <w:lang w:val="en-US" w:eastAsia="de-DE"/>
                          </w:rPr>
                          <w:br/>
                          <w:t xml:space="preserve">to the reference air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ref</w:t>
                        </w:r>
                        <w:r w:rsidRPr="00100662">
                          <w:rPr>
                            <w:rFonts w:eastAsia="+mn-ea"/>
                            <w:kern w:val="24"/>
                            <w:sz w:val="16"/>
                            <w:szCs w:val="16"/>
                            <w:lang w:val="en-US" w:eastAsia="de-DE"/>
                          </w:rPr>
                          <w:t xml:space="preserve"> = 20 °C</w:t>
                        </w:r>
                      </w:p>
                    </w:txbxContent>
                  </v:textbox>
                </v:shape>
                <v:shape id="Textfeld 73" o:spid="_x0000_s1470" type="#_x0000_t202" style="position:absolute;left:304;top:11879;width:53474;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" filled="f" strokeweight=".5pt">
                  <v:textbox style="mso-fit-shape-to-text:t" inset="0,0,0,0">
                    <w:txbxContent>
                      <w:p w14:paraId="0977A664" w14:textId="77777777" w:rsidR="00984D69" w:rsidRPr="00100662" w:rsidRDefault="00984D69" w:rsidP="00984D69">
                        <w:pPr>
                          <w:suppressAutoHyphens w:val="0"/>
                          <w:spacing w:before="120" w:after="120" w:line="240" w:lineRule="auto"/>
                          <w:jc w:val="center"/>
                          <w:rPr>
                            <w:sz w:val="22"/>
                            <w:szCs w:val="22"/>
                            <w:lang w:val="en-US"/>
                          </w:rPr>
                        </w:pPr>
                        <w:r w:rsidRPr="00100662">
                          <w:rPr>
                            <w:rFonts w:eastAsia="+mn-ea"/>
                            <w:kern w:val="24"/>
                            <w:sz w:val="16"/>
                            <w:szCs w:val="16"/>
                            <w:lang w:eastAsia="de-DE"/>
                          </w:rPr>
                          <w:t>The rolling sound of the tyre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lang w:eastAsia="de-DE"/>
                          </w:rPr>
                          <w:t xml:space="preserve"> for left and right side of the vehicle </w:t>
                        </w:r>
                        <w:r w:rsidRPr="00100662">
                          <w:rPr>
                            <w:rFonts w:eastAsia="+mn-ea"/>
                            <w:kern w:val="24"/>
                            <w:sz w:val="16"/>
                            <w:szCs w:val="16"/>
                            <w:lang w:eastAsia="de-DE"/>
                          </w:rPr>
                          <w:br/>
                          <w:t>shall be determined for a reference vehicle speed v</w:t>
                        </w:r>
                        <w:r w:rsidRPr="00100662">
                          <w:rPr>
                            <w:rFonts w:eastAsia="+mn-ea"/>
                            <w:kern w:val="24"/>
                            <w:sz w:val="16"/>
                            <w:szCs w:val="16"/>
                            <w:vertAlign w:val="subscript"/>
                            <w:lang w:eastAsia="de-DE"/>
                          </w:rPr>
                          <w:t>TR,ref</w:t>
                        </w:r>
                        <w:r w:rsidRPr="00100662">
                          <w:rPr>
                            <w:rFonts w:eastAsia="+mn-ea"/>
                            <w:kern w:val="24"/>
                            <w:sz w:val="16"/>
                            <w:szCs w:val="16"/>
                            <w:lang w:eastAsia="de-DE"/>
                          </w:rPr>
                          <w:t xml:space="preserve"> according to Appendix 3 to Annex 3.</w:t>
                        </w:r>
                        <w:r w:rsidRPr="00100662">
                          <w:rPr>
                            <w:rFonts w:eastAsia="+mn-ea"/>
                            <w:kern w:val="24"/>
                            <w:sz w:val="16"/>
                            <w:szCs w:val="16"/>
                            <w:lang w:eastAsia="de-DE"/>
                          </w:rPr>
                          <w:br/>
                        </w:r>
                        <w:r w:rsidRPr="00100662">
                          <w:rPr>
                            <w:rFonts w:eastAsia="+mn-ea"/>
                            <w:kern w:val="24"/>
                            <w:sz w:val="16"/>
                            <w:szCs w:val="16"/>
                            <w:lang w:val="en-US" w:eastAsia="de-DE"/>
                          </w:rPr>
                          <w:t>The reported values are the tyre rolling sound level L</w:t>
                        </w:r>
                        <w:r w:rsidRPr="00100662">
                          <w:rPr>
                            <w:rFonts w:eastAsia="+mn-ea"/>
                            <w:kern w:val="24"/>
                            <w:sz w:val="16"/>
                            <w:szCs w:val="16"/>
                            <w:vertAlign w:val="subscript"/>
                            <w:lang w:eastAsia="de-DE"/>
                          </w:rPr>
                          <w:t>TR,</w:t>
                        </w:r>
                        <w:r w:rsidRPr="00100662">
                          <w:rPr>
                            <w:rFonts w:ascii="Symbol" w:eastAsia="+mn-ea" w:hAnsi="Symbol"/>
                            <w:kern w:val="24"/>
                            <w:sz w:val="16"/>
                            <w:szCs w:val="16"/>
                            <w:vertAlign w:val="subscript"/>
                            <w:lang w:eastAsia="de-DE"/>
                          </w:rPr>
                          <w:t></w:t>
                        </w:r>
                        <w:r w:rsidRPr="00100662">
                          <w:rPr>
                            <w:rFonts w:eastAsia="+mn-ea"/>
                            <w:kern w:val="24"/>
                            <w:position w:val="-4"/>
                            <w:sz w:val="16"/>
                            <w:szCs w:val="16"/>
                            <w:vertAlign w:val="subscript"/>
                            <w:lang w:eastAsia="de-DE"/>
                          </w:rPr>
                          <w:t>ref</w:t>
                        </w:r>
                        <w:r w:rsidRPr="00100662">
                          <w:rPr>
                            <w:rFonts w:ascii="Symbol" w:eastAsia="+mn-ea" w:hAnsi="Symbol"/>
                            <w:kern w:val="24"/>
                            <w:sz w:val="16"/>
                            <w:szCs w:val="16"/>
                            <w:vertAlign w:val="subscript"/>
                            <w:lang w:eastAsia="de-DE"/>
                          </w:rPr>
                          <w:t xml:space="preserve"> </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lang w:val="en-US" w:eastAsia="de-DE"/>
                          </w:rPr>
                          <w:br/>
                          <w:t>the tyre sound level slope slp</w:t>
                        </w:r>
                        <w:r w:rsidRPr="00100662">
                          <w:rPr>
                            <w:rFonts w:eastAsia="+mn-ea"/>
                            <w:kern w:val="24"/>
                            <w:sz w:val="16"/>
                            <w:szCs w:val="16"/>
                            <w:vertAlign w:val="subscript"/>
                            <w:lang w:val="en-US" w:eastAsia="de-DE"/>
                          </w:rPr>
                          <w:t xml:space="preserve">ref </w:t>
                        </w:r>
                        <w:r w:rsidRPr="00100662">
                          <w:rPr>
                            <w:rFonts w:eastAsia="+mn-ea"/>
                            <w:kern w:val="24"/>
                            <w:sz w:val="16"/>
                            <w:szCs w:val="16"/>
                            <w:lang w:val="en-US" w:eastAsia="de-DE"/>
                          </w:rPr>
                          <w:t xml:space="preserve">and the temperature </w:t>
                        </w:r>
                        <w:r w:rsidRPr="00100662">
                          <w:rPr>
                            <w:rFonts w:eastAsia="+mn-ea"/>
                            <w:kern w:val="24"/>
                            <w:sz w:val="16"/>
                            <w:szCs w:val="16"/>
                            <w:lang w:val="en-US" w:eastAsia="de-DE"/>
                          </w:rPr>
                          <w:sym w:font="Symbol" w:char="F04A"/>
                        </w:r>
                        <w:r w:rsidRPr="00100662">
                          <w:rPr>
                            <w:rFonts w:eastAsia="+mn-ea"/>
                            <w:kern w:val="24"/>
                            <w:sz w:val="16"/>
                            <w:szCs w:val="16"/>
                            <w:vertAlign w:val="subscript"/>
                            <w:lang w:val="en-US" w:eastAsia="de-DE"/>
                          </w:rPr>
                          <w:t>TR</w:t>
                        </w:r>
                        <w:r w:rsidRPr="00100662">
                          <w:rPr>
                            <w:rFonts w:eastAsia="+mn-ea"/>
                            <w:kern w:val="24"/>
                            <w:sz w:val="16"/>
                            <w:szCs w:val="16"/>
                            <w:lang w:val="en-US" w:eastAsia="de-DE"/>
                          </w:rPr>
                          <w:t xml:space="preserve"> at which these tests have been performed.</w:t>
                        </w:r>
                      </w:p>
                    </w:txbxContent>
                  </v:textbox>
                </v:shape>
                <v:shape id="Textfeld 74" o:spid="_x0000_s1471" type="#_x0000_t202" style="position:absolute;left:243;top:20414;width:25946;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" filled="f" strokeweight=".5pt">
                  <v:textbox style="mso-fit-shape-to-text:t" inset="0,0,0,0">
                    <w:txbxContent>
                      <w:p w14:paraId="31401C27" w14:textId="77777777" w:rsidR="00984D69" w:rsidRPr="00100662" w:rsidRDefault="00984D69" w:rsidP="00984D69">
                        <w:pPr>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each individual pass-by measurement run j under </w:t>
                        </w:r>
                        <w:r w:rsidRPr="00100662">
                          <w:rPr>
                            <w:rFonts w:eastAsia="+mn-ea"/>
                            <w:color w:val="000000"/>
                            <w:kern w:val="24"/>
                            <w:sz w:val="16"/>
                            <w:szCs w:val="16"/>
                            <w:u w:val="single"/>
                            <w:lang w:val="en-US" w:eastAsia="de-DE"/>
                          </w:rPr>
                          <w:t>constant speed</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the reported sound levels L</w:t>
                        </w:r>
                        <w:r w:rsidRPr="00100662">
                          <w:rPr>
                            <w:rFonts w:eastAsia="+mn-ea"/>
                            <w:color w:val="000000"/>
                            <w:kern w:val="24"/>
                            <w:sz w:val="16"/>
                            <w:szCs w:val="16"/>
                            <w:vertAlign w:val="subscript"/>
                            <w:lang w:val="en-US" w:eastAsia="de-DE"/>
                          </w:rPr>
                          <w:t>crs,j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the vehicle speed v</w:t>
                        </w:r>
                        <w:r w:rsidRPr="00100662">
                          <w:rPr>
                            <w:rFonts w:eastAsia="+mn-ea"/>
                            <w:color w:val="000000"/>
                            <w:kern w:val="24"/>
                            <w:sz w:val="16"/>
                            <w:szCs w:val="16"/>
                            <w:vertAlign w:val="subscript"/>
                            <w:lang w:val="en-US" w:eastAsia="de-DE"/>
                          </w:rPr>
                          <w:t>crs,PP’,j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crs, j</w:t>
                        </w:r>
                      </w:p>
                    </w:txbxContent>
                  </v:textbox>
                </v:shape>
                <v:shape id="Textfeld 75" o:spid="_x0000_s1472" type="#_x0000_t202" style="position:absolute;left:259;top:29549;width:25946;height:7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" filled="f" strokeweight=".5pt">
                  <v:textbox style="mso-fit-shape-to-text:t" inset="0,0,0,0">
                    <w:txbxContent>
                      <w:p w14:paraId="18FE3EA7" w14:textId="77777777" w:rsidR="00984D69" w:rsidRPr="00100662" w:rsidRDefault="00984D69" w:rsidP="00984D69">
                        <w:pPr>
                          <w:suppressAutoHyphens w:val="0"/>
                          <w:spacing w:before="120" w:after="120" w:line="240" w:lineRule="auto"/>
                          <w:jc w:val="center"/>
                          <w:rPr>
                            <w:rFonts w:eastAsia="+mn-ea"/>
                            <w:kern w:val="24"/>
                            <w:sz w:val="16"/>
                            <w:szCs w:val="16"/>
                            <w:lang w:eastAsia="de-DE"/>
                          </w:rPr>
                        </w:pPr>
                        <w:r w:rsidRPr="00100662">
                          <w:rPr>
                            <w:rFonts w:eastAsia="+mn-ea"/>
                            <w:kern w:val="24"/>
                            <w:sz w:val="16"/>
                            <w:szCs w:val="16"/>
                            <w:lang w:eastAsia="de-DE"/>
                          </w:rPr>
                          <w:t>Adjust the tyre rolling sound L</w:t>
                        </w:r>
                        <w:r w:rsidRPr="00100662">
                          <w:rPr>
                            <w:rFonts w:eastAsia="+mn-ea"/>
                            <w:kern w:val="24"/>
                            <w:sz w:val="16"/>
                            <w:szCs w:val="16"/>
                            <w:vertAlign w:val="subscript"/>
                            <w:lang w:eastAsia="de-DE"/>
                          </w:rPr>
                          <w:t>TR,</w:t>
                        </w:r>
                        <w:r w:rsidRPr="00100662">
                          <w:rPr>
                            <w:rFonts w:eastAsia="+mn-ea"/>
                            <w:kern w:val="24"/>
                            <w:sz w:val="16"/>
                            <w:szCs w:val="16"/>
                            <w:vertAlign w:val="subscript"/>
                            <w:lang w:eastAsia="de-DE"/>
                          </w:rPr>
                          <w:sym w:font="Symbol" w:char="F04A"/>
                        </w:r>
                        <w:r w:rsidRPr="00100662">
                          <w:rPr>
                            <w:rFonts w:eastAsia="+mn-ea"/>
                            <w:kern w:val="24"/>
                            <w:position w:val="-4"/>
                            <w:sz w:val="16"/>
                            <w:szCs w:val="16"/>
                            <w:vertAlign w:val="subscript"/>
                            <w:lang w:eastAsia="de-DE"/>
                          </w:rPr>
                          <w:t>ref</w:t>
                        </w:r>
                        <w:r w:rsidRPr="00100662">
                          <w:rPr>
                            <w:rFonts w:eastAsia="+mn-ea"/>
                            <w:kern w:val="24"/>
                            <w:sz w:val="16"/>
                            <w:szCs w:val="16"/>
                            <w:vertAlign w:val="subscript"/>
                            <w:lang w:eastAsia="de-DE"/>
                          </w:rPr>
                          <w:t>, v</w:t>
                        </w:r>
                        <w:r w:rsidRPr="00100662">
                          <w:rPr>
                            <w:rFonts w:eastAsia="+mn-ea"/>
                            <w:kern w:val="24"/>
                            <w:position w:val="-4"/>
                            <w:sz w:val="16"/>
                            <w:szCs w:val="16"/>
                            <w:vertAlign w:val="subscript"/>
                            <w:lang w:eastAsia="de-DE"/>
                          </w:rPr>
                          <w:t>TR,ref</w:t>
                        </w:r>
                        <w:r w:rsidRPr="00100662">
                          <w:rPr>
                            <w:rFonts w:eastAsia="+mn-ea"/>
                            <w:kern w:val="24"/>
                            <w:sz w:val="16"/>
                            <w:szCs w:val="16"/>
                            <w:vertAlign w:val="subscript"/>
                            <w:lang w:eastAsia="de-DE"/>
                          </w:rPr>
                          <w:t xml:space="preserve"> </w:t>
                        </w:r>
                        <w:r w:rsidRPr="00100662">
                          <w:rPr>
                            <w:rFonts w:eastAsia="+mn-ea"/>
                            <w:kern w:val="24"/>
                            <w:sz w:val="16"/>
                            <w:szCs w:val="16"/>
                            <w:lang w:eastAsia="de-DE"/>
                          </w:rPr>
                          <w:br/>
                          <w:t>to the test speed condition of the constant speed test:</w:t>
                        </w:r>
                      </w:p>
                      <w:p w14:paraId="6CB65EA3" w14:textId="77777777" w:rsidR="00984D69" w:rsidRPr="00100662" w:rsidRDefault="00705B6F" w:rsidP="00984D69">
                        <w:pPr>
                          <w:spacing w:before="120" w:after="120" w:line="240" w:lineRule="auto"/>
                          <w:jc w:val="center"/>
                          <w:rPr>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TR,,crs,j,</m:t>
                                </m:r>
                                <m:r>
                                  <m:rPr>
                                    <m:sty m:val="p"/>
                                  </m:rPr>
                                  <w:rPr>
                                    <w:rFonts w:ascii="Cambria Math" w:hAnsi="Cambria Math"/>
                                    <w:sz w:val="14"/>
                                    <w:szCs w:val="14"/>
                                  </w:rPr>
                                  <m:t>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m:t>
                                </m:r>
                                <m:r>
                                  <m:rPr>
                                    <m:sty m:val="p"/>
                                  </m:rPr>
                                  <w:rPr>
                                    <w:rFonts w:ascii="Cambria Math" w:hAnsi="Cambria Math"/>
                                    <w:sz w:val="14"/>
                                    <w:szCs w:val="14"/>
                                  </w:rPr>
                                  <m:t>ϑ</m:t>
                                </m:r>
                                <m:r>
                                  <m:rPr>
                                    <m:sty m:val="p"/>
                                  </m:rPr>
                                  <w:rPr>
                                    <w:rFonts w:ascii="Cambria Math" w:hAnsi="Cambria Math"/>
                                    <w:position w:val="-4"/>
                                    <w:sz w:val="14"/>
                                    <w:szCs w:val="14"/>
                                  </w:rPr>
                                  <m:t>ref</m:t>
                                </m:r>
                                <m:r>
                                  <m:rPr>
                                    <m:sty m:val="p"/>
                                  </m:rPr>
                                  <w:rPr>
                                    <w:rFonts w:ascii="Cambria Math" w:hAnsi="Cambria Math"/>
                                    <w:sz w:val="14"/>
                                    <w:szCs w:val="14"/>
                                  </w:rPr>
                                  <m:t>, v</m:t>
                                </m:r>
                                <m:r>
                                  <m:rPr>
                                    <m:sty m:val="p"/>
                                  </m:rPr>
                                  <w:rPr>
                                    <w:rFonts w:ascii="Cambria Math" w:hAnsi="Cambria Math"/>
                                    <w:position w:val="-4"/>
                                    <w:sz w:val="14"/>
                                    <w:szCs w:val="14"/>
                                  </w:rPr>
                                  <m:t>TR,ref</m:t>
                                </m:r>
                              </m:sub>
                            </m:sSub>
                            <m:r>
                              <m:rPr>
                                <m:sty m:val="p"/>
                              </m:rPr>
                              <w:rPr>
                                <w:rFonts w:ascii="Cambria Math" w:hAnsi="Cambria Math"/>
                                <w:sz w:val="14"/>
                                <w:szCs w:val="14"/>
                              </w:rPr>
                              <m:t xml:space="preserve">+ </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ref</m:t>
                                </m:r>
                              </m:sub>
                            </m:sSub>
                            <m:r>
                              <m:rPr>
                                <m:sty m:val="p"/>
                              </m:rPr>
                              <w:rPr>
                                <w:rFonts w:ascii="Cambria Math" w:hAnsi="Cambria Math"/>
                                <w:sz w:val="14"/>
                                <w:szCs w:val="14"/>
                              </w:rPr>
                              <m:t>×</m:t>
                            </m:r>
                            <m:func>
                              <m:funcPr>
                                <m:ctrlPr>
                                  <w:rPr>
                                    <w:rFonts w:ascii="Cambria Math" w:hAnsi="Cambria Math"/>
                                    <w:iCs/>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TR,ref</m:t>
                                        </m:r>
                                      </m:sub>
                                    </m:sSub>
                                  </m:den>
                                </m:f>
                              </m:e>
                            </m:func>
                          </m:oMath>
                        </m:oMathPara>
                      </w:p>
                    </w:txbxContent>
                  </v:textbox>
                </v:shape>
                <v:shape id="Textfeld 76" o:spid="_x0000_s1473" type="#_x0000_t202" style="position:absolute;left:243;top:39033;width:25946;height:1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" filled="f" strokeweight=".5pt">
                  <v:textbox style="mso-fit-shape-to-text:t" inset="0,0,0,0">
                    <w:txbxContent>
                      <w:p w14:paraId="24D59480"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 xml:space="preserve">crs,j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of the individual run </w:t>
                        </w:r>
                        <w:r w:rsidRPr="00100662">
                          <w:rPr>
                            <w:kern w:val="24"/>
                            <w:sz w:val="16"/>
                            <w:szCs w:val="16"/>
                          </w:rPr>
                          <w:t>and vehicle side</w:t>
                        </w:r>
                        <w:r w:rsidRPr="00100662">
                          <w:rPr>
                            <w:rFonts w:eastAsia="+mn-ea"/>
                            <w:color w:val="000000"/>
                            <w:kern w:val="24"/>
                            <w:sz w:val="16"/>
                            <w:szCs w:val="16"/>
                            <w:lang w:val="en-US" w:eastAsia="de-DE"/>
                          </w:rPr>
                          <w:t>:</w:t>
                        </w:r>
                      </w:p>
                      <w:p w14:paraId="30AEC6B8" w14:textId="77777777" w:rsidR="00984D69" w:rsidRPr="00100662" w:rsidRDefault="00705B6F" w:rsidP="00984D69">
                        <w:pPr>
                          <w:suppressAutoHyphens w:val="0"/>
                          <w:spacing w:before="120" w:after="120" w:line="240" w:lineRule="auto"/>
                          <w:jc w:val="center"/>
                          <w:rPr>
                            <w:rFonts w:eastAsia="+mn-ea"/>
                            <w:kern w:val="24"/>
                            <w:sz w:val="16"/>
                            <w:szCs w:val="16"/>
                          </w:rPr>
                        </w:pPr>
                        <m:oMathPara>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TR,crs,j,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crs</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TR,crs, 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ref</m:t>
                                </m:r>
                              </m:sub>
                            </m:sSub>
                            <m: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crs,j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3C0A60FA" w14:textId="77777777" w:rsidR="00984D69" w:rsidRPr="00100662" w:rsidRDefault="00984D69" w:rsidP="00984D69">
                        <w:pPr>
                          <w:tabs>
                            <w:tab w:val="left" w:pos="1134"/>
                            <w:tab w:val="right" w:pos="1701"/>
                            <w:tab w:val="left" w:pos="1843"/>
                          </w:tabs>
                          <w:suppressAutoHyphens w:val="0"/>
                          <w:spacing w:before="120" w:after="120" w:line="240" w:lineRule="auto"/>
                          <w:ind w:left="851" w:hanging="567"/>
                          <w:rPr>
                            <w:rFonts w:eastAsia="+mn-ea"/>
                            <w:sz w:val="18"/>
                            <w:szCs w:val="18"/>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v:textbox>
                </v:shape>
                <v:shape id="Textfeld 77" o:spid="_x0000_s1474" type="#_x0000_t202" style="position:absolute;left:243;top:53986;width:25946;height:7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" filled="f" strokeweight=".5pt">
                  <v:textbox style="mso-fit-shape-to-text:t" inset="0,0,0,0">
                    <w:txbxContent>
                      <w:p w14:paraId="6194B217"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r>
                        <w:r w:rsidRPr="008B3130">
                          <w:rPr>
                            <w:rFonts w:eastAsia="+mn-ea"/>
                            <w:color w:val="000000"/>
                            <w:kern w:val="24"/>
                            <w:sz w:val="16"/>
                            <w:szCs w:val="16"/>
                            <w:lang w:val="en-US" w:eastAsia="de-DE"/>
                          </w:rPr>
                          <w:t>constant speed test result L</w:t>
                        </w:r>
                        <w:r w:rsidRPr="008B3130">
                          <w:rPr>
                            <w:rFonts w:eastAsia="+mn-ea"/>
                            <w:color w:val="000000"/>
                            <w:kern w:val="24"/>
                            <w:sz w:val="16"/>
                            <w:szCs w:val="16"/>
                            <w:vertAlign w:val="subscript"/>
                            <w:lang w:val="en-US" w:eastAsia="de-DE"/>
                          </w:rPr>
                          <w:t>crs,j</w:t>
                        </w:r>
                        <w:r w:rsidRPr="008B3130">
                          <w:rPr>
                            <w:rFonts w:eastAsia="+mn-ea"/>
                            <w:color w:val="000000"/>
                            <w:kern w:val="24"/>
                            <w:sz w:val="16"/>
                            <w:szCs w:val="16"/>
                            <w:lang w:val="en-US" w:eastAsia="de-DE"/>
                          </w:rPr>
                          <w:t xml:space="preserve">, extract </w:t>
                        </w:r>
                        <w:r w:rsidRPr="008B3130">
                          <w:rPr>
                            <w:rFonts w:eastAsia="+mn-ea"/>
                            <w:color w:val="000000"/>
                            <w:kern w:val="24"/>
                            <w:sz w:val="16"/>
                            <w:szCs w:val="16"/>
                            <w:lang w:val="en-US" w:eastAsia="de-DE"/>
                          </w:rPr>
                          <w:br/>
                          <w:t>the power train component L</w:t>
                        </w:r>
                        <w:r w:rsidRPr="008B3130">
                          <w:rPr>
                            <w:rFonts w:eastAsia="+mn-ea"/>
                            <w:color w:val="000000"/>
                            <w:kern w:val="24"/>
                            <w:sz w:val="16"/>
                            <w:szCs w:val="16"/>
                            <w:vertAlign w:val="subscript"/>
                            <w:lang w:val="en-US" w:eastAsia="de-DE"/>
                          </w:rPr>
                          <w:t>PT,crs,j</w:t>
                        </w:r>
                        <w:r w:rsidRPr="008B3130">
                          <w:rPr>
                            <w:rFonts w:eastAsia="+mn-ea"/>
                            <w:color w:val="000000"/>
                            <w:kern w:val="24"/>
                            <w:sz w:val="16"/>
                            <w:szCs w:val="16"/>
                            <w:lang w:val="en-US" w:eastAsia="de-DE"/>
                          </w:rPr>
                          <w:t xml:space="preserve"> by calcul</w:t>
                        </w:r>
                        <w:r w:rsidRPr="00100662">
                          <w:rPr>
                            <w:rFonts w:eastAsia="+mn-ea"/>
                            <w:color w:val="000000"/>
                            <w:kern w:val="24"/>
                            <w:sz w:val="16"/>
                            <w:szCs w:val="16"/>
                            <w:lang w:val="en-US" w:eastAsia="de-DE"/>
                          </w:rPr>
                          <w:t>ation.</w:t>
                        </w:r>
                      </w:p>
                      <w:p w14:paraId="20810A21" w14:textId="77777777" w:rsidR="00984D69" w:rsidRPr="00100662" w:rsidRDefault="00705B6F" w:rsidP="00984D69">
                        <w:pPr>
                          <w:tabs>
                            <w:tab w:val="left" w:pos="3969"/>
                            <w:tab w:val="right" w:pos="4536"/>
                            <w:tab w:val="left" w:pos="4678"/>
                          </w:tabs>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m:t>
                                            </m:r>
                                            <m:r>
                                              <m:rPr>
                                                <m:sty m:val="p"/>
                                              </m:rPr>
                                              <w:rPr>
                                                <w:rFonts w:ascii="Cambria Math" w:hAnsi="Cambria Math"/>
                                                <w:sz w:val="16"/>
                                                <w:szCs w:val="16"/>
                                              </w:rPr>
                                              <m:t>ϑ</m:t>
                                            </m:r>
                                            <m:r>
                                              <m:rPr>
                                                <m:sty m:val="p"/>
                                              </m:rPr>
                                              <w:rPr>
                                                <w:rFonts w:ascii="Cambria Math" w:hAnsi="Cambria Math"/>
                                                <w:position w:val="-4"/>
                                                <w:sz w:val="16"/>
                                                <w:szCs w:val="16"/>
                                              </w:rPr>
                                              <m:t>crs</m:t>
                                            </m:r>
                                          </m:sub>
                                        </m:sSub>
                                      </m:sup>
                                    </m:sSup>
                                  </m:e>
                                </m:d>
                              </m:e>
                            </m:func>
                          </m:oMath>
                        </m:oMathPara>
                      </w:p>
                    </w:txbxContent>
                  </v:textbox>
                </v:shape>
                <v:shape id="Textfeld 79" o:spid="_x0000_s1475" type="#_x0000_t202" style="position:absolute;left:243;top:63203;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" filled="f" strokeweight=".5pt">
                  <v:textbox style="mso-fit-shape-to-text:t" inset="0,0,0,0">
                    <w:txbxContent>
                      <w:p w14:paraId="4F50CB0C" w14:textId="77777777" w:rsidR="00984D69" w:rsidRPr="00917563"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 xml:space="preserve">Calculate per gear and run the temperature adjusted </w:t>
                        </w:r>
                        <w:r>
                          <w:rPr>
                            <w:rFonts w:eastAsia="+mn-ea"/>
                            <w:color w:val="000000"/>
                            <w:kern w:val="24"/>
                            <w:sz w:val="16"/>
                            <w:szCs w:val="16"/>
                            <w:lang w:val="en-US" w:eastAsia="de-DE"/>
                          </w:rPr>
                          <w:br/>
                        </w:r>
                        <w:r w:rsidRPr="00917563">
                          <w:rPr>
                            <w:rFonts w:eastAsia="+mn-ea"/>
                            <w:color w:val="000000"/>
                            <w:kern w:val="24"/>
                            <w:sz w:val="16"/>
                            <w:szCs w:val="16"/>
                            <w:lang w:val="en-US" w:eastAsia="de-DE"/>
                          </w:rPr>
                          <w:t>constant speed test result 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698A7083" w14:textId="77777777" w:rsidR="00984D69" w:rsidRPr="00917563" w:rsidRDefault="00705B6F" w:rsidP="00984D69">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m:t>
                                </m:r>
                                <m:r>
                                  <m:rPr>
                                    <m:sty m:val="p"/>
                                  </m:rPr>
                                  <w:rPr>
                                    <w:rFonts w:ascii="Cambria Math" w:hAnsi="Cambria Math"/>
                                    <w:sz w:val="16"/>
                                    <w:szCs w:val="16"/>
                                  </w:rPr>
                                  <m:t>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m:t>
                                            </m:r>
                                            <m:r>
                                              <m:rPr>
                                                <m:sty m:val="p"/>
                                              </m:rPr>
                                              <w:rPr>
                                                <w:rFonts w:ascii="Cambria Math" w:hAnsi="Cambria Math"/>
                                                <w:sz w:val="16"/>
                                                <w:szCs w:val="16"/>
                                              </w:rPr>
                                              <m:t>ϑ</m:t>
                                            </m:r>
                                            <m:r>
                                              <m:rPr>
                                                <m:sty m:val="p"/>
                                              </m:rPr>
                                              <w:rPr>
                                                <w:rFonts w:ascii="Cambria Math" w:hAnsi="Cambria Math"/>
                                                <w:position w:val="-4"/>
                                                <w:sz w:val="16"/>
                                                <w:szCs w:val="16"/>
                                              </w:rPr>
                                              <m:t>ref</m:t>
                                            </m:r>
                                          </m:sub>
                                        </m:sSub>
                                      </m:sup>
                                    </m:sSup>
                                  </m:e>
                                </m:d>
                              </m:e>
                            </m:func>
                          </m:oMath>
                        </m:oMathPara>
                      </w:p>
                    </w:txbxContent>
                  </v:textbox>
                </v:shape>
                <v:shape id="Textfeld 80" o:spid="_x0000_s1476" type="#_x0000_t202" style="position:absolute;left:27800;top:20442;width:25946;height:7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" filled="f" strokeweight=".5pt">
                  <v:textbox style="mso-fit-shape-to-text:t" inset="0,0,0,0">
                    <w:txbxContent>
                      <w:p w14:paraId="6BCA1E68" w14:textId="77777777" w:rsidR="00984D69" w:rsidRPr="00100662" w:rsidRDefault="00984D69" w:rsidP="00984D69">
                        <w:pPr>
                          <w:suppressAutoHyphens w:val="0"/>
                          <w:spacing w:before="120" w:after="120" w:line="240" w:lineRule="auto"/>
                          <w:jc w:val="center"/>
                          <w:rPr>
                            <w:rFonts w:eastAsia="+mn-ea"/>
                            <w:sz w:val="22"/>
                            <w:szCs w:val="22"/>
                            <w:lang w:val="en-US"/>
                          </w:rPr>
                        </w:pPr>
                        <w:r w:rsidRPr="00100662">
                          <w:rPr>
                            <w:rFonts w:eastAsia="+mn-ea"/>
                            <w:color w:val="000000"/>
                            <w:kern w:val="24"/>
                            <w:sz w:val="16"/>
                            <w:szCs w:val="16"/>
                            <w:lang w:val="en-US" w:eastAsia="de-DE"/>
                          </w:rPr>
                          <w:t xml:space="preserve">For each individual pass-by measurement under </w:t>
                        </w:r>
                        <w:r w:rsidRPr="00100662">
                          <w:rPr>
                            <w:rFonts w:eastAsia="+mn-ea"/>
                            <w:color w:val="000000"/>
                            <w:kern w:val="24"/>
                            <w:sz w:val="16"/>
                            <w:szCs w:val="16"/>
                            <w:u w:val="single"/>
                            <w:lang w:val="en-US" w:eastAsia="de-DE"/>
                          </w:rPr>
                          <w:t>acceleration</w:t>
                        </w:r>
                        <w:r w:rsidRPr="00100662">
                          <w:rPr>
                            <w:rFonts w:eastAsia="+mn-ea"/>
                            <w:color w:val="000000"/>
                            <w:kern w:val="24"/>
                            <w:sz w:val="16"/>
                            <w:szCs w:val="16"/>
                            <w:lang w:val="en-US" w:eastAsia="de-DE"/>
                          </w:rPr>
                          <w:t xml:space="preserve"> the following values per gear are available:</w:t>
                        </w:r>
                        <w:r w:rsidRPr="00100662">
                          <w:rPr>
                            <w:rFonts w:eastAsia="+mn-ea"/>
                            <w:color w:val="000000"/>
                            <w:kern w:val="24"/>
                            <w:sz w:val="16"/>
                            <w:szCs w:val="16"/>
                            <w:lang w:val="en-US" w:eastAsia="de-DE"/>
                          </w:rPr>
                          <w:br/>
                          <w:t>the reported sound levels L</w:t>
                        </w:r>
                        <w:r w:rsidRPr="00100662">
                          <w:rPr>
                            <w:rFonts w:eastAsia="+mn-ea"/>
                            <w:color w:val="000000"/>
                            <w:kern w:val="24"/>
                            <w:sz w:val="16"/>
                            <w:szCs w:val="16"/>
                            <w:vertAlign w:val="subscript"/>
                            <w:lang w:val="en-US" w:eastAsia="de-DE"/>
                          </w:rPr>
                          <w:t>wot,j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the vehicle speeds v</w:t>
                        </w:r>
                        <w:r w:rsidRPr="00100662">
                          <w:rPr>
                            <w:rFonts w:eastAsia="+mn-ea"/>
                            <w:color w:val="000000"/>
                            <w:kern w:val="24"/>
                            <w:sz w:val="16"/>
                            <w:szCs w:val="16"/>
                            <w:vertAlign w:val="subscript"/>
                            <w:lang w:val="en-US" w:eastAsia="de-DE"/>
                          </w:rPr>
                          <w:t>wot,PP’,j</w:t>
                        </w:r>
                        <w:r w:rsidRPr="00100662">
                          <w:rPr>
                            <w:rFonts w:eastAsia="+mn-ea"/>
                            <w:color w:val="000000"/>
                            <w:kern w:val="24"/>
                            <w:sz w:val="16"/>
                            <w:szCs w:val="16"/>
                            <w:lang w:val="en-US" w:eastAsia="de-DE"/>
                          </w:rPr>
                          <w:t xml:space="preserve"> and v</w:t>
                        </w:r>
                        <w:r w:rsidRPr="00100662">
                          <w:rPr>
                            <w:rFonts w:eastAsia="+mn-ea"/>
                            <w:color w:val="000000"/>
                            <w:kern w:val="24"/>
                            <w:sz w:val="16"/>
                            <w:szCs w:val="16"/>
                            <w:vertAlign w:val="subscript"/>
                            <w:lang w:val="en-US" w:eastAsia="de-DE"/>
                          </w:rPr>
                          <w:t>wot,BB’,j</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 xml:space="preserve">and the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wot,j</w:t>
                        </w:r>
                      </w:p>
                    </w:txbxContent>
                  </v:textbox>
                </v:shape>
                <v:shape id="Textfeld 81" o:spid="_x0000_s1477" type="#_x0000_t202" style="position:absolute;left:27799;top:29494;width:25946;height:7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" filled="f" strokeweight=".5pt">
                  <v:textbox style="mso-fit-shape-to-text:t" inset="0,0,0,0">
                    <w:txbxContent>
                      <w:p w14:paraId="69C77B20"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Adjust the tyre rolling sound L</w:t>
                        </w:r>
                        <w:r w:rsidRPr="00100662">
                          <w:rPr>
                            <w:rFonts w:eastAsia="+mn-ea"/>
                            <w:color w:val="000000"/>
                            <w:kern w:val="24"/>
                            <w:sz w:val="16"/>
                            <w:szCs w:val="16"/>
                            <w:vertAlign w:val="subscript"/>
                            <w:lang w:val="en-US" w:eastAsia="de-DE"/>
                          </w:rPr>
                          <w:t>TR,</w:t>
                        </w:r>
                        <w:r w:rsidRPr="00100662">
                          <w:rPr>
                            <w:rFonts w:eastAsia="+mn-ea"/>
                            <w:color w:val="000000"/>
                            <w:kern w:val="24"/>
                            <w:sz w:val="16"/>
                            <w:szCs w:val="16"/>
                            <w:vertAlign w:val="subscript"/>
                            <w:lang w:val="en-US" w:eastAsia="de-DE"/>
                          </w:rPr>
                          <w:sym w:font="Symbol" w:char="F04A"/>
                        </w:r>
                        <w:r w:rsidRPr="00100662">
                          <w:rPr>
                            <w:rFonts w:eastAsia="+mn-ea"/>
                            <w:kern w:val="24"/>
                            <w:position w:val="-4"/>
                            <w:sz w:val="16"/>
                            <w:szCs w:val="16"/>
                            <w:vertAlign w:val="subscript"/>
                            <w:lang w:val="en-US" w:eastAsia="de-DE"/>
                          </w:rPr>
                          <w:t>ref</w:t>
                        </w:r>
                        <w:r w:rsidRPr="00100662">
                          <w:rPr>
                            <w:rFonts w:eastAsia="+mn-ea"/>
                            <w:color w:val="000000"/>
                            <w:kern w:val="24"/>
                            <w:sz w:val="16"/>
                            <w:szCs w:val="16"/>
                            <w:vertAlign w:val="subscript"/>
                            <w:lang w:val="en-US" w:eastAsia="de-DE"/>
                          </w:rPr>
                          <w:t>,</w:t>
                        </w:r>
                        <w:r w:rsidRPr="00100662">
                          <w:rPr>
                            <w:rFonts w:eastAsia="+mn-ea"/>
                            <w:kern w:val="24"/>
                            <w:sz w:val="16"/>
                            <w:szCs w:val="16"/>
                            <w:vertAlign w:val="subscript"/>
                            <w:lang w:eastAsia="de-DE"/>
                          </w:rPr>
                          <w:t xml:space="preserve"> v</w:t>
                        </w:r>
                        <w:r w:rsidRPr="00100662">
                          <w:rPr>
                            <w:rFonts w:eastAsia="+mn-ea"/>
                            <w:kern w:val="24"/>
                            <w:position w:val="-4"/>
                            <w:sz w:val="16"/>
                            <w:szCs w:val="16"/>
                            <w:vertAlign w:val="subscript"/>
                            <w:lang w:eastAsia="de-DE"/>
                          </w:rPr>
                          <w:t>TR,ref</w:t>
                        </w:r>
                        <w:r w:rsidRPr="00100662">
                          <w:rPr>
                            <w:rFonts w:eastAsia="+mn-ea"/>
                            <w:color w:val="000000"/>
                            <w:kern w:val="24"/>
                            <w:sz w:val="16"/>
                            <w:szCs w:val="16"/>
                            <w:lang w:val="en-US" w:eastAsia="de-DE"/>
                          </w:rPr>
                          <w:t xml:space="preserve"> to </w:t>
                        </w:r>
                        <w:r w:rsidRPr="00100662">
                          <w:rPr>
                            <w:rFonts w:eastAsia="+mn-ea"/>
                            <w:color w:val="000000"/>
                            <w:kern w:val="24"/>
                            <w:sz w:val="16"/>
                            <w:szCs w:val="16"/>
                            <w:lang w:val="en-US" w:eastAsia="de-DE"/>
                          </w:rPr>
                          <w:br/>
                          <w:t>the speed condition of the acceleration test:</w:t>
                        </w:r>
                      </w:p>
                      <w:p w14:paraId="24CB6FF7" w14:textId="77777777" w:rsidR="00984D69" w:rsidRPr="00100662" w:rsidRDefault="00705B6F" w:rsidP="00984D69">
                        <w:pPr>
                          <w:suppressAutoHyphens w:val="0"/>
                          <w:spacing w:before="120" w:after="120" w:line="240" w:lineRule="auto"/>
                          <w:jc w:val="center"/>
                          <w:rPr>
                            <w:rFonts w:eastAsia="+mn-ea"/>
                            <w:sz w:val="16"/>
                            <w:szCs w:val="16"/>
                            <w:lang w:val="en-US"/>
                          </w:rPr>
                        </w:pPr>
                        <m:oMathPara>
                          <m:oMathParaPr>
                            <m:jc m:val="center"/>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TR,wot,j,</m:t>
                                </m:r>
                                <m:r>
                                  <m:rPr>
                                    <m:sty m:val="p"/>
                                  </m:rPr>
                                  <w:rPr>
                                    <w:rFonts w:ascii="Cambria Math" w:hAnsi="Cambria Math"/>
                                    <w:sz w:val="14"/>
                                    <w:szCs w:val="14"/>
                                  </w:rPr>
                                  <m:t>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m:t>
                                    </m:r>
                                    <m:r>
                                      <m:rPr>
                                        <m:sty m:val="p"/>
                                      </m:rPr>
                                      <w:rPr>
                                        <w:rFonts w:ascii="Cambria Math" w:hAnsi="Cambria Math"/>
                                        <w:sz w:val="14"/>
                                        <w:szCs w:val="14"/>
                                      </w:rPr>
                                      <m:t>ϑ</m:t>
                                    </m:r>
                                    <m:r>
                                      <m:rPr>
                                        <m:sty m:val="p"/>
                                      </m:rPr>
                                      <w:rPr>
                                        <w:rFonts w:ascii="Cambria Math" w:hAnsi="Cambria Math"/>
                                        <w:position w:val="-4"/>
                                        <w:sz w:val="14"/>
                                        <w:szCs w:val="14"/>
                                      </w:rPr>
                                      <m:t>ref</m:t>
                                    </m:r>
                                    <m:r>
                                      <m:rPr>
                                        <m:sty m:val="p"/>
                                      </m:rPr>
                                      <w:rPr>
                                        <w:rFonts w:ascii="Cambria Math" w:hAnsi="Cambria Math"/>
                                        <w:sz w:val="14"/>
                                        <w:szCs w:val="14"/>
                                      </w:rPr>
                                      <m:t>,v</m:t>
                                    </m:r>
                                    <m:r>
                                      <m:rPr>
                                        <m:sty m:val="p"/>
                                      </m:rPr>
                                      <w:rPr>
                                        <w:rFonts w:ascii="Cambria Math" w:hAnsi="Cambria Math"/>
                                        <w:position w:val="-4"/>
                                        <w:sz w:val="14"/>
                                        <w:szCs w:val="14"/>
                                      </w:rPr>
                                      <m:t>TR,ref</m:t>
                                    </m:r>
                                  </m:sub>
                                </m:sSub>
                                <m:r>
                                  <m:rPr>
                                    <m:sty m:val="p"/>
                                  </m:rPr>
                                  <w:rPr>
                                    <w:rFonts w:ascii="Cambria Math" w:hAnsi="Cambria Math"/>
                                    <w:sz w:val="14"/>
                                    <w:szCs w:val="14"/>
                                  </w:rPr>
                                  <m:t>+slp</m:t>
                                </m:r>
                              </m:e>
                              <m:sub>
                                <m:r>
                                  <m:rPr>
                                    <m:sty m:val="p"/>
                                  </m:rPr>
                                  <w:rPr>
                                    <w:rFonts w:ascii="Cambria Math" w:hAnsi="Cambria Math"/>
                                    <w:sz w:val="14"/>
                                    <w:szCs w:val="14"/>
                                  </w:rPr>
                                  <m:t>ref</m:t>
                                </m:r>
                              </m:sub>
                            </m:sSub>
                            <m: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 ref</m:t>
                                            </m:r>
                                          </m:sub>
                                        </m:sSub>
                                      </m:den>
                                    </m:f>
                                  </m:e>
                                </m:d>
                              </m:e>
                            </m:func>
                          </m:oMath>
                        </m:oMathPara>
                      </w:p>
                    </w:txbxContent>
                  </v:textbox>
                </v:shape>
                <v:shape id="Textfeld 82" o:spid="_x0000_s1478" type="#_x0000_t202" style="position:absolute;left:27832;top:39033;width:25946;height:1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" filled="f" strokeweight=".5pt">
                  <v:textbox style="mso-fit-shape-to-text:t" inset="0,0,0,0">
                    <w:txbxContent>
                      <w:p w14:paraId="4590872E"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Adjust the tyre rolling sound to </w:t>
                        </w:r>
                        <w:r w:rsidRPr="00100662">
                          <w:rPr>
                            <w:rFonts w:eastAsia="+mn-ea"/>
                            <w:color w:val="000000"/>
                            <w:kern w:val="24"/>
                            <w:sz w:val="16"/>
                            <w:szCs w:val="16"/>
                            <w:lang w:val="en-US" w:eastAsia="de-DE"/>
                          </w:rPr>
                          <w:br/>
                          <w:t xml:space="preserve">the applicable air temperature </w:t>
                        </w:r>
                        <w:r w:rsidRPr="00100662">
                          <w:rPr>
                            <w:rFonts w:eastAsia="+mn-ea"/>
                            <w:color w:val="000000"/>
                            <w:kern w:val="24"/>
                            <w:sz w:val="16"/>
                            <w:szCs w:val="16"/>
                            <w:lang w:val="en-US" w:eastAsia="de-DE"/>
                          </w:rPr>
                          <w:sym w:font="Symbol" w:char="F04A"/>
                        </w:r>
                        <w:r w:rsidRPr="00100662">
                          <w:rPr>
                            <w:rFonts w:eastAsia="+mn-ea"/>
                            <w:color w:val="000000"/>
                            <w:kern w:val="24"/>
                            <w:sz w:val="16"/>
                            <w:szCs w:val="16"/>
                            <w:vertAlign w:val="subscript"/>
                            <w:lang w:val="en-US" w:eastAsia="de-DE"/>
                          </w:rPr>
                          <w:t xml:space="preserve">wot,j </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br/>
                          <w:t>of the individual run</w:t>
                        </w:r>
                        <w:r w:rsidRPr="00100662">
                          <w:rPr>
                            <w:kern w:val="24"/>
                            <w:sz w:val="16"/>
                            <w:szCs w:val="16"/>
                          </w:rPr>
                          <w:t xml:space="preserve"> and vehicle side</w:t>
                        </w:r>
                        <w:r w:rsidRPr="00100662">
                          <w:rPr>
                            <w:rFonts w:eastAsia="+mn-ea"/>
                            <w:color w:val="000000"/>
                            <w:kern w:val="24"/>
                            <w:sz w:val="16"/>
                            <w:szCs w:val="16"/>
                            <w:lang w:val="en-US" w:eastAsia="de-DE"/>
                          </w:rPr>
                          <w:t>:</w:t>
                        </w:r>
                      </w:p>
                      <w:p w14:paraId="549ED457" w14:textId="77777777" w:rsidR="00984D69" w:rsidRPr="00100662" w:rsidRDefault="00705B6F" w:rsidP="00984D69">
                        <w:pPr>
                          <w:tabs>
                            <w:tab w:val="left" w:leader="dot" w:pos="8100"/>
                          </w:tabs>
                          <w:spacing w:before="120" w:after="120" w:line="240" w:lineRule="auto"/>
                          <w:ind w:left="27"/>
                          <w:rPr>
                            <w:rFonts w:eastAsia="+mn-ea"/>
                            <w:kern w:val="24"/>
                            <w:sz w:val="16"/>
                            <w:szCs w:val="16"/>
                          </w:rPr>
                        </w:pPr>
                        <m:oMathPara>
                          <m:oMathParaPr>
                            <m:jc m:val="center"/>
                          </m:oMathParaPr>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TR,wot, 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wot</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TR,wot,j,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ref</m:t>
                                </m:r>
                              </m:sub>
                            </m:sSub>
                            <m:r>
                              <m:rPr>
                                <m:sty m:val="p"/>
                              </m:rPr>
                              <w:rPr>
                                <w:rFonts w:ascii="Cambria Math" w:hAnsi="Cambria Math"/>
                                <w:kern w:val="24"/>
                                <w:sz w:val="16"/>
                                <w:szCs w:val="16"/>
                              </w:rPr>
                              <m:t>+</m:t>
                            </m:r>
                            <m:sSub>
                              <m:sSubPr>
                                <m:ctrlPr>
                                  <w:rPr>
                                    <w:rFonts w:ascii="Cambria Math" w:hAnsi="Cambria Math"/>
                                    <w:kern w:val="24"/>
                                    <w:sz w:val="16"/>
                                    <w:szCs w:val="16"/>
                                  </w:rPr>
                                </m:ctrlPr>
                              </m:sSubPr>
                              <m:e>
                                <m:r>
                                  <m:rPr>
                                    <m:sty m:val="p"/>
                                  </m:rPr>
                                  <w:rPr>
                                    <w:rFonts w:ascii="Cambria Math" w:hAnsi="Cambria Math"/>
                                    <w:kern w:val="24"/>
                                    <w:sz w:val="16"/>
                                    <w:szCs w:val="16"/>
                                  </w:rPr>
                                  <m:t>K</m:t>
                                </m:r>
                              </m:e>
                              <m:sub>
                                <m:r>
                                  <w:rPr>
                                    <w:rFonts w:ascii="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wot,j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6C44E545" w14:textId="77777777" w:rsidR="00984D69" w:rsidRPr="00100662" w:rsidRDefault="00984D69" w:rsidP="00984D69">
                        <w:pPr>
                          <w:tabs>
                            <w:tab w:val="left" w:pos="1134"/>
                            <w:tab w:val="right" w:pos="1701"/>
                            <w:tab w:val="left" w:pos="1843"/>
                          </w:tabs>
                          <w:suppressAutoHyphens w:val="0"/>
                          <w:spacing w:before="120" w:after="120" w:line="240" w:lineRule="auto"/>
                          <w:ind w:left="851" w:hanging="567"/>
                          <w:rPr>
                            <w:rFonts w:eastAsia="+mn-ea"/>
                            <w:sz w:val="16"/>
                            <w:szCs w:val="16"/>
                            <w:lang w:val="en-US"/>
                          </w:rPr>
                        </w:pPr>
                        <w:r w:rsidRPr="00100662">
                          <w:rPr>
                            <w:rFonts w:eastAsia="+mn-ea"/>
                            <w:color w:val="000000"/>
                            <w:kern w:val="24"/>
                            <w:sz w:val="16"/>
                            <w:szCs w:val="16"/>
                            <w:lang w:val="en-US" w:eastAsia="de-DE"/>
                          </w:rPr>
                          <w:t xml:space="preserve">with </w:t>
                        </w:r>
                        <w:r w:rsidRPr="00100662">
                          <w:rPr>
                            <w:rFonts w:eastAsia="+mn-ea"/>
                            <w:color w:val="000000"/>
                            <w:kern w:val="24"/>
                            <w:sz w:val="16"/>
                            <w:szCs w:val="16"/>
                            <w:lang w:val="en-US" w:eastAsia="de-DE"/>
                          </w:rPr>
                          <w:tab/>
                          <w:t>K</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3.4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and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w:t>
                        </w:r>
                        <w:r w:rsidRPr="00100662">
                          <w:rPr>
                            <w:rFonts w:eastAsia="+mn-ea"/>
                            <w:color w:val="000000"/>
                            <w:kern w:val="24"/>
                            <w:sz w:val="16"/>
                            <w:szCs w:val="16"/>
                            <w:lang w:val="en-US" w:eastAsia="de-DE"/>
                          </w:rPr>
                          <w:tab/>
                          <w:t xml:space="preserve">= </w:t>
                        </w:r>
                        <w:r w:rsidRPr="00100662">
                          <w:rPr>
                            <w:rFonts w:eastAsia="+mn-ea"/>
                            <w:color w:val="000000"/>
                            <w:kern w:val="24"/>
                            <w:sz w:val="16"/>
                            <w:szCs w:val="16"/>
                            <w:lang w:val="en-US" w:eastAsia="de-DE"/>
                          </w:rPr>
                          <w:tab/>
                          <w:t xml:space="preserve">3.0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1</w:t>
                        </w:r>
                        <w:r w:rsidRPr="00100662">
                          <w:rPr>
                            <w:rFonts w:eastAsia="+mn-ea"/>
                            <w:color w:val="000000"/>
                            <w:kern w:val="24"/>
                            <w:sz w:val="16"/>
                            <w:szCs w:val="16"/>
                            <w:lang w:val="en-US" w:eastAsia="de-DE"/>
                          </w:rPr>
                          <w:t xml:space="preserve"> tyres and </w:t>
                        </w:r>
                        <w:r w:rsidRPr="00100662">
                          <w:rPr>
                            <w:rFonts w:eastAsia="+mn-ea"/>
                            <w:color w:val="000000"/>
                            <w:kern w:val="24"/>
                            <w:sz w:val="16"/>
                            <w:szCs w:val="16"/>
                            <w:lang w:val="en-US" w:eastAsia="de-DE"/>
                          </w:rPr>
                          <w:br/>
                          <w:t>K</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ab/>
                          <w:t>=</w:t>
                        </w:r>
                        <w:r w:rsidRPr="00100662">
                          <w:rPr>
                            <w:rFonts w:eastAsia="+mn-ea"/>
                            <w:color w:val="000000"/>
                            <w:kern w:val="24"/>
                            <w:sz w:val="16"/>
                            <w:szCs w:val="16"/>
                            <w:lang w:val="en-US" w:eastAsia="de-DE"/>
                          </w:rPr>
                          <w:tab/>
                          <w:t xml:space="preserve">15.0 </w:t>
                        </w:r>
                        <w:r w:rsidRPr="00100662">
                          <w:rPr>
                            <w:rFonts w:eastAsia="+mn-ea"/>
                            <w:color w:val="000000"/>
                            <w:kern w:val="24"/>
                            <w:sz w:val="16"/>
                            <w:szCs w:val="16"/>
                            <w:lang w:val="en-US" w:eastAsia="de-DE"/>
                          </w:rPr>
                          <w:tab/>
                          <w:t>for C</w:t>
                        </w:r>
                        <w:r w:rsidRPr="00100662">
                          <w:rPr>
                            <w:rFonts w:eastAsia="+mn-ea"/>
                            <w:color w:val="000000"/>
                            <w:kern w:val="24"/>
                            <w:sz w:val="16"/>
                            <w:szCs w:val="16"/>
                            <w:vertAlign w:val="subscript"/>
                            <w:lang w:val="en-US" w:eastAsia="de-DE"/>
                          </w:rPr>
                          <w:t>2</w:t>
                        </w:r>
                        <w:r w:rsidRPr="00100662">
                          <w:rPr>
                            <w:rFonts w:eastAsia="+mn-ea"/>
                            <w:color w:val="000000"/>
                            <w:kern w:val="24"/>
                            <w:sz w:val="16"/>
                            <w:szCs w:val="16"/>
                            <w:lang w:val="en-US" w:eastAsia="de-DE"/>
                          </w:rPr>
                          <w:t xml:space="preserve"> tyres</w:t>
                        </w:r>
                      </w:p>
                    </w:txbxContent>
                  </v:textbox>
                </v:shape>
                <v:shape id="Textfeld 83" o:spid="_x0000_s1479" type="#_x0000_t202" style="position:absolute;left:27819;top:53992;width:25959;height:7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" filled="f" strokeweight=".5pt">
                  <v:textbox inset="0,0,0,0">
                    <w:txbxContent>
                      <w:p w14:paraId="20E170A1" w14:textId="77777777" w:rsidR="00984D69" w:rsidRPr="00100662" w:rsidRDefault="00984D69" w:rsidP="00984D69">
                        <w:pPr>
                          <w:suppressAutoHyphens w:val="0"/>
                          <w:spacing w:before="120" w:after="120" w:line="240" w:lineRule="auto"/>
                          <w:jc w:val="center"/>
                          <w:rPr>
                            <w:rFonts w:eastAsia="+mn-ea"/>
                            <w:color w:val="000000"/>
                            <w:kern w:val="24"/>
                            <w:sz w:val="16"/>
                            <w:szCs w:val="16"/>
                            <w:lang w:val="en-US" w:eastAsia="de-DE"/>
                          </w:rPr>
                        </w:pPr>
                        <w:r w:rsidRPr="00100662">
                          <w:rPr>
                            <w:rFonts w:eastAsia="+mn-ea"/>
                            <w:color w:val="000000"/>
                            <w:kern w:val="24"/>
                            <w:sz w:val="16"/>
                            <w:szCs w:val="16"/>
                            <w:lang w:val="en-US" w:eastAsia="de-DE"/>
                          </w:rPr>
                          <w:t xml:space="preserve">For the per gear and run reported </w:t>
                        </w:r>
                        <w:r w:rsidRPr="00100662">
                          <w:rPr>
                            <w:rFonts w:eastAsia="+mn-ea"/>
                            <w:color w:val="000000"/>
                            <w:kern w:val="24"/>
                            <w:sz w:val="16"/>
                            <w:szCs w:val="16"/>
                            <w:lang w:val="en-US" w:eastAsia="de-DE"/>
                          </w:rPr>
                          <w:br/>
                        </w:r>
                        <w:r w:rsidRPr="008B3130">
                          <w:rPr>
                            <w:rFonts w:eastAsia="+mn-ea"/>
                            <w:color w:val="000000"/>
                            <w:kern w:val="24"/>
                            <w:sz w:val="16"/>
                            <w:szCs w:val="16"/>
                            <w:lang w:val="en-US" w:eastAsia="de-DE"/>
                          </w:rPr>
                          <w:t>acceleration test</w:t>
                        </w:r>
                        <w:r w:rsidRPr="00100662">
                          <w:rPr>
                            <w:rFonts w:eastAsia="+mn-ea"/>
                            <w:color w:val="000000"/>
                            <w:kern w:val="24"/>
                            <w:sz w:val="16"/>
                            <w:szCs w:val="16"/>
                            <w:lang w:val="en-US" w:eastAsia="de-DE"/>
                          </w:rPr>
                          <w:t xml:space="preserve"> L</w:t>
                        </w:r>
                        <w:r w:rsidRPr="00100662">
                          <w:rPr>
                            <w:rFonts w:eastAsia="+mn-ea"/>
                            <w:color w:val="000000"/>
                            <w:kern w:val="24"/>
                            <w:sz w:val="16"/>
                            <w:szCs w:val="16"/>
                            <w:vertAlign w:val="subscript"/>
                            <w:lang w:val="en-US" w:eastAsia="de-DE"/>
                          </w:rPr>
                          <w:t>wot,j</w:t>
                        </w:r>
                        <w:r w:rsidRPr="00100662">
                          <w:rPr>
                            <w:rFonts w:eastAsia="+mn-ea"/>
                            <w:color w:val="000000"/>
                            <w:kern w:val="24"/>
                            <w:sz w:val="16"/>
                            <w:szCs w:val="16"/>
                            <w:lang w:val="en-US" w:eastAsia="de-DE"/>
                          </w:rPr>
                          <w:t xml:space="preserve">, extract </w:t>
                        </w:r>
                        <w:r w:rsidRPr="00100662">
                          <w:rPr>
                            <w:rFonts w:eastAsia="+mn-ea"/>
                            <w:color w:val="000000"/>
                            <w:kern w:val="24"/>
                            <w:sz w:val="16"/>
                            <w:szCs w:val="16"/>
                            <w:lang w:val="en-US" w:eastAsia="de-DE"/>
                          </w:rPr>
                          <w:br/>
                          <w:t>the power train component L</w:t>
                        </w:r>
                        <w:r w:rsidRPr="00100662">
                          <w:rPr>
                            <w:rFonts w:eastAsia="+mn-ea"/>
                            <w:color w:val="000000"/>
                            <w:kern w:val="24"/>
                            <w:sz w:val="16"/>
                            <w:szCs w:val="16"/>
                            <w:vertAlign w:val="subscript"/>
                            <w:lang w:val="en-US" w:eastAsia="de-DE"/>
                          </w:rPr>
                          <w:t>PT,wot,j</w:t>
                        </w:r>
                        <w:r w:rsidRPr="00100662">
                          <w:rPr>
                            <w:rFonts w:eastAsia="+mn-ea"/>
                            <w:color w:val="000000"/>
                            <w:kern w:val="24"/>
                            <w:sz w:val="16"/>
                            <w:szCs w:val="16"/>
                            <w:lang w:val="en-US" w:eastAsia="de-DE"/>
                          </w:rPr>
                          <w:t xml:space="preserve"> by calculation.</w:t>
                        </w:r>
                      </w:p>
                      <w:p w14:paraId="03AA9AD2" w14:textId="77777777" w:rsidR="00984D69" w:rsidRPr="00100662" w:rsidRDefault="00705B6F" w:rsidP="00984D69">
                        <w:pPr>
                          <w:tabs>
                            <w:tab w:val="left" w:leader="dot" w:pos="8100"/>
                          </w:tabs>
                          <w:spacing w:before="120" w:after="120" w:line="240" w:lineRule="auto"/>
                          <w:ind w:left="27"/>
                          <w:rPr>
                            <w:rFonts w:eastAsia="+mn-ea"/>
                            <w:sz w:val="16"/>
                            <w:szCs w:val="16"/>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m:t>
                                            </m:r>
                                            <m:r>
                                              <m:rPr>
                                                <m:sty m:val="p"/>
                                              </m:rPr>
                                              <w:rPr>
                                                <w:rFonts w:ascii="Cambria Math" w:hAnsi="Cambria Math"/>
                                                <w:sz w:val="16"/>
                                                <w:szCs w:val="16"/>
                                              </w:rPr>
                                              <m:t>ϑ</m:t>
                                            </m:r>
                                            <m:r>
                                              <m:rPr>
                                                <m:sty m:val="p"/>
                                              </m:rPr>
                                              <w:rPr>
                                                <w:rFonts w:ascii="Cambria Math" w:hAnsi="Cambria Math"/>
                                                <w:position w:val="-4"/>
                                                <w:sz w:val="16"/>
                                                <w:szCs w:val="16"/>
                                              </w:rPr>
                                              <m:t>wot</m:t>
                                            </m:r>
                                          </m:sub>
                                        </m:sSub>
                                      </m:sup>
                                    </m:sSup>
                                  </m:e>
                                </m:d>
                              </m:e>
                            </m:func>
                          </m:oMath>
                        </m:oMathPara>
                      </w:p>
                    </w:txbxContent>
                  </v:textbox>
                </v:shape>
                <v:shape id="Textfeld 86" o:spid="_x0000_s1480" type="#_x0000_t202" style="position:absolute;left:27832;top:63209;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" filled="f" strokeweight=".5pt">
                  <v:textbox style="mso-fit-shape-to-text:t" inset="0,0,0,0">
                    <w:txbxContent>
                      <w:p w14:paraId="4450AD76" w14:textId="77777777" w:rsidR="00984D69" w:rsidRPr="00100662"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100662">
                          <w:rPr>
                            <w:rFonts w:eastAsia="+mn-ea"/>
                            <w:color w:val="000000"/>
                            <w:kern w:val="24"/>
                            <w:sz w:val="16"/>
                            <w:szCs w:val="16"/>
                            <w:lang w:val="en-US" w:eastAsia="de-DE"/>
                          </w:rPr>
                          <w:t>Calculate per gear and run  the temperature adjusted acceleration test result L</w:t>
                        </w:r>
                        <w:r w:rsidRPr="00100662">
                          <w:rPr>
                            <w:rFonts w:eastAsia="+mn-ea"/>
                            <w:color w:val="000000"/>
                            <w:kern w:val="24"/>
                            <w:sz w:val="16"/>
                            <w:szCs w:val="16"/>
                            <w:vertAlign w:val="subscript"/>
                            <w:lang w:val="en-US" w:eastAsia="de-DE"/>
                          </w:rPr>
                          <w:t>wot,REP,</w:t>
                        </w:r>
                        <w:r w:rsidRPr="00100662">
                          <w:rPr>
                            <w:rFonts w:eastAsia="+mn-ea"/>
                            <w:color w:val="000000"/>
                            <w:kern w:val="24"/>
                            <w:sz w:val="16"/>
                            <w:szCs w:val="16"/>
                            <w:vertAlign w:val="subscript"/>
                            <w:lang w:val="en-US" w:eastAsia="de-DE"/>
                          </w:rPr>
                          <w:sym w:font="Symbol" w:char="F04A"/>
                        </w:r>
                        <w:r w:rsidRPr="00100662">
                          <w:rPr>
                            <w:rFonts w:eastAsia="+mn-ea"/>
                            <w:color w:val="000000"/>
                            <w:kern w:val="24"/>
                            <w:position w:val="-4"/>
                            <w:sz w:val="16"/>
                            <w:szCs w:val="16"/>
                            <w:vertAlign w:val="subscript"/>
                            <w:lang w:val="en-US" w:eastAsia="de-DE"/>
                          </w:rPr>
                          <w:t>ref</w:t>
                        </w:r>
                      </w:p>
                      <w:p w14:paraId="661B5544" w14:textId="77777777" w:rsidR="00984D69" w:rsidRPr="006210DA" w:rsidRDefault="00705B6F" w:rsidP="00984D69">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m:t>
                                </m:r>
                                <m:r>
                                  <m:rPr>
                                    <m:sty m:val="p"/>
                                  </m:rPr>
                                  <w:rPr>
                                    <w:rFonts w:ascii="Cambria Math" w:hAnsi="Cambria Math"/>
                                    <w:sz w:val="16"/>
                                    <w:szCs w:val="16"/>
                                  </w:rPr>
                                  <m:t>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m:t>
                                            </m:r>
                                            <m:r>
                                              <m:rPr>
                                                <m:sty m:val="p"/>
                                              </m:rPr>
                                              <w:rPr>
                                                <w:rFonts w:ascii="Cambria Math" w:hAnsi="Cambria Math"/>
                                                <w:sz w:val="16"/>
                                                <w:szCs w:val="16"/>
                                              </w:rPr>
                                              <m:t>ϑ</m:t>
                                            </m:r>
                                            <m:r>
                                              <m:rPr>
                                                <m:sty m:val="p"/>
                                              </m:rPr>
                                              <w:rPr>
                                                <w:rFonts w:ascii="Cambria Math" w:hAnsi="Cambria Math"/>
                                                <w:position w:val="-4"/>
                                                <w:sz w:val="16"/>
                                                <w:szCs w:val="16"/>
                                              </w:rPr>
                                              <m:t>ref</m:t>
                                            </m:r>
                                          </m:sub>
                                        </m:sSub>
                                      </m:sup>
                                    </m:sSup>
                                  </m:e>
                                </m:d>
                              </m:e>
                            </m:func>
                          </m:oMath>
                        </m:oMathPara>
                      </w:p>
                    </w:txbxContent>
                  </v:textbox>
                </v:shape>
                <v:shape id="Textfeld 87" o:spid="_x0000_s1481" type="#_x0000_t202" style="position:absolute;left:243;top:71370;width:53473;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" filled="f" strokeweight=".5pt">
                  <v:textbox style="mso-fit-shape-to-text:t" inset="0,0,0,0">
                    <w:txbxContent>
                      <w:p w14:paraId="25D93B24" w14:textId="77777777" w:rsidR="00984D69" w:rsidRPr="00917563" w:rsidRDefault="00984D69"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Proceed to calculate L</w:t>
                        </w:r>
                        <w:r w:rsidRPr="00917563">
                          <w:rPr>
                            <w:rFonts w:eastAsia="+mn-ea"/>
                            <w:color w:val="000000"/>
                            <w:kern w:val="24"/>
                            <w:sz w:val="16"/>
                            <w:szCs w:val="16"/>
                            <w:vertAlign w:val="subscript"/>
                            <w:lang w:val="en-US" w:eastAsia="de-DE"/>
                          </w:rPr>
                          <w:t xml:space="preserve">urban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t>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v:textbox>
                </v:shape>
                <v:shape id="Gerade Verbindung mit Pfeil 88" o:spid="_x0000_s1482" type="#_x0000_t32" style="position:absolute;left:27038;top:10382;width:3;height:1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" strokecolor="black [3213]" strokeweight="1pt">
                  <v:stroke endarrow="block"/>
                </v:shape>
                <v:shape id="Gerade Verbindung mit Pfeil 90" o:spid="_x0000_s1483" type="#_x0000_t32" style="position:absolute;left:13216;top:18369;width:0;height:20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" strokecolor="black [3213]" strokeweight="1pt">
                  <v:stroke endarrow="block"/>
                </v:shape>
                <v:shape id="Gerade Verbindung mit Pfeil 91" o:spid="_x0000_s1484" type="#_x0000_t32" style="position:absolute;left:40773;top:18370;width:0;height:20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" strokecolor="black [3213]" strokeweight="1pt">
                  <v:stroke endarrow="block"/>
                </v:shape>
                <v:shape id="Gerade Verbindung mit Pfeil 92" o:spid="_x0000_s1485" type="#_x0000_t32" style="position:absolute;left:13216;top:27919;width:16;height:1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" strokecolor="black [3213]" strokeweight="1pt">
                  <v:stroke endarrow="block"/>
                </v:shape>
                <v:shape id="Gerade Verbindung mit Pfeil 93" o:spid="_x0000_s1486" type="#_x0000_t32" style="position:absolute;left:13216;top:36726;width:16;height:23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" strokecolor="black [3213]" strokeweight="1pt">
                  <v:stroke endarrow="block"/>
                </v:shape>
                <v:shape id="Gerade Verbindung mit Pfeil 94" o:spid="_x0000_s1487" type="#_x0000_t32" style="position:absolute;left:13216;top:52006;width:0;height:19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" strokecolor="black [3213]" strokeweight="1pt">
                  <v:stroke endarrow="block"/>
                </v:shape>
                <v:shape id="Gerade Verbindung mit Pfeil 95" o:spid="_x0000_s1488" type="#_x0000_t32" style="position:absolute;left:13216;top:61205;width:0;height:2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" strokecolor="black [3213]" strokeweight="1pt">
                  <v:stroke endarrow="block"/>
                </v:shape>
                <v:shape id="Gerade Verbindung mit Pfeil 97" o:spid="_x0000_s1489" type="#_x0000_t32" style="position:absolute;left:13216;top:69332;width:16;height:2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" strokecolor="black [3213]" strokeweight="1pt">
                  <v:stroke endarrow="block"/>
                </v:shape>
                <v:shape id="Gerade Verbindung mit Pfeil 98" o:spid="_x0000_s1490" type="#_x0000_t32" style="position:absolute;left:40772;top:27947;width:1;height:15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" strokecolor="black [3213]" strokeweight="1pt">
                  <v:stroke endarrow="block"/>
                </v:shape>
                <v:shape id="Gerade Verbindung mit Pfeil 99" o:spid="_x0000_s1491" type="#_x0000_t32" style="position:absolute;left:40772;top:36655;width:33;height:2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" strokecolor="black [3213]" strokeweight="1pt">
                  <v:stroke endarrow="block"/>
                </v:shape>
                <v:shape id="Gerade Verbindung mit Pfeil 100" o:spid="_x0000_s1492" type="#_x0000_t32" style="position:absolute;left:40798;top:52006;width:7;height:19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" strokecolor="black [3213]" strokeweight="1pt">
                  <v:stroke endarrow="block"/>
                </v:shape>
                <v:shape id="Gerade Verbindung mit Pfeil 101" o:spid="_x0000_s1493" type="#_x0000_t32" style="position:absolute;left:40798;top:61177;width:7;height:2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" strokecolor="black [3213]" strokeweight="1pt">
                  <v:stroke endarrow="block"/>
                </v:shape>
                <v:shape id="Gerade Verbindung mit Pfeil 103" o:spid="_x0000_s1494" type="#_x0000_t32" style="position:absolute;left:40805;top:69344;width:0;height:2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" strokecolor="black [3213]" strokeweight="1pt">
                  <v:stroke endarrow="block"/>
                </v:shape>
                <w10:anchorlock/>
              </v:group>
            </w:pict>
          </mc:Fallback>
        </mc:AlternateContent>
      </w:r>
    </w:p>
    <w:p w14:paraId="0E7E1EB8" w14:textId="77777777" w:rsidR="00984D69" w:rsidRPr="00281C39" w:rsidRDefault="00984D69" w:rsidP="00984D69">
      <w:pPr>
        <w:suppressAutoHyphens w:val="0"/>
        <w:spacing w:line="240" w:lineRule="auto"/>
        <w:rPr>
          <w:b/>
          <w:bCs/>
        </w:rPr>
      </w:pPr>
      <w:r w:rsidRPr="00281C39">
        <w:rPr>
          <w:b/>
          <w:bCs/>
        </w:rPr>
        <w:br w:type="page"/>
      </w:r>
      <w:commentRangeStart w:id="457"/>
      <w:commentRangeEnd w:id="457"/>
      <w:r w:rsidR="008B3130" w:rsidRPr="00281C39">
        <w:rPr>
          <w:rStyle w:val="CommentReference"/>
          <w:b/>
          <w:bCs/>
          <w:sz w:val="20"/>
          <w:szCs w:val="20"/>
        </w:rPr>
        <w:commentReference w:id="457"/>
      </w:r>
    </w:p>
    <w:p w14:paraId="176D268E" w14:textId="77777777" w:rsidR="00984D69" w:rsidRPr="00281C39" w:rsidRDefault="00984D69" w:rsidP="00984D69">
      <w:pPr>
        <w:ind w:left="2268" w:right="1134" w:hanging="1134"/>
        <w:outlineLvl w:val="0"/>
      </w:pPr>
      <w:r w:rsidRPr="00281C39">
        <w:lastRenderedPageBreak/>
        <w:t xml:space="preserve">Figure 7c </w:t>
      </w:r>
      <w:r w:rsidRPr="00281C39">
        <w:tab/>
      </w:r>
    </w:p>
    <w:p w14:paraId="516CC16B" w14:textId="77777777" w:rsidR="00984D69" w:rsidRPr="00281C39" w:rsidRDefault="00984D69" w:rsidP="00984D69">
      <w:pPr>
        <w:spacing w:after="120"/>
        <w:ind w:left="1134" w:right="1134"/>
        <w:outlineLvl w:val="0"/>
        <w:rPr>
          <w:b/>
          <w:bCs/>
        </w:rPr>
      </w:pPr>
      <w:r w:rsidRPr="00281C39">
        <w:rPr>
          <w:b/>
          <w:bCs/>
        </w:rPr>
        <w:t>Flowchart for vehicles tested according to paragraph 3.1.2.1. of Annex 3 to this Regulation – Temperature/Test Track Correction for Tyre Rolling Sound Components Case 2</w:t>
      </w:r>
    </w:p>
    <w:p w14:paraId="544509AD" w14:textId="77777777" w:rsidR="00984D69" w:rsidRPr="00281C39" w:rsidRDefault="00984D69" w:rsidP="00984D69">
      <w:pPr>
        <w:pStyle w:val="HChG"/>
        <w:keepNext w:val="0"/>
        <w:tabs>
          <w:tab w:val="clear" w:pos="851"/>
        </w:tabs>
        <w:spacing w:before="0" w:after="120" w:line="240" w:lineRule="atLeast"/>
        <w:ind w:firstLine="0"/>
        <w:jc w:val="both"/>
        <w:rPr>
          <w:b w:val="0"/>
          <w:bCs/>
          <w:sz w:val="20"/>
        </w:rPr>
      </w:pPr>
      <w:r w:rsidRPr="00281C39">
        <w:rPr>
          <w:noProof/>
        </w:rPr>
        <mc:AlternateContent>
          <mc:Choice Requires="wpc">
            <w:drawing>
              <wp:inline distT="0" distB="0" distL="0" distR="0" wp14:anchorId="39CBA04E" wp14:editId="53D19545">
                <wp:extent cx="5377815" cy="4559388"/>
                <wp:effectExtent l="0" t="0" r="13335" b="0"/>
                <wp:docPr id="771" name="Zeichenbereich 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48" name="Textfeld 111"/>
                        <wps:cNvSpPr txBox="1"/>
                        <wps:spPr>
                          <a:xfrm>
                            <a:off x="29210" y="33647"/>
                            <a:ext cx="5348605" cy="334010"/>
                          </a:xfrm>
                          <a:prstGeom prst="rect">
                            <a:avLst/>
                          </a:prstGeom>
                          <a:solidFill>
                            <a:schemeClr val="tx1"/>
                          </a:solidFill>
                          <a:ln w="6350">
                            <a:solidFill>
                              <a:prstClr val="black"/>
                            </a:solidFill>
                          </a:ln>
                        </wps:spPr>
                        <wps:txbx>
                          <w:txbxContent>
                            <w:p w14:paraId="3DD33F37" w14:textId="77777777" w:rsidR="00984D69" w:rsidRPr="00E21615" w:rsidRDefault="00984D69" w:rsidP="00984D69">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49" name="Textfeld 112"/>
                        <wps:cNvSpPr txBox="1"/>
                        <wps:spPr>
                          <a:xfrm>
                            <a:off x="24338" y="367430"/>
                            <a:ext cx="5347970" cy="768350"/>
                          </a:xfrm>
                          <a:prstGeom prst="rect">
                            <a:avLst/>
                          </a:prstGeom>
                          <a:noFill/>
                          <a:ln w="6350">
                            <a:solidFill>
                              <a:prstClr val="black"/>
                            </a:solidFill>
                          </a:ln>
                        </wps:spPr>
                        <wps:txbx>
                          <w:txbxContent>
                            <w:p w14:paraId="13770949" w14:textId="77777777" w:rsidR="00984D69" w:rsidRPr="001D433E" w:rsidRDefault="00984D69" w:rsidP="00984D69">
                              <w:pPr>
                                <w:pStyle w:val="NormalWeb"/>
                                <w:spacing w:before="120" w:after="120"/>
                                <w:jc w:val="center"/>
                                <w:rPr>
                                  <w:color w:val="000000" w:themeColor="text1"/>
                                  <w:kern w:val="24"/>
                                  <w:sz w:val="16"/>
                                  <w:szCs w:val="16"/>
                                  <w:lang w:val="en-US" w:eastAsia="de-DE"/>
                                </w:rPr>
                              </w:pPr>
                              <w:r w:rsidRPr="00E74A8A">
                                <w:rPr>
                                  <w:rFonts w:eastAsia="+mn-ea"/>
                                  <w:b/>
                                  <w:bCs/>
                                  <w:kern w:val="24"/>
                                  <w:sz w:val="20"/>
                                  <w:szCs w:val="20"/>
                                  <w:lang w:eastAsia="de-DE"/>
                                </w:rPr>
                                <w:t>C</w:t>
                              </w:r>
                              <w:r>
                                <w:rPr>
                                  <w:rFonts w:eastAsia="+mn-ea"/>
                                  <w:b/>
                                  <w:bCs/>
                                  <w:kern w:val="24"/>
                                  <w:sz w:val="20"/>
                                  <w:szCs w:val="20"/>
                                  <w:lang w:eastAsia="de-DE"/>
                                </w:rPr>
                                <w:t>ase</w:t>
                              </w:r>
                              <w:r w:rsidRPr="00E74A8A">
                                <w:rPr>
                                  <w:rFonts w:eastAsia="+mn-ea"/>
                                  <w:b/>
                                  <w:bCs/>
                                  <w:kern w:val="24"/>
                                  <w:sz w:val="20"/>
                                  <w:szCs w:val="20"/>
                                  <w:lang w:eastAsia="de-DE"/>
                                </w:rPr>
                                <w:t xml:space="preserve"> 2</w:t>
                              </w:r>
                              <w:r>
                                <w:rPr>
                                  <w:rFonts w:eastAsia="+mn-ea"/>
                                  <w:b/>
                                  <w:bCs/>
                                  <w:kern w:val="24"/>
                                  <w:sz w:val="20"/>
                                  <w:szCs w:val="20"/>
                                  <w:lang w:eastAsia="de-DE"/>
                                </w:rPr>
                                <w:t>:</w:t>
                              </w:r>
                              <w:r w:rsidRPr="00E74A8A">
                                <w:rPr>
                                  <w:rFonts w:eastAsia="+mn-ea"/>
                                  <w:b/>
                                  <w:bCs/>
                                  <w:kern w:val="24"/>
                                  <w:sz w:val="20"/>
                                  <w:szCs w:val="20"/>
                                  <w:lang w:eastAsia="de-DE"/>
                                </w:rPr>
                                <w:t xml:space="preserve"> Temperature &amp; Test Track Correction</w:t>
                              </w:r>
                              <w:r w:rsidRPr="00E74A8A">
                                <w:rPr>
                                  <w:rFonts w:eastAsia="+mn-ea"/>
                                  <w:b/>
                                  <w:bCs/>
                                  <w:kern w:val="24"/>
                                  <w:sz w:val="20"/>
                                  <w:szCs w:val="20"/>
                                  <w:lang w:eastAsia="de-DE"/>
                                </w:rPr>
                                <w:br/>
                              </w:r>
                              <w:r w:rsidRPr="001D433E">
                                <w:rPr>
                                  <w:color w:val="000000" w:themeColor="text1"/>
                                  <w:kern w:val="24"/>
                                  <w:sz w:val="16"/>
                                  <w:szCs w:val="16"/>
                                  <w:lang w:val="en-US" w:eastAsia="de-DE"/>
                                </w:rPr>
                                <w:t xml:space="preserve">Tyre rolling sound has already been determined independently from the type approval: </w:t>
                              </w:r>
                              <w:r w:rsidRPr="001D433E">
                                <w:rPr>
                                  <w:color w:val="000000" w:themeColor="text1"/>
                                  <w:kern w:val="24"/>
                                  <w:sz w:val="16"/>
                                  <w:szCs w:val="16"/>
                                  <w:lang w:val="en-US" w:eastAsia="de-DE"/>
                                </w:rPr>
                                <w:br/>
                                <w:t>The air temperature normalized tyre rolling sound L</w:t>
                              </w:r>
                              <w:r w:rsidRPr="001D433E">
                                <w:rPr>
                                  <w:color w:val="000000" w:themeColor="text1"/>
                                  <w:kern w:val="24"/>
                                  <w:sz w:val="16"/>
                                  <w:szCs w:val="16"/>
                                  <w:vertAlign w:val="subscript"/>
                                  <w:lang w:val="en-US" w:eastAsia="de-DE"/>
                                </w:rPr>
                                <w:t>TR,DB,</w:t>
                              </w:r>
                              <w:r w:rsidRPr="001D433E">
                                <w:rPr>
                                  <w:color w:val="000000" w:themeColor="text1"/>
                                  <w:kern w:val="24"/>
                                  <w:sz w:val="16"/>
                                  <w:szCs w:val="16"/>
                                  <w:vertAlign w:val="subscript"/>
                                  <w:lang w:val="en-US" w:eastAsia="de-DE"/>
                                </w:rPr>
                                <w:sym w:font="Symbol" w:char="F04A"/>
                              </w:r>
                              <w:r w:rsidRPr="001D433E">
                                <w:rPr>
                                  <w:color w:val="000000"/>
                                  <w:kern w:val="24"/>
                                  <w:position w:val="-4"/>
                                  <w:sz w:val="16"/>
                                  <w:szCs w:val="16"/>
                                  <w:vertAlign w:val="subscript"/>
                                  <w:lang w:val="en-US" w:eastAsia="de-DE"/>
                                </w:rPr>
                                <w:t>ref</w:t>
                              </w:r>
                              <w:r w:rsidRPr="001D433E">
                                <w:rPr>
                                  <w:color w:val="000000" w:themeColor="text1"/>
                                  <w:kern w:val="24"/>
                                  <w:sz w:val="16"/>
                                  <w:szCs w:val="16"/>
                                  <w:lang w:val="en-US" w:eastAsia="de-DE"/>
                                </w:rPr>
                                <w:t xml:space="preserve">, </w:t>
                              </w:r>
                              <w:r w:rsidRPr="001D433E">
                                <w:rPr>
                                  <w:color w:val="000000" w:themeColor="text1"/>
                                  <w:kern w:val="24"/>
                                  <w:sz w:val="16"/>
                                  <w:szCs w:val="16"/>
                                  <w:lang w:val="en-US" w:eastAsia="de-DE"/>
                                </w:rPr>
                                <w:br/>
                                <w:t>the reference speed v</w:t>
                              </w:r>
                              <w:r w:rsidRPr="001D433E">
                                <w:rPr>
                                  <w:color w:val="000000" w:themeColor="text1"/>
                                  <w:kern w:val="24"/>
                                  <w:sz w:val="16"/>
                                  <w:szCs w:val="16"/>
                                  <w:vertAlign w:val="subscript"/>
                                  <w:lang w:val="en-US" w:eastAsia="de-DE"/>
                                </w:rPr>
                                <w:t>TR,DB,ref</w:t>
                              </w:r>
                              <w:r w:rsidRPr="001D433E">
                                <w:rPr>
                                  <w:color w:val="000000" w:themeColor="text1"/>
                                  <w:kern w:val="24"/>
                                  <w:sz w:val="16"/>
                                  <w:szCs w:val="16"/>
                                  <w:lang w:val="en-US" w:eastAsia="de-DE"/>
                                </w:rPr>
                                <w:t xml:space="preserve"> and the tyre sound level slope slp</w:t>
                              </w:r>
                              <w:r w:rsidRPr="001D433E">
                                <w:rPr>
                                  <w:color w:val="000000" w:themeColor="text1"/>
                                  <w:kern w:val="24"/>
                                  <w:sz w:val="16"/>
                                  <w:szCs w:val="16"/>
                                  <w:vertAlign w:val="subscript"/>
                                  <w:lang w:val="en-US" w:eastAsia="de-DE"/>
                                </w:rPr>
                                <w:t>DB,ref</w:t>
                              </w:r>
                              <w:r w:rsidRPr="001D433E">
                                <w:rPr>
                                  <w:color w:val="000000" w:themeColor="text1"/>
                                  <w:kern w:val="24"/>
                                  <w:sz w:val="16"/>
                                  <w:szCs w:val="16"/>
                                  <w:lang w:val="en-US" w:eastAsia="de-DE"/>
                                </w:rPr>
                                <w:t xml:space="preserve"> are available.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0" name="Textfeld 119"/>
                        <wps:cNvSpPr txBox="1"/>
                        <wps:spPr>
                          <a:xfrm>
                            <a:off x="18146" y="3225050"/>
                            <a:ext cx="2594610" cy="637540"/>
                          </a:xfrm>
                          <a:prstGeom prst="rect">
                            <a:avLst/>
                          </a:prstGeom>
                          <a:noFill/>
                          <a:ln w="6350">
                            <a:solidFill>
                              <a:prstClr val="black"/>
                            </a:solidFill>
                          </a:ln>
                        </wps:spPr>
                        <wps:txbx>
                          <w:txbxContent>
                            <w:p w14:paraId="5666CCB0" w14:textId="77777777" w:rsidR="00984D69" w:rsidRPr="00917563"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Calculate per gear and run the temperature &amp; track adjusted constant speed test result 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40C75507" w14:textId="77777777" w:rsidR="00984D69" w:rsidRPr="00917563" w:rsidRDefault="00705B6F" w:rsidP="00984D69">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m:t>
                                      </m:r>
                                      <m:r>
                                        <m:rPr>
                                          <m:sty m:val="p"/>
                                        </m:rPr>
                                        <w:rPr>
                                          <w:rFonts w:ascii="Cambria Math" w:hAnsi="Cambria Math"/>
                                          <w:sz w:val="16"/>
                                          <w:szCs w:val="16"/>
                                        </w:rPr>
                                        <m:t>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TR,DB,crs,j,</m:t>
                                                  </m:r>
                                                  <m:r>
                                                    <m:rPr>
                                                      <m:sty m:val="p"/>
                                                    </m:rPr>
                                                    <w:rPr>
                                                      <w:rFonts w:ascii="Cambria Math" w:hAnsi="Cambria Math"/>
                                                      <w:sz w:val="16"/>
                                                      <w:szCs w:val="16"/>
                                                    </w:rPr>
                                                    <m:t>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1" name="Textfeld 125"/>
                        <wps:cNvSpPr txBox="1"/>
                        <wps:spPr>
                          <a:xfrm>
                            <a:off x="2783205" y="3235132"/>
                            <a:ext cx="2594610" cy="637540"/>
                          </a:xfrm>
                          <a:prstGeom prst="rect">
                            <a:avLst/>
                          </a:prstGeom>
                          <a:noFill/>
                          <a:ln w="6350">
                            <a:solidFill>
                              <a:prstClr val="black"/>
                            </a:solidFill>
                          </a:ln>
                        </wps:spPr>
                        <wps:txbx>
                          <w:txbxContent>
                            <w:p w14:paraId="7063AE36" w14:textId="77777777" w:rsidR="00984D69" w:rsidRPr="00917563"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Calculate per gear and run  the temperature &amp; track adjusted acceleration test result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3B1F3E76" w14:textId="77777777" w:rsidR="00984D69" w:rsidRPr="00917563" w:rsidRDefault="00705B6F" w:rsidP="00984D69">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m:t>
                                      </m:r>
                                      <m:r>
                                        <m:rPr>
                                          <m:sty m:val="p"/>
                                        </m:rPr>
                                        <w:rPr>
                                          <w:rFonts w:ascii="Cambria Math" w:hAnsi="Cambria Math"/>
                                          <w:sz w:val="16"/>
                                          <w:szCs w:val="16"/>
                                        </w:rPr>
                                        <m:t>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TR,DB,wot,j,</m:t>
                                                  </m:r>
                                                  <m:r>
                                                    <m:rPr>
                                                      <m:sty m:val="p"/>
                                                    </m:rPr>
                                                    <w:rPr>
                                                      <w:rFonts w:ascii="Cambria Math" w:hAnsi="Cambria Math"/>
                                                      <w:sz w:val="16"/>
                                                      <w:szCs w:val="16"/>
                                                    </w:rPr>
                                                    <m:t>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2" name="Textfeld 126"/>
                        <wps:cNvSpPr txBox="1"/>
                        <wps:spPr>
                          <a:xfrm>
                            <a:off x="18146" y="4045190"/>
                            <a:ext cx="5347335" cy="424815"/>
                          </a:xfrm>
                          <a:prstGeom prst="rect">
                            <a:avLst/>
                          </a:prstGeom>
                          <a:noFill/>
                          <a:ln w="6350">
                            <a:solidFill>
                              <a:prstClr val="black"/>
                            </a:solidFill>
                          </a:ln>
                        </wps:spPr>
                        <wps:txbx>
                          <w:txbxContent>
                            <w:p w14:paraId="392DA4EA" w14:textId="77777777" w:rsidR="00984D69" w:rsidRPr="00917563" w:rsidRDefault="00984D69"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Proceed to calculate L</w:t>
                              </w:r>
                              <w:r w:rsidRPr="00917563">
                                <w:rPr>
                                  <w:rFonts w:eastAsia="+mn-ea"/>
                                  <w:color w:val="000000"/>
                                  <w:kern w:val="24"/>
                                  <w:sz w:val="16"/>
                                  <w:szCs w:val="16"/>
                                  <w:vertAlign w:val="subscript"/>
                                  <w:lang w:val="en-US" w:eastAsia="de-DE"/>
                                </w:rPr>
                                <w:t xml:space="preserve">urban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t>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4" name="Gerade Verbindung mit Pfeil 127"/>
                        <wps:cNvCnPr/>
                        <wps:spPr>
                          <a:xfrm>
                            <a:off x="1321643" y="1059568"/>
                            <a:ext cx="0" cy="2545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5" name="Gerade Verbindung mit Pfeil 130"/>
                        <wps:cNvCnPr/>
                        <wps:spPr>
                          <a:xfrm flipH="1">
                            <a:off x="1321631" y="2064497"/>
                            <a:ext cx="12" cy="19273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6" name="Gerade Verbindung mit Pfeil 131"/>
                        <wps:cNvCnPr/>
                        <wps:spPr>
                          <a:xfrm>
                            <a:off x="1315464" y="3837619"/>
                            <a:ext cx="62" cy="19723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7" name="Gerade Verbindung mit Pfeil 136"/>
                        <wps:cNvCnPr/>
                        <wps:spPr>
                          <a:xfrm flipH="1">
                            <a:off x="4079875" y="2064537"/>
                            <a:ext cx="635" cy="20398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8" name="Gerade Verbindung mit Pfeil 137"/>
                        <wps:cNvCnPr/>
                        <wps:spPr>
                          <a:xfrm>
                            <a:off x="4080510" y="3847701"/>
                            <a:ext cx="0" cy="193453"/>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9" name="Textfeld 75"/>
                        <wps:cNvSpPr txBox="1"/>
                        <wps:spPr>
                          <a:xfrm>
                            <a:off x="24338" y="1314124"/>
                            <a:ext cx="2594610" cy="750373"/>
                          </a:xfrm>
                          <a:prstGeom prst="rect">
                            <a:avLst/>
                          </a:prstGeom>
                          <a:noFill/>
                          <a:ln w="6350">
                            <a:solidFill>
                              <a:prstClr val="black"/>
                            </a:solidFill>
                          </a:ln>
                        </wps:spPr>
                        <wps:txbx>
                          <w:txbxContent>
                            <w:p w14:paraId="083E7EE9" w14:textId="77777777" w:rsidR="00984D69" w:rsidRPr="00917563" w:rsidRDefault="00984D69" w:rsidP="00984D69">
                              <w:pPr>
                                <w:suppressAutoHyphens w:val="0"/>
                                <w:spacing w:before="120" w:after="120" w:line="240" w:lineRule="auto"/>
                                <w:jc w:val="center"/>
                                <w:rPr>
                                  <w:rFonts w:eastAsia="+mn-ea"/>
                                  <w:kern w:val="24"/>
                                  <w:sz w:val="16"/>
                                  <w:szCs w:val="16"/>
                                  <w:lang w:eastAsia="de-DE"/>
                                </w:rPr>
                              </w:pPr>
                              <w:r w:rsidRPr="00917563">
                                <w:rPr>
                                  <w:rFonts w:eastAsia="+mn-ea"/>
                                  <w:kern w:val="24"/>
                                  <w:sz w:val="16"/>
                                  <w:szCs w:val="16"/>
                                  <w:lang w:eastAsia="de-DE"/>
                                </w:rPr>
                                <w:t>Adjust the tyre rolling sound L</w:t>
                              </w:r>
                              <w:r w:rsidRPr="00917563">
                                <w:rPr>
                                  <w:rFonts w:eastAsia="+mn-ea"/>
                                  <w:kern w:val="24"/>
                                  <w:sz w:val="16"/>
                                  <w:szCs w:val="16"/>
                                  <w:vertAlign w:val="subscript"/>
                                  <w:lang w:eastAsia="de-DE"/>
                                </w:rPr>
                                <w:t xml:space="preserve">TR, DB, </w:t>
                              </w:r>
                              <w:r w:rsidRPr="00917563">
                                <w:rPr>
                                  <w:rFonts w:eastAsia="+mn-ea"/>
                                  <w:kern w:val="24"/>
                                  <w:sz w:val="16"/>
                                  <w:szCs w:val="16"/>
                                  <w:vertAlign w:val="subscript"/>
                                  <w:lang w:eastAsia="de-DE"/>
                                </w:rPr>
                                <w:sym w:font="Symbol" w:char="F04A"/>
                              </w:r>
                              <w:r w:rsidRPr="00917563">
                                <w:rPr>
                                  <w:rFonts w:eastAsia="+mn-ea"/>
                                  <w:kern w:val="24"/>
                                  <w:sz w:val="16"/>
                                  <w:szCs w:val="16"/>
                                  <w:vertAlign w:val="subscript"/>
                                  <w:lang w:eastAsia="de-DE"/>
                                </w:rPr>
                                <w:t xml:space="preserve">ref </w:t>
                              </w:r>
                              <w:r w:rsidRPr="00917563">
                                <w:rPr>
                                  <w:rFonts w:eastAsia="+mn-ea"/>
                                  <w:kern w:val="24"/>
                                  <w:sz w:val="16"/>
                                  <w:szCs w:val="16"/>
                                  <w:lang w:eastAsia="de-DE"/>
                                </w:rPr>
                                <w:br/>
                                <w:t>to the test speed condition of the constant speed test:</w:t>
                              </w:r>
                            </w:p>
                            <w:p w14:paraId="60975356" w14:textId="77777777" w:rsidR="00984D69" w:rsidRPr="00917563" w:rsidRDefault="00705B6F" w:rsidP="00984D69">
                              <w:pPr>
                                <w:spacing w:before="120" w:after="120" w:line="240" w:lineRule="auto"/>
                                <w:jc w:val="center"/>
                                <w:rPr>
                                  <w:rFonts w:ascii="Cambria Math"/>
                                  <w:sz w:val="16"/>
                                  <w:szCs w:val="16"/>
                                  <w:lang w:val="de-DE"/>
                                </w:rPr>
                              </w:pPr>
                              <m:oMathPara>
                                <m:oMathParaPr>
                                  <m:jc m:val="centerGroup"/>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TR,DB,crs,j,</m:t>
                                      </m:r>
                                      <m:r>
                                        <m:rPr>
                                          <m:sty m:val="p"/>
                                        </m:rPr>
                                        <w:rPr>
                                          <w:rFonts w:ascii="Cambria Math" w:hAnsi="Cambria Math"/>
                                          <w:sz w:val="14"/>
                                          <w:szCs w:val="14"/>
                                        </w:rPr>
                                        <m:t>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 xml:space="preserve">TR,DB, </m:t>
                                      </m:r>
                                      <m:r>
                                        <m:rPr>
                                          <m:sty m:val="p"/>
                                        </m:rPr>
                                        <w:rPr>
                                          <w:rFonts w:ascii="Cambria Math" w:hAnsi="Cambria Math"/>
                                          <w:sz w:val="14"/>
                                          <w:szCs w:val="14"/>
                                        </w:rPr>
                                        <m:t>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DB,ref</m:t>
                                      </m:r>
                                    </m:sub>
                                  </m:sSub>
                                  <m:r>
                                    <w:rPr>
                                      <w:rFonts w:ascii="Cambria Math"/>
                                      <w:sz w:val="14"/>
                                      <w:szCs w:val="14"/>
                                    </w:rPr>
                                    <m:t>×</m:t>
                                  </m:r>
                                  <m:func>
                                    <m:funcPr>
                                      <m:ctrlPr>
                                        <w:rPr>
                                          <w:rFonts w:ascii="Cambria Math" w:hAnsi="Cambria Math"/>
                                          <w:i/>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TR,DB,ref</m:t>
                                              </m:r>
                                            </m:sub>
                                          </m:sSub>
                                        </m:den>
                                      </m:f>
                                    </m:e>
                                  </m:fun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760" name="Textfeld 75"/>
                        <wps:cNvSpPr txBox="1"/>
                        <wps:spPr>
                          <a:xfrm>
                            <a:off x="2783205" y="1311169"/>
                            <a:ext cx="2594610" cy="753368"/>
                          </a:xfrm>
                          <a:prstGeom prst="rect">
                            <a:avLst/>
                          </a:prstGeom>
                          <a:noFill/>
                          <a:ln w="6350">
                            <a:solidFill>
                              <a:prstClr val="black"/>
                            </a:solidFill>
                          </a:ln>
                        </wps:spPr>
                        <wps:txbx>
                          <w:txbxContent>
                            <w:p w14:paraId="422164B5" w14:textId="77777777" w:rsidR="00984D69" w:rsidRPr="00917563" w:rsidRDefault="00984D69" w:rsidP="00984D69">
                              <w:pPr>
                                <w:suppressAutoHyphens w:val="0"/>
                                <w:spacing w:before="120" w:after="16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Adjust the tyre rolling sound L</w:t>
                              </w:r>
                              <w:r w:rsidRPr="00917563">
                                <w:rPr>
                                  <w:rFonts w:eastAsia="+mn-ea"/>
                                  <w:color w:val="000000"/>
                                  <w:kern w:val="24"/>
                                  <w:sz w:val="16"/>
                                  <w:szCs w:val="16"/>
                                  <w:vertAlign w:val="subscript"/>
                                  <w:lang w:val="en-US" w:eastAsia="de-DE"/>
                                </w:rPr>
                                <w:t xml:space="preserve">TR,DB, </w:t>
                              </w:r>
                              <w:r w:rsidRPr="00917563">
                                <w:rPr>
                                  <w:rFonts w:eastAsia="+mn-ea"/>
                                  <w:color w:val="000000"/>
                                  <w:kern w:val="24"/>
                                  <w:sz w:val="16"/>
                                  <w:szCs w:val="16"/>
                                  <w:vertAlign w:val="subscript"/>
                                  <w:lang w:val="en-US" w:eastAsia="de-DE"/>
                                </w:rPr>
                                <w:sym w:font="Symbol" w:char="F04A"/>
                              </w:r>
                              <w:r w:rsidRPr="00917563">
                                <w:rPr>
                                  <w:rFonts w:eastAsia="+mn-ea"/>
                                  <w:color w:val="000000"/>
                                  <w:kern w:val="24"/>
                                  <w:sz w:val="16"/>
                                  <w:szCs w:val="16"/>
                                  <w:vertAlign w:val="subscript"/>
                                  <w:lang w:val="en-US" w:eastAsia="de-DE"/>
                                </w:rPr>
                                <w:t>ref</w:t>
                              </w:r>
                              <w:r w:rsidRPr="00917563">
                                <w:rPr>
                                  <w:rFonts w:eastAsia="+mn-ea"/>
                                  <w:color w:val="000000"/>
                                  <w:kern w:val="24"/>
                                  <w:sz w:val="16"/>
                                  <w:szCs w:val="16"/>
                                  <w:lang w:val="en-US" w:eastAsia="de-DE"/>
                                </w:rPr>
                                <w:t xml:space="preserve"> to </w:t>
                              </w:r>
                              <w:r w:rsidRPr="00917563">
                                <w:rPr>
                                  <w:rFonts w:eastAsia="+mn-ea"/>
                                  <w:color w:val="000000"/>
                                  <w:kern w:val="24"/>
                                  <w:sz w:val="16"/>
                                  <w:szCs w:val="16"/>
                                  <w:lang w:val="en-US" w:eastAsia="de-DE"/>
                                </w:rPr>
                                <w:br/>
                                <w:t>the speed condition of the acceleration test:</w:t>
                              </w:r>
                            </w:p>
                            <w:p w14:paraId="16213ACA" w14:textId="77777777" w:rsidR="00984D69" w:rsidRPr="00917563" w:rsidRDefault="00705B6F" w:rsidP="00984D69">
                              <w:pPr>
                                <w:suppressAutoHyphens w:val="0"/>
                                <w:spacing w:before="120" w:after="120" w:line="240" w:lineRule="auto"/>
                                <w:jc w:val="center"/>
                                <w:rPr>
                                  <w:rFonts w:eastAsia="+mn-ea"/>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TR,DB,wot,j,</m:t>
                                      </m:r>
                                      <m:r>
                                        <m:rPr>
                                          <m:sty m:val="p"/>
                                        </m:rPr>
                                        <w:rPr>
                                          <w:rFonts w:ascii="Cambria Math" w:hAnsi="Cambria Math"/>
                                          <w:sz w:val="14"/>
                                          <w:szCs w:val="14"/>
                                        </w:rPr>
                                        <m:t>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 xml:space="preserve">TR,DB, </m:t>
                                          </m:r>
                                          <m:r>
                                            <m:rPr>
                                              <m:sty m:val="p"/>
                                            </m:rPr>
                                            <w:rPr>
                                              <w:rFonts w:ascii="Cambria Math" w:hAnsi="Cambria Math"/>
                                              <w:sz w:val="14"/>
                                              <w:szCs w:val="14"/>
                                            </w:rPr>
                                            <m:t>ϑ</m:t>
                                          </m:r>
                                          <m:r>
                                            <m:rPr>
                                              <m:sty m:val="p"/>
                                            </m:rPr>
                                            <w:rPr>
                                              <w:rFonts w:ascii="Cambria Math" w:hAnsi="Cambria Math"/>
                                              <w:sz w:val="14"/>
                                              <w:szCs w:val="14"/>
                                            </w:rPr>
                                            <m:t>ref</m:t>
                                          </m:r>
                                        </m:sub>
                                      </m:sSub>
                                      <m:r>
                                        <m:rPr>
                                          <m:sty m:val="p"/>
                                        </m:rPr>
                                        <w:rPr>
                                          <w:rFonts w:ascii="Cambria Math" w:hAnsi="Cambria Math"/>
                                          <w:sz w:val="14"/>
                                          <w:szCs w:val="14"/>
                                        </w:rPr>
                                        <m:t>+slp</m:t>
                                      </m:r>
                                    </m:e>
                                    <m:sub>
                                      <m:r>
                                        <m:rPr>
                                          <m:sty m:val="p"/>
                                        </m:rPr>
                                        <w:rPr>
                                          <w:rFonts w:ascii="Cambria Math" w:hAnsi="Cambria Math"/>
                                          <w:sz w:val="14"/>
                                          <w:szCs w:val="14"/>
                                        </w:rPr>
                                        <m:t>DB,ref</m:t>
                                      </m:r>
                                    </m:sub>
                                  </m:sSub>
                                  <m:r>
                                    <m:rPr>
                                      <m:sty m:val="p"/>
                                    </m:rP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 ref</m:t>
                                                  </m:r>
                                                </m:sub>
                                              </m:sSub>
                                            </m:den>
                                          </m:f>
                                        </m:e>
                                      </m:d>
                                    </m:e>
                                  </m:fun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761" name="Gerade Verbindung mit Pfeil 145"/>
                        <wps:cNvCnPr/>
                        <wps:spPr>
                          <a:xfrm>
                            <a:off x="4079875" y="1059588"/>
                            <a:ext cx="635" cy="25155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2" name="Textfeld 146"/>
                        <wps:cNvSpPr txBox="1"/>
                        <wps:spPr>
                          <a:xfrm>
                            <a:off x="18171" y="2272290"/>
                            <a:ext cx="5347335" cy="275590"/>
                          </a:xfrm>
                          <a:prstGeom prst="rect">
                            <a:avLst/>
                          </a:prstGeom>
                          <a:noFill/>
                          <a:ln w="6350">
                            <a:solidFill>
                              <a:prstClr val="black"/>
                            </a:solidFill>
                          </a:ln>
                        </wps:spPr>
                        <wps:txbx>
                          <w:txbxContent>
                            <w:p w14:paraId="09A1DEAA" w14:textId="77777777" w:rsidR="00984D69" w:rsidRPr="00917563" w:rsidRDefault="00984D69"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For each gear and run, determine the tyre rolling sound for the vehicle according to </w:t>
                              </w:r>
                              <w:r w:rsidRPr="00917563">
                                <w:rPr>
                                  <w:rFonts w:eastAsia="+mn-ea"/>
                                  <w:color w:val="000000"/>
                                  <w:kern w:val="24"/>
                                  <w:sz w:val="16"/>
                                  <w:szCs w:val="16"/>
                                  <w:u w:val="single"/>
                                  <w:lang w:val="en-US" w:eastAsia="de-DE"/>
                                </w:rPr>
                                <w:t>C</w:t>
                              </w:r>
                              <w:r>
                                <w:rPr>
                                  <w:rFonts w:eastAsia="+mn-ea"/>
                                  <w:color w:val="000000"/>
                                  <w:kern w:val="24"/>
                                  <w:sz w:val="16"/>
                                  <w:szCs w:val="16"/>
                                  <w:u w:val="single"/>
                                  <w:lang w:val="en-US" w:eastAsia="de-DE"/>
                                </w:rPr>
                                <w:t>ase</w:t>
                              </w:r>
                              <w:r w:rsidRPr="00917563">
                                <w:rPr>
                                  <w:rFonts w:eastAsia="+mn-ea"/>
                                  <w:color w:val="000000"/>
                                  <w:kern w:val="24"/>
                                  <w:sz w:val="16"/>
                                  <w:szCs w:val="16"/>
                                  <w:u w:val="single"/>
                                  <w:lang w:val="en-US" w:eastAsia="de-DE"/>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63" name="Textfeld 75"/>
                        <wps:cNvSpPr txBox="1"/>
                        <wps:spPr>
                          <a:xfrm>
                            <a:off x="18171" y="2740614"/>
                            <a:ext cx="2594610" cy="275590"/>
                          </a:xfrm>
                          <a:prstGeom prst="rect">
                            <a:avLst/>
                          </a:prstGeom>
                          <a:noFill/>
                          <a:ln w="6350">
                            <a:solidFill>
                              <a:prstClr val="black"/>
                            </a:solidFill>
                          </a:ln>
                        </wps:spPr>
                        <wps:txbx>
                          <w:txbxContent>
                            <w:p w14:paraId="5709A62C" w14:textId="77777777" w:rsidR="00984D69" w:rsidRPr="00917563" w:rsidRDefault="00984D69" w:rsidP="00984D69">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Extract the power train relevant components L</w:t>
                              </w:r>
                              <w:r w:rsidRPr="00917563">
                                <w:rPr>
                                  <w:rFonts w:eastAsia="+mn-ea"/>
                                  <w:color w:val="000000"/>
                                  <w:kern w:val="24"/>
                                  <w:sz w:val="16"/>
                                  <w:szCs w:val="16"/>
                                  <w:vertAlign w:val="subscript"/>
                                  <w:lang w:val="en-US" w:eastAsia="de-DE"/>
                                </w:rPr>
                                <w:t>PT,crs,j</w:t>
                              </w:r>
                            </w:p>
                          </w:txbxContent>
                        </wps:txbx>
                        <wps:bodyPr rot="0" spcFirstLastPara="0" vert="horz" wrap="square" lIns="0" tIns="0" rIns="0" bIns="0" numCol="1" spcCol="0" rtlCol="0" fromWordArt="0" anchor="t" anchorCtr="0" forceAA="0" compatLnSpc="1">
                          <a:prstTxWarp prst="textNoShape">
                            <a:avLst/>
                          </a:prstTxWarp>
                          <a:spAutoFit/>
                        </wps:bodyPr>
                      </wps:wsp>
                      <wps:wsp>
                        <wps:cNvPr id="764" name="Textfeld 75"/>
                        <wps:cNvSpPr txBox="1"/>
                        <wps:spPr>
                          <a:xfrm>
                            <a:off x="2783205" y="2740614"/>
                            <a:ext cx="2594610" cy="277727"/>
                          </a:xfrm>
                          <a:prstGeom prst="rect">
                            <a:avLst/>
                          </a:prstGeom>
                          <a:noFill/>
                          <a:ln w="6350">
                            <a:solidFill>
                              <a:prstClr val="black"/>
                            </a:solidFill>
                          </a:ln>
                        </wps:spPr>
                        <wps:txbx>
                          <w:txbxContent>
                            <w:p w14:paraId="26BEB553" w14:textId="77777777" w:rsidR="00984D69" w:rsidRPr="00917563" w:rsidRDefault="00984D69" w:rsidP="00984D69">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Extract the power train relevant components L</w:t>
                              </w:r>
                              <w:r w:rsidRPr="00917563">
                                <w:rPr>
                                  <w:rFonts w:eastAsia="+mn-ea"/>
                                  <w:color w:val="000000"/>
                                  <w:kern w:val="24"/>
                                  <w:sz w:val="16"/>
                                  <w:szCs w:val="16"/>
                                  <w:vertAlign w:val="subscript"/>
                                  <w:lang w:val="en-US" w:eastAsia="de-DE"/>
                                </w:rPr>
                                <w:t>PT,wot,j</w:t>
                              </w:r>
                            </w:p>
                          </w:txbxContent>
                        </wps:txbx>
                        <wps:bodyPr rot="0" spcFirstLastPara="0" vert="horz" wrap="square" lIns="0" tIns="0" rIns="0" bIns="0" numCol="1" spcCol="0" rtlCol="0" fromWordArt="0" anchor="t" anchorCtr="0" forceAA="0" compatLnSpc="1">
                          <a:prstTxWarp prst="textNoShape">
                            <a:avLst/>
                          </a:prstTxWarp>
                          <a:noAutofit/>
                        </wps:bodyPr>
                      </wps:wsp>
                      <wps:wsp>
                        <wps:cNvPr id="765" name="Gerade Verbindung mit Pfeil 152"/>
                        <wps:cNvCnPr/>
                        <wps:spPr>
                          <a:xfrm>
                            <a:off x="1315476" y="2547698"/>
                            <a:ext cx="0" cy="19272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6" name="Gerade Verbindung mit Pfeil 153"/>
                        <wps:cNvCnPr/>
                        <wps:spPr>
                          <a:xfrm flipH="1">
                            <a:off x="4080510" y="2547675"/>
                            <a:ext cx="636" cy="19274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7" name="Gerade Verbindung mit Pfeil 154"/>
                        <wps:cNvCnPr/>
                        <wps:spPr>
                          <a:xfrm flipH="1">
                            <a:off x="1315464" y="3016204"/>
                            <a:ext cx="12" cy="20890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8" name="Gerade Verbindung mit Pfeil 155"/>
                        <wps:cNvCnPr/>
                        <wps:spPr>
                          <a:xfrm>
                            <a:off x="4080510" y="3018126"/>
                            <a:ext cx="0" cy="21683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9CBA04E" id="Zeichenbereich 142" o:spid="_x0000_s1495" editas="canvas" style="width:423.45pt;height:359pt;mso-position-horizontal-relative:char;mso-position-vertical-relative:line" coordsize="53778,45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">
                <v:shape id="_x0000_s1496" type="#_x0000_t75" style="position:absolute;width:53778;height:45593;visibility:visible;mso-wrap-style:square" filled="t">
                  <v:fill o:detectmouseclick="t"/>
                  <v:path o:connecttype="none"/>
                </v:shape>
                <v:shape id="Textfeld 111" o:spid="_x0000_s1497" type="#_x0000_t202" style="position:absolute;left:292;top:336;width:53486;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" fillcolor="black [3213]" strokeweight=".5pt">
                  <v:textbox style="mso-fit-shape-to-text:t" inset="0,0,0,0">
                    <w:txbxContent>
                      <w:p w14:paraId="3DD33F37" w14:textId="77777777" w:rsidR="00984D69" w:rsidRPr="00E21615" w:rsidRDefault="00984D69" w:rsidP="00984D69">
                        <w:pPr>
                          <w:spacing w:before="120" w:after="120"/>
                          <w:jc w:val="center"/>
                          <w:rPr>
                            <w:color w:val="FFFFFF" w:themeColor="background1"/>
                            <w:lang w:val="en-US"/>
                          </w:rPr>
                        </w:pPr>
                        <w:r w:rsidRPr="00E21615">
                          <w:rPr>
                            <w:b/>
                            <w:bCs/>
                            <w:color w:val="FFFFFF" w:themeColor="background1"/>
                            <w:sz w:val="24"/>
                            <w:szCs w:val="24"/>
                            <w:lang w:val="en-US"/>
                          </w:rPr>
                          <w:t xml:space="preserve">Correction for Tyre Rolling Sound Components </w:t>
                        </w:r>
                      </w:p>
                    </w:txbxContent>
                  </v:textbox>
                </v:shape>
                <v:shape id="Textfeld 112" o:spid="_x0000_s1498" type="#_x0000_t202" style="position:absolute;left:243;top:3674;width:53480;height:7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" filled="f" strokeweight=".5pt">
                  <v:textbox style="mso-fit-shape-to-text:t" inset="0,0,0,0">
                    <w:txbxContent>
                      <w:p w14:paraId="13770949" w14:textId="77777777" w:rsidR="00984D69" w:rsidRPr="001D433E" w:rsidRDefault="00984D69" w:rsidP="00984D69">
                        <w:pPr>
                          <w:pStyle w:val="NormalWeb"/>
                          <w:spacing w:before="120" w:after="120"/>
                          <w:jc w:val="center"/>
                          <w:rPr>
                            <w:color w:val="000000" w:themeColor="text1"/>
                            <w:kern w:val="24"/>
                            <w:sz w:val="16"/>
                            <w:szCs w:val="16"/>
                            <w:lang w:val="en-US" w:eastAsia="de-DE"/>
                          </w:rPr>
                        </w:pPr>
                        <w:r w:rsidRPr="00E74A8A">
                          <w:rPr>
                            <w:rFonts w:eastAsia="+mn-ea"/>
                            <w:b/>
                            <w:bCs/>
                            <w:kern w:val="24"/>
                            <w:sz w:val="20"/>
                            <w:szCs w:val="20"/>
                            <w:lang w:eastAsia="de-DE"/>
                          </w:rPr>
                          <w:t>C</w:t>
                        </w:r>
                        <w:r>
                          <w:rPr>
                            <w:rFonts w:eastAsia="+mn-ea"/>
                            <w:b/>
                            <w:bCs/>
                            <w:kern w:val="24"/>
                            <w:sz w:val="20"/>
                            <w:szCs w:val="20"/>
                            <w:lang w:eastAsia="de-DE"/>
                          </w:rPr>
                          <w:t>ase</w:t>
                        </w:r>
                        <w:r w:rsidRPr="00E74A8A">
                          <w:rPr>
                            <w:rFonts w:eastAsia="+mn-ea"/>
                            <w:b/>
                            <w:bCs/>
                            <w:kern w:val="24"/>
                            <w:sz w:val="20"/>
                            <w:szCs w:val="20"/>
                            <w:lang w:eastAsia="de-DE"/>
                          </w:rPr>
                          <w:t xml:space="preserve"> 2</w:t>
                        </w:r>
                        <w:r>
                          <w:rPr>
                            <w:rFonts w:eastAsia="+mn-ea"/>
                            <w:b/>
                            <w:bCs/>
                            <w:kern w:val="24"/>
                            <w:sz w:val="20"/>
                            <w:szCs w:val="20"/>
                            <w:lang w:eastAsia="de-DE"/>
                          </w:rPr>
                          <w:t>:</w:t>
                        </w:r>
                        <w:r w:rsidRPr="00E74A8A">
                          <w:rPr>
                            <w:rFonts w:eastAsia="+mn-ea"/>
                            <w:b/>
                            <w:bCs/>
                            <w:kern w:val="24"/>
                            <w:sz w:val="20"/>
                            <w:szCs w:val="20"/>
                            <w:lang w:eastAsia="de-DE"/>
                          </w:rPr>
                          <w:t xml:space="preserve"> Temperature &amp; Test Track Correction</w:t>
                        </w:r>
                        <w:r w:rsidRPr="00E74A8A">
                          <w:rPr>
                            <w:rFonts w:eastAsia="+mn-ea"/>
                            <w:b/>
                            <w:bCs/>
                            <w:kern w:val="24"/>
                            <w:sz w:val="20"/>
                            <w:szCs w:val="20"/>
                            <w:lang w:eastAsia="de-DE"/>
                          </w:rPr>
                          <w:br/>
                        </w:r>
                        <w:r w:rsidRPr="001D433E">
                          <w:rPr>
                            <w:color w:val="000000" w:themeColor="text1"/>
                            <w:kern w:val="24"/>
                            <w:sz w:val="16"/>
                            <w:szCs w:val="16"/>
                            <w:lang w:val="en-US" w:eastAsia="de-DE"/>
                          </w:rPr>
                          <w:t xml:space="preserve">Tyre rolling sound has already been determined independently from the type approval: </w:t>
                        </w:r>
                        <w:r w:rsidRPr="001D433E">
                          <w:rPr>
                            <w:color w:val="000000" w:themeColor="text1"/>
                            <w:kern w:val="24"/>
                            <w:sz w:val="16"/>
                            <w:szCs w:val="16"/>
                            <w:lang w:val="en-US" w:eastAsia="de-DE"/>
                          </w:rPr>
                          <w:br/>
                          <w:t>The air temperature normalized tyre rolling sound L</w:t>
                        </w:r>
                        <w:r w:rsidRPr="001D433E">
                          <w:rPr>
                            <w:color w:val="000000" w:themeColor="text1"/>
                            <w:kern w:val="24"/>
                            <w:sz w:val="16"/>
                            <w:szCs w:val="16"/>
                            <w:vertAlign w:val="subscript"/>
                            <w:lang w:val="en-US" w:eastAsia="de-DE"/>
                          </w:rPr>
                          <w:t>TR,DB,</w:t>
                        </w:r>
                        <w:r w:rsidRPr="001D433E">
                          <w:rPr>
                            <w:color w:val="000000" w:themeColor="text1"/>
                            <w:kern w:val="24"/>
                            <w:sz w:val="16"/>
                            <w:szCs w:val="16"/>
                            <w:vertAlign w:val="subscript"/>
                            <w:lang w:val="en-US" w:eastAsia="de-DE"/>
                          </w:rPr>
                          <w:sym w:font="Symbol" w:char="F04A"/>
                        </w:r>
                        <w:r w:rsidRPr="001D433E">
                          <w:rPr>
                            <w:color w:val="000000"/>
                            <w:kern w:val="24"/>
                            <w:position w:val="-4"/>
                            <w:sz w:val="16"/>
                            <w:szCs w:val="16"/>
                            <w:vertAlign w:val="subscript"/>
                            <w:lang w:val="en-US" w:eastAsia="de-DE"/>
                          </w:rPr>
                          <w:t>ref</w:t>
                        </w:r>
                        <w:r w:rsidRPr="001D433E">
                          <w:rPr>
                            <w:color w:val="000000" w:themeColor="text1"/>
                            <w:kern w:val="24"/>
                            <w:sz w:val="16"/>
                            <w:szCs w:val="16"/>
                            <w:lang w:val="en-US" w:eastAsia="de-DE"/>
                          </w:rPr>
                          <w:t xml:space="preserve">, </w:t>
                        </w:r>
                        <w:r w:rsidRPr="001D433E">
                          <w:rPr>
                            <w:color w:val="000000" w:themeColor="text1"/>
                            <w:kern w:val="24"/>
                            <w:sz w:val="16"/>
                            <w:szCs w:val="16"/>
                            <w:lang w:val="en-US" w:eastAsia="de-DE"/>
                          </w:rPr>
                          <w:br/>
                          <w:t>the reference speed v</w:t>
                        </w:r>
                        <w:r w:rsidRPr="001D433E">
                          <w:rPr>
                            <w:color w:val="000000" w:themeColor="text1"/>
                            <w:kern w:val="24"/>
                            <w:sz w:val="16"/>
                            <w:szCs w:val="16"/>
                            <w:vertAlign w:val="subscript"/>
                            <w:lang w:val="en-US" w:eastAsia="de-DE"/>
                          </w:rPr>
                          <w:t>TR,DB,ref</w:t>
                        </w:r>
                        <w:r w:rsidRPr="001D433E">
                          <w:rPr>
                            <w:color w:val="000000" w:themeColor="text1"/>
                            <w:kern w:val="24"/>
                            <w:sz w:val="16"/>
                            <w:szCs w:val="16"/>
                            <w:lang w:val="en-US" w:eastAsia="de-DE"/>
                          </w:rPr>
                          <w:t xml:space="preserve"> and the tyre sound level slope slp</w:t>
                        </w:r>
                        <w:r w:rsidRPr="001D433E">
                          <w:rPr>
                            <w:color w:val="000000" w:themeColor="text1"/>
                            <w:kern w:val="24"/>
                            <w:sz w:val="16"/>
                            <w:szCs w:val="16"/>
                            <w:vertAlign w:val="subscript"/>
                            <w:lang w:val="en-US" w:eastAsia="de-DE"/>
                          </w:rPr>
                          <w:t>DB,ref</w:t>
                        </w:r>
                        <w:r w:rsidRPr="001D433E">
                          <w:rPr>
                            <w:color w:val="000000" w:themeColor="text1"/>
                            <w:kern w:val="24"/>
                            <w:sz w:val="16"/>
                            <w:szCs w:val="16"/>
                            <w:lang w:val="en-US" w:eastAsia="de-DE"/>
                          </w:rPr>
                          <w:t xml:space="preserve"> are available.</w:t>
                        </w:r>
                      </w:p>
                    </w:txbxContent>
                  </v:textbox>
                </v:shape>
                <v:shape id="Textfeld 119" o:spid="_x0000_s1499" type="#_x0000_t202" style="position:absolute;left:181;top:32250;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" filled="f" strokeweight=".5pt">
                  <v:textbox style="mso-fit-shape-to-text:t" inset="0,0,0,0">
                    <w:txbxContent>
                      <w:p w14:paraId="5666CCB0" w14:textId="77777777" w:rsidR="00984D69" w:rsidRPr="00917563"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Calculate per gear and run the temperature &amp; track adjusted constant speed test result 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40C75507" w14:textId="77777777" w:rsidR="00984D69" w:rsidRPr="00917563" w:rsidRDefault="00705B6F" w:rsidP="00984D69">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m:t>
                                </m:r>
                                <m:r>
                                  <m:rPr>
                                    <m:sty m:val="p"/>
                                  </m:rPr>
                                  <w:rPr>
                                    <w:rFonts w:ascii="Cambria Math" w:hAnsi="Cambria Math"/>
                                    <w:sz w:val="16"/>
                                    <w:szCs w:val="16"/>
                                  </w:rPr>
                                  <m:t>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TR,DB,crs,j,</m:t>
                                            </m:r>
                                            <m:r>
                                              <m:rPr>
                                                <m:sty m:val="p"/>
                                              </m:rPr>
                                              <w:rPr>
                                                <w:rFonts w:ascii="Cambria Math" w:hAnsi="Cambria Math"/>
                                                <w:sz w:val="16"/>
                                                <w:szCs w:val="16"/>
                                              </w:rPr>
                                              <m:t>ϑ</m:t>
                                            </m:r>
                                            <m:r>
                                              <m:rPr>
                                                <m:sty m:val="p"/>
                                              </m:rPr>
                                              <w:rPr>
                                                <w:rFonts w:ascii="Cambria Math" w:hAnsi="Cambria Math"/>
                                                <w:position w:val="-4"/>
                                                <w:sz w:val="16"/>
                                                <w:szCs w:val="16"/>
                                              </w:rPr>
                                              <m:t>ref</m:t>
                                            </m:r>
                                          </m:sub>
                                        </m:sSub>
                                      </m:sup>
                                    </m:sSup>
                                  </m:e>
                                </m:d>
                              </m:e>
                            </m:func>
                          </m:oMath>
                        </m:oMathPara>
                      </w:p>
                    </w:txbxContent>
                  </v:textbox>
                </v:shape>
                <v:shape id="Textfeld 125" o:spid="_x0000_s1500" type="#_x0000_t202" style="position:absolute;left:27832;top:32351;width:25946;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" filled="f" strokeweight=".5pt">
                  <v:textbox style="mso-fit-shape-to-text:t" inset="0,0,0,0">
                    <w:txbxContent>
                      <w:p w14:paraId="7063AE36" w14:textId="77777777" w:rsidR="00984D69" w:rsidRPr="00917563" w:rsidRDefault="00984D69" w:rsidP="00984D69">
                        <w:pPr>
                          <w:suppressAutoHyphens w:val="0"/>
                          <w:spacing w:before="120" w:after="120" w:line="240" w:lineRule="auto"/>
                          <w:jc w:val="center"/>
                          <w:rPr>
                            <w:rFonts w:eastAsia="+mn-ea"/>
                            <w:color w:val="000000"/>
                            <w:kern w:val="24"/>
                            <w:sz w:val="16"/>
                            <w:szCs w:val="16"/>
                            <w:vertAlign w:val="subscript"/>
                            <w:lang w:val="en-US" w:eastAsia="de-DE"/>
                          </w:rPr>
                        </w:pPr>
                        <w:r w:rsidRPr="00917563">
                          <w:rPr>
                            <w:rFonts w:eastAsia="+mn-ea"/>
                            <w:color w:val="000000"/>
                            <w:kern w:val="24"/>
                            <w:sz w:val="16"/>
                            <w:szCs w:val="16"/>
                            <w:lang w:val="en-US" w:eastAsia="de-DE"/>
                          </w:rPr>
                          <w:t>Calculate per gear and run  the temperature &amp; track adjusted acceleration test result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p>
                      <w:p w14:paraId="3B1F3E76" w14:textId="77777777" w:rsidR="00984D69" w:rsidRPr="00917563" w:rsidRDefault="00705B6F" w:rsidP="00984D69">
                        <w:pPr>
                          <w:suppressAutoHyphens w:val="0"/>
                          <w:spacing w:before="120" w:after="120" w:line="240" w:lineRule="auto"/>
                          <w:jc w:val="center"/>
                          <w:rPr>
                            <w:rFonts w:eastAsia="+mn-ea"/>
                            <w:lang w:val="en-US"/>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m:t>
                                </m:r>
                                <m:r>
                                  <m:rPr>
                                    <m:sty m:val="p"/>
                                  </m:rPr>
                                  <w:rPr>
                                    <w:rFonts w:ascii="Cambria Math" w:hAnsi="Cambria Math"/>
                                    <w:sz w:val="16"/>
                                    <w:szCs w:val="16"/>
                                  </w:rPr>
                                  <m:t>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TR,DB,wot,j,</m:t>
                                            </m:r>
                                            <m:r>
                                              <m:rPr>
                                                <m:sty m:val="p"/>
                                              </m:rPr>
                                              <w:rPr>
                                                <w:rFonts w:ascii="Cambria Math" w:hAnsi="Cambria Math"/>
                                                <w:sz w:val="16"/>
                                                <w:szCs w:val="16"/>
                                              </w:rPr>
                                              <m:t>ϑ</m:t>
                                            </m:r>
                                            <m:r>
                                              <m:rPr>
                                                <m:sty m:val="p"/>
                                              </m:rPr>
                                              <w:rPr>
                                                <w:rFonts w:ascii="Cambria Math" w:hAnsi="Cambria Math"/>
                                                <w:position w:val="-4"/>
                                                <w:sz w:val="16"/>
                                                <w:szCs w:val="16"/>
                                              </w:rPr>
                                              <m:t>ref</m:t>
                                            </m:r>
                                          </m:sub>
                                        </m:sSub>
                                      </m:sup>
                                    </m:sSup>
                                  </m:e>
                                </m:d>
                              </m:e>
                            </m:func>
                          </m:oMath>
                        </m:oMathPara>
                      </w:p>
                    </w:txbxContent>
                  </v:textbox>
                </v:shape>
                <v:shape id="Textfeld 126" o:spid="_x0000_s1501" type="#_x0000_t202" style="position:absolute;left:181;top:40451;width:53473;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" filled="f" strokeweight=".5pt">
                  <v:textbox style="mso-fit-shape-to-text:t" inset="0,0,0,0">
                    <w:txbxContent>
                      <w:p w14:paraId="392DA4EA" w14:textId="77777777" w:rsidR="00984D69" w:rsidRPr="00917563" w:rsidRDefault="00984D69"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Proceed to calculate L</w:t>
                        </w:r>
                        <w:r w:rsidRPr="00917563">
                          <w:rPr>
                            <w:rFonts w:eastAsia="+mn-ea"/>
                            <w:color w:val="000000"/>
                            <w:kern w:val="24"/>
                            <w:sz w:val="16"/>
                            <w:szCs w:val="16"/>
                            <w:vertAlign w:val="subscript"/>
                            <w:lang w:val="en-US" w:eastAsia="de-DE"/>
                          </w:rPr>
                          <w:t xml:space="preserve">urban </w:t>
                        </w:r>
                        <w:r w:rsidRPr="00917563">
                          <w:rPr>
                            <w:rFonts w:eastAsia="+mn-ea"/>
                            <w:color w:val="000000"/>
                            <w:kern w:val="24"/>
                            <w:sz w:val="16"/>
                            <w:szCs w:val="16"/>
                            <w:lang w:val="en-US" w:eastAsia="de-DE"/>
                          </w:rPr>
                          <w:t xml:space="preserve">using the temperature normalized sound pressure levels </w:t>
                        </w:r>
                        <w:r w:rsidRPr="00917563">
                          <w:rPr>
                            <w:rFonts w:eastAsia="+mn-ea"/>
                            <w:color w:val="000000"/>
                            <w:kern w:val="24"/>
                            <w:sz w:val="16"/>
                            <w:szCs w:val="16"/>
                            <w:lang w:val="en-US" w:eastAsia="de-DE"/>
                          </w:rPr>
                          <w:br/>
                          <w:t>L</w:t>
                        </w:r>
                        <w:r w:rsidRPr="00917563">
                          <w:rPr>
                            <w:rFonts w:eastAsia="+mn-ea"/>
                            <w:color w:val="000000"/>
                            <w:kern w:val="24"/>
                            <w:sz w:val="16"/>
                            <w:szCs w:val="16"/>
                            <w:vertAlign w:val="subscript"/>
                            <w:lang w:val="en-US" w:eastAsia="de-DE"/>
                          </w:rPr>
                          <w:t>crs,j,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and L</w:t>
                        </w:r>
                        <w:r w:rsidRPr="00917563">
                          <w:rPr>
                            <w:rFonts w:eastAsia="+mn-ea"/>
                            <w:color w:val="000000"/>
                            <w:kern w:val="24"/>
                            <w:sz w:val="16"/>
                            <w:szCs w:val="16"/>
                            <w:vertAlign w:val="subscript"/>
                            <w:lang w:val="en-US" w:eastAsia="de-DE"/>
                          </w:rPr>
                          <w:t>wot,j,</w:t>
                        </w:r>
                        <w:r w:rsidRPr="00917563">
                          <w:rPr>
                            <w:rFonts w:eastAsia="+mn-ea"/>
                            <w:color w:val="000000"/>
                            <w:kern w:val="24"/>
                            <w:sz w:val="16"/>
                            <w:szCs w:val="16"/>
                            <w:vertAlign w:val="subscript"/>
                            <w:lang w:val="en-US" w:eastAsia="de-DE"/>
                          </w:rPr>
                          <w:sym w:font="Symbol" w:char="F04A"/>
                        </w:r>
                        <w:r w:rsidRPr="00917563">
                          <w:rPr>
                            <w:rFonts w:eastAsia="+mn-ea"/>
                            <w:color w:val="000000"/>
                            <w:kern w:val="24"/>
                            <w:position w:val="-4"/>
                            <w:sz w:val="16"/>
                            <w:szCs w:val="16"/>
                            <w:vertAlign w:val="subscript"/>
                            <w:lang w:val="en-US" w:eastAsia="de-DE"/>
                          </w:rPr>
                          <w:t>ref</w:t>
                        </w:r>
                        <w:r w:rsidRPr="00917563">
                          <w:rPr>
                            <w:rFonts w:eastAsia="+mn-ea"/>
                            <w:color w:val="000000"/>
                            <w:kern w:val="24"/>
                            <w:sz w:val="16"/>
                            <w:szCs w:val="16"/>
                            <w:lang w:val="en-US" w:eastAsia="de-DE"/>
                          </w:rPr>
                          <w:t xml:space="preserve"> according to the procedure of Annex 3</w:t>
                        </w:r>
                      </w:p>
                    </w:txbxContent>
                  </v:textbox>
                </v:shape>
                <v:shape id="Gerade Verbindung mit Pfeil 127" o:spid="_x0000_s1502" type="#_x0000_t32" style="position:absolute;left:13216;top:10595;width:0;height:2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" strokecolor="black [3213]" strokeweight="1pt">
                  <v:stroke endarrow="block"/>
                </v:shape>
                <v:shape id="Gerade Verbindung mit Pfeil 130" o:spid="_x0000_s1503" type="#_x0000_t32" style="position:absolute;left:13216;top:20644;width:0;height:19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" strokecolor="black [3213]" strokeweight="1pt">
                  <v:stroke endarrow="block"/>
                </v:shape>
                <v:shape id="Gerade Verbindung mit Pfeil 131" o:spid="_x0000_s1504" type="#_x0000_t32" style="position:absolute;left:13154;top:38376;width:1;height:1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" strokecolor="black [3213]" strokeweight="1pt">
                  <v:stroke endarrow="block"/>
                </v:shape>
                <v:shape id="Gerade Verbindung mit Pfeil 136" o:spid="_x0000_s1505" type="#_x0000_t32" style="position:absolute;left:40798;top:20645;width:7;height:2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" strokecolor="black [3213]" strokeweight="1pt">
                  <v:stroke endarrow="block"/>
                </v:shape>
                <v:shape id="Gerade Verbindung mit Pfeil 137" o:spid="_x0000_s1506" type="#_x0000_t32" style="position:absolute;left:40805;top:38477;width:0;height:1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" strokecolor="black [3213]" strokeweight="1pt">
                  <v:stroke endarrow="block"/>
                </v:shape>
                <v:shape id="Textfeld 75" o:spid="_x0000_s1507" type="#_x0000_t202" style="position:absolute;left:243;top:13141;width:25946;height:7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" filled="f" strokeweight=".5pt">
                  <v:textbox inset="0,0,0,0">
                    <w:txbxContent>
                      <w:p w14:paraId="083E7EE9" w14:textId="77777777" w:rsidR="00984D69" w:rsidRPr="00917563" w:rsidRDefault="00984D69" w:rsidP="00984D69">
                        <w:pPr>
                          <w:suppressAutoHyphens w:val="0"/>
                          <w:spacing w:before="120" w:after="120" w:line="240" w:lineRule="auto"/>
                          <w:jc w:val="center"/>
                          <w:rPr>
                            <w:rFonts w:eastAsia="+mn-ea"/>
                            <w:kern w:val="24"/>
                            <w:sz w:val="16"/>
                            <w:szCs w:val="16"/>
                            <w:lang w:eastAsia="de-DE"/>
                          </w:rPr>
                        </w:pPr>
                        <w:r w:rsidRPr="00917563">
                          <w:rPr>
                            <w:rFonts w:eastAsia="+mn-ea"/>
                            <w:kern w:val="24"/>
                            <w:sz w:val="16"/>
                            <w:szCs w:val="16"/>
                            <w:lang w:eastAsia="de-DE"/>
                          </w:rPr>
                          <w:t>Adjust the tyre rolling sound L</w:t>
                        </w:r>
                        <w:r w:rsidRPr="00917563">
                          <w:rPr>
                            <w:rFonts w:eastAsia="+mn-ea"/>
                            <w:kern w:val="24"/>
                            <w:sz w:val="16"/>
                            <w:szCs w:val="16"/>
                            <w:vertAlign w:val="subscript"/>
                            <w:lang w:eastAsia="de-DE"/>
                          </w:rPr>
                          <w:t xml:space="preserve">TR, DB, </w:t>
                        </w:r>
                        <w:r w:rsidRPr="00917563">
                          <w:rPr>
                            <w:rFonts w:eastAsia="+mn-ea"/>
                            <w:kern w:val="24"/>
                            <w:sz w:val="16"/>
                            <w:szCs w:val="16"/>
                            <w:vertAlign w:val="subscript"/>
                            <w:lang w:eastAsia="de-DE"/>
                          </w:rPr>
                          <w:sym w:font="Symbol" w:char="F04A"/>
                        </w:r>
                        <w:r w:rsidRPr="00917563">
                          <w:rPr>
                            <w:rFonts w:eastAsia="+mn-ea"/>
                            <w:kern w:val="24"/>
                            <w:sz w:val="16"/>
                            <w:szCs w:val="16"/>
                            <w:vertAlign w:val="subscript"/>
                            <w:lang w:eastAsia="de-DE"/>
                          </w:rPr>
                          <w:t xml:space="preserve">ref </w:t>
                        </w:r>
                        <w:r w:rsidRPr="00917563">
                          <w:rPr>
                            <w:rFonts w:eastAsia="+mn-ea"/>
                            <w:kern w:val="24"/>
                            <w:sz w:val="16"/>
                            <w:szCs w:val="16"/>
                            <w:lang w:eastAsia="de-DE"/>
                          </w:rPr>
                          <w:br/>
                          <w:t>to the test speed condition of the constant speed test:</w:t>
                        </w:r>
                      </w:p>
                      <w:p w14:paraId="60975356" w14:textId="77777777" w:rsidR="00984D69" w:rsidRPr="00917563" w:rsidRDefault="00705B6F" w:rsidP="00984D69">
                        <w:pPr>
                          <w:spacing w:before="120" w:after="120" w:line="240" w:lineRule="auto"/>
                          <w:jc w:val="center"/>
                          <w:rPr>
                            <w:rFonts w:ascii="Cambria Math"/>
                            <w:sz w:val="16"/>
                            <w:szCs w:val="16"/>
                            <w:lang w:val="de-DE"/>
                          </w:rPr>
                        </w:pPr>
                        <m:oMathPara>
                          <m:oMathParaPr>
                            <m:jc m:val="centerGroup"/>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TR,DB,crs,j,</m:t>
                                </m:r>
                                <m:r>
                                  <m:rPr>
                                    <m:sty m:val="p"/>
                                  </m:rPr>
                                  <w:rPr>
                                    <w:rFonts w:ascii="Cambria Math" w:hAnsi="Cambria Math"/>
                                    <w:sz w:val="14"/>
                                    <w:szCs w:val="14"/>
                                  </w:rPr>
                                  <m:t>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 xml:space="preserve">TR,DB, </m:t>
                                </m:r>
                                <m:r>
                                  <m:rPr>
                                    <m:sty m:val="p"/>
                                  </m:rPr>
                                  <w:rPr>
                                    <w:rFonts w:ascii="Cambria Math" w:hAnsi="Cambria Math"/>
                                    <w:sz w:val="14"/>
                                    <w:szCs w:val="14"/>
                                  </w:rPr>
                                  <m:t>ϑ</m:t>
                                </m:r>
                                <m:r>
                                  <m:rPr>
                                    <m:sty m:val="p"/>
                                  </m:rPr>
                                  <w:rPr>
                                    <w:rFonts w:ascii="Cambria Math" w:hAnsi="Cambria Math"/>
                                    <w:position w:val="-4"/>
                                    <w:sz w:val="14"/>
                                    <w:szCs w:val="14"/>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DB,ref</m:t>
                                </m:r>
                              </m:sub>
                            </m:sSub>
                            <m:r>
                              <w:rPr>
                                <w:rFonts w:ascii="Cambria Math"/>
                                <w:sz w:val="14"/>
                                <w:szCs w:val="14"/>
                              </w:rPr>
                              <m:t>×</m:t>
                            </m:r>
                            <m:func>
                              <m:funcPr>
                                <m:ctrlPr>
                                  <w:rPr>
                                    <w:rFonts w:ascii="Cambria Math" w:hAnsi="Cambria Math"/>
                                    <w:i/>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TR,DB,ref</m:t>
                                        </m:r>
                                      </m:sub>
                                    </m:sSub>
                                  </m:den>
                                </m:f>
                              </m:e>
                            </m:func>
                          </m:oMath>
                        </m:oMathPara>
                      </w:p>
                    </w:txbxContent>
                  </v:textbox>
                </v:shape>
                <v:shape id="Textfeld 75" o:spid="_x0000_s1508" type="#_x0000_t202" style="position:absolute;left:27832;top:13111;width:25946;height:7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" filled="f" strokeweight=".5pt">
                  <v:textbox inset="0,0,0,0">
                    <w:txbxContent>
                      <w:p w14:paraId="422164B5" w14:textId="77777777" w:rsidR="00984D69" w:rsidRPr="00917563" w:rsidRDefault="00984D69" w:rsidP="00984D69">
                        <w:pPr>
                          <w:suppressAutoHyphens w:val="0"/>
                          <w:spacing w:before="120" w:after="16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Adjust the tyre rolling sound L</w:t>
                        </w:r>
                        <w:r w:rsidRPr="00917563">
                          <w:rPr>
                            <w:rFonts w:eastAsia="+mn-ea"/>
                            <w:color w:val="000000"/>
                            <w:kern w:val="24"/>
                            <w:sz w:val="16"/>
                            <w:szCs w:val="16"/>
                            <w:vertAlign w:val="subscript"/>
                            <w:lang w:val="en-US" w:eastAsia="de-DE"/>
                          </w:rPr>
                          <w:t xml:space="preserve">TR,DB, </w:t>
                        </w:r>
                        <w:r w:rsidRPr="00917563">
                          <w:rPr>
                            <w:rFonts w:eastAsia="+mn-ea"/>
                            <w:color w:val="000000"/>
                            <w:kern w:val="24"/>
                            <w:sz w:val="16"/>
                            <w:szCs w:val="16"/>
                            <w:vertAlign w:val="subscript"/>
                            <w:lang w:val="en-US" w:eastAsia="de-DE"/>
                          </w:rPr>
                          <w:sym w:font="Symbol" w:char="F04A"/>
                        </w:r>
                        <w:r w:rsidRPr="00917563">
                          <w:rPr>
                            <w:rFonts w:eastAsia="+mn-ea"/>
                            <w:color w:val="000000"/>
                            <w:kern w:val="24"/>
                            <w:sz w:val="16"/>
                            <w:szCs w:val="16"/>
                            <w:vertAlign w:val="subscript"/>
                            <w:lang w:val="en-US" w:eastAsia="de-DE"/>
                          </w:rPr>
                          <w:t>ref</w:t>
                        </w:r>
                        <w:r w:rsidRPr="00917563">
                          <w:rPr>
                            <w:rFonts w:eastAsia="+mn-ea"/>
                            <w:color w:val="000000"/>
                            <w:kern w:val="24"/>
                            <w:sz w:val="16"/>
                            <w:szCs w:val="16"/>
                            <w:lang w:val="en-US" w:eastAsia="de-DE"/>
                          </w:rPr>
                          <w:t xml:space="preserve"> to </w:t>
                        </w:r>
                        <w:r w:rsidRPr="00917563">
                          <w:rPr>
                            <w:rFonts w:eastAsia="+mn-ea"/>
                            <w:color w:val="000000"/>
                            <w:kern w:val="24"/>
                            <w:sz w:val="16"/>
                            <w:szCs w:val="16"/>
                            <w:lang w:val="en-US" w:eastAsia="de-DE"/>
                          </w:rPr>
                          <w:br/>
                          <w:t>the speed condition of the acceleration test:</w:t>
                        </w:r>
                      </w:p>
                      <w:p w14:paraId="16213ACA" w14:textId="77777777" w:rsidR="00984D69" w:rsidRPr="00917563" w:rsidRDefault="00705B6F" w:rsidP="00984D69">
                        <w:pPr>
                          <w:suppressAutoHyphens w:val="0"/>
                          <w:spacing w:before="120" w:after="120" w:line="240" w:lineRule="auto"/>
                          <w:jc w:val="center"/>
                          <w:rPr>
                            <w:rFonts w:eastAsia="+mn-ea"/>
                            <w:sz w:val="16"/>
                            <w:szCs w:val="16"/>
                            <w:lang w:val="en-US"/>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TR,DB,wot,j,</m:t>
                                </m:r>
                                <m:r>
                                  <m:rPr>
                                    <m:sty m:val="p"/>
                                  </m:rPr>
                                  <w:rPr>
                                    <w:rFonts w:ascii="Cambria Math" w:hAnsi="Cambria Math"/>
                                    <w:sz w:val="14"/>
                                    <w:szCs w:val="14"/>
                                  </w:rPr>
                                  <m:t>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 xml:space="preserve">TR,DB, </m:t>
                                    </m:r>
                                    <m:r>
                                      <m:rPr>
                                        <m:sty m:val="p"/>
                                      </m:rPr>
                                      <w:rPr>
                                        <w:rFonts w:ascii="Cambria Math" w:hAnsi="Cambria Math"/>
                                        <w:sz w:val="14"/>
                                        <w:szCs w:val="14"/>
                                      </w:rPr>
                                      <m:t>ϑ</m:t>
                                    </m:r>
                                    <m:r>
                                      <m:rPr>
                                        <m:sty m:val="p"/>
                                      </m:rPr>
                                      <w:rPr>
                                        <w:rFonts w:ascii="Cambria Math" w:hAnsi="Cambria Math"/>
                                        <w:sz w:val="14"/>
                                        <w:szCs w:val="14"/>
                                      </w:rPr>
                                      <m:t>ref</m:t>
                                    </m:r>
                                  </m:sub>
                                </m:sSub>
                                <m:r>
                                  <m:rPr>
                                    <m:sty m:val="p"/>
                                  </m:rPr>
                                  <w:rPr>
                                    <w:rFonts w:ascii="Cambria Math" w:hAnsi="Cambria Math"/>
                                    <w:sz w:val="14"/>
                                    <w:szCs w:val="14"/>
                                  </w:rPr>
                                  <m:t>+slp</m:t>
                                </m:r>
                              </m:e>
                              <m:sub>
                                <m:r>
                                  <m:rPr>
                                    <m:sty m:val="p"/>
                                  </m:rPr>
                                  <w:rPr>
                                    <w:rFonts w:ascii="Cambria Math" w:hAnsi="Cambria Math"/>
                                    <w:sz w:val="14"/>
                                    <w:szCs w:val="14"/>
                                  </w:rPr>
                                  <m:t>DB,ref</m:t>
                                </m:r>
                              </m:sub>
                            </m:sSub>
                            <m:r>
                              <m:rPr>
                                <m:sty m:val="p"/>
                              </m:rP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TR,DB, ref</m:t>
                                            </m:r>
                                          </m:sub>
                                        </m:sSub>
                                      </m:den>
                                    </m:f>
                                  </m:e>
                                </m:d>
                              </m:e>
                            </m:func>
                          </m:oMath>
                        </m:oMathPara>
                      </w:p>
                    </w:txbxContent>
                  </v:textbox>
                </v:shape>
                <v:shape id="Gerade Verbindung mit Pfeil 145" o:spid="_x0000_s1509" type="#_x0000_t32" style="position:absolute;left:40798;top:10595;width:7;height:2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" strokecolor="black [3213]" strokeweight="1pt">
                  <v:stroke endarrow="block"/>
                </v:shape>
                <v:shape id="Textfeld 146" o:spid="_x0000_s1510" type="#_x0000_t202" style="position:absolute;left:181;top:22722;width:5347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" filled="f" strokeweight=".5pt">
                  <v:textbox style="mso-fit-shape-to-text:t" inset="0,0,0,0">
                    <w:txbxContent>
                      <w:p w14:paraId="09A1DEAA" w14:textId="77777777" w:rsidR="00984D69" w:rsidRPr="00917563" w:rsidRDefault="00984D69" w:rsidP="00984D69">
                        <w:pPr>
                          <w:suppressAutoHyphens w:val="0"/>
                          <w:spacing w:before="120" w:after="120" w:line="240" w:lineRule="auto"/>
                          <w:jc w:val="center"/>
                          <w:rPr>
                            <w:sz w:val="22"/>
                            <w:szCs w:val="22"/>
                            <w:lang w:val="en-US"/>
                          </w:rPr>
                        </w:pPr>
                        <w:r w:rsidRPr="00917563">
                          <w:rPr>
                            <w:rFonts w:eastAsia="+mn-ea"/>
                            <w:color w:val="000000"/>
                            <w:kern w:val="24"/>
                            <w:sz w:val="16"/>
                            <w:szCs w:val="16"/>
                            <w:lang w:val="en-US" w:eastAsia="de-DE"/>
                          </w:rPr>
                          <w:t xml:space="preserve">For each gear and run, determine the tyre rolling sound for the vehicle according to </w:t>
                        </w:r>
                        <w:r w:rsidRPr="00917563">
                          <w:rPr>
                            <w:rFonts w:eastAsia="+mn-ea"/>
                            <w:color w:val="000000"/>
                            <w:kern w:val="24"/>
                            <w:sz w:val="16"/>
                            <w:szCs w:val="16"/>
                            <w:u w:val="single"/>
                            <w:lang w:val="en-US" w:eastAsia="de-DE"/>
                          </w:rPr>
                          <w:t>C</w:t>
                        </w:r>
                        <w:r>
                          <w:rPr>
                            <w:rFonts w:eastAsia="+mn-ea"/>
                            <w:color w:val="000000"/>
                            <w:kern w:val="24"/>
                            <w:sz w:val="16"/>
                            <w:szCs w:val="16"/>
                            <w:u w:val="single"/>
                            <w:lang w:val="en-US" w:eastAsia="de-DE"/>
                          </w:rPr>
                          <w:t>ase</w:t>
                        </w:r>
                        <w:r w:rsidRPr="00917563">
                          <w:rPr>
                            <w:rFonts w:eastAsia="+mn-ea"/>
                            <w:color w:val="000000"/>
                            <w:kern w:val="24"/>
                            <w:sz w:val="16"/>
                            <w:szCs w:val="16"/>
                            <w:u w:val="single"/>
                            <w:lang w:val="en-US" w:eastAsia="de-DE"/>
                          </w:rPr>
                          <w:t xml:space="preserve"> 1</w:t>
                        </w:r>
                      </w:p>
                    </w:txbxContent>
                  </v:textbox>
                </v:shape>
                <v:shape id="Textfeld 75" o:spid="_x0000_s1511" type="#_x0000_t202" style="position:absolute;left:181;top:27406;width:25946;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" filled="f" strokeweight=".5pt">
                  <v:textbox style="mso-fit-shape-to-text:t" inset="0,0,0,0">
                    <w:txbxContent>
                      <w:p w14:paraId="5709A62C" w14:textId="77777777" w:rsidR="00984D69" w:rsidRPr="00917563" w:rsidRDefault="00984D69" w:rsidP="00984D69">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Extract the power train relevant components L</w:t>
                        </w:r>
                        <w:r w:rsidRPr="00917563">
                          <w:rPr>
                            <w:rFonts w:eastAsia="+mn-ea"/>
                            <w:color w:val="000000"/>
                            <w:kern w:val="24"/>
                            <w:sz w:val="16"/>
                            <w:szCs w:val="16"/>
                            <w:vertAlign w:val="subscript"/>
                            <w:lang w:val="en-US" w:eastAsia="de-DE"/>
                          </w:rPr>
                          <w:t>PT,crs,j</w:t>
                        </w:r>
                      </w:p>
                    </w:txbxContent>
                  </v:textbox>
                </v:shape>
                <v:shape id="Textfeld 75" o:spid="_x0000_s1512" type="#_x0000_t202" style="position:absolute;left:27832;top:27406;width:25946;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" filled="f" strokeweight=".5pt">
                  <v:textbox inset="0,0,0,0">
                    <w:txbxContent>
                      <w:p w14:paraId="26BEB553" w14:textId="77777777" w:rsidR="00984D69" w:rsidRPr="00917563" w:rsidRDefault="00984D69" w:rsidP="00984D69">
                        <w:pPr>
                          <w:suppressAutoHyphens w:val="0"/>
                          <w:spacing w:before="120" w:after="120" w:line="240" w:lineRule="auto"/>
                          <w:jc w:val="center"/>
                          <w:rPr>
                            <w:rFonts w:eastAsia="+mn-ea"/>
                            <w:color w:val="000000"/>
                            <w:kern w:val="24"/>
                            <w:sz w:val="16"/>
                            <w:szCs w:val="16"/>
                            <w:lang w:val="en-US" w:eastAsia="de-DE"/>
                          </w:rPr>
                        </w:pPr>
                        <w:r w:rsidRPr="00917563">
                          <w:rPr>
                            <w:rFonts w:eastAsia="+mn-ea"/>
                            <w:color w:val="000000"/>
                            <w:kern w:val="24"/>
                            <w:sz w:val="16"/>
                            <w:szCs w:val="16"/>
                            <w:lang w:val="en-US" w:eastAsia="de-DE"/>
                          </w:rPr>
                          <w:t>Extract the power train relevant components L</w:t>
                        </w:r>
                        <w:r w:rsidRPr="00917563">
                          <w:rPr>
                            <w:rFonts w:eastAsia="+mn-ea"/>
                            <w:color w:val="000000"/>
                            <w:kern w:val="24"/>
                            <w:sz w:val="16"/>
                            <w:szCs w:val="16"/>
                            <w:vertAlign w:val="subscript"/>
                            <w:lang w:val="en-US" w:eastAsia="de-DE"/>
                          </w:rPr>
                          <w:t>PT,wot,j</w:t>
                        </w:r>
                      </w:p>
                    </w:txbxContent>
                  </v:textbox>
                </v:shape>
                <v:shape id="Gerade Verbindung mit Pfeil 152" o:spid="_x0000_s1513" type="#_x0000_t32" style="position:absolute;left:13154;top:25476;width:0;height:19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" strokecolor="black [3213]" strokeweight="1pt">
                  <v:stroke endarrow="block"/>
                </v:shape>
                <v:shape id="Gerade Verbindung mit Pfeil 153" o:spid="_x0000_s1514" type="#_x0000_t32" style="position:absolute;left:40805;top:25476;width:6;height:19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" strokecolor="black [3213]" strokeweight="1pt">
                  <v:stroke endarrow="block"/>
                </v:shape>
                <v:shape id="Gerade Verbindung mit Pfeil 154" o:spid="_x0000_s1515" type="#_x0000_t32" style="position:absolute;left:13154;top:30162;width:0;height:20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" strokecolor="black [3213]" strokeweight="1pt">
                  <v:stroke endarrow="block"/>
                </v:shape>
                <v:shape id="Gerade Verbindung mit Pfeil 155" o:spid="_x0000_s1516" type="#_x0000_t32" style="position:absolute;left:40805;top:30181;width:0;height:2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" strokecolor="black [3213]" strokeweight="1pt">
                  <v:stroke endarrow="block"/>
                </v:shape>
                <w10:anchorlock/>
              </v:group>
            </w:pict>
          </mc:Fallback>
        </mc:AlternateContent>
      </w:r>
    </w:p>
    <w:p w14:paraId="51C73AA1" w14:textId="77777777" w:rsidR="00C70917" w:rsidRPr="00281C39" w:rsidRDefault="00C70917">
      <w:pPr>
        <w:suppressAutoHyphens w:val="0"/>
        <w:spacing w:line="240" w:lineRule="auto"/>
        <w:rPr>
          <w:b/>
          <w:sz w:val="28"/>
        </w:rPr>
      </w:pPr>
      <w:r w:rsidRPr="00281C39">
        <w:br w:type="page"/>
      </w:r>
    </w:p>
    <w:p w14:paraId="64F41545" w14:textId="14BDD5FE" w:rsidR="00984D69" w:rsidRPr="00281C39" w:rsidRDefault="00984D69" w:rsidP="00984D69">
      <w:pPr>
        <w:pStyle w:val="HChG"/>
        <w:ind w:left="2268" w:hanging="2268"/>
      </w:pPr>
      <w:r w:rsidRPr="00281C39">
        <w:lastRenderedPageBreak/>
        <w:t>Annex 3 – Appendix 3</w:t>
      </w:r>
    </w:p>
    <w:p w14:paraId="02E0F01B" w14:textId="77777777" w:rsidR="00984D69" w:rsidRPr="00281C39" w:rsidRDefault="00984D69" w:rsidP="00984D69">
      <w:pPr>
        <w:pStyle w:val="HChG"/>
        <w:keepNext w:val="0"/>
        <w:spacing w:before="0" w:after="120" w:line="240" w:lineRule="atLeast"/>
        <w:ind w:firstLine="0"/>
        <w:jc w:val="both"/>
        <w:rPr>
          <w:szCs w:val="28"/>
        </w:rPr>
      </w:pPr>
      <w:r w:rsidRPr="00281C39">
        <w:rPr>
          <w:szCs w:val="28"/>
        </w:rPr>
        <w:t>Coast-by test method for measuring tyre-rolling sound emission</w:t>
      </w:r>
    </w:p>
    <w:p w14:paraId="0A67EED7" w14:textId="77777777" w:rsidR="00984D69" w:rsidRPr="00281C39" w:rsidRDefault="00984D69" w:rsidP="00984D69">
      <w:pPr>
        <w:spacing w:after="120"/>
        <w:ind w:left="2268" w:right="1134" w:hanging="1134"/>
        <w:jc w:val="both"/>
        <w:rPr>
          <w:bCs/>
        </w:rPr>
      </w:pPr>
      <w:r w:rsidRPr="00281C39">
        <w:rPr>
          <w:b/>
        </w:rPr>
        <w:t>1.</w:t>
      </w:r>
      <w:r w:rsidRPr="00281C39">
        <w:rPr>
          <w:b/>
        </w:rPr>
        <w:tab/>
      </w:r>
      <w:r w:rsidRPr="00281C39">
        <w:rPr>
          <w:bCs/>
        </w:rPr>
        <w:t>Measuring instruments</w:t>
      </w:r>
    </w:p>
    <w:p w14:paraId="504255F8" w14:textId="77777777" w:rsidR="00984D69" w:rsidRPr="00281C39" w:rsidRDefault="00984D69" w:rsidP="00984D69">
      <w:pPr>
        <w:spacing w:after="120"/>
        <w:ind w:left="2268" w:right="1134"/>
        <w:jc w:val="both"/>
        <w:rPr>
          <w:bCs/>
        </w:rPr>
      </w:pPr>
      <w:r w:rsidRPr="00281C39">
        <w:rPr>
          <w:bCs/>
        </w:rPr>
        <w:t>Unless otherwise specified, the measuring instruments shall comply with the provisions of Annex 3 of this UN Regulation.</w:t>
      </w:r>
    </w:p>
    <w:p w14:paraId="1BE8EDD8" w14:textId="77777777" w:rsidR="00984D69" w:rsidRPr="00281C39" w:rsidRDefault="00984D69" w:rsidP="00984D69">
      <w:pPr>
        <w:spacing w:after="120"/>
        <w:ind w:left="2268" w:right="1134" w:hanging="1134"/>
        <w:jc w:val="both"/>
        <w:rPr>
          <w:bCs/>
        </w:rPr>
      </w:pPr>
      <w:r w:rsidRPr="00281C39">
        <w:rPr>
          <w:bCs/>
        </w:rPr>
        <w:t>1.1.</w:t>
      </w:r>
      <w:r w:rsidRPr="00281C39">
        <w:rPr>
          <w:bCs/>
        </w:rPr>
        <w:tab/>
        <w:t xml:space="preserve">Meteorological equipment </w:t>
      </w:r>
    </w:p>
    <w:p w14:paraId="51F92B18" w14:textId="77777777" w:rsidR="00984D69" w:rsidRPr="00281C39" w:rsidRDefault="00984D69" w:rsidP="00984D69">
      <w:pPr>
        <w:spacing w:after="120"/>
        <w:ind w:left="2268" w:right="1134"/>
        <w:jc w:val="both"/>
        <w:rPr>
          <w:bCs/>
        </w:rPr>
      </w:pPr>
      <w:r w:rsidRPr="00281C39">
        <w:rPr>
          <w:bCs/>
        </w:rPr>
        <w:tab/>
        <w:t>Unless otherwise specified, the meteorological equipment shall comply with the provisions of Annex 3 of this UN Regulation.</w:t>
      </w:r>
    </w:p>
    <w:p w14:paraId="5EF71753" w14:textId="77777777" w:rsidR="00984D69" w:rsidRPr="00281C39" w:rsidRDefault="00984D69" w:rsidP="00984D69">
      <w:pPr>
        <w:spacing w:after="120"/>
        <w:ind w:left="2268" w:right="1134" w:hanging="1134"/>
        <w:jc w:val="both"/>
        <w:rPr>
          <w:bCs/>
        </w:rPr>
      </w:pPr>
      <w:r w:rsidRPr="00281C39">
        <w:rPr>
          <w:bCs/>
        </w:rPr>
        <w:t>2.</w:t>
      </w:r>
      <w:r w:rsidRPr="00281C39">
        <w:rPr>
          <w:bCs/>
        </w:rPr>
        <w:tab/>
      </w:r>
      <w:r w:rsidRPr="00281C39">
        <w:rPr>
          <w:bCs/>
        </w:rPr>
        <w:tab/>
        <w:t>Conditions of measurement</w:t>
      </w:r>
    </w:p>
    <w:p w14:paraId="4846C2AA" w14:textId="77777777" w:rsidR="00984D69" w:rsidRPr="00281C39" w:rsidRDefault="00984D69" w:rsidP="00984D69">
      <w:pPr>
        <w:spacing w:after="120"/>
        <w:ind w:left="2268" w:right="1134" w:hanging="1134"/>
        <w:jc w:val="both"/>
        <w:rPr>
          <w:bCs/>
        </w:rPr>
      </w:pPr>
      <w:r w:rsidRPr="00281C39">
        <w:rPr>
          <w:bCs/>
        </w:rPr>
        <w:t>2.1.</w:t>
      </w:r>
      <w:r w:rsidRPr="00281C39">
        <w:rPr>
          <w:bCs/>
        </w:rPr>
        <w:tab/>
      </w:r>
      <w:r w:rsidRPr="00281C39">
        <w:rPr>
          <w:bCs/>
        </w:rPr>
        <w:tab/>
        <w:t>Test site</w:t>
      </w:r>
    </w:p>
    <w:p w14:paraId="5DA6C2BB" w14:textId="77777777" w:rsidR="00984D69" w:rsidRPr="00281C39" w:rsidRDefault="00984D69" w:rsidP="00984D69">
      <w:pPr>
        <w:spacing w:after="120"/>
        <w:ind w:left="2268" w:right="1134"/>
        <w:jc w:val="both"/>
        <w:rPr>
          <w:bCs/>
        </w:rPr>
      </w:pPr>
      <w:r w:rsidRPr="00281C39">
        <w:rPr>
          <w:bCs/>
        </w:rPr>
        <w:t>The test site shall comply with the provisions of Annex 3 of this UN Regulation.</w:t>
      </w:r>
    </w:p>
    <w:p w14:paraId="61896B01" w14:textId="77777777" w:rsidR="00984D69" w:rsidRPr="00281C39" w:rsidRDefault="00984D69" w:rsidP="00984D69">
      <w:pPr>
        <w:spacing w:after="120"/>
        <w:ind w:left="2268" w:right="1134" w:hanging="1134"/>
        <w:jc w:val="both"/>
        <w:rPr>
          <w:bCs/>
        </w:rPr>
      </w:pPr>
      <w:r w:rsidRPr="00281C39">
        <w:rPr>
          <w:bCs/>
        </w:rPr>
        <w:t>2.2.</w:t>
      </w:r>
      <w:r w:rsidRPr="00281C39">
        <w:rPr>
          <w:bCs/>
        </w:rPr>
        <w:tab/>
        <w:t>Meteorological conditions</w:t>
      </w:r>
    </w:p>
    <w:p w14:paraId="6FDAF4DB" w14:textId="77777777" w:rsidR="00984D69" w:rsidRPr="00281C39" w:rsidRDefault="00984D69" w:rsidP="00984D69">
      <w:pPr>
        <w:spacing w:after="120"/>
        <w:ind w:left="2268" w:right="1134"/>
        <w:jc w:val="both"/>
        <w:rPr>
          <w:bCs/>
        </w:rPr>
      </w:pPr>
      <w:r w:rsidRPr="00281C39">
        <w:rPr>
          <w:bCs/>
        </w:rPr>
        <w:t>Tests carried out on request of the manufacturer at temperatures below 5° C shall be accepted as well, however temperature correction to be applied is limited to a minimum air temperature of 0 °C. See paragraph 2 of Appendix 2 to Annex 3 of this Regulation as well.</w:t>
      </w:r>
    </w:p>
    <w:p w14:paraId="3DF05A30" w14:textId="77777777" w:rsidR="00984D69" w:rsidRPr="00281C39" w:rsidRDefault="00984D69" w:rsidP="00984D69">
      <w:pPr>
        <w:spacing w:after="120"/>
        <w:ind w:left="2268" w:right="1134" w:hanging="1134"/>
        <w:jc w:val="both"/>
        <w:rPr>
          <w:bCs/>
        </w:rPr>
      </w:pPr>
      <w:r w:rsidRPr="00281C39">
        <w:rPr>
          <w:bCs/>
        </w:rPr>
        <w:t>2.3.</w:t>
      </w:r>
      <w:r w:rsidRPr="00281C39">
        <w:rPr>
          <w:bCs/>
        </w:rPr>
        <w:tab/>
      </w:r>
      <w:r w:rsidRPr="00281C39">
        <w:rPr>
          <w:bCs/>
        </w:rPr>
        <w:tab/>
        <w:t>Ambient noise</w:t>
      </w:r>
    </w:p>
    <w:p w14:paraId="48C0BB2E" w14:textId="77777777" w:rsidR="00984D69" w:rsidRPr="00281C39" w:rsidRDefault="00984D69" w:rsidP="00984D69">
      <w:pPr>
        <w:spacing w:after="120"/>
        <w:ind w:left="2268" w:right="1134"/>
        <w:jc w:val="both"/>
        <w:rPr>
          <w:bCs/>
        </w:rPr>
      </w:pPr>
      <w:r w:rsidRPr="00281C39">
        <w:rPr>
          <w:bCs/>
        </w:rPr>
        <w:t>The background noise provisions shall be in line with Annex 3 of this UN Regulation.</w:t>
      </w:r>
    </w:p>
    <w:p w14:paraId="24D9A217" w14:textId="77777777" w:rsidR="00984D69" w:rsidRPr="00281C39" w:rsidRDefault="00984D69" w:rsidP="00984D69">
      <w:pPr>
        <w:spacing w:after="120"/>
        <w:ind w:left="2268" w:right="1134" w:hanging="1134"/>
        <w:jc w:val="both"/>
        <w:rPr>
          <w:bCs/>
        </w:rPr>
      </w:pPr>
      <w:r w:rsidRPr="00281C39">
        <w:rPr>
          <w:bCs/>
        </w:rPr>
        <w:t>2.4.</w:t>
      </w:r>
      <w:r w:rsidRPr="00281C39">
        <w:rPr>
          <w:bCs/>
        </w:rPr>
        <w:tab/>
      </w:r>
      <w:r w:rsidRPr="00281C39">
        <w:rPr>
          <w:bCs/>
        </w:rPr>
        <w:tab/>
        <w:t>Test vehicle requirements</w:t>
      </w:r>
    </w:p>
    <w:p w14:paraId="4C2BFFAE" w14:textId="77777777" w:rsidR="00984D69" w:rsidRPr="00281C39" w:rsidRDefault="00984D69" w:rsidP="00984D69">
      <w:pPr>
        <w:spacing w:after="120"/>
        <w:ind w:left="2268" w:right="1134" w:hanging="1134"/>
        <w:jc w:val="both"/>
        <w:rPr>
          <w:bCs/>
        </w:rPr>
      </w:pPr>
      <w:r w:rsidRPr="00281C39">
        <w:rPr>
          <w:bCs/>
        </w:rPr>
        <w:t>2.4.1.</w:t>
      </w:r>
      <w:r w:rsidRPr="00281C39">
        <w:rPr>
          <w:bCs/>
        </w:rPr>
        <w:tab/>
        <w:t>General</w:t>
      </w:r>
    </w:p>
    <w:p w14:paraId="4EFCA04F" w14:textId="77777777" w:rsidR="00984D69" w:rsidRPr="00281C39" w:rsidRDefault="00984D69" w:rsidP="00984D69">
      <w:pPr>
        <w:spacing w:after="120"/>
        <w:ind w:left="2268" w:right="1134"/>
        <w:jc w:val="both"/>
        <w:rPr>
          <w:bCs/>
        </w:rPr>
      </w:pPr>
      <w:r w:rsidRPr="00281C39">
        <w:rPr>
          <w:bCs/>
        </w:rPr>
        <w:tab/>
        <w:t>The test vehicle shall be either</w:t>
      </w:r>
    </w:p>
    <w:p w14:paraId="4C9ED855" w14:textId="77777777" w:rsidR="00984D69" w:rsidRPr="00281C39" w:rsidRDefault="00984D69" w:rsidP="00984D69">
      <w:pPr>
        <w:spacing w:after="120"/>
        <w:ind w:left="2835" w:right="1134" w:hanging="567"/>
        <w:jc w:val="both"/>
        <w:rPr>
          <w:bCs/>
        </w:rPr>
      </w:pPr>
      <w:r w:rsidRPr="00281C39">
        <w:rPr>
          <w:bCs/>
        </w:rPr>
        <w:t>(a)</w:t>
      </w:r>
      <w:r w:rsidRPr="00281C39">
        <w:rPr>
          <w:bCs/>
        </w:rPr>
        <w:tab/>
        <w:t>the vehicle directly used for tests according to Annex 3 of this UN Regulation. In this case, the requirements of paragraphs 2.4.2. to 2.4.4. inclusive the subparagraphs do not apply. The vehicle shall comply with the specifications of Annex 3 of this UN Regulation, or</w:t>
      </w:r>
    </w:p>
    <w:p w14:paraId="04DE025C" w14:textId="77777777" w:rsidR="00984D69" w:rsidRPr="00281C39" w:rsidRDefault="00984D69" w:rsidP="00984D69">
      <w:pPr>
        <w:spacing w:after="120"/>
        <w:ind w:left="2835" w:right="1134" w:hanging="567"/>
        <w:jc w:val="both"/>
        <w:rPr>
          <w:bCs/>
        </w:rPr>
      </w:pPr>
      <w:r w:rsidRPr="00281C39">
        <w:rPr>
          <w:bCs/>
        </w:rPr>
        <w:t>(b)</w:t>
      </w:r>
      <w:r w:rsidRPr="00281C39">
        <w:rPr>
          <w:bCs/>
        </w:rPr>
        <w:tab/>
        <w:t xml:space="preserve">a motor vehicle compliant with the provisions of paragraphs 2.4.2. to 2.4.4. </w:t>
      </w:r>
    </w:p>
    <w:p w14:paraId="540D2FDA" w14:textId="77777777" w:rsidR="00984D69" w:rsidRPr="00281C39" w:rsidRDefault="00984D69" w:rsidP="00984D69">
      <w:pPr>
        <w:spacing w:after="120"/>
        <w:ind w:left="2268" w:right="1134" w:hanging="1134"/>
        <w:jc w:val="both"/>
        <w:rPr>
          <w:bCs/>
        </w:rPr>
      </w:pPr>
      <w:r w:rsidRPr="00281C39">
        <w:rPr>
          <w:bCs/>
        </w:rPr>
        <w:t>2.4.2.</w:t>
      </w:r>
      <w:r w:rsidRPr="00281C39">
        <w:rPr>
          <w:bCs/>
        </w:rPr>
        <w:tab/>
        <w:t>Vehicle load</w:t>
      </w:r>
    </w:p>
    <w:p w14:paraId="18F1B363" w14:textId="77777777" w:rsidR="00984D69" w:rsidRPr="00281C39" w:rsidRDefault="00984D69" w:rsidP="00984D69">
      <w:pPr>
        <w:spacing w:after="120"/>
        <w:ind w:left="2268" w:right="1134"/>
        <w:jc w:val="both"/>
        <w:rPr>
          <w:bCs/>
        </w:rPr>
      </w:pPr>
      <w:r w:rsidRPr="00281C39">
        <w:rPr>
          <w:bCs/>
        </w:rPr>
        <w:t>The vehicle shall be loaded such as to comply with the test tyre loads as specified in paragraph 2.5.2. below.</w:t>
      </w:r>
    </w:p>
    <w:p w14:paraId="0B7B93BE" w14:textId="77777777" w:rsidR="00984D69" w:rsidRPr="00281C39" w:rsidRDefault="00984D69" w:rsidP="00984D69">
      <w:pPr>
        <w:spacing w:after="120"/>
        <w:ind w:left="2268" w:right="1134" w:hanging="1134"/>
        <w:jc w:val="both"/>
        <w:rPr>
          <w:bCs/>
        </w:rPr>
      </w:pPr>
      <w:r w:rsidRPr="00281C39">
        <w:rPr>
          <w:bCs/>
        </w:rPr>
        <w:t>2.4.3.</w:t>
      </w:r>
      <w:r w:rsidRPr="00281C39">
        <w:rPr>
          <w:bCs/>
        </w:rPr>
        <w:tab/>
      </w:r>
      <w:r w:rsidRPr="00281C39">
        <w:rPr>
          <w:bCs/>
        </w:rPr>
        <w:tab/>
        <w:t>Wheelbase</w:t>
      </w:r>
    </w:p>
    <w:p w14:paraId="1EDF8B09" w14:textId="77777777" w:rsidR="00984D69" w:rsidRPr="00281C39" w:rsidRDefault="00984D69" w:rsidP="00984D69">
      <w:pPr>
        <w:spacing w:after="120"/>
        <w:ind w:left="2268" w:right="1134"/>
        <w:jc w:val="both"/>
        <w:rPr>
          <w:bCs/>
          <w:spacing w:val="-4"/>
        </w:rPr>
      </w:pPr>
      <w:r w:rsidRPr="00281C39">
        <w:rPr>
          <w:bCs/>
          <w:spacing w:val="-4"/>
        </w:rPr>
        <w:t xml:space="preserve">The </w:t>
      </w:r>
      <w:bookmarkStart w:id="458" w:name="_Hlk85447147"/>
      <w:r w:rsidRPr="00281C39">
        <w:rPr>
          <w:bCs/>
          <w:spacing w:val="-4"/>
        </w:rPr>
        <w:t>wheelbase</w:t>
      </w:r>
      <w:bookmarkEnd w:id="458"/>
      <w:r w:rsidRPr="00281C39">
        <w:rPr>
          <w:bCs/>
          <w:spacing w:val="-4"/>
        </w:rPr>
        <w:t xml:space="preserve"> between the first and the second axles fitted with the test tyres shall for Class C</w:t>
      </w:r>
      <w:r w:rsidRPr="00281C39">
        <w:rPr>
          <w:bCs/>
          <w:spacing w:val="-4"/>
          <w:vertAlign w:val="subscript"/>
        </w:rPr>
        <w:t>1</w:t>
      </w:r>
      <w:r w:rsidRPr="00281C39">
        <w:rPr>
          <w:bCs/>
          <w:spacing w:val="-4"/>
        </w:rPr>
        <w:t xml:space="preserve"> be less than 3.50 m and for Class C</w:t>
      </w:r>
      <w:r w:rsidRPr="00281C39">
        <w:rPr>
          <w:bCs/>
          <w:spacing w:val="-4"/>
          <w:vertAlign w:val="subscript"/>
        </w:rPr>
        <w:t>2</w:t>
      </w:r>
      <w:r w:rsidRPr="00281C39">
        <w:rPr>
          <w:bCs/>
          <w:spacing w:val="-4"/>
        </w:rPr>
        <w:t xml:space="preserve"> tyres be less than 5 m. </w:t>
      </w:r>
    </w:p>
    <w:p w14:paraId="00E595CA" w14:textId="77777777" w:rsidR="00984D69" w:rsidRPr="00281C39" w:rsidRDefault="00984D69" w:rsidP="00984D69">
      <w:pPr>
        <w:spacing w:after="120"/>
        <w:ind w:left="2268" w:right="1134" w:hanging="1134"/>
        <w:jc w:val="both"/>
        <w:rPr>
          <w:bCs/>
        </w:rPr>
      </w:pPr>
      <w:r w:rsidRPr="00281C39">
        <w:rPr>
          <w:bCs/>
        </w:rPr>
        <w:t>2.4.4.</w:t>
      </w:r>
      <w:r w:rsidRPr="00281C39">
        <w:rPr>
          <w:bCs/>
        </w:rPr>
        <w:tab/>
      </w:r>
      <w:r w:rsidRPr="00281C39">
        <w:rPr>
          <w:bCs/>
        </w:rPr>
        <w:tab/>
        <w:t>Measures to minimize vehicle influence on sound level measurements</w:t>
      </w:r>
    </w:p>
    <w:p w14:paraId="02B01EBC" w14:textId="77777777" w:rsidR="00984D69" w:rsidRPr="00281C39" w:rsidRDefault="00984D69" w:rsidP="00984D69">
      <w:pPr>
        <w:spacing w:after="120"/>
        <w:ind w:left="2268" w:right="1134"/>
        <w:jc w:val="both"/>
        <w:rPr>
          <w:bCs/>
        </w:rPr>
      </w:pPr>
      <w:r w:rsidRPr="00281C39">
        <w:rPr>
          <w:bCs/>
        </w:rPr>
        <w:lastRenderedPageBreak/>
        <w:t xml:space="preserve">The test vehicle shall be suitable for vehicles to which this tyre will be fitted, this is fulfilled, if the vehicle has been cross-checked to the vehicle type to which the tyres are dedicated with regard to the design criteria below: </w:t>
      </w:r>
    </w:p>
    <w:p w14:paraId="3997B630" w14:textId="77777777" w:rsidR="00984D69" w:rsidRPr="00281C39" w:rsidRDefault="00984D69" w:rsidP="00984D69">
      <w:pPr>
        <w:keepNext/>
        <w:spacing w:after="120"/>
        <w:ind w:left="2268" w:right="1134" w:hanging="1134"/>
        <w:jc w:val="both"/>
        <w:rPr>
          <w:bCs/>
        </w:rPr>
      </w:pPr>
      <w:r w:rsidRPr="00281C39">
        <w:rPr>
          <w:bCs/>
        </w:rPr>
        <w:t>2.4.4.1.</w:t>
      </w:r>
      <w:r w:rsidRPr="00281C39">
        <w:rPr>
          <w:bCs/>
        </w:rPr>
        <w:tab/>
        <w:t>Requirements:</w:t>
      </w:r>
    </w:p>
    <w:p w14:paraId="0C353501" w14:textId="77777777" w:rsidR="00984D69" w:rsidRPr="00281C39" w:rsidRDefault="00984D69" w:rsidP="00984D69">
      <w:pPr>
        <w:keepNext/>
        <w:spacing w:after="120"/>
        <w:ind w:left="2835" w:right="1134" w:hanging="576"/>
        <w:jc w:val="both"/>
        <w:rPr>
          <w:bCs/>
        </w:rPr>
      </w:pPr>
      <w:r w:rsidRPr="00281C39">
        <w:rPr>
          <w:bCs/>
        </w:rPr>
        <w:t>(a)</w:t>
      </w:r>
      <w:r w:rsidRPr="00281C39">
        <w:rPr>
          <w:bCs/>
        </w:rPr>
        <w:tab/>
        <w:t>Spray suppression flaps or another extra device to suppress spray;</w:t>
      </w:r>
    </w:p>
    <w:p w14:paraId="703F1F42" w14:textId="77777777" w:rsidR="00984D69" w:rsidRPr="00281C39" w:rsidRDefault="00984D69" w:rsidP="00984D69">
      <w:pPr>
        <w:keepNext/>
        <w:spacing w:after="120"/>
        <w:ind w:left="2835" w:right="1134" w:hanging="576"/>
        <w:jc w:val="both"/>
        <w:rPr>
          <w:bCs/>
        </w:rPr>
      </w:pPr>
      <w:r w:rsidRPr="00281C39">
        <w:rPr>
          <w:bCs/>
        </w:rPr>
        <w:t>(b)</w:t>
      </w:r>
      <w:r w:rsidRPr="00281C39">
        <w:rPr>
          <w:bCs/>
        </w:rPr>
        <w:tab/>
        <w:t>Retention of elements in the immediate vicinity of the rims and tyres, which may screen the emitted sound;</w:t>
      </w:r>
    </w:p>
    <w:p w14:paraId="409F1426" w14:textId="77777777" w:rsidR="00984D69" w:rsidRPr="00281C39" w:rsidRDefault="00984D69" w:rsidP="00984D69">
      <w:pPr>
        <w:keepNext/>
        <w:spacing w:after="120"/>
        <w:ind w:left="2835" w:right="1134" w:hanging="576"/>
        <w:jc w:val="both"/>
        <w:rPr>
          <w:bCs/>
        </w:rPr>
      </w:pPr>
      <w:r w:rsidRPr="00281C39">
        <w:rPr>
          <w:bCs/>
        </w:rPr>
        <w:t>(c)</w:t>
      </w:r>
      <w:r w:rsidRPr="00281C39">
        <w:rPr>
          <w:bCs/>
        </w:rPr>
        <w:tab/>
        <w:t>Wheel alignment (toe in, camber and caster) shall be in full accordance with the vehicle manufacturer's recommendations;</w:t>
      </w:r>
    </w:p>
    <w:p w14:paraId="31D4C24F" w14:textId="77777777" w:rsidR="00984D69" w:rsidRPr="00281C39" w:rsidRDefault="00984D69" w:rsidP="00984D69">
      <w:pPr>
        <w:keepNext/>
        <w:spacing w:after="120"/>
        <w:ind w:left="2835" w:right="1134" w:hanging="576"/>
        <w:jc w:val="both"/>
        <w:rPr>
          <w:bCs/>
        </w:rPr>
      </w:pPr>
      <w:r w:rsidRPr="00281C39">
        <w:rPr>
          <w:bCs/>
        </w:rPr>
        <w:t>(d)</w:t>
      </w:r>
      <w:r w:rsidRPr="00281C39">
        <w:rPr>
          <w:bCs/>
        </w:rPr>
        <w:tab/>
        <w:t>Sound absorbing material in the wheel housings or under the underbody;</w:t>
      </w:r>
    </w:p>
    <w:p w14:paraId="4A2F15A2" w14:textId="77777777" w:rsidR="00984D69" w:rsidRPr="00281C39" w:rsidRDefault="00984D69" w:rsidP="00984D69">
      <w:pPr>
        <w:keepNext/>
        <w:spacing w:after="120"/>
        <w:ind w:left="2835" w:right="1134" w:hanging="576"/>
        <w:jc w:val="both"/>
        <w:rPr>
          <w:bCs/>
        </w:rPr>
      </w:pPr>
      <w:r w:rsidRPr="00281C39">
        <w:rPr>
          <w:bCs/>
        </w:rPr>
        <w:t>(e)</w:t>
      </w:r>
      <w:r w:rsidRPr="00281C39">
        <w:rPr>
          <w:bCs/>
        </w:rPr>
        <w:tab/>
        <w:t>Ground clearance: if available, the body level shall be adjusted to a comparable ground clearance as applicable for the vehicle type.</w:t>
      </w:r>
    </w:p>
    <w:p w14:paraId="0B5DC5E4" w14:textId="77777777" w:rsidR="00984D69" w:rsidRPr="00281C39" w:rsidRDefault="00984D69" w:rsidP="00984D69">
      <w:pPr>
        <w:spacing w:after="120"/>
        <w:ind w:left="2268" w:right="1134" w:hanging="1134"/>
        <w:jc w:val="both"/>
        <w:rPr>
          <w:bCs/>
        </w:rPr>
      </w:pPr>
      <w:r w:rsidRPr="00281C39">
        <w:rPr>
          <w:bCs/>
        </w:rPr>
        <w:t>2.4.4.2.</w:t>
      </w:r>
      <w:r w:rsidRPr="00281C39">
        <w:rPr>
          <w:bCs/>
        </w:rPr>
        <w:tab/>
        <w:t>Recommendations to avoid parasitic noise:</w:t>
      </w:r>
    </w:p>
    <w:p w14:paraId="277D6DBB" w14:textId="77777777" w:rsidR="00984D69" w:rsidRPr="00281C39" w:rsidRDefault="00984D69" w:rsidP="00984D69">
      <w:pPr>
        <w:spacing w:after="120"/>
        <w:ind w:left="2835" w:right="1134" w:hanging="567"/>
        <w:jc w:val="both"/>
        <w:rPr>
          <w:bCs/>
        </w:rPr>
      </w:pPr>
      <w:r w:rsidRPr="00281C39">
        <w:rPr>
          <w:bCs/>
        </w:rPr>
        <w:t>(a)</w:t>
      </w:r>
      <w:r w:rsidRPr="00281C39">
        <w:rPr>
          <w:bCs/>
        </w:rPr>
        <w:tab/>
        <w:t>During testing it should be ascertained that brakes are not poorly released, causing brake noise;</w:t>
      </w:r>
    </w:p>
    <w:p w14:paraId="11E777BA" w14:textId="77777777" w:rsidR="00984D69" w:rsidRPr="00281C39" w:rsidRDefault="00984D69" w:rsidP="00984D69">
      <w:pPr>
        <w:spacing w:after="120"/>
        <w:ind w:left="2835" w:right="1134" w:hanging="567"/>
        <w:jc w:val="both"/>
        <w:rPr>
          <w:bCs/>
        </w:rPr>
      </w:pPr>
      <w:r w:rsidRPr="00281C39">
        <w:rPr>
          <w:bCs/>
        </w:rPr>
        <w:t>(b)</w:t>
      </w:r>
      <w:r w:rsidRPr="00281C39">
        <w:rPr>
          <w:bCs/>
        </w:rPr>
        <w:tab/>
        <w:t>It should be ascertained that electric cooling fans are not operating;</w:t>
      </w:r>
    </w:p>
    <w:p w14:paraId="77E8D769" w14:textId="77777777" w:rsidR="00984D69" w:rsidRPr="00281C39" w:rsidRDefault="00984D69" w:rsidP="00984D69">
      <w:pPr>
        <w:spacing w:after="120"/>
        <w:ind w:left="2835" w:right="1134" w:hanging="567"/>
        <w:jc w:val="both"/>
        <w:rPr>
          <w:bCs/>
        </w:rPr>
      </w:pPr>
      <w:r w:rsidRPr="00281C39">
        <w:rPr>
          <w:bCs/>
        </w:rPr>
        <w:t>(c)</w:t>
      </w:r>
      <w:r w:rsidRPr="00281C39">
        <w:rPr>
          <w:bCs/>
        </w:rPr>
        <w:tab/>
        <w:t>Windows and sliding roof of the vehicle shall be closed during testing.</w:t>
      </w:r>
    </w:p>
    <w:p w14:paraId="3A9CC3DE" w14:textId="77777777" w:rsidR="00984D69" w:rsidRPr="00281C39" w:rsidRDefault="00984D69" w:rsidP="00984D69">
      <w:pPr>
        <w:spacing w:after="120"/>
        <w:ind w:left="2268" w:right="1134" w:hanging="1134"/>
        <w:jc w:val="both"/>
        <w:rPr>
          <w:bCs/>
        </w:rPr>
      </w:pPr>
      <w:r w:rsidRPr="00281C39">
        <w:rPr>
          <w:bCs/>
        </w:rPr>
        <w:t>2.5.</w:t>
      </w:r>
      <w:r w:rsidRPr="00281C39">
        <w:rPr>
          <w:bCs/>
        </w:rPr>
        <w:tab/>
        <w:t>Tyres</w:t>
      </w:r>
    </w:p>
    <w:p w14:paraId="2B12E4B5" w14:textId="77777777" w:rsidR="00984D69" w:rsidRPr="00281C39" w:rsidRDefault="00984D69" w:rsidP="00984D69">
      <w:pPr>
        <w:spacing w:after="120"/>
        <w:ind w:left="2268" w:right="1134" w:hanging="1134"/>
        <w:jc w:val="both"/>
        <w:rPr>
          <w:bCs/>
        </w:rPr>
      </w:pPr>
      <w:r w:rsidRPr="00281C39">
        <w:rPr>
          <w:bCs/>
        </w:rPr>
        <w:t>2.5.1.</w:t>
      </w:r>
      <w:r w:rsidRPr="00281C39">
        <w:rPr>
          <w:bCs/>
        </w:rPr>
        <w:tab/>
        <w:t>General</w:t>
      </w:r>
    </w:p>
    <w:p w14:paraId="0EDCAB0E" w14:textId="77777777" w:rsidR="00984D69" w:rsidRPr="00281C39" w:rsidRDefault="00984D69" w:rsidP="00984D69">
      <w:pPr>
        <w:spacing w:after="120"/>
        <w:ind w:left="2268" w:right="1134"/>
        <w:jc w:val="both"/>
        <w:rPr>
          <w:bCs/>
          <w:spacing w:val="-4"/>
        </w:rPr>
      </w:pPr>
      <w:r w:rsidRPr="00281C39">
        <w:rPr>
          <w:bCs/>
          <w:spacing w:val="-4"/>
        </w:rPr>
        <w:t xml:space="preserve">Four tyres shall be fitted on the test vehicle to be representative for the tyre configuration as it will be used for the type approval of a vehicle. Tyres with special fitting requirements shall be tested in accordance with these requirements (e.g., rotation direction). The tyres shall have a minimum tread depth of 80%. </w:t>
      </w:r>
    </w:p>
    <w:p w14:paraId="429AED83" w14:textId="77777777" w:rsidR="00984D69" w:rsidRPr="00281C39" w:rsidRDefault="00984D69" w:rsidP="00984D69">
      <w:pPr>
        <w:spacing w:after="120"/>
        <w:ind w:left="2268" w:right="1134"/>
        <w:jc w:val="both"/>
        <w:rPr>
          <w:bCs/>
        </w:rPr>
      </w:pPr>
      <w:r w:rsidRPr="00281C39">
        <w:rPr>
          <w:bCs/>
        </w:rPr>
        <w:t>New tyres shall be "run-in" prior to testing to remove compound nodules or other tyre pattern characteristics resulting from the moulding process. This will normally require the equivalent of about 100 km of normal use on the road.</w:t>
      </w:r>
    </w:p>
    <w:p w14:paraId="4C96819F" w14:textId="77777777" w:rsidR="00984D69" w:rsidRPr="00281C39" w:rsidRDefault="00984D69" w:rsidP="00984D69">
      <w:pPr>
        <w:spacing w:after="120"/>
        <w:ind w:left="2268" w:right="1134"/>
        <w:jc w:val="both"/>
        <w:rPr>
          <w:bCs/>
        </w:rPr>
      </w:pPr>
      <w:r w:rsidRPr="00281C39">
        <w:rPr>
          <w:bCs/>
        </w:rPr>
        <w:t>Tyres are to be tested on rims specified by the vehicle manufacturer.</w:t>
      </w:r>
    </w:p>
    <w:p w14:paraId="44F79218" w14:textId="77777777" w:rsidR="00984D69" w:rsidRPr="00281C39" w:rsidRDefault="00984D69" w:rsidP="00984D69">
      <w:pPr>
        <w:spacing w:after="120"/>
        <w:ind w:left="2268" w:right="1134" w:hanging="1134"/>
        <w:jc w:val="both"/>
        <w:rPr>
          <w:bCs/>
        </w:rPr>
      </w:pPr>
      <w:r w:rsidRPr="00281C39">
        <w:rPr>
          <w:bCs/>
        </w:rPr>
        <w:t>2.5.2.</w:t>
      </w:r>
      <w:r w:rsidRPr="00281C39">
        <w:rPr>
          <w:bCs/>
        </w:rPr>
        <w:tab/>
      </w:r>
      <w:r w:rsidRPr="00281C39">
        <w:rPr>
          <w:bCs/>
        </w:rPr>
        <w:tab/>
        <w:t>Tyre loads</w:t>
      </w:r>
    </w:p>
    <w:p w14:paraId="68AC7AAF" w14:textId="77777777" w:rsidR="00984D69" w:rsidRPr="00281C39" w:rsidRDefault="00984D69" w:rsidP="00984D69">
      <w:pPr>
        <w:spacing w:after="120"/>
        <w:ind w:left="2268" w:right="1134" w:hanging="1134"/>
        <w:jc w:val="both"/>
        <w:rPr>
          <w:bCs/>
        </w:rPr>
      </w:pPr>
      <w:r w:rsidRPr="00281C39">
        <w:rPr>
          <w:bCs/>
        </w:rPr>
        <w:t>2.5.2.1.</w:t>
      </w:r>
      <w:r w:rsidRPr="00281C39">
        <w:rPr>
          <w:bCs/>
        </w:rPr>
        <w:tab/>
        <w:t>If the test vehicle is a vehicle subject to tests according to Annex 3 according to this UN Regulation, the provisions on the tyre loads below do not apply.</w:t>
      </w:r>
    </w:p>
    <w:p w14:paraId="3BEB6EDB" w14:textId="77777777" w:rsidR="00984D69" w:rsidRPr="00281C39" w:rsidRDefault="00984D69" w:rsidP="00984D69">
      <w:pPr>
        <w:spacing w:after="120"/>
        <w:ind w:left="2268" w:right="1134" w:hanging="1134"/>
        <w:jc w:val="both"/>
        <w:rPr>
          <w:bCs/>
        </w:rPr>
      </w:pPr>
      <w:r w:rsidRPr="00281C39">
        <w:rPr>
          <w:bCs/>
        </w:rPr>
        <w:t>2.5.2.2.</w:t>
      </w:r>
      <w:r w:rsidRPr="00281C39">
        <w:rPr>
          <w:bCs/>
        </w:rPr>
        <w:tab/>
        <w:t xml:space="preserve">In other cases, the loads on the tyres shall be representative for the vehicle to which these tyres are dedicated with a tolerance +/- 20% not exceeding 90% of the maximum tyre load. </w:t>
      </w:r>
    </w:p>
    <w:p w14:paraId="520894E2" w14:textId="77777777" w:rsidR="00984D69" w:rsidRPr="00281C39" w:rsidRDefault="00984D69" w:rsidP="00984D69">
      <w:pPr>
        <w:spacing w:after="120"/>
        <w:ind w:left="2268" w:right="1134" w:hanging="1134"/>
        <w:jc w:val="both"/>
        <w:rPr>
          <w:bCs/>
        </w:rPr>
      </w:pPr>
      <w:r w:rsidRPr="00281C39">
        <w:rPr>
          <w:bCs/>
        </w:rPr>
        <w:t>2.5.3.</w:t>
      </w:r>
      <w:r w:rsidRPr="00281C39">
        <w:rPr>
          <w:bCs/>
        </w:rPr>
        <w:tab/>
        <w:t>Tyre inflation pressure</w:t>
      </w:r>
    </w:p>
    <w:p w14:paraId="2E448D53" w14:textId="77777777" w:rsidR="00984D69" w:rsidRPr="00281C39" w:rsidRDefault="00984D69" w:rsidP="00984D69">
      <w:pPr>
        <w:spacing w:after="120"/>
        <w:ind w:left="2268" w:right="1134" w:hanging="1134"/>
        <w:jc w:val="both"/>
        <w:rPr>
          <w:bCs/>
        </w:rPr>
      </w:pPr>
      <w:r w:rsidRPr="00281C39">
        <w:rPr>
          <w:bCs/>
        </w:rPr>
        <w:t>2.5.3.1.</w:t>
      </w:r>
      <w:r w:rsidRPr="00281C39">
        <w:rPr>
          <w:bCs/>
        </w:rPr>
        <w:tab/>
        <w:t>If the test vehicle is a vehicle subject to type approval according to this Regulation, the tyre inflation pressure shall be according to paragraph 2.2.2. of Annex 3.</w:t>
      </w:r>
    </w:p>
    <w:p w14:paraId="16EE8039" w14:textId="77777777" w:rsidR="00984D69" w:rsidRPr="00281C39" w:rsidRDefault="00984D69" w:rsidP="00984D69">
      <w:pPr>
        <w:spacing w:after="120"/>
        <w:ind w:left="2268" w:right="1134" w:hanging="1134"/>
        <w:jc w:val="both"/>
        <w:rPr>
          <w:bCs/>
        </w:rPr>
      </w:pPr>
      <w:r w:rsidRPr="00281C39">
        <w:rPr>
          <w:bCs/>
        </w:rPr>
        <w:t>2.5.3.2.</w:t>
      </w:r>
      <w:r w:rsidRPr="00281C39">
        <w:rPr>
          <w:bCs/>
        </w:rPr>
        <w:tab/>
        <w:t xml:space="preserve">In other cases, the tyre pressure shall be adjusted according to the manufacturer’s specification for the tyre load as selected according to paragraph 2.5.2.2. above. </w:t>
      </w:r>
    </w:p>
    <w:p w14:paraId="56B9C0BB" w14:textId="77777777" w:rsidR="00984D69" w:rsidRPr="00281C39" w:rsidRDefault="00984D69" w:rsidP="00984D69">
      <w:pPr>
        <w:spacing w:after="120"/>
        <w:ind w:left="2268" w:right="1134" w:hanging="1134"/>
        <w:jc w:val="both"/>
        <w:rPr>
          <w:bCs/>
        </w:rPr>
      </w:pPr>
      <w:r w:rsidRPr="00281C39">
        <w:rPr>
          <w:bCs/>
        </w:rPr>
        <w:lastRenderedPageBreak/>
        <w:t>2.5.4.</w:t>
      </w:r>
      <w:r w:rsidRPr="00281C39">
        <w:rPr>
          <w:bCs/>
        </w:rPr>
        <w:tab/>
      </w:r>
      <w:r w:rsidRPr="00281C39">
        <w:rPr>
          <w:bCs/>
        </w:rPr>
        <w:tab/>
        <w:t>Preparations prior to testing</w:t>
      </w:r>
    </w:p>
    <w:p w14:paraId="2F239E5A" w14:textId="77777777" w:rsidR="00984D69" w:rsidRPr="00281C39" w:rsidRDefault="00984D69" w:rsidP="00984D69">
      <w:pPr>
        <w:spacing w:after="120"/>
        <w:ind w:left="2268" w:right="1134" w:hanging="1134"/>
        <w:jc w:val="both"/>
        <w:rPr>
          <w:bCs/>
        </w:rPr>
      </w:pPr>
      <w:r w:rsidRPr="00281C39">
        <w:rPr>
          <w:bCs/>
        </w:rPr>
        <w:tab/>
        <w:t xml:space="preserve">Prior to testing tyres shall be warmed up by running under test conditions for at least 10 min to allow the rubber compound to warm-up. </w:t>
      </w:r>
    </w:p>
    <w:p w14:paraId="047EA310" w14:textId="77777777" w:rsidR="00984D69" w:rsidRPr="00281C39" w:rsidRDefault="00984D69" w:rsidP="00984D69">
      <w:pPr>
        <w:spacing w:after="120"/>
        <w:ind w:left="2268" w:right="1134" w:hanging="1134"/>
        <w:jc w:val="both"/>
        <w:rPr>
          <w:bCs/>
        </w:rPr>
      </w:pPr>
      <w:r w:rsidRPr="00281C39">
        <w:rPr>
          <w:bCs/>
        </w:rPr>
        <w:t>3.</w:t>
      </w:r>
      <w:r w:rsidRPr="00281C39">
        <w:rPr>
          <w:bCs/>
        </w:rPr>
        <w:tab/>
      </w:r>
      <w:r w:rsidRPr="00281C39">
        <w:rPr>
          <w:bCs/>
        </w:rPr>
        <w:tab/>
        <w:t>Method of testing</w:t>
      </w:r>
    </w:p>
    <w:p w14:paraId="0942516A" w14:textId="77777777" w:rsidR="00984D69" w:rsidRPr="00281C39" w:rsidRDefault="00984D69" w:rsidP="00984D69">
      <w:pPr>
        <w:spacing w:after="120"/>
        <w:ind w:left="2268" w:right="1134" w:hanging="1134"/>
        <w:jc w:val="both"/>
        <w:rPr>
          <w:bCs/>
        </w:rPr>
      </w:pPr>
      <w:r w:rsidRPr="00281C39">
        <w:rPr>
          <w:bCs/>
        </w:rPr>
        <w:t>3.1.</w:t>
      </w:r>
      <w:r w:rsidRPr="00281C39">
        <w:rPr>
          <w:bCs/>
        </w:rPr>
        <w:tab/>
        <w:t>General conditions</w:t>
      </w:r>
    </w:p>
    <w:p w14:paraId="503A169D" w14:textId="77777777" w:rsidR="00984D69" w:rsidRPr="00281C39" w:rsidRDefault="00984D69" w:rsidP="00984D69">
      <w:pPr>
        <w:spacing w:after="120"/>
        <w:ind w:left="2268" w:right="1134"/>
        <w:jc w:val="both"/>
        <w:rPr>
          <w:bCs/>
        </w:rPr>
      </w:pPr>
      <w:r w:rsidRPr="00281C39">
        <w:rPr>
          <w:bCs/>
        </w:rPr>
        <w:t>For all measurements the vehicle shall be driven in a straight line over the measuring section (AA' to BB') in such a way that the median longitudinal plane of the vehicle is as close as possible to the line CC'.</w:t>
      </w:r>
    </w:p>
    <w:p w14:paraId="5F826D55" w14:textId="612CE4BB" w:rsidR="00984D69" w:rsidRPr="00281C39" w:rsidRDefault="00984D69" w:rsidP="00984D69">
      <w:pPr>
        <w:spacing w:after="120"/>
        <w:ind w:left="2268" w:right="1134"/>
        <w:jc w:val="both"/>
        <w:rPr>
          <w:bCs/>
        </w:rPr>
      </w:pPr>
      <w:r w:rsidRPr="00281C39">
        <w:rPr>
          <w:bCs/>
        </w:rPr>
        <w:t xml:space="preserve">When the front end of the test vehicle has reached the line AA' the vehicle shall be brought to coast-down by full release of the </w:t>
      </w:r>
      <w:ins w:id="459" w:author="Doug Moore" w:date="2026-02-13T05:00:00Z" w16du:dateUtc="2026-02-13T10:00:00Z">
        <w:r w:rsidR="00F376D3" w:rsidRPr="006658C5">
          <w:rPr>
            <w:b/>
            <w:color w:val="C00000"/>
          </w:rPr>
          <w:t>accelerator</w:t>
        </w:r>
      </w:ins>
      <w:del w:id="460" w:author="Doug Moore" w:date="2026-02-13T05:00:00Z" w16du:dateUtc="2026-02-13T10:00:00Z">
        <w:r w:rsidRPr="00281C39" w:rsidDel="00F376D3">
          <w:rPr>
            <w:bCs/>
          </w:rPr>
          <w:delText>acceleration pedal</w:delText>
        </w:r>
      </w:del>
      <w:r w:rsidRPr="00281C39">
        <w:rPr>
          <w:bCs/>
        </w:rPr>
        <w:t>. If applicable, the influence of the power train noise shall be minimized, e.g. the driver shall have put the gear selector to neutral position and switched off the engine. If abnormal noise (e.g. ventilator, self-ignition) is emitted by the test vehicle during the measurement, the test shall be disregarded.</w:t>
      </w:r>
    </w:p>
    <w:p w14:paraId="29A95017" w14:textId="53E83C94" w:rsidR="00984D69" w:rsidRDefault="00984D69" w:rsidP="00984D69">
      <w:pPr>
        <w:spacing w:after="120"/>
        <w:ind w:left="2268" w:right="1134"/>
        <w:jc w:val="both"/>
        <w:rPr>
          <w:ins w:id="461" w:author="Doug Moore" w:date="2026-02-13T05:01:00Z" w16du:dateUtc="2026-02-13T10:01:00Z"/>
          <w:bCs/>
        </w:rPr>
      </w:pPr>
      <w:r w:rsidRPr="00281C39">
        <w:rPr>
          <w:bCs/>
        </w:rPr>
        <w:t xml:space="preserve">As an alternative test method, the </w:t>
      </w:r>
      <w:ins w:id="462" w:author="Doug Moore" w:date="2026-02-13T05:01:00Z" w16du:dateUtc="2026-02-13T10:01:00Z">
        <w:r w:rsidR="003E4450" w:rsidRPr="006658C5">
          <w:rPr>
            <w:b/>
            <w:color w:val="C00000"/>
          </w:rPr>
          <w:t>accelerator</w:t>
        </w:r>
        <w:r w:rsidR="003E4450" w:rsidRPr="00281C39" w:rsidDel="003E4450">
          <w:rPr>
            <w:bCs/>
          </w:rPr>
          <w:t xml:space="preserve"> </w:t>
        </w:r>
      </w:ins>
      <w:del w:id="463" w:author="Doug Moore" w:date="2026-02-13T05:01:00Z" w16du:dateUtc="2026-02-13T10:01:00Z">
        <w:r w:rsidRPr="00281C39" w:rsidDel="003E4450">
          <w:rPr>
            <w:bCs/>
          </w:rPr>
          <w:delText xml:space="preserve">acceleration pedal </w:delText>
        </w:r>
      </w:del>
      <w:r w:rsidRPr="00281C39">
        <w:rPr>
          <w:bCs/>
        </w:rPr>
        <w:t>may be positioned such to maintain a constant speed between line AA’ with an accuracy of +/- 1 km/h. The procedure is recommended especially for electric vehicles when a release of the acceleration pedal would result is a forced deceleration (recuperation) with higher negative torque on the tyre.</w:t>
      </w:r>
    </w:p>
    <w:p w14:paraId="467B8FF5" w14:textId="2C1B21D2" w:rsidR="00B22ABA" w:rsidRPr="00281C39" w:rsidRDefault="00B22ABA" w:rsidP="00984D69">
      <w:pPr>
        <w:spacing w:after="120"/>
        <w:ind w:left="2268" w:right="1134"/>
        <w:jc w:val="both"/>
        <w:rPr>
          <w:bCs/>
        </w:rPr>
      </w:pPr>
      <w:ins w:id="464" w:author="Doug Moore" w:date="2026-02-13T05:01:00Z" w16du:dateUtc="2026-02-13T10:01:00Z">
        <w:r w:rsidRPr="006658C5">
          <w:rPr>
            <w:b/>
            <w:bCs/>
            <w:snapToGrid w:val="0"/>
            <w:color w:val="C00000"/>
          </w:rPr>
          <w:t>Specific provisions for the testing of vehicles equipped with an ADS are provided in Annex 10.</w:t>
        </w:r>
      </w:ins>
    </w:p>
    <w:p w14:paraId="5F723FA5" w14:textId="77777777" w:rsidR="00984D69" w:rsidRPr="00281C39" w:rsidRDefault="00984D69" w:rsidP="00984D69">
      <w:pPr>
        <w:spacing w:after="120"/>
        <w:ind w:left="2268" w:right="1134" w:hanging="1134"/>
        <w:jc w:val="both"/>
        <w:rPr>
          <w:bCs/>
        </w:rPr>
      </w:pPr>
      <w:r w:rsidRPr="00281C39">
        <w:rPr>
          <w:bCs/>
        </w:rPr>
        <w:t>3.2.</w:t>
      </w:r>
      <w:r w:rsidRPr="00281C39">
        <w:rPr>
          <w:bCs/>
        </w:rPr>
        <w:tab/>
        <w:t>Nature and number of measurements</w:t>
      </w:r>
    </w:p>
    <w:p w14:paraId="3D008D1C" w14:textId="77777777" w:rsidR="00984D69" w:rsidRPr="00281C39" w:rsidRDefault="00984D69" w:rsidP="00984D69">
      <w:pPr>
        <w:spacing w:after="120"/>
        <w:ind w:left="2268" w:right="1134"/>
        <w:jc w:val="both"/>
        <w:rPr>
          <w:bCs/>
        </w:rPr>
      </w:pPr>
      <w:r w:rsidRPr="00281C39">
        <w:rPr>
          <w:bCs/>
        </w:rPr>
        <w:t>The maximum sound level expressed in A-weighted decibels (dB(A)) shall be measured simultaneously for the left and right</w:t>
      </w:r>
      <w:r w:rsidRPr="00281C39" w:rsidDel="00F72E18">
        <w:rPr>
          <w:bCs/>
        </w:rPr>
        <w:t xml:space="preserve"> </w:t>
      </w:r>
      <w:r w:rsidRPr="00281C39">
        <w:rPr>
          <w:bCs/>
        </w:rPr>
        <w:t xml:space="preserve">side of the vehicle and be reported to the first decimal place as the vehicle is coasting between lines AA' and BB' (front end of the vehicle on line AA', rear end of the vehicle on line BB'). </w:t>
      </w:r>
    </w:p>
    <w:p w14:paraId="593241CA" w14:textId="77777777" w:rsidR="00984D69" w:rsidRPr="00281C39" w:rsidRDefault="00984D69" w:rsidP="00984D69">
      <w:pPr>
        <w:spacing w:after="120"/>
        <w:ind w:left="2268" w:right="1134"/>
        <w:jc w:val="both"/>
        <w:rPr>
          <w:bCs/>
        </w:rPr>
      </w:pPr>
      <w:r w:rsidRPr="00281C39">
        <w:rPr>
          <w:bCs/>
        </w:rPr>
        <w:t xml:space="preserve">For each pass-by measurement </w:t>
      </w:r>
      <w:r w:rsidRPr="00281C39">
        <w:rPr>
          <w:bCs/>
          <w:iCs/>
        </w:rPr>
        <w:t>n</w:t>
      </w:r>
      <w:r w:rsidRPr="00281C39">
        <w:rPr>
          <w:bCs/>
        </w:rPr>
        <w:t xml:space="preserve"> the vehicle speeds v</w:t>
      </w:r>
      <w:r w:rsidRPr="00281C39">
        <w:rPr>
          <w:bCs/>
          <w:vertAlign w:val="subscript"/>
        </w:rPr>
        <w:t>PP’,n</w:t>
      </w:r>
      <w:r w:rsidRPr="00281C39">
        <w:rPr>
          <w:bCs/>
        </w:rPr>
        <w:t xml:space="preserve"> shall be reported, when the reference point of the vehicle (see definition 2.11) passes the lines PP’. In case of a test vehicle according 2.4.1. (b) test might be needed at various reference points, if the tyre configuration shall be used on vehicles with different reference points. The vehicles speeds shall be mathematically rounded to the first decimal place.</w:t>
      </w:r>
    </w:p>
    <w:p w14:paraId="7812BB52" w14:textId="77777777" w:rsidR="00984D69" w:rsidRPr="00281C39" w:rsidRDefault="00984D69" w:rsidP="00984D69">
      <w:pPr>
        <w:spacing w:after="120"/>
        <w:ind w:left="2268" w:right="1134"/>
        <w:jc w:val="both"/>
        <w:rPr>
          <w:bCs/>
        </w:rPr>
      </w:pPr>
      <w:r w:rsidRPr="00281C39">
        <w:rPr>
          <w:bCs/>
        </w:rPr>
        <w:t>At least six measurements shall be made on each side of the test vehicle approximately equally spaced over the speed range specified in paragraph 3.3. below.</w:t>
      </w:r>
    </w:p>
    <w:p w14:paraId="01A929EF" w14:textId="77777777" w:rsidR="00984D69" w:rsidRPr="00281C39" w:rsidRDefault="00984D69" w:rsidP="00984D69">
      <w:pPr>
        <w:spacing w:after="120"/>
        <w:ind w:left="2268" w:right="1134" w:hanging="1134"/>
        <w:jc w:val="both"/>
        <w:rPr>
          <w:bCs/>
        </w:rPr>
      </w:pPr>
      <w:r w:rsidRPr="00281C39">
        <w:rPr>
          <w:bCs/>
        </w:rPr>
        <w:t>3.3.</w:t>
      </w:r>
      <w:r w:rsidRPr="00281C39">
        <w:rPr>
          <w:bCs/>
        </w:rPr>
        <w:tab/>
      </w:r>
      <w:r w:rsidRPr="00281C39">
        <w:rPr>
          <w:bCs/>
        </w:rPr>
        <w:tab/>
        <w:t>Test speed range</w:t>
      </w:r>
    </w:p>
    <w:p w14:paraId="51BA7417" w14:textId="77777777" w:rsidR="00984D69" w:rsidRPr="00281C39" w:rsidRDefault="00984D69" w:rsidP="00984D69">
      <w:pPr>
        <w:spacing w:after="120"/>
        <w:ind w:left="2268" w:right="1134"/>
        <w:jc w:val="both"/>
        <w:rPr>
          <w:bCs/>
        </w:rPr>
      </w:pPr>
      <w:r w:rsidRPr="00281C39">
        <w:rPr>
          <w:bCs/>
        </w:rPr>
        <w:t>The test vehicle speeds shall be within the range from 40 km/h to 60 km/h.</w:t>
      </w:r>
    </w:p>
    <w:p w14:paraId="79046E05" w14:textId="77777777" w:rsidR="00984D69" w:rsidRPr="00281C39" w:rsidRDefault="00984D69" w:rsidP="00984D69">
      <w:pPr>
        <w:spacing w:after="120"/>
        <w:ind w:left="2268" w:right="1134" w:hanging="1134"/>
        <w:jc w:val="both"/>
        <w:rPr>
          <w:bCs/>
        </w:rPr>
      </w:pPr>
      <w:r w:rsidRPr="00281C39">
        <w:rPr>
          <w:bCs/>
        </w:rPr>
        <w:t>4.</w:t>
      </w:r>
      <w:r w:rsidRPr="00281C39">
        <w:rPr>
          <w:bCs/>
        </w:rPr>
        <w:tab/>
      </w:r>
      <w:r w:rsidRPr="00281C39">
        <w:rPr>
          <w:bCs/>
        </w:rPr>
        <w:tab/>
        <w:t>Interpretation of results</w:t>
      </w:r>
    </w:p>
    <w:p w14:paraId="39FDAF0D" w14:textId="77777777" w:rsidR="00984D69" w:rsidRPr="00281C39" w:rsidRDefault="00984D69" w:rsidP="00984D69">
      <w:pPr>
        <w:spacing w:after="120"/>
        <w:ind w:left="2268" w:right="1134"/>
        <w:jc w:val="both"/>
        <w:rPr>
          <w:bCs/>
        </w:rPr>
      </w:pPr>
      <w:r w:rsidRPr="00281C39">
        <w:rPr>
          <w:bCs/>
        </w:rPr>
        <w:t>The measurement shall be invalid if an abnormal discrepancy between the values is recorded (see background noise and measurement reading provisions of annex 3).</w:t>
      </w:r>
    </w:p>
    <w:p w14:paraId="54315BAA" w14:textId="77777777" w:rsidR="00984D69" w:rsidRPr="00281C39" w:rsidRDefault="00984D69" w:rsidP="00984D69">
      <w:pPr>
        <w:spacing w:after="120"/>
        <w:ind w:left="2268" w:right="1134" w:hanging="1134"/>
        <w:jc w:val="both"/>
        <w:rPr>
          <w:bCs/>
        </w:rPr>
      </w:pPr>
      <w:r w:rsidRPr="00281C39">
        <w:rPr>
          <w:bCs/>
        </w:rPr>
        <w:t>4.1.</w:t>
      </w:r>
      <w:r w:rsidRPr="00281C39">
        <w:rPr>
          <w:bCs/>
        </w:rPr>
        <w:tab/>
        <w:t>Determination of test result</w:t>
      </w:r>
    </w:p>
    <w:p w14:paraId="04966FB7" w14:textId="77777777" w:rsidR="00984D69" w:rsidRPr="00281C39" w:rsidRDefault="00984D69" w:rsidP="00984D69">
      <w:pPr>
        <w:keepNext/>
        <w:spacing w:after="120"/>
        <w:ind w:left="2268" w:right="1134"/>
        <w:jc w:val="both"/>
        <w:rPr>
          <w:bCs/>
        </w:rPr>
      </w:pPr>
      <w:r w:rsidRPr="00281C39">
        <w:rPr>
          <w:bCs/>
        </w:rPr>
        <w:lastRenderedPageBreak/>
        <w:t>Reference speed v</w:t>
      </w:r>
      <w:r w:rsidRPr="00281C39">
        <w:rPr>
          <w:bCs/>
          <w:vertAlign w:val="subscript"/>
        </w:rPr>
        <w:t>TR,ref</w:t>
      </w:r>
      <w:r w:rsidRPr="00281C39">
        <w:rPr>
          <w:bCs/>
        </w:rPr>
        <w:t xml:space="preserve"> used to determine the final result will be 50 km/h, unless the reference speed is reduced during the type approval test according to the provisions of paragraph 3.1.2.1.4.1. (d) of Annex 3 of this UN Regulation.</w:t>
      </w:r>
    </w:p>
    <w:p w14:paraId="1A4862A0" w14:textId="77777777" w:rsidR="00984D69" w:rsidRPr="00281C39" w:rsidRDefault="00984D69" w:rsidP="00984D69">
      <w:pPr>
        <w:spacing w:after="120"/>
        <w:ind w:left="2268" w:right="1134" w:hanging="1134"/>
        <w:jc w:val="both"/>
        <w:rPr>
          <w:bCs/>
        </w:rPr>
      </w:pPr>
      <w:r w:rsidRPr="00281C39">
        <w:rPr>
          <w:bCs/>
        </w:rPr>
        <w:t>4.2.</w:t>
      </w:r>
      <w:r w:rsidRPr="00281C39">
        <w:rPr>
          <w:bCs/>
        </w:rPr>
        <w:tab/>
        <w:t>Temperature correction</w:t>
      </w:r>
    </w:p>
    <w:p w14:paraId="65FC4EDE" w14:textId="77777777" w:rsidR="00984D69" w:rsidRPr="00281C39" w:rsidRDefault="00984D69" w:rsidP="00984D69">
      <w:pPr>
        <w:spacing w:after="120"/>
        <w:ind w:left="2268" w:right="1134"/>
        <w:jc w:val="both"/>
        <w:rPr>
          <w:bCs/>
        </w:rPr>
      </w:pPr>
      <w:r w:rsidRPr="00281C39">
        <w:rPr>
          <w:bCs/>
        </w:rPr>
        <w:t>Each test result L</w:t>
      </w:r>
      <w:r w:rsidRPr="00281C39">
        <w:rPr>
          <w:bCs/>
          <w:vertAlign w:val="subscript"/>
        </w:rPr>
        <w:t xml:space="preserve">TR,i </w:t>
      </w:r>
      <w:r w:rsidRPr="00281C39">
        <w:rPr>
          <w:bCs/>
        </w:rPr>
        <w:t xml:space="preserve">shall be normalized to the air temperature </w:t>
      </w:r>
      <w:r w:rsidRPr="00281C39">
        <w:rPr>
          <w:bCs/>
        </w:rPr>
        <w:sym w:font="WP Greek Courier" w:char="F04A"/>
      </w:r>
      <w:r w:rsidRPr="00281C39">
        <w:rPr>
          <w:bCs/>
          <w:vertAlign w:val="subscript"/>
        </w:rPr>
        <w:t>ref</w:t>
      </w:r>
      <w:r w:rsidRPr="00281C39">
        <w:rPr>
          <w:bCs/>
        </w:rPr>
        <w:t xml:space="preserve"> by applying a temperature correction, according to the following:</w:t>
      </w:r>
    </w:p>
    <w:p w14:paraId="1B6A8413" w14:textId="77777777" w:rsidR="00984D69" w:rsidRPr="00281C39" w:rsidRDefault="00705B6F" w:rsidP="00984D69">
      <w:pPr>
        <w:spacing w:after="120"/>
        <w:ind w:left="2268" w:right="1134"/>
        <w:jc w:val="center"/>
        <w:rPr>
          <w:bCs/>
          <w:iCs/>
        </w:rPr>
      </w:pPr>
      <m:oMathPara>
        <m:oMathParaPr>
          <m:jc m:val="left"/>
        </m:oMathPara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rPr>
                <m:t>ϑ</m:t>
              </m:r>
              <m:r>
                <m:rPr>
                  <m:sty m:val="p"/>
                </m:rPr>
                <w:rPr>
                  <w:rFonts w:ascii="Cambria Math" w:hAnsi="Cambria Math"/>
                  <w:position w:val="-4"/>
                  <w14:props3d w14:extrusionH="0" w14:contourW="0" w14:prstMaterial="matte"/>
                </w:rPr>
                <m:t>ref</m:t>
              </m:r>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rPr>
                <m:t>TR</m:t>
              </m:r>
            </m:sub>
          </m:sSub>
          <m:r>
            <m:rPr>
              <m:sty m:val="p"/>
            </m:rPr>
            <w:rPr>
              <w:rFonts w:ascii="Cambria Math" w:hAnsi="Cambria Math"/>
            </w:rPr>
            <m:t xml:space="preserve">+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1</m:t>
              </m:r>
            </m:sub>
          </m:sSub>
          <m:r>
            <m:rPr>
              <m:sty m:val="p"/>
            </m:rPr>
            <w:rPr>
              <w:rFonts w:ascii="Cambria Math" w:hAnsi="Cambria Math"/>
            </w:rPr>
            <m:t xml:space="preserve">× </m:t>
          </m:r>
          <m:func>
            <m:funcPr>
              <m:ctrlPr>
                <w:rPr>
                  <w:rFonts w:ascii="Cambria Math" w:hAnsi="Cambria Math"/>
                  <w:bCs/>
                  <w:iCs/>
                </w:rPr>
              </m:ctrlPr>
            </m:funcPr>
            <m:fName>
              <m:r>
                <m:rPr>
                  <m:sty m:val="p"/>
                </m:rPr>
                <w:rPr>
                  <w:rFonts w:ascii="Cambria Math" w:hAnsi="Cambria Math"/>
                </w:rPr>
                <m:t>lg</m:t>
              </m:r>
            </m:fName>
            <m:e>
              <m:d>
                <m:dPr>
                  <m:ctrlPr>
                    <w:rPr>
                      <w:rFonts w:ascii="Cambria Math" w:hAnsi="Cambria Math"/>
                      <w:bCs/>
                      <w:iCs/>
                    </w:rPr>
                  </m:ctrlPr>
                </m:dPr>
                <m:e>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TR,i</m:t>
                          </m:r>
                        </m:sub>
                      </m:sSub>
                      <m:r>
                        <m:rPr>
                          <m:sty m:val="p"/>
                        </m:rPr>
                        <w:rPr>
                          <w:rFonts w:ascii="Cambria Math" w:hAnsi="Cambria Math"/>
                        </w:rPr>
                        <m:t xml:space="preserve"> +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2</m:t>
                          </m:r>
                        </m:sub>
                      </m:sSub>
                    </m:num>
                    <m:den>
                      <m:sSub>
                        <m:sSubPr>
                          <m:ctrlPr>
                            <w:rPr>
                              <w:rFonts w:ascii="Cambria Math" w:hAnsi="Cambria Math"/>
                              <w:bCs/>
                              <w:iCs/>
                            </w:rPr>
                          </m:ctrlPr>
                        </m:sSubPr>
                        <m:e>
                          <m:r>
                            <m:rPr>
                              <m:sty m:val="p"/>
                            </m:rPr>
                            <w:rPr>
                              <w:rFonts w:ascii="Cambria Math" w:hAnsi="Cambria Math"/>
                            </w:rPr>
                            <m:t>ϑ</m:t>
                          </m:r>
                        </m:e>
                        <m:sub>
                          <m:r>
                            <m:rPr>
                              <m:sty m:val="p"/>
                            </m:rPr>
                            <w:rPr>
                              <w:rFonts w:ascii="Cambria Math" w:hAnsi="Cambria Math"/>
                            </w:rPr>
                            <m:t>ref</m:t>
                          </m:r>
                        </m:sub>
                      </m:sSub>
                      <m:r>
                        <m:rPr>
                          <m:sty m:val="p"/>
                        </m:rPr>
                        <w:rPr>
                          <w:rFonts w:ascii="Cambria Math" w:hAnsi="Cambria Math"/>
                        </w:rPr>
                        <m:t xml:space="preserve"> + </m:t>
                      </m:r>
                      <m:sSub>
                        <m:sSubPr>
                          <m:ctrlPr>
                            <w:rPr>
                              <w:rFonts w:ascii="Cambria Math" w:hAnsi="Cambria Math"/>
                              <w:bCs/>
                              <w:iCs/>
                            </w:rPr>
                          </m:ctrlPr>
                        </m:sSubPr>
                        <m:e>
                          <m:r>
                            <m:rPr>
                              <m:sty m:val="p"/>
                            </m:rPr>
                            <w:rPr>
                              <w:rFonts w:ascii="Cambria Math" w:hAnsi="Cambria Math"/>
                            </w:rPr>
                            <m:t>K</m:t>
                          </m:r>
                        </m:e>
                        <m:sub>
                          <m:r>
                            <m:rPr>
                              <m:sty m:val="p"/>
                            </m:rPr>
                            <w:rPr>
                              <w:rFonts w:ascii="Cambria Math" w:hAnsi="Cambria Math"/>
                            </w:rPr>
                            <m:t>2</m:t>
                          </m:r>
                        </m:sub>
                      </m:sSub>
                    </m:den>
                  </m:f>
                </m:e>
              </m:d>
            </m:e>
          </m:func>
          <m:r>
            <m:rPr>
              <m:sty m:val="p"/>
            </m:rPr>
            <w:rPr>
              <w:rFonts w:ascii="Cambria Math" w:hAnsi="Cambria Math"/>
            </w:rPr>
            <m:t xml:space="preserve"> </m:t>
          </m:r>
        </m:oMath>
      </m:oMathPara>
    </w:p>
    <w:p w14:paraId="6059962E" w14:textId="77777777" w:rsidR="00984D69" w:rsidRPr="00281C39" w:rsidRDefault="00984D69" w:rsidP="00984D69">
      <w:pPr>
        <w:keepLines/>
        <w:tabs>
          <w:tab w:val="left" w:pos="3402"/>
          <w:tab w:val="left" w:pos="3969"/>
          <w:tab w:val="right" w:pos="4678"/>
          <w:tab w:val="left" w:pos="4820"/>
        </w:tabs>
        <w:spacing w:before="120" w:after="120"/>
        <w:ind w:left="2268" w:right="1134"/>
        <w:rPr>
          <w:bCs/>
        </w:rPr>
      </w:pPr>
      <w:r w:rsidRPr="00281C39">
        <w:rPr>
          <w:bCs/>
        </w:rPr>
        <w:t>where</w:t>
      </w:r>
      <w:r w:rsidRPr="00281C39">
        <w:rPr>
          <w:bCs/>
        </w:rPr>
        <w:tab/>
      </w:r>
      <m:oMath>
        <m:sSub>
          <m:sSubPr>
            <m:ctrlPr>
              <w:rPr>
                <w:rFonts w:ascii="Cambria Math" w:hAnsi="Cambria Math"/>
                <w:bCs/>
              </w:rPr>
            </m:ctrlPr>
          </m:sSubPr>
          <m:e>
            <m:r>
              <m:rPr>
                <m:sty m:val="p"/>
              </m:rPr>
              <w:rPr>
                <w:rFonts w:ascii="Cambria Math" w:hAnsi="Cambria Math"/>
              </w:rPr>
              <m:t>ϑ</m:t>
            </m:r>
          </m:e>
          <m:sub>
            <m:r>
              <m:rPr>
                <m:sty m:val="p"/>
              </m:rPr>
              <w:rPr>
                <w:rFonts w:ascii="Cambria Math" w:hAnsi="Cambria Math"/>
              </w:rPr>
              <m:t>ref</m:t>
            </m:r>
          </m:sub>
        </m:sSub>
      </m:oMath>
      <w:r w:rsidRPr="00281C39">
        <w:rPr>
          <w:bCs/>
        </w:rPr>
        <w:t xml:space="preserve"> </w:t>
      </w:r>
      <w:r w:rsidRPr="00281C39">
        <w:rPr>
          <w:bCs/>
        </w:rPr>
        <w:tab/>
        <w:t>=</w:t>
      </w:r>
      <w:r w:rsidRPr="00281C39">
        <w:rPr>
          <w:bCs/>
        </w:rPr>
        <w:tab/>
        <w:t xml:space="preserve">20 °C </w:t>
      </w:r>
      <w:r w:rsidRPr="00281C39">
        <w:rPr>
          <w:bCs/>
        </w:rPr>
        <w:tab/>
        <w:t>and</w:t>
      </w:r>
      <w:r w:rsidRPr="00281C39">
        <w:rPr>
          <w:bCs/>
        </w:rPr>
        <w:br/>
      </w:r>
      <w:r w:rsidRPr="00281C39">
        <w:rPr>
          <w:bCs/>
        </w:rPr>
        <w:tab/>
      </w:r>
      <w:r w:rsidRPr="00281C39">
        <w:rPr>
          <w:bCs/>
        </w:rPr>
        <w:sym w:font="Symbol" w:char="F04A"/>
      </w:r>
      <w:r w:rsidRPr="00281C39">
        <w:rPr>
          <w:bCs/>
          <w:vertAlign w:val="subscript"/>
        </w:rPr>
        <w:t>TR,i</w:t>
      </w:r>
      <w:r w:rsidRPr="00281C39">
        <w:rPr>
          <w:bCs/>
        </w:rPr>
        <w:tab/>
        <w:t xml:space="preserve">=  </w:t>
      </w:r>
      <w:r w:rsidRPr="00281C39">
        <w:rPr>
          <w:bCs/>
        </w:rPr>
        <w:tab/>
        <w:t>the measured air temperature per run i and</w:t>
      </w:r>
      <w:r w:rsidRPr="00281C39">
        <w:rPr>
          <w:bCs/>
        </w:rPr>
        <w:br/>
      </w:r>
      <w:r w:rsidRPr="00281C39">
        <w:rPr>
          <w:bCs/>
        </w:rPr>
        <w:tab/>
        <w:t>K</w:t>
      </w:r>
      <w:r w:rsidRPr="00281C39">
        <w:rPr>
          <w:bCs/>
          <w:vertAlign w:val="subscript"/>
        </w:rPr>
        <w:t>1</w:t>
      </w:r>
      <w:r w:rsidRPr="00281C39">
        <w:rPr>
          <w:bCs/>
        </w:rPr>
        <w:t xml:space="preserve"> </w:t>
      </w:r>
      <w:r w:rsidRPr="00281C39">
        <w:rPr>
          <w:bCs/>
        </w:rPr>
        <w:tab/>
        <w:t>=</w:t>
      </w:r>
      <w:r w:rsidRPr="00281C39">
        <w:rPr>
          <w:bCs/>
        </w:rPr>
        <w:tab/>
        <w:t xml:space="preserve">3.4 </w:t>
      </w:r>
      <w:r w:rsidRPr="00281C39">
        <w:rPr>
          <w:bCs/>
        </w:rPr>
        <w:tab/>
        <w:t>for C</w:t>
      </w:r>
      <w:r w:rsidRPr="00281C39">
        <w:rPr>
          <w:bCs/>
          <w:vertAlign w:val="subscript"/>
        </w:rPr>
        <w:t>1</w:t>
      </w:r>
      <w:r w:rsidRPr="00281C39">
        <w:rPr>
          <w:bCs/>
        </w:rPr>
        <w:t xml:space="preserve"> and C</w:t>
      </w:r>
      <w:r w:rsidRPr="00281C39">
        <w:rPr>
          <w:bCs/>
          <w:vertAlign w:val="subscript"/>
        </w:rPr>
        <w:t>2</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3.0 </w:t>
      </w:r>
      <w:r w:rsidRPr="00281C39">
        <w:rPr>
          <w:bCs/>
        </w:rPr>
        <w:tab/>
        <w:t>for C</w:t>
      </w:r>
      <w:r w:rsidRPr="00281C39">
        <w:rPr>
          <w:bCs/>
          <w:vertAlign w:val="subscript"/>
        </w:rPr>
        <w:t>1</w:t>
      </w:r>
      <w:r w:rsidRPr="00281C39">
        <w:rPr>
          <w:bCs/>
        </w:rPr>
        <w:t xml:space="preserve"> tyres and</w:t>
      </w:r>
      <w:r w:rsidRPr="00281C39">
        <w:rPr>
          <w:bCs/>
        </w:rPr>
        <w:br/>
      </w:r>
      <w:r w:rsidRPr="00281C39">
        <w:rPr>
          <w:bCs/>
        </w:rPr>
        <w:tab/>
        <w:t>K</w:t>
      </w:r>
      <w:r w:rsidRPr="00281C39">
        <w:rPr>
          <w:bCs/>
          <w:vertAlign w:val="subscript"/>
        </w:rPr>
        <w:t>2</w:t>
      </w:r>
      <w:r w:rsidRPr="00281C39">
        <w:rPr>
          <w:bCs/>
        </w:rPr>
        <w:t xml:space="preserve"> </w:t>
      </w:r>
      <w:r w:rsidRPr="00281C39">
        <w:rPr>
          <w:bCs/>
        </w:rPr>
        <w:tab/>
        <w:t>=</w:t>
      </w:r>
      <w:r w:rsidRPr="00281C39">
        <w:rPr>
          <w:bCs/>
        </w:rPr>
        <w:tab/>
        <w:t xml:space="preserve"> 15.0 </w:t>
      </w:r>
      <w:r w:rsidRPr="00281C39">
        <w:rPr>
          <w:bCs/>
        </w:rPr>
        <w:tab/>
        <w:t>for C</w:t>
      </w:r>
      <w:r w:rsidRPr="00281C39">
        <w:rPr>
          <w:bCs/>
          <w:vertAlign w:val="subscript"/>
        </w:rPr>
        <w:t>2</w:t>
      </w:r>
      <w:r w:rsidRPr="00281C39">
        <w:rPr>
          <w:bCs/>
        </w:rPr>
        <w:t xml:space="preserve"> tyres.</w:t>
      </w:r>
    </w:p>
    <w:p w14:paraId="67E35546" w14:textId="77777777" w:rsidR="00984D69" w:rsidRPr="00281C39" w:rsidRDefault="00984D69" w:rsidP="00984D69">
      <w:pPr>
        <w:spacing w:after="120"/>
        <w:ind w:left="2268" w:right="1134" w:hanging="1134"/>
        <w:jc w:val="both"/>
        <w:rPr>
          <w:bCs/>
        </w:rPr>
      </w:pPr>
      <w:r w:rsidRPr="00281C39">
        <w:rPr>
          <w:bCs/>
        </w:rPr>
        <w:t>4.3.</w:t>
      </w:r>
      <w:r w:rsidRPr="00281C39">
        <w:rPr>
          <w:bCs/>
        </w:rPr>
        <w:tab/>
        <w:t>Regression analysis of rolling sound measurements</w:t>
      </w:r>
    </w:p>
    <w:p w14:paraId="174B5438" w14:textId="77777777" w:rsidR="00984D69" w:rsidRPr="00281C39" w:rsidRDefault="00984D69" w:rsidP="00984D69">
      <w:pPr>
        <w:spacing w:after="120"/>
        <w:ind w:left="2268" w:right="1134"/>
        <w:jc w:val="both"/>
        <w:rPr>
          <w:bCs/>
        </w:rPr>
      </w:pPr>
      <w:r w:rsidRPr="00281C39">
        <w:rPr>
          <w:bCs/>
        </w:rPr>
        <w:t>The tyre-road rolling sound level L</w:t>
      </w:r>
      <w:r w:rsidRPr="00281C39">
        <w:rPr>
          <w:bCs/>
          <w:vertAlign w:val="subscript"/>
        </w:rPr>
        <w:t>TR,</w:t>
      </w:r>
      <w:r w:rsidRPr="00281C39">
        <w:rPr>
          <w:bCs/>
          <w:vertAlign w:val="subscript"/>
        </w:rPr>
        <w:sym w:font="Symbol" w:char="F04A"/>
      </w:r>
      <w:r w:rsidRPr="00281C39">
        <w:rPr>
          <w:bCs/>
          <w:position w:val="-4"/>
          <w:vertAlign w:val="subscript"/>
        </w:rPr>
        <w:t>ref</w:t>
      </w:r>
      <w:r w:rsidRPr="00281C39">
        <w:rPr>
          <w:bCs/>
          <w:vertAlign w:val="subscript"/>
        </w:rPr>
        <w:t>,v</w:t>
      </w:r>
      <w:r w:rsidRPr="00281C39">
        <w:rPr>
          <w:bCs/>
          <w:position w:val="-4"/>
          <w:vertAlign w:val="subscript"/>
          <w14:props3d w14:extrusionH="0" w14:contourW="0" w14:prstMaterial="matte"/>
        </w:rPr>
        <w:t>TR,ref</w:t>
      </w:r>
      <w:r w:rsidRPr="00281C39">
        <w:rPr>
          <w:bCs/>
        </w:rPr>
        <w:t xml:space="preserve"> is determined by a regression analysis for each vehicle side separately according to:</w:t>
      </w:r>
    </w:p>
    <w:p w14:paraId="3FEAB080" w14:textId="77777777" w:rsidR="00984D69" w:rsidRPr="00281C39" w:rsidRDefault="00705B6F" w:rsidP="00984D69">
      <w:pPr>
        <w:spacing w:after="120"/>
        <w:ind w:left="2268" w:right="1134"/>
        <w:rPr>
          <w:bCs/>
          <w:iCs/>
        </w:rPr>
      </w:pPr>
      <m:oMath>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m:t>
            </m:r>
            <m:r>
              <m:rPr>
                <m:sty m:val="p"/>
              </m:rPr>
              <w:rPr>
                <w:rFonts w:ascii="Cambria Math" w:hAnsi="Cambria Math"/>
              </w:rPr>
              <m:t>ϑ</m:t>
            </m:r>
            <m:r>
              <m:rPr>
                <m:sty m:val="p"/>
              </m:rPr>
              <w:rPr>
                <w:rFonts w:ascii="Cambria Math" w:hAnsi="Cambria Math"/>
                <w:position w:val="-4"/>
              </w:rPr>
              <m:t>ref</m:t>
            </m:r>
            <m:r>
              <m:rPr>
                <m:sty m:val="p"/>
              </m:rPr>
              <w:rPr>
                <w:rFonts w:ascii="Cambria Math" w:hAnsi="Cambria Math"/>
              </w:rPr>
              <m:t>,v</m:t>
            </m:r>
            <m:r>
              <m:rPr>
                <m:sty m:val="p"/>
              </m:rPr>
              <w:rPr>
                <w:rFonts w:ascii="Cambria Math" w:hAnsi="Cambria Math"/>
                <w:position w:val="-4"/>
                <w14:props3d w14:extrusionH="0" w14:contourW="0" w14:prstMaterial="matte"/>
              </w:rPr>
              <m:t>TR,ref</m:t>
            </m:r>
          </m:sub>
        </m:sSub>
        <m:r>
          <m:rPr>
            <m:sty m:val="p"/>
          </m:rPr>
          <w:rPr>
            <w:rFonts w:ascii="Cambria Math" w:hAnsi="Cambria Math"/>
          </w:rPr>
          <m:t xml:space="preserve">= </m:t>
        </m:r>
        <m:bar>
          <m:barPr>
            <m:pos m:val="top"/>
            <m:ctrlPr>
              <w:rPr>
                <w:rFonts w:ascii="Cambria Math" w:hAnsi="Cambria Math"/>
                <w:bCs/>
                <w:iCs/>
              </w:rPr>
            </m:ctrlPr>
          </m:barPr>
          <m:e>
            <m:r>
              <m:rPr>
                <m:sty m:val="p"/>
              </m:rPr>
              <w:rPr>
                <w:rFonts w:ascii="Cambria Math" w:hAnsi="Cambria Math"/>
              </w:rPr>
              <m:t>L</m:t>
            </m:r>
          </m:e>
        </m:bar>
        <m:r>
          <m:rPr>
            <m:sty m:val="p"/>
          </m:rPr>
          <w:rPr>
            <w:rFonts w:ascii="Cambria Math" w:hAnsi="Cambria Math"/>
          </w:rPr>
          <m:t>-</m:t>
        </m:r>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rPr>
              <m:t>v</m:t>
            </m:r>
          </m:e>
        </m:bar>
      </m:oMath>
      <w:r w:rsidR="00984D69" w:rsidRPr="00281C39">
        <w:rPr>
          <w:bCs/>
          <w:iCs/>
        </w:rPr>
        <w:t xml:space="preserve"> </w:t>
      </w:r>
    </w:p>
    <w:p w14:paraId="2981F545" w14:textId="77777777" w:rsidR="00984D69" w:rsidRPr="00281C39" w:rsidRDefault="00984D69" w:rsidP="00984D69">
      <w:pPr>
        <w:keepLines/>
        <w:tabs>
          <w:tab w:val="left" w:pos="3402"/>
          <w:tab w:val="left" w:pos="3969"/>
          <w:tab w:val="right" w:pos="4678"/>
          <w:tab w:val="left" w:pos="4820"/>
        </w:tabs>
        <w:spacing w:before="120" w:after="120"/>
        <w:ind w:left="2835" w:right="1134" w:hanging="567"/>
        <w:rPr>
          <w:bCs/>
        </w:rPr>
      </w:pPr>
      <w:r w:rsidRPr="00281C39">
        <w:rPr>
          <w:bCs/>
        </w:rPr>
        <w:t>where</w:t>
      </w:r>
      <w:r w:rsidRPr="00281C39">
        <w:rPr>
          <w:bCs/>
        </w:rPr>
        <w:tab/>
      </w:r>
      <w:r w:rsidRPr="00281C39">
        <w:rPr>
          <w:bCs/>
        </w:rPr>
        <w:tab/>
      </w:r>
      <m:oMath>
        <m:bar>
          <m:barPr>
            <m:pos m:val="top"/>
            <m:ctrlPr>
              <w:rPr>
                <w:rFonts w:ascii="Cambria Math" w:hAnsi="Cambria Math"/>
                <w:bCs/>
                <w:iCs/>
              </w:rPr>
            </m:ctrlPr>
          </m:barPr>
          <m:e>
            <m:r>
              <m:rPr>
                <m:sty m:val="p"/>
              </m:rPr>
              <w:rPr>
                <w:rFonts w:ascii="Cambria Math" w:hAnsi="Cambria Math"/>
              </w:rPr>
              <m:t>L</m:t>
            </m:r>
          </m:e>
        </m:bar>
      </m:oMath>
      <w:r w:rsidRPr="00281C39">
        <w:rPr>
          <w:bCs/>
        </w:rPr>
        <w:tab/>
        <w:t>is the mean value of the rolling sound levels L</w:t>
      </w:r>
      <w:r w:rsidRPr="00281C39">
        <w:rPr>
          <w:bCs/>
          <w:vertAlign w:val="subscript"/>
        </w:rPr>
        <w:t>i</w:t>
      </w:r>
      <w:r w:rsidRPr="00281C39">
        <w:rPr>
          <w:bCs/>
        </w:rPr>
        <w:t xml:space="preserve">, </w:t>
      </w:r>
      <w:r w:rsidRPr="00281C39">
        <w:rPr>
          <w:bCs/>
        </w:rPr>
        <w:br/>
      </w:r>
      <w:r w:rsidRPr="00281C39">
        <w:rPr>
          <w:bCs/>
        </w:rPr>
        <w:tab/>
      </w:r>
      <w:r w:rsidRPr="00281C39">
        <w:rPr>
          <w:bCs/>
        </w:rPr>
        <w:tab/>
        <w:t xml:space="preserve">measured in dB(A): </w:t>
      </w:r>
    </w:p>
    <w:p w14:paraId="79AB1894" w14:textId="77777777" w:rsidR="00984D69" w:rsidRPr="00281C39" w:rsidRDefault="00705B6F" w:rsidP="00984D69">
      <w:pPr>
        <w:keepLines/>
        <w:tabs>
          <w:tab w:val="left" w:pos="3402"/>
          <w:tab w:val="left" w:pos="3969"/>
          <w:tab w:val="right" w:pos="4678"/>
          <w:tab w:val="left" w:pos="4820"/>
        </w:tabs>
        <w:spacing w:before="120" w:after="120"/>
        <w:ind w:left="3969" w:right="1134" w:hanging="567"/>
        <w:rPr>
          <w:bCs/>
          <w:iCs/>
        </w:rPr>
      </w:pPr>
      <m:oMathPara>
        <m:oMathParaPr>
          <m:jc m:val="left"/>
        </m:oMathParaPr>
        <m:oMath>
          <m:bar>
            <m:barPr>
              <m:pos m:val="top"/>
              <m:ctrlPr>
                <w:rPr>
                  <w:rFonts w:ascii="Cambria Math" w:hAnsi="Cambria Math"/>
                  <w:bCs/>
                </w:rPr>
              </m:ctrlPr>
            </m:barPr>
            <m:e>
              <m:r>
                <m:rPr>
                  <m:sty m:val="p"/>
                </m:rPr>
                <w:rPr>
                  <w:rFonts w:ascii="Cambria Math" w:hAnsi="Cambria Math"/>
                </w:rPr>
                <m:t>L</m:t>
              </m:r>
            </m:e>
          </m:bar>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bCs/>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b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14:props3d w14:extrusionH="0" w14:contourW="0" w14:prstMaterial="matte"/>
                    </w:rPr>
                    <m:t>ref</m:t>
                  </m:r>
                </m:sub>
              </m:sSub>
            </m:e>
          </m:nary>
        </m:oMath>
      </m:oMathPara>
    </w:p>
    <w:p w14:paraId="33DACEAB" w14:textId="77777777" w:rsidR="00984D69" w:rsidRPr="00281C39" w:rsidRDefault="00984D69" w:rsidP="00984D69">
      <w:pPr>
        <w:keepLines/>
        <w:tabs>
          <w:tab w:val="left" w:pos="3402"/>
          <w:tab w:val="left" w:pos="3969"/>
          <w:tab w:val="right" w:pos="4678"/>
          <w:tab w:val="left" w:pos="4820"/>
        </w:tabs>
        <w:spacing w:before="120" w:after="120"/>
        <w:ind w:left="2835" w:right="1134" w:hanging="567"/>
        <w:rPr>
          <w:bCs/>
        </w:rPr>
      </w:pPr>
      <w:r w:rsidRPr="00281C39">
        <w:rPr>
          <w:bCs/>
        </w:rPr>
        <w:tab/>
      </w:r>
      <w:r w:rsidRPr="00281C39">
        <w:rPr>
          <w:bCs/>
        </w:rPr>
        <w:tab/>
        <w:t>n</w:t>
      </w:r>
      <w:r w:rsidRPr="00281C39">
        <w:rPr>
          <w:bCs/>
        </w:rPr>
        <w:tab/>
        <w:t>is the measurement number (n ≥ 6),</w:t>
      </w:r>
      <w:r w:rsidRPr="00281C39">
        <w:rPr>
          <w:bCs/>
        </w:rPr>
        <w:br/>
      </w:r>
      <w:r w:rsidRPr="00281C39">
        <w:rPr>
          <w:bCs/>
        </w:rPr>
        <w:tab/>
      </w:r>
      <m:oMath>
        <m:bar>
          <m:barPr>
            <m:pos m:val="top"/>
            <m:ctrlPr>
              <w:rPr>
                <w:rFonts w:ascii="Cambria Math" w:hAnsi="Cambria Math"/>
                <w:bCs/>
                <w:iCs/>
              </w:rPr>
            </m:ctrlPr>
          </m:barPr>
          <m:e>
            <m:r>
              <m:rPr>
                <m:sty m:val="p"/>
              </m:rPr>
              <w:rPr>
                <w:rFonts w:ascii="Cambria Math" w:hAnsi="Cambria Math"/>
                <w:bCs/>
                <w:iCs/>
              </w:rPr>
              <w:sym w:font="Symbol" w:char="F06E"/>
            </m:r>
            <m:r>
              <m:rPr>
                <m:sty m:val="p"/>
              </m:rPr>
              <w:rPr>
                <w:rFonts w:ascii="Cambria Math" w:hAnsi="Cambria Math"/>
              </w:rPr>
              <m:t xml:space="preserve"> </m:t>
            </m:r>
          </m:e>
        </m:bar>
      </m:oMath>
      <w:r w:rsidRPr="00281C39">
        <w:rPr>
          <w:bCs/>
        </w:rPr>
        <w:tab/>
        <w:t>is the mean value of logarithms of speeds v</w:t>
      </w:r>
      <w:r w:rsidRPr="00281C39">
        <w:rPr>
          <w:bCs/>
          <w:vertAlign w:val="subscript"/>
        </w:rPr>
        <w:t>i</w:t>
      </w:r>
      <w:r w:rsidRPr="00281C39">
        <w:rPr>
          <w:bCs/>
        </w:rPr>
        <w:t>:</w:t>
      </w:r>
    </w:p>
    <w:p w14:paraId="6C3734FC" w14:textId="77777777" w:rsidR="00984D69" w:rsidRPr="00281C39" w:rsidRDefault="00705B6F" w:rsidP="00984D69">
      <w:pPr>
        <w:keepLines/>
        <w:tabs>
          <w:tab w:val="left" w:pos="3402"/>
          <w:tab w:val="left" w:pos="3969"/>
          <w:tab w:val="right" w:pos="4678"/>
          <w:tab w:val="left" w:pos="4820"/>
        </w:tabs>
        <w:spacing w:before="120" w:after="120"/>
        <w:ind w:left="3969" w:right="1134"/>
        <w:rPr>
          <w:bCs/>
        </w:rPr>
      </w:pPr>
      <m:oMathPara>
        <m:oMathParaPr>
          <m:jc m:val="left"/>
        </m:oMathParaPr>
        <m:oMath>
          <m:bar>
            <m:barPr>
              <m:pos m:val="top"/>
              <m:ctrlPr>
                <w:rPr>
                  <w:rFonts w:ascii="Cambria Math" w:hAnsi="Cambria Math"/>
                  <w:bCs/>
                  <w:iCs/>
                </w:rPr>
              </m:ctrlPr>
            </m:barPr>
            <m:e>
              <m:r>
                <m:rPr>
                  <m:sty m:val="p"/>
                </m:rPr>
                <w:rPr>
                  <w:rFonts w:ascii="Cambria Math" w:hAnsi="Cambria Math"/>
                  <w:bCs/>
                  <w:iCs/>
                </w:rPr>
                <w:sym w:font="Symbol" w:char="F06E"/>
              </m:r>
              <m:r>
                <m:rPr>
                  <m:sty m:val="p"/>
                </m:rPr>
                <w:rPr>
                  <w:rFonts w:ascii="Cambria Math" w:hAnsi="Cambria Math"/>
                </w:rPr>
                <m:t xml:space="preserve"> </m:t>
              </m:r>
            </m:e>
          </m:bar>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n</m:t>
              </m:r>
            </m:den>
          </m:f>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e>
          </m:nary>
          <m:r>
            <m:rPr>
              <m:sty m:val="p"/>
            </m:rPr>
            <w:rPr>
              <w:rFonts w:ascii="Cambria Math" w:hAnsi="Cambria Math"/>
            </w:rPr>
            <w:br/>
          </m:r>
        </m:oMath>
      </m:oMathPara>
      <w:r w:rsidR="00984D69" w:rsidRPr="00281C39">
        <w:rPr>
          <w:bCs/>
        </w:rPr>
        <w:t xml:space="preserve">with </w:t>
      </w:r>
      <w:r w:rsidR="00984D69" w:rsidRPr="00281C39">
        <w:rPr>
          <w:bCs/>
        </w:rPr>
        <w:tab/>
      </w:r>
      <m:oMath>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func>
          <m:funcPr>
            <m:ctrlPr>
              <w:rPr>
                <w:rFonts w:ascii="Cambria Math" w:hAnsi="Cambria Math"/>
                <w:bCs/>
                <w:iCs/>
              </w:rPr>
            </m:ctrlPr>
          </m:funcPr>
          <m:fName>
            <m:r>
              <m:rPr>
                <m:sty m:val="p"/>
              </m:rPr>
              <w:rPr>
                <w:rFonts w:ascii="Cambria Math" w:hAnsi="Cambria Math"/>
              </w:rPr>
              <m:t>lg</m:t>
            </m:r>
          </m:fName>
          <m:e>
            <m:box>
              <m:boxPr>
                <m:ctrlPr>
                  <w:rPr>
                    <w:rFonts w:ascii="Cambria Math" w:hAnsi="Cambria Math"/>
                    <w:bCs/>
                    <w:iCs/>
                  </w:rPr>
                </m:ctrlPr>
              </m:boxPr>
              <m:e>
                <m:argPr>
                  <m:argSz m:val="-1"/>
                </m:argPr>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i</m:t>
                        </m:r>
                      </m:sub>
                    </m:sSub>
                  </m:num>
                  <m:den>
                    <m:sSub>
                      <m:sSubPr>
                        <m:ctrlPr>
                          <w:rPr>
                            <w:rFonts w:ascii="Cambria Math" w:hAnsi="Cambria Math"/>
                            <w:bCs/>
                            <w:iCs/>
                          </w:rPr>
                        </m:ctrlPr>
                      </m:sSubPr>
                      <m:e>
                        <m:r>
                          <m:rPr>
                            <m:sty m:val="p"/>
                          </m:rPr>
                          <w:rPr>
                            <w:rFonts w:ascii="Cambria Math" w:hAnsi="Cambria Math"/>
                          </w:rPr>
                          <m:t>v</m:t>
                        </m:r>
                      </m:e>
                      <m:sub>
                        <m:r>
                          <m:rPr>
                            <m:sty m:val="p"/>
                          </m:rPr>
                          <w:rPr>
                            <w:rFonts w:ascii="Cambria Math" w:hAnsi="Cambria Math"/>
                          </w:rPr>
                          <m:t>TR,ref</m:t>
                        </m:r>
                      </m:sub>
                    </m:sSub>
                  </m:den>
                </m:f>
              </m:e>
            </m:box>
          </m:e>
        </m:func>
      </m:oMath>
    </w:p>
    <w:p w14:paraId="1CF89099" w14:textId="77777777" w:rsidR="00984D69" w:rsidRPr="00281C39" w:rsidRDefault="00984D69" w:rsidP="00984D69">
      <w:pPr>
        <w:keepLines/>
        <w:tabs>
          <w:tab w:val="left" w:pos="3402"/>
          <w:tab w:val="left" w:pos="3969"/>
          <w:tab w:val="right" w:pos="4678"/>
          <w:tab w:val="left" w:pos="4820"/>
        </w:tabs>
        <w:spacing w:before="120" w:after="120" w:line="240" w:lineRule="auto"/>
        <w:ind w:left="2835" w:right="1134" w:hanging="567"/>
        <w:rPr>
          <w:bCs/>
        </w:rPr>
      </w:pPr>
      <w:r w:rsidRPr="00281C39">
        <w:rPr>
          <w:bCs/>
        </w:rPr>
        <w:tab/>
      </w:r>
      <w:r w:rsidRPr="00281C39">
        <w:rPr>
          <w:bCs/>
        </w:rPr>
        <w:tab/>
        <w:t>slp</w:t>
      </w:r>
      <w:r w:rsidRPr="00281C39">
        <w:rPr>
          <w:bCs/>
          <w:vertAlign w:val="subscript"/>
        </w:rPr>
        <w:t>ref</w:t>
      </w:r>
      <w:r w:rsidRPr="00281C39">
        <w:rPr>
          <w:bCs/>
        </w:rPr>
        <w:tab/>
        <w:t>is the slope of the regression line in dB(A):</w:t>
      </w:r>
    </w:p>
    <w:p w14:paraId="06D00A8A" w14:textId="77777777" w:rsidR="00984D69" w:rsidRPr="00281C39" w:rsidRDefault="00705B6F" w:rsidP="00984D69">
      <w:pPr>
        <w:spacing w:after="120"/>
        <w:ind w:left="3969" w:right="1134"/>
        <w:jc w:val="both"/>
        <w:rPr>
          <w:bCs/>
          <w:iCs/>
        </w:rPr>
      </w:pPr>
      <m:oMathPara>
        <m:oMathParaPr>
          <m:jc m:val="left"/>
        </m:oMathParaPr>
        <m:oMath>
          <m:sSub>
            <m:sSubPr>
              <m:ctrlPr>
                <w:rPr>
                  <w:rFonts w:ascii="Cambria Math" w:hAnsi="Cambria Math"/>
                  <w:bCs/>
                  <w:iCs/>
                </w:rPr>
              </m:ctrlPr>
            </m:sSubPr>
            <m:e>
              <m:r>
                <m:rPr>
                  <m:sty m:val="p"/>
                </m:rPr>
                <w:rPr>
                  <w:rFonts w:ascii="Cambria Math" w:hAnsi="Cambria Math"/>
                </w:rPr>
                <m:t>slp</m:t>
              </m:r>
            </m:e>
            <m:sub>
              <m:r>
                <m:rPr>
                  <m:sty m:val="p"/>
                </m:rPr>
                <w:rPr>
                  <w:rFonts w:ascii="Cambria Math" w:hAnsi="Cambria Math"/>
                </w:rPr>
                <m:t>ref</m:t>
              </m:r>
            </m:sub>
          </m:sSub>
          <m:r>
            <w:rPr>
              <w:rFonts w:ascii="Cambria Math" w:hAnsi="Cambria Math"/>
            </w:rPr>
            <m:t>=</m:t>
          </m:r>
          <m:f>
            <m:fPr>
              <m:ctrlPr>
                <w:rPr>
                  <w:rFonts w:ascii="Cambria Math" w:hAnsi="Cambria Math"/>
                  <w:bCs/>
                  <w:iCs/>
                </w:rPr>
              </m:ctrlPr>
            </m:fPr>
            <m:num>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bCs/>
                              <w:iCs/>
                            </w:rPr>
                            <w:sym w:font="Symbol" w:char="F06E"/>
                          </m:r>
                        </m:e>
                      </m:bar>
                    </m:e>
                  </m:d>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rPr>
                            <m:t>L</m:t>
                          </m:r>
                        </m:e>
                        <m:sub>
                          <m:r>
                            <m:rPr>
                              <m:sty m:val="p"/>
                            </m:rPr>
                            <w:rPr>
                              <w:rFonts w:ascii="Cambria Math" w:hAnsi="Cambria Math"/>
                            </w:rPr>
                            <m:t>TR,i,</m:t>
                          </m:r>
                          <m:r>
                            <m:rPr>
                              <m:sty m:val="p"/>
                            </m:rPr>
                            <w:rPr>
                              <w:rFonts w:ascii="Cambria Math" w:hAnsi="Cambria Math"/>
                              <w:bCs/>
                            </w:rPr>
                            <w:sym w:font="Symbol" w:char="F04A"/>
                          </m:r>
                          <m:r>
                            <m:rPr>
                              <m:sty m:val="p"/>
                            </m:rPr>
                            <w:rPr>
                              <w:rFonts w:ascii="Cambria Math" w:hAnsi="Cambria Math"/>
                              <w:position w:val="-4"/>
                              <w14:props3d w14:extrusionH="0" w14:contourW="0" w14:prstMaterial="matte"/>
                            </w:rPr>
                            <m:t>ref</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rPr>
                            <m:t>L</m:t>
                          </m:r>
                        </m:e>
                      </m:bar>
                    </m:e>
                  </m:d>
                </m:e>
              </m:nary>
            </m:num>
            <m:den>
              <m:nary>
                <m:naryPr>
                  <m:chr m:val="∑"/>
                  <m:limLoc m:val="undOvr"/>
                  <m:ctrlPr>
                    <w:rPr>
                      <w:rFonts w:ascii="Cambria Math" w:hAnsi="Cambria Math"/>
                      <w:bCs/>
                      <w:iCs/>
                    </w:rPr>
                  </m:ctrlPr>
                </m:naryPr>
                <m:sub>
                  <m:r>
                    <m:rPr>
                      <m:sty m:val="p"/>
                    </m:rPr>
                    <w:rPr>
                      <w:rFonts w:ascii="Cambria Math" w:hAnsi="Cambria Math"/>
                    </w:rPr>
                    <m:t>i=1</m:t>
                  </m:r>
                </m:sub>
                <m:sup>
                  <m:r>
                    <m:rPr>
                      <m:sty m:val="p"/>
                    </m:rPr>
                    <w:rPr>
                      <w:rFonts w:ascii="Cambria Math" w:hAnsi="Cambria Math"/>
                    </w:rPr>
                    <m:t>n</m:t>
                  </m:r>
                </m:sup>
                <m:e>
                  <m:sSup>
                    <m:sSupPr>
                      <m:ctrlPr>
                        <w:rPr>
                          <w:rFonts w:ascii="Cambria Math" w:hAnsi="Cambria Math"/>
                          <w:bCs/>
                          <w:iCs/>
                        </w:rPr>
                      </m:ctrlPr>
                    </m:sSupPr>
                    <m:e>
                      <m:d>
                        <m:dPr>
                          <m:ctrlPr>
                            <w:rPr>
                              <w:rFonts w:ascii="Cambria Math" w:hAnsi="Cambria Math"/>
                              <w:bCs/>
                              <w:iCs/>
                            </w:rPr>
                          </m:ctrlPr>
                        </m:dPr>
                        <m:e>
                          <m:sSub>
                            <m:sSubPr>
                              <m:ctrlPr>
                                <w:rPr>
                                  <w:rFonts w:ascii="Cambria Math" w:hAnsi="Cambria Math"/>
                                  <w:bCs/>
                                  <w:iCs/>
                                </w:rPr>
                              </m:ctrlPr>
                            </m:sSubPr>
                            <m:e>
                              <m:r>
                                <m:rPr>
                                  <m:sty m:val="p"/>
                                </m:rPr>
                                <w:rPr>
                                  <w:rFonts w:ascii="Cambria Math" w:hAnsi="Cambria Math"/>
                                  <w:bCs/>
                                  <w:iCs/>
                                </w:rPr>
                                <w:sym w:font="Symbol" w:char="F06E"/>
                              </m:r>
                            </m:e>
                            <m:sub>
                              <m:r>
                                <m:rPr>
                                  <m:sty m:val="p"/>
                                </m:rPr>
                                <w:rPr>
                                  <w:rFonts w:ascii="Cambria Math" w:hAnsi="Cambria Math"/>
                                </w:rPr>
                                <m:t>i</m:t>
                              </m:r>
                            </m:sub>
                          </m:sSub>
                          <m:r>
                            <m:rPr>
                              <m:sty m:val="p"/>
                            </m:rPr>
                            <w:rPr>
                              <w:rFonts w:ascii="Cambria Math" w:hAnsi="Cambria Math"/>
                            </w:rPr>
                            <m:t>-</m:t>
                          </m:r>
                          <m:bar>
                            <m:barPr>
                              <m:pos m:val="top"/>
                              <m:ctrlPr>
                                <w:rPr>
                                  <w:rFonts w:ascii="Cambria Math" w:hAnsi="Cambria Math"/>
                                  <w:bCs/>
                                  <w:iCs/>
                                </w:rPr>
                              </m:ctrlPr>
                            </m:barPr>
                            <m:e>
                              <m:r>
                                <m:rPr>
                                  <m:sty m:val="p"/>
                                </m:rPr>
                                <w:rPr>
                                  <w:rFonts w:ascii="Cambria Math" w:hAnsi="Cambria Math"/>
                                  <w:bCs/>
                                  <w:iCs/>
                                </w:rPr>
                                <w:sym w:font="Symbol" w:char="F06E"/>
                              </m:r>
                            </m:e>
                          </m:bar>
                        </m:e>
                      </m:d>
                    </m:e>
                    <m:sup>
                      <m:r>
                        <m:rPr>
                          <m:sty m:val="p"/>
                        </m:rPr>
                        <w:rPr>
                          <w:rFonts w:ascii="Cambria Math" w:hAnsi="Cambria Math"/>
                        </w:rPr>
                        <m:t>2</m:t>
                      </m:r>
                    </m:sup>
                  </m:sSup>
                </m:e>
              </m:nary>
            </m:den>
          </m:f>
        </m:oMath>
      </m:oMathPara>
    </w:p>
    <w:p w14:paraId="7630F226" w14:textId="77777777" w:rsidR="00984D69" w:rsidRPr="00281C39" w:rsidRDefault="00984D69" w:rsidP="00984D69">
      <w:pPr>
        <w:spacing w:after="120"/>
        <w:ind w:left="2268" w:right="1134" w:hanging="1134"/>
        <w:jc w:val="both"/>
        <w:rPr>
          <w:bCs/>
        </w:rPr>
      </w:pPr>
      <w:r w:rsidRPr="00281C39">
        <w:rPr>
          <w:bCs/>
        </w:rPr>
        <w:t>4.4.</w:t>
      </w:r>
      <w:r w:rsidRPr="00281C39">
        <w:rPr>
          <w:bCs/>
        </w:rPr>
        <w:tab/>
        <w:t>The final result L</w:t>
      </w:r>
      <w:r w:rsidRPr="00281C39">
        <w:rPr>
          <w:bCs/>
          <w:vertAlign w:val="subscript"/>
        </w:rPr>
        <w:t>TR,</w:t>
      </w:r>
      <w:r w:rsidRPr="00281C39">
        <w:rPr>
          <w:bCs/>
          <w:vertAlign w:val="subscript"/>
        </w:rPr>
        <w:sym w:font="WP Greek Courier" w:char="F04A"/>
      </w:r>
      <w:r w:rsidRPr="00281C39">
        <w:rPr>
          <w:bCs/>
          <w:position w:val="-4"/>
          <w:vertAlign w:val="subscript"/>
        </w:rPr>
        <w:t>ref</w:t>
      </w:r>
      <w:r w:rsidRPr="00281C39">
        <w:rPr>
          <w:bCs/>
          <w:vertAlign w:val="subscript"/>
        </w:rPr>
        <w:t>,v</w:t>
      </w:r>
      <w:r w:rsidRPr="00281C39">
        <w:rPr>
          <w:bCs/>
          <w:position w:val="-4"/>
          <w:vertAlign w:val="subscript"/>
          <w14:props3d w14:extrusionH="0" w14:contourW="0" w14:prstMaterial="matte"/>
        </w:rPr>
        <w:t>TR,ref</w:t>
      </w:r>
      <w:r w:rsidRPr="00281C39">
        <w:rPr>
          <w:bCs/>
        </w:rPr>
        <w:t xml:space="preserve"> for the reference speed v</w:t>
      </w:r>
      <w:r w:rsidRPr="00281C39">
        <w:rPr>
          <w:bCs/>
          <w:vertAlign w:val="subscript"/>
        </w:rPr>
        <w:t>TR,ref</w:t>
      </w:r>
      <w:r w:rsidRPr="00281C39">
        <w:rPr>
          <w:bCs/>
        </w:rPr>
        <w:t xml:space="preserve"> and the slope slp</w:t>
      </w:r>
      <w:r w:rsidRPr="00281C39">
        <w:rPr>
          <w:bCs/>
          <w:vertAlign w:val="subscript"/>
        </w:rPr>
        <w:t>ref</w:t>
      </w:r>
      <w:r w:rsidRPr="00281C39">
        <w:rPr>
          <w:bCs/>
        </w:rPr>
        <w:t xml:space="preserve"> of the regression line shall be reported per vehicle side to the first decimal place. </w:t>
      </w:r>
    </w:p>
    <w:p w14:paraId="4EC6877A" w14:textId="77777777" w:rsidR="00984D69" w:rsidRPr="00281C39" w:rsidRDefault="00984D69" w:rsidP="00984D69">
      <w:pPr>
        <w:tabs>
          <w:tab w:val="right" w:pos="9639"/>
        </w:tabs>
        <w:spacing w:after="120"/>
        <w:ind w:left="2268" w:right="1134" w:hanging="1134"/>
        <w:jc w:val="both"/>
        <w:rPr>
          <w:bCs/>
        </w:rPr>
      </w:pPr>
      <w:r w:rsidRPr="00281C39">
        <w:rPr>
          <w:bCs/>
        </w:rPr>
        <w:t>5.</w:t>
      </w:r>
      <w:r w:rsidRPr="00281C39">
        <w:rPr>
          <w:bCs/>
        </w:rPr>
        <w:tab/>
        <w:t>Test report</w:t>
      </w:r>
    </w:p>
    <w:p w14:paraId="31482DE9" w14:textId="77777777" w:rsidR="00984D69" w:rsidRPr="00281C39" w:rsidRDefault="00984D69" w:rsidP="00984D69">
      <w:pPr>
        <w:tabs>
          <w:tab w:val="right" w:leader="dot" w:pos="8505"/>
        </w:tabs>
        <w:spacing w:after="120"/>
        <w:ind w:left="2268" w:right="1134" w:hanging="1134"/>
        <w:jc w:val="both"/>
        <w:rPr>
          <w:bCs/>
          <w:u w:val="single"/>
        </w:rPr>
      </w:pPr>
      <w:r w:rsidRPr="00281C39">
        <w:rPr>
          <w:bCs/>
        </w:rPr>
        <w:t>5.1.</w:t>
      </w:r>
      <w:r w:rsidRPr="00281C39">
        <w:rPr>
          <w:bCs/>
        </w:rPr>
        <w:tab/>
        <w:t xml:space="preserve">Authority present during the tests: </w:t>
      </w:r>
      <w:r w:rsidRPr="00281C39">
        <w:rPr>
          <w:bCs/>
        </w:rPr>
        <w:tab/>
      </w:r>
    </w:p>
    <w:p w14:paraId="39160E46" w14:textId="77777777" w:rsidR="00984D69" w:rsidRPr="00281C39" w:rsidRDefault="00984D69" w:rsidP="00984D69">
      <w:pPr>
        <w:tabs>
          <w:tab w:val="right" w:leader="dot" w:pos="8505"/>
        </w:tabs>
        <w:spacing w:after="120"/>
        <w:ind w:left="2268" w:right="1134" w:hanging="1134"/>
        <w:jc w:val="both"/>
        <w:rPr>
          <w:bCs/>
        </w:rPr>
      </w:pPr>
      <w:r w:rsidRPr="00281C39">
        <w:rPr>
          <w:bCs/>
        </w:rPr>
        <w:t>5.1.1.</w:t>
      </w:r>
      <w:r w:rsidRPr="00281C39">
        <w:rPr>
          <w:bCs/>
        </w:rPr>
        <w:tab/>
        <w:t xml:space="preserve">Name and address of applicant: </w:t>
      </w:r>
      <w:r w:rsidRPr="00281C39">
        <w:rPr>
          <w:bCs/>
        </w:rPr>
        <w:tab/>
      </w:r>
    </w:p>
    <w:p w14:paraId="1E2E69F9" w14:textId="77777777" w:rsidR="00984D69" w:rsidRPr="00281C39" w:rsidRDefault="00984D69" w:rsidP="00984D69">
      <w:pPr>
        <w:tabs>
          <w:tab w:val="right" w:leader="dot" w:pos="8505"/>
        </w:tabs>
        <w:spacing w:after="120"/>
        <w:ind w:left="2268" w:right="1134" w:hanging="1134"/>
        <w:jc w:val="both"/>
        <w:rPr>
          <w:bCs/>
        </w:rPr>
      </w:pPr>
      <w:r w:rsidRPr="00281C39">
        <w:rPr>
          <w:bCs/>
        </w:rPr>
        <w:t>5.1.2.</w:t>
      </w:r>
      <w:r w:rsidRPr="00281C39">
        <w:rPr>
          <w:bCs/>
        </w:rPr>
        <w:tab/>
        <w:t xml:space="preserve">Test report No.: </w:t>
      </w:r>
      <w:r w:rsidRPr="00281C39">
        <w:rPr>
          <w:bCs/>
        </w:rPr>
        <w:tab/>
      </w:r>
    </w:p>
    <w:p w14:paraId="75A4476D" w14:textId="77777777" w:rsidR="00984D69" w:rsidRPr="00281C39" w:rsidRDefault="00984D69" w:rsidP="00984D69">
      <w:pPr>
        <w:tabs>
          <w:tab w:val="right" w:leader="dot" w:pos="8505"/>
        </w:tabs>
        <w:spacing w:after="120"/>
        <w:ind w:left="2268" w:right="1134" w:hanging="1134"/>
        <w:jc w:val="both"/>
        <w:rPr>
          <w:bCs/>
        </w:rPr>
      </w:pPr>
      <w:r w:rsidRPr="00281C39">
        <w:rPr>
          <w:bCs/>
        </w:rPr>
        <w:t>5.1.3.</w:t>
      </w:r>
      <w:r w:rsidRPr="00281C39">
        <w:rPr>
          <w:bCs/>
        </w:rPr>
        <w:tab/>
        <w:t xml:space="preserve">Date of test: </w:t>
      </w:r>
      <w:r w:rsidRPr="00281C39">
        <w:rPr>
          <w:bCs/>
        </w:rPr>
        <w:tab/>
      </w:r>
    </w:p>
    <w:p w14:paraId="3A5515DC" w14:textId="77777777" w:rsidR="00984D69" w:rsidRPr="00281C39" w:rsidRDefault="00984D69" w:rsidP="00984D69">
      <w:pPr>
        <w:tabs>
          <w:tab w:val="right" w:leader="dot" w:pos="8505"/>
        </w:tabs>
        <w:spacing w:after="120"/>
        <w:ind w:left="2268" w:right="1134" w:hanging="1134"/>
        <w:jc w:val="both"/>
        <w:rPr>
          <w:bCs/>
        </w:rPr>
      </w:pPr>
      <w:r w:rsidRPr="00281C39">
        <w:rPr>
          <w:bCs/>
        </w:rPr>
        <w:t>5.1.4.</w:t>
      </w:r>
      <w:r w:rsidRPr="00281C39">
        <w:rPr>
          <w:bCs/>
        </w:rPr>
        <w:tab/>
        <w:t xml:space="preserve">Location of test track: </w:t>
      </w:r>
      <w:r w:rsidRPr="00281C39">
        <w:rPr>
          <w:bCs/>
        </w:rPr>
        <w:tab/>
      </w:r>
    </w:p>
    <w:p w14:paraId="6D347D19" w14:textId="3774AF61" w:rsidR="00984D69" w:rsidRPr="00281C39" w:rsidRDefault="00984D69" w:rsidP="00984D69">
      <w:pPr>
        <w:tabs>
          <w:tab w:val="right" w:leader="dot" w:pos="8505"/>
        </w:tabs>
        <w:spacing w:after="120"/>
        <w:ind w:left="2268" w:right="1134" w:hanging="1134"/>
        <w:jc w:val="both"/>
        <w:rPr>
          <w:bCs/>
        </w:rPr>
      </w:pPr>
      <w:r w:rsidRPr="00281C39">
        <w:rPr>
          <w:bCs/>
        </w:rPr>
        <w:lastRenderedPageBreak/>
        <w:t>5.1.4.1.</w:t>
      </w:r>
      <w:r w:rsidRPr="00281C39">
        <w:rPr>
          <w:bCs/>
        </w:rPr>
        <w:tab/>
        <w:t>Date of track certification to ISO 10844:</w:t>
      </w:r>
      <w:r w:rsidR="008649D2" w:rsidRPr="00281C39">
        <w:rPr>
          <w:bCs/>
        </w:rPr>
        <w:t>2021</w:t>
      </w:r>
      <w:del w:id="465" w:author="Annett Schuessling / VDA" w:date="2026-03-12T09:35:00Z" w16du:dateUtc="2026-03-12T08:35:00Z">
        <w:r w:rsidR="00756FE9" w:rsidRPr="00281C39" w:rsidDel="004D5E13">
          <w:rPr>
            <w:bCs/>
          </w:rPr>
          <w:delText>*</w:delText>
        </w:r>
      </w:del>
      <w:ins w:id="466" w:author="Annett Schuessling / VDA" w:date="2026-03-12T09:34:00Z" w16du:dateUtc="2026-03-12T08:34:00Z">
        <w:r w:rsidR="004D5E13">
          <w:rPr>
            <w:rStyle w:val="FootnoteReference"/>
            <w:bCs/>
          </w:rPr>
          <w:footnoteReference w:customMarkFollows="1" w:id="39"/>
          <w:t>*</w:t>
        </w:r>
      </w:ins>
      <w:r w:rsidRPr="00281C39">
        <w:rPr>
          <w:bCs/>
        </w:rPr>
        <w:t xml:space="preserve">: </w:t>
      </w:r>
      <w:r w:rsidRPr="00281C39">
        <w:rPr>
          <w:bCs/>
        </w:rPr>
        <w:tab/>
      </w:r>
    </w:p>
    <w:p w14:paraId="6C4DE329" w14:textId="649ADAFD" w:rsidR="00756FE9" w:rsidRPr="00281C39" w:rsidDel="004D5E13" w:rsidRDefault="000178B3" w:rsidP="000178B3">
      <w:pPr>
        <w:tabs>
          <w:tab w:val="right" w:leader="dot" w:pos="8505"/>
        </w:tabs>
        <w:spacing w:after="120"/>
        <w:ind w:left="2268" w:right="1134" w:hanging="1134"/>
        <w:jc w:val="both"/>
        <w:rPr>
          <w:del w:id="469" w:author="Annett Schuessling / VDA" w:date="2026-03-12T09:34:00Z" w16du:dateUtc="2026-03-12T08:34:00Z"/>
          <w:i/>
          <w:iCs/>
        </w:rPr>
      </w:pPr>
      <w:del w:id="470" w:author="Annett Schuessling / VDA" w:date="2026-03-12T09:34:00Z" w16du:dateUtc="2026-03-12T08:34:00Z">
        <w:r w:rsidRPr="00281C39" w:rsidDel="004D5E13">
          <w:rPr>
            <w:i/>
            <w:iCs/>
          </w:rPr>
          <w:delText>* Delete what does not apply according to the transitional provisions in this Regulation.</w:delText>
        </w:r>
      </w:del>
    </w:p>
    <w:p w14:paraId="11B022AB" w14:textId="77777777" w:rsidR="00984D69" w:rsidRPr="00281C39" w:rsidRDefault="00984D69" w:rsidP="00984D69">
      <w:pPr>
        <w:tabs>
          <w:tab w:val="right" w:leader="dot" w:pos="8505"/>
        </w:tabs>
        <w:spacing w:after="120"/>
        <w:ind w:left="2268" w:right="1134" w:hanging="1134"/>
        <w:jc w:val="both"/>
        <w:rPr>
          <w:bCs/>
        </w:rPr>
      </w:pPr>
      <w:r w:rsidRPr="00281C39">
        <w:rPr>
          <w:bCs/>
        </w:rPr>
        <w:t>5.1.4.2.</w:t>
      </w:r>
      <w:r w:rsidRPr="00281C39">
        <w:rPr>
          <w:bCs/>
        </w:rPr>
        <w:tab/>
        <w:t xml:space="preserve">Issued by: </w:t>
      </w:r>
      <w:r w:rsidRPr="00281C39">
        <w:rPr>
          <w:bCs/>
        </w:rPr>
        <w:tab/>
      </w:r>
    </w:p>
    <w:p w14:paraId="2D2EB3E4" w14:textId="77777777" w:rsidR="00984D69" w:rsidRPr="00281C39" w:rsidRDefault="00984D69" w:rsidP="00984D69">
      <w:pPr>
        <w:tabs>
          <w:tab w:val="right" w:leader="dot" w:pos="8505"/>
        </w:tabs>
        <w:spacing w:after="120"/>
        <w:ind w:left="2268" w:right="1134" w:hanging="1134"/>
        <w:jc w:val="both"/>
        <w:rPr>
          <w:bCs/>
        </w:rPr>
      </w:pPr>
      <w:r w:rsidRPr="00281C39">
        <w:rPr>
          <w:bCs/>
        </w:rPr>
        <w:t>5.1.4.3.</w:t>
      </w:r>
      <w:r w:rsidRPr="00281C39">
        <w:rPr>
          <w:bCs/>
        </w:rPr>
        <w:tab/>
        <w:t xml:space="preserve">Method of certification: </w:t>
      </w:r>
      <w:r w:rsidRPr="00281C39">
        <w:rPr>
          <w:bCs/>
        </w:rPr>
        <w:tab/>
      </w:r>
    </w:p>
    <w:p w14:paraId="73B80D63" w14:textId="77777777" w:rsidR="00984D69" w:rsidRPr="00281C39" w:rsidRDefault="00984D69" w:rsidP="00984D69">
      <w:pPr>
        <w:tabs>
          <w:tab w:val="right" w:leader="dot" w:pos="8505"/>
        </w:tabs>
        <w:spacing w:after="120"/>
        <w:ind w:left="2268" w:right="1134" w:hanging="1134"/>
        <w:jc w:val="both"/>
        <w:rPr>
          <w:bCs/>
        </w:rPr>
      </w:pPr>
      <w:r w:rsidRPr="00281C39">
        <w:rPr>
          <w:bCs/>
        </w:rPr>
        <w:t>5.1.5.</w:t>
      </w:r>
      <w:r w:rsidRPr="00281C39">
        <w:rPr>
          <w:bCs/>
        </w:rPr>
        <w:tab/>
        <w:t xml:space="preserve">Test vehicle </w:t>
      </w:r>
    </w:p>
    <w:p w14:paraId="76E68DD1" w14:textId="77777777" w:rsidR="00984D69" w:rsidRPr="00281C39" w:rsidRDefault="00984D69" w:rsidP="00984D69">
      <w:pPr>
        <w:tabs>
          <w:tab w:val="right" w:leader="dot" w:pos="8505"/>
        </w:tabs>
        <w:spacing w:after="120"/>
        <w:ind w:left="2268" w:right="1134" w:hanging="1134"/>
        <w:jc w:val="both"/>
        <w:rPr>
          <w:bCs/>
        </w:rPr>
      </w:pPr>
      <w:r w:rsidRPr="00281C39">
        <w:rPr>
          <w:bCs/>
        </w:rPr>
        <w:t>5.1.5.1.</w:t>
      </w:r>
      <w:r w:rsidRPr="00281C39">
        <w:rPr>
          <w:bCs/>
        </w:rPr>
        <w:tab/>
        <w:t xml:space="preserve">Vehicle used for tyre testing (strike </w:t>
      </w:r>
      <w:commentRangeStart w:id="471"/>
      <w:r w:rsidRPr="00281C39">
        <w:rPr>
          <w:bCs/>
        </w:rPr>
        <w:t>trough</w:t>
      </w:r>
      <w:commentRangeEnd w:id="471"/>
      <w:r w:rsidR="00D62AB1" w:rsidRPr="00281C39">
        <w:rPr>
          <w:rStyle w:val="CommentReference"/>
          <w:bCs/>
          <w:sz w:val="20"/>
          <w:szCs w:val="20"/>
        </w:rPr>
        <w:commentReference w:id="471"/>
      </w:r>
      <w:r w:rsidRPr="00281C39">
        <w:rPr>
          <w:bCs/>
        </w:rPr>
        <w:t xml:space="preserve"> what is not applicable): </w:t>
      </w:r>
    </w:p>
    <w:p w14:paraId="05DB78B3" w14:textId="77777777" w:rsidR="00984D69" w:rsidRPr="00281C39" w:rsidRDefault="00984D69" w:rsidP="00984D69">
      <w:pPr>
        <w:tabs>
          <w:tab w:val="right" w:leader="dot" w:pos="8505"/>
        </w:tabs>
        <w:spacing w:after="120"/>
        <w:ind w:left="2268" w:right="1134"/>
        <w:jc w:val="both"/>
        <w:rPr>
          <w:bCs/>
        </w:rPr>
      </w:pPr>
      <w:r w:rsidRPr="00281C39">
        <w:rPr>
          <w:bCs/>
        </w:rPr>
        <w:t>type approval vehicle / tyre test vehicle</w:t>
      </w:r>
    </w:p>
    <w:p w14:paraId="4FB2228C"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5.1.5.2.</w:t>
      </w:r>
      <w:r w:rsidRPr="00281C39">
        <w:rPr>
          <w:bCs/>
        </w:rPr>
        <w:tab/>
        <w:t>In case of a type approval vehicle</w:t>
      </w:r>
    </w:p>
    <w:p w14:paraId="7FE4458C"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5.1.5.2.1.</w:t>
      </w:r>
      <w:r w:rsidRPr="00281C39">
        <w:rPr>
          <w:bCs/>
        </w:rPr>
        <w:tab/>
        <w:t xml:space="preserve">Type description: </w:t>
      </w:r>
      <w:r w:rsidRPr="00281C39">
        <w:rPr>
          <w:bCs/>
        </w:rPr>
        <w:tab/>
      </w:r>
    </w:p>
    <w:p w14:paraId="734D1341"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5.1.5.3.</w:t>
      </w:r>
      <w:r w:rsidRPr="00281C39">
        <w:rPr>
          <w:bCs/>
        </w:rPr>
        <w:tab/>
        <w:t>In case of a tyre test vehicle</w:t>
      </w:r>
    </w:p>
    <w:p w14:paraId="6EE88724"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5.1.5.3.1.</w:t>
      </w:r>
      <w:r w:rsidRPr="00281C39">
        <w:rPr>
          <w:bCs/>
        </w:rPr>
        <w:tab/>
        <w:t xml:space="preserve">Make, model, year, modifications, etc.: </w:t>
      </w:r>
      <w:r w:rsidRPr="00281C39">
        <w:rPr>
          <w:bCs/>
        </w:rPr>
        <w:tab/>
      </w:r>
    </w:p>
    <w:p w14:paraId="69956AE2" w14:textId="77777777" w:rsidR="00984D69" w:rsidRPr="00281C39" w:rsidRDefault="00984D69" w:rsidP="00984D69">
      <w:pPr>
        <w:tabs>
          <w:tab w:val="left" w:pos="1134"/>
          <w:tab w:val="left" w:pos="1700"/>
          <w:tab w:val="right" w:leader="dot" w:pos="8505"/>
        </w:tabs>
        <w:spacing w:after="120"/>
        <w:ind w:left="2268" w:right="1134" w:hanging="1134"/>
        <w:rPr>
          <w:bCs/>
        </w:rPr>
      </w:pPr>
      <w:r w:rsidRPr="00281C39">
        <w:rPr>
          <w:bCs/>
        </w:rPr>
        <w:t>5.1.5.3.2.</w:t>
      </w:r>
      <w:r w:rsidRPr="00281C39">
        <w:rPr>
          <w:bCs/>
        </w:rPr>
        <w:tab/>
        <w:t xml:space="preserve">Test vehicle wheelbase: </w:t>
      </w:r>
      <w:r w:rsidRPr="00281C39">
        <w:rPr>
          <w:bCs/>
        </w:rPr>
        <w:tab/>
        <w:t xml:space="preserve"> mm</w:t>
      </w:r>
    </w:p>
    <w:p w14:paraId="24325537" w14:textId="77777777" w:rsidR="00984D69" w:rsidRPr="00281C39" w:rsidRDefault="00984D69" w:rsidP="00984D69">
      <w:pPr>
        <w:tabs>
          <w:tab w:val="right" w:leader="dot" w:pos="8505"/>
        </w:tabs>
        <w:spacing w:after="120"/>
        <w:ind w:left="2268" w:right="1134" w:hanging="1134"/>
        <w:jc w:val="both"/>
        <w:rPr>
          <w:bCs/>
        </w:rPr>
      </w:pPr>
      <w:r w:rsidRPr="00281C39">
        <w:rPr>
          <w:bCs/>
        </w:rPr>
        <w:t>5.1.6.</w:t>
      </w:r>
      <w:r w:rsidRPr="00281C39">
        <w:rPr>
          <w:bCs/>
        </w:rPr>
        <w:tab/>
        <w:t>Tyre Information</w:t>
      </w:r>
    </w:p>
    <w:p w14:paraId="39FBF526" w14:textId="77777777" w:rsidR="00984D69" w:rsidRPr="00281C39" w:rsidRDefault="00984D69" w:rsidP="00984D69">
      <w:pPr>
        <w:tabs>
          <w:tab w:val="right" w:leader="dot" w:pos="8505"/>
        </w:tabs>
        <w:spacing w:after="120"/>
        <w:ind w:left="2268" w:right="1134" w:hanging="1134"/>
        <w:jc w:val="both"/>
        <w:rPr>
          <w:bCs/>
        </w:rPr>
      </w:pPr>
      <w:r w:rsidRPr="00281C39">
        <w:rPr>
          <w:bCs/>
        </w:rPr>
        <w:t>5.1.6.1.</w:t>
      </w:r>
      <w:r w:rsidRPr="00281C39">
        <w:rPr>
          <w:bCs/>
        </w:rPr>
        <w:tab/>
        <w:t xml:space="preserve">Manufacturer and Brand Name or Trade description: </w:t>
      </w:r>
      <w:r w:rsidRPr="00281C39">
        <w:rPr>
          <w:bCs/>
        </w:rPr>
        <w:tab/>
      </w:r>
    </w:p>
    <w:p w14:paraId="11F8884D" w14:textId="77777777" w:rsidR="00984D69" w:rsidRPr="00281C39" w:rsidRDefault="00984D69" w:rsidP="00984D69">
      <w:pPr>
        <w:tabs>
          <w:tab w:val="right" w:leader="dot" w:pos="8505"/>
        </w:tabs>
        <w:spacing w:after="120"/>
        <w:ind w:left="2268" w:right="1134" w:hanging="1134"/>
        <w:jc w:val="both"/>
        <w:rPr>
          <w:bCs/>
        </w:rPr>
      </w:pPr>
      <w:r w:rsidRPr="00281C39">
        <w:rPr>
          <w:bCs/>
        </w:rPr>
        <w:t>5.1.6.2.</w:t>
      </w:r>
      <w:r w:rsidRPr="00281C39">
        <w:rPr>
          <w:bCs/>
        </w:rPr>
        <w:tab/>
        <w:t xml:space="preserve">Tyre Class: </w:t>
      </w:r>
      <w:r w:rsidRPr="00281C39">
        <w:rPr>
          <w:bCs/>
        </w:rPr>
        <w:tab/>
      </w:r>
    </w:p>
    <w:p w14:paraId="0691AF1E" w14:textId="77777777" w:rsidR="00984D69" w:rsidRPr="00281C39" w:rsidRDefault="00984D69" w:rsidP="00984D69">
      <w:pPr>
        <w:tabs>
          <w:tab w:val="right" w:leader="dot" w:pos="8505"/>
        </w:tabs>
        <w:spacing w:after="120"/>
        <w:ind w:left="2268" w:right="1134" w:hanging="1134"/>
        <w:jc w:val="both"/>
        <w:rPr>
          <w:bCs/>
        </w:rPr>
      </w:pPr>
      <w:r w:rsidRPr="00281C39">
        <w:rPr>
          <w:bCs/>
        </w:rPr>
        <w:t>5.1.6.3.</w:t>
      </w:r>
      <w:r w:rsidRPr="00281C39">
        <w:rPr>
          <w:bCs/>
        </w:rPr>
        <w:tab/>
        <w:t>Category of use: (M</w:t>
      </w:r>
      <w:r w:rsidRPr="00281C39">
        <w:rPr>
          <w:bCs/>
          <w:vertAlign w:val="subscript"/>
        </w:rPr>
        <w:t>1,</w:t>
      </w:r>
      <w:r w:rsidRPr="00281C39">
        <w:rPr>
          <w:bCs/>
        </w:rPr>
        <w:t xml:space="preserve"> N</w:t>
      </w:r>
      <w:r w:rsidRPr="00281C39">
        <w:rPr>
          <w:bCs/>
          <w:vertAlign w:val="subscript"/>
        </w:rPr>
        <w:t>1</w:t>
      </w:r>
      <w:r w:rsidRPr="00281C39">
        <w:rPr>
          <w:bCs/>
        </w:rPr>
        <w:t xml:space="preserve"> or N</w:t>
      </w:r>
      <w:r w:rsidRPr="00281C39">
        <w:rPr>
          <w:bCs/>
          <w:vertAlign w:val="subscript"/>
        </w:rPr>
        <w:t xml:space="preserve">2 </w:t>
      </w:r>
      <w:r w:rsidRPr="00281C39">
        <w:rPr>
          <w:bCs/>
        </w:rPr>
        <w:t>&lt; 3.5 t)</w:t>
      </w:r>
      <w:r w:rsidRPr="00281C39">
        <w:rPr>
          <w:bCs/>
        </w:rPr>
        <w:tab/>
      </w:r>
    </w:p>
    <w:p w14:paraId="1DF7CDC5" w14:textId="77777777" w:rsidR="00984D69" w:rsidRPr="00281C39" w:rsidRDefault="00984D69" w:rsidP="00984D69">
      <w:pPr>
        <w:tabs>
          <w:tab w:val="right" w:leader="dot" w:pos="8505"/>
        </w:tabs>
        <w:spacing w:after="120"/>
        <w:ind w:left="2268" w:right="1134" w:hanging="1134"/>
        <w:jc w:val="both"/>
        <w:rPr>
          <w:bCs/>
        </w:rPr>
      </w:pPr>
      <w:r w:rsidRPr="00281C39">
        <w:rPr>
          <w:bCs/>
        </w:rPr>
        <w:t>5.1.6.4.</w:t>
      </w:r>
      <w:r w:rsidRPr="00281C39">
        <w:rPr>
          <w:bCs/>
        </w:rPr>
        <w:tab/>
        <w:t xml:space="preserve">Tyre test details (front/rear axle): </w:t>
      </w:r>
      <w:r w:rsidRPr="00281C39">
        <w:rPr>
          <w:bCs/>
        </w:rPr>
        <w:tab/>
      </w:r>
    </w:p>
    <w:p w14:paraId="469DB710"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5.1.6.5.</w:t>
      </w:r>
      <w:r w:rsidRPr="00281C39">
        <w:rPr>
          <w:bCs/>
        </w:rPr>
        <w:tab/>
        <w:t xml:space="preserve">Tyre size designation: </w:t>
      </w:r>
      <w:r w:rsidRPr="00281C39">
        <w:rPr>
          <w:bCs/>
        </w:rPr>
        <w:tab/>
      </w:r>
    </w:p>
    <w:p w14:paraId="2B84B901" w14:textId="77777777" w:rsidR="00984D69" w:rsidRPr="00281C39" w:rsidRDefault="00984D69" w:rsidP="00984D69">
      <w:pPr>
        <w:tabs>
          <w:tab w:val="left" w:pos="1134"/>
          <w:tab w:val="left" w:pos="1700"/>
          <w:tab w:val="right" w:leader="dot" w:pos="8505"/>
        </w:tabs>
        <w:spacing w:after="120"/>
        <w:ind w:left="2268" w:right="1134" w:hanging="1134"/>
        <w:jc w:val="both"/>
        <w:rPr>
          <w:bCs/>
        </w:rPr>
      </w:pPr>
      <w:r w:rsidRPr="00281C39">
        <w:rPr>
          <w:bCs/>
        </w:rPr>
        <w:t>5.1.6.6.</w:t>
      </w:r>
      <w:r w:rsidRPr="00281C39">
        <w:rPr>
          <w:bCs/>
        </w:rPr>
        <w:tab/>
        <w:t xml:space="preserve">Tyre service description: </w:t>
      </w:r>
      <w:r w:rsidRPr="00281C39">
        <w:rPr>
          <w:bCs/>
        </w:rPr>
        <w:tab/>
      </w:r>
    </w:p>
    <w:p w14:paraId="1DBA2D30" w14:textId="77777777" w:rsidR="00984D69" w:rsidRPr="00281C39" w:rsidRDefault="00984D69" w:rsidP="00984D69">
      <w:pPr>
        <w:tabs>
          <w:tab w:val="right" w:leader="dot" w:pos="8505"/>
        </w:tabs>
        <w:spacing w:after="120"/>
        <w:ind w:left="2268" w:right="1134" w:hanging="1134"/>
        <w:jc w:val="both"/>
        <w:rPr>
          <w:bCs/>
        </w:rPr>
      </w:pPr>
      <w:r w:rsidRPr="00281C39">
        <w:rPr>
          <w:bCs/>
        </w:rPr>
        <w:t>5.1.6.7.</w:t>
      </w:r>
      <w:r w:rsidRPr="00281C39">
        <w:rPr>
          <w:bCs/>
        </w:rPr>
        <w:tab/>
        <w:t xml:space="preserve">Reference inflation pressure: </w:t>
      </w:r>
      <w:r w:rsidRPr="00281C39">
        <w:rPr>
          <w:bCs/>
        </w:rPr>
        <w:tab/>
        <w:t xml:space="preserve"> kPa</w:t>
      </w:r>
    </w:p>
    <w:p w14:paraId="0A644B67" w14:textId="77777777" w:rsidR="00984D69" w:rsidRPr="00281C39" w:rsidRDefault="00984D69" w:rsidP="00984D69">
      <w:pPr>
        <w:tabs>
          <w:tab w:val="left" w:leader="dot" w:pos="7938"/>
          <w:tab w:val="left" w:leader="dot" w:pos="8051"/>
          <w:tab w:val="right" w:leader="dot" w:pos="8505"/>
        </w:tabs>
        <w:spacing w:after="120"/>
        <w:ind w:left="2268" w:right="1134" w:hanging="1134"/>
        <w:rPr>
          <w:bCs/>
        </w:rPr>
      </w:pPr>
      <w:r w:rsidRPr="00281C39">
        <w:rPr>
          <w:bCs/>
        </w:rPr>
        <w:t>5.1.7.</w:t>
      </w:r>
      <w:r w:rsidRPr="00281C39">
        <w:rPr>
          <w:bCs/>
        </w:rPr>
        <w:tab/>
        <w:t xml:space="preserve">Reported values </w:t>
      </w:r>
    </w:p>
    <w:p w14:paraId="44AD7467" w14:textId="77777777" w:rsidR="00984D69" w:rsidRPr="00281C39" w:rsidRDefault="00984D69" w:rsidP="00984D69">
      <w:pPr>
        <w:tabs>
          <w:tab w:val="right" w:leader="dot" w:pos="8505"/>
        </w:tabs>
        <w:spacing w:after="120"/>
        <w:ind w:left="2268" w:right="1134" w:hanging="1134"/>
        <w:rPr>
          <w:bCs/>
        </w:rPr>
      </w:pPr>
      <w:r w:rsidRPr="00281C39">
        <w:rPr>
          <w:bCs/>
        </w:rPr>
        <w:t>5.1.7.1.</w:t>
      </w:r>
      <w:r w:rsidRPr="00281C39">
        <w:rPr>
          <w:bCs/>
        </w:rPr>
        <w:tab/>
        <w:t>Tyre Rolling Sound Level L</w:t>
      </w:r>
      <w:r w:rsidRPr="00281C39">
        <w:rPr>
          <w:bCs/>
          <w:vertAlign w:val="subscript"/>
        </w:rPr>
        <w:t>TR,</w:t>
      </w:r>
      <w:r w:rsidRPr="00281C39">
        <w:rPr>
          <w:bCs/>
          <w:vertAlign w:val="subscript"/>
        </w:rPr>
        <w:sym w:font="WP Greek Courier" w:char="F04A"/>
      </w:r>
      <w:r w:rsidRPr="00281C39">
        <w:rPr>
          <w:bCs/>
          <w:position w:val="-4"/>
          <w:vertAlign w:val="subscript"/>
        </w:rPr>
        <w:t>ref</w:t>
      </w:r>
      <w:r w:rsidRPr="00281C39">
        <w:rPr>
          <w:bCs/>
          <w:vertAlign w:val="subscript"/>
        </w:rPr>
        <w:t>,v</w:t>
      </w:r>
      <w:r w:rsidRPr="00281C39">
        <w:rPr>
          <w:bCs/>
          <w:position w:val="-4"/>
          <w:vertAlign w:val="subscript"/>
          <w14:props3d w14:extrusionH="0" w14:contourW="0" w14:prstMaterial="matte"/>
        </w:rPr>
        <w:t>TR,ref</w:t>
      </w:r>
      <w:r w:rsidRPr="00281C39">
        <w:rPr>
          <w:bCs/>
        </w:rPr>
        <w:t xml:space="preserve"> (left/right side of the vehicle):</w:t>
      </w:r>
      <w:r w:rsidRPr="00281C39">
        <w:rPr>
          <w:bCs/>
        </w:rPr>
        <w:tab/>
        <w:t>dB(A)</w:t>
      </w:r>
    </w:p>
    <w:p w14:paraId="4D575FEB" w14:textId="77777777" w:rsidR="00984D69" w:rsidRPr="00281C39" w:rsidRDefault="00984D69" w:rsidP="00984D69">
      <w:pPr>
        <w:tabs>
          <w:tab w:val="right" w:leader="dot" w:pos="8505"/>
        </w:tabs>
        <w:spacing w:after="120"/>
        <w:ind w:left="2268" w:right="1134" w:hanging="1134"/>
        <w:rPr>
          <w:bCs/>
        </w:rPr>
      </w:pPr>
      <w:r w:rsidRPr="00281C39">
        <w:rPr>
          <w:bCs/>
        </w:rPr>
        <w:t>5.1.7.2.</w:t>
      </w:r>
      <w:r w:rsidRPr="00281C39">
        <w:rPr>
          <w:bCs/>
        </w:rPr>
        <w:tab/>
        <w:t>Reference speed v</w:t>
      </w:r>
      <w:r w:rsidRPr="00281C39">
        <w:rPr>
          <w:bCs/>
          <w:vertAlign w:val="subscript"/>
        </w:rPr>
        <w:t>TR,ref</w:t>
      </w:r>
      <w:r w:rsidRPr="00281C39">
        <w:rPr>
          <w:bCs/>
        </w:rPr>
        <w:t xml:space="preserve"> according to paragraph 4.1:</w:t>
      </w:r>
      <w:r w:rsidRPr="00281C39">
        <w:rPr>
          <w:bCs/>
        </w:rPr>
        <w:tab/>
        <w:t>km/h</w:t>
      </w:r>
    </w:p>
    <w:p w14:paraId="2C07A5AC" w14:textId="77777777" w:rsidR="00984D69" w:rsidRPr="00281C39" w:rsidRDefault="00984D69" w:rsidP="00984D69">
      <w:pPr>
        <w:tabs>
          <w:tab w:val="right" w:leader="dot" w:pos="8505"/>
        </w:tabs>
        <w:spacing w:after="120"/>
        <w:ind w:left="2268" w:right="1134" w:hanging="1134"/>
        <w:rPr>
          <w:bCs/>
        </w:rPr>
      </w:pPr>
      <w:r w:rsidRPr="00281C39">
        <w:rPr>
          <w:bCs/>
        </w:rPr>
        <w:t>5.1.7.3.</w:t>
      </w:r>
      <w:r w:rsidRPr="00281C39">
        <w:rPr>
          <w:bCs/>
        </w:rPr>
        <w:tab/>
        <w:t>Regression slopes slp</w:t>
      </w:r>
      <w:r w:rsidRPr="00281C39">
        <w:rPr>
          <w:bCs/>
          <w:vertAlign w:val="subscript"/>
        </w:rPr>
        <w:t>ref</w:t>
      </w:r>
      <w:r w:rsidRPr="00281C39">
        <w:rPr>
          <w:bCs/>
        </w:rPr>
        <w:t xml:space="preserve"> (left/right side of the vehicle): </w:t>
      </w:r>
      <w:r w:rsidRPr="00281C39">
        <w:rPr>
          <w:bCs/>
        </w:rPr>
        <w:tab/>
        <w:t>dB(A)/log(v)</w:t>
      </w:r>
    </w:p>
    <w:p w14:paraId="3C6B6F28" w14:textId="77777777" w:rsidR="00984D69" w:rsidRPr="00281C39" w:rsidRDefault="00984D69" w:rsidP="00984D69">
      <w:pPr>
        <w:tabs>
          <w:tab w:val="right" w:leader="dot" w:pos="8505"/>
        </w:tabs>
        <w:spacing w:after="120"/>
        <w:ind w:left="2268" w:right="1134" w:hanging="1134"/>
        <w:jc w:val="both"/>
        <w:rPr>
          <w:bCs/>
        </w:rPr>
      </w:pPr>
      <w:r w:rsidRPr="00281C39">
        <w:rPr>
          <w:bCs/>
        </w:rPr>
        <w:t>5.1.8.</w:t>
      </w:r>
      <w:r w:rsidRPr="00281C39">
        <w:rPr>
          <w:bCs/>
        </w:rPr>
        <w:tab/>
        <w:t xml:space="preserve">Comments (if any): </w:t>
      </w:r>
      <w:r w:rsidRPr="00281C39">
        <w:rPr>
          <w:bCs/>
        </w:rPr>
        <w:tab/>
      </w:r>
    </w:p>
    <w:p w14:paraId="009429CD" w14:textId="77777777" w:rsidR="00984D69" w:rsidRPr="00281C39" w:rsidRDefault="00984D69" w:rsidP="00984D69">
      <w:pPr>
        <w:tabs>
          <w:tab w:val="right" w:leader="dot" w:pos="8505"/>
        </w:tabs>
        <w:spacing w:after="120"/>
        <w:ind w:left="2268" w:right="1134" w:hanging="1134"/>
        <w:jc w:val="both"/>
        <w:rPr>
          <w:bCs/>
        </w:rPr>
      </w:pPr>
      <w:r w:rsidRPr="00281C39">
        <w:rPr>
          <w:bCs/>
        </w:rPr>
        <w:t>5.1.9.</w:t>
      </w:r>
      <w:r w:rsidRPr="00281C39">
        <w:rPr>
          <w:bCs/>
        </w:rPr>
        <w:tab/>
        <w:t>Date:</w:t>
      </w:r>
      <w:r w:rsidRPr="00281C39">
        <w:rPr>
          <w:bCs/>
        </w:rPr>
        <w:tab/>
      </w:r>
    </w:p>
    <w:p w14:paraId="1AF209F6" w14:textId="7932DFA7" w:rsidR="0077288B" w:rsidRPr="004D5E13" w:rsidRDefault="00984D69" w:rsidP="004D5E13">
      <w:pPr>
        <w:tabs>
          <w:tab w:val="right" w:leader="dot" w:pos="8505"/>
        </w:tabs>
        <w:spacing w:after="120"/>
        <w:ind w:left="2268" w:right="1134" w:hanging="1134"/>
        <w:jc w:val="both"/>
        <w:rPr>
          <w:bCs/>
        </w:rPr>
      </w:pPr>
      <w:r w:rsidRPr="00281C39">
        <w:rPr>
          <w:bCs/>
        </w:rPr>
        <w:t>5.1.9.1.</w:t>
      </w:r>
      <w:r w:rsidRPr="00281C39">
        <w:rPr>
          <w:bCs/>
        </w:rPr>
        <w:tab/>
        <w:t xml:space="preserve">Signature: </w:t>
      </w:r>
      <w:ins w:id="472" w:author="Annett Schuessling / VDA" w:date="2026-03-12T09:35:00Z" w16du:dateUtc="2026-03-12T08:35:00Z">
        <w:r w:rsidR="004D5E13">
          <w:rPr>
            <w:bCs/>
          </w:rPr>
          <w:tab/>
        </w:r>
      </w:ins>
      <w:r w:rsidRPr="00281C39">
        <w:rPr>
          <w:bCs/>
        </w:rPr>
        <w:tab/>
      </w:r>
    </w:p>
    <w:p w14:paraId="7AD16FE9" w14:textId="41DC88FC" w:rsidR="00EE032A" w:rsidRPr="00281C39" w:rsidRDefault="00EE032A" w:rsidP="00DD66F4">
      <w:pPr>
        <w:pStyle w:val="SingleTxtG"/>
        <w:tabs>
          <w:tab w:val="left" w:pos="1560"/>
        </w:tabs>
        <w:ind w:left="1560" w:hanging="426"/>
        <w:sectPr w:rsidR="00EE032A" w:rsidRPr="00281C39" w:rsidSect="00F94359">
          <w:headerReference w:type="even" r:id="rId64"/>
          <w:headerReference w:type="default" r:id="rId65"/>
          <w:footerReference w:type="even" r:id="rId66"/>
          <w:footerReference w:type="default" r:id="rId67"/>
          <w:footerReference w:type="first" r:id="rId68"/>
          <w:endnotePr>
            <w:numFmt w:val="decimal"/>
          </w:endnotePr>
          <w:pgSz w:w="11907" w:h="16840" w:code="9"/>
          <w:pgMar w:top="1701" w:right="1134" w:bottom="2268" w:left="1134" w:header="1134" w:footer="1701" w:gutter="0"/>
          <w:cols w:space="720"/>
          <w:docGrid w:linePitch="272"/>
        </w:sectPr>
      </w:pPr>
    </w:p>
    <w:p w14:paraId="4FBF25CB" w14:textId="77777777" w:rsidR="00B01C61" w:rsidRPr="00281C39" w:rsidRDefault="00B01C61" w:rsidP="00563391">
      <w:pPr>
        <w:pStyle w:val="HChG"/>
      </w:pPr>
      <w:bookmarkStart w:id="473" w:name="_Toc427847369"/>
      <w:r w:rsidRPr="00281C39">
        <w:lastRenderedPageBreak/>
        <w:t>Annex 4</w:t>
      </w:r>
      <w:bookmarkEnd w:id="473"/>
    </w:p>
    <w:p w14:paraId="7319C92A" w14:textId="77777777" w:rsidR="00B01C61" w:rsidRPr="00281C39" w:rsidRDefault="00B01C61" w:rsidP="00563391">
      <w:pPr>
        <w:pStyle w:val="HChG"/>
      </w:pPr>
      <w:r w:rsidRPr="00281C39">
        <w:tab/>
      </w:r>
      <w:r w:rsidR="00563391" w:rsidRPr="00281C39">
        <w:tab/>
      </w:r>
      <w:bookmarkStart w:id="474" w:name="_Toc427847370"/>
      <w:r w:rsidRPr="00281C39">
        <w:t>Exhaust silencing systems containing acoustically absorbing fibrous materials</w:t>
      </w:r>
      <w:bookmarkEnd w:id="474"/>
    </w:p>
    <w:p w14:paraId="3F474A17" w14:textId="77777777" w:rsidR="00B01C61" w:rsidRPr="00281C39" w:rsidRDefault="00B01C61" w:rsidP="00B01C61">
      <w:pPr>
        <w:tabs>
          <w:tab w:val="right" w:leader="dot" w:pos="8505"/>
        </w:tabs>
        <w:spacing w:after="120"/>
        <w:ind w:left="2268" w:right="1134" w:hanging="1134"/>
        <w:jc w:val="both"/>
      </w:pPr>
      <w:r w:rsidRPr="00281C39">
        <w:t>1.</w:t>
      </w:r>
      <w:r w:rsidRPr="00281C39">
        <w:tab/>
        <w:t>General</w:t>
      </w:r>
    </w:p>
    <w:p w14:paraId="2CF23BAF" w14:textId="77777777" w:rsidR="00B01C61" w:rsidRPr="00281C39" w:rsidRDefault="00B01C61" w:rsidP="00B01C61">
      <w:pPr>
        <w:tabs>
          <w:tab w:val="right" w:leader="dot" w:pos="8505"/>
        </w:tabs>
        <w:spacing w:after="120"/>
        <w:ind w:left="2268" w:right="1134" w:hanging="1134"/>
        <w:jc w:val="both"/>
      </w:pPr>
      <w:r w:rsidRPr="00281C39">
        <w:tab/>
        <w:t>Sound absorbing fibrous materials may be used in silencing systems or components thereof only if</w:t>
      </w:r>
    </w:p>
    <w:p w14:paraId="63E86E8E" w14:textId="77777777" w:rsidR="00B01C61" w:rsidRPr="00281C39" w:rsidRDefault="00B01C61" w:rsidP="00B01C61">
      <w:pPr>
        <w:tabs>
          <w:tab w:val="left" w:pos="2800"/>
          <w:tab w:val="right" w:leader="dot" w:pos="8505"/>
        </w:tabs>
        <w:spacing w:after="120"/>
        <w:ind w:left="2268" w:right="1134" w:hanging="1134"/>
        <w:jc w:val="both"/>
      </w:pPr>
      <w:r w:rsidRPr="00281C39">
        <w:tab/>
        <w:t>(a)</w:t>
      </w:r>
      <w:r w:rsidRPr="00281C39">
        <w:tab/>
        <w:t>The exhaust gas is not in contact with the fibrous materials; or if</w:t>
      </w:r>
    </w:p>
    <w:p w14:paraId="66E63073" w14:textId="77777777" w:rsidR="00B01C61" w:rsidRPr="00281C39" w:rsidRDefault="00B01C61" w:rsidP="00B01C61">
      <w:pPr>
        <w:spacing w:after="120"/>
        <w:ind w:left="2835" w:right="1134" w:hanging="567"/>
        <w:jc w:val="both"/>
      </w:pPr>
      <w:r w:rsidRPr="00281C39">
        <w:t>(b)</w:t>
      </w:r>
      <w:r w:rsidRPr="00281C39">
        <w:tab/>
        <w:t>The silencing system or components thereof are of the same design family as systems or components for which it has been proven, in the course of type approval process in accordance with the requirements of this regulation for another vehicle-type, that they are not subject to deterioration.</w:t>
      </w:r>
    </w:p>
    <w:p w14:paraId="27DD9714" w14:textId="15A09666" w:rsidR="00B01C61" w:rsidRPr="00281C39" w:rsidRDefault="00B01C61" w:rsidP="00B01C61">
      <w:pPr>
        <w:tabs>
          <w:tab w:val="right" w:leader="dot" w:pos="8505"/>
        </w:tabs>
        <w:spacing w:after="120"/>
        <w:ind w:left="2268" w:right="1134" w:hanging="1134"/>
        <w:jc w:val="both"/>
      </w:pPr>
      <w:r w:rsidRPr="00281C39">
        <w:tab/>
        <w:t>Unless one of these conditions is fulfilled, the complete silencing system or components thereof shall be submitted to a conventional conditioning using one of three installations and procedures described below</w:t>
      </w:r>
      <w:r w:rsidR="00BE27DA" w:rsidRPr="00281C39">
        <w:t>, or - on request of the manufacturer - by removing the fibrous materials from the silencer</w:t>
      </w:r>
      <w:r w:rsidRPr="00281C39">
        <w:t>.</w:t>
      </w:r>
    </w:p>
    <w:p w14:paraId="7AF991EF" w14:textId="77777777" w:rsidR="00B01C61" w:rsidRPr="00281C39" w:rsidRDefault="00B01C61" w:rsidP="00B01C61">
      <w:pPr>
        <w:tabs>
          <w:tab w:val="right" w:leader="dot" w:pos="8505"/>
        </w:tabs>
        <w:spacing w:after="120"/>
        <w:ind w:left="2268" w:right="1134" w:hanging="1134"/>
        <w:jc w:val="both"/>
      </w:pPr>
      <w:r w:rsidRPr="00281C39">
        <w:t>1.1.</w:t>
      </w:r>
      <w:r w:rsidRPr="00281C39">
        <w:tab/>
        <w:t>Continuous road operation for 10,000 km</w:t>
      </w:r>
    </w:p>
    <w:p w14:paraId="53607C74" w14:textId="77777777" w:rsidR="00B01C61" w:rsidRPr="00281C39" w:rsidRDefault="00B01C61" w:rsidP="00B01C61">
      <w:pPr>
        <w:tabs>
          <w:tab w:val="right" w:leader="dot" w:pos="8505"/>
        </w:tabs>
        <w:spacing w:after="120"/>
        <w:ind w:left="2268" w:right="1134" w:hanging="1134"/>
        <w:jc w:val="both"/>
      </w:pPr>
      <w:r w:rsidRPr="00281C39">
        <w:t>1.1.1.</w:t>
      </w:r>
      <w:r w:rsidRPr="00281C39">
        <w:tab/>
        <w:t>50 ± 20 per cent of this operation shall consist of urban driving and the remaining operation shall be long-distance runs at high speed; continuous road operation may be replaced by a corresponding test-track programme.</w:t>
      </w:r>
    </w:p>
    <w:p w14:paraId="37934715" w14:textId="77777777" w:rsidR="00B01C61" w:rsidRPr="00281C39" w:rsidRDefault="00B01C61" w:rsidP="00B01C61">
      <w:pPr>
        <w:tabs>
          <w:tab w:val="right" w:leader="dot" w:pos="8505"/>
        </w:tabs>
        <w:spacing w:after="120"/>
        <w:ind w:left="2268" w:right="1134" w:hanging="1134"/>
        <w:jc w:val="both"/>
      </w:pPr>
      <w:r w:rsidRPr="00281C39">
        <w:t>1.1.2.</w:t>
      </w:r>
      <w:r w:rsidRPr="00281C39">
        <w:tab/>
        <w:t>The two speed regimes shall be alternated at least twice.</w:t>
      </w:r>
    </w:p>
    <w:p w14:paraId="281ABB69" w14:textId="77777777" w:rsidR="00B01C61" w:rsidRPr="00281C39" w:rsidRDefault="00B01C61" w:rsidP="00B01C61">
      <w:pPr>
        <w:tabs>
          <w:tab w:val="right" w:leader="dot" w:pos="8505"/>
        </w:tabs>
        <w:spacing w:after="120"/>
        <w:ind w:left="2268" w:right="1134" w:hanging="1134"/>
        <w:jc w:val="both"/>
      </w:pPr>
      <w:r w:rsidRPr="00281C39">
        <w:t>1.1.3.</w:t>
      </w:r>
      <w:r w:rsidRPr="00281C39">
        <w:tab/>
        <w:t>The complete test programme shall include a minimum of 10 breaks of at least three hours duration in order to reproduce the effects of cooling and any condensation which may occur.</w:t>
      </w:r>
    </w:p>
    <w:p w14:paraId="24946943" w14:textId="77777777" w:rsidR="00B01C61" w:rsidRPr="00281C39" w:rsidRDefault="00B01C61" w:rsidP="00B01C61">
      <w:pPr>
        <w:tabs>
          <w:tab w:val="right" w:leader="dot" w:pos="8505"/>
        </w:tabs>
        <w:spacing w:after="120"/>
        <w:ind w:left="2268" w:right="1134" w:hanging="1134"/>
        <w:jc w:val="both"/>
      </w:pPr>
      <w:r w:rsidRPr="00281C39">
        <w:t>1.2.</w:t>
      </w:r>
      <w:r w:rsidRPr="00281C39">
        <w:tab/>
        <w:t>Conditioning on a test bench</w:t>
      </w:r>
    </w:p>
    <w:p w14:paraId="6C96F911" w14:textId="77777777" w:rsidR="00B01C61" w:rsidRPr="00281C39" w:rsidRDefault="00B01C61" w:rsidP="00B01C61">
      <w:pPr>
        <w:tabs>
          <w:tab w:val="right" w:leader="dot" w:pos="8505"/>
        </w:tabs>
        <w:spacing w:after="120"/>
        <w:ind w:left="2268" w:right="1134" w:hanging="1134"/>
        <w:jc w:val="both"/>
      </w:pPr>
      <w:r w:rsidRPr="00281C39">
        <w:t>1.2.1.</w:t>
      </w:r>
      <w:r w:rsidRPr="00281C39">
        <w:tab/>
        <w:t>Using standard parts and observing the vehicle manufacturer's instructions, the silencing system or components thereof shall be fitted to the vehicle referred to in paragraph 3.3. of this Regulation or the engine referred to in paragraph 3.4. of this Regulation. In the former case the vehicle shall be mounted on a roller dynamometer. In the second case, the engine shall be coupled to a dynamometer.</w:t>
      </w:r>
    </w:p>
    <w:p w14:paraId="76DDF72F" w14:textId="77777777" w:rsidR="00B01C61" w:rsidRPr="00281C39" w:rsidRDefault="00B01C61" w:rsidP="00B01C61">
      <w:pPr>
        <w:tabs>
          <w:tab w:val="right" w:leader="dot" w:pos="8505"/>
        </w:tabs>
        <w:spacing w:after="120"/>
        <w:ind w:left="2268" w:right="1134" w:hanging="1134"/>
        <w:jc w:val="both"/>
      </w:pPr>
      <w:r w:rsidRPr="00281C39">
        <w:t>1.2.2.</w:t>
      </w:r>
      <w:r w:rsidRPr="00281C39">
        <w:tab/>
        <w:t>The test shall be conducted in six six-hour periods with a break of at least 12 hours between each period in order to reproduce the effects of cooling any condensation which may occur.</w:t>
      </w:r>
    </w:p>
    <w:p w14:paraId="3C60C993" w14:textId="77777777" w:rsidR="00B01C61" w:rsidRPr="00281C39" w:rsidRDefault="00B01C61" w:rsidP="00B01C61">
      <w:pPr>
        <w:tabs>
          <w:tab w:val="right" w:leader="dot" w:pos="8505"/>
        </w:tabs>
        <w:spacing w:after="120"/>
        <w:ind w:left="2268" w:right="1134" w:hanging="1134"/>
        <w:jc w:val="both"/>
      </w:pPr>
      <w:r w:rsidRPr="00281C39">
        <w:t>1.2.3.</w:t>
      </w:r>
      <w:r w:rsidRPr="00281C39">
        <w:tab/>
        <w:t>During each six-hour period, the engine shall be run, under the following conditions:</w:t>
      </w:r>
    </w:p>
    <w:p w14:paraId="6821DDD9" w14:textId="77777777" w:rsidR="00B01C61" w:rsidRPr="00281C39" w:rsidRDefault="00B01C61" w:rsidP="00B01C61">
      <w:pPr>
        <w:tabs>
          <w:tab w:val="left" w:pos="2900"/>
          <w:tab w:val="right" w:leader="dot" w:pos="8505"/>
        </w:tabs>
        <w:spacing w:after="100" w:line="240" w:lineRule="auto"/>
        <w:ind w:left="2268" w:right="1134" w:hanging="1134"/>
        <w:jc w:val="both"/>
      </w:pPr>
      <w:r w:rsidRPr="00281C39">
        <w:tab/>
        <w:t>(a)</w:t>
      </w:r>
      <w:r w:rsidRPr="00281C39">
        <w:tab/>
        <w:t>Five minutes at idling speed;</w:t>
      </w:r>
    </w:p>
    <w:p w14:paraId="7648B8AD" w14:textId="77777777" w:rsidR="00B01C61" w:rsidRPr="00281C39" w:rsidRDefault="00B01C61" w:rsidP="00B01C61">
      <w:pPr>
        <w:tabs>
          <w:tab w:val="left" w:pos="2900"/>
          <w:tab w:val="right" w:leader="dot" w:pos="8505"/>
        </w:tabs>
        <w:spacing w:after="100" w:line="240" w:lineRule="auto"/>
        <w:ind w:left="2268" w:right="1134" w:hanging="1134"/>
        <w:jc w:val="both"/>
        <w:rPr>
          <w:spacing w:val="-2"/>
        </w:rPr>
      </w:pPr>
      <w:r w:rsidRPr="00281C39">
        <w:tab/>
      </w:r>
      <w:r w:rsidRPr="00281C39">
        <w:rPr>
          <w:spacing w:val="-2"/>
        </w:rPr>
        <w:t>(b)</w:t>
      </w:r>
      <w:r w:rsidRPr="00281C39">
        <w:rPr>
          <w:spacing w:val="-2"/>
        </w:rPr>
        <w:tab/>
        <w:t>One-hour sequence under 1/4 load at 3/4 of rated maximum speed (S);</w:t>
      </w:r>
    </w:p>
    <w:p w14:paraId="5EE1C5CC" w14:textId="77777777" w:rsidR="00B01C61" w:rsidRPr="00281C39" w:rsidRDefault="00B01C61" w:rsidP="00B01C61">
      <w:pPr>
        <w:tabs>
          <w:tab w:val="left" w:pos="2900"/>
          <w:tab w:val="right" w:leader="dot" w:pos="8505"/>
        </w:tabs>
        <w:spacing w:after="100" w:line="240" w:lineRule="auto"/>
        <w:ind w:left="2268" w:right="1134" w:hanging="1134"/>
        <w:jc w:val="both"/>
        <w:rPr>
          <w:spacing w:val="-2"/>
        </w:rPr>
      </w:pPr>
      <w:r w:rsidRPr="00281C39">
        <w:tab/>
      </w:r>
      <w:r w:rsidRPr="00281C39">
        <w:rPr>
          <w:spacing w:val="-2"/>
        </w:rPr>
        <w:t>(c)</w:t>
      </w:r>
      <w:r w:rsidRPr="00281C39">
        <w:rPr>
          <w:spacing w:val="-2"/>
        </w:rPr>
        <w:tab/>
        <w:t>One-hour sequence under 1/2 load at 3/4 of rated maximum speed (S);</w:t>
      </w:r>
    </w:p>
    <w:p w14:paraId="166E142E" w14:textId="77777777" w:rsidR="00B01C61" w:rsidRPr="00281C39" w:rsidRDefault="00B01C61" w:rsidP="00B01C61">
      <w:pPr>
        <w:tabs>
          <w:tab w:val="left" w:pos="2900"/>
          <w:tab w:val="right" w:leader="dot" w:pos="8505"/>
        </w:tabs>
        <w:spacing w:after="100" w:line="240" w:lineRule="auto"/>
        <w:ind w:left="2268" w:right="1134" w:hanging="1134"/>
        <w:jc w:val="both"/>
        <w:rPr>
          <w:spacing w:val="-2"/>
        </w:rPr>
      </w:pPr>
      <w:r w:rsidRPr="00281C39">
        <w:tab/>
      </w:r>
      <w:r w:rsidRPr="00281C39">
        <w:rPr>
          <w:spacing w:val="-2"/>
        </w:rPr>
        <w:t>(d)</w:t>
      </w:r>
      <w:r w:rsidRPr="00281C39">
        <w:rPr>
          <w:spacing w:val="-2"/>
        </w:rPr>
        <w:tab/>
        <w:t>10-minute sequence under full load at 3/4 of rated maximum speed (S);</w:t>
      </w:r>
    </w:p>
    <w:p w14:paraId="1808DFDC" w14:textId="77777777" w:rsidR="00B01C61" w:rsidRPr="00281C39" w:rsidRDefault="00B01C61" w:rsidP="00B01C61">
      <w:pPr>
        <w:tabs>
          <w:tab w:val="left" w:pos="2900"/>
          <w:tab w:val="right" w:leader="dot" w:pos="8505"/>
        </w:tabs>
        <w:spacing w:after="100" w:line="240" w:lineRule="auto"/>
        <w:ind w:left="2268" w:right="1134" w:hanging="1134"/>
        <w:jc w:val="both"/>
      </w:pPr>
      <w:r w:rsidRPr="00281C39">
        <w:rPr>
          <w:spacing w:val="-2"/>
        </w:rPr>
        <w:lastRenderedPageBreak/>
        <w:tab/>
      </w:r>
      <w:r w:rsidRPr="00281C39">
        <w:t>(e)</w:t>
      </w:r>
      <w:r w:rsidRPr="00281C39">
        <w:tab/>
        <w:t>15-minute sequence under 1/2 load at rated maximum speed (S);</w:t>
      </w:r>
    </w:p>
    <w:p w14:paraId="2780C8C6" w14:textId="77777777" w:rsidR="00B01C61" w:rsidRPr="00281C39" w:rsidRDefault="00B01C61" w:rsidP="00B01C61">
      <w:pPr>
        <w:tabs>
          <w:tab w:val="left" w:pos="2900"/>
          <w:tab w:val="right" w:leader="dot" w:pos="8505"/>
        </w:tabs>
        <w:spacing w:after="110" w:line="240" w:lineRule="auto"/>
        <w:ind w:left="2268" w:right="1134" w:hanging="1134"/>
        <w:jc w:val="both"/>
      </w:pPr>
      <w:r w:rsidRPr="00281C39">
        <w:tab/>
        <w:t>(f)</w:t>
      </w:r>
      <w:r w:rsidRPr="00281C39">
        <w:tab/>
        <w:t>30-minute sequence under 1/4 load at rated maximum speed (S).</w:t>
      </w:r>
    </w:p>
    <w:p w14:paraId="12A32335" w14:textId="77777777" w:rsidR="00B01C61" w:rsidRPr="00281C39" w:rsidRDefault="00B01C61" w:rsidP="00B01C61">
      <w:pPr>
        <w:tabs>
          <w:tab w:val="right" w:leader="dot" w:pos="8505"/>
        </w:tabs>
        <w:spacing w:after="120"/>
        <w:ind w:left="2268" w:right="1134" w:hanging="1134"/>
        <w:jc w:val="both"/>
      </w:pPr>
      <w:r w:rsidRPr="00281C39">
        <w:tab/>
        <w:t>Each period shall comprise two sequenced sets of the six above-mentioned conditions in consecutive order from (a) to (f).</w:t>
      </w:r>
    </w:p>
    <w:p w14:paraId="178A627A" w14:textId="77777777" w:rsidR="00B01C61" w:rsidRPr="00281C39" w:rsidRDefault="00B01C61" w:rsidP="00B01C61">
      <w:pPr>
        <w:tabs>
          <w:tab w:val="right" w:leader="dot" w:pos="8505"/>
        </w:tabs>
        <w:spacing w:after="120"/>
        <w:ind w:left="2268" w:right="1134" w:hanging="1134"/>
        <w:jc w:val="both"/>
      </w:pPr>
      <w:r w:rsidRPr="00281C39">
        <w:t>1.2.4.</w:t>
      </w:r>
      <w:r w:rsidRPr="00281C39">
        <w:tab/>
        <w:t>During the test, the silencing system or components thereof shall not be cooled by a forced draught simulating normal airflow around the vehicle. Nevertheless, at the request of the manufacturer, the silencing system or components thereof may be cooled in order not to exceed the temperature recorded at its inlet when the vehicle is running at maximum speed.</w:t>
      </w:r>
    </w:p>
    <w:p w14:paraId="32F09AF8" w14:textId="77777777" w:rsidR="00B01C61" w:rsidRPr="00281C39" w:rsidRDefault="00B01C61" w:rsidP="00B01C61">
      <w:pPr>
        <w:tabs>
          <w:tab w:val="right" w:leader="dot" w:pos="8505"/>
        </w:tabs>
        <w:spacing w:after="120"/>
        <w:ind w:left="2268" w:right="1134" w:hanging="1134"/>
        <w:jc w:val="both"/>
      </w:pPr>
      <w:r w:rsidRPr="00281C39">
        <w:t>1.3.</w:t>
      </w:r>
      <w:r w:rsidRPr="00281C39">
        <w:tab/>
        <w:t>Conditioning by pulsation</w:t>
      </w:r>
    </w:p>
    <w:p w14:paraId="5375DBDB" w14:textId="77777777" w:rsidR="00B01C61" w:rsidRPr="00281C39" w:rsidRDefault="00B01C61" w:rsidP="00B01C61">
      <w:pPr>
        <w:tabs>
          <w:tab w:val="right" w:leader="dot" w:pos="8505"/>
        </w:tabs>
        <w:spacing w:after="120"/>
        <w:ind w:left="2268" w:right="1134" w:hanging="1134"/>
        <w:jc w:val="both"/>
      </w:pPr>
      <w:r w:rsidRPr="00281C39">
        <w:t>1.3.1.</w:t>
      </w:r>
      <w:r w:rsidRPr="00281C39">
        <w:tab/>
        <w:t>The silencing system or components thereof shall be fitted to the vehicle referred to in paragraph 3.3. of this Regulation or the engine referred to in paragraph 3.4. of this Regulation. In the former case the vehicle shall be mounted on a roller dynamometer.</w:t>
      </w:r>
    </w:p>
    <w:p w14:paraId="6B805080" w14:textId="77777777" w:rsidR="00B01C61" w:rsidRPr="00281C39" w:rsidRDefault="00B01C61" w:rsidP="00B01C61">
      <w:pPr>
        <w:tabs>
          <w:tab w:val="right" w:leader="dot" w:pos="8505"/>
        </w:tabs>
        <w:spacing w:after="120"/>
        <w:ind w:left="2268" w:right="1134" w:hanging="1134"/>
        <w:jc w:val="both"/>
      </w:pPr>
      <w:r w:rsidRPr="00281C39">
        <w:tab/>
        <w:t>In the second case, the engine shall be mounted on a dynamometer. The test apparatus, a detailed diagram of which is shown in Figure 1 of the appendix to this annex shall be fitted at the outlet of the silencing system. Any other apparatus providing equivalent results is acceptable.</w:t>
      </w:r>
    </w:p>
    <w:p w14:paraId="349D2694" w14:textId="77777777" w:rsidR="00B01C61" w:rsidRPr="00281C39" w:rsidRDefault="00B01C61" w:rsidP="00B01C61">
      <w:pPr>
        <w:tabs>
          <w:tab w:val="right" w:leader="dot" w:pos="8505"/>
        </w:tabs>
        <w:spacing w:after="120"/>
        <w:ind w:left="2268" w:right="1134" w:hanging="1134"/>
        <w:jc w:val="both"/>
      </w:pPr>
      <w:r w:rsidRPr="00281C39">
        <w:t>1.3.2.</w:t>
      </w:r>
      <w:r w:rsidRPr="00281C39">
        <w:tab/>
        <w:t>The test apparatus shall be adjusted in such a way that the exhaust-gas flow is alternatively interrupted and re-established by the quick-action valve for 2,500 cycles.</w:t>
      </w:r>
    </w:p>
    <w:p w14:paraId="0BDDBAC9" w14:textId="77777777" w:rsidR="00B01C61" w:rsidRPr="00281C39" w:rsidRDefault="00B01C61" w:rsidP="00B01C61">
      <w:pPr>
        <w:tabs>
          <w:tab w:val="right" w:leader="dot" w:pos="8505"/>
        </w:tabs>
        <w:spacing w:after="120"/>
        <w:ind w:left="2268" w:right="1134" w:hanging="1134"/>
        <w:jc w:val="both"/>
      </w:pPr>
      <w:r w:rsidRPr="00281C39">
        <w:t>1.3.3.</w:t>
      </w:r>
      <w:r w:rsidRPr="00281C39">
        <w:tab/>
        <w:t>The valve shall open when the exhaust-gas back pressure, measured at least 100 mm downstream of the intake flange, reaches a value of between 35 and 40 kPa. It shall close when this pressure does not differ by more than 10 per cent from its stabilized value with the valve open.</w:t>
      </w:r>
    </w:p>
    <w:p w14:paraId="54535B47" w14:textId="77777777" w:rsidR="00B01C61" w:rsidRPr="00281C39" w:rsidRDefault="00B01C61" w:rsidP="00B01C61">
      <w:pPr>
        <w:tabs>
          <w:tab w:val="right" w:leader="dot" w:pos="8505"/>
        </w:tabs>
        <w:spacing w:after="120"/>
        <w:ind w:left="2268" w:right="1134" w:hanging="1134"/>
        <w:jc w:val="both"/>
      </w:pPr>
      <w:r w:rsidRPr="00281C39">
        <w:t>1.3.4.</w:t>
      </w:r>
      <w:r w:rsidRPr="00281C39">
        <w:tab/>
        <w:t>The time-delay switch shall be set for the duration of gas exhaust resulting from the provisions laid down in paragraph 1.3.3. above.</w:t>
      </w:r>
    </w:p>
    <w:p w14:paraId="1CE19DB8" w14:textId="77777777" w:rsidR="00B01C61" w:rsidRPr="00281C39" w:rsidRDefault="00B01C61" w:rsidP="00B01C61">
      <w:pPr>
        <w:tabs>
          <w:tab w:val="right" w:leader="dot" w:pos="8505"/>
        </w:tabs>
        <w:spacing w:after="120"/>
        <w:ind w:left="2268" w:right="1134" w:hanging="1134"/>
        <w:jc w:val="both"/>
      </w:pPr>
      <w:r w:rsidRPr="00281C39">
        <w:t>1.3.5.</w:t>
      </w:r>
      <w:r w:rsidRPr="00281C39">
        <w:tab/>
        <w:t>Engine speed shall be 75 per cent of the rated engine speed (S) at which the engine develops rated maximum net power.</w:t>
      </w:r>
    </w:p>
    <w:p w14:paraId="166C570A" w14:textId="77777777" w:rsidR="00B01C61" w:rsidRPr="00281C39" w:rsidRDefault="00B01C61" w:rsidP="00B01C61">
      <w:pPr>
        <w:tabs>
          <w:tab w:val="right" w:leader="dot" w:pos="8505"/>
        </w:tabs>
        <w:spacing w:after="120"/>
        <w:ind w:left="2268" w:right="1134" w:hanging="1134"/>
        <w:jc w:val="both"/>
      </w:pPr>
      <w:r w:rsidRPr="00281C39">
        <w:t>1.3.6.</w:t>
      </w:r>
      <w:r w:rsidRPr="00281C39">
        <w:tab/>
        <w:t>The power indicated by the dynamometer shall be 50 per cent of the full-throttle power measured at 75 per cent of rated engine speed (S).</w:t>
      </w:r>
    </w:p>
    <w:p w14:paraId="5553E124" w14:textId="77777777" w:rsidR="00B01C61" w:rsidRPr="00281C39" w:rsidRDefault="00B01C61" w:rsidP="00B01C61">
      <w:pPr>
        <w:tabs>
          <w:tab w:val="right" w:leader="dot" w:pos="8505"/>
        </w:tabs>
        <w:spacing w:after="120"/>
        <w:ind w:left="2268" w:right="1134" w:hanging="1134"/>
        <w:jc w:val="both"/>
      </w:pPr>
      <w:r w:rsidRPr="00281C39">
        <w:t>1.3.7.</w:t>
      </w:r>
      <w:r w:rsidRPr="00281C39">
        <w:tab/>
        <w:t>Any drain holes shall be closed off during the test.</w:t>
      </w:r>
    </w:p>
    <w:p w14:paraId="0DF0F900" w14:textId="77777777" w:rsidR="00B01C61" w:rsidRPr="00281C39" w:rsidRDefault="00B01C61" w:rsidP="00B01C61">
      <w:pPr>
        <w:tabs>
          <w:tab w:val="right" w:leader="dot" w:pos="8505"/>
        </w:tabs>
        <w:spacing w:after="120"/>
        <w:ind w:left="2268" w:right="1134" w:hanging="1134"/>
        <w:jc w:val="both"/>
      </w:pPr>
      <w:r w:rsidRPr="00281C39">
        <w:t>1.3.8.</w:t>
      </w:r>
      <w:r w:rsidRPr="00281C39">
        <w:tab/>
        <w:t>The entire test shall be completed within 48 hours.</w:t>
      </w:r>
    </w:p>
    <w:p w14:paraId="708D1D16" w14:textId="77777777" w:rsidR="00B01C61" w:rsidRPr="00281C39" w:rsidRDefault="00B01C61" w:rsidP="00B01C61">
      <w:pPr>
        <w:tabs>
          <w:tab w:val="right" w:leader="dot" w:pos="8505"/>
        </w:tabs>
        <w:spacing w:after="120"/>
        <w:ind w:left="2268" w:right="1134" w:hanging="1134"/>
        <w:jc w:val="both"/>
      </w:pPr>
      <w:r w:rsidRPr="00281C39">
        <w:tab/>
        <w:t>If necessary, one cooling period will be observed after each hour.</w:t>
      </w:r>
    </w:p>
    <w:p w14:paraId="70A1B5A6" w14:textId="77777777" w:rsidR="00B01C61" w:rsidRPr="00281C39" w:rsidRDefault="00B01C61" w:rsidP="00B01C61">
      <w:pPr>
        <w:tabs>
          <w:tab w:val="right" w:leader="dot" w:pos="8505"/>
        </w:tabs>
        <w:spacing w:after="120"/>
        <w:ind w:left="2268" w:right="1134" w:hanging="1134"/>
        <w:jc w:val="both"/>
      </w:pPr>
    </w:p>
    <w:p w14:paraId="06C28770"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69"/>
          <w:headerReference w:type="default" r:id="rId70"/>
          <w:footerReference w:type="even" r:id="rId71"/>
          <w:footerReference w:type="default" r:id="rId72"/>
          <w:footerReference w:type="first" r:id="rId73"/>
          <w:endnotePr>
            <w:numFmt w:val="decimal"/>
          </w:endnotePr>
          <w:pgSz w:w="11907" w:h="16840" w:code="9"/>
          <w:pgMar w:top="1701" w:right="1134" w:bottom="2268" w:left="1134" w:header="1134" w:footer="1701" w:gutter="0"/>
          <w:cols w:space="720"/>
          <w:docGrid w:linePitch="272"/>
        </w:sectPr>
      </w:pPr>
    </w:p>
    <w:p w14:paraId="6FD276FA" w14:textId="77777777" w:rsidR="00B01C61" w:rsidRPr="00281C39" w:rsidRDefault="00B01C61" w:rsidP="00563391">
      <w:pPr>
        <w:pStyle w:val="HChG"/>
      </w:pPr>
      <w:bookmarkStart w:id="475" w:name="_Toc427847371"/>
      <w:r w:rsidRPr="00281C39">
        <w:lastRenderedPageBreak/>
        <w:t>Annex 4 - Appendix</w:t>
      </w:r>
      <w:bookmarkEnd w:id="475"/>
    </w:p>
    <w:p w14:paraId="782B43DC" w14:textId="77777777" w:rsidR="00B01C61" w:rsidRPr="00281C39" w:rsidRDefault="007E4093" w:rsidP="00B01C61">
      <w:pPr>
        <w:spacing w:line="240" w:lineRule="auto"/>
        <w:ind w:left="1134"/>
        <w:jc w:val="both"/>
        <w:outlineLvl w:val="0"/>
      </w:pPr>
      <w:r w:rsidRPr="00281C39">
        <w:t>Figure 1</w:t>
      </w:r>
      <w:r w:rsidR="00B01C61" w:rsidRPr="00281C39">
        <w:t xml:space="preserve"> </w:t>
      </w:r>
    </w:p>
    <w:p w14:paraId="2ED7569E" w14:textId="77777777" w:rsidR="00B01C61" w:rsidRPr="00281C39" w:rsidRDefault="00B01C61" w:rsidP="00B01C61">
      <w:pPr>
        <w:spacing w:after="120"/>
        <w:ind w:left="1134" w:right="1134"/>
        <w:jc w:val="both"/>
        <w:rPr>
          <w:b/>
        </w:rPr>
      </w:pPr>
      <w:r w:rsidRPr="00281C39">
        <w:rPr>
          <w:b/>
        </w:rPr>
        <w:t>Test apparatus for conditioning by pulsation</w:t>
      </w:r>
    </w:p>
    <w:p w14:paraId="1622C371" w14:textId="728237C2" w:rsidR="00B01C61" w:rsidRPr="00281C39" w:rsidRDefault="008A5BC6" w:rsidP="00B01C61">
      <w:pPr>
        <w:ind w:left="1134"/>
        <w:jc w:val="both"/>
      </w:pPr>
      <w:r w:rsidRPr="00281C39">
        <w:rPr>
          <w:noProof/>
        </w:rPr>
        <mc:AlternateContent>
          <mc:Choice Requires="wps">
            <w:drawing>
              <wp:anchor distT="0" distB="0" distL="114300" distR="114300" simplePos="0" relativeHeight="251657220" behindDoc="0" locked="0" layoutInCell="1" allowOverlap="1" wp14:anchorId="2F8EF39C" wp14:editId="445E5D90">
                <wp:simplePos x="0" y="0"/>
                <wp:positionH relativeFrom="column">
                  <wp:posOffset>3492500</wp:posOffset>
                </wp:positionH>
                <wp:positionV relativeFrom="paragraph">
                  <wp:posOffset>1270</wp:posOffset>
                </wp:positionV>
                <wp:extent cx="2032000" cy="6858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8B408" w14:textId="77777777" w:rsidR="004924DF" w:rsidRDefault="004924DF" w:rsidP="00B01C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EF39C" id="Text Box 16" o:spid="_x0000_s1517" type="#_x0000_t202" style="position:absolute;left:0;text-align:left;margin-left:275pt;margin-top:.1pt;width:160pt;height:54pt;z-index:251657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" stroked="f">
                <v:textbox>
                  <w:txbxContent>
                    <w:p w14:paraId="1788B408" w14:textId="77777777" w:rsidR="004924DF" w:rsidRDefault="004924DF" w:rsidP="00B01C61"/>
                  </w:txbxContent>
                </v:textbox>
              </v:shape>
            </w:pict>
          </mc:Fallback>
        </mc:AlternateContent>
      </w:r>
      <w:r w:rsidRPr="00281C39">
        <w:rPr>
          <w:noProof/>
          <w:lang w:eastAsia="en-GB"/>
        </w:rPr>
        <w:drawing>
          <wp:inline distT="0" distB="0" distL="0" distR="0" wp14:anchorId="1A2474ED" wp14:editId="14CC7B68">
            <wp:extent cx="4671060" cy="2369820"/>
            <wp:effectExtent l="0" t="0" r="0" b="0"/>
            <wp:docPr id="3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671060" cy="2369820"/>
                    </a:xfrm>
                    <a:prstGeom prst="rect">
                      <a:avLst/>
                    </a:prstGeom>
                    <a:noFill/>
                    <a:ln>
                      <a:noFill/>
                    </a:ln>
                  </pic:spPr>
                </pic:pic>
              </a:graphicData>
            </a:graphic>
          </wp:inline>
        </w:drawing>
      </w:r>
    </w:p>
    <w:p w14:paraId="4EB089EF" w14:textId="77777777" w:rsidR="00B01C61" w:rsidRPr="00281C39" w:rsidRDefault="00B01C61" w:rsidP="00B01C61">
      <w:pPr>
        <w:tabs>
          <w:tab w:val="right" w:leader="dot" w:pos="8505"/>
        </w:tabs>
        <w:spacing w:before="200" w:after="120"/>
        <w:ind w:left="2268" w:right="1134" w:hanging="1134"/>
        <w:jc w:val="both"/>
      </w:pPr>
      <w:r w:rsidRPr="00281C39">
        <w:t>1.</w:t>
      </w:r>
      <w:r w:rsidRPr="00281C39">
        <w:tab/>
        <w:t>Inlet flange or sleeve for connection to the rear of the test exhaust system.</w:t>
      </w:r>
    </w:p>
    <w:p w14:paraId="65A88564" w14:textId="77777777" w:rsidR="00B01C61" w:rsidRPr="00281C39" w:rsidRDefault="00B01C61" w:rsidP="00B01C61">
      <w:pPr>
        <w:tabs>
          <w:tab w:val="right" w:leader="dot" w:pos="8505"/>
        </w:tabs>
        <w:spacing w:after="120"/>
        <w:ind w:left="2268" w:right="1134" w:hanging="1134"/>
        <w:jc w:val="both"/>
      </w:pPr>
      <w:r w:rsidRPr="00281C39">
        <w:t>2.</w:t>
      </w:r>
      <w:r w:rsidRPr="00281C39">
        <w:tab/>
        <w:t>Hand-operated regulating valve.</w:t>
      </w:r>
    </w:p>
    <w:p w14:paraId="0D1238EE" w14:textId="77777777" w:rsidR="00B01C61" w:rsidRPr="00281C39" w:rsidRDefault="00B01C61" w:rsidP="00B01C61">
      <w:pPr>
        <w:tabs>
          <w:tab w:val="right" w:leader="dot" w:pos="8505"/>
        </w:tabs>
        <w:spacing w:after="120"/>
        <w:ind w:left="2268" w:right="1134" w:hanging="1134"/>
        <w:jc w:val="both"/>
      </w:pPr>
      <w:r w:rsidRPr="00281C39">
        <w:t>3.</w:t>
      </w:r>
      <w:r w:rsidRPr="00281C39">
        <w:tab/>
        <w:t>Compensating reservoir with a maximum capacity of 40 l and a filling time of not less than one second.</w:t>
      </w:r>
    </w:p>
    <w:p w14:paraId="0F1EAFA5" w14:textId="77777777" w:rsidR="00B01C61" w:rsidRPr="00281C39" w:rsidRDefault="00B01C61" w:rsidP="00B01C61">
      <w:pPr>
        <w:tabs>
          <w:tab w:val="right" w:leader="dot" w:pos="8505"/>
        </w:tabs>
        <w:spacing w:after="120"/>
        <w:ind w:left="2268" w:right="1134" w:hanging="1134"/>
        <w:jc w:val="both"/>
      </w:pPr>
      <w:r w:rsidRPr="00281C39">
        <w:t>4.</w:t>
      </w:r>
      <w:r w:rsidRPr="00281C39">
        <w:tab/>
        <w:t>Pressure switch with an operating range of 0.05 to 2.5 bar.</w:t>
      </w:r>
    </w:p>
    <w:p w14:paraId="274514B9" w14:textId="77777777" w:rsidR="00B01C61" w:rsidRPr="00281C39" w:rsidRDefault="00B01C61" w:rsidP="00B01C61">
      <w:pPr>
        <w:tabs>
          <w:tab w:val="right" w:leader="dot" w:pos="8505"/>
        </w:tabs>
        <w:spacing w:after="120"/>
        <w:ind w:left="2268" w:right="1134" w:hanging="1134"/>
        <w:jc w:val="both"/>
      </w:pPr>
      <w:r w:rsidRPr="00281C39">
        <w:t>5.</w:t>
      </w:r>
      <w:r w:rsidRPr="00281C39">
        <w:tab/>
        <w:t>Time delay switch.</w:t>
      </w:r>
    </w:p>
    <w:p w14:paraId="2038D77F" w14:textId="77777777" w:rsidR="00B01C61" w:rsidRPr="00281C39" w:rsidRDefault="00B01C61" w:rsidP="00B01C61">
      <w:pPr>
        <w:tabs>
          <w:tab w:val="right" w:leader="dot" w:pos="8505"/>
        </w:tabs>
        <w:spacing w:after="120"/>
        <w:ind w:left="2268" w:right="1134" w:hanging="1134"/>
        <w:jc w:val="both"/>
      </w:pPr>
      <w:r w:rsidRPr="00281C39">
        <w:t>6.</w:t>
      </w:r>
      <w:r w:rsidRPr="00281C39">
        <w:tab/>
        <w:t>Pulse counter.</w:t>
      </w:r>
    </w:p>
    <w:p w14:paraId="3FAFF841" w14:textId="77777777" w:rsidR="00B01C61" w:rsidRPr="00281C39" w:rsidRDefault="00B01C61" w:rsidP="00B01C61">
      <w:pPr>
        <w:tabs>
          <w:tab w:val="right" w:leader="dot" w:pos="8505"/>
        </w:tabs>
        <w:spacing w:after="120"/>
        <w:ind w:left="2268" w:right="1134" w:hanging="1134"/>
        <w:jc w:val="both"/>
      </w:pPr>
      <w:r w:rsidRPr="00281C39">
        <w:t>7.</w:t>
      </w:r>
      <w:r w:rsidRPr="00281C39">
        <w:tab/>
        <w:t>Quick-acting valve, such as exhaust brake valve 60 mm in diameter, operated by a pneumatic cylinder with an output of 120 N at 4 bar. The response time, both when opening and closing, shall</w:t>
      </w:r>
      <w:r w:rsidRPr="00281C39">
        <w:rPr>
          <w:b/>
        </w:rPr>
        <w:t xml:space="preserve"> </w:t>
      </w:r>
      <w:r w:rsidRPr="00281C39">
        <w:t>not exceed 0.5 second.</w:t>
      </w:r>
    </w:p>
    <w:p w14:paraId="5CD3BCA3" w14:textId="77777777" w:rsidR="00B01C61" w:rsidRPr="00281C39" w:rsidRDefault="00B01C61" w:rsidP="00B01C61">
      <w:pPr>
        <w:tabs>
          <w:tab w:val="right" w:leader="dot" w:pos="8505"/>
        </w:tabs>
        <w:spacing w:after="120"/>
        <w:ind w:left="2268" w:right="1134" w:hanging="1134"/>
        <w:jc w:val="both"/>
      </w:pPr>
      <w:r w:rsidRPr="00281C39">
        <w:t>8.</w:t>
      </w:r>
      <w:r w:rsidRPr="00281C39">
        <w:tab/>
        <w:t>Exhaust gas evacuation.</w:t>
      </w:r>
    </w:p>
    <w:p w14:paraId="41F8B00D" w14:textId="77777777" w:rsidR="00B01C61" w:rsidRPr="00281C39" w:rsidRDefault="00B01C61" w:rsidP="00B01C61">
      <w:pPr>
        <w:tabs>
          <w:tab w:val="right" w:leader="dot" w:pos="8505"/>
        </w:tabs>
        <w:spacing w:after="120"/>
        <w:ind w:left="2268" w:right="1134" w:hanging="1134"/>
        <w:jc w:val="both"/>
      </w:pPr>
      <w:r w:rsidRPr="00281C39">
        <w:t>9.</w:t>
      </w:r>
      <w:r w:rsidRPr="00281C39">
        <w:tab/>
        <w:t>Flexible pipe.</w:t>
      </w:r>
    </w:p>
    <w:p w14:paraId="7C86BFB5" w14:textId="77777777" w:rsidR="00B01C61" w:rsidRPr="00281C39" w:rsidRDefault="00B01C61" w:rsidP="00B01C61">
      <w:pPr>
        <w:tabs>
          <w:tab w:val="right" w:leader="dot" w:pos="8505"/>
        </w:tabs>
        <w:spacing w:after="120"/>
        <w:ind w:left="2268" w:right="1134" w:hanging="1134"/>
        <w:jc w:val="both"/>
      </w:pPr>
      <w:r w:rsidRPr="00281C39">
        <w:t>10.</w:t>
      </w:r>
      <w:r w:rsidRPr="00281C39">
        <w:tab/>
        <w:t>Pressure gauge.</w:t>
      </w:r>
    </w:p>
    <w:p w14:paraId="7CAE8583" w14:textId="77777777" w:rsidR="00BE27DA" w:rsidRPr="00281C39" w:rsidRDefault="00BE27DA">
      <w:pPr>
        <w:suppressAutoHyphens w:val="0"/>
        <w:spacing w:line="240" w:lineRule="auto"/>
        <w:rPr>
          <w:b/>
        </w:rPr>
      </w:pPr>
      <w:r w:rsidRPr="00281C39">
        <w:rPr>
          <w:b/>
        </w:rPr>
        <w:br w:type="page"/>
      </w:r>
    </w:p>
    <w:p w14:paraId="515AB848" w14:textId="29B5EA4B" w:rsidR="00BE27DA" w:rsidRPr="00281C39" w:rsidRDefault="00BE27DA" w:rsidP="00BE27DA">
      <w:pPr>
        <w:spacing w:after="120"/>
        <w:ind w:left="2268" w:right="1134" w:hanging="1134"/>
        <w:jc w:val="both"/>
        <w:rPr>
          <w:b/>
        </w:rPr>
      </w:pPr>
      <w:r w:rsidRPr="00281C39">
        <w:rPr>
          <w:b/>
        </w:rPr>
        <w:lastRenderedPageBreak/>
        <w:t>Figure 2: Flowchart for the check on the necessity for a silencer conditioning test</w:t>
      </w:r>
    </w:p>
    <w:p w14:paraId="42EA1603" w14:textId="77777777" w:rsidR="00BE27DA" w:rsidRPr="00281C39" w:rsidRDefault="00BE27DA" w:rsidP="00BE27DA">
      <w:pPr>
        <w:spacing w:after="120"/>
        <w:ind w:left="2268" w:right="1134" w:hanging="1134"/>
        <w:jc w:val="both"/>
        <w:rPr>
          <w:b/>
        </w:rPr>
      </w:pPr>
    </w:p>
    <w:p w14:paraId="58756C8D" w14:textId="47ACF5B3" w:rsidR="00B01C61" w:rsidRPr="00281C39" w:rsidRDefault="00BE27DA" w:rsidP="00BE27DA">
      <w:pPr>
        <w:spacing w:after="120"/>
        <w:ind w:left="284" w:right="1134"/>
        <w:jc w:val="both"/>
      </w:pPr>
      <w:r w:rsidRPr="00281C39">
        <w:rPr>
          <w:i/>
          <w:noProof/>
          <w:lang w:eastAsia="en-GB"/>
        </w:rPr>
        <mc:AlternateContent>
          <mc:Choice Requires="wpg">
            <w:drawing>
              <wp:inline distT="0" distB="0" distL="0" distR="0" wp14:anchorId="7796F4A1" wp14:editId="6605FAB6">
                <wp:extent cx="5088835" cy="7208563"/>
                <wp:effectExtent l="0" t="0" r="17145" b="11430"/>
                <wp:docPr id="547" name="Group 1"/>
                <wp:cNvGraphicFramePr/>
                <a:graphic xmlns:a="http://schemas.openxmlformats.org/drawingml/2006/main">
                  <a:graphicData uri="http://schemas.microsoft.com/office/word/2010/wordprocessingGroup">
                    <wpg:wgp>
                      <wpg:cNvGrpSpPr/>
                      <wpg:grpSpPr>
                        <a:xfrm>
                          <a:off x="0" y="0"/>
                          <a:ext cx="5088835" cy="7208563"/>
                          <a:chOff x="0" y="0"/>
                          <a:chExt cx="5816533" cy="8646221"/>
                        </a:xfrm>
                      </wpg:grpSpPr>
                      <wps:wsp>
                        <wps:cNvPr id="548" name="Flussdiagramm: Prozess 28"/>
                        <wps:cNvSpPr/>
                        <wps:spPr>
                          <a:xfrm>
                            <a:off x="1943999" y="0"/>
                            <a:ext cx="1944000" cy="56270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E6023" w14:textId="77777777" w:rsidR="004924DF" w:rsidRPr="002147C2" w:rsidRDefault="004924DF" w:rsidP="00BE27DA">
                              <w:pPr>
                                <w:pStyle w:val="Norm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wps:txbx>
                        <wps:bodyPr rtlCol="0" anchor="ctr"/>
                      </wps:wsp>
                      <wps:wsp>
                        <wps:cNvPr id="549" name="Flussdiagramm: Verzweigung 29"/>
                        <wps:cNvSpPr/>
                        <wps:spPr>
                          <a:xfrm>
                            <a:off x="1943999" y="795082"/>
                            <a:ext cx="1944000"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C3FBD" w14:textId="77777777" w:rsidR="004924DF" w:rsidRPr="00BE27DA" w:rsidRDefault="004924DF"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contain a fibrous</w:t>
                              </w:r>
                            </w:p>
                            <w:p w14:paraId="1476369D" w14:textId="77777777" w:rsidR="004924DF" w:rsidRPr="00BE27DA" w:rsidRDefault="004924DF"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wps:txbx>
                        <wps:bodyPr lIns="0" tIns="0" rIns="0" bIns="0" rtlCol="0" anchor="ctr"/>
                      </wps:wsp>
                      <wps:wsp>
                        <wps:cNvPr id="550" name="Flussdiagramm: Verbindungsstelle 31"/>
                        <wps:cNvSpPr/>
                        <wps:spPr>
                          <a:xfrm>
                            <a:off x="4732721" y="5727335"/>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F032B" w14:textId="77777777" w:rsidR="004924DF" w:rsidRDefault="004924DF" w:rsidP="00BE27DA"/>
                          </w:txbxContent>
                        </wps:txbx>
                        <wps:bodyPr rtlCol="0" anchor="ctr"/>
                      </wps:wsp>
                      <wps:wsp>
                        <wps:cNvPr id="551" name="Flussdiagramm: Prozess 37"/>
                        <wps:cNvSpPr/>
                        <wps:spPr>
                          <a:xfrm>
                            <a:off x="1747704" y="4532472"/>
                            <a:ext cx="2750049"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6ED18" w14:textId="77777777" w:rsidR="004924DF" w:rsidRPr="00BE27DA" w:rsidRDefault="004924DF"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wps:txbx>
                        <wps:bodyPr rtlCol="0" anchor="ctr"/>
                      </wps:wsp>
                      <wps:wsp>
                        <wps:cNvPr id="552" name="Flussdiagramm: Prozess 41"/>
                        <wps:cNvSpPr/>
                        <wps:spPr>
                          <a:xfrm>
                            <a:off x="0" y="6269784"/>
                            <a:ext cx="1944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F092B" w14:textId="77777777" w:rsidR="004924DF" w:rsidRDefault="004924DF" w:rsidP="00BE27DA">
                              <w:pPr>
                                <w:pStyle w:val="Norm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wps:txbx>
                        <wps:bodyPr rtlCol="0" anchor="ctr"/>
                      </wps:wsp>
                      <wps:wsp>
                        <wps:cNvPr id="553" name="Flussdiagramm: Prozess 42"/>
                        <wps:cNvSpPr/>
                        <wps:spPr>
                          <a:xfrm>
                            <a:off x="3872533" y="6269793"/>
                            <a:ext cx="1944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B9AAF" w14:textId="77777777" w:rsidR="004924DF" w:rsidRDefault="004924DF" w:rsidP="00BE27DA">
                              <w:pPr>
                                <w:pStyle w:val="Norm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0E69FF0C" w14:textId="77777777" w:rsidR="004924DF" w:rsidRDefault="004924DF" w:rsidP="00BE27DA">
                              <w:pPr>
                                <w:pStyle w:val="Norm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wps:txbx>
                        <wps:bodyPr rtlCol="0" anchor="ctr"/>
                      </wps:wsp>
                      <wps:wsp>
                        <wps:cNvPr id="554" name="Gerade Verbindung mit Pfeil 45"/>
                        <wps:cNvCnPr/>
                        <wps:spPr>
                          <a:xfrm>
                            <a:off x="2915999" y="562708"/>
                            <a:ext cx="0" cy="23237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5" name="Gerade Verbindung mit Pfeil 47"/>
                        <wps:cNvCnPr/>
                        <wps:spPr>
                          <a:xfrm>
                            <a:off x="2912132" y="1731087"/>
                            <a:ext cx="1766" cy="19231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6" name="Gerade Verbindung mit Pfeil 50"/>
                        <wps:cNvCnPr/>
                        <wps:spPr>
                          <a:xfrm>
                            <a:off x="2915981" y="2859172"/>
                            <a:ext cx="0" cy="18852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7" name="Gerade Verbindung mit Pfeil 51"/>
                        <wps:cNvCnPr/>
                        <wps:spPr>
                          <a:xfrm>
                            <a:off x="2907419" y="4168603"/>
                            <a:ext cx="6931" cy="36451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8" name="Gerade Verbindung mit Pfeil 52"/>
                        <wps:cNvCnPr/>
                        <wps:spPr>
                          <a:xfrm flipH="1">
                            <a:off x="2907693" y="5246276"/>
                            <a:ext cx="1146" cy="2290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9" name="Gerade Verbindung mit Pfeil 55"/>
                        <wps:cNvCnPr/>
                        <wps:spPr>
                          <a:xfrm>
                            <a:off x="4840733" y="5943359"/>
                            <a:ext cx="3800" cy="32643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0" name="Textfeld 59"/>
                        <wps:cNvSpPr txBox="1"/>
                        <wps:spPr>
                          <a:xfrm>
                            <a:off x="4044808" y="1307600"/>
                            <a:ext cx="453456" cy="371654"/>
                          </a:xfrm>
                          <a:prstGeom prst="rect">
                            <a:avLst/>
                          </a:prstGeom>
                          <a:noFill/>
                        </wps:spPr>
                        <wps:txbx>
                          <w:txbxContent>
                            <w:p w14:paraId="6BC6E664" w14:textId="77777777" w:rsidR="004924DF" w:rsidRDefault="004924DF" w:rsidP="00BE27DA">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1" name="Textfeld 60"/>
                        <wps:cNvSpPr txBox="1"/>
                        <wps:spPr>
                          <a:xfrm>
                            <a:off x="3015592" y="1679374"/>
                            <a:ext cx="418926" cy="352027"/>
                          </a:xfrm>
                          <a:prstGeom prst="rect">
                            <a:avLst/>
                          </a:prstGeom>
                          <a:noFill/>
                        </wps:spPr>
                        <wps:txbx>
                          <w:txbxContent>
                            <w:p w14:paraId="2BE8DDF3" w14:textId="77777777" w:rsidR="004924DF" w:rsidRDefault="004924DF" w:rsidP="00BE27DA">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2" name="Flussdiagramm: Verzweigung 27"/>
                        <wps:cNvSpPr/>
                        <wps:spPr>
                          <a:xfrm>
                            <a:off x="1590458" y="1923393"/>
                            <a:ext cx="2633366"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084C5D" w14:textId="77777777" w:rsidR="004924DF" w:rsidRPr="00306261" w:rsidRDefault="004924DF" w:rsidP="00BE27DA">
                              <w:pPr>
                                <w:pStyle w:val="Norm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wps:txbx>
                        <wps:bodyPr lIns="0" tIns="0" rIns="0" bIns="0" rtlCol="0" anchor="ctr"/>
                      </wps:wsp>
                      <wps:wsp>
                        <wps:cNvPr id="563" name="Textfeld 36"/>
                        <wps:cNvSpPr txBox="1"/>
                        <wps:spPr>
                          <a:xfrm>
                            <a:off x="4080105" y="2431968"/>
                            <a:ext cx="417647" cy="333789"/>
                          </a:xfrm>
                          <a:prstGeom prst="rect">
                            <a:avLst/>
                          </a:prstGeom>
                          <a:noFill/>
                        </wps:spPr>
                        <wps:txbx>
                          <w:txbxContent>
                            <w:p w14:paraId="1AEC26A5" w14:textId="77777777" w:rsidR="004924DF" w:rsidRDefault="004924DF" w:rsidP="00BE27DA">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4" name="Textfeld 39"/>
                        <wps:cNvSpPr txBox="1"/>
                        <wps:spPr>
                          <a:xfrm>
                            <a:off x="3015938" y="2813872"/>
                            <a:ext cx="473982" cy="371517"/>
                          </a:xfrm>
                          <a:prstGeom prst="rect">
                            <a:avLst/>
                          </a:prstGeom>
                          <a:noFill/>
                        </wps:spPr>
                        <wps:txbx>
                          <w:txbxContent>
                            <w:p w14:paraId="5D3B53F2" w14:textId="77777777" w:rsidR="004924DF" w:rsidRDefault="004924DF" w:rsidP="00BE27DA">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5" name="Flussdiagramm: Verzweigung 44"/>
                        <wps:cNvSpPr/>
                        <wps:spPr>
                          <a:xfrm>
                            <a:off x="1503565" y="3047564"/>
                            <a:ext cx="2809239" cy="1121208"/>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52E6C" w14:textId="77777777" w:rsidR="004924DF" w:rsidRPr="00BE27DA" w:rsidRDefault="004924DF" w:rsidP="00BE27DA">
                              <w:pPr>
                                <w:pStyle w:val="NormalWeb"/>
                                <w:spacing w:line="0" w:lineRule="atLeas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Is the silencer member of a design family for which it has been proven that the fibrous material will not deteriorate?</w:t>
                              </w:r>
                            </w:p>
                          </w:txbxContent>
                        </wps:txbx>
                        <wps:bodyPr wrap="square" lIns="0" tIns="0" rIns="0" bIns="0" rtlCol="0" anchor="ctr">
                          <a:noAutofit/>
                        </wps:bodyPr>
                      </wps:wsp>
                      <wps:wsp>
                        <wps:cNvPr id="566" name="Flussdiagramm: Prozess 48"/>
                        <wps:cNvSpPr/>
                        <wps:spPr>
                          <a:xfrm>
                            <a:off x="1747307" y="5474568"/>
                            <a:ext cx="2749932"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880A5" w14:textId="77777777" w:rsidR="004924DF" w:rsidRPr="00BE27DA" w:rsidRDefault="004924DF"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wps:txbx>
                        <wps:bodyPr rtlCol="0" anchor="ctr"/>
                      </wps:wsp>
                      <wps:wsp>
                        <wps:cNvPr id="567" name="Flussdiagramm: Prozess 61"/>
                        <wps:cNvSpPr/>
                        <wps:spPr>
                          <a:xfrm>
                            <a:off x="2144847" y="7926221"/>
                            <a:ext cx="1734978"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A2340" w14:textId="77777777" w:rsidR="004924DF" w:rsidRDefault="004924DF" w:rsidP="00BE27DA">
                              <w:pPr>
                                <w:pStyle w:val="Norm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wps:txbx>
                        <wps:bodyPr rtlCol="0" anchor="ctr"/>
                      </wps:wsp>
                      <wps:wsp>
                        <wps:cNvPr id="568" name="Flussdiagramm: Verbindungsstelle 62"/>
                        <wps:cNvSpPr/>
                        <wps:spPr>
                          <a:xfrm>
                            <a:off x="2800257" y="7409838"/>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CBC74" w14:textId="77777777" w:rsidR="004924DF" w:rsidRDefault="004924DF" w:rsidP="00BE27DA"/>
                          </w:txbxContent>
                        </wps:txbx>
                        <wps:bodyPr rtlCol="0" anchor="ctr"/>
                      </wps:wsp>
                      <wps:wsp>
                        <wps:cNvPr id="569" name="Gewinkelte Verbindung 65"/>
                        <wps:cNvCnPr/>
                        <wps:spPr>
                          <a:xfrm>
                            <a:off x="3887999" y="1263082"/>
                            <a:ext cx="952734" cy="102819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0" name="Flussdiagramm: Verbindungsstelle 66"/>
                        <wps:cNvSpPr/>
                        <wps:spPr>
                          <a:xfrm>
                            <a:off x="4732721" y="2291274"/>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DF122C" w14:textId="77777777" w:rsidR="004924DF" w:rsidRDefault="004924DF" w:rsidP="00BE27DA"/>
                          </w:txbxContent>
                        </wps:txbx>
                        <wps:bodyPr rtlCol="0" anchor="ctr"/>
                      </wps:wsp>
                      <wps:wsp>
                        <wps:cNvPr id="571" name="Gerade Verbindung mit Pfeil 67"/>
                        <wps:cNvCnPr>
                          <a:stCxn id="562" idx="3"/>
                        </wps:cNvCnPr>
                        <wps:spPr>
                          <a:xfrm>
                            <a:off x="4223341" y="2391379"/>
                            <a:ext cx="508840" cy="789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2" name="Textfeld 91"/>
                        <wps:cNvSpPr txBox="1"/>
                        <wps:spPr>
                          <a:xfrm>
                            <a:off x="3006715" y="4160568"/>
                            <a:ext cx="482807" cy="312329"/>
                          </a:xfrm>
                          <a:prstGeom prst="rect">
                            <a:avLst/>
                          </a:prstGeom>
                          <a:noFill/>
                        </wps:spPr>
                        <wps:txbx>
                          <w:txbxContent>
                            <w:p w14:paraId="05C01563" w14:textId="77777777" w:rsidR="004924DF" w:rsidRDefault="004924DF" w:rsidP="00BE27DA">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73" name="Textfeld 92"/>
                        <wps:cNvSpPr txBox="1"/>
                        <wps:spPr>
                          <a:xfrm>
                            <a:off x="1013931" y="3185163"/>
                            <a:ext cx="489462" cy="388523"/>
                          </a:xfrm>
                          <a:prstGeom prst="rect">
                            <a:avLst/>
                          </a:prstGeom>
                          <a:noFill/>
                        </wps:spPr>
                        <wps:txbx>
                          <w:txbxContent>
                            <w:p w14:paraId="082509F8" w14:textId="77777777" w:rsidR="004924DF" w:rsidRDefault="004924DF" w:rsidP="00BE27DA">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74" name="Gerade Verbindung mit Pfeil 96"/>
                        <wps:cNvCnPr/>
                        <wps:spPr>
                          <a:xfrm flipH="1">
                            <a:off x="2908266" y="7625862"/>
                            <a:ext cx="3" cy="3009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5" name="Gerade Verbindung mit Pfeil 114"/>
                        <wps:cNvCnPr>
                          <a:stCxn id="566" idx="3"/>
                        </wps:cNvCnPr>
                        <wps:spPr>
                          <a:xfrm>
                            <a:off x="4496727" y="5834152"/>
                            <a:ext cx="235455" cy="78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6" name="Gerade Verbindung mit Pfeil 117"/>
                        <wps:cNvCnPr/>
                        <wps:spPr>
                          <a:xfrm>
                            <a:off x="4840733" y="2507298"/>
                            <a:ext cx="0" cy="322003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7" name="Gewinkelte Verbindung 123"/>
                        <wps:cNvCnPr/>
                        <wps:spPr>
                          <a:xfrm rot="10800000" flipV="1">
                            <a:off x="972001" y="3608168"/>
                            <a:ext cx="531565" cy="266161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8" name="Gerade Verbindung mit Pfeil 130"/>
                        <wps:cNvCnPr/>
                        <wps:spPr>
                          <a:xfrm>
                            <a:off x="1944000" y="7502083"/>
                            <a:ext cx="856257" cy="1576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9" name="Flussdiagramm: Prozess 33"/>
                        <wps:cNvSpPr/>
                        <wps:spPr>
                          <a:xfrm>
                            <a:off x="0" y="7141573"/>
                            <a:ext cx="1944000" cy="111755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CCC74" w14:textId="77777777" w:rsidR="004924DF" w:rsidRPr="00306261" w:rsidRDefault="004924DF" w:rsidP="00BE27DA">
                              <w:pPr>
                                <w:pStyle w:val="Norm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wps:txbx>
                        <wps:bodyPr rtlCol="0" anchor="ctr"/>
                      </wps:wsp>
                      <wps:wsp>
                        <wps:cNvPr id="580" name="Gerade Verbindung mit Pfeil 35"/>
                        <wps:cNvCnPr/>
                        <wps:spPr>
                          <a:xfrm>
                            <a:off x="972000" y="6989784"/>
                            <a:ext cx="0" cy="15229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1" name="Gewinkelte Verbindung 8"/>
                        <wps:cNvCnPr/>
                        <wps:spPr>
                          <a:xfrm rot="5400000">
                            <a:off x="3666379" y="6339695"/>
                            <a:ext cx="528057" cy="182825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796F4A1" id="Group 1" o:spid="_x0000_s1518" style="width:400.7pt;height:567.6pt;mso-position-horizontal-relative:char;mso-position-vertical-relative:line" coordsize="58165,8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">
                <v:shape id="Flussdiagramm: Prozess 28" o:spid="_x0000_s1519" type="#_x0000_t109" style="position:absolute;left:19439;width:19440;height: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" fillcolor="white [3212]" strokecolor="black [3213]" strokeweight=".25pt">
                  <v:textbox>
                    <w:txbxContent>
                      <w:p w14:paraId="2F6E6023" w14:textId="77777777" w:rsidR="004924DF" w:rsidRPr="002147C2" w:rsidRDefault="004924DF" w:rsidP="00BE27DA">
                        <w:pPr>
                          <w:pStyle w:val="Norm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v:textbox>
                </v:shape>
                <v:shape id="Flussdiagramm: Verzweigung 29" o:spid="_x0000_s1520" type="#_x0000_t110" style="position:absolute;left:19439;top:7950;width:19440;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" fillcolor="white [3212]" strokecolor="black [3213]" strokeweight=".25pt">
                  <v:textbox inset="0,0,0,0">
                    <w:txbxContent>
                      <w:p w14:paraId="798C3FBD" w14:textId="77777777" w:rsidR="004924DF" w:rsidRPr="00BE27DA" w:rsidRDefault="004924DF"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contain a fibrous</w:t>
                        </w:r>
                      </w:p>
                      <w:p w14:paraId="1476369D" w14:textId="77777777" w:rsidR="004924DF" w:rsidRPr="00BE27DA" w:rsidRDefault="004924DF"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v:textbox>
                </v:shape>
                <v:shape id="Flussdiagramm: Verbindungsstelle 31" o:spid="_x0000_s1521" type="#_x0000_t120" style="position:absolute;left:47327;top:57273;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" fillcolor="white [3212]" strokecolor="black [3213]" strokeweight=".25pt">
                  <v:textbox>
                    <w:txbxContent>
                      <w:p w14:paraId="7C0F032B" w14:textId="77777777" w:rsidR="004924DF" w:rsidRDefault="004924DF" w:rsidP="00BE27DA"/>
                    </w:txbxContent>
                  </v:textbox>
                </v:shape>
                <v:shape id="Flussdiagramm: Prozess 37" o:spid="_x0000_s1522" type="#_x0000_t109" style="position:absolute;left:17477;top:45324;width:275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" fillcolor="white [3212]" strokecolor="black [3213]" strokeweight=".25pt">
                  <v:textbox>
                    <w:txbxContent>
                      <w:p w14:paraId="0C36ED18" w14:textId="77777777" w:rsidR="004924DF" w:rsidRPr="00BE27DA" w:rsidRDefault="004924DF"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v:textbox>
                </v:shape>
                <v:shape id="Flussdiagramm: Prozess 41" o:spid="_x0000_s1523" type="#_x0000_t109" style="position:absolute;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" fillcolor="white [3212]" strokecolor="black [3213]" strokeweight=".25pt">
                  <v:textbox>
                    <w:txbxContent>
                      <w:p w14:paraId="546F092B" w14:textId="77777777" w:rsidR="004924DF" w:rsidRDefault="004924DF" w:rsidP="00BE27DA">
                        <w:pPr>
                          <w:pStyle w:val="Norm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v:textbox>
                </v:shape>
                <v:shape id="Flussdiagramm: Prozess 42" o:spid="_x0000_s1524" type="#_x0000_t109" style="position:absolute;left:38725;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" fillcolor="white [3212]" strokecolor="black [3213]" strokeweight=".25pt">
                  <v:textbox>
                    <w:txbxContent>
                      <w:p w14:paraId="4BFB9AAF" w14:textId="77777777" w:rsidR="004924DF" w:rsidRDefault="004924DF" w:rsidP="00BE27DA">
                        <w:pPr>
                          <w:pStyle w:val="Norm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0E69FF0C" w14:textId="77777777" w:rsidR="004924DF" w:rsidRDefault="004924DF" w:rsidP="00BE27DA">
                        <w:pPr>
                          <w:pStyle w:val="Norm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v:textbox>
                </v:shape>
                <v:shape id="Gerade Verbindung mit Pfeil 45" o:spid="_x0000_s1525" type="#_x0000_t32" style="position:absolute;left:29159;top:5627;width:0;height:2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" strokecolor="black [3213]" strokeweight="1.5pt">
                  <v:stroke endarrow="block"/>
                </v:shape>
                <v:shape id="Gerade Verbindung mit Pfeil 47" o:spid="_x0000_s1526" type="#_x0000_t32" style="position:absolute;left:29121;top:17310;width:17;height:1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" strokecolor="black [3213]" strokeweight="1.5pt">
                  <v:stroke endarrow="block"/>
                </v:shape>
                <v:shape id="Gerade Verbindung mit Pfeil 50" o:spid="_x0000_s1527" type="#_x0000_t32" style="position:absolute;left:29159;top:28591;width:0;height:1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" strokecolor="black [3213]" strokeweight="1.5pt">
                  <v:stroke endarrow="block"/>
                </v:shape>
                <v:shape id="Gerade Verbindung mit Pfeil 51" o:spid="_x0000_s1528" type="#_x0000_t32" style="position:absolute;left:29074;top:41686;width:69;height:3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" strokecolor="black [3213]" strokeweight="1.5pt">
                  <v:stroke endarrow="block"/>
                </v:shape>
                <v:shape id="Gerade Verbindung mit Pfeil 52" o:spid="_x0000_s1529" type="#_x0000_t32" style="position:absolute;left:29076;top:52462;width:12;height:22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" strokecolor="black [3213]" strokeweight="1.5pt">
                  <v:stroke endarrow="block"/>
                </v:shape>
                <v:shape id="Gerade Verbindung mit Pfeil 55" o:spid="_x0000_s1530" type="#_x0000_t32" style="position:absolute;left:48407;top:59433;width:38;height:3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" strokecolor="black [3213]" strokeweight="1.5pt">
                  <v:stroke endarrow="block"/>
                </v:shape>
                <v:shape id="Textfeld 59" o:spid="_x0000_s1531" type="#_x0000_t202" style="position:absolute;left:40448;top:13076;width:4534;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14:paraId="6BC6E664" w14:textId="77777777" w:rsidR="004924DF" w:rsidRDefault="004924DF" w:rsidP="00BE27DA">
                        <w:pPr>
                          <w:pStyle w:val="NormalWeb"/>
                        </w:pPr>
                        <w:r>
                          <w:rPr>
                            <w:rFonts w:asciiTheme="minorHAnsi" w:hAnsi="Calibri" w:cstheme="minorBidi"/>
                            <w:color w:val="000000" w:themeColor="text1"/>
                            <w:kern w:val="24"/>
                            <w:sz w:val="16"/>
                            <w:szCs w:val="16"/>
                            <w:lang w:val="de-DE"/>
                          </w:rPr>
                          <w:t>NO</w:t>
                        </w:r>
                      </w:p>
                    </w:txbxContent>
                  </v:textbox>
                </v:shape>
                <v:shape id="Textfeld 60" o:spid="_x0000_s1532" type="#_x0000_t202" style="position:absolute;left:30155;top:16793;width:4190;height:3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14:paraId="2BE8DDF3" w14:textId="77777777" w:rsidR="004924DF" w:rsidRDefault="004924DF" w:rsidP="00BE27DA">
                        <w:pPr>
                          <w:pStyle w:val="NormalWeb"/>
                        </w:pPr>
                        <w:r>
                          <w:rPr>
                            <w:rFonts w:asciiTheme="minorHAnsi" w:hAnsi="Calibri" w:cstheme="minorBidi"/>
                            <w:color w:val="000000" w:themeColor="text1"/>
                            <w:kern w:val="24"/>
                            <w:sz w:val="16"/>
                            <w:szCs w:val="16"/>
                            <w:lang w:val="de-DE"/>
                          </w:rPr>
                          <w:t>YES</w:t>
                        </w:r>
                      </w:p>
                    </w:txbxContent>
                  </v:textbox>
                </v:shape>
                <v:shape id="Flussdiagramm: Verzweigung 27" o:spid="_x0000_s1533" type="#_x0000_t110" style="position:absolute;left:15904;top:19233;width:26334;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" fillcolor="white [3212]" strokecolor="black [3213]" strokeweight=".25pt">
                  <v:textbox inset="0,0,0,0">
                    <w:txbxContent>
                      <w:p w14:paraId="11084C5D" w14:textId="77777777" w:rsidR="004924DF" w:rsidRPr="00306261" w:rsidRDefault="004924DF" w:rsidP="00BE27DA">
                        <w:pPr>
                          <w:pStyle w:val="Norm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v:textbox>
                </v:shape>
                <v:shape id="Textfeld 36" o:spid="_x0000_s1534" type="#_x0000_t202" style="position:absolute;left:40801;top:24319;width:4176;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14:paraId="1AEC26A5" w14:textId="77777777" w:rsidR="004924DF" w:rsidRDefault="004924DF" w:rsidP="00BE27DA">
                        <w:pPr>
                          <w:pStyle w:val="NormalWeb"/>
                        </w:pPr>
                        <w:r>
                          <w:rPr>
                            <w:rFonts w:asciiTheme="minorHAnsi" w:hAnsi="Calibri" w:cstheme="minorBidi"/>
                            <w:color w:val="000000" w:themeColor="text1"/>
                            <w:kern w:val="24"/>
                            <w:sz w:val="16"/>
                            <w:szCs w:val="16"/>
                            <w:lang w:val="de-DE"/>
                          </w:rPr>
                          <w:t>NO</w:t>
                        </w:r>
                      </w:p>
                    </w:txbxContent>
                  </v:textbox>
                </v:shape>
                <v:shape id="Textfeld 39" o:spid="_x0000_s1535" type="#_x0000_t202" style="position:absolute;left:30159;top:28138;width:474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5D3B53F2" w14:textId="77777777" w:rsidR="004924DF" w:rsidRDefault="004924DF" w:rsidP="00BE27DA">
                        <w:pPr>
                          <w:pStyle w:val="NormalWeb"/>
                        </w:pPr>
                        <w:r>
                          <w:rPr>
                            <w:rFonts w:asciiTheme="minorHAnsi" w:hAnsi="Calibri" w:cstheme="minorBidi"/>
                            <w:color w:val="000000" w:themeColor="text1"/>
                            <w:kern w:val="24"/>
                            <w:sz w:val="16"/>
                            <w:szCs w:val="16"/>
                            <w:lang w:val="de-DE"/>
                          </w:rPr>
                          <w:t>YES</w:t>
                        </w:r>
                      </w:p>
                    </w:txbxContent>
                  </v:textbox>
                </v:shape>
                <v:shape id="Flussdiagramm: Verzweigung 44" o:spid="_x0000_s1536" type="#_x0000_t110" style="position:absolute;left:15035;top:30475;width:28093;height:11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" fillcolor="white [3212]" strokecolor="black [3213]" strokeweight=".25pt">
                  <v:textbox inset="0,0,0,0">
                    <w:txbxContent>
                      <w:p w14:paraId="33752E6C" w14:textId="77777777" w:rsidR="004924DF" w:rsidRPr="00BE27DA" w:rsidRDefault="004924DF" w:rsidP="00BE27DA">
                        <w:pPr>
                          <w:pStyle w:val="NormalWeb"/>
                          <w:spacing w:line="0" w:lineRule="atLeas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Is the silencer member of a design family for which it has been proven that the fibrous material will not deteriorate?</w:t>
                        </w:r>
                      </w:p>
                    </w:txbxContent>
                  </v:textbox>
                </v:shape>
                <v:shape id="Flussdiagramm: Prozess 48" o:spid="_x0000_s1537" type="#_x0000_t109" style="position:absolute;left:17473;top:54745;width:2749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" fillcolor="white [3212]" strokecolor="black [3213]" strokeweight=".25pt">
                  <v:textbox>
                    <w:txbxContent>
                      <w:p w14:paraId="010880A5" w14:textId="77777777" w:rsidR="004924DF" w:rsidRPr="00BE27DA" w:rsidRDefault="004924DF"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v:textbox>
                </v:shape>
                <v:shape id="Flussdiagramm: Prozess 61" o:spid="_x0000_s1538" type="#_x0000_t109" style="position:absolute;left:21448;top:79262;width:1735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" fillcolor="white [3212]" strokecolor="black [3213]" strokeweight=".25pt">
                  <v:textbox>
                    <w:txbxContent>
                      <w:p w14:paraId="1D7A2340" w14:textId="77777777" w:rsidR="004924DF" w:rsidRDefault="004924DF" w:rsidP="00BE27DA">
                        <w:pPr>
                          <w:pStyle w:val="Norm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v:textbox>
                </v:shape>
                <v:shape id="Flussdiagramm: Verbindungsstelle 62" o:spid="_x0000_s1539" type="#_x0000_t120" style="position:absolute;left:28002;top:7409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" fillcolor="white [3212]" strokecolor="black [3213]" strokeweight=".25pt">
                  <v:textbox>
                    <w:txbxContent>
                      <w:p w14:paraId="334CBC74" w14:textId="77777777" w:rsidR="004924DF" w:rsidRDefault="004924DF" w:rsidP="00BE27DA"/>
                    </w:txbxContent>
                  </v:textbox>
                </v:shape>
                <v:shape id="Gewinkelte Verbindung 65" o:spid="_x0000_s1540" type="#_x0000_t33" style="position:absolute;left:38879;top:12630;width:9528;height:1028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" strokecolor="black [3213]" strokeweight="1.5pt">
                  <v:stroke endarrow="block"/>
                </v:shape>
                <v:shape id="Flussdiagramm: Verbindungsstelle 66" o:spid="_x0000_s1541" type="#_x0000_t120" style="position:absolute;left:47327;top:22912;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" fillcolor="white [3212]" strokecolor="black [3213]" strokeweight=".25pt">
                  <v:textbox>
                    <w:txbxContent>
                      <w:p w14:paraId="21DF122C" w14:textId="77777777" w:rsidR="004924DF" w:rsidRDefault="004924DF" w:rsidP="00BE27DA"/>
                    </w:txbxContent>
                  </v:textbox>
                </v:shape>
                <v:shape id="Gerade Verbindung mit Pfeil 67" o:spid="_x0000_s1542" type="#_x0000_t32" style="position:absolute;left:42233;top:23913;width:5088;height: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" strokecolor="black [3213]" strokeweight="1.5pt">
                  <v:stroke endarrow="block"/>
                </v:shape>
                <v:shape id="Textfeld 91" o:spid="_x0000_s1543" type="#_x0000_t202" style="position:absolute;left:30067;top:41605;width:4828;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14:paraId="05C01563" w14:textId="77777777" w:rsidR="004924DF" w:rsidRDefault="004924DF" w:rsidP="00BE27DA">
                        <w:pPr>
                          <w:pStyle w:val="NormalWeb"/>
                        </w:pPr>
                        <w:r>
                          <w:rPr>
                            <w:rFonts w:asciiTheme="minorHAnsi" w:hAnsi="Calibri" w:cstheme="minorBidi"/>
                            <w:color w:val="000000" w:themeColor="text1"/>
                            <w:kern w:val="24"/>
                            <w:sz w:val="16"/>
                            <w:szCs w:val="16"/>
                            <w:lang w:val="de-DE"/>
                          </w:rPr>
                          <w:t>YES</w:t>
                        </w:r>
                      </w:p>
                    </w:txbxContent>
                  </v:textbox>
                </v:shape>
                <v:shape id="Textfeld 92" o:spid="_x0000_s1544" type="#_x0000_t202" style="position:absolute;left:10139;top:31851;width:4894;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14:paraId="082509F8" w14:textId="77777777" w:rsidR="004924DF" w:rsidRDefault="004924DF" w:rsidP="00BE27DA">
                        <w:pPr>
                          <w:pStyle w:val="NormalWeb"/>
                        </w:pPr>
                        <w:r>
                          <w:rPr>
                            <w:rFonts w:asciiTheme="minorHAnsi" w:hAnsi="Calibri" w:cstheme="minorBidi"/>
                            <w:color w:val="000000" w:themeColor="text1"/>
                            <w:kern w:val="24"/>
                            <w:sz w:val="16"/>
                            <w:szCs w:val="16"/>
                            <w:lang w:val="de-DE"/>
                          </w:rPr>
                          <w:t>NO</w:t>
                        </w:r>
                      </w:p>
                    </w:txbxContent>
                  </v:textbox>
                </v:shape>
                <v:shape id="Gerade Verbindung mit Pfeil 96" o:spid="_x0000_s1545" type="#_x0000_t32" style="position:absolute;left:29082;top:76258;width:0;height:30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" strokecolor="black [3213]" strokeweight="1.5pt">
                  <v:stroke endarrow="block"/>
                </v:shape>
                <v:shape id="Gerade Verbindung mit Pfeil 114" o:spid="_x0000_s1546" type="#_x0000_t32" style="position:absolute;left:44967;top:58341;width:2354;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" strokecolor="black [3213]" strokeweight="1.5pt">
                  <v:stroke endarrow="block"/>
                </v:shape>
                <v:shape id="Gerade Verbindung mit Pfeil 117" o:spid="_x0000_s1547" type="#_x0000_t32" style="position:absolute;left:48407;top:25072;width:0;height:32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" strokecolor="black [3213]" strokeweight="1.5pt">
                  <v:stroke endarrow="block"/>
                </v:shape>
                <v:shape id="Gewinkelte Verbindung 123" o:spid="_x0000_s1548" type="#_x0000_t33" style="position:absolute;left:9720;top:36081;width:5315;height:2661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" strokecolor="black [3213]" strokeweight="1.5pt">
                  <v:stroke endarrow="block"/>
                </v:shape>
                <v:shape id="Gerade Verbindung mit Pfeil 130" o:spid="_x0000_s1549" type="#_x0000_t32" style="position:absolute;left:19440;top:75020;width:8562;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" strokecolor="black [3213]" strokeweight="1.5pt">
                  <v:stroke endarrow="block"/>
                </v:shape>
                <v:shape id="Flussdiagramm: Prozess 33" o:spid="_x0000_s1550" type="#_x0000_t109" style="position:absolute;top:71415;width:19440;height:11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" fillcolor="white [3212]" strokecolor="black [3213]" strokeweight=".25pt">
                  <v:textbox>
                    <w:txbxContent>
                      <w:p w14:paraId="56CCCC74" w14:textId="77777777" w:rsidR="004924DF" w:rsidRPr="00306261" w:rsidRDefault="004924DF" w:rsidP="00BE27DA">
                        <w:pPr>
                          <w:pStyle w:val="Norm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v:textbox>
                </v:shape>
                <v:shape id="Gerade Verbindung mit Pfeil 35" o:spid="_x0000_s1551" type="#_x0000_t32" style="position:absolute;left:9720;top:69897;width:0;height:15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" strokecolor="black [3213]" strokeweight="1.5pt">
                  <v:stroke endarrow="block"/>
                </v:shape>
                <v:shape id="Gewinkelte Verbindung 8" o:spid="_x0000_s1552" type="#_x0000_t33" style="position:absolute;left:36663;top:63396;width:5281;height:1828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" strokecolor="black [3213]" strokeweight="1.5pt">
                  <v:stroke endarrow="block"/>
                </v:shape>
                <w10:anchorlock/>
              </v:group>
            </w:pict>
          </mc:Fallback>
        </mc:AlternateContent>
      </w:r>
    </w:p>
    <w:p w14:paraId="2BD24959"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75"/>
          <w:headerReference w:type="default" r:id="rId76"/>
          <w:footerReference w:type="even" r:id="rId77"/>
          <w:footerReference w:type="default" r:id="rId78"/>
          <w:footerReference w:type="first" r:id="rId79"/>
          <w:endnotePr>
            <w:numFmt w:val="decimal"/>
          </w:endnotePr>
          <w:pgSz w:w="11907" w:h="16840" w:code="9"/>
          <w:pgMar w:top="1701" w:right="1134" w:bottom="2268" w:left="1134" w:header="1134" w:footer="1701" w:gutter="0"/>
          <w:cols w:space="720"/>
          <w:docGrid w:linePitch="272"/>
        </w:sectPr>
      </w:pPr>
    </w:p>
    <w:p w14:paraId="3D5492EE" w14:textId="77777777" w:rsidR="00B01C61" w:rsidRPr="00281C39" w:rsidRDefault="00B01C61" w:rsidP="00984AEF">
      <w:pPr>
        <w:pStyle w:val="HChG"/>
      </w:pPr>
      <w:bookmarkStart w:id="476" w:name="_Toc427847372"/>
      <w:r w:rsidRPr="00281C39">
        <w:lastRenderedPageBreak/>
        <w:t>Annex 5</w:t>
      </w:r>
      <w:bookmarkEnd w:id="476"/>
    </w:p>
    <w:p w14:paraId="709585C1" w14:textId="77777777" w:rsidR="00B01C61" w:rsidRPr="00281C39" w:rsidRDefault="00B01C61" w:rsidP="00984AEF">
      <w:pPr>
        <w:pStyle w:val="HChG"/>
      </w:pPr>
      <w:r w:rsidRPr="00281C39">
        <w:tab/>
      </w:r>
      <w:r w:rsidR="00984AEF" w:rsidRPr="00281C39">
        <w:tab/>
      </w:r>
      <w:bookmarkStart w:id="477" w:name="_Toc427847373"/>
      <w:r w:rsidRPr="00281C39">
        <w:t>Compressed air noise</w:t>
      </w:r>
      <w:bookmarkEnd w:id="477"/>
    </w:p>
    <w:p w14:paraId="33394064" w14:textId="77777777" w:rsidR="00B01C61" w:rsidRPr="00281C39" w:rsidRDefault="00B01C61" w:rsidP="00B01C61">
      <w:pPr>
        <w:tabs>
          <w:tab w:val="right" w:leader="dot" w:pos="8505"/>
        </w:tabs>
        <w:spacing w:after="120"/>
        <w:ind w:left="2268" w:right="1134" w:hanging="1134"/>
        <w:jc w:val="both"/>
      </w:pPr>
      <w:r w:rsidRPr="00281C39">
        <w:t>1.</w:t>
      </w:r>
      <w:r w:rsidRPr="00281C39">
        <w:tab/>
        <w:t>Method of measurement</w:t>
      </w:r>
    </w:p>
    <w:p w14:paraId="3667F8CC" w14:textId="77777777" w:rsidR="00B01C61" w:rsidRPr="00281C39" w:rsidRDefault="00B01C61" w:rsidP="00B01C61">
      <w:pPr>
        <w:tabs>
          <w:tab w:val="right" w:leader="dot" w:pos="8505"/>
        </w:tabs>
        <w:spacing w:after="120"/>
        <w:ind w:left="2268" w:right="1134" w:hanging="1134"/>
        <w:jc w:val="both"/>
      </w:pPr>
      <w:r w:rsidRPr="00281C39">
        <w:tab/>
        <w:t>The measurement is performed at microphone positions 2 and 6 according to Figure 1, with the vehicle stationary. The highest A-weighted sound level is registered during venting the pressure regulator and during ventilating after the use of both the service and parking brakes.</w:t>
      </w:r>
    </w:p>
    <w:p w14:paraId="4DC073FD" w14:textId="77777777" w:rsidR="00B01C61" w:rsidRPr="00281C39" w:rsidRDefault="00B01C61" w:rsidP="00B01C61">
      <w:pPr>
        <w:tabs>
          <w:tab w:val="right" w:leader="dot" w:pos="8505"/>
        </w:tabs>
        <w:spacing w:after="120"/>
        <w:ind w:left="2268" w:right="1134" w:hanging="1134"/>
        <w:jc w:val="both"/>
      </w:pPr>
      <w:r w:rsidRPr="00281C39">
        <w:tab/>
        <w:t>The noise during venting the pressure regulator is measured with the engine at idling speed. The ventilating noise is registered while operating the service and parking brakes; before each measurement, the air-compressor unit has to be brought up to the highest permissible operating pressure, and then the engine switched off.</w:t>
      </w:r>
    </w:p>
    <w:p w14:paraId="6B2E8E7E" w14:textId="77777777" w:rsidR="00B01C61" w:rsidRPr="00281C39" w:rsidRDefault="00B01C61" w:rsidP="00B01C61">
      <w:pPr>
        <w:tabs>
          <w:tab w:val="right" w:leader="dot" w:pos="8505"/>
        </w:tabs>
        <w:spacing w:after="120"/>
        <w:ind w:left="2268" w:right="1134" w:hanging="1134"/>
        <w:jc w:val="both"/>
      </w:pPr>
      <w:r w:rsidRPr="00281C39">
        <w:t>2.</w:t>
      </w:r>
      <w:r w:rsidRPr="00281C39">
        <w:tab/>
        <w:t>Evaluation of the results</w:t>
      </w:r>
    </w:p>
    <w:p w14:paraId="741D72F4" w14:textId="77777777" w:rsidR="00B01C61" w:rsidRPr="00281C39" w:rsidRDefault="00B01C61" w:rsidP="00B01C61">
      <w:pPr>
        <w:tabs>
          <w:tab w:val="right" w:leader="dot" w:pos="8505"/>
        </w:tabs>
        <w:spacing w:after="120"/>
        <w:ind w:left="2268" w:right="1134" w:hanging="1134"/>
        <w:jc w:val="both"/>
      </w:pPr>
      <w:r w:rsidRPr="00281C39">
        <w:tab/>
        <w:t>For all microphone positions two measurements are taken. In order to compensate for inaccuracies of the measuring equipment, the meter reading is reduced by 1 dB(A), and the reduced value is taken as the result of measurement. The results are taken as valid if the difference between the measurements at one microphone position does not exceed 2 dB(A). The highest value measured is taken as the result. If this value exceeds the sound limit by 1 dB(A), two additional measurements are to be taken at the corresponding microphone position.</w:t>
      </w:r>
    </w:p>
    <w:p w14:paraId="28CFEC29" w14:textId="77777777" w:rsidR="00B01C61" w:rsidRPr="00281C39" w:rsidRDefault="00B01C61" w:rsidP="00B01C61">
      <w:pPr>
        <w:tabs>
          <w:tab w:val="right" w:leader="dot" w:pos="8505"/>
        </w:tabs>
        <w:spacing w:after="120"/>
        <w:ind w:left="2268" w:right="1134" w:hanging="1134"/>
        <w:jc w:val="both"/>
      </w:pPr>
      <w:r w:rsidRPr="00281C39">
        <w:tab/>
        <w:t>In this case, three out of the four results of measurement obtained at this position have to comply with the sound limit.</w:t>
      </w:r>
    </w:p>
    <w:p w14:paraId="4BA39B90" w14:textId="77777777" w:rsidR="00B01C61" w:rsidRPr="00281C39" w:rsidRDefault="00B01C61" w:rsidP="00B01C61">
      <w:pPr>
        <w:tabs>
          <w:tab w:val="right" w:leader="dot" w:pos="8505"/>
        </w:tabs>
        <w:spacing w:after="120"/>
        <w:ind w:left="2268" w:right="1134" w:hanging="1134"/>
        <w:jc w:val="both"/>
      </w:pPr>
      <w:r w:rsidRPr="00281C39">
        <w:t>3.</w:t>
      </w:r>
      <w:r w:rsidRPr="00281C39">
        <w:tab/>
        <w:t>Limiting value</w:t>
      </w:r>
    </w:p>
    <w:p w14:paraId="5E93C5C4" w14:textId="77777777" w:rsidR="00B01C61" w:rsidRPr="00281C39" w:rsidRDefault="00B01C61" w:rsidP="00B01C61">
      <w:pPr>
        <w:tabs>
          <w:tab w:val="right" w:leader="dot" w:pos="8505"/>
        </w:tabs>
        <w:spacing w:after="120"/>
        <w:ind w:left="2268" w:right="1134" w:hanging="1134"/>
        <w:jc w:val="both"/>
      </w:pPr>
      <w:r w:rsidRPr="00281C39">
        <w:tab/>
        <w:t>The sound level shall not exceed the limit of 72 dB(A).</w:t>
      </w:r>
    </w:p>
    <w:p w14:paraId="6616E3F7" w14:textId="77777777" w:rsidR="00B01C61" w:rsidRPr="00281C39" w:rsidRDefault="00B01C61" w:rsidP="00B01C61">
      <w:pPr>
        <w:tabs>
          <w:tab w:val="right" w:leader="dot" w:pos="8505"/>
        </w:tabs>
        <w:spacing w:after="120"/>
        <w:ind w:left="2268" w:right="1134" w:hanging="1134"/>
        <w:jc w:val="both"/>
      </w:pPr>
    </w:p>
    <w:p w14:paraId="17346CED"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80"/>
          <w:headerReference w:type="default" r:id="rId81"/>
          <w:footerReference w:type="even" r:id="rId82"/>
          <w:footerReference w:type="default" r:id="rId83"/>
          <w:footerReference w:type="first" r:id="rId84"/>
          <w:endnotePr>
            <w:numFmt w:val="decimal"/>
          </w:endnotePr>
          <w:pgSz w:w="11907" w:h="16840" w:code="9"/>
          <w:pgMar w:top="1701" w:right="1134" w:bottom="2268" w:left="1134" w:header="1134" w:footer="1701" w:gutter="0"/>
          <w:cols w:space="720"/>
          <w:docGrid w:linePitch="272"/>
        </w:sectPr>
      </w:pPr>
    </w:p>
    <w:p w14:paraId="51436CAE" w14:textId="77777777" w:rsidR="00B01C61" w:rsidRPr="00281C39" w:rsidRDefault="00B01C61" w:rsidP="00984AEF">
      <w:pPr>
        <w:pStyle w:val="HChG"/>
      </w:pPr>
      <w:bookmarkStart w:id="478" w:name="_Toc427847374"/>
      <w:r w:rsidRPr="00281C39">
        <w:lastRenderedPageBreak/>
        <w:t>Annex 5 - Appendix</w:t>
      </w:r>
      <w:bookmarkEnd w:id="478"/>
    </w:p>
    <w:p w14:paraId="22AD2BF9" w14:textId="77777777" w:rsidR="00B01C61" w:rsidRPr="00281C39" w:rsidRDefault="00BF4EA0" w:rsidP="00B01C61">
      <w:pPr>
        <w:spacing w:line="240" w:lineRule="auto"/>
        <w:ind w:left="1134"/>
        <w:jc w:val="both"/>
        <w:outlineLvl w:val="0"/>
      </w:pPr>
      <w:r w:rsidRPr="00281C39">
        <w:t>Figure 1</w:t>
      </w:r>
      <w:r w:rsidR="00B01C61" w:rsidRPr="00281C39">
        <w:t xml:space="preserve"> </w:t>
      </w:r>
    </w:p>
    <w:p w14:paraId="687CC459" w14:textId="77777777" w:rsidR="00B01C61" w:rsidRPr="00281C39" w:rsidRDefault="00B01C61" w:rsidP="00B01C61">
      <w:pPr>
        <w:spacing w:after="120" w:line="240" w:lineRule="auto"/>
        <w:ind w:left="1134"/>
        <w:jc w:val="both"/>
        <w:outlineLvl w:val="0"/>
        <w:rPr>
          <w:b/>
        </w:rPr>
      </w:pPr>
      <w:r w:rsidRPr="00281C39">
        <w:rPr>
          <w:b/>
        </w:rPr>
        <w:t>Microphone positions for measurement of compressed air noise</w:t>
      </w:r>
    </w:p>
    <w:p w14:paraId="158582D2" w14:textId="46B5A355" w:rsidR="00B01C61" w:rsidRPr="00281C39" w:rsidRDefault="008A5BC6" w:rsidP="00B01C61">
      <w:pPr>
        <w:spacing w:after="120"/>
        <w:ind w:left="1134" w:right="1134"/>
        <w:jc w:val="both"/>
      </w:pPr>
      <w:r w:rsidRPr="00281C39">
        <w:rPr>
          <w:noProof/>
          <w:lang w:eastAsia="en-GB"/>
        </w:rPr>
        <w:drawing>
          <wp:inline distT="0" distB="0" distL="0" distR="0" wp14:anchorId="03A665FE" wp14:editId="79FBA9FF">
            <wp:extent cx="5036820" cy="3474720"/>
            <wp:effectExtent l="0" t="0" r="0" b="0"/>
            <wp:docPr id="3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36820" cy="3474720"/>
                    </a:xfrm>
                    <a:prstGeom prst="rect">
                      <a:avLst/>
                    </a:prstGeom>
                    <a:noFill/>
                    <a:ln>
                      <a:noFill/>
                    </a:ln>
                  </pic:spPr>
                </pic:pic>
              </a:graphicData>
            </a:graphic>
          </wp:inline>
        </w:drawing>
      </w:r>
    </w:p>
    <w:p w14:paraId="3DF868C3" w14:textId="77777777" w:rsidR="00B01C61" w:rsidRPr="00281C39" w:rsidRDefault="00B01C61" w:rsidP="00B01C61">
      <w:pPr>
        <w:spacing w:after="120"/>
        <w:ind w:left="1134" w:right="1134"/>
        <w:jc w:val="both"/>
      </w:pPr>
      <w:r w:rsidRPr="00281C39">
        <w:tab/>
        <w:t>The measurement is performed at the stationary vehicle according to Figure 1, using two microphone positions at a distance of 7 m from the contour of the vehicles, and at 1.2 m above ground.</w:t>
      </w:r>
    </w:p>
    <w:p w14:paraId="7DD7DCB3" w14:textId="77777777" w:rsidR="00B01C61" w:rsidRPr="00281C39" w:rsidRDefault="00B01C61" w:rsidP="00B01C61">
      <w:pPr>
        <w:spacing w:after="120"/>
        <w:ind w:left="1134" w:right="1134"/>
        <w:jc w:val="both"/>
      </w:pPr>
    </w:p>
    <w:p w14:paraId="5D3AB364" w14:textId="77777777" w:rsidR="00B01C61" w:rsidRPr="00281C39" w:rsidRDefault="00B01C61" w:rsidP="00B01C61">
      <w:pPr>
        <w:spacing w:after="120"/>
        <w:ind w:left="1134" w:right="1134"/>
        <w:jc w:val="both"/>
      </w:pPr>
    </w:p>
    <w:p w14:paraId="3000E09D" w14:textId="77777777" w:rsidR="00B01C61" w:rsidRPr="00281C39" w:rsidRDefault="00B01C61" w:rsidP="00B01C61">
      <w:pPr>
        <w:tabs>
          <w:tab w:val="right" w:leader="dot" w:pos="8505"/>
        </w:tabs>
        <w:spacing w:before="120" w:after="120"/>
        <w:ind w:left="2268" w:right="1134" w:hanging="1134"/>
        <w:jc w:val="both"/>
        <w:sectPr w:rsidR="00B01C61" w:rsidRPr="00281C39" w:rsidSect="00F94359">
          <w:headerReference w:type="even" r:id="rId86"/>
          <w:headerReference w:type="default" r:id="rId87"/>
          <w:footerReference w:type="even" r:id="rId88"/>
          <w:footerReference w:type="default" r:id="rId89"/>
          <w:footerReference w:type="first" r:id="rId90"/>
          <w:endnotePr>
            <w:numFmt w:val="decimal"/>
          </w:endnotePr>
          <w:pgSz w:w="11907" w:h="16840" w:code="9"/>
          <w:pgMar w:top="1701" w:right="1134" w:bottom="2268" w:left="1134" w:header="1134" w:footer="1701" w:gutter="0"/>
          <w:cols w:space="720"/>
          <w:docGrid w:linePitch="272"/>
        </w:sectPr>
      </w:pPr>
    </w:p>
    <w:p w14:paraId="2CB5C658" w14:textId="77777777" w:rsidR="00B01C61" w:rsidRPr="00281C39" w:rsidRDefault="00B01C61" w:rsidP="00984AEF">
      <w:pPr>
        <w:pStyle w:val="HChG"/>
      </w:pPr>
      <w:bookmarkStart w:id="479" w:name="_Toc427847375"/>
      <w:r w:rsidRPr="00281C39">
        <w:lastRenderedPageBreak/>
        <w:t>Annex 6</w:t>
      </w:r>
      <w:bookmarkEnd w:id="479"/>
    </w:p>
    <w:p w14:paraId="5486F99B" w14:textId="77777777" w:rsidR="00B01C61" w:rsidRPr="00281C39" w:rsidRDefault="00B01C61" w:rsidP="00984AEF">
      <w:pPr>
        <w:pStyle w:val="HChG"/>
      </w:pPr>
      <w:r w:rsidRPr="00281C39">
        <w:tab/>
      </w:r>
      <w:r w:rsidR="00984AEF" w:rsidRPr="00281C39">
        <w:tab/>
      </w:r>
      <w:bookmarkStart w:id="480" w:name="_Toc427847376"/>
      <w:r w:rsidRPr="00281C39">
        <w:t>Checks on conformity of production</w:t>
      </w:r>
      <w:bookmarkEnd w:id="480"/>
    </w:p>
    <w:p w14:paraId="59228EC4" w14:textId="77777777" w:rsidR="00B01C61" w:rsidRPr="00281C39" w:rsidRDefault="00B01C61" w:rsidP="00B01C61">
      <w:pPr>
        <w:tabs>
          <w:tab w:val="right" w:leader="dot" w:pos="8505"/>
        </w:tabs>
        <w:spacing w:after="120"/>
        <w:ind w:left="2268" w:right="1134" w:hanging="1134"/>
        <w:jc w:val="both"/>
      </w:pPr>
      <w:r w:rsidRPr="00281C39">
        <w:t>1.</w:t>
      </w:r>
      <w:r w:rsidRPr="00281C39">
        <w:tab/>
        <w:t>General</w:t>
      </w:r>
    </w:p>
    <w:p w14:paraId="1DCBDEC8" w14:textId="77777777" w:rsidR="00B01C61" w:rsidRPr="00281C39" w:rsidRDefault="00B01C61" w:rsidP="00B01C61">
      <w:pPr>
        <w:tabs>
          <w:tab w:val="right" w:leader="dot" w:pos="8505"/>
        </w:tabs>
        <w:spacing w:after="120"/>
        <w:ind w:left="2268" w:right="1134" w:hanging="1134"/>
        <w:jc w:val="both"/>
      </w:pPr>
      <w:r w:rsidRPr="00281C39">
        <w:tab/>
        <w:t xml:space="preserve">These requirements are consistent with the test for checking </w:t>
      </w:r>
      <w:r w:rsidR="00BF4EA0" w:rsidRPr="00281C39">
        <w:t xml:space="preserve">Conformity </w:t>
      </w:r>
      <w:r w:rsidRPr="00281C39">
        <w:t xml:space="preserve">of </w:t>
      </w:r>
      <w:r w:rsidR="00BF4EA0" w:rsidRPr="00281C39">
        <w:t xml:space="preserve">Production </w:t>
      </w:r>
      <w:r w:rsidRPr="00281C39">
        <w:t>(COP) according to paragraph 8. of this Regulation.</w:t>
      </w:r>
    </w:p>
    <w:p w14:paraId="312E4F83" w14:textId="77777777" w:rsidR="00B01C61" w:rsidRPr="00281C39" w:rsidRDefault="00B01C61" w:rsidP="00B01C61">
      <w:pPr>
        <w:tabs>
          <w:tab w:val="right" w:leader="dot" w:pos="8505"/>
        </w:tabs>
        <w:spacing w:after="120"/>
        <w:ind w:left="2268" w:right="1134" w:hanging="1134"/>
        <w:jc w:val="both"/>
      </w:pPr>
      <w:r w:rsidRPr="00281C39">
        <w:t>2.</w:t>
      </w:r>
      <w:r w:rsidRPr="00281C39">
        <w:tab/>
        <w:t>Testing procedure</w:t>
      </w:r>
    </w:p>
    <w:p w14:paraId="58AD188C" w14:textId="007D8E84" w:rsidR="00B01C61" w:rsidRPr="00281C39" w:rsidRDefault="00B01C61" w:rsidP="00B01C61">
      <w:pPr>
        <w:tabs>
          <w:tab w:val="right" w:leader="dot" w:pos="8505"/>
        </w:tabs>
        <w:spacing w:after="120"/>
        <w:ind w:left="2268" w:right="1134" w:hanging="1134"/>
        <w:jc w:val="both"/>
      </w:pPr>
      <w:r w:rsidRPr="00281C39">
        <w:tab/>
        <w:t>The test site and measuring instruments shall be those as described in Annex 3</w:t>
      </w:r>
      <w:ins w:id="481" w:author="Doug Moore" w:date="2026-02-13T05:02:00Z" w16du:dateUtc="2026-02-13T10:02:00Z">
        <w:r w:rsidR="00727A4A">
          <w:t xml:space="preserve"> </w:t>
        </w:r>
        <w:r w:rsidR="00727A4A" w:rsidRPr="006658C5">
          <w:rPr>
            <w:b/>
            <w:bCs/>
            <w:color w:val="C00000"/>
          </w:rPr>
          <w:t>and Annex 10 for vehicles equipped with an ADS</w:t>
        </w:r>
      </w:ins>
      <w:r w:rsidRPr="00281C39">
        <w:t>.</w:t>
      </w:r>
    </w:p>
    <w:p w14:paraId="0393A966" w14:textId="778E0BA7" w:rsidR="00B01C61" w:rsidRPr="00281C39" w:rsidRDefault="00B01C61" w:rsidP="00B01C61">
      <w:pPr>
        <w:tabs>
          <w:tab w:val="right" w:leader="dot" w:pos="8505"/>
        </w:tabs>
        <w:spacing w:after="120"/>
        <w:ind w:left="2268" w:right="1134" w:hanging="1134"/>
        <w:jc w:val="both"/>
      </w:pPr>
      <w:r w:rsidRPr="00281C39">
        <w:t>2.1.</w:t>
      </w:r>
      <w:r w:rsidRPr="00281C39">
        <w:tab/>
        <w:t>The vehicle(s) under test shall be subjected to the test for measurement of sound of vehicle in motion as described in paragraph 3.1. of Annex 3.</w:t>
      </w:r>
    </w:p>
    <w:p w14:paraId="0FB5EE7E" w14:textId="4BFF842A" w:rsidR="000470D0" w:rsidRPr="00281C39" w:rsidRDefault="000470D0" w:rsidP="000470D0">
      <w:pPr>
        <w:spacing w:after="120"/>
        <w:ind w:left="2268" w:right="1134"/>
        <w:jc w:val="both"/>
      </w:pPr>
      <w:r w:rsidRPr="00281C39">
        <w:t>For vehicles of category M</w:t>
      </w:r>
      <w:r w:rsidRPr="00281C39">
        <w:rPr>
          <w:vertAlign w:val="subscript"/>
        </w:rPr>
        <w:t>1</w:t>
      </w:r>
      <w:r w:rsidRPr="00281C39">
        <w:t>, N</w:t>
      </w:r>
      <w:r w:rsidRPr="00281C39">
        <w:rPr>
          <w:vertAlign w:val="subscript"/>
        </w:rPr>
        <w:t>1</w:t>
      </w:r>
      <w:r w:rsidRPr="00281C39">
        <w:t xml:space="preserve"> and </w:t>
      </w:r>
      <w:r w:rsidR="00EA2B2B" w:rsidRPr="00281C39">
        <w:t xml:space="preserve">for vehicles of category </w:t>
      </w:r>
      <w:r w:rsidRPr="00281C39">
        <w:t>M</w:t>
      </w:r>
      <w:r w:rsidRPr="00281C39">
        <w:rPr>
          <w:vertAlign w:val="subscript"/>
        </w:rPr>
        <w:t>2</w:t>
      </w:r>
      <w:r w:rsidRPr="00281C39">
        <w:t xml:space="preserve"> </w:t>
      </w:r>
      <w:r w:rsidR="00EA2B2B" w:rsidRPr="00281C39">
        <w:t xml:space="preserve">having a maximum authorized mass not exceeding </w:t>
      </w:r>
      <w:r w:rsidRPr="00281C39">
        <w:t xml:space="preserve">3,500 kg, </w:t>
      </w:r>
    </w:p>
    <w:p w14:paraId="518B21A7" w14:textId="0F5642C0" w:rsidR="000470D0" w:rsidRPr="00281C39" w:rsidRDefault="006E4E26" w:rsidP="00A52642">
      <w:pPr>
        <w:pStyle w:val="SingleTxtG"/>
        <w:tabs>
          <w:tab w:val="left" w:pos="2835"/>
        </w:tabs>
        <w:ind w:left="2835" w:hanging="567"/>
        <w:rPr>
          <w:rFonts w:asciiTheme="majorBidi" w:hAnsiTheme="majorBidi" w:cstheme="majorBidi"/>
        </w:rPr>
      </w:pPr>
      <w:r w:rsidRPr="00281C39">
        <w:t>(a)</w:t>
      </w:r>
      <w:r w:rsidRPr="00281C39">
        <w:tab/>
      </w:r>
      <w:r w:rsidR="000470D0" w:rsidRPr="00281C39">
        <w:t>the same mode, gear(s)/gear ratio(s), gear weighting factor k and partial power factor k</w:t>
      </w:r>
      <w:r w:rsidR="000470D0" w:rsidRPr="00281C39">
        <w:rPr>
          <w:vertAlign w:val="subscript"/>
        </w:rPr>
        <w:t>P</w:t>
      </w:r>
      <w:r w:rsidR="000470D0" w:rsidRPr="00281C39">
        <w:t xml:space="preserve"> as determined during the type approval process</w:t>
      </w:r>
      <w:r w:rsidR="00A52642" w:rsidRPr="00281C39">
        <w:t xml:space="preserve"> </w:t>
      </w:r>
      <w:r w:rsidR="00A52642" w:rsidRPr="00281C39">
        <w:rPr>
          <w:rFonts w:asciiTheme="majorBidi" w:hAnsiTheme="majorBidi" w:cstheme="majorBidi"/>
        </w:rPr>
        <w:t xml:space="preserve">may be used, provided this information </w:t>
      </w:r>
      <w:r w:rsidRPr="00281C39">
        <w:rPr>
          <w:rFonts w:asciiTheme="majorBidi" w:hAnsiTheme="majorBidi" w:cstheme="majorBidi"/>
        </w:rPr>
        <w:t>is</w:t>
      </w:r>
      <w:r w:rsidR="00A52642" w:rsidRPr="00281C39">
        <w:rPr>
          <w:rFonts w:asciiTheme="majorBidi" w:hAnsiTheme="majorBidi" w:cstheme="majorBidi"/>
        </w:rPr>
        <w:t xml:space="preserve"> available from the type approval test report for the applicable vehicle variant of the family. If not, this information shall be determined anew. The test report shall document which way of data processing was selected;</w:t>
      </w:r>
    </w:p>
    <w:p w14:paraId="1F620DBE" w14:textId="7B4B825C" w:rsidR="000470D0" w:rsidRPr="00281C39" w:rsidRDefault="00DE4531" w:rsidP="000470D0">
      <w:pPr>
        <w:tabs>
          <w:tab w:val="right" w:leader="dot" w:pos="8505"/>
        </w:tabs>
        <w:spacing w:after="120"/>
        <w:ind w:left="2268" w:right="1134"/>
        <w:jc w:val="both"/>
        <w:rPr>
          <w:bCs/>
          <w:sz w:val="13"/>
          <w:szCs w:val="13"/>
        </w:rPr>
      </w:pPr>
      <w:r w:rsidRPr="00281C39">
        <w:t xml:space="preserve">(b)    </w:t>
      </w:r>
      <w:r w:rsidR="000470D0" w:rsidRPr="00281C39">
        <w:t>the test mass m</w:t>
      </w:r>
      <w:r w:rsidR="000470D0" w:rsidRPr="00281C39">
        <w:rPr>
          <w:vertAlign w:val="subscript"/>
        </w:rPr>
        <w:t>t</w:t>
      </w:r>
      <w:r w:rsidR="000470D0" w:rsidRPr="00281C39">
        <w:t xml:space="preserve"> of the vehicle shall be between </w:t>
      </w:r>
      <w:r w:rsidR="000470D0" w:rsidRPr="00281C39">
        <w:rPr>
          <w:bCs/>
        </w:rPr>
        <w:t>0.9m</w:t>
      </w:r>
      <w:r w:rsidR="000470D0" w:rsidRPr="00281C39">
        <w:rPr>
          <w:bCs/>
          <w:sz w:val="13"/>
          <w:szCs w:val="13"/>
        </w:rPr>
        <w:t xml:space="preserve">ro </w:t>
      </w:r>
      <w:r w:rsidR="000470D0" w:rsidRPr="00281C39">
        <w:rPr>
          <w:bCs/>
        </w:rPr>
        <w:t>≤ m</w:t>
      </w:r>
      <w:r w:rsidR="000470D0" w:rsidRPr="00281C39">
        <w:rPr>
          <w:bCs/>
          <w:sz w:val="13"/>
          <w:szCs w:val="13"/>
        </w:rPr>
        <w:t xml:space="preserve">t </w:t>
      </w:r>
      <w:r w:rsidR="000470D0" w:rsidRPr="00281C39">
        <w:rPr>
          <w:bCs/>
        </w:rPr>
        <w:t>≤ 1.2m</w:t>
      </w:r>
      <w:r w:rsidR="000470D0" w:rsidRPr="00281C39">
        <w:rPr>
          <w:bCs/>
          <w:sz w:val="13"/>
          <w:szCs w:val="13"/>
        </w:rPr>
        <w:t>ro</w:t>
      </w:r>
      <w:r w:rsidR="00C256E5" w:rsidRPr="00281C39">
        <w:rPr>
          <w:bCs/>
          <w:sz w:val="13"/>
          <w:szCs w:val="13"/>
        </w:rPr>
        <w:t>.</w:t>
      </w:r>
    </w:p>
    <w:p w14:paraId="609CD8D7" w14:textId="69C069BD" w:rsidR="00C256E5" w:rsidRPr="00281C39" w:rsidRDefault="00FA0AFA" w:rsidP="000470D0">
      <w:pPr>
        <w:tabs>
          <w:tab w:val="right" w:leader="dot" w:pos="8505"/>
        </w:tabs>
        <w:spacing w:after="120"/>
        <w:ind w:left="2268" w:right="1134"/>
        <w:jc w:val="both"/>
      </w:pPr>
      <w:r w:rsidRPr="00281C39">
        <w:rPr>
          <w:szCs w:val="13"/>
        </w:rPr>
        <w:t>Notwithstanding the provisions of paragraph 2.2.3.4.2. on tyre conditioning for testing, manufacturer may use a simplified conditioning according to the vehicle manufacturers specification to avoid excessive use of the tyres during the conditioning.</w:t>
      </w:r>
    </w:p>
    <w:p w14:paraId="52D66F2B" w14:textId="77777777" w:rsidR="00B01C61" w:rsidRPr="00281C39" w:rsidRDefault="00B01C61" w:rsidP="00B01C61">
      <w:pPr>
        <w:tabs>
          <w:tab w:val="right" w:leader="dot" w:pos="8505"/>
        </w:tabs>
        <w:spacing w:after="120"/>
        <w:ind w:left="2268" w:right="1134" w:hanging="1134"/>
        <w:jc w:val="both"/>
      </w:pPr>
      <w:r w:rsidRPr="00281C39">
        <w:t>2.2.</w:t>
      </w:r>
      <w:r w:rsidRPr="00281C39">
        <w:tab/>
        <w:t>Compressed air noise</w:t>
      </w:r>
    </w:p>
    <w:p w14:paraId="0773988B" w14:textId="77777777" w:rsidR="00B01C61" w:rsidRPr="00281C39" w:rsidRDefault="00B01C61" w:rsidP="00B01C61">
      <w:pPr>
        <w:spacing w:after="120"/>
        <w:ind w:left="2268" w:right="1134" w:hanging="1134"/>
        <w:jc w:val="both"/>
        <w:rPr>
          <w:spacing w:val="-2"/>
        </w:rPr>
      </w:pPr>
      <w:r w:rsidRPr="00281C39">
        <w:tab/>
      </w:r>
      <w:r w:rsidRPr="00281C39">
        <w:rPr>
          <w:spacing w:val="-2"/>
        </w:rPr>
        <w:t>Vehicles having maximum mass exceeding 2,800 kg and equipped with compressed air systems shall be subjected to an additional test for measurement of the compressed air noise as described in paragraph 1. of Annex 5.</w:t>
      </w:r>
    </w:p>
    <w:p w14:paraId="78AFD0C1" w14:textId="77777777" w:rsidR="00B01C61" w:rsidRPr="00281C39" w:rsidRDefault="00B01C61" w:rsidP="00B01C61">
      <w:pPr>
        <w:spacing w:after="120"/>
        <w:ind w:left="2268" w:right="1134" w:hanging="1134"/>
        <w:jc w:val="both"/>
      </w:pPr>
      <w:r w:rsidRPr="00281C39">
        <w:t>2.3.</w:t>
      </w:r>
      <w:r w:rsidRPr="00281C39">
        <w:tab/>
        <w:t xml:space="preserve">Additional </w:t>
      </w:r>
      <w:r w:rsidR="00BF4EA0" w:rsidRPr="00281C39">
        <w:t xml:space="preserve">Sound Emission Provisions </w:t>
      </w:r>
      <w:r w:rsidRPr="00281C39">
        <w:t>(ASEP)</w:t>
      </w:r>
    </w:p>
    <w:p w14:paraId="0BE8682A" w14:textId="77777777" w:rsidR="00B01C61" w:rsidRPr="00281C39" w:rsidRDefault="00B01C61" w:rsidP="00B01C61">
      <w:pPr>
        <w:spacing w:after="120"/>
        <w:ind w:left="2268" w:right="1134"/>
        <w:jc w:val="both"/>
      </w:pPr>
      <w:r w:rsidRPr="00281C39">
        <w:t>The vehicle manufacturer shall assess the compliance with ASEP by an appropriate evaluation (for example, but not limited to, part checks) or may perform the test described in Annex 7.</w:t>
      </w:r>
    </w:p>
    <w:p w14:paraId="6DF0C409" w14:textId="77777777" w:rsidR="00B01C61" w:rsidRPr="00281C39" w:rsidRDefault="00B01C61" w:rsidP="00B01C61">
      <w:pPr>
        <w:spacing w:after="120"/>
        <w:ind w:left="2268" w:right="1134" w:hanging="1134"/>
        <w:jc w:val="both"/>
      </w:pPr>
      <w:r w:rsidRPr="00281C39">
        <w:t>3.</w:t>
      </w:r>
      <w:r w:rsidRPr="00281C39">
        <w:tab/>
        <w:t>Sampling and evaluation of the results</w:t>
      </w:r>
    </w:p>
    <w:p w14:paraId="489D70A0" w14:textId="1AD4EF9F" w:rsidR="00B01C61" w:rsidRPr="00281C39" w:rsidRDefault="00B01C61" w:rsidP="00B01C61">
      <w:pPr>
        <w:spacing w:after="120"/>
        <w:ind w:left="2268" w:right="1134" w:hanging="1134"/>
        <w:jc w:val="both"/>
      </w:pPr>
      <w:r w:rsidRPr="00281C39">
        <w:tab/>
      </w:r>
      <w:r w:rsidRPr="00281C39">
        <w:tab/>
        <w:t>One vehicle shall be chosen and subjected to the tests set out in point 2. If the</w:t>
      </w:r>
      <w:r w:rsidRPr="00281C39">
        <w:rPr>
          <w:iCs/>
        </w:rPr>
        <w:t xml:space="preserve"> </w:t>
      </w:r>
      <w:r w:rsidRPr="00281C39">
        <w:t xml:space="preserve">sound level of the vehicle tested does not exceed by more than 1 dB(A) the limit value </w:t>
      </w:r>
      <w:r w:rsidR="000470D0" w:rsidRPr="00281C39">
        <w:t>specified in paragraph 6.2.2. of this Regulation</w:t>
      </w:r>
      <w:r w:rsidRPr="00281C39">
        <w:t>, and, where appropriate, paragraph 3. of Annex 5, the vehicle type shall be considered to conform to the requirements of this Regulation.</w:t>
      </w:r>
    </w:p>
    <w:p w14:paraId="5AF67E91" w14:textId="77777777" w:rsidR="00B01C61" w:rsidRPr="00281C39" w:rsidRDefault="00B01C61" w:rsidP="00B01C61">
      <w:pPr>
        <w:spacing w:after="120"/>
        <w:ind w:left="2268" w:right="1134"/>
        <w:jc w:val="both"/>
      </w:pPr>
      <w:r w:rsidRPr="00281C39">
        <w:tab/>
        <w:t>If one of the test results does not fulfil the COP requirements of this annex and of paragraph 8. of the main body of this Regulation two more vehicles of the same type shall be tested pursuant to paragraph 2. above.</w:t>
      </w:r>
    </w:p>
    <w:p w14:paraId="3D6275B7" w14:textId="77777777" w:rsidR="00B01C61" w:rsidRPr="00281C39" w:rsidRDefault="00B01C61" w:rsidP="00B01C61">
      <w:pPr>
        <w:spacing w:after="120"/>
        <w:ind w:left="2268" w:right="1134"/>
        <w:jc w:val="both"/>
      </w:pPr>
      <w:r w:rsidRPr="00281C39">
        <w:lastRenderedPageBreak/>
        <w:t>If the test results for the second and the third vehicle fulfil the COP requirements of this annex and of paragraph 8. of the main body of this Regulation, the vehicle is considered in compliance with regard to the COP.</w:t>
      </w:r>
    </w:p>
    <w:p w14:paraId="054ABCAF" w14:textId="77777777" w:rsidR="00B01C61" w:rsidRPr="00281C39" w:rsidRDefault="00B01C61" w:rsidP="00B01C61">
      <w:pPr>
        <w:tabs>
          <w:tab w:val="right" w:leader="dot" w:pos="8505"/>
        </w:tabs>
        <w:spacing w:after="120"/>
        <w:ind w:left="2268" w:right="1134" w:hanging="1134"/>
        <w:jc w:val="both"/>
      </w:pPr>
      <w:r w:rsidRPr="00281C39">
        <w:tab/>
        <w:t>If one of the test results of the second or third vehicle does not fulfil the COP requirements of this annex and of paragraph 8. of the main body of this Regulation the vehicle type shall be considered not to conform to the requirements of this Regulation and the manufacturer shall take the necessary measures to re-establish the conformity.</w:t>
      </w:r>
    </w:p>
    <w:p w14:paraId="1F3538D4" w14:textId="77777777" w:rsidR="00B01C61" w:rsidRPr="00281C39" w:rsidRDefault="00B01C61" w:rsidP="00B01C61">
      <w:pPr>
        <w:tabs>
          <w:tab w:val="right" w:leader="dot" w:pos="8505"/>
        </w:tabs>
        <w:spacing w:after="120"/>
        <w:ind w:left="2268" w:right="1134" w:hanging="1134"/>
        <w:jc w:val="both"/>
      </w:pPr>
    </w:p>
    <w:p w14:paraId="57D1D9C8" w14:textId="77777777" w:rsidR="00B01C61" w:rsidRPr="00281C39" w:rsidRDefault="00B01C61" w:rsidP="00B01C61">
      <w:pPr>
        <w:tabs>
          <w:tab w:val="right" w:leader="dot" w:pos="8505"/>
        </w:tabs>
        <w:spacing w:after="120"/>
        <w:ind w:left="2268" w:right="1134" w:hanging="1134"/>
        <w:jc w:val="both"/>
        <w:sectPr w:rsidR="00B01C61" w:rsidRPr="00281C39" w:rsidSect="00F94359">
          <w:headerReference w:type="even" r:id="rId91"/>
          <w:headerReference w:type="default" r:id="rId92"/>
          <w:footerReference w:type="even" r:id="rId93"/>
          <w:footerReference w:type="default" r:id="rId94"/>
          <w:footerReference w:type="first" r:id="rId95"/>
          <w:endnotePr>
            <w:numFmt w:val="decimal"/>
          </w:endnotePr>
          <w:pgSz w:w="11907" w:h="16840" w:code="9"/>
          <w:pgMar w:top="1701" w:right="1134" w:bottom="2268" w:left="1134" w:header="1134" w:footer="1701" w:gutter="0"/>
          <w:cols w:space="720"/>
          <w:docGrid w:linePitch="272"/>
        </w:sectPr>
      </w:pPr>
    </w:p>
    <w:p w14:paraId="289CB369" w14:textId="77777777" w:rsidR="00B01C61" w:rsidRPr="00281C39" w:rsidRDefault="00B01C61" w:rsidP="00984AEF">
      <w:pPr>
        <w:pStyle w:val="HChG"/>
      </w:pPr>
      <w:bookmarkStart w:id="482" w:name="_Toc427847377"/>
      <w:r w:rsidRPr="00281C39">
        <w:lastRenderedPageBreak/>
        <w:t>Annex 7</w:t>
      </w:r>
      <w:bookmarkEnd w:id="482"/>
    </w:p>
    <w:p w14:paraId="1E9B9040" w14:textId="75F96553" w:rsidR="00B01C61" w:rsidRPr="00281C39" w:rsidRDefault="00B01C61" w:rsidP="00984AEF">
      <w:pPr>
        <w:pStyle w:val="HChG"/>
      </w:pPr>
      <w:r w:rsidRPr="00281C39">
        <w:tab/>
      </w:r>
      <w:r w:rsidR="00984AEF" w:rsidRPr="00281C39">
        <w:tab/>
      </w:r>
      <w:bookmarkStart w:id="483" w:name="_Toc427847378"/>
      <w:r w:rsidR="00FA0AFA" w:rsidRPr="00281C39">
        <w:t xml:space="preserve">Measurement </w:t>
      </w:r>
      <w:r w:rsidRPr="00281C39">
        <w:t>method to evaluate compliance with the Additional Sound Emission Provisions</w:t>
      </w:r>
      <w:bookmarkEnd w:id="483"/>
    </w:p>
    <w:p w14:paraId="50F99734" w14:textId="3F5C3AA1" w:rsidR="00B01C61" w:rsidRPr="00281C39" w:rsidRDefault="00B01C61" w:rsidP="00B01C61">
      <w:pPr>
        <w:spacing w:after="120"/>
        <w:ind w:left="1134" w:right="1134"/>
        <w:jc w:val="both"/>
      </w:pPr>
      <w:r w:rsidRPr="00281C39">
        <w:t>Only applicable for vehicles as specified in paragraph 6.2.3. of this Regulation</w:t>
      </w:r>
      <w:r w:rsidR="00870C4A">
        <w:t>.</w:t>
      </w:r>
    </w:p>
    <w:p w14:paraId="122A8953" w14:textId="5FD675EB" w:rsidR="00B01C61" w:rsidRPr="00281C39" w:rsidRDefault="00B01C61" w:rsidP="00B01C61">
      <w:pPr>
        <w:spacing w:after="120"/>
        <w:ind w:left="2268" w:right="1134" w:hanging="1134"/>
        <w:jc w:val="both"/>
      </w:pPr>
      <w:r w:rsidRPr="00281C39">
        <w:t>1.</w:t>
      </w:r>
      <w:r w:rsidRPr="00281C39">
        <w:tab/>
        <w:t>General</w:t>
      </w:r>
      <w:r w:rsidR="007C1196" w:rsidRPr="00281C39">
        <w:t xml:space="preserve"> (see the flowchart in Appendix 2, Figure 1)</w:t>
      </w:r>
    </w:p>
    <w:p w14:paraId="04E2EA0E" w14:textId="4FB947B1" w:rsidR="00B01C61" w:rsidRPr="00281C39" w:rsidRDefault="00B01C61" w:rsidP="00C35FAF">
      <w:pPr>
        <w:spacing w:after="80"/>
        <w:ind w:left="2268" w:right="1134"/>
        <w:jc w:val="both"/>
      </w:pPr>
      <w:r w:rsidRPr="00281C39">
        <w:t xml:space="preserve">This annex describes a </w:t>
      </w:r>
      <w:r w:rsidR="00D45485" w:rsidRPr="00281C39">
        <w:t xml:space="preserve">measurement </w:t>
      </w:r>
      <w:r w:rsidRPr="00281C39">
        <w:t>method to evaluate compliance of the vehicle with the additional sound emission provisions (ASEP) conforming to paragraph 6.2.3. of this Regulation.</w:t>
      </w:r>
    </w:p>
    <w:p w14:paraId="1039D7B5" w14:textId="77777777" w:rsidR="00B01C61" w:rsidRPr="00281C39" w:rsidRDefault="00B01C61" w:rsidP="00C35FAF">
      <w:pPr>
        <w:spacing w:after="80"/>
        <w:ind w:left="2268" w:right="1134"/>
        <w:jc w:val="both"/>
      </w:pPr>
      <w:r w:rsidRPr="00281C39">
        <w:t>It is not mandatory to perform actual tests when applying for type-approval. The manufacturer shall sign the declaration of compliance set out in Appendix 1. The approval authority may ask for additional information about the declaration of compliance and carry out the tests described below.</w:t>
      </w:r>
    </w:p>
    <w:p w14:paraId="1614EC36" w14:textId="12003F86" w:rsidR="00B01C61" w:rsidRPr="00281C39" w:rsidRDefault="00B01C61" w:rsidP="00C35FAF">
      <w:pPr>
        <w:spacing w:after="80"/>
        <w:ind w:left="2268" w:right="1134"/>
        <w:jc w:val="both"/>
      </w:pPr>
      <w:r w:rsidRPr="00281C39">
        <w:t xml:space="preserve">The procedure set out in this annex requires the performance of a test in accordance with Annex 3. </w:t>
      </w:r>
    </w:p>
    <w:p w14:paraId="1200BBC5" w14:textId="77777777" w:rsidR="007C1196" w:rsidRPr="00281C39" w:rsidRDefault="007C1196" w:rsidP="007C1196">
      <w:pPr>
        <w:spacing w:after="120"/>
        <w:ind w:left="2268" w:right="1134"/>
        <w:jc w:val="both"/>
      </w:pPr>
      <w:r w:rsidRPr="00281C39">
        <w:t>If the tests according to Annex 7 are carried out in the course of type approval, all tests either for Annex 3 and for Annex 7 shall be carried out on the same test track and under similar environmental conditions.</w:t>
      </w:r>
      <w:r w:rsidRPr="00281C39">
        <w:rPr>
          <w:sz w:val="18"/>
          <w:vertAlign w:val="superscript"/>
        </w:rPr>
        <w:footnoteReference w:id="40"/>
      </w:r>
    </w:p>
    <w:p w14:paraId="11F734FE" w14:textId="77777777" w:rsidR="0015530C" w:rsidRPr="00281C39" w:rsidRDefault="007C1196" w:rsidP="007C1196">
      <w:pPr>
        <w:spacing w:after="120"/>
        <w:ind w:left="2268" w:right="1134"/>
        <w:jc w:val="both"/>
      </w:pPr>
      <w:r w:rsidRPr="00281C39">
        <w:t>If Annex 7 tests are carried out when type approval has already been granted, e.g. during tests for conformity of production or for in-use compliance, the tests in motion specified in Annex 3 shall be carried out with the same mode, gear(s)/gear ratio(s), gear weighting factor k and partial power factor k</w:t>
      </w:r>
      <w:r w:rsidRPr="00281C39">
        <w:rPr>
          <w:vertAlign w:val="subscript"/>
        </w:rPr>
        <w:t>P</w:t>
      </w:r>
      <w:r w:rsidRPr="00281C39">
        <w:t xml:space="preserve"> as determined during the type approval process. </w:t>
      </w:r>
    </w:p>
    <w:p w14:paraId="452ED82B" w14:textId="740F81E5" w:rsidR="007C1196" w:rsidRDefault="0015530C" w:rsidP="007C1196">
      <w:pPr>
        <w:spacing w:after="120"/>
        <w:ind w:left="2268" w:right="1134"/>
        <w:jc w:val="both"/>
        <w:rPr>
          <w:ins w:id="484" w:author="Doug Moore" w:date="2026-02-13T05:04:00Z" w16du:dateUtc="2026-02-13T10:04:00Z"/>
          <w:bCs/>
        </w:rPr>
      </w:pPr>
      <w:r w:rsidRPr="00281C39">
        <w:rPr>
          <w:bCs/>
        </w:rPr>
        <w:t>The test results of Annex 3 shall be used within Annex 7 without any temperature correction.</w:t>
      </w:r>
    </w:p>
    <w:p w14:paraId="54D1E0A9" w14:textId="17165123" w:rsidR="00A451E4" w:rsidRPr="00281C39" w:rsidRDefault="00A451E4" w:rsidP="00B41918">
      <w:pPr>
        <w:spacing w:after="120"/>
        <w:ind w:left="2265" w:right="1134" w:hanging="2265"/>
        <w:jc w:val="both"/>
      </w:pPr>
      <w:ins w:id="485" w:author="Doug Moore" w:date="2026-02-13T05:04:00Z" w16du:dateUtc="2026-02-13T10:04:00Z">
        <w:r w:rsidRPr="006658C5">
          <w:rPr>
            <w:b/>
            <w:bCs/>
            <w:color w:val="000000" w:themeColor="text1"/>
          </w:rPr>
          <w:t>1.1.</w:t>
        </w:r>
        <w:r w:rsidRPr="006658C5">
          <w:rPr>
            <w:b/>
            <w:bCs/>
            <w:color w:val="000000" w:themeColor="text1"/>
          </w:rPr>
          <w:tab/>
        </w:r>
      </w:ins>
      <w:ins w:id="486" w:author="Doug Moore" w:date="2026-02-13T05:05:00Z" w16du:dateUtc="2026-02-13T10:05:00Z">
        <w:r w:rsidR="00B41918">
          <w:rPr>
            <w:b/>
            <w:bCs/>
            <w:color w:val="000000" w:themeColor="text1"/>
          </w:rPr>
          <w:tab/>
        </w:r>
      </w:ins>
      <w:ins w:id="487" w:author="Doug Moore" w:date="2026-02-13T05:04:00Z" w16du:dateUtc="2026-02-13T10:04:00Z">
        <w:r w:rsidRPr="006658C5">
          <w:rPr>
            <w:b/>
            <w:bCs/>
            <w:color w:val="000000" w:themeColor="text1"/>
          </w:rPr>
          <w:t>Vehicles</w:t>
        </w:r>
        <w:r w:rsidRPr="006658C5">
          <w:rPr>
            <w:b/>
            <w:bCs/>
            <w:color w:val="4F81BD" w:themeColor="accent1"/>
          </w:rPr>
          <w:t>,</w:t>
        </w:r>
        <w:r w:rsidRPr="006658C5">
          <w:rPr>
            <w:b/>
            <w:bCs/>
            <w:color w:val="000000" w:themeColor="text1"/>
          </w:rPr>
          <w:t xml:space="preserve"> when electrically propelled </w:t>
        </w:r>
        <w:r w:rsidRPr="006658C5">
          <w:rPr>
            <w:b/>
            <w:bCs/>
            <w:color w:val="4F81BD" w:themeColor="accent1"/>
          </w:rPr>
          <w:t xml:space="preserve">without internal combustion engines operating </w:t>
        </w:r>
        <w:r w:rsidRPr="006658C5">
          <w:rPr>
            <w:b/>
            <w:bCs/>
            <w:color w:val="000000" w:themeColor="text1"/>
          </w:rPr>
          <w:t>shall comply with Analysis method 1</w:t>
        </w:r>
        <w:r w:rsidRPr="006658C5">
          <w:rPr>
            <w:rStyle w:val="FootnoteReference"/>
            <w:b/>
            <w:bCs/>
            <w:color w:val="000000" w:themeColor="text1"/>
          </w:rPr>
          <w:footnoteReference w:id="41"/>
        </w:r>
        <w:r w:rsidRPr="006658C5">
          <w:rPr>
            <w:b/>
            <w:bCs/>
            <w:color w:val="000000" w:themeColor="text1"/>
          </w:rPr>
          <w:t xml:space="preserve"> (Slope assessment method) only.</w:t>
        </w:r>
      </w:ins>
    </w:p>
    <w:p w14:paraId="3BB68299" w14:textId="2E91B293" w:rsidR="00B01C61" w:rsidRPr="00281C39" w:rsidRDefault="00B01C61" w:rsidP="007C1196">
      <w:pPr>
        <w:spacing w:after="120"/>
        <w:ind w:left="2268" w:right="1134" w:hanging="1134"/>
        <w:jc w:val="both"/>
      </w:pPr>
      <w:r w:rsidRPr="00281C39">
        <w:t>2.</w:t>
      </w:r>
      <w:r w:rsidRPr="00281C39">
        <w:tab/>
      </w:r>
      <w:r w:rsidR="007C1196" w:rsidRPr="00281C39">
        <w:t xml:space="preserve">Measurement </w:t>
      </w:r>
      <w:r w:rsidRPr="00281C39">
        <w:t>method</w:t>
      </w:r>
      <w:r w:rsidR="007C1196" w:rsidRPr="00281C39">
        <w:t xml:space="preserve"> (see the flowchart in Appendix 2, Figure 3)</w:t>
      </w:r>
    </w:p>
    <w:p w14:paraId="63BCFD26" w14:textId="267C8267" w:rsidR="00B01C61" w:rsidRPr="00281C39" w:rsidRDefault="00B01C61" w:rsidP="00B01C61">
      <w:pPr>
        <w:spacing w:after="120"/>
        <w:ind w:left="2268" w:right="1134" w:hanging="1134"/>
        <w:jc w:val="both"/>
      </w:pPr>
      <w:r w:rsidRPr="00281C39">
        <w:t>2.1.</w:t>
      </w:r>
      <w:r w:rsidRPr="00281C39">
        <w:tab/>
      </w:r>
      <w:r w:rsidR="007C1196" w:rsidRPr="00281C39">
        <w:t xml:space="preserve">Measurement </w:t>
      </w:r>
      <w:r w:rsidRPr="00281C39">
        <w:t>instruments and condition of measurements</w:t>
      </w:r>
    </w:p>
    <w:p w14:paraId="64488547" w14:textId="11A36A75" w:rsidR="00B01C61" w:rsidRPr="00281C39" w:rsidRDefault="00B01C61" w:rsidP="00C35FAF">
      <w:pPr>
        <w:spacing w:after="80"/>
        <w:ind w:left="2268" w:right="1134"/>
        <w:jc w:val="both"/>
      </w:pPr>
      <w:r w:rsidRPr="00281C39">
        <w:t xml:space="preserve">Unless otherwise specified, the </w:t>
      </w:r>
      <w:r w:rsidR="007C1196" w:rsidRPr="00281C39">
        <w:t xml:space="preserve">measurement </w:t>
      </w:r>
      <w:r w:rsidRPr="00281C39">
        <w:t>instruments, the conditions of the measurements and the condition of the vehicle are equivalent to those specified in Annex 3, paragraphs 1. and 2.</w:t>
      </w:r>
    </w:p>
    <w:p w14:paraId="6A37FB90" w14:textId="4537D775" w:rsidR="001A70D6" w:rsidRPr="00281C39" w:rsidRDefault="00B01C61" w:rsidP="00454498">
      <w:pPr>
        <w:spacing w:after="80"/>
        <w:ind w:left="2268" w:right="1134"/>
        <w:jc w:val="both"/>
      </w:pPr>
      <w:r w:rsidRPr="00281C39">
        <w:t xml:space="preserve">If the vehicle has different modes </w:t>
      </w:r>
      <w:r w:rsidR="002F310C" w:rsidRPr="00281C39">
        <w:t xml:space="preserve">which </w:t>
      </w:r>
      <w:r w:rsidRPr="00281C39">
        <w:t xml:space="preserve">affect sound emission, all modes shall comply with the requirements in this annex. In the case where the manufacturer has performed tests to prove to the approval authority compliance with the </w:t>
      </w:r>
      <w:r w:rsidRPr="00281C39">
        <w:lastRenderedPageBreak/>
        <w:t>above requirements, the modes used during those tests shall be reported in a test report.</w:t>
      </w:r>
    </w:p>
    <w:p w14:paraId="7200C726" w14:textId="77777777" w:rsidR="00B01C61" w:rsidRPr="00281C39" w:rsidRDefault="00B01C61" w:rsidP="00B01C61">
      <w:pPr>
        <w:spacing w:after="120"/>
        <w:ind w:left="2268" w:right="1134" w:hanging="1134"/>
        <w:jc w:val="both"/>
      </w:pPr>
      <w:r w:rsidRPr="00281C39">
        <w:t>2.2.</w:t>
      </w:r>
      <w:r w:rsidRPr="00281C39">
        <w:tab/>
        <w:t>Method of testing</w:t>
      </w:r>
    </w:p>
    <w:p w14:paraId="22E4F7D7" w14:textId="70A4A8C5" w:rsidR="00B01C61" w:rsidRPr="00281C39" w:rsidRDefault="00B01C61" w:rsidP="00C35FAF">
      <w:pPr>
        <w:spacing w:after="80"/>
        <w:ind w:left="2268" w:right="1134"/>
        <w:jc w:val="both"/>
      </w:pPr>
      <w:r w:rsidRPr="00281C39">
        <w:tab/>
        <w:t xml:space="preserve">Unless otherwise specified, the conditions and procedures of Annex 3 shall be used. For the purpose of this annex, </w:t>
      </w:r>
      <w:r w:rsidR="00D45485" w:rsidRPr="00281C39">
        <w:t>one run per test condition is</w:t>
      </w:r>
      <w:r w:rsidR="00D45485" w:rsidRPr="00281C39">
        <w:rPr>
          <w:b/>
        </w:rPr>
        <w:t xml:space="preserve"> </w:t>
      </w:r>
      <w:r w:rsidRPr="00281C39">
        <w:t>measured and evaluated.</w:t>
      </w:r>
    </w:p>
    <w:p w14:paraId="4504B079" w14:textId="1BDE4CFA" w:rsidR="00B01C61" w:rsidRPr="00281C39" w:rsidRDefault="00B01C61" w:rsidP="00B01C61">
      <w:pPr>
        <w:spacing w:after="100"/>
        <w:ind w:left="2268" w:right="1134" w:hanging="1134"/>
        <w:jc w:val="both"/>
      </w:pPr>
      <w:r w:rsidRPr="00281C39">
        <w:t>2.3.</w:t>
      </w:r>
      <w:r w:rsidRPr="00281C39">
        <w:tab/>
        <w:t xml:space="preserve">Control </w:t>
      </w:r>
      <w:ins w:id="490" w:author="Doug Moore" w:date="2026-02-13T05:06:00Z" w16du:dateUtc="2026-02-13T10:06:00Z">
        <w:r w:rsidR="007D41DB">
          <w:t>R</w:t>
        </w:r>
      </w:ins>
      <w:del w:id="491" w:author="Doug Moore" w:date="2026-02-13T05:06:00Z" w16du:dateUtc="2026-02-13T10:06:00Z">
        <w:r w:rsidRPr="00281C39" w:rsidDel="007D41DB">
          <w:delText>r</w:delText>
        </w:r>
      </w:del>
      <w:r w:rsidRPr="00281C39">
        <w:t>ange</w:t>
      </w:r>
    </w:p>
    <w:p w14:paraId="1A5180BD" w14:textId="4E6BEF80" w:rsidR="007C1196" w:rsidRDefault="007C1196" w:rsidP="00ED3262">
      <w:pPr>
        <w:tabs>
          <w:tab w:val="left" w:pos="2268"/>
        </w:tabs>
        <w:spacing w:after="80"/>
        <w:ind w:left="2268" w:right="1134" w:hanging="567"/>
        <w:jc w:val="both"/>
        <w:rPr>
          <w:ins w:id="492" w:author="Doug Moore" w:date="2026-02-13T05:06:00Z" w16du:dateUtc="2026-02-13T10:06:00Z"/>
        </w:rPr>
      </w:pPr>
      <w:r w:rsidRPr="00281C39">
        <w:tab/>
        <w:t>The ASEP requirements apply to every gear ratio κ that leads to test results within the control range as defined below.</w:t>
      </w:r>
    </w:p>
    <w:p w14:paraId="63EB0BF1" w14:textId="77777777" w:rsidR="00A01F72" w:rsidRPr="006658C5" w:rsidRDefault="00A01F72" w:rsidP="00A01F72">
      <w:pPr>
        <w:spacing w:after="120"/>
        <w:ind w:left="1701" w:right="993" w:firstLine="567"/>
        <w:jc w:val="both"/>
        <w:rPr>
          <w:ins w:id="493" w:author="Doug Moore" w:date="2026-02-13T05:06:00Z" w16du:dateUtc="2026-02-13T10:06:00Z"/>
          <w:b/>
          <w:bCs/>
          <w:color w:val="000000" w:themeColor="text1"/>
        </w:rPr>
      </w:pPr>
      <w:ins w:id="494" w:author="Doug Moore" w:date="2026-02-13T05:06:00Z" w16du:dateUtc="2026-02-13T10:06:00Z">
        <w:r w:rsidRPr="006658C5">
          <w:rPr>
            <w:b/>
            <w:bCs/>
            <w:color w:val="000000" w:themeColor="text1"/>
          </w:rPr>
          <w:t>The control range is specified as:</w:t>
        </w:r>
      </w:ins>
    </w:p>
    <w:p w14:paraId="463B63C2" w14:textId="0EDD7159" w:rsidR="00A01F72" w:rsidRDefault="004D5E13" w:rsidP="004D5E13">
      <w:pPr>
        <w:tabs>
          <w:tab w:val="left" w:pos="2268"/>
        </w:tabs>
        <w:spacing w:after="80"/>
        <w:ind w:left="2268" w:right="1134" w:hanging="567"/>
        <w:jc w:val="both"/>
      </w:pPr>
      <w:ins w:id="495" w:author="Annett Schuessling / VDA" w:date="2026-03-12T09:37:00Z" w16du:dateUtc="2026-03-12T08:37:00Z">
        <w:r>
          <w:t>Table 1 Control Range</w:t>
        </w:r>
      </w:ins>
    </w:p>
    <w:tbl>
      <w:tblPr>
        <w:tblStyle w:val="TableGrid"/>
        <w:tblW w:w="7149" w:type="dxa"/>
        <w:tblInd w:w="15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747"/>
        <w:gridCol w:w="2480"/>
        <w:gridCol w:w="2481"/>
        <w:gridCol w:w="15"/>
      </w:tblGrid>
      <w:tr w:rsidR="007012AC" w:rsidRPr="006658C5" w14:paraId="267A9FF8" w14:textId="77777777" w:rsidTr="00505C2C">
        <w:trPr>
          <w:gridAfter w:val="1"/>
          <w:wAfter w:w="15" w:type="dxa"/>
          <w:cantSplit/>
          <w:ins w:id="496" w:author="Doug Moore" w:date="2026-02-13T05:07:00Z"/>
        </w:trPr>
        <w:tc>
          <w:tcPr>
            <w:tcW w:w="2173" w:type="dxa"/>
            <w:gridSpan w:val="2"/>
            <w:tcBorders>
              <w:top w:val="single" w:sz="12" w:space="0" w:color="auto"/>
              <w:bottom w:val="single" w:sz="12" w:space="0" w:color="auto"/>
              <w:right w:val="single" w:sz="4" w:space="0" w:color="auto"/>
            </w:tcBorders>
          </w:tcPr>
          <w:p w14:paraId="1818145B" w14:textId="77777777" w:rsidR="007012AC" w:rsidRPr="006658C5" w:rsidRDefault="007012AC" w:rsidP="00505C2C">
            <w:pPr>
              <w:keepNext/>
              <w:spacing w:after="120"/>
              <w:ind w:right="64"/>
              <w:rPr>
                <w:ins w:id="497" w:author="Doug Moore" w:date="2026-02-13T05:07:00Z" w16du:dateUtc="2026-02-13T10:07:00Z"/>
                <w:b/>
                <w:bCs/>
                <w:color w:val="000000" w:themeColor="text1"/>
                <w:sz w:val="16"/>
                <w:szCs w:val="16"/>
              </w:rPr>
            </w:pPr>
          </w:p>
        </w:tc>
        <w:tc>
          <w:tcPr>
            <w:tcW w:w="2480" w:type="dxa"/>
            <w:tcBorders>
              <w:top w:val="single" w:sz="12" w:space="0" w:color="auto"/>
              <w:left w:val="single" w:sz="4" w:space="0" w:color="auto"/>
              <w:bottom w:val="single" w:sz="12" w:space="0" w:color="auto"/>
              <w:right w:val="single" w:sz="4" w:space="0" w:color="auto"/>
            </w:tcBorders>
          </w:tcPr>
          <w:p w14:paraId="6ED1961C" w14:textId="77777777" w:rsidR="007012AC" w:rsidRPr="006658C5" w:rsidRDefault="007012AC" w:rsidP="00505C2C">
            <w:pPr>
              <w:keepNext/>
              <w:spacing w:after="120"/>
              <w:ind w:right="64"/>
              <w:rPr>
                <w:ins w:id="498" w:author="Doug Moore" w:date="2026-02-13T05:07:00Z" w16du:dateUtc="2026-02-13T10:07:00Z"/>
                <w:b/>
                <w:bCs/>
                <w:i/>
                <w:color w:val="4F81BD" w:themeColor="accent1"/>
                <w:sz w:val="16"/>
                <w:szCs w:val="16"/>
              </w:rPr>
            </w:pPr>
            <w:ins w:id="499" w:author="Doug Moore" w:date="2026-02-13T05:07:00Z" w16du:dateUtc="2026-02-13T10:07:00Z">
              <w:r w:rsidRPr="006658C5">
                <w:rPr>
                  <w:b/>
                  <w:bCs/>
                  <w:i/>
                  <w:color w:val="4F81BD" w:themeColor="accent1"/>
                  <w:sz w:val="16"/>
                  <w:szCs w:val="16"/>
                </w:rPr>
                <w:t>For vehicles in operating conditions in accordance with Annex 7, paragraph 1.1.</w:t>
              </w:r>
            </w:ins>
          </w:p>
        </w:tc>
        <w:tc>
          <w:tcPr>
            <w:tcW w:w="2481" w:type="dxa"/>
            <w:tcBorders>
              <w:top w:val="single" w:sz="12" w:space="0" w:color="auto"/>
              <w:left w:val="single" w:sz="4" w:space="0" w:color="auto"/>
              <w:bottom w:val="single" w:sz="12" w:space="0" w:color="auto"/>
            </w:tcBorders>
          </w:tcPr>
          <w:p w14:paraId="7978B312" w14:textId="77777777" w:rsidR="007012AC" w:rsidRPr="006658C5" w:rsidRDefault="007012AC" w:rsidP="00505C2C">
            <w:pPr>
              <w:keepNext/>
              <w:spacing w:after="120"/>
              <w:ind w:right="64"/>
              <w:rPr>
                <w:ins w:id="500" w:author="Doug Moore" w:date="2026-02-13T05:07:00Z" w16du:dateUtc="2026-02-13T10:07:00Z"/>
                <w:b/>
                <w:bCs/>
                <w:i/>
                <w:color w:val="4F81BD" w:themeColor="accent1"/>
                <w:sz w:val="16"/>
                <w:szCs w:val="16"/>
              </w:rPr>
            </w:pPr>
            <w:ins w:id="501" w:author="Doug Moore" w:date="2026-02-13T05:07:00Z" w16du:dateUtc="2026-02-13T10:07:00Z">
              <w:r w:rsidRPr="006658C5">
                <w:rPr>
                  <w:b/>
                  <w:bCs/>
                  <w:i/>
                  <w:color w:val="4F81BD" w:themeColor="accent1"/>
                  <w:sz w:val="16"/>
                  <w:szCs w:val="16"/>
                </w:rPr>
                <w:t>For vehicles in all other operating</w:t>
              </w:r>
              <w:r w:rsidRPr="006658C5">
                <w:rPr>
                  <w:b/>
                  <w:bCs/>
                  <w:i/>
                  <w:strike/>
                  <w:color w:val="4F81BD" w:themeColor="accent1"/>
                  <w:sz w:val="16"/>
                  <w:szCs w:val="16"/>
                </w:rPr>
                <w:t xml:space="preserve"> </w:t>
              </w:r>
              <w:r w:rsidRPr="006658C5">
                <w:rPr>
                  <w:b/>
                  <w:bCs/>
                  <w:i/>
                  <w:color w:val="4F81BD" w:themeColor="accent1"/>
                  <w:sz w:val="16"/>
                  <w:szCs w:val="16"/>
                </w:rPr>
                <w:t>conditions</w:t>
              </w:r>
            </w:ins>
          </w:p>
        </w:tc>
      </w:tr>
      <w:tr w:rsidR="007012AC" w:rsidRPr="006658C5" w14:paraId="6D2C4E15" w14:textId="77777777" w:rsidTr="00505C2C">
        <w:trPr>
          <w:gridAfter w:val="1"/>
          <w:wAfter w:w="15" w:type="dxa"/>
          <w:cantSplit/>
          <w:ins w:id="502" w:author="Doug Moore" w:date="2026-02-13T05:07:00Z"/>
        </w:trPr>
        <w:tc>
          <w:tcPr>
            <w:tcW w:w="2173" w:type="dxa"/>
            <w:gridSpan w:val="2"/>
            <w:tcBorders>
              <w:top w:val="single" w:sz="12" w:space="0" w:color="auto"/>
              <w:bottom w:val="single" w:sz="4" w:space="0" w:color="auto"/>
              <w:right w:val="single" w:sz="4" w:space="0" w:color="auto"/>
            </w:tcBorders>
          </w:tcPr>
          <w:p w14:paraId="4957AC42" w14:textId="77777777" w:rsidR="007012AC" w:rsidRPr="006658C5" w:rsidRDefault="007012AC" w:rsidP="00505C2C">
            <w:pPr>
              <w:keepNext/>
              <w:spacing w:after="120"/>
              <w:ind w:right="64"/>
              <w:rPr>
                <w:ins w:id="503" w:author="Doug Moore" w:date="2026-02-13T05:07:00Z" w16du:dateUtc="2026-02-13T10:07:00Z"/>
                <w:b/>
                <w:bCs/>
                <w:color w:val="000000" w:themeColor="text1"/>
                <w:sz w:val="18"/>
                <w:szCs w:val="18"/>
              </w:rPr>
            </w:pPr>
            <w:ins w:id="504" w:author="Doug Moore" w:date="2026-02-13T05:07:00Z" w16du:dateUtc="2026-02-13T10:07:00Z">
              <w:r w:rsidRPr="006658C5">
                <w:rPr>
                  <w:b/>
                  <w:bCs/>
                  <w:color w:val="000000" w:themeColor="text1"/>
                  <w:sz w:val="18"/>
                  <w:szCs w:val="18"/>
                </w:rPr>
                <w:t>Vehicle speed v</w:t>
              </w:r>
              <w:r w:rsidRPr="006658C5">
                <w:rPr>
                  <w:b/>
                  <w:bCs/>
                  <w:color w:val="000000" w:themeColor="text1"/>
                  <w:sz w:val="18"/>
                  <w:szCs w:val="18"/>
                  <w:vertAlign w:val="subscript"/>
                </w:rPr>
                <w:t>AA_ASEP</w:t>
              </w:r>
            </w:ins>
          </w:p>
        </w:tc>
        <w:tc>
          <w:tcPr>
            <w:tcW w:w="2480" w:type="dxa"/>
            <w:tcBorders>
              <w:top w:val="single" w:sz="12" w:space="0" w:color="auto"/>
              <w:left w:val="single" w:sz="4" w:space="0" w:color="auto"/>
              <w:bottom w:val="single" w:sz="4" w:space="0" w:color="auto"/>
              <w:right w:val="single" w:sz="4" w:space="0" w:color="auto"/>
            </w:tcBorders>
            <w:vAlign w:val="center"/>
          </w:tcPr>
          <w:p w14:paraId="43783E89" w14:textId="77777777" w:rsidR="007012AC" w:rsidRPr="006658C5" w:rsidRDefault="007012AC" w:rsidP="00505C2C">
            <w:pPr>
              <w:keepNext/>
              <w:spacing w:after="120"/>
              <w:ind w:right="64"/>
              <w:rPr>
                <w:ins w:id="505" w:author="Doug Moore" w:date="2026-02-13T05:07:00Z" w16du:dateUtc="2026-02-13T10:07:00Z"/>
                <w:b/>
                <w:bCs/>
                <w:color w:val="000000" w:themeColor="text1"/>
                <w:sz w:val="18"/>
                <w:szCs w:val="18"/>
              </w:rPr>
            </w:pPr>
            <w:ins w:id="506" w:author="Doug Moore" w:date="2026-02-13T05:07:00Z" w16du:dateUtc="2026-02-13T10:07:00Z">
              <w:r w:rsidRPr="006658C5">
                <w:rPr>
                  <w:b/>
                  <w:bCs/>
                  <w:color w:val="000000" w:themeColor="text1"/>
                  <w:sz w:val="18"/>
                  <w:szCs w:val="18"/>
                </w:rPr>
                <w:t>v</w:t>
              </w:r>
              <w:r w:rsidRPr="006658C5">
                <w:rPr>
                  <w:b/>
                  <w:bCs/>
                  <w:color w:val="000000" w:themeColor="text1"/>
                  <w:sz w:val="18"/>
                  <w:szCs w:val="18"/>
                  <w:vertAlign w:val="subscript"/>
                </w:rPr>
                <w:t>AA</w:t>
              </w:r>
              <w:r w:rsidRPr="006658C5">
                <w:rPr>
                  <w:b/>
                  <w:bCs/>
                  <w:color w:val="000000" w:themeColor="text1"/>
                  <w:sz w:val="18"/>
                  <w:szCs w:val="18"/>
                </w:rPr>
                <w:t xml:space="preserve"> </w:t>
              </w:r>
              <w:commentRangeStart w:id="507"/>
              <w:r w:rsidRPr="006658C5">
                <w:rPr>
                  <w:b/>
                  <w:bCs/>
                  <w:strike/>
                  <w:color w:val="4F81BD" w:themeColor="accent1"/>
                  <w:sz w:val="18"/>
                  <w:szCs w:val="18"/>
                </w:rPr>
                <w:t xml:space="preserve">≥ </w:t>
              </w:r>
            </w:ins>
            <w:commentRangeEnd w:id="507"/>
            <w:r w:rsidR="00167568" w:rsidRPr="006658C5">
              <w:rPr>
                <w:rStyle w:val="CommentReference"/>
                <w:b/>
                <w:bCs/>
                <w:color w:val="4F81BD" w:themeColor="accent1"/>
                <w:sz w:val="18"/>
                <w:szCs w:val="18"/>
              </w:rPr>
              <w:commentReference w:id="507"/>
            </w:r>
            <w:ins w:id="508" w:author="Doug Moore" w:date="2026-02-13T05:07:00Z" w16du:dateUtc="2026-02-13T10:07:00Z">
              <w:r w:rsidRPr="006658C5">
                <w:rPr>
                  <w:b/>
                  <w:bCs/>
                  <w:color w:val="4F81BD" w:themeColor="accent1"/>
                  <w:sz w:val="18"/>
                  <w:szCs w:val="18"/>
                </w:rPr>
                <w:t xml:space="preserve">&gt; </w:t>
              </w:r>
              <w:r w:rsidRPr="006658C5">
                <w:rPr>
                  <w:b/>
                  <w:bCs/>
                  <w:color w:val="000000" w:themeColor="text1"/>
                  <w:sz w:val="18"/>
                  <w:szCs w:val="18"/>
                </w:rPr>
                <w:t>20 km/h</w:t>
              </w:r>
            </w:ins>
          </w:p>
        </w:tc>
        <w:tc>
          <w:tcPr>
            <w:tcW w:w="2481" w:type="dxa"/>
            <w:tcBorders>
              <w:top w:val="single" w:sz="12" w:space="0" w:color="auto"/>
              <w:left w:val="single" w:sz="4" w:space="0" w:color="auto"/>
              <w:bottom w:val="single" w:sz="4" w:space="0" w:color="auto"/>
            </w:tcBorders>
            <w:vAlign w:val="center"/>
          </w:tcPr>
          <w:p w14:paraId="7703F072" w14:textId="77777777" w:rsidR="007012AC" w:rsidRPr="006658C5" w:rsidRDefault="007012AC" w:rsidP="00505C2C">
            <w:pPr>
              <w:keepNext/>
              <w:spacing w:after="120"/>
              <w:ind w:right="64"/>
              <w:rPr>
                <w:ins w:id="509" w:author="Doug Moore" w:date="2026-02-13T05:07:00Z" w16du:dateUtc="2026-02-13T10:07:00Z"/>
                <w:b/>
                <w:bCs/>
                <w:color w:val="000000" w:themeColor="text1"/>
                <w:sz w:val="18"/>
                <w:szCs w:val="18"/>
              </w:rPr>
            </w:pPr>
            <w:ins w:id="510" w:author="Doug Moore" w:date="2026-02-13T05:07:00Z" w16du:dateUtc="2026-02-13T10:07:00Z">
              <w:r w:rsidRPr="006658C5">
                <w:rPr>
                  <w:b/>
                  <w:bCs/>
                  <w:color w:val="000000" w:themeColor="text1"/>
                  <w:sz w:val="18"/>
                  <w:szCs w:val="18"/>
                </w:rPr>
                <w:t>v</w:t>
              </w:r>
              <w:r w:rsidRPr="006658C5">
                <w:rPr>
                  <w:b/>
                  <w:bCs/>
                  <w:color w:val="000000" w:themeColor="text1"/>
                  <w:sz w:val="18"/>
                  <w:szCs w:val="18"/>
                  <w:vertAlign w:val="subscript"/>
                </w:rPr>
                <w:t>AA</w:t>
              </w:r>
              <w:r w:rsidRPr="006658C5">
                <w:rPr>
                  <w:b/>
                  <w:bCs/>
                  <w:color w:val="000000" w:themeColor="text1"/>
                  <w:sz w:val="18"/>
                  <w:szCs w:val="18"/>
                </w:rPr>
                <w:t xml:space="preserve"> ≥ 20 km/h</w:t>
              </w:r>
            </w:ins>
          </w:p>
        </w:tc>
      </w:tr>
      <w:tr w:rsidR="007012AC" w:rsidRPr="006658C5" w14:paraId="4C5A4E78" w14:textId="77777777" w:rsidTr="00505C2C">
        <w:trPr>
          <w:gridAfter w:val="1"/>
          <w:wAfter w:w="15" w:type="dxa"/>
          <w:cantSplit/>
          <w:ins w:id="511" w:author="Doug Moore" w:date="2026-02-13T05:07:00Z"/>
        </w:trPr>
        <w:tc>
          <w:tcPr>
            <w:tcW w:w="2173" w:type="dxa"/>
            <w:gridSpan w:val="2"/>
            <w:tcBorders>
              <w:top w:val="single" w:sz="4" w:space="0" w:color="auto"/>
              <w:bottom w:val="single" w:sz="4" w:space="0" w:color="auto"/>
              <w:right w:val="single" w:sz="4" w:space="0" w:color="auto"/>
            </w:tcBorders>
          </w:tcPr>
          <w:p w14:paraId="57BC6175" w14:textId="77777777" w:rsidR="007012AC" w:rsidRPr="006658C5" w:rsidRDefault="007012AC" w:rsidP="00505C2C">
            <w:pPr>
              <w:keepNext/>
              <w:spacing w:after="120"/>
              <w:ind w:right="64"/>
              <w:rPr>
                <w:ins w:id="512" w:author="Doug Moore" w:date="2026-02-13T05:07:00Z" w16du:dateUtc="2026-02-13T10:07:00Z"/>
                <w:b/>
                <w:bCs/>
                <w:color w:val="4F81BD" w:themeColor="accent1"/>
                <w:sz w:val="18"/>
                <w:szCs w:val="18"/>
              </w:rPr>
            </w:pPr>
            <w:ins w:id="513" w:author="Doug Moore" w:date="2026-02-13T05:07:00Z" w16du:dateUtc="2026-02-13T10:07:00Z">
              <w:r w:rsidRPr="006658C5">
                <w:rPr>
                  <w:b/>
                  <w:bCs/>
                  <w:color w:val="4F81BD" w:themeColor="accent1"/>
                  <w:sz w:val="18"/>
                  <w:szCs w:val="18"/>
                </w:rPr>
                <w:t>Vehicle acceleration a</w:t>
              </w:r>
              <w:r w:rsidRPr="006658C5">
                <w:rPr>
                  <w:b/>
                  <w:bCs/>
                  <w:color w:val="4F81BD" w:themeColor="accent1"/>
                  <w:sz w:val="18"/>
                  <w:szCs w:val="18"/>
                  <w:vertAlign w:val="subscript"/>
                </w:rPr>
                <w:t>WOT_ASEP</w:t>
              </w:r>
            </w:ins>
          </w:p>
        </w:tc>
        <w:tc>
          <w:tcPr>
            <w:tcW w:w="4961" w:type="dxa"/>
            <w:gridSpan w:val="2"/>
            <w:tcBorders>
              <w:top w:val="single" w:sz="4" w:space="0" w:color="auto"/>
              <w:left w:val="single" w:sz="4" w:space="0" w:color="auto"/>
              <w:bottom w:val="single" w:sz="4" w:space="0" w:color="auto"/>
            </w:tcBorders>
            <w:vAlign w:val="center"/>
          </w:tcPr>
          <w:p w14:paraId="70F399A5" w14:textId="77777777" w:rsidR="007012AC" w:rsidRPr="006658C5" w:rsidRDefault="007012AC" w:rsidP="00505C2C">
            <w:pPr>
              <w:keepNext/>
              <w:spacing w:after="120"/>
              <w:ind w:right="64"/>
              <w:jc w:val="center"/>
              <w:rPr>
                <w:ins w:id="514" w:author="Doug Moore" w:date="2026-02-13T05:07:00Z" w16du:dateUtc="2026-02-13T10:07:00Z"/>
                <w:b/>
                <w:bCs/>
                <w:color w:val="4F81BD" w:themeColor="accent1"/>
                <w:sz w:val="18"/>
                <w:szCs w:val="18"/>
              </w:rPr>
            </w:pPr>
            <w:ins w:id="515" w:author="Doug Moore" w:date="2026-02-13T05:07:00Z" w16du:dateUtc="2026-02-13T10:07:00Z">
              <w:r w:rsidRPr="006658C5">
                <w:rPr>
                  <w:b/>
                  <w:bCs/>
                  <w:color w:val="4F81BD" w:themeColor="accent1"/>
                  <w:sz w:val="18"/>
                  <w:szCs w:val="18"/>
                </w:rPr>
                <w:t>a</w:t>
              </w:r>
              <w:r w:rsidRPr="006658C5">
                <w:rPr>
                  <w:b/>
                  <w:bCs/>
                  <w:color w:val="4F81BD" w:themeColor="accent1"/>
                  <w:sz w:val="18"/>
                  <w:szCs w:val="18"/>
                  <w:vertAlign w:val="subscript"/>
                </w:rPr>
                <w:t>WOT</w:t>
              </w:r>
              <w:r w:rsidRPr="006658C5">
                <w:rPr>
                  <w:b/>
                  <w:bCs/>
                  <w:color w:val="4F81BD" w:themeColor="accent1"/>
                  <w:sz w:val="18"/>
                  <w:szCs w:val="18"/>
                </w:rPr>
                <w:t xml:space="preserve"> ≤ 5.0 m/s</w:t>
              </w:r>
              <w:r w:rsidRPr="006658C5">
                <w:rPr>
                  <w:b/>
                  <w:bCs/>
                  <w:color w:val="4F81BD" w:themeColor="accent1"/>
                  <w:sz w:val="18"/>
                  <w:szCs w:val="18"/>
                  <w:vertAlign w:val="superscript"/>
                </w:rPr>
                <w:t>2</w:t>
              </w:r>
            </w:ins>
          </w:p>
        </w:tc>
      </w:tr>
      <w:tr w:rsidR="007012AC" w:rsidRPr="006658C5" w14:paraId="05F7DCFE" w14:textId="77777777" w:rsidTr="00505C2C">
        <w:trPr>
          <w:gridAfter w:val="1"/>
          <w:wAfter w:w="15" w:type="dxa"/>
          <w:cantSplit/>
          <w:ins w:id="516" w:author="Doug Moore" w:date="2026-02-13T05:07:00Z"/>
        </w:trPr>
        <w:tc>
          <w:tcPr>
            <w:tcW w:w="2173" w:type="dxa"/>
            <w:gridSpan w:val="2"/>
            <w:tcBorders>
              <w:top w:val="single" w:sz="4" w:space="0" w:color="auto"/>
              <w:bottom w:val="single" w:sz="4" w:space="0" w:color="auto"/>
              <w:right w:val="single" w:sz="4" w:space="0" w:color="auto"/>
            </w:tcBorders>
          </w:tcPr>
          <w:p w14:paraId="3F81316D" w14:textId="77777777" w:rsidR="007012AC" w:rsidRPr="006658C5" w:rsidRDefault="007012AC" w:rsidP="00505C2C">
            <w:pPr>
              <w:keepNext/>
              <w:spacing w:after="120"/>
              <w:ind w:right="64"/>
              <w:rPr>
                <w:ins w:id="517" w:author="Doug Moore" w:date="2026-02-13T05:07:00Z" w16du:dateUtc="2026-02-13T10:07:00Z"/>
                <w:b/>
                <w:bCs/>
                <w:color w:val="000000" w:themeColor="text1"/>
                <w:sz w:val="18"/>
                <w:szCs w:val="18"/>
              </w:rPr>
            </w:pPr>
            <w:ins w:id="518" w:author="Doug Moore" w:date="2026-02-13T05:07:00Z" w16du:dateUtc="2026-02-13T10:07:00Z">
              <w:r w:rsidRPr="006658C5">
                <w:rPr>
                  <w:b/>
                  <w:bCs/>
                  <w:color w:val="000000" w:themeColor="text1"/>
                  <w:sz w:val="18"/>
                  <w:szCs w:val="18"/>
                </w:rPr>
                <w:t>Engine speed n</w:t>
              </w:r>
              <w:r w:rsidRPr="006658C5">
                <w:rPr>
                  <w:b/>
                  <w:bCs/>
                  <w:color w:val="000000" w:themeColor="text1"/>
                  <w:sz w:val="18"/>
                  <w:szCs w:val="18"/>
                  <w:vertAlign w:val="subscript"/>
                </w:rPr>
                <w:t>BB_ASEP</w:t>
              </w:r>
            </w:ins>
          </w:p>
        </w:tc>
        <w:tc>
          <w:tcPr>
            <w:tcW w:w="2480" w:type="dxa"/>
            <w:tcBorders>
              <w:top w:val="single" w:sz="4" w:space="0" w:color="auto"/>
              <w:left w:val="single" w:sz="4" w:space="0" w:color="auto"/>
              <w:bottom w:val="single" w:sz="4" w:space="0" w:color="auto"/>
              <w:right w:val="single" w:sz="4" w:space="0" w:color="auto"/>
            </w:tcBorders>
            <w:vAlign w:val="center"/>
          </w:tcPr>
          <w:p w14:paraId="5A5208A6" w14:textId="77777777" w:rsidR="007012AC" w:rsidRPr="006658C5" w:rsidRDefault="007012AC" w:rsidP="00505C2C">
            <w:pPr>
              <w:keepNext/>
              <w:spacing w:after="120"/>
              <w:ind w:right="64"/>
              <w:rPr>
                <w:ins w:id="519" w:author="Doug Moore" w:date="2026-02-13T05:07:00Z" w16du:dateUtc="2026-02-13T10:07:00Z"/>
                <w:b/>
                <w:bCs/>
                <w:color w:val="000000" w:themeColor="text1"/>
                <w:sz w:val="18"/>
                <w:szCs w:val="18"/>
              </w:rPr>
            </w:pPr>
            <w:ins w:id="520" w:author="Doug Moore" w:date="2026-02-13T05:07:00Z" w16du:dateUtc="2026-02-13T10:07:00Z">
              <w:r w:rsidRPr="006658C5">
                <w:rPr>
                  <w:b/>
                  <w:bCs/>
                  <w:color w:val="000000" w:themeColor="text1"/>
                  <w:sz w:val="18"/>
                  <w:szCs w:val="18"/>
                </w:rPr>
                <w:t>not applicable</w:t>
              </w:r>
            </w:ins>
          </w:p>
        </w:tc>
        <w:tc>
          <w:tcPr>
            <w:tcW w:w="2481" w:type="dxa"/>
            <w:tcBorders>
              <w:top w:val="single" w:sz="4" w:space="0" w:color="auto"/>
              <w:left w:val="single" w:sz="4" w:space="0" w:color="auto"/>
              <w:bottom w:val="single" w:sz="4" w:space="0" w:color="auto"/>
            </w:tcBorders>
            <w:vAlign w:val="center"/>
          </w:tcPr>
          <w:p w14:paraId="1822B148" w14:textId="77777777" w:rsidR="007012AC" w:rsidRPr="006658C5" w:rsidRDefault="007012AC" w:rsidP="00505C2C">
            <w:pPr>
              <w:keepNext/>
              <w:spacing w:after="120"/>
              <w:ind w:left="13" w:right="34"/>
              <w:rPr>
                <w:ins w:id="521" w:author="Doug Moore" w:date="2026-02-13T05:07:00Z" w16du:dateUtc="2026-02-13T10:07:00Z"/>
                <w:b/>
                <w:bCs/>
                <w:color w:val="000000" w:themeColor="text1"/>
                <w:sz w:val="18"/>
                <w:szCs w:val="18"/>
              </w:rPr>
            </w:pPr>
            <w:ins w:id="522" w:author="Doug Moore" w:date="2026-02-13T05:07:00Z" w16du:dateUtc="2026-02-13T10:07:00Z">
              <w:r w:rsidRPr="006658C5">
                <w:rPr>
                  <w:b/>
                  <w:bCs/>
                  <w:color w:val="000000" w:themeColor="text1"/>
                  <w:sz w:val="18"/>
                  <w:szCs w:val="18"/>
                </w:rPr>
                <w:t>n</w:t>
              </w:r>
              <w:r w:rsidRPr="006658C5">
                <w:rPr>
                  <w:b/>
                  <w:bCs/>
                  <w:color w:val="000000" w:themeColor="text1"/>
                  <w:sz w:val="18"/>
                  <w:szCs w:val="18"/>
                  <w:vertAlign w:val="subscript"/>
                </w:rPr>
                <w:t>BB</w:t>
              </w:r>
              <w:r w:rsidRPr="006658C5">
                <w:rPr>
                  <w:b/>
                  <w:bCs/>
                  <w:color w:val="000000" w:themeColor="text1"/>
                  <w:sz w:val="18"/>
                  <w:szCs w:val="18"/>
                </w:rPr>
                <w:t xml:space="preserve"> ≤ 2.0 * PMR</w:t>
              </w:r>
              <w:r w:rsidRPr="006658C5">
                <w:rPr>
                  <w:b/>
                  <w:bCs/>
                  <w:color w:val="000000" w:themeColor="text1"/>
                  <w:sz w:val="18"/>
                  <w:szCs w:val="18"/>
                  <w:vertAlign w:val="superscript"/>
                </w:rPr>
                <w:t>-0.222</w:t>
              </w:r>
              <w:r w:rsidRPr="006658C5">
                <w:rPr>
                  <w:b/>
                  <w:bCs/>
                  <w:color w:val="000000" w:themeColor="text1"/>
                  <w:sz w:val="18"/>
                  <w:szCs w:val="18"/>
                </w:rPr>
                <w:t xml:space="preserve"> * S or n</w:t>
              </w:r>
              <w:r w:rsidRPr="006658C5">
                <w:rPr>
                  <w:b/>
                  <w:bCs/>
                  <w:color w:val="000000" w:themeColor="text1"/>
                  <w:sz w:val="18"/>
                  <w:szCs w:val="18"/>
                  <w:vertAlign w:val="subscript"/>
                </w:rPr>
                <w:t>BB</w:t>
              </w:r>
              <w:r w:rsidRPr="006658C5">
                <w:rPr>
                  <w:b/>
                  <w:bCs/>
                  <w:color w:val="000000" w:themeColor="text1"/>
                  <w:sz w:val="18"/>
                  <w:szCs w:val="18"/>
                </w:rPr>
                <w:t xml:space="preserve"> ≤ 0.9 * S, whichever is the lowest</w:t>
              </w:r>
            </w:ins>
          </w:p>
        </w:tc>
      </w:tr>
      <w:tr w:rsidR="007012AC" w:rsidRPr="006658C5" w14:paraId="583D9748" w14:textId="77777777" w:rsidTr="00505C2C">
        <w:trPr>
          <w:cantSplit/>
          <w:ins w:id="523" w:author="Doug Moore" w:date="2026-02-13T05:07:00Z"/>
        </w:trPr>
        <w:tc>
          <w:tcPr>
            <w:tcW w:w="7149" w:type="dxa"/>
            <w:gridSpan w:val="5"/>
            <w:tcBorders>
              <w:top w:val="single" w:sz="4" w:space="0" w:color="auto"/>
            </w:tcBorders>
          </w:tcPr>
          <w:p w14:paraId="10E5BAD7" w14:textId="77777777" w:rsidR="007012AC" w:rsidRPr="006658C5" w:rsidRDefault="007012AC" w:rsidP="00505C2C">
            <w:pPr>
              <w:keepNext/>
              <w:spacing w:after="120"/>
              <w:ind w:right="64"/>
              <w:rPr>
                <w:ins w:id="524" w:author="Doug Moore" w:date="2026-02-13T05:07:00Z" w16du:dateUtc="2026-02-13T10:07:00Z"/>
                <w:b/>
                <w:bCs/>
                <w:color w:val="000000" w:themeColor="text1"/>
                <w:sz w:val="18"/>
                <w:szCs w:val="18"/>
              </w:rPr>
            </w:pPr>
            <w:ins w:id="525" w:author="Doug Moore" w:date="2026-02-13T05:07:00Z" w16du:dateUtc="2026-02-13T10:07:00Z">
              <w:r w:rsidRPr="006658C5">
                <w:rPr>
                  <w:b/>
                  <w:bCs/>
                  <w:color w:val="000000" w:themeColor="text1"/>
                  <w:sz w:val="18"/>
                  <w:szCs w:val="18"/>
                </w:rPr>
                <w:t>Vehicle speed v</w:t>
              </w:r>
              <w:r w:rsidRPr="006658C5">
                <w:rPr>
                  <w:b/>
                  <w:bCs/>
                  <w:color w:val="000000" w:themeColor="text1"/>
                  <w:sz w:val="18"/>
                  <w:szCs w:val="18"/>
                  <w:vertAlign w:val="subscript"/>
                </w:rPr>
                <w:t xml:space="preserve">BB_ASEP </w:t>
              </w:r>
              <w:r w:rsidRPr="006658C5">
                <w:rPr>
                  <w:b/>
                  <w:bCs/>
                  <w:color w:val="000000" w:themeColor="text1"/>
                  <w:sz w:val="18"/>
                  <w:szCs w:val="18"/>
                </w:rPr>
                <w:t>for vehicles tested in Annex 3 with</w:t>
              </w:r>
            </w:ins>
          </w:p>
        </w:tc>
      </w:tr>
      <w:tr w:rsidR="007012AC" w:rsidRPr="006658C5" w14:paraId="2313E7C8" w14:textId="77777777" w:rsidTr="00505C2C">
        <w:trPr>
          <w:gridAfter w:val="1"/>
          <w:wAfter w:w="15" w:type="dxa"/>
          <w:cantSplit/>
          <w:ins w:id="526" w:author="Doug Moore" w:date="2026-02-13T05:07:00Z"/>
        </w:trPr>
        <w:tc>
          <w:tcPr>
            <w:tcW w:w="426" w:type="dxa"/>
          </w:tcPr>
          <w:p w14:paraId="4DE18271" w14:textId="77777777" w:rsidR="007012AC" w:rsidRPr="006658C5" w:rsidRDefault="007012AC" w:rsidP="00505C2C">
            <w:pPr>
              <w:keepNext/>
              <w:spacing w:after="120"/>
              <w:ind w:right="64"/>
              <w:rPr>
                <w:ins w:id="527" w:author="Doug Moore" w:date="2026-02-13T05:07:00Z" w16du:dateUtc="2026-02-13T10:07:00Z"/>
                <w:b/>
                <w:bCs/>
                <w:color w:val="000000" w:themeColor="text1"/>
                <w:sz w:val="18"/>
                <w:szCs w:val="18"/>
              </w:rPr>
            </w:pPr>
          </w:p>
        </w:tc>
        <w:tc>
          <w:tcPr>
            <w:tcW w:w="1747" w:type="dxa"/>
            <w:tcBorders>
              <w:top w:val="single" w:sz="4" w:space="0" w:color="auto"/>
              <w:bottom w:val="single" w:sz="4" w:space="0" w:color="auto"/>
              <w:right w:val="single" w:sz="4" w:space="0" w:color="auto"/>
            </w:tcBorders>
          </w:tcPr>
          <w:p w14:paraId="5F56085C" w14:textId="77777777" w:rsidR="007012AC" w:rsidRPr="006658C5" w:rsidRDefault="007012AC" w:rsidP="007012AC">
            <w:pPr>
              <w:pStyle w:val="ListParagraph"/>
              <w:keepNext/>
              <w:numPr>
                <w:ilvl w:val="0"/>
                <w:numId w:val="46"/>
              </w:numPr>
              <w:suppressAutoHyphens/>
              <w:spacing w:after="120" w:line="240" w:lineRule="atLeast"/>
              <w:ind w:left="319" w:right="64" w:hanging="218"/>
              <w:rPr>
                <w:ins w:id="528" w:author="Doug Moore" w:date="2026-02-13T05:07:00Z" w16du:dateUtc="2026-02-13T10:07:00Z"/>
                <w:b/>
                <w:bCs/>
                <w:color w:val="000000" w:themeColor="text1"/>
                <w:sz w:val="18"/>
                <w:szCs w:val="18"/>
              </w:rPr>
            </w:pPr>
            <w:ins w:id="529" w:author="Doug Moore" w:date="2026-02-13T05:07:00Z" w16du:dateUtc="2026-02-13T10:07:00Z">
              <w:r w:rsidRPr="006658C5">
                <w:rPr>
                  <w:b/>
                  <w:bCs/>
                  <w:color w:val="000000" w:themeColor="text1"/>
                  <w:sz w:val="18"/>
                  <w:szCs w:val="18"/>
                </w:rPr>
                <w:t>locked gear</w:t>
              </w:r>
            </w:ins>
          </w:p>
        </w:tc>
        <w:tc>
          <w:tcPr>
            <w:tcW w:w="2480" w:type="dxa"/>
            <w:tcBorders>
              <w:top w:val="single" w:sz="4" w:space="0" w:color="auto"/>
              <w:left w:val="single" w:sz="4" w:space="0" w:color="auto"/>
              <w:bottom w:val="single" w:sz="4" w:space="0" w:color="auto"/>
              <w:right w:val="single" w:sz="4" w:space="0" w:color="auto"/>
            </w:tcBorders>
            <w:vAlign w:val="center"/>
          </w:tcPr>
          <w:p w14:paraId="028B8D10" w14:textId="77777777" w:rsidR="007012AC" w:rsidRPr="006658C5" w:rsidRDefault="007012AC" w:rsidP="00505C2C">
            <w:pPr>
              <w:keepNext/>
              <w:spacing w:after="120"/>
              <w:ind w:right="64"/>
              <w:rPr>
                <w:ins w:id="530" w:author="Doug Moore" w:date="2026-02-13T05:07:00Z" w16du:dateUtc="2026-02-13T10:07:00Z"/>
                <w:b/>
                <w:bCs/>
                <w:color w:val="000000" w:themeColor="text1"/>
                <w:sz w:val="18"/>
                <w:szCs w:val="18"/>
              </w:rPr>
            </w:pPr>
            <w:ins w:id="531" w:author="Doug Moore" w:date="2026-02-13T05:07:00Z" w16du:dateUtc="2026-02-13T10:07:00Z">
              <w:r w:rsidRPr="006658C5">
                <w:rPr>
                  <w:b/>
                  <w:bCs/>
                  <w:color w:val="000000" w:themeColor="text1"/>
                  <w:sz w:val="18"/>
                  <w:szCs w:val="18"/>
                </w:rPr>
                <w:t>v</w:t>
              </w:r>
              <w:r w:rsidRPr="006658C5">
                <w:rPr>
                  <w:b/>
                  <w:bCs/>
                  <w:color w:val="000000" w:themeColor="text1"/>
                  <w:sz w:val="18"/>
                  <w:szCs w:val="18"/>
                  <w:vertAlign w:val="subscript"/>
                </w:rPr>
                <w:t>BB</w:t>
              </w:r>
              <w:r w:rsidRPr="006658C5">
                <w:rPr>
                  <w:b/>
                  <w:bCs/>
                  <w:color w:val="000000" w:themeColor="text1"/>
                  <w:sz w:val="18"/>
                  <w:szCs w:val="18"/>
                </w:rPr>
                <w:t> ≤ 80 km/h</w:t>
              </w:r>
            </w:ins>
          </w:p>
        </w:tc>
        <w:tc>
          <w:tcPr>
            <w:tcW w:w="2481" w:type="dxa"/>
            <w:tcBorders>
              <w:top w:val="single" w:sz="4" w:space="0" w:color="auto"/>
              <w:left w:val="single" w:sz="4" w:space="0" w:color="auto"/>
              <w:bottom w:val="single" w:sz="4" w:space="0" w:color="auto"/>
            </w:tcBorders>
            <w:vAlign w:val="center"/>
          </w:tcPr>
          <w:p w14:paraId="3EAF57E9" w14:textId="77777777" w:rsidR="007012AC" w:rsidRPr="006658C5" w:rsidRDefault="007012AC" w:rsidP="00505C2C">
            <w:pPr>
              <w:keepNext/>
              <w:spacing w:after="120"/>
              <w:ind w:left="32" w:right="64"/>
              <w:rPr>
                <w:ins w:id="532" w:author="Doug Moore" w:date="2026-02-13T05:07:00Z" w16du:dateUtc="2026-02-13T10:07:00Z"/>
                <w:b/>
                <w:bCs/>
                <w:color w:val="000000" w:themeColor="text1"/>
                <w:sz w:val="18"/>
                <w:szCs w:val="18"/>
              </w:rPr>
            </w:pPr>
            <w:ins w:id="533" w:author="Doug Moore" w:date="2026-02-13T05:07:00Z" w16du:dateUtc="2026-02-13T10:07:00Z">
              <w:r w:rsidRPr="006658C5">
                <w:rPr>
                  <w:b/>
                  <w:bCs/>
                  <w:color w:val="000000" w:themeColor="text1"/>
                  <w:sz w:val="18"/>
                  <w:szCs w:val="18"/>
                </w:rPr>
                <w:t>If the vehicle, in the lowest valid gear does not achieve the maximum engine speed n</w:t>
              </w:r>
              <w:r w:rsidRPr="006658C5">
                <w:rPr>
                  <w:b/>
                  <w:bCs/>
                  <w:color w:val="000000" w:themeColor="text1"/>
                  <w:sz w:val="18"/>
                  <w:szCs w:val="18"/>
                  <w:vertAlign w:val="subscript"/>
                </w:rPr>
                <w:t>BB_ASEP</w:t>
              </w:r>
              <w:r w:rsidRPr="006658C5">
                <w:rPr>
                  <w:b/>
                  <w:bCs/>
                  <w:color w:val="000000" w:themeColor="text1"/>
                  <w:sz w:val="18"/>
                  <w:szCs w:val="18"/>
                </w:rPr>
                <w:t xml:space="preserve"> below 70 km/h, increase the vehicle speed in that gear to reach the maximum engine speed n</w:t>
              </w:r>
              <w:r w:rsidRPr="006658C5">
                <w:rPr>
                  <w:b/>
                  <w:bCs/>
                  <w:color w:val="000000" w:themeColor="text1"/>
                  <w:sz w:val="18"/>
                  <w:szCs w:val="18"/>
                  <w:vertAlign w:val="subscript"/>
                </w:rPr>
                <w:t>BB_ASEP</w:t>
              </w:r>
              <w:r w:rsidRPr="006658C5">
                <w:rPr>
                  <w:b/>
                  <w:bCs/>
                  <w:color w:val="000000" w:themeColor="text1"/>
                  <w:sz w:val="18"/>
                  <w:szCs w:val="18"/>
                </w:rPr>
                <w:t>, but no more than 80 km/h.</w:t>
              </w:r>
            </w:ins>
          </w:p>
          <w:p w14:paraId="67CC48DB" w14:textId="77777777" w:rsidR="007012AC" w:rsidRPr="006658C5" w:rsidRDefault="007012AC" w:rsidP="00505C2C">
            <w:pPr>
              <w:keepNext/>
              <w:spacing w:after="120"/>
              <w:ind w:right="64"/>
              <w:rPr>
                <w:ins w:id="534" w:author="Doug Moore" w:date="2026-02-13T05:07:00Z" w16du:dateUtc="2026-02-13T10:07:00Z"/>
                <w:b/>
                <w:bCs/>
                <w:color w:val="000000" w:themeColor="text1"/>
                <w:sz w:val="18"/>
                <w:szCs w:val="18"/>
              </w:rPr>
            </w:pPr>
            <w:ins w:id="535" w:author="Doug Moore" w:date="2026-02-13T05:07:00Z" w16du:dateUtc="2026-02-13T10:07:00Z">
              <w:r w:rsidRPr="006658C5">
                <w:rPr>
                  <w:b/>
                  <w:bCs/>
                  <w:color w:val="000000" w:themeColor="text1"/>
                  <w:sz w:val="18"/>
                  <w:szCs w:val="18"/>
                </w:rPr>
                <w:t xml:space="preserve">For any other gear, the maximum vehicle speed is 70 km/h. </w:t>
              </w:r>
            </w:ins>
          </w:p>
        </w:tc>
      </w:tr>
      <w:tr w:rsidR="007012AC" w:rsidRPr="006658C5" w14:paraId="7836C356" w14:textId="77777777" w:rsidTr="00505C2C">
        <w:trPr>
          <w:gridAfter w:val="1"/>
          <w:wAfter w:w="15" w:type="dxa"/>
          <w:cantSplit/>
          <w:ins w:id="536" w:author="Doug Moore" w:date="2026-02-13T05:07:00Z"/>
        </w:trPr>
        <w:tc>
          <w:tcPr>
            <w:tcW w:w="426" w:type="dxa"/>
            <w:tcBorders>
              <w:bottom w:val="single" w:sz="4" w:space="0" w:color="auto"/>
            </w:tcBorders>
          </w:tcPr>
          <w:p w14:paraId="4DAF9E8D" w14:textId="77777777" w:rsidR="007012AC" w:rsidRPr="00BE4AB1" w:rsidRDefault="007012AC" w:rsidP="00505C2C">
            <w:pPr>
              <w:pStyle w:val="ListParagraph"/>
              <w:keepNext/>
              <w:spacing w:after="120"/>
              <w:ind w:left="319" w:right="64"/>
              <w:rPr>
                <w:ins w:id="537" w:author="Doug Moore" w:date="2026-02-13T05:07:00Z" w16du:dateUtc="2026-02-13T10:07:00Z"/>
                <w:b/>
                <w:bCs/>
                <w:color w:val="4F81BD" w:themeColor="accent1"/>
                <w:sz w:val="18"/>
                <w:szCs w:val="18"/>
                <w:lang w:val="en-GB"/>
              </w:rPr>
            </w:pPr>
          </w:p>
        </w:tc>
        <w:tc>
          <w:tcPr>
            <w:tcW w:w="1747" w:type="dxa"/>
            <w:tcBorders>
              <w:top w:val="single" w:sz="4" w:space="0" w:color="auto"/>
              <w:bottom w:val="single" w:sz="4" w:space="0" w:color="auto"/>
              <w:right w:val="single" w:sz="4" w:space="0" w:color="auto"/>
            </w:tcBorders>
          </w:tcPr>
          <w:p w14:paraId="65625838" w14:textId="77777777" w:rsidR="007012AC" w:rsidRPr="006658C5" w:rsidRDefault="007012AC" w:rsidP="007012AC">
            <w:pPr>
              <w:pStyle w:val="ListParagraph"/>
              <w:keepNext/>
              <w:numPr>
                <w:ilvl w:val="0"/>
                <w:numId w:val="46"/>
              </w:numPr>
              <w:suppressAutoHyphens/>
              <w:spacing w:after="120" w:line="240" w:lineRule="atLeast"/>
              <w:ind w:left="319" w:right="64" w:hanging="218"/>
              <w:rPr>
                <w:ins w:id="538" w:author="Doug Moore" w:date="2026-02-13T05:07:00Z" w16du:dateUtc="2026-02-13T10:07:00Z"/>
                <w:b/>
                <w:bCs/>
                <w:color w:val="4F81BD" w:themeColor="accent1"/>
                <w:sz w:val="18"/>
                <w:szCs w:val="18"/>
              </w:rPr>
            </w:pPr>
            <w:ins w:id="539" w:author="Doug Moore" w:date="2026-02-13T05:07:00Z" w16du:dateUtc="2026-02-13T10:07:00Z">
              <w:r w:rsidRPr="006658C5">
                <w:rPr>
                  <w:b/>
                  <w:bCs/>
                  <w:color w:val="4F81BD" w:themeColor="accent1"/>
                  <w:sz w:val="18"/>
                  <w:szCs w:val="18"/>
                </w:rPr>
                <w:t>non-locked gears</w:t>
              </w:r>
            </w:ins>
          </w:p>
        </w:tc>
        <w:tc>
          <w:tcPr>
            <w:tcW w:w="4961" w:type="dxa"/>
            <w:gridSpan w:val="2"/>
            <w:tcBorders>
              <w:top w:val="single" w:sz="4" w:space="0" w:color="auto"/>
              <w:left w:val="single" w:sz="4" w:space="0" w:color="auto"/>
              <w:bottom w:val="single" w:sz="4" w:space="0" w:color="auto"/>
            </w:tcBorders>
            <w:vAlign w:val="center"/>
          </w:tcPr>
          <w:p w14:paraId="08DF43C0" w14:textId="77777777" w:rsidR="007012AC" w:rsidRPr="006658C5" w:rsidRDefault="007012AC" w:rsidP="00505C2C">
            <w:pPr>
              <w:keepNext/>
              <w:spacing w:after="120"/>
              <w:ind w:right="64"/>
              <w:jc w:val="center"/>
              <w:rPr>
                <w:ins w:id="540" w:author="Doug Moore" w:date="2026-02-13T05:07:00Z" w16du:dateUtc="2026-02-13T10:07:00Z"/>
                <w:b/>
                <w:bCs/>
                <w:color w:val="4F81BD" w:themeColor="accent1"/>
                <w:sz w:val="18"/>
                <w:szCs w:val="18"/>
              </w:rPr>
            </w:pPr>
            <w:ins w:id="541" w:author="Doug Moore" w:date="2026-02-13T05:07:00Z" w16du:dateUtc="2026-02-13T10:07:00Z">
              <w:r w:rsidRPr="006658C5">
                <w:rPr>
                  <w:b/>
                  <w:bCs/>
                  <w:color w:val="4F81BD" w:themeColor="accent1"/>
                  <w:sz w:val="18"/>
                  <w:szCs w:val="18"/>
                </w:rPr>
                <w:t>v</w:t>
              </w:r>
              <w:r w:rsidRPr="006658C5">
                <w:rPr>
                  <w:b/>
                  <w:bCs/>
                  <w:color w:val="4F81BD" w:themeColor="accent1"/>
                  <w:sz w:val="18"/>
                  <w:szCs w:val="18"/>
                  <w:vertAlign w:val="subscript"/>
                </w:rPr>
                <w:t>BB</w:t>
              </w:r>
              <w:r w:rsidRPr="006658C5">
                <w:rPr>
                  <w:b/>
                  <w:bCs/>
                  <w:color w:val="4F81BD" w:themeColor="accent1"/>
                  <w:sz w:val="18"/>
                  <w:szCs w:val="18"/>
                </w:rPr>
                <w:t> ≤ 80 km/h</w:t>
              </w:r>
            </w:ins>
          </w:p>
        </w:tc>
      </w:tr>
      <w:tr w:rsidR="007012AC" w:rsidRPr="006658C5" w14:paraId="0C54FF33" w14:textId="77777777" w:rsidTr="00505C2C">
        <w:trPr>
          <w:gridAfter w:val="1"/>
          <w:wAfter w:w="15" w:type="dxa"/>
          <w:cantSplit/>
          <w:ins w:id="542" w:author="Doug Moore" w:date="2026-02-13T05:07:00Z"/>
        </w:trPr>
        <w:tc>
          <w:tcPr>
            <w:tcW w:w="2173" w:type="dxa"/>
            <w:gridSpan w:val="2"/>
            <w:tcBorders>
              <w:top w:val="single" w:sz="4" w:space="0" w:color="auto"/>
              <w:bottom w:val="single" w:sz="4" w:space="0" w:color="auto"/>
              <w:right w:val="single" w:sz="4" w:space="0" w:color="auto"/>
            </w:tcBorders>
          </w:tcPr>
          <w:p w14:paraId="67F0A8FC" w14:textId="77777777" w:rsidR="007012AC" w:rsidRPr="006658C5" w:rsidRDefault="007012AC" w:rsidP="00505C2C">
            <w:pPr>
              <w:keepNext/>
              <w:spacing w:after="120"/>
              <w:ind w:right="64"/>
              <w:rPr>
                <w:ins w:id="543" w:author="Doug Moore" w:date="2026-02-13T05:07:00Z" w16du:dateUtc="2026-02-13T10:07:00Z"/>
                <w:b/>
                <w:bCs/>
                <w:color w:val="000000" w:themeColor="text1"/>
                <w:sz w:val="18"/>
                <w:szCs w:val="18"/>
              </w:rPr>
            </w:pPr>
            <w:ins w:id="544" w:author="Doug Moore" w:date="2026-02-13T05:07:00Z" w16du:dateUtc="2026-02-13T10:07:00Z">
              <w:r w:rsidRPr="006658C5">
                <w:rPr>
                  <w:b/>
                  <w:bCs/>
                  <w:color w:val="000000" w:themeColor="text1"/>
                  <w:sz w:val="18"/>
                  <w:szCs w:val="18"/>
                </w:rPr>
                <w:t>Gear selection</w:t>
              </w:r>
            </w:ins>
          </w:p>
        </w:tc>
        <w:tc>
          <w:tcPr>
            <w:tcW w:w="2480" w:type="dxa"/>
            <w:tcBorders>
              <w:top w:val="single" w:sz="4" w:space="0" w:color="auto"/>
              <w:left w:val="single" w:sz="4" w:space="0" w:color="auto"/>
              <w:bottom w:val="single" w:sz="4" w:space="0" w:color="auto"/>
              <w:right w:val="single" w:sz="4" w:space="0" w:color="auto"/>
            </w:tcBorders>
            <w:vAlign w:val="center"/>
          </w:tcPr>
          <w:p w14:paraId="168FB75F" w14:textId="77777777" w:rsidR="007012AC" w:rsidRPr="006658C5" w:rsidRDefault="007012AC" w:rsidP="00505C2C">
            <w:pPr>
              <w:keepNext/>
              <w:spacing w:after="120"/>
              <w:ind w:right="64"/>
              <w:rPr>
                <w:ins w:id="545" w:author="Doug Moore" w:date="2026-02-13T05:07:00Z" w16du:dateUtc="2026-02-13T10:07:00Z"/>
                <w:b/>
                <w:bCs/>
                <w:color w:val="000000" w:themeColor="text1"/>
                <w:sz w:val="18"/>
                <w:szCs w:val="18"/>
              </w:rPr>
            </w:pPr>
            <w:ins w:id="546" w:author="Doug Moore" w:date="2026-02-13T05:07:00Z" w16du:dateUtc="2026-02-13T10:07:00Z">
              <w:r w:rsidRPr="006658C5">
                <w:rPr>
                  <w:b/>
                  <w:bCs/>
                  <w:color w:val="000000" w:themeColor="text1"/>
                  <w:sz w:val="18"/>
                  <w:szCs w:val="18"/>
                </w:rPr>
                <w:t>only if applicable, e.g. for hybrid electric vehicles:</w:t>
              </w:r>
            </w:ins>
          </w:p>
          <w:p w14:paraId="227A799A" w14:textId="77777777" w:rsidR="007012AC" w:rsidRPr="006658C5" w:rsidRDefault="007012AC" w:rsidP="00505C2C">
            <w:pPr>
              <w:keepNext/>
              <w:spacing w:after="120"/>
              <w:ind w:right="64"/>
              <w:rPr>
                <w:ins w:id="547" w:author="Doug Moore" w:date="2026-02-13T05:07:00Z" w16du:dateUtc="2026-02-13T10:07:00Z"/>
                <w:b/>
                <w:bCs/>
                <w:color w:val="000000" w:themeColor="text1"/>
                <w:sz w:val="18"/>
                <w:szCs w:val="18"/>
              </w:rPr>
            </w:pPr>
            <w:ins w:id="548" w:author="Doug Moore" w:date="2026-02-13T05:07:00Z" w16du:dateUtc="2026-02-13T10:07:00Z">
              <w:r w:rsidRPr="006658C5">
                <w:rPr>
                  <w:b/>
                  <w:bCs/>
                  <w:color w:val="000000" w:themeColor="text1"/>
                  <w:sz w:val="18"/>
                  <w:szCs w:val="18"/>
                </w:rPr>
                <w:t>gears κ ≤ gear i as determined in Annex 3</w:t>
              </w:r>
            </w:ins>
          </w:p>
        </w:tc>
        <w:tc>
          <w:tcPr>
            <w:tcW w:w="2481" w:type="dxa"/>
            <w:tcBorders>
              <w:top w:val="single" w:sz="4" w:space="0" w:color="auto"/>
              <w:left w:val="single" w:sz="4" w:space="0" w:color="auto"/>
              <w:bottom w:val="single" w:sz="4" w:space="0" w:color="auto"/>
            </w:tcBorders>
            <w:vAlign w:val="center"/>
          </w:tcPr>
          <w:p w14:paraId="4F97C45D" w14:textId="77777777" w:rsidR="007012AC" w:rsidRPr="006658C5" w:rsidRDefault="007012AC" w:rsidP="00505C2C">
            <w:pPr>
              <w:keepNext/>
              <w:spacing w:after="120"/>
              <w:ind w:right="64"/>
              <w:rPr>
                <w:ins w:id="549" w:author="Doug Moore" w:date="2026-02-13T05:07:00Z" w16du:dateUtc="2026-02-13T10:07:00Z"/>
                <w:b/>
                <w:bCs/>
                <w:color w:val="000000" w:themeColor="text1"/>
                <w:sz w:val="18"/>
                <w:szCs w:val="18"/>
              </w:rPr>
            </w:pPr>
            <w:ins w:id="550" w:author="Doug Moore" w:date="2026-02-13T05:07:00Z" w16du:dateUtc="2026-02-13T10:07:00Z">
              <w:r w:rsidRPr="006658C5">
                <w:rPr>
                  <w:b/>
                  <w:bCs/>
                  <w:color w:val="000000" w:themeColor="text1"/>
                  <w:sz w:val="18"/>
                  <w:szCs w:val="18"/>
                </w:rPr>
                <w:t>gears κ ≤ gear i as determined in Annex 3</w:t>
              </w:r>
            </w:ins>
          </w:p>
        </w:tc>
      </w:tr>
      <w:tr w:rsidR="007012AC" w:rsidRPr="006658C5" w14:paraId="29F57F34" w14:textId="77777777" w:rsidTr="00505C2C">
        <w:trPr>
          <w:cantSplit/>
          <w:ins w:id="551" w:author="Doug Moore" w:date="2026-02-13T05:07:00Z"/>
        </w:trPr>
        <w:tc>
          <w:tcPr>
            <w:tcW w:w="7149" w:type="dxa"/>
            <w:gridSpan w:val="5"/>
            <w:tcBorders>
              <w:top w:val="single" w:sz="4" w:space="0" w:color="auto"/>
            </w:tcBorders>
          </w:tcPr>
          <w:p w14:paraId="33CF1215" w14:textId="77777777" w:rsidR="007012AC" w:rsidRPr="006658C5" w:rsidRDefault="007012AC" w:rsidP="00505C2C">
            <w:pPr>
              <w:keepNext/>
              <w:spacing w:after="120"/>
              <w:ind w:right="64"/>
              <w:rPr>
                <w:ins w:id="552" w:author="Doug Moore" w:date="2026-02-13T05:07:00Z" w16du:dateUtc="2026-02-13T10:07:00Z"/>
                <w:b/>
                <w:bCs/>
                <w:color w:val="000000" w:themeColor="text1"/>
                <w:sz w:val="18"/>
                <w:szCs w:val="18"/>
              </w:rPr>
            </w:pPr>
            <w:ins w:id="553" w:author="Doug Moore" w:date="2026-02-13T05:07:00Z" w16du:dateUtc="2026-02-13T10:07:00Z">
              <w:r w:rsidRPr="006658C5">
                <w:rPr>
                  <w:b/>
                  <w:bCs/>
                  <w:color w:val="000000" w:themeColor="text1"/>
                  <w:sz w:val="18"/>
                  <w:szCs w:val="18"/>
                </w:rPr>
                <w:t>Transmission condition for vehicles tested in Annex 3 with</w:t>
              </w:r>
            </w:ins>
          </w:p>
        </w:tc>
      </w:tr>
      <w:tr w:rsidR="007012AC" w:rsidRPr="006658C5" w14:paraId="2F796ACA" w14:textId="77777777" w:rsidTr="00505C2C">
        <w:trPr>
          <w:gridAfter w:val="1"/>
          <w:wAfter w:w="15" w:type="dxa"/>
          <w:cantSplit/>
          <w:ins w:id="554" w:author="Doug Moore" w:date="2026-02-13T05:07:00Z"/>
        </w:trPr>
        <w:tc>
          <w:tcPr>
            <w:tcW w:w="426" w:type="dxa"/>
          </w:tcPr>
          <w:p w14:paraId="4A1DC3FC" w14:textId="77777777" w:rsidR="007012AC" w:rsidRPr="006658C5" w:rsidRDefault="007012AC" w:rsidP="00505C2C">
            <w:pPr>
              <w:keepNext/>
              <w:spacing w:after="120"/>
              <w:ind w:right="64"/>
              <w:rPr>
                <w:ins w:id="555" w:author="Doug Moore" w:date="2026-02-13T05:07:00Z" w16du:dateUtc="2026-02-13T10:07:00Z"/>
                <w:b/>
                <w:bCs/>
                <w:color w:val="000000" w:themeColor="text1"/>
                <w:sz w:val="18"/>
                <w:szCs w:val="18"/>
              </w:rPr>
            </w:pPr>
          </w:p>
        </w:tc>
        <w:tc>
          <w:tcPr>
            <w:tcW w:w="1747" w:type="dxa"/>
            <w:tcBorders>
              <w:top w:val="single" w:sz="4" w:space="0" w:color="auto"/>
              <w:bottom w:val="single" w:sz="4" w:space="0" w:color="auto"/>
              <w:right w:val="single" w:sz="4" w:space="0" w:color="auto"/>
            </w:tcBorders>
          </w:tcPr>
          <w:p w14:paraId="72F46912" w14:textId="77777777" w:rsidR="007012AC" w:rsidRPr="006658C5" w:rsidRDefault="007012AC" w:rsidP="007012AC">
            <w:pPr>
              <w:pStyle w:val="ListParagraph"/>
              <w:keepNext/>
              <w:numPr>
                <w:ilvl w:val="0"/>
                <w:numId w:val="46"/>
              </w:numPr>
              <w:suppressAutoHyphens/>
              <w:spacing w:after="120" w:line="240" w:lineRule="atLeast"/>
              <w:ind w:left="319" w:right="64" w:hanging="218"/>
              <w:rPr>
                <w:ins w:id="556" w:author="Doug Moore" w:date="2026-02-13T05:07:00Z" w16du:dateUtc="2026-02-13T10:07:00Z"/>
                <w:b/>
                <w:bCs/>
                <w:color w:val="000000" w:themeColor="text1"/>
                <w:sz w:val="18"/>
                <w:szCs w:val="18"/>
              </w:rPr>
            </w:pPr>
            <w:ins w:id="557" w:author="Doug Moore" w:date="2026-02-13T05:07:00Z" w16du:dateUtc="2026-02-13T10:07:00Z">
              <w:r w:rsidRPr="006658C5">
                <w:rPr>
                  <w:b/>
                  <w:bCs/>
                  <w:color w:val="000000" w:themeColor="text1"/>
                  <w:sz w:val="18"/>
                  <w:szCs w:val="18"/>
                </w:rPr>
                <w:t>locked gear</w:t>
              </w:r>
            </w:ins>
          </w:p>
        </w:tc>
        <w:tc>
          <w:tcPr>
            <w:tcW w:w="2480" w:type="dxa"/>
            <w:tcBorders>
              <w:top w:val="single" w:sz="4" w:space="0" w:color="auto"/>
              <w:left w:val="single" w:sz="4" w:space="0" w:color="auto"/>
              <w:bottom w:val="single" w:sz="4" w:space="0" w:color="auto"/>
              <w:right w:val="single" w:sz="4" w:space="0" w:color="auto"/>
            </w:tcBorders>
            <w:vAlign w:val="center"/>
          </w:tcPr>
          <w:p w14:paraId="256FBF2B" w14:textId="77777777" w:rsidR="007012AC" w:rsidRPr="006658C5" w:rsidRDefault="007012AC" w:rsidP="00505C2C">
            <w:pPr>
              <w:keepNext/>
              <w:spacing w:after="120"/>
              <w:ind w:right="64"/>
              <w:rPr>
                <w:ins w:id="558" w:author="Doug Moore" w:date="2026-02-13T05:07:00Z" w16du:dateUtc="2026-02-13T10:07:00Z"/>
                <w:b/>
                <w:bCs/>
                <w:color w:val="000000" w:themeColor="text1"/>
                <w:sz w:val="18"/>
                <w:szCs w:val="18"/>
              </w:rPr>
            </w:pPr>
            <w:ins w:id="559" w:author="Doug Moore" w:date="2026-02-13T05:07:00Z" w16du:dateUtc="2026-02-13T10:07:00Z">
              <w:r w:rsidRPr="006658C5">
                <w:rPr>
                  <w:b/>
                  <w:bCs/>
                  <w:color w:val="000000" w:themeColor="text1"/>
                  <w:sz w:val="18"/>
                  <w:szCs w:val="18"/>
                </w:rPr>
                <w:t>Gear</w:t>
              </w:r>
              <w:r w:rsidRPr="006658C5">
                <w:rPr>
                  <w:b/>
                  <w:bCs/>
                  <w:color w:val="000000" w:themeColor="text1"/>
                  <w:sz w:val="18"/>
                  <w:szCs w:val="18"/>
                  <w:vertAlign w:val="subscript"/>
                </w:rPr>
                <w:t>i</w:t>
              </w:r>
              <w:r w:rsidRPr="006658C5">
                <w:rPr>
                  <w:b/>
                  <w:bCs/>
                  <w:color w:val="000000" w:themeColor="text1"/>
                  <w:sz w:val="18"/>
                  <w:szCs w:val="18"/>
                </w:rPr>
                <w:t>, gear</w:t>
              </w:r>
              <w:r w:rsidRPr="006658C5">
                <w:rPr>
                  <w:b/>
                  <w:bCs/>
                  <w:color w:val="000000" w:themeColor="text1"/>
                  <w:sz w:val="18"/>
                  <w:szCs w:val="18"/>
                  <w:vertAlign w:val="subscript"/>
                </w:rPr>
                <w:t>i-1</w:t>
              </w:r>
              <w:r w:rsidRPr="006658C5">
                <w:rPr>
                  <w:b/>
                  <w:bCs/>
                  <w:color w:val="000000" w:themeColor="text1"/>
                  <w:sz w:val="18"/>
                  <w:szCs w:val="18"/>
                </w:rPr>
                <w:t>,…</w:t>
              </w:r>
            </w:ins>
          </w:p>
        </w:tc>
        <w:tc>
          <w:tcPr>
            <w:tcW w:w="2481" w:type="dxa"/>
            <w:tcBorders>
              <w:top w:val="single" w:sz="4" w:space="0" w:color="auto"/>
              <w:left w:val="single" w:sz="4" w:space="0" w:color="auto"/>
              <w:bottom w:val="single" w:sz="4" w:space="0" w:color="auto"/>
            </w:tcBorders>
            <w:vAlign w:val="center"/>
          </w:tcPr>
          <w:p w14:paraId="4B059030" w14:textId="77777777" w:rsidR="007012AC" w:rsidRPr="006658C5" w:rsidRDefault="007012AC" w:rsidP="00505C2C">
            <w:pPr>
              <w:keepNext/>
              <w:spacing w:after="120"/>
              <w:ind w:right="64"/>
              <w:rPr>
                <w:ins w:id="560" w:author="Doug Moore" w:date="2026-02-13T05:07:00Z" w16du:dateUtc="2026-02-13T10:07:00Z"/>
                <w:b/>
                <w:bCs/>
                <w:color w:val="000000" w:themeColor="text1"/>
                <w:sz w:val="18"/>
                <w:szCs w:val="18"/>
              </w:rPr>
            </w:pPr>
            <w:ins w:id="561" w:author="Doug Moore" w:date="2026-02-13T05:07:00Z" w16du:dateUtc="2026-02-13T10:07:00Z">
              <w:r w:rsidRPr="006658C5">
                <w:rPr>
                  <w:b/>
                  <w:bCs/>
                  <w:color w:val="000000" w:themeColor="text1"/>
                  <w:sz w:val="18"/>
                  <w:szCs w:val="18"/>
                </w:rPr>
                <w:t>Gear</w:t>
              </w:r>
              <w:r w:rsidRPr="006658C5">
                <w:rPr>
                  <w:b/>
                  <w:bCs/>
                  <w:color w:val="000000" w:themeColor="text1"/>
                  <w:sz w:val="18"/>
                  <w:szCs w:val="18"/>
                  <w:vertAlign w:val="subscript"/>
                </w:rPr>
                <w:t>i</w:t>
              </w:r>
              <w:r w:rsidRPr="006658C5">
                <w:rPr>
                  <w:b/>
                  <w:bCs/>
                  <w:color w:val="000000" w:themeColor="text1"/>
                  <w:sz w:val="18"/>
                  <w:szCs w:val="18"/>
                </w:rPr>
                <w:t>, gear</w:t>
              </w:r>
              <w:r w:rsidRPr="006658C5">
                <w:rPr>
                  <w:b/>
                  <w:bCs/>
                  <w:color w:val="000000" w:themeColor="text1"/>
                  <w:sz w:val="18"/>
                  <w:szCs w:val="18"/>
                  <w:vertAlign w:val="subscript"/>
                </w:rPr>
                <w:t>i-1</w:t>
              </w:r>
              <w:r w:rsidRPr="006658C5">
                <w:rPr>
                  <w:b/>
                  <w:bCs/>
                  <w:color w:val="000000" w:themeColor="text1"/>
                  <w:sz w:val="18"/>
                  <w:szCs w:val="18"/>
                </w:rPr>
                <w:t>,…</w:t>
              </w:r>
            </w:ins>
          </w:p>
        </w:tc>
      </w:tr>
      <w:tr w:rsidR="007012AC" w:rsidRPr="006658C5" w14:paraId="0BAFB35F" w14:textId="77777777" w:rsidTr="00505C2C">
        <w:trPr>
          <w:gridAfter w:val="1"/>
          <w:wAfter w:w="15" w:type="dxa"/>
          <w:cantSplit/>
          <w:ins w:id="562" w:author="Doug Moore" w:date="2026-02-13T05:07:00Z"/>
        </w:trPr>
        <w:tc>
          <w:tcPr>
            <w:tcW w:w="426" w:type="dxa"/>
            <w:tcBorders>
              <w:bottom w:val="single" w:sz="12" w:space="0" w:color="auto"/>
            </w:tcBorders>
          </w:tcPr>
          <w:p w14:paraId="600289B1" w14:textId="77777777" w:rsidR="007012AC" w:rsidRPr="006658C5" w:rsidRDefault="007012AC" w:rsidP="00505C2C">
            <w:pPr>
              <w:keepNext/>
              <w:spacing w:after="120"/>
              <w:ind w:right="64"/>
              <w:rPr>
                <w:ins w:id="563" w:author="Doug Moore" w:date="2026-02-13T05:07:00Z" w16du:dateUtc="2026-02-13T10:07:00Z"/>
                <w:b/>
                <w:bCs/>
                <w:color w:val="000000" w:themeColor="text1"/>
                <w:sz w:val="18"/>
                <w:szCs w:val="18"/>
              </w:rPr>
            </w:pPr>
          </w:p>
        </w:tc>
        <w:tc>
          <w:tcPr>
            <w:tcW w:w="1747" w:type="dxa"/>
            <w:tcBorders>
              <w:top w:val="single" w:sz="4" w:space="0" w:color="auto"/>
              <w:bottom w:val="single" w:sz="12" w:space="0" w:color="auto"/>
              <w:right w:val="single" w:sz="4" w:space="0" w:color="auto"/>
            </w:tcBorders>
          </w:tcPr>
          <w:p w14:paraId="5C6941FC" w14:textId="77777777" w:rsidR="007012AC" w:rsidRPr="006658C5" w:rsidRDefault="007012AC" w:rsidP="007012AC">
            <w:pPr>
              <w:pStyle w:val="ListParagraph"/>
              <w:keepNext/>
              <w:numPr>
                <w:ilvl w:val="0"/>
                <w:numId w:val="46"/>
              </w:numPr>
              <w:suppressAutoHyphens/>
              <w:spacing w:after="120" w:line="240" w:lineRule="atLeast"/>
              <w:ind w:left="319" w:right="64" w:hanging="218"/>
              <w:rPr>
                <w:ins w:id="564" w:author="Doug Moore" w:date="2026-02-13T05:07:00Z" w16du:dateUtc="2026-02-13T10:07:00Z"/>
                <w:b/>
                <w:bCs/>
                <w:color w:val="000000" w:themeColor="text1"/>
                <w:sz w:val="18"/>
                <w:szCs w:val="18"/>
              </w:rPr>
            </w:pPr>
            <w:ins w:id="565" w:author="Doug Moore" w:date="2026-02-13T05:07:00Z" w16du:dateUtc="2026-02-13T10:07:00Z">
              <w:r w:rsidRPr="006658C5">
                <w:rPr>
                  <w:b/>
                  <w:bCs/>
                  <w:color w:val="000000" w:themeColor="text1"/>
                  <w:sz w:val="18"/>
                  <w:szCs w:val="18"/>
                </w:rPr>
                <w:t>non-locked gears</w:t>
              </w:r>
            </w:ins>
          </w:p>
        </w:tc>
        <w:tc>
          <w:tcPr>
            <w:tcW w:w="2480" w:type="dxa"/>
            <w:tcBorders>
              <w:top w:val="single" w:sz="4" w:space="0" w:color="auto"/>
              <w:left w:val="single" w:sz="4" w:space="0" w:color="auto"/>
              <w:bottom w:val="single" w:sz="12" w:space="0" w:color="auto"/>
              <w:right w:val="single" w:sz="4" w:space="0" w:color="auto"/>
            </w:tcBorders>
            <w:vAlign w:val="center"/>
          </w:tcPr>
          <w:p w14:paraId="4D1555F6" w14:textId="77777777" w:rsidR="007012AC" w:rsidRPr="006658C5" w:rsidRDefault="007012AC" w:rsidP="00505C2C">
            <w:pPr>
              <w:keepNext/>
              <w:spacing w:after="120"/>
              <w:ind w:right="64"/>
              <w:rPr>
                <w:ins w:id="566" w:author="Doug Moore" w:date="2026-02-13T05:07:00Z" w16du:dateUtc="2026-02-13T10:07:00Z"/>
                <w:b/>
                <w:bCs/>
                <w:color w:val="000000" w:themeColor="text1"/>
                <w:sz w:val="18"/>
                <w:szCs w:val="18"/>
              </w:rPr>
            </w:pPr>
            <w:ins w:id="567" w:author="Doug Moore" w:date="2026-02-13T05:07:00Z" w16du:dateUtc="2026-02-13T10:07:00Z">
              <w:r w:rsidRPr="006658C5">
                <w:rPr>
                  <w:b/>
                  <w:bCs/>
                  <w:color w:val="000000" w:themeColor="text1"/>
                  <w:sz w:val="18"/>
                  <w:szCs w:val="18"/>
                </w:rPr>
                <w:t>Non-locked gears</w:t>
              </w:r>
            </w:ins>
          </w:p>
        </w:tc>
        <w:tc>
          <w:tcPr>
            <w:tcW w:w="2481" w:type="dxa"/>
            <w:tcBorders>
              <w:top w:val="single" w:sz="4" w:space="0" w:color="auto"/>
              <w:left w:val="single" w:sz="4" w:space="0" w:color="auto"/>
              <w:bottom w:val="single" w:sz="12" w:space="0" w:color="auto"/>
            </w:tcBorders>
            <w:vAlign w:val="center"/>
          </w:tcPr>
          <w:p w14:paraId="468F8A0B" w14:textId="77777777" w:rsidR="007012AC" w:rsidRPr="006658C5" w:rsidRDefault="007012AC" w:rsidP="00505C2C">
            <w:pPr>
              <w:keepNext/>
              <w:spacing w:after="120"/>
              <w:ind w:right="64"/>
              <w:rPr>
                <w:ins w:id="568" w:author="Doug Moore" w:date="2026-02-13T05:07:00Z" w16du:dateUtc="2026-02-13T10:07:00Z"/>
                <w:b/>
                <w:bCs/>
                <w:color w:val="000000" w:themeColor="text1"/>
                <w:sz w:val="18"/>
                <w:szCs w:val="18"/>
              </w:rPr>
            </w:pPr>
            <w:ins w:id="569" w:author="Doug Moore" w:date="2026-02-13T05:07:00Z" w16du:dateUtc="2026-02-13T10:07:00Z">
              <w:r w:rsidRPr="006658C5">
                <w:rPr>
                  <w:b/>
                  <w:bCs/>
                  <w:color w:val="000000" w:themeColor="text1"/>
                  <w:sz w:val="18"/>
                  <w:szCs w:val="18"/>
                </w:rPr>
                <w:t>Non-locked gears</w:t>
              </w:r>
            </w:ins>
          </w:p>
        </w:tc>
      </w:tr>
    </w:tbl>
    <w:p w14:paraId="03F0F26F" w14:textId="6E2020B9" w:rsidR="00B01C61" w:rsidRPr="005D452D" w:rsidDel="007012AC" w:rsidRDefault="00B01C61" w:rsidP="00ED3262">
      <w:pPr>
        <w:tabs>
          <w:tab w:val="left" w:pos="2268"/>
        </w:tabs>
        <w:spacing w:after="80"/>
        <w:ind w:left="2268" w:right="1134"/>
        <w:jc w:val="both"/>
        <w:rPr>
          <w:del w:id="570" w:author="Doug Moore" w:date="2026-02-13T05:07:00Z" w16du:dateUtc="2026-02-13T10:07:00Z"/>
          <w:lang w:val="nl-NL"/>
        </w:rPr>
      </w:pPr>
      <w:del w:id="571" w:author="Doug Moore" w:date="2026-02-13T05:07:00Z" w16du:dateUtc="2026-02-13T10:07:00Z">
        <w:r w:rsidRPr="005D452D" w:rsidDel="007012AC">
          <w:rPr>
            <w:lang w:val="nl-NL"/>
          </w:rPr>
          <w:delText>Vehicle speed V</w:delText>
        </w:r>
        <w:r w:rsidRPr="005D452D" w:rsidDel="007012AC">
          <w:rPr>
            <w:vertAlign w:val="subscript"/>
            <w:lang w:val="nl-NL"/>
          </w:rPr>
          <w:delText>AA_ASEP</w:delText>
        </w:r>
        <w:r w:rsidRPr="005D452D" w:rsidDel="007012AC">
          <w:rPr>
            <w:lang w:val="nl-NL"/>
          </w:rPr>
          <w:delText>:</w:delText>
        </w:r>
        <w:r w:rsidRPr="005D452D" w:rsidDel="007012AC">
          <w:rPr>
            <w:lang w:val="nl-NL"/>
          </w:rPr>
          <w:tab/>
          <w:delText>v</w:delText>
        </w:r>
        <w:r w:rsidRPr="005D452D" w:rsidDel="007012AC">
          <w:rPr>
            <w:vertAlign w:val="subscript"/>
            <w:lang w:val="nl-NL"/>
          </w:rPr>
          <w:delText>AA</w:delText>
        </w:r>
        <w:r w:rsidRPr="005D452D" w:rsidDel="007012AC">
          <w:rPr>
            <w:lang w:val="nl-NL"/>
          </w:rPr>
          <w:delText xml:space="preserve"> ≥ 20 km/h</w:delText>
        </w:r>
      </w:del>
    </w:p>
    <w:p w14:paraId="4D913F46" w14:textId="7B1503A8" w:rsidR="00B01C61" w:rsidRPr="00281C39" w:rsidDel="007012AC" w:rsidRDefault="00B01C61" w:rsidP="00BF4EA0">
      <w:pPr>
        <w:tabs>
          <w:tab w:val="left" w:pos="5103"/>
        </w:tabs>
        <w:spacing w:after="80"/>
        <w:ind w:left="5103" w:right="1134" w:hanging="2835"/>
        <w:jc w:val="both"/>
        <w:rPr>
          <w:del w:id="572" w:author="Doug Moore" w:date="2026-02-13T05:07:00Z" w16du:dateUtc="2026-02-13T10:07:00Z"/>
        </w:rPr>
      </w:pPr>
      <w:del w:id="573" w:author="Doug Moore" w:date="2026-02-13T05:07:00Z" w16du:dateUtc="2026-02-13T10:07:00Z">
        <w:r w:rsidRPr="00281C39" w:rsidDel="007012AC">
          <w:delText>Vehicle acceleration a</w:delText>
        </w:r>
        <w:r w:rsidRPr="00281C39" w:rsidDel="007012AC">
          <w:rPr>
            <w:vertAlign w:val="subscript"/>
          </w:rPr>
          <w:delText>WOT_ASEP</w:delText>
        </w:r>
        <w:r w:rsidRPr="00281C39" w:rsidDel="007012AC">
          <w:delText>:</w:delText>
        </w:r>
        <w:r w:rsidRPr="00281C39" w:rsidDel="007012AC">
          <w:tab/>
          <w:delText>a</w:delText>
        </w:r>
        <w:r w:rsidRPr="00281C39" w:rsidDel="007012AC">
          <w:rPr>
            <w:vertAlign w:val="subscript"/>
          </w:rPr>
          <w:delText>WOT</w:delText>
        </w:r>
        <w:r w:rsidRPr="00281C39" w:rsidDel="007012AC">
          <w:delText xml:space="preserve"> ≤ </w:delText>
        </w:r>
        <w:r w:rsidRPr="00281C39" w:rsidDel="007012AC">
          <w:rPr>
            <w:spacing w:val="-2"/>
          </w:rPr>
          <w:delText>5.0</w:delText>
        </w:r>
        <w:r w:rsidRPr="00281C39" w:rsidDel="007012AC">
          <w:delText xml:space="preserve"> m/s</w:delText>
        </w:r>
        <w:r w:rsidRPr="00281C39" w:rsidDel="007012AC">
          <w:rPr>
            <w:vertAlign w:val="superscript"/>
          </w:rPr>
          <w:delText>2</w:delText>
        </w:r>
      </w:del>
    </w:p>
    <w:p w14:paraId="58354E0C" w14:textId="0B7A88ED" w:rsidR="00B01C61" w:rsidRPr="00281C39" w:rsidDel="007012AC" w:rsidRDefault="00B01C61" w:rsidP="00BF4EA0">
      <w:pPr>
        <w:tabs>
          <w:tab w:val="left" w:pos="5954"/>
        </w:tabs>
        <w:spacing w:after="80"/>
        <w:ind w:left="5103" w:right="1134" w:hanging="2835"/>
        <w:jc w:val="both"/>
        <w:rPr>
          <w:del w:id="574" w:author="Doug Moore" w:date="2026-02-13T05:07:00Z" w16du:dateUtc="2026-02-13T10:07:00Z"/>
        </w:rPr>
      </w:pPr>
      <w:del w:id="575" w:author="Doug Moore" w:date="2026-02-13T05:07:00Z" w16du:dateUtc="2026-02-13T10:07:00Z">
        <w:r w:rsidRPr="00281C39" w:rsidDel="007012AC">
          <w:delText>Engine speed n</w:delText>
        </w:r>
        <w:r w:rsidRPr="00281C39" w:rsidDel="007012AC">
          <w:rPr>
            <w:vertAlign w:val="subscript"/>
          </w:rPr>
          <w:delText>BB_ASEP</w:delText>
        </w:r>
        <w:r w:rsidRPr="00281C39" w:rsidDel="007012AC">
          <w:tab/>
          <w:delText>n</w:delText>
        </w:r>
        <w:r w:rsidRPr="00281C39" w:rsidDel="007012AC">
          <w:rPr>
            <w:vertAlign w:val="subscript"/>
          </w:rPr>
          <w:delText>BB</w:delText>
        </w:r>
        <w:r w:rsidRPr="00281C39" w:rsidDel="007012AC">
          <w:delText xml:space="preserve"> ≤ 2.0 * PMR</w:delText>
        </w:r>
        <w:r w:rsidRPr="00281C39" w:rsidDel="007012AC">
          <w:rPr>
            <w:vertAlign w:val="superscript"/>
          </w:rPr>
          <w:delText>-0.222</w:delText>
        </w:r>
        <w:r w:rsidRPr="00281C39" w:rsidDel="007012AC">
          <w:delText xml:space="preserve"> * S or</w:delText>
        </w:r>
      </w:del>
    </w:p>
    <w:p w14:paraId="10001899" w14:textId="2196250C" w:rsidR="00B01C61" w:rsidDel="00103A38" w:rsidRDefault="00B01C61" w:rsidP="00BF4EA0">
      <w:pPr>
        <w:tabs>
          <w:tab w:val="left" w:pos="5954"/>
        </w:tabs>
        <w:spacing w:after="80"/>
        <w:ind w:left="5103" w:right="1134" w:hanging="2835"/>
        <w:jc w:val="both"/>
        <w:rPr>
          <w:del w:id="576" w:author="Doug Moore" w:date="2026-02-13T05:07:00Z" w16du:dateUtc="2026-02-13T10:07:00Z"/>
        </w:rPr>
      </w:pPr>
      <w:del w:id="577" w:author="Doug Moore" w:date="2026-02-13T05:07:00Z" w16du:dateUtc="2026-02-13T10:07:00Z">
        <w:r w:rsidRPr="00281C39" w:rsidDel="007012AC">
          <w:tab/>
          <w:delText>n</w:delText>
        </w:r>
        <w:r w:rsidRPr="00281C39" w:rsidDel="007012AC">
          <w:rPr>
            <w:vertAlign w:val="subscript"/>
          </w:rPr>
          <w:delText>BB</w:delText>
        </w:r>
        <w:r w:rsidRPr="00281C39" w:rsidDel="007012AC">
          <w:delText xml:space="preserve"> ≤ 0.9 * S, whichever is the lowest</w:delText>
        </w:r>
      </w:del>
    </w:p>
    <w:p w14:paraId="06E07BB3" w14:textId="77777777" w:rsidR="00103A38" w:rsidRPr="006658C5" w:rsidRDefault="00103A38" w:rsidP="00103A38">
      <w:pPr>
        <w:spacing w:after="120"/>
        <w:ind w:left="2268" w:right="1134"/>
        <w:jc w:val="both"/>
        <w:rPr>
          <w:ins w:id="578" w:author="Doug Moore" w:date="2026-02-13T05:08:00Z" w16du:dateUtc="2026-02-13T10:08:00Z"/>
          <w:b/>
          <w:bCs/>
          <w:strike/>
          <w:color w:val="4F81BD" w:themeColor="accent1"/>
        </w:rPr>
      </w:pPr>
      <w:ins w:id="579" w:author="Doug Moore" w:date="2026-02-13T05:08:00Z" w16du:dateUtc="2026-02-13T10:08:00Z">
        <w:r w:rsidRPr="006658C5">
          <w:rPr>
            <w:b/>
            <w:bCs/>
            <w:color w:val="4F81BD" w:themeColor="accent1"/>
          </w:rPr>
          <w:t xml:space="preserve">For vehicles subject to paragraph 1.1. of this Annex, the manufacturer shall take measures to achieve an acceleration within the control range in </w:t>
        </w:r>
        <w:r w:rsidRPr="006658C5">
          <w:rPr>
            <w:b/>
            <w:bCs/>
            <w:color w:val="4F81BD" w:themeColor="accent1"/>
          </w:rPr>
          <w:lastRenderedPageBreak/>
          <w:t>such a way that each test point P1 to P4 as specified in paragraph 2.4. of this Annex reaches the given target speed within the specified tolerance.</w:t>
        </w:r>
      </w:ins>
    </w:p>
    <w:p w14:paraId="6CF62757" w14:textId="77777777" w:rsidR="00103A38" w:rsidRPr="006658C5" w:rsidRDefault="00103A38" w:rsidP="00103A38">
      <w:pPr>
        <w:spacing w:after="120"/>
        <w:ind w:left="2268" w:right="1134"/>
        <w:jc w:val="both"/>
        <w:rPr>
          <w:ins w:id="580" w:author="Doug Moore" w:date="2026-02-13T05:08:00Z" w16du:dateUtc="2026-02-13T10:08:00Z"/>
          <w:b/>
          <w:bCs/>
          <w:color w:val="000000" w:themeColor="text1"/>
        </w:rPr>
      </w:pPr>
      <w:ins w:id="581" w:author="Doug Moore" w:date="2026-02-13T05:08:00Z" w16du:dateUtc="2026-02-13T10:08:00Z">
        <w:r w:rsidRPr="006658C5">
          <w:rPr>
            <w:b/>
            <w:bCs/>
            <w:color w:val="000000" w:themeColor="text1"/>
          </w:rPr>
          <w:t>Table 1 in Appendix 1 to Annex 3 provides examples for valid measures to enable a test condition within the above specified acceleration boundaries. Any measure used by manufacturer</w:t>
        </w:r>
        <w:r w:rsidRPr="006658C5">
          <w:rPr>
            <w:b/>
            <w:bCs/>
            <w:color w:val="4F81BD" w:themeColor="accent1"/>
          </w:rPr>
          <w:t>s</w:t>
        </w:r>
        <w:r w:rsidRPr="006658C5">
          <w:rPr>
            <w:b/>
            <w:bCs/>
            <w:color w:val="000000" w:themeColor="text1"/>
          </w:rPr>
          <w:t xml:space="preserve"> for the above-mentioned purposes shall be documented in the test report.</w:t>
        </w:r>
      </w:ins>
    </w:p>
    <w:p w14:paraId="13B1ECF0" w14:textId="59EEA575" w:rsidR="00103A38" w:rsidRPr="00281C39" w:rsidDel="004D5E13" w:rsidRDefault="00103A38" w:rsidP="00BF4EA0">
      <w:pPr>
        <w:tabs>
          <w:tab w:val="left" w:pos="5954"/>
        </w:tabs>
        <w:spacing w:after="80"/>
        <w:ind w:left="5103" w:right="1134" w:hanging="2835"/>
        <w:jc w:val="both"/>
        <w:rPr>
          <w:ins w:id="582" w:author="Doug Moore" w:date="2026-02-13T05:08:00Z" w16du:dateUtc="2026-02-13T10:08:00Z"/>
          <w:del w:id="583" w:author="Annett Schuessling / VDA" w:date="2026-03-12T09:37:00Z" w16du:dateUtc="2026-03-12T08:37:00Z"/>
        </w:rPr>
      </w:pPr>
    </w:p>
    <w:p w14:paraId="6EBC712F" w14:textId="1DBA50DD" w:rsidR="00B01C61" w:rsidRPr="00281C39" w:rsidDel="004D5E13" w:rsidRDefault="00B01C61" w:rsidP="00B01C61">
      <w:pPr>
        <w:spacing w:after="100"/>
        <w:ind w:left="2268" w:right="1134"/>
        <w:jc w:val="both"/>
        <w:rPr>
          <w:del w:id="584" w:author="Annett Schuessling / VDA" w:date="2026-03-12T09:37:00Z" w16du:dateUtc="2026-03-12T08:37:00Z"/>
        </w:rPr>
      </w:pPr>
      <w:del w:id="585" w:author="Annett Schuessling / VDA" w:date="2026-03-12T09:37:00Z" w16du:dateUtc="2026-03-12T08:37:00Z">
        <w:r w:rsidRPr="00281C39" w:rsidDel="004D5E13">
          <w:tab/>
          <w:delText>Vehicle speed V</w:delText>
        </w:r>
        <w:r w:rsidRPr="00281C39" w:rsidDel="004D5E13">
          <w:rPr>
            <w:vertAlign w:val="subscript"/>
          </w:rPr>
          <w:delText>BB_ASEP</w:delText>
        </w:r>
        <w:r w:rsidRPr="00281C39" w:rsidDel="004D5E13">
          <w:delText>:</w:delText>
        </w:r>
      </w:del>
    </w:p>
    <w:p w14:paraId="379CF1C3" w14:textId="61EB95BE" w:rsidR="00B01C61" w:rsidRPr="00281C39" w:rsidDel="004D5E13" w:rsidRDefault="00B01C61" w:rsidP="00B01C61">
      <w:pPr>
        <w:spacing w:after="120"/>
        <w:ind w:left="2268" w:right="1134"/>
        <w:jc w:val="both"/>
        <w:rPr>
          <w:del w:id="586" w:author="Annett Schuessling / VDA" w:date="2026-03-12T09:37:00Z" w16du:dateUtc="2026-03-12T08:37:00Z"/>
        </w:rPr>
      </w:pPr>
      <w:del w:id="587" w:author="Annett Schuessling / VDA" w:date="2026-03-12T09:37:00Z" w16du:dateUtc="2026-03-12T08:37:00Z">
        <w:r w:rsidRPr="00281C39" w:rsidDel="004D5E13">
          <w:delText xml:space="preserve">If the vehicle, in the lowest valid gear does not achieve the maximum engine speed </w:delText>
        </w:r>
        <w:r w:rsidR="007C1196" w:rsidRPr="00281C39" w:rsidDel="004D5E13">
          <w:delText>n</w:delText>
        </w:r>
        <w:r w:rsidR="007C1196" w:rsidRPr="00281C39" w:rsidDel="004D5E13">
          <w:rPr>
            <w:vertAlign w:val="subscript"/>
          </w:rPr>
          <w:delText>BB_ASEP</w:delText>
        </w:r>
        <w:r w:rsidR="007C1196" w:rsidRPr="00281C39" w:rsidDel="004D5E13">
          <w:rPr>
            <w:b/>
          </w:rPr>
          <w:delText xml:space="preserve"> </w:delText>
        </w:r>
        <w:r w:rsidRPr="00281C39" w:rsidDel="004D5E13">
          <w:delText xml:space="preserve">below 70 km/h, </w:delText>
        </w:r>
        <w:r w:rsidR="007C1196" w:rsidRPr="00281C39" w:rsidDel="004D5E13">
          <w:delText>increase the vehicle speed in that gear to reach the maximum engine speed n</w:delText>
        </w:r>
        <w:r w:rsidR="007C1196" w:rsidRPr="00281C39" w:rsidDel="004D5E13">
          <w:rPr>
            <w:vertAlign w:val="subscript"/>
          </w:rPr>
          <w:delText>BB_ASEP</w:delText>
        </w:r>
        <w:r w:rsidR="007C1196" w:rsidRPr="00281C39" w:rsidDel="004D5E13">
          <w:delText xml:space="preserve">, but not beyond </w:delText>
        </w:r>
        <w:r w:rsidRPr="00281C39" w:rsidDel="004D5E13">
          <w:delText>80 km/h.</w:delText>
        </w:r>
      </w:del>
    </w:p>
    <w:p w14:paraId="67FD7F28" w14:textId="16D125E4" w:rsidR="007C1196" w:rsidRPr="00281C39" w:rsidDel="004D5E13" w:rsidRDefault="007C1196" w:rsidP="007C1196">
      <w:pPr>
        <w:tabs>
          <w:tab w:val="left" w:pos="5103"/>
        </w:tabs>
        <w:spacing w:after="100"/>
        <w:ind w:left="2268" w:right="1134"/>
        <w:jc w:val="both"/>
        <w:rPr>
          <w:del w:id="588" w:author="Annett Schuessling / VDA" w:date="2026-03-12T09:37:00Z" w16du:dateUtc="2026-03-12T08:37:00Z"/>
        </w:rPr>
      </w:pPr>
      <w:del w:id="589" w:author="Annett Schuessling / VDA" w:date="2026-03-12T09:37:00Z" w16du:dateUtc="2026-03-12T08:37:00Z">
        <w:r w:rsidRPr="00281C39" w:rsidDel="004D5E13">
          <w:delText xml:space="preserve">For any other gear, the maximum vehicle speed is 70 km/h. </w:delText>
        </w:r>
      </w:del>
    </w:p>
    <w:p w14:paraId="03040005" w14:textId="5C8081AE" w:rsidR="007C1196" w:rsidRPr="00281C39" w:rsidDel="004D5E13" w:rsidRDefault="007C1196" w:rsidP="007C1196">
      <w:pPr>
        <w:tabs>
          <w:tab w:val="left" w:pos="5103"/>
        </w:tabs>
        <w:spacing w:after="100"/>
        <w:ind w:left="2268" w:right="1134"/>
        <w:jc w:val="both"/>
        <w:rPr>
          <w:del w:id="590" w:author="Annett Schuessling / VDA" w:date="2026-03-12T09:37:00Z" w16du:dateUtc="2026-03-12T08:37:00Z"/>
        </w:rPr>
      </w:pPr>
      <w:del w:id="591" w:author="Annett Schuessling / VDA" w:date="2026-03-12T09:37:00Z" w16du:dateUtc="2026-03-12T08:37:00Z">
        <w:r w:rsidRPr="00281C39" w:rsidDel="004D5E13">
          <w:delText>For vehicles tested in non-locked transmission conditions, the maximum vehicle speed is 80 km/h.</w:delText>
        </w:r>
      </w:del>
    </w:p>
    <w:p w14:paraId="4B81752A" w14:textId="017A0442" w:rsidR="007C1196" w:rsidRPr="00281C39" w:rsidDel="004D5E13" w:rsidRDefault="007C1196" w:rsidP="007C1196">
      <w:pPr>
        <w:tabs>
          <w:tab w:val="left" w:pos="5103"/>
        </w:tabs>
        <w:spacing w:after="120"/>
        <w:ind w:left="5103" w:right="1134" w:hanging="2835"/>
        <w:jc w:val="both"/>
        <w:rPr>
          <w:del w:id="592" w:author="Annett Schuessling / VDA" w:date="2026-03-12T09:37:00Z" w16du:dateUtc="2026-03-12T08:37:00Z"/>
        </w:rPr>
      </w:pPr>
      <w:del w:id="593" w:author="Annett Schuessling / VDA" w:date="2026-03-12T09:37:00Z" w16du:dateUtc="2026-03-12T08:37:00Z">
        <w:r w:rsidRPr="00281C39" w:rsidDel="004D5E13">
          <w:delText>Gears</w:delText>
        </w:r>
        <w:r w:rsidRPr="00281C39" w:rsidDel="004D5E13">
          <w:tab/>
          <w:delText>κ ≤ gear i as determined in Annex 3</w:delText>
        </w:r>
      </w:del>
    </w:p>
    <w:p w14:paraId="4078B2B0" w14:textId="045C0B64" w:rsidR="007C1196" w:rsidRPr="00281C39" w:rsidDel="004D5E13" w:rsidRDefault="007C1196" w:rsidP="007C1196">
      <w:pPr>
        <w:tabs>
          <w:tab w:val="left" w:pos="5103"/>
        </w:tabs>
        <w:spacing w:after="120"/>
        <w:ind w:left="5103" w:right="1134" w:hanging="2835"/>
        <w:jc w:val="both"/>
        <w:rPr>
          <w:del w:id="594" w:author="Annett Schuessling / VDA" w:date="2026-03-12T09:37:00Z" w16du:dateUtc="2026-03-12T08:37:00Z"/>
        </w:rPr>
      </w:pPr>
      <w:del w:id="595" w:author="Annett Schuessling / VDA" w:date="2026-03-12T09:37:00Z" w16du:dateUtc="2026-03-12T08:37:00Z">
        <w:r w:rsidRPr="00281C39" w:rsidDel="004D5E13">
          <w:delText>Transmission conditions:</w:delText>
        </w:r>
      </w:del>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9"/>
        <w:gridCol w:w="3458"/>
      </w:tblGrid>
      <w:tr w:rsidR="007C1196" w:rsidRPr="00281C39" w:rsidDel="004D5E13" w14:paraId="556CA096" w14:textId="2E5280AF" w:rsidTr="003A74C6">
        <w:trPr>
          <w:trHeight w:val="20"/>
          <w:del w:id="596" w:author="Annett Schuessling / VDA" w:date="2026-03-12T09:37:00Z" w16du:dateUtc="2026-03-12T08:37:00Z"/>
        </w:trPr>
        <w:tc>
          <w:tcPr>
            <w:tcW w:w="2552" w:type="dxa"/>
            <w:tcBorders>
              <w:bottom w:val="single" w:sz="12" w:space="0" w:color="auto"/>
            </w:tcBorders>
            <w:vAlign w:val="center"/>
          </w:tcPr>
          <w:p w14:paraId="716BE007" w14:textId="23DA5A8E" w:rsidR="007C1196" w:rsidRPr="00281C39" w:rsidDel="004D5E13" w:rsidRDefault="007C1196" w:rsidP="003A74C6">
            <w:pPr>
              <w:tabs>
                <w:tab w:val="left" w:pos="5103"/>
              </w:tabs>
              <w:spacing w:before="80" w:after="80" w:line="200" w:lineRule="exact"/>
              <w:ind w:right="-1"/>
              <w:jc w:val="center"/>
              <w:rPr>
                <w:del w:id="597" w:author="Annett Schuessling / VDA" w:date="2026-03-12T09:37:00Z" w16du:dateUtc="2026-03-12T08:37:00Z"/>
                <w:i/>
                <w:sz w:val="16"/>
                <w:szCs w:val="16"/>
              </w:rPr>
            </w:pPr>
            <w:del w:id="598" w:author="Annett Schuessling / VDA" w:date="2026-03-12T09:37:00Z" w16du:dateUtc="2026-03-12T08:37:00Z">
              <w:r w:rsidRPr="00281C39" w:rsidDel="004D5E13">
                <w:rPr>
                  <w:i/>
                  <w:sz w:val="16"/>
                  <w:szCs w:val="16"/>
                </w:rPr>
                <w:delText>Annex 3 gear selection</w:delText>
              </w:r>
            </w:del>
          </w:p>
        </w:tc>
        <w:tc>
          <w:tcPr>
            <w:tcW w:w="3176" w:type="dxa"/>
            <w:tcBorders>
              <w:bottom w:val="single" w:sz="12" w:space="0" w:color="auto"/>
            </w:tcBorders>
            <w:vAlign w:val="center"/>
          </w:tcPr>
          <w:p w14:paraId="527E616E" w14:textId="06380633" w:rsidR="007C1196" w:rsidRPr="00281C39" w:rsidDel="004D5E13" w:rsidRDefault="007C1196" w:rsidP="003A74C6">
            <w:pPr>
              <w:tabs>
                <w:tab w:val="left" w:pos="5103"/>
              </w:tabs>
              <w:spacing w:before="80" w:after="80" w:line="200" w:lineRule="exact"/>
              <w:ind w:right="92"/>
              <w:jc w:val="center"/>
              <w:rPr>
                <w:del w:id="599" w:author="Annett Schuessling / VDA" w:date="2026-03-12T09:37:00Z" w16du:dateUtc="2026-03-12T08:37:00Z"/>
                <w:i/>
                <w:sz w:val="16"/>
                <w:szCs w:val="16"/>
              </w:rPr>
            </w:pPr>
            <w:del w:id="600" w:author="Annett Schuessling / VDA" w:date="2026-03-12T09:37:00Z" w16du:dateUtc="2026-03-12T08:37:00Z">
              <w:r w:rsidRPr="00281C39" w:rsidDel="004D5E13">
                <w:rPr>
                  <w:i/>
                  <w:sz w:val="16"/>
                  <w:szCs w:val="16"/>
                </w:rPr>
                <w:delText>Annex 7 gear selection</w:delText>
              </w:r>
            </w:del>
          </w:p>
        </w:tc>
      </w:tr>
      <w:tr w:rsidR="007C1196" w:rsidRPr="00281C39" w:rsidDel="004D5E13" w14:paraId="48C36EF5" w14:textId="7A38E6F7" w:rsidTr="003A74C6">
        <w:trPr>
          <w:trHeight w:val="241"/>
          <w:del w:id="601" w:author="Annett Schuessling / VDA" w:date="2026-03-12T09:37:00Z" w16du:dateUtc="2026-03-12T08:37:00Z"/>
        </w:trPr>
        <w:tc>
          <w:tcPr>
            <w:tcW w:w="2552" w:type="dxa"/>
            <w:tcBorders>
              <w:top w:val="single" w:sz="12" w:space="0" w:color="auto"/>
              <w:bottom w:val="single" w:sz="4" w:space="0" w:color="auto"/>
            </w:tcBorders>
          </w:tcPr>
          <w:p w14:paraId="43597C59" w14:textId="0BC6226D" w:rsidR="007C1196" w:rsidRPr="00281C39" w:rsidDel="004D5E13" w:rsidRDefault="007C1196" w:rsidP="003A74C6">
            <w:pPr>
              <w:spacing w:before="40" w:after="120" w:line="220" w:lineRule="exact"/>
              <w:jc w:val="center"/>
              <w:rPr>
                <w:del w:id="602" w:author="Annett Schuessling / VDA" w:date="2026-03-12T09:37:00Z" w16du:dateUtc="2026-03-12T08:37:00Z"/>
                <w:sz w:val="18"/>
                <w:szCs w:val="18"/>
              </w:rPr>
            </w:pPr>
            <w:del w:id="603" w:author="Annett Schuessling / VDA" w:date="2026-03-12T09:37:00Z" w16du:dateUtc="2026-03-12T08:37:00Z">
              <w:r w:rsidRPr="00281C39" w:rsidDel="004D5E13">
                <w:rPr>
                  <w:bCs/>
                  <w:kern w:val="24"/>
                  <w:sz w:val="18"/>
                  <w:szCs w:val="18"/>
                </w:rPr>
                <w:delText>Locked</w:delText>
              </w:r>
            </w:del>
          </w:p>
        </w:tc>
        <w:tc>
          <w:tcPr>
            <w:tcW w:w="3176" w:type="dxa"/>
            <w:tcBorders>
              <w:top w:val="single" w:sz="12" w:space="0" w:color="auto"/>
              <w:bottom w:val="single" w:sz="4" w:space="0" w:color="auto"/>
            </w:tcBorders>
          </w:tcPr>
          <w:p w14:paraId="5B0444B6" w14:textId="0686A361" w:rsidR="007C1196" w:rsidRPr="00281C39" w:rsidDel="004D5E13" w:rsidRDefault="007C1196" w:rsidP="003A74C6">
            <w:pPr>
              <w:spacing w:before="40" w:after="120" w:line="220" w:lineRule="exact"/>
              <w:ind w:left="992" w:hanging="992"/>
              <w:jc w:val="center"/>
              <w:rPr>
                <w:del w:id="604" w:author="Annett Schuessling / VDA" w:date="2026-03-12T09:37:00Z" w16du:dateUtc="2026-03-12T08:37:00Z"/>
                <w:bCs/>
                <w:kern w:val="24"/>
                <w:sz w:val="18"/>
                <w:szCs w:val="18"/>
              </w:rPr>
            </w:pPr>
            <w:del w:id="605" w:author="Annett Schuessling / VDA" w:date="2026-03-12T09:37:00Z" w16du:dateUtc="2026-03-12T08:37:00Z">
              <w:r w:rsidRPr="00281C39" w:rsidDel="004D5E13">
                <w:rPr>
                  <w:bCs/>
                  <w:kern w:val="24"/>
                  <w:sz w:val="18"/>
                  <w:szCs w:val="18"/>
                </w:rPr>
                <w:delText>Gear</w:delText>
              </w:r>
              <w:r w:rsidRPr="00281C39" w:rsidDel="004D5E13">
                <w:rPr>
                  <w:bCs/>
                  <w:kern w:val="24"/>
                  <w:sz w:val="18"/>
                  <w:szCs w:val="18"/>
                  <w:vertAlign w:val="subscript"/>
                </w:rPr>
                <w:delText>i</w:delText>
              </w:r>
              <w:r w:rsidRPr="00281C39" w:rsidDel="004D5E13">
                <w:rPr>
                  <w:bCs/>
                  <w:kern w:val="24"/>
                  <w:sz w:val="18"/>
                  <w:szCs w:val="18"/>
                </w:rPr>
                <w:delText>,</w:delText>
              </w:r>
            </w:del>
          </w:p>
          <w:p w14:paraId="4DCCE6EA" w14:textId="1A0984D0" w:rsidR="007C1196" w:rsidRPr="00281C39" w:rsidDel="004D5E13" w:rsidRDefault="007C1196" w:rsidP="003A74C6">
            <w:pPr>
              <w:spacing w:before="40" w:after="120" w:line="220" w:lineRule="exact"/>
              <w:ind w:left="992" w:hanging="992"/>
              <w:jc w:val="center"/>
              <w:rPr>
                <w:del w:id="606" w:author="Annett Schuessling / VDA" w:date="2026-03-12T09:37:00Z" w16du:dateUtc="2026-03-12T08:37:00Z"/>
                <w:sz w:val="18"/>
                <w:szCs w:val="18"/>
              </w:rPr>
            </w:pPr>
            <w:del w:id="607" w:author="Annett Schuessling / VDA" w:date="2026-03-12T09:37:00Z" w16du:dateUtc="2026-03-12T08:37:00Z">
              <w:r w:rsidRPr="00281C39" w:rsidDel="004D5E13">
                <w:rPr>
                  <w:bCs/>
                  <w:kern w:val="24"/>
                  <w:sz w:val="18"/>
                  <w:szCs w:val="18"/>
                </w:rPr>
                <w:delText>gear</w:delText>
              </w:r>
              <w:r w:rsidRPr="00281C39" w:rsidDel="004D5E13">
                <w:rPr>
                  <w:bCs/>
                  <w:kern w:val="24"/>
                  <w:sz w:val="18"/>
                  <w:szCs w:val="18"/>
                  <w:vertAlign w:val="subscript"/>
                </w:rPr>
                <w:delText>i-1</w:delText>
              </w:r>
              <w:r w:rsidRPr="00281C39" w:rsidDel="004D5E13">
                <w:rPr>
                  <w:bCs/>
                  <w:kern w:val="24"/>
                  <w:sz w:val="18"/>
                  <w:szCs w:val="18"/>
                </w:rPr>
                <w:delText>,…</w:delText>
              </w:r>
            </w:del>
          </w:p>
        </w:tc>
      </w:tr>
      <w:tr w:rsidR="007C1196" w:rsidRPr="00281C39" w:rsidDel="004D5E13" w14:paraId="0BE9C514" w14:textId="62497C36" w:rsidTr="003A74C6">
        <w:trPr>
          <w:trHeight w:val="241"/>
          <w:del w:id="608" w:author="Annett Schuessling / VDA" w:date="2026-03-12T09:37:00Z" w16du:dateUtc="2026-03-12T08:37:00Z"/>
        </w:trPr>
        <w:tc>
          <w:tcPr>
            <w:tcW w:w="2552" w:type="dxa"/>
            <w:tcBorders>
              <w:bottom w:val="single" w:sz="12" w:space="0" w:color="auto"/>
            </w:tcBorders>
          </w:tcPr>
          <w:p w14:paraId="0C847F94" w14:textId="7BE0A8A3" w:rsidR="007C1196" w:rsidRPr="00281C39" w:rsidDel="004D5E13" w:rsidRDefault="007C1196" w:rsidP="003A74C6">
            <w:pPr>
              <w:spacing w:before="40" w:after="120" w:line="220" w:lineRule="exact"/>
              <w:jc w:val="center"/>
              <w:rPr>
                <w:del w:id="609" w:author="Annett Schuessling / VDA" w:date="2026-03-12T09:37:00Z" w16du:dateUtc="2026-03-12T08:37:00Z"/>
                <w:sz w:val="18"/>
                <w:szCs w:val="18"/>
              </w:rPr>
            </w:pPr>
            <w:del w:id="610" w:author="Annett Schuessling / VDA" w:date="2026-03-12T09:37:00Z" w16du:dateUtc="2026-03-12T08:37:00Z">
              <w:r w:rsidRPr="00281C39" w:rsidDel="004D5E13">
                <w:rPr>
                  <w:bCs/>
                  <w:kern w:val="24"/>
                  <w:sz w:val="18"/>
                  <w:szCs w:val="18"/>
                </w:rPr>
                <w:delText>Non-locked</w:delText>
              </w:r>
            </w:del>
          </w:p>
        </w:tc>
        <w:tc>
          <w:tcPr>
            <w:tcW w:w="3176" w:type="dxa"/>
            <w:tcBorders>
              <w:bottom w:val="single" w:sz="12" w:space="0" w:color="auto"/>
            </w:tcBorders>
          </w:tcPr>
          <w:p w14:paraId="521F0AAF" w14:textId="7F0447F5" w:rsidR="007C1196" w:rsidRPr="00281C39" w:rsidDel="004D5E13" w:rsidRDefault="007C1196" w:rsidP="003A74C6">
            <w:pPr>
              <w:spacing w:before="40" w:after="120" w:line="220" w:lineRule="exact"/>
              <w:jc w:val="center"/>
              <w:rPr>
                <w:del w:id="611" w:author="Annett Schuessling / VDA" w:date="2026-03-12T09:37:00Z" w16du:dateUtc="2026-03-12T08:37:00Z"/>
                <w:sz w:val="18"/>
                <w:szCs w:val="18"/>
              </w:rPr>
            </w:pPr>
            <w:del w:id="612" w:author="Annett Schuessling / VDA" w:date="2026-03-12T09:37:00Z" w16du:dateUtc="2026-03-12T08:37:00Z">
              <w:r w:rsidRPr="00281C39" w:rsidDel="004D5E13">
                <w:rPr>
                  <w:bCs/>
                  <w:kern w:val="24"/>
                  <w:sz w:val="18"/>
                  <w:szCs w:val="18"/>
                </w:rPr>
                <w:delText>Non-locked</w:delText>
              </w:r>
            </w:del>
          </w:p>
        </w:tc>
      </w:tr>
    </w:tbl>
    <w:p w14:paraId="68C73EBB" w14:textId="382F0759" w:rsidR="007C1196" w:rsidRPr="00281C39" w:rsidDel="004D5E13" w:rsidRDefault="007C1196" w:rsidP="00B01C61">
      <w:pPr>
        <w:spacing w:after="120"/>
        <w:ind w:left="2268" w:right="1134"/>
        <w:jc w:val="both"/>
        <w:rPr>
          <w:del w:id="613" w:author="Annett Schuessling / VDA" w:date="2026-03-12T09:37:00Z" w16du:dateUtc="2026-03-12T08:37:00Z"/>
        </w:rPr>
      </w:pPr>
    </w:p>
    <w:p w14:paraId="69B379C2" w14:textId="6E3C2994" w:rsidR="00B01C61" w:rsidRPr="00281C39" w:rsidRDefault="007C1196" w:rsidP="00B01C61">
      <w:pPr>
        <w:spacing w:after="120"/>
        <w:ind w:left="2268" w:right="1134" w:hanging="1134"/>
        <w:jc w:val="both"/>
      </w:pPr>
      <w:r w:rsidRPr="00281C39">
        <w:t>2.4.</w:t>
      </w:r>
      <w:r w:rsidR="00B01C61" w:rsidRPr="00281C39">
        <w:tab/>
        <w:t>Target conditions</w:t>
      </w:r>
    </w:p>
    <w:p w14:paraId="2552EA16" w14:textId="52AAA7B9" w:rsidR="00B01C61" w:rsidRPr="00281C39" w:rsidRDefault="00B01C61" w:rsidP="00B01C61">
      <w:pPr>
        <w:spacing w:after="120"/>
        <w:ind w:left="2268" w:right="1134"/>
        <w:jc w:val="both"/>
      </w:pPr>
      <w:r w:rsidRPr="00281C39">
        <w:t>The sound emission shall be measured in each valid gear ratio at the four test points as specified below.</w:t>
      </w:r>
      <w:r w:rsidR="008E23DC" w:rsidRPr="00281C39">
        <w:t xml:space="preserve"> For all test points the boundary conditions as specified in paragraph 2.3. shall be met.</w:t>
      </w:r>
    </w:p>
    <w:p w14:paraId="77F13FFE" w14:textId="346FABA3" w:rsidR="008E23DC" w:rsidRPr="00281C39" w:rsidRDefault="008E23DC" w:rsidP="008E23DC">
      <w:pPr>
        <w:spacing w:after="120"/>
        <w:ind w:left="2268" w:right="1134"/>
        <w:jc w:val="both"/>
      </w:pPr>
      <w:r w:rsidRPr="00281C39">
        <w:t>The gear ratio is valid if all four points and the anchor point meet the specifications of paragraph 2.3. above. Any gear ratio for which this criteria is not fulfilled is invalid and not analysed further.</w:t>
      </w:r>
    </w:p>
    <w:p w14:paraId="3FBAB7DF" w14:textId="61132E6F" w:rsidR="008E23DC" w:rsidRPr="00281C39" w:rsidRDefault="00B01C61" w:rsidP="008E23DC">
      <w:pPr>
        <w:spacing w:after="120"/>
        <w:ind w:left="2268" w:right="1134"/>
        <w:jc w:val="both"/>
      </w:pPr>
      <w:r w:rsidRPr="00281C39">
        <w:t>The first test point P</w:t>
      </w:r>
      <w:r w:rsidRPr="00281C39">
        <w:rPr>
          <w:vertAlign w:val="subscript"/>
        </w:rPr>
        <w:t>1</w:t>
      </w:r>
      <w:r w:rsidRPr="00281C39">
        <w:t xml:space="preserve"> is defined by using an entry speed v</w:t>
      </w:r>
      <w:r w:rsidRPr="00281C39">
        <w:rPr>
          <w:vertAlign w:val="subscript"/>
        </w:rPr>
        <w:t>AA</w:t>
      </w:r>
      <w:r w:rsidR="002F310C" w:rsidRPr="00281C39">
        <w:rPr>
          <w:vertAlign w:val="subscript"/>
        </w:rPr>
        <w:t>,κ1</w:t>
      </w:r>
      <w:r w:rsidRPr="00281C39">
        <w:t xml:space="preserve"> of 20 km/h</w:t>
      </w:r>
      <w:r w:rsidR="008E23DC" w:rsidRPr="00281C39">
        <w:t xml:space="preserve"> ≤ </w:t>
      </w:r>
      <w:r w:rsidR="008E23DC" w:rsidRPr="00281C39">
        <w:rPr>
          <w:sz w:val="22"/>
        </w:rPr>
        <w:t>v</w:t>
      </w:r>
      <w:r w:rsidR="008E23DC" w:rsidRPr="00281C39">
        <w:rPr>
          <w:sz w:val="22"/>
          <w:vertAlign w:val="subscript"/>
        </w:rPr>
        <w:t xml:space="preserve">AA,κ1 </w:t>
      </w:r>
      <w:r w:rsidR="008E23DC" w:rsidRPr="00281C39">
        <w:t>&lt; 20 km/h + 3 km/h</w:t>
      </w:r>
      <w:r w:rsidRPr="00281C39">
        <w:t xml:space="preserve">. </w:t>
      </w:r>
    </w:p>
    <w:p w14:paraId="78EB02F7" w14:textId="3A1234EA" w:rsidR="00B01C61" w:rsidRPr="00281C39" w:rsidRDefault="008E23DC" w:rsidP="008E23DC">
      <w:pPr>
        <w:spacing w:after="120"/>
        <w:ind w:left="2268" w:right="1134"/>
        <w:jc w:val="both"/>
      </w:pPr>
      <w:r w:rsidRPr="00281C39">
        <w:t>For P</w:t>
      </w:r>
      <w:r w:rsidRPr="00281C39">
        <w:rPr>
          <w:vertAlign w:val="subscript"/>
        </w:rPr>
        <w:t>1</w:t>
      </w:r>
      <w:r w:rsidRPr="00281C39">
        <w:t>, i</w:t>
      </w:r>
      <w:r w:rsidR="00B01C61" w:rsidRPr="00281C39">
        <w:t xml:space="preserve">f a stable acceleration condition </w:t>
      </w:r>
      <w:r w:rsidR="006C27D0" w:rsidRPr="00281C39">
        <w:rPr>
          <w:rFonts w:asciiTheme="majorBidi" w:hAnsiTheme="majorBidi" w:cstheme="majorBidi"/>
        </w:rPr>
        <w:t xml:space="preserve">according to the definition of 2.26.1 </w:t>
      </w:r>
      <w:r w:rsidR="00B01C61" w:rsidRPr="00281C39">
        <w:t xml:space="preserve">cannot be achieved, the speed </w:t>
      </w:r>
      <w:r w:rsidRPr="00281C39">
        <w:t>v</w:t>
      </w:r>
      <w:r w:rsidRPr="00281C39">
        <w:rPr>
          <w:vertAlign w:val="subscript"/>
        </w:rPr>
        <w:t>AA,κ1</w:t>
      </w:r>
      <w:r w:rsidRPr="00281C39">
        <w:t xml:space="preserve"> </w:t>
      </w:r>
      <w:r w:rsidR="00B01C61" w:rsidRPr="00281C39">
        <w:t>shall be increased in steps of 5 km/h until a stable acceleration is reached.</w:t>
      </w:r>
    </w:p>
    <w:p w14:paraId="07404530" w14:textId="10A95A07" w:rsidR="008E23DC" w:rsidRPr="00281C39" w:rsidRDefault="008E23DC" w:rsidP="008E23DC">
      <w:pPr>
        <w:spacing w:after="120"/>
        <w:ind w:left="2268" w:right="1134"/>
        <w:jc w:val="both"/>
      </w:pPr>
      <w:r w:rsidRPr="00281C39">
        <w:t xml:space="preserve">For all points, stable acceleration condition </w:t>
      </w:r>
      <w:r w:rsidR="006C27D0" w:rsidRPr="00281C39">
        <w:rPr>
          <w:rFonts w:asciiTheme="majorBidi" w:hAnsiTheme="majorBidi" w:cstheme="majorBidi"/>
        </w:rPr>
        <w:t>according to the definition of 2.26.3. shall be verified by comparing the acceleration a</w:t>
      </w:r>
      <w:r w:rsidR="006C27D0" w:rsidRPr="00281C39">
        <w:rPr>
          <w:rFonts w:asciiTheme="majorBidi" w:hAnsiTheme="majorBidi" w:cstheme="majorBidi"/>
          <w:vertAlign w:val="subscript"/>
        </w:rPr>
        <w:t>wot_test,AA-BB</w:t>
      </w:r>
      <w:r w:rsidR="006C27D0" w:rsidRPr="00281C39">
        <w:rPr>
          <w:rFonts w:asciiTheme="majorBidi" w:hAnsiTheme="majorBidi" w:cstheme="majorBidi"/>
        </w:rPr>
        <w:t xml:space="preserve"> calculated between line AA’ and line BB’ with the acceleration a</w:t>
      </w:r>
      <w:r w:rsidR="006C27D0" w:rsidRPr="00281C39">
        <w:rPr>
          <w:rFonts w:asciiTheme="majorBidi" w:hAnsiTheme="majorBidi" w:cstheme="majorBidi"/>
          <w:vertAlign w:val="subscript"/>
        </w:rPr>
        <w:t>wot_test,PP-BB</w:t>
      </w:r>
      <w:r w:rsidR="006C27D0" w:rsidRPr="00281C39">
        <w:rPr>
          <w:rFonts w:asciiTheme="majorBidi" w:hAnsiTheme="majorBidi" w:cstheme="majorBidi"/>
        </w:rPr>
        <w:t xml:space="preserve"> calculated between line PP’ and BB’.</w:t>
      </w:r>
    </w:p>
    <w:p w14:paraId="0DBFFB47" w14:textId="2D25C3C7" w:rsidR="006C27D0" w:rsidRPr="00281C39" w:rsidRDefault="006C27D0" w:rsidP="006C27D0">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ratio a</w:t>
      </w:r>
      <w:r w:rsidRPr="00281C39">
        <w:rPr>
          <w:rFonts w:asciiTheme="majorBidi" w:hAnsiTheme="majorBidi" w:cstheme="majorBidi"/>
          <w:vertAlign w:val="subscript"/>
        </w:rPr>
        <w:t>wot_test,PP-BB</w:t>
      </w:r>
      <w:r w:rsidRPr="00281C39">
        <w:rPr>
          <w:rFonts w:asciiTheme="majorBidi" w:hAnsiTheme="majorBidi" w:cstheme="majorBidi"/>
        </w:rPr>
        <w:t xml:space="preserve"> / a</w:t>
      </w:r>
      <w:r w:rsidRPr="00281C39">
        <w:rPr>
          <w:rFonts w:asciiTheme="majorBidi" w:hAnsiTheme="majorBidi" w:cstheme="majorBidi"/>
          <w:vertAlign w:val="subscript"/>
        </w:rPr>
        <w:t>wot_test,AA-BB</w:t>
      </w:r>
      <w:r w:rsidRPr="00281C39">
        <w:rPr>
          <w:rFonts w:asciiTheme="majorBidi" w:hAnsiTheme="majorBidi" w:cstheme="majorBidi"/>
        </w:rPr>
        <w:t xml:space="preserve"> does not exceed or is equal to 1,20, then proceed with the acceleration calculation between line AA’ and Line BB’.</w:t>
      </w:r>
    </w:p>
    <w:p w14:paraId="19178C7E" w14:textId="77777777" w:rsidR="006C27D0" w:rsidRPr="00281C39" w:rsidRDefault="006C27D0" w:rsidP="006C27D0">
      <w:pPr>
        <w:pStyle w:val="SingleTxtG"/>
        <w:tabs>
          <w:tab w:val="left" w:pos="2268"/>
        </w:tabs>
        <w:ind w:left="2268" w:hanging="1134"/>
        <w:rPr>
          <w:rFonts w:asciiTheme="majorBidi" w:hAnsiTheme="majorBidi" w:cstheme="majorBidi"/>
        </w:rPr>
      </w:pPr>
      <w:r w:rsidRPr="00281C39">
        <w:rPr>
          <w:rFonts w:asciiTheme="majorBidi" w:hAnsiTheme="majorBidi" w:cstheme="majorBidi"/>
        </w:rPr>
        <w:tab/>
        <w:t>If the ratio a</w:t>
      </w:r>
      <w:r w:rsidRPr="00281C39">
        <w:rPr>
          <w:rFonts w:asciiTheme="majorBidi" w:hAnsiTheme="majorBidi" w:cstheme="majorBidi"/>
          <w:vertAlign w:val="subscript"/>
        </w:rPr>
        <w:t>wot_test,PP-BB</w:t>
      </w:r>
      <w:r w:rsidRPr="00281C39">
        <w:rPr>
          <w:rFonts w:asciiTheme="majorBidi" w:hAnsiTheme="majorBidi" w:cstheme="majorBidi"/>
        </w:rPr>
        <w:t xml:space="preserve"> / a</w:t>
      </w:r>
      <w:r w:rsidRPr="00281C39">
        <w:rPr>
          <w:rFonts w:asciiTheme="majorBidi" w:hAnsiTheme="majorBidi" w:cstheme="majorBidi"/>
          <w:vertAlign w:val="subscript"/>
        </w:rPr>
        <w:t>wot_test,AA-BB</w:t>
      </w:r>
      <w:r w:rsidRPr="00281C39">
        <w:rPr>
          <w:rFonts w:asciiTheme="majorBidi" w:hAnsiTheme="majorBidi" w:cstheme="majorBidi"/>
        </w:rPr>
        <w:t xml:space="preserve"> does exceed 1,20, then proceed with the acceleration calculation between line PP’ and line BB’.</w:t>
      </w:r>
    </w:p>
    <w:p w14:paraId="47AB0413" w14:textId="77777777" w:rsidR="008E23DC" w:rsidRPr="00281C39" w:rsidRDefault="008E23DC" w:rsidP="008E23DC">
      <w:pPr>
        <w:spacing w:after="120"/>
        <w:ind w:left="2268" w:right="1134"/>
        <w:jc w:val="both"/>
      </w:pPr>
      <w:r w:rsidRPr="00281C39">
        <w:t>In case of non-locked transmission conditions where n</w:t>
      </w:r>
      <w:r w:rsidRPr="00281C39">
        <w:rPr>
          <w:vertAlign w:val="subscript"/>
        </w:rPr>
        <w:t>BB_ASEP</w:t>
      </w:r>
      <w:r w:rsidRPr="00281C39">
        <w:t xml:space="preserve"> is exceeded during the test, the following measures shall be considered separately or together: </w:t>
      </w:r>
    </w:p>
    <w:p w14:paraId="06C82B3E" w14:textId="77777777" w:rsidR="008E23DC" w:rsidRPr="00281C39" w:rsidRDefault="008E23DC" w:rsidP="008E23DC">
      <w:pPr>
        <w:numPr>
          <w:ilvl w:val="0"/>
          <w:numId w:val="28"/>
        </w:numPr>
        <w:spacing w:after="120"/>
        <w:ind w:right="1134" w:firstLine="774"/>
        <w:jc w:val="both"/>
      </w:pPr>
      <w:r w:rsidRPr="00281C39">
        <w:t xml:space="preserve">provisions of paragraph 2.5.1. </w:t>
      </w:r>
    </w:p>
    <w:p w14:paraId="482F90F0" w14:textId="77777777" w:rsidR="008E23DC" w:rsidRPr="00281C39" w:rsidRDefault="008E23DC" w:rsidP="008E23DC">
      <w:pPr>
        <w:numPr>
          <w:ilvl w:val="0"/>
          <w:numId w:val="28"/>
        </w:numPr>
        <w:spacing w:after="120"/>
        <w:ind w:right="1134" w:firstLine="774"/>
        <w:jc w:val="both"/>
      </w:pPr>
      <w:r w:rsidRPr="00281C39">
        <w:t>increased speed in steps of 5 km/h.</w:t>
      </w:r>
    </w:p>
    <w:p w14:paraId="6ADDA7AD" w14:textId="3B3B23E5" w:rsidR="00B01C61" w:rsidRPr="00281C39" w:rsidRDefault="008E23DC" w:rsidP="00B01C61">
      <w:pPr>
        <w:spacing w:after="120"/>
        <w:ind w:left="2268" w:right="1134"/>
        <w:jc w:val="both"/>
      </w:pPr>
      <w:r w:rsidRPr="00281C39">
        <w:t>The test speed for t</w:t>
      </w:r>
      <w:r w:rsidR="00B01C61" w:rsidRPr="00281C39">
        <w:t>he fourth test point P</w:t>
      </w:r>
      <w:r w:rsidR="00B01C61" w:rsidRPr="00281C39">
        <w:rPr>
          <w:vertAlign w:val="subscript"/>
        </w:rPr>
        <w:t>4</w:t>
      </w:r>
      <w:r w:rsidR="00B01C61" w:rsidRPr="00281C39">
        <w:t xml:space="preserve"> </w:t>
      </w:r>
      <w:r w:rsidR="009C10FB" w:rsidRPr="00281C39">
        <w:t xml:space="preserve">in any gear </w:t>
      </w:r>
      <w:r w:rsidR="00B01C61" w:rsidRPr="00281C39">
        <w:t>is defined by</w:t>
      </w:r>
      <w:r w:rsidR="009C10FB" w:rsidRPr="00281C39">
        <w:t xml:space="preserve"> either</w:t>
      </w:r>
      <w:r w:rsidR="00B01C61" w:rsidRPr="00281C39">
        <w:t xml:space="preserve"> </w:t>
      </w:r>
    </w:p>
    <w:p w14:paraId="60B2D1E9" w14:textId="77777777" w:rsidR="009C10FB" w:rsidRPr="00281C39" w:rsidRDefault="009C10FB" w:rsidP="009C10FB">
      <w:pPr>
        <w:numPr>
          <w:ilvl w:val="0"/>
          <w:numId w:val="29"/>
        </w:numPr>
        <w:spacing w:after="120"/>
        <w:ind w:right="1134"/>
        <w:jc w:val="both"/>
      </w:pPr>
      <w:r w:rsidRPr="00281C39">
        <w:t>0.95 x n</w:t>
      </w:r>
      <w:r w:rsidRPr="00281C39">
        <w:rPr>
          <w:vertAlign w:val="subscript"/>
        </w:rPr>
        <w:t>BB_ASEP</w:t>
      </w:r>
      <w:r w:rsidRPr="00281C39">
        <w:t xml:space="preserve"> ≤ n</w:t>
      </w:r>
      <w:r w:rsidRPr="00281C39">
        <w:rPr>
          <w:vertAlign w:val="subscript"/>
        </w:rPr>
        <w:t>BB,κ4</w:t>
      </w:r>
      <w:r w:rsidRPr="00281C39">
        <w:t xml:space="preserve">  ≤n</w:t>
      </w:r>
      <w:r w:rsidRPr="00281C39">
        <w:rPr>
          <w:vertAlign w:val="subscript"/>
        </w:rPr>
        <w:t>BB_ASEP</w:t>
      </w:r>
      <w:r w:rsidRPr="00281C39">
        <w:t xml:space="preserve">   or</w:t>
      </w:r>
    </w:p>
    <w:p w14:paraId="5476920E" w14:textId="643332B7" w:rsidR="00B01C61" w:rsidRPr="00281C39" w:rsidRDefault="009C10FB" w:rsidP="00B01C61">
      <w:pPr>
        <w:spacing w:after="120"/>
        <w:ind w:left="2268" w:right="1134"/>
        <w:jc w:val="both"/>
      </w:pPr>
      <w:commentRangeStart w:id="614"/>
      <w:r w:rsidRPr="00281C39">
        <w:t>v</w:t>
      </w:r>
      <w:r w:rsidRPr="00281C39">
        <w:rPr>
          <w:vertAlign w:val="subscript"/>
        </w:rPr>
        <w:t>BB_ASEP</w:t>
      </w:r>
      <w:r w:rsidRPr="00281C39">
        <w:t xml:space="preserve"> - 3 km/h ≤ V</w:t>
      </w:r>
      <w:r w:rsidRPr="00281C39">
        <w:rPr>
          <w:vertAlign w:val="subscript"/>
        </w:rPr>
        <w:t>BB,κ4</w:t>
      </w:r>
      <w:r w:rsidRPr="00281C39">
        <w:t xml:space="preserve"> ≤ V</w:t>
      </w:r>
      <w:r w:rsidRPr="00281C39">
        <w:rPr>
          <w:vertAlign w:val="subscript"/>
        </w:rPr>
        <w:t>BB_ASEP</w:t>
      </w:r>
      <w:r w:rsidRPr="00281C39">
        <w:t xml:space="preserve"> with V</w:t>
      </w:r>
      <w:r w:rsidRPr="00281C39">
        <w:rPr>
          <w:vertAlign w:val="subscript"/>
        </w:rPr>
        <w:t>BB_ASEP</w:t>
      </w:r>
      <w:r w:rsidRPr="00281C39">
        <w:t xml:space="preserve"> as defined in paragraph 2.3.</w:t>
      </w:r>
      <w:commentRangeEnd w:id="614"/>
      <w:r w:rsidR="006228F2" w:rsidRPr="00281C39">
        <w:rPr>
          <w:rStyle w:val="CommentReference"/>
          <w:sz w:val="20"/>
          <w:szCs w:val="20"/>
        </w:rPr>
        <w:commentReference w:id="614"/>
      </w:r>
      <w:r w:rsidRPr="00281C39">
        <w:t xml:space="preserve"> </w:t>
      </w:r>
      <w:commentRangeStart w:id="615"/>
      <w:r w:rsidR="00B01C61" w:rsidRPr="00281C39">
        <w:t>The</w:t>
      </w:r>
      <w:commentRangeEnd w:id="615"/>
      <w:r w:rsidR="009407A8" w:rsidRPr="00281C39">
        <w:rPr>
          <w:rStyle w:val="CommentReference"/>
          <w:sz w:val="20"/>
          <w:szCs w:val="20"/>
        </w:rPr>
        <w:commentReference w:id="615"/>
      </w:r>
      <w:r w:rsidR="00B01C61" w:rsidRPr="00281C39">
        <w:t xml:space="preserve"> </w:t>
      </w:r>
      <w:r w:rsidRPr="00281C39">
        <w:t xml:space="preserve">test speed for the </w:t>
      </w:r>
      <w:r w:rsidR="00B01C61" w:rsidRPr="00281C39">
        <w:t xml:space="preserve">other two test points </w:t>
      </w:r>
      <w:r w:rsidRPr="00281C39">
        <w:t xml:space="preserve">is </w:t>
      </w:r>
      <w:r w:rsidR="00B01C61" w:rsidRPr="00281C39">
        <w:t>defined by the following formula:</w:t>
      </w:r>
    </w:p>
    <w:p w14:paraId="63CE06D0" w14:textId="18550AA7" w:rsidR="00B01C61" w:rsidRPr="00281C39" w:rsidRDefault="00B01C61" w:rsidP="00B01C61">
      <w:pPr>
        <w:tabs>
          <w:tab w:val="left" w:pos="0"/>
          <w:tab w:val="left" w:pos="851"/>
          <w:tab w:val="left" w:pos="2127"/>
        </w:tabs>
        <w:spacing w:after="120"/>
        <w:ind w:left="2268" w:right="1134"/>
        <w:jc w:val="both"/>
      </w:pPr>
      <w:r w:rsidRPr="00281C39">
        <w:t>Test Point P</w:t>
      </w:r>
      <w:r w:rsidRPr="00281C39">
        <w:rPr>
          <w:vertAlign w:val="subscript"/>
        </w:rPr>
        <w:t>j</w:t>
      </w:r>
      <w:r w:rsidRPr="00281C39">
        <w:t>: v</w:t>
      </w:r>
      <w:r w:rsidRPr="00281C39">
        <w:rPr>
          <w:vertAlign w:val="subscript"/>
        </w:rPr>
        <w:t>BB</w:t>
      </w:r>
      <w:r w:rsidR="009C10FB" w:rsidRPr="00281C39">
        <w:rPr>
          <w:vertAlign w:val="subscript"/>
        </w:rPr>
        <w:t>, κ</w:t>
      </w:r>
      <w:r w:rsidRPr="00281C39">
        <w:rPr>
          <w:vertAlign w:val="subscript"/>
        </w:rPr>
        <w:t>j</w:t>
      </w:r>
      <w:r w:rsidRPr="00281C39">
        <w:t xml:space="preserve"> = v</w:t>
      </w:r>
      <w:r w:rsidRPr="00281C39">
        <w:rPr>
          <w:vertAlign w:val="subscript"/>
        </w:rPr>
        <w:t>BB</w:t>
      </w:r>
      <w:r w:rsidR="009C10FB" w:rsidRPr="00281C39">
        <w:rPr>
          <w:vertAlign w:val="subscript"/>
        </w:rPr>
        <w:t>,κ</w:t>
      </w:r>
      <w:r w:rsidRPr="00281C39">
        <w:rPr>
          <w:vertAlign w:val="subscript"/>
        </w:rPr>
        <w:t>1</w:t>
      </w:r>
      <w:r w:rsidRPr="00281C39">
        <w:t xml:space="preserve"> + ((j - 1) / 3) * (v</w:t>
      </w:r>
      <w:r w:rsidRPr="00281C39">
        <w:rPr>
          <w:vertAlign w:val="subscript"/>
        </w:rPr>
        <w:t>BB</w:t>
      </w:r>
      <w:r w:rsidR="009C10FB" w:rsidRPr="00281C39">
        <w:rPr>
          <w:vertAlign w:val="subscript"/>
        </w:rPr>
        <w:t>,κ</w:t>
      </w:r>
      <w:r w:rsidRPr="00281C39">
        <w:rPr>
          <w:vertAlign w:val="subscript"/>
        </w:rPr>
        <w:t>4</w:t>
      </w:r>
      <w:r w:rsidRPr="00281C39">
        <w:t xml:space="preserve"> - v</w:t>
      </w:r>
      <w:r w:rsidRPr="00281C39">
        <w:rPr>
          <w:vertAlign w:val="subscript"/>
        </w:rPr>
        <w:t>BB</w:t>
      </w:r>
      <w:r w:rsidR="009C10FB" w:rsidRPr="00281C39">
        <w:rPr>
          <w:vertAlign w:val="subscript"/>
        </w:rPr>
        <w:t>,κ</w:t>
      </w:r>
      <w:r w:rsidRPr="00281C39">
        <w:rPr>
          <w:vertAlign w:val="subscript"/>
        </w:rPr>
        <w:t>1</w:t>
      </w:r>
      <w:r w:rsidRPr="00281C39">
        <w:t>) for j = 2 and 3</w:t>
      </w:r>
      <w:r w:rsidR="009C10FB" w:rsidRPr="00281C39">
        <w:t xml:space="preserve"> with a tolerance of ±3 km/h</w:t>
      </w:r>
    </w:p>
    <w:p w14:paraId="71E850B2" w14:textId="77777777" w:rsidR="00B01C61" w:rsidRPr="00281C39" w:rsidRDefault="00B01C61" w:rsidP="00B01C61">
      <w:pPr>
        <w:tabs>
          <w:tab w:val="left" w:pos="0"/>
          <w:tab w:val="left" w:pos="851"/>
          <w:tab w:val="left" w:pos="2835"/>
          <w:tab w:val="left" w:pos="3969"/>
          <w:tab w:val="left" w:pos="4253"/>
        </w:tabs>
        <w:spacing w:after="120"/>
        <w:ind w:left="2268" w:right="1134"/>
        <w:jc w:val="both"/>
      </w:pPr>
      <w:r w:rsidRPr="00281C39">
        <w:t>Where:</w:t>
      </w:r>
    </w:p>
    <w:p w14:paraId="786CB585" w14:textId="118662BE" w:rsidR="00B01C61" w:rsidRPr="00281C39" w:rsidRDefault="00B01C61" w:rsidP="00B01C61">
      <w:pPr>
        <w:tabs>
          <w:tab w:val="left" w:pos="2835"/>
          <w:tab w:val="left" w:pos="3402"/>
        </w:tabs>
        <w:spacing w:after="120"/>
        <w:ind w:left="2268" w:right="1134"/>
        <w:jc w:val="both"/>
      </w:pPr>
      <w:r w:rsidRPr="00281C39">
        <w:t>v</w:t>
      </w:r>
      <w:r w:rsidRPr="00281C39">
        <w:rPr>
          <w:vertAlign w:val="subscript"/>
        </w:rPr>
        <w:t>BB</w:t>
      </w:r>
      <w:r w:rsidR="009C10FB" w:rsidRPr="00281C39">
        <w:rPr>
          <w:vertAlign w:val="subscript"/>
        </w:rPr>
        <w:t>,κ</w:t>
      </w:r>
      <w:r w:rsidRPr="00281C39">
        <w:rPr>
          <w:vertAlign w:val="subscript"/>
        </w:rPr>
        <w:t>1</w:t>
      </w:r>
      <w:r w:rsidRPr="00281C39">
        <w:t xml:space="preserve"> = vehicle speed at BB' of test point P</w:t>
      </w:r>
      <w:r w:rsidRPr="00281C39">
        <w:rPr>
          <w:vertAlign w:val="subscript"/>
        </w:rPr>
        <w:t>1</w:t>
      </w:r>
    </w:p>
    <w:p w14:paraId="7D7CAF11" w14:textId="6B86BDBB" w:rsidR="00B01C61" w:rsidRPr="00281C39" w:rsidRDefault="00B01C61" w:rsidP="00B01C61">
      <w:pPr>
        <w:tabs>
          <w:tab w:val="left" w:pos="2835"/>
          <w:tab w:val="left" w:pos="3402"/>
        </w:tabs>
        <w:spacing w:after="120"/>
        <w:ind w:left="2268" w:right="1134"/>
        <w:jc w:val="both"/>
        <w:rPr>
          <w:vertAlign w:val="subscript"/>
        </w:rPr>
      </w:pPr>
      <w:r w:rsidRPr="00281C39">
        <w:t>v</w:t>
      </w:r>
      <w:r w:rsidRPr="00281C39">
        <w:rPr>
          <w:vertAlign w:val="subscript"/>
        </w:rPr>
        <w:t>BB</w:t>
      </w:r>
      <w:r w:rsidR="009C10FB" w:rsidRPr="00281C39">
        <w:rPr>
          <w:vertAlign w:val="subscript"/>
        </w:rPr>
        <w:t>,κ</w:t>
      </w:r>
      <w:r w:rsidRPr="00281C39">
        <w:rPr>
          <w:vertAlign w:val="subscript"/>
        </w:rPr>
        <w:t>4</w:t>
      </w:r>
      <w:r w:rsidRPr="00281C39">
        <w:t xml:space="preserve"> = vehicle speed at BB' of test point P</w:t>
      </w:r>
      <w:r w:rsidRPr="00281C39">
        <w:rPr>
          <w:vertAlign w:val="subscript"/>
        </w:rPr>
        <w:t>4</w:t>
      </w:r>
    </w:p>
    <w:p w14:paraId="73DAF9BD" w14:textId="03E47A8E" w:rsidR="00B01C61" w:rsidRPr="00281C39" w:rsidRDefault="0026176A" w:rsidP="00B01C61">
      <w:pPr>
        <w:keepNext/>
        <w:keepLines/>
        <w:spacing w:after="120"/>
        <w:ind w:left="2268" w:right="1134" w:hanging="1134"/>
        <w:jc w:val="both"/>
      </w:pPr>
      <w:r w:rsidRPr="00281C39">
        <w:lastRenderedPageBreak/>
        <w:t>2.5.</w:t>
      </w:r>
      <w:r w:rsidR="00B01C61" w:rsidRPr="00281C39">
        <w:tab/>
        <w:t>Test of the vehicle</w:t>
      </w:r>
    </w:p>
    <w:p w14:paraId="32ABCB29" w14:textId="24CBB45C" w:rsidR="00B01C61" w:rsidRPr="00281C39" w:rsidRDefault="0026176A" w:rsidP="0026176A">
      <w:pPr>
        <w:keepNext/>
        <w:keepLines/>
        <w:spacing w:after="120"/>
        <w:ind w:left="2268" w:right="1134" w:hanging="1134"/>
        <w:jc w:val="both"/>
      </w:pPr>
      <w:r w:rsidRPr="00281C39">
        <w:t xml:space="preserve">2.5.1. </w:t>
      </w:r>
      <w:r w:rsidRPr="00281C39">
        <w:tab/>
      </w:r>
      <w:r w:rsidRPr="00281C39">
        <w:tab/>
      </w:r>
      <w:r w:rsidR="00B01C61" w:rsidRPr="00281C39">
        <w:t>The path of the centreline of the vehicle shall follow line CC' as closely as possible throughout the entire test, starting from the approach</w:t>
      </w:r>
      <w:r w:rsidRPr="00281C39">
        <w:t xml:space="preserve"> of the reference point according to definition 2.11. of the main body</w:t>
      </w:r>
      <w:r w:rsidR="00B01C61" w:rsidRPr="00281C39">
        <w:t xml:space="preserve"> to line AA' until the rear of the vehicle passes line BB'.</w:t>
      </w:r>
    </w:p>
    <w:p w14:paraId="039DB558" w14:textId="5335C18F" w:rsidR="00B01C61" w:rsidRPr="00281C39" w:rsidRDefault="00B01C61" w:rsidP="00B01C61">
      <w:pPr>
        <w:spacing w:after="120"/>
        <w:ind w:left="2268" w:right="1134"/>
        <w:jc w:val="both"/>
      </w:pPr>
      <w:r w:rsidRPr="00281C39">
        <w:t>At line AA' the accelerator shall be fully depressed. To achieve a more stable acceleration</w:t>
      </w:r>
      <w:r w:rsidR="006C27D0" w:rsidRPr="00281C39">
        <w:rPr>
          <w:rFonts w:asciiTheme="majorBidi" w:hAnsiTheme="majorBidi" w:cstheme="majorBidi"/>
          <w:bCs/>
        </w:rPr>
        <w:t xml:space="preserve"> according </w:t>
      </w:r>
      <w:ins w:id="616" w:author="Annett Schuessling / VDA" w:date="2026-03-12T09:37:00Z" w16du:dateUtc="2026-03-12T08:37:00Z">
        <w:r w:rsidR="004D5E13">
          <w:rPr>
            <w:rFonts w:asciiTheme="majorBidi" w:hAnsiTheme="majorBidi" w:cstheme="majorBidi"/>
            <w:bCs/>
          </w:rPr>
          <w:t xml:space="preserve">to </w:t>
        </w:r>
      </w:ins>
      <w:r w:rsidR="006C27D0" w:rsidRPr="00281C39">
        <w:rPr>
          <w:rFonts w:asciiTheme="majorBidi" w:hAnsiTheme="majorBidi" w:cstheme="majorBidi"/>
          <w:bCs/>
        </w:rPr>
        <w:t>definition 2.26.2.</w:t>
      </w:r>
      <w:r w:rsidRPr="00281C39">
        <w:t xml:space="preserve"> or to avoid a down shift between line AA' and BB' pre-acceleration before line AA' may be used</w:t>
      </w:r>
      <w:r w:rsidR="0026176A" w:rsidRPr="00281C39">
        <w:t xml:space="preserve"> according to the provisions of paragraphs 3.1.2.1.2.1. and 3.1.2.1.2.2. of Annex 3</w:t>
      </w:r>
      <w:r w:rsidRPr="00281C39">
        <w:t>. The accelerator shall be kept in depressed condition until the rear of the vehicle reaches line BB'.</w:t>
      </w:r>
    </w:p>
    <w:p w14:paraId="3EEC3375" w14:textId="77777777" w:rsidR="0026176A" w:rsidRPr="00281C39" w:rsidRDefault="0026176A" w:rsidP="0026176A">
      <w:pPr>
        <w:spacing w:after="120"/>
        <w:ind w:left="2268" w:right="1134"/>
        <w:jc w:val="both"/>
      </w:pPr>
      <w:r w:rsidRPr="00281C39">
        <w:t xml:space="preserve">In case of non-locked transmission conditions, the test may include a gear ratio change to a lower range and a higher acceleration. A gear change to a higher range and a lower acceleration is not allowed. </w:t>
      </w:r>
    </w:p>
    <w:p w14:paraId="0B1E4FEA" w14:textId="0E84D149" w:rsidR="0026176A" w:rsidRPr="00281C39" w:rsidRDefault="0026176A" w:rsidP="0026176A">
      <w:pPr>
        <w:spacing w:after="120"/>
        <w:ind w:left="2268" w:right="1134"/>
        <w:jc w:val="both"/>
      </w:pPr>
      <w:r w:rsidRPr="00281C39">
        <w:t>If possible, the manufacturer shall take measures to avoid that a gearshift leads to a condition not in compliance with the boundary conditions. For that, it is permitted to establish and use electronic or mechanical devices, such as alternate gear selector positions. If no such measures can be applied, the rationale shall be provided and documented in the technical report.</w:t>
      </w:r>
    </w:p>
    <w:p w14:paraId="185D9558" w14:textId="025C0BA3" w:rsidR="00CF4760" w:rsidRPr="00281C39" w:rsidRDefault="00CF4760" w:rsidP="0026176A">
      <w:pPr>
        <w:spacing w:after="120"/>
        <w:ind w:left="2268" w:right="1134"/>
        <w:jc w:val="both"/>
      </w:pPr>
      <w:r w:rsidRPr="00281C39">
        <w:t>Table 1 in Appendix</w:t>
      </w:r>
      <w:r w:rsidR="0015530C" w:rsidRPr="00281C39">
        <w:t xml:space="preserve"> 1</w:t>
      </w:r>
      <w:r w:rsidRPr="00281C39">
        <w:t xml:space="preserve"> to Annex 3 provides examples for valid measures to control the downshift of gears. Any measure used by manufacturer for the above-mentioned purposes shall be documented in the test report.</w:t>
      </w:r>
    </w:p>
    <w:p w14:paraId="0C8AA57F" w14:textId="77777777" w:rsidR="0026176A" w:rsidRPr="00281C39" w:rsidRDefault="0026176A" w:rsidP="0026176A">
      <w:pPr>
        <w:spacing w:after="120"/>
        <w:ind w:left="1560" w:right="1134" w:hanging="426"/>
        <w:jc w:val="both"/>
      </w:pPr>
      <w:r w:rsidRPr="00281C39">
        <w:t xml:space="preserve">2.5.2. </w:t>
      </w:r>
      <w:r w:rsidRPr="00281C39">
        <w:tab/>
      </w:r>
      <w:r w:rsidRPr="00281C39">
        <w:tab/>
        <w:t>Measurements reading:</w:t>
      </w:r>
    </w:p>
    <w:p w14:paraId="5FEFC5F8" w14:textId="35D2E817" w:rsidR="0026176A" w:rsidRPr="00281C39" w:rsidRDefault="0026176A" w:rsidP="0026176A">
      <w:pPr>
        <w:spacing w:after="120"/>
        <w:ind w:left="2127" w:right="1134" w:firstLine="141"/>
        <w:jc w:val="both"/>
      </w:pPr>
      <w:r w:rsidRPr="00281C39">
        <w:t>Per test point, one single run is carried out.</w:t>
      </w:r>
    </w:p>
    <w:p w14:paraId="5442B574" w14:textId="77777777" w:rsidR="00B01C61" w:rsidRPr="00281C39" w:rsidRDefault="00B01C61" w:rsidP="00B01C61">
      <w:pPr>
        <w:spacing w:after="120"/>
        <w:ind w:left="2268" w:right="1134"/>
        <w:jc w:val="both"/>
      </w:pPr>
      <w:r w:rsidRPr="00281C39">
        <w:t>For every separate test run, the following parameters shall be determined and noted:</w:t>
      </w:r>
    </w:p>
    <w:p w14:paraId="1E37FDBB" w14:textId="6F3E4D49" w:rsidR="00B01C61" w:rsidRPr="00281C39" w:rsidRDefault="00B01C61" w:rsidP="00B01C61">
      <w:pPr>
        <w:spacing w:after="120"/>
        <w:ind w:left="2268" w:right="1134"/>
        <w:jc w:val="both"/>
      </w:pPr>
      <w:r w:rsidRPr="00281C39">
        <w:t xml:space="preserve">The maximum A-weighted sound pressure level of both sides of the vehicle, indicated during each passage of the vehicle </w:t>
      </w:r>
      <w:r w:rsidR="006C27D0" w:rsidRPr="00281C39">
        <w:rPr>
          <w:rFonts w:asciiTheme="majorBidi" w:hAnsiTheme="majorBidi" w:cstheme="majorBidi"/>
          <w:bCs/>
        </w:rPr>
        <w:t>according to paragraph 3.1.2.1.5. of Annex 3</w:t>
      </w:r>
      <w:r w:rsidRPr="00281C39">
        <w:t>, shall be mathematically rounded to the first decimal place (L</w:t>
      </w:r>
      <w:r w:rsidRPr="00281C39">
        <w:rPr>
          <w:vertAlign w:val="subscript"/>
        </w:rPr>
        <w:t>wot,κj</w:t>
      </w:r>
      <w:r w:rsidRPr="00281C39">
        <w:t>). If a sound peak obviously out of character with the general sound pressure level is observed, the measurement shall be discarded. Left and right side may be measured simultaneously or separately.</w:t>
      </w:r>
      <w:r w:rsidR="0026176A" w:rsidRPr="00281C39">
        <w:t xml:space="preserve"> For further processing, the higher sound pressure level of both sides shall be used.</w:t>
      </w:r>
    </w:p>
    <w:p w14:paraId="650DB98F" w14:textId="65517F13" w:rsidR="00B01C61" w:rsidRPr="00FB3AD6" w:rsidRDefault="00B01C61" w:rsidP="00B01C61">
      <w:pPr>
        <w:spacing w:after="120"/>
        <w:ind w:left="2268" w:right="1134"/>
        <w:jc w:val="both"/>
      </w:pPr>
      <w:commentRangeStart w:id="617"/>
      <w:r w:rsidRPr="00FB3AD6">
        <w:t>The vehicle speed readings at AA'</w:t>
      </w:r>
      <w:r w:rsidR="0026176A" w:rsidRPr="00FB3AD6">
        <w:t>, PP’</w:t>
      </w:r>
      <w:r w:rsidRPr="00FB3AD6">
        <w:t xml:space="preserve"> and BB' shall be </w:t>
      </w:r>
      <w:r w:rsidR="0026176A" w:rsidRPr="00FB3AD6">
        <w:t xml:space="preserve">rounded and </w:t>
      </w:r>
      <w:r w:rsidRPr="00FB3AD6">
        <w:t>reported with the first significant digit after the decimal place. (v</w:t>
      </w:r>
      <w:r w:rsidRPr="00FB3AD6">
        <w:rPr>
          <w:vertAlign w:val="subscript"/>
        </w:rPr>
        <w:t>AA,κj</w:t>
      </w:r>
      <w:r w:rsidRPr="00FB3AD6">
        <w:t xml:space="preserve">; </w:t>
      </w:r>
      <w:r w:rsidR="0026176A" w:rsidRPr="00FB3AD6">
        <w:t>v</w:t>
      </w:r>
      <w:r w:rsidR="0026176A" w:rsidRPr="00FB3AD6">
        <w:rPr>
          <w:vertAlign w:val="subscript"/>
        </w:rPr>
        <w:t>PP,κj</w:t>
      </w:r>
      <w:r w:rsidR="0026176A" w:rsidRPr="00FB3AD6">
        <w:t xml:space="preserve">; </w:t>
      </w:r>
      <w:r w:rsidRPr="00FB3AD6">
        <w:t>v</w:t>
      </w:r>
      <w:r w:rsidRPr="00FB3AD6">
        <w:rPr>
          <w:vertAlign w:val="subscript"/>
        </w:rPr>
        <w:t>BB,κj</w:t>
      </w:r>
      <w:r w:rsidRPr="00FB3AD6">
        <w:t>)</w:t>
      </w:r>
    </w:p>
    <w:p w14:paraId="5A949FDA" w14:textId="2F5B98C2" w:rsidR="00B01C61" w:rsidRPr="00281C39" w:rsidRDefault="00B01C61" w:rsidP="00B01C61">
      <w:pPr>
        <w:spacing w:after="120"/>
        <w:ind w:left="2268" w:right="1134"/>
        <w:jc w:val="both"/>
      </w:pPr>
      <w:r w:rsidRPr="00FB3AD6">
        <w:t>If applicable, the engine speed readings at BB' shall be reported as a full integer value (n</w:t>
      </w:r>
      <w:r w:rsidRPr="00FB3AD6">
        <w:rPr>
          <w:vertAlign w:val="subscript"/>
        </w:rPr>
        <w:t>BB,κj</w:t>
      </w:r>
      <w:r w:rsidRPr="00FB3AD6">
        <w:t>).</w:t>
      </w:r>
      <w:commentRangeEnd w:id="617"/>
      <w:r w:rsidR="00FB3AD6" w:rsidRPr="00281C39">
        <w:rPr>
          <w:rStyle w:val="CommentReference"/>
          <w:sz w:val="20"/>
          <w:szCs w:val="20"/>
        </w:rPr>
        <w:commentReference w:id="617"/>
      </w:r>
    </w:p>
    <w:p w14:paraId="12C56689" w14:textId="6AF218AB" w:rsidR="00B01C61" w:rsidRPr="00281C39" w:rsidRDefault="0026176A" w:rsidP="0026176A">
      <w:pPr>
        <w:spacing w:after="120"/>
        <w:ind w:left="2268" w:right="1134" w:hanging="1134"/>
        <w:jc w:val="both"/>
      </w:pPr>
      <w:r w:rsidRPr="00281C39">
        <w:t xml:space="preserve">2.5.3. </w:t>
      </w:r>
      <w:r w:rsidRPr="00281C39">
        <w:tab/>
      </w:r>
      <w:r w:rsidRPr="00281C39">
        <w:tab/>
      </w:r>
      <w:r w:rsidR="00B01C61" w:rsidRPr="00281C39">
        <w:t>The calculated acceleration shall be determined in accordance to the formula in paragraph 3.1.2.1.2. of Annex 3 and reported to the second digit after the decimal place (a</w:t>
      </w:r>
      <w:r w:rsidR="00B01C61" w:rsidRPr="00281C39">
        <w:rPr>
          <w:vertAlign w:val="subscript"/>
        </w:rPr>
        <w:t>wot,test,κj</w:t>
      </w:r>
      <w:r w:rsidR="00B01C61" w:rsidRPr="00281C39">
        <w:t>).</w:t>
      </w:r>
    </w:p>
    <w:p w14:paraId="39FB3E4E" w14:textId="680025D0" w:rsidR="00B01C61" w:rsidRPr="00281C39" w:rsidRDefault="00B01C61" w:rsidP="00B01C61">
      <w:pPr>
        <w:spacing w:after="120"/>
        <w:ind w:left="2268" w:right="1134" w:hanging="1134"/>
        <w:jc w:val="both"/>
      </w:pPr>
      <w:r w:rsidRPr="00281C39">
        <w:t>3.</w:t>
      </w:r>
      <w:r w:rsidRPr="00281C39">
        <w:tab/>
        <w:t xml:space="preserve">Analysis </w:t>
      </w:r>
      <w:r w:rsidR="0026176A" w:rsidRPr="00281C39">
        <w:t xml:space="preserve">method 1: Slope-Assessment </w:t>
      </w:r>
    </w:p>
    <w:p w14:paraId="76921A70" w14:textId="68B78682" w:rsidR="00B01C61" w:rsidRPr="00281C39" w:rsidRDefault="00B01C61" w:rsidP="00B01C61">
      <w:pPr>
        <w:spacing w:after="120"/>
        <w:ind w:left="2268" w:right="1134" w:hanging="1134"/>
        <w:jc w:val="both"/>
      </w:pPr>
      <w:r w:rsidRPr="00281C39">
        <w:t>3.1.</w:t>
      </w:r>
      <w:r w:rsidRPr="00281C39">
        <w:tab/>
        <w:t xml:space="preserve">Determination of the anchor point </w:t>
      </w:r>
    </w:p>
    <w:p w14:paraId="12514AF9" w14:textId="77777777" w:rsidR="0026176A" w:rsidRPr="00281C39" w:rsidRDefault="0026176A" w:rsidP="0026176A">
      <w:pPr>
        <w:spacing w:after="120"/>
        <w:ind w:left="2268" w:right="1134"/>
        <w:jc w:val="both"/>
      </w:pPr>
      <w:r w:rsidRPr="00281C39">
        <w:t>The anchor point is the same for each gear ratio κ falling under the control range according to paragraph 2.3. The parameters for the anchor point are taken from the acceleration test of Annex 3 as follows:</w:t>
      </w:r>
    </w:p>
    <w:p w14:paraId="217CEC17" w14:textId="77777777" w:rsidR="000008E3" w:rsidRPr="00281C39" w:rsidRDefault="000008E3" w:rsidP="000008E3">
      <w:pPr>
        <w:spacing w:after="120"/>
        <w:ind w:left="2268" w:right="1134"/>
        <w:jc w:val="both"/>
      </w:pPr>
      <w:r w:rsidRPr="00281C39">
        <w:rPr>
          <w:rFonts w:eastAsiaTheme="minorHAnsi"/>
        </w:rPr>
        <w:lastRenderedPageBreak/>
        <w:t>In the case the test has been carried out with two gear ratios:</w:t>
      </w:r>
    </w:p>
    <w:p w14:paraId="543BAD59" w14:textId="77777777" w:rsidR="0026176A" w:rsidRPr="00281C39" w:rsidRDefault="0026176A" w:rsidP="0026176A">
      <w:pPr>
        <w:spacing w:after="120"/>
        <w:ind w:left="2268" w:right="1134"/>
        <w:jc w:val="both"/>
      </w:pPr>
      <w:r w:rsidRPr="00281C39">
        <w:t>L</w:t>
      </w:r>
      <w:r w:rsidRPr="00281C39">
        <w:rPr>
          <w:vertAlign w:val="subscript"/>
        </w:rPr>
        <w:t xml:space="preserve">anchor </w:t>
      </w:r>
      <w:r w:rsidRPr="00281C39">
        <w:t>is</w:t>
      </w:r>
      <w:r w:rsidRPr="00281C39">
        <w:rPr>
          <w:vertAlign w:val="subscript"/>
        </w:rPr>
        <w:t xml:space="preserve"> </w:t>
      </w:r>
      <w:r w:rsidRPr="00281C39">
        <w:t>the higher sound pressure level of L</w:t>
      </w:r>
      <w:r w:rsidRPr="00281C39">
        <w:rPr>
          <w:vertAlign w:val="subscript"/>
        </w:rPr>
        <w:t>wot,(i)</w:t>
      </w:r>
      <w:r w:rsidRPr="00281C39">
        <w:t xml:space="preserve"> of left and right side of gear ratio i;</w:t>
      </w:r>
    </w:p>
    <w:p w14:paraId="1075FF49" w14:textId="77777777" w:rsidR="0026176A" w:rsidRPr="00281C39" w:rsidRDefault="0026176A" w:rsidP="0026176A">
      <w:pPr>
        <w:spacing w:after="120"/>
        <w:ind w:left="2268" w:right="1134"/>
        <w:jc w:val="both"/>
        <w:rPr>
          <w:strike/>
        </w:rPr>
      </w:pPr>
      <w:r w:rsidRPr="00281C39">
        <w:t>n</w:t>
      </w:r>
      <w:r w:rsidRPr="00281C39">
        <w:rPr>
          <w:vertAlign w:val="subscript"/>
        </w:rPr>
        <w:t xml:space="preserve">anchor </w:t>
      </w:r>
      <w:r w:rsidRPr="00281C39">
        <w:t xml:space="preserve">is the average of </w:t>
      </w:r>
      <w:commentRangeStart w:id="618"/>
      <w:r w:rsidRPr="00281C39">
        <w:t>n</w:t>
      </w:r>
      <w:r w:rsidRPr="00281C39">
        <w:rPr>
          <w:vertAlign w:val="subscript"/>
        </w:rPr>
        <w:t>BB</w:t>
      </w:r>
      <w:r w:rsidRPr="00281C39">
        <w:t>,</w:t>
      </w:r>
      <w:r w:rsidRPr="00281C39">
        <w:rPr>
          <w:vertAlign w:val="subscript"/>
        </w:rPr>
        <w:t xml:space="preserve">wot </w:t>
      </w:r>
      <w:commentRangeEnd w:id="618"/>
      <w:r w:rsidR="009B7651" w:rsidRPr="00281C39">
        <w:rPr>
          <w:rStyle w:val="CommentReference"/>
          <w:sz w:val="20"/>
          <w:szCs w:val="20"/>
        </w:rPr>
        <w:commentReference w:id="618"/>
      </w:r>
      <w:r w:rsidRPr="00281C39">
        <w:t>of the 4 runs of gear ratio i reported from Annex 3;</w:t>
      </w:r>
    </w:p>
    <w:p w14:paraId="3D3AB0BA" w14:textId="77777777" w:rsidR="000008E3" w:rsidRPr="00281C39" w:rsidRDefault="000008E3" w:rsidP="000008E3">
      <w:pPr>
        <w:spacing w:after="120"/>
        <w:ind w:left="2268" w:right="1134"/>
        <w:jc w:val="both"/>
        <w:rPr>
          <w:rFonts w:eastAsiaTheme="minorHAnsi"/>
        </w:rPr>
      </w:pPr>
      <w:r w:rsidRPr="00281C39">
        <w:rPr>
          <w:rFonts w:eastAsiaTheme="minorHAnsi"/>
        </w:rPr>
        <w:t>In the case the test has been carried out in a single gear:</w:t>
      </w:r>
    </w:p>
    <w:p w14:paraId="0F9AA7D7" w14:textId="77777777" w:rsidR="000008E3" w:rsidRPr="00281C39" w:rsidRDefault="000008E3" w:rsidP="000008E3">
      <w:pPr>
        <w:spacing w:after="120"/>
        <w:ind w:left="2268" w:right="1134"/>
        <w:jc w:val="both"/>
      </w:pPr>
      <w:r w:rsidRPr="00281C39">
        <w:t>L</w:t>
      </w:r>
      <w:r w:rsidRPr="00281C39">
        <w:rPr>
          <w:vertAlign w:val="subscript"/>
        </w:rPr>
        <w:t xml:space="preserve">anchor </w:t>
      </w:r>
      <w:r w:rsidRPr="00281C39">
        <w:t>is</w:t>
      </w:r>
      <w:r w:rsidRPr="00281C39">
        <w:rPr>
          <w:vertAlign w:val="subscript"/>
        </w:rPr>
        <w:t xml:space="preserve"> </w:t>
      </w:r>
      <w:r w:rsidRPr="00281C39">
        <w:t>the higher sound pressure level of L</w:t>
      </w:r>
      <w:r w:rsidRPr="00281C39">
        <w:rPr>
          <w:vertAlign w:val="subscript"/>
        </w:rPr>
        <w:t>wot</w:t>
      </w:r>
      <w:r w:rsidRPr="00281C39">
        <w:t xml:space="preserve"> of left and right side of gear ratio selected for the test;</w:t>
      </w:r>
    </w:p>
    <w:p w14:paraId="554E7065" w14:textId="3A544773" w:rsidR="000008E3" w:rsidRDefault="000008E3" w:rsidP="000008E3">
      <w:pPr>
        <w:spacing w:after="120"/>
        <w:ind w:left="2268" w:right="1134"/>
        <w:jc w:val="both"/>
        <w:rPr>
          <w:ins w:id="619" w:author="Doug Moore" w:date="2026-02-13T05:11:00Z" w16du:dateUtc="2026-02-13T10:11:00Z"/>
        </w:rPr>
      </w:pPr>
      <w:r w:rsidRPr="00281C39">
        <w:tab/>
        <w:t>n</w:t>
      </w:r>
      <w:r w:rsidRPr="00281C39">
        <w:rPr>
          <w:vertAlign w:val="subscript"/>
        </w:rPr>
        <w:t xml:space="preserve">anchor </w:t>
      </w:r>
      <w:r w:rsidRPr="00281C39">
        <w:t>is the average of n</w:t>
      </w:r>
      <w:r w:rsidRPr="00281C39">
        <w:rPr>
          <w:vertAlign w:val="subscript"/>
        </w:rPr>
        <w:t>BB</w:t>
      </w:r>
      <w:r w:rsidRPr="00281C39">
        <w:t>,</w:t>
      </w:r>
      <w:r w:rsidRPr="00281C39">
        <w:rPr>
          <w:vertAlign w:val="subscript"/>
        </w:rPr>
        <w:t xml:space="preserve">wot </w:t>
      </w:r>
      <w:r w:rsidRPr="00281C39">
        <w:t>of the 4 runs of gear ratio selected for the test reported from Annex 3;</w:t>
      </w:r>
    </w:p>
    <w:p w14:paraId="3D1C1A00" w14:textId="77777777" w:rsidR="00642596" w:rsidRPr="006658C5" w:rsidRDefault="00642596" w:rsidP="00642596">
      <w:pPr>
        <w:spacing w:after="120"/>
        <w:ind w:left="2268" w:right="1134"/>
        <w:jc w:val="both"/>
        <w:rPr>
          <w:ins w:id="620" w:author="Doug Moore" w:date="2026-02-13T05:11:00Z" w16du:dateUtc="2026-02-13T10:11:00Z"/>
          <w:b/>
          <w:bCs/>
          <w:iCs/>
          <w:color w:val="000000" w:themeColor="text1"/>
        </w:rPr>
      </w:pPr>
      <w:ins w:id="621" w:author="Doug Moore" w:date="2026-02-13T05:11:00Z" w16du:dateUtc="2026-02-13T10:11:00Z">
        <w:r w:rsidRPr="006658C5">
          <w:rPr>
            <w:b/>
            <w:bCs/>
            <w:iCs/>
            <w:color w:val="000000" w:themeColor="text1"/>
          </w:rPr>
          <w:t>For vehicles subject to paragraph 1.1. of this Annex:</w:t>
        </w:r>
      </w:ins>
    </w:p>
    <w:p w14:paraId="7A1E4504" w14:textId="77777777" w:rsidR="00642596" w:rsidRPr="006658C5" w:rsidRDefault="00642596" w:rsidP="00642596">
      <w:pPr>
        <w:spacing w:after="120"/>
        <w:ind w:left="2268" w:right="1134"/>
        <w:jc w:val="both"/>
        <w:rPr>
          <w:ins w:id="622" w:author="Doug Moore" w:date="2026-02-13T05:11:00Z" w16du:dateUtc="2026-02-13T10:11:00Z"/>
          <w:b/>
          <w:bCs/>
          <w:color w:val="000000" w:themeColor="text1"/>
        </w:rPr>
      </w:pPr>
      <w:ins w:id="623" w:author="Doug Moore" w:date="2026-02-13T05:11:00Z" w16du:dateUtc="2026-02-13T10:11:00Z">
        <w:r w:rsidRPr="006658C5">
          <w:rPr>
            <w:b/>
            <w:bCs/>
            <w:color w:val="000000" w:themeColor="text1"/>
          </w:rPr>
          <w:t>L</w:t>
        </w:r>
        <w:r w:rsidRPr="006658C5">
          <w:rPr>
            <w:b/>
            <w:bCs/>
            <w:color w:val="000000" w:themeColor="text1"/>
            <w:vertAlign w:val="subscript"/>
          </w:rPr>
          <w:t xml:space="preserve">anchor </w:t>
        </w:r>
        <w:r w:rsidRPr="006658C5">
          <w:rPr>
            <w:b/>
            <w:bCs/>
            <w:color w:val="000000" w:themeColor="text1"/>
          </w:rPr>
          <w:t>is</w:t>
        </w:r>
        <w:r w:rsidRPr="006658C5">
          <w:rPr>
            <w:b/>
            <w:bCs/>
            <w:color w:val="000000" w:themeColor="text1"/>
            <w:vertAlign w:val="subscript"/>
          </w:rPr>
          <w:t xml:space="preserve"> </w:t>
        </w:r>
        <w:r w:rsidRPr="006658C5">
          <w:rPr>
            <w:b/>
            <w:bCs/>
            <w:color w:val="000000" w:themeColor="text1"/>
          </w:rPr>
          <w:t>the higher sound pressure level of L</w:t>
        </w:r>
        <w:r w:rsidRPr="006658C5">
          <w:rPr>
            <w:b/>
            <w:bCs/>
            <w:color w:val="000000" w:themeColor="text1"/>
            <w:vertAlign w:val="subscript"/>
          </w:rPr>
          <w:t>wot</w:t>
        </w:r>
        <w:r w:rsidRPr="006658C5">
          <w:rPr>
            <w:b/>
            <w:bCs/>
            <w:color w:val="000000" w:themeColor="text1"/>
          </w:rPr>
          <w:t xml:space="preserve"> of left and </w:t>
        </w:r>
        <w:r w:rsidRPr="006658C5">
          <w:rPr>
            <w:b/>
            <w:bCs/>
          </w:rPr>
          <w:t>right sides of gear ratio selected for the test;</w:t>
        </w:r>
      </w:ins>
    </w:p>
    <w:p w14:paraId="764AB48B" w14:textId="77777777" w:rsidR="00642596" w:rsidRPr="006658C5" w:rsidRDefault="00642596" w:rsidP="00642596">
      <w:pPr>
        <w:spacing w:after="120"/>
        <w:ind w:left="2268" w:right="1134"/>
        <w:jc w:val="both"/>
        <w:rPr>
          <w:ins w:id="624" w:author="Doug Moore" w:date="2026-02-13T05:11:00Z" w16du:dateUtc="2026-02-13T10:11:00Z"/>
          <w:b/>
          <w:bCs/>
          <w:color w:val="000000" w:themeColor="text1"/>
        </w:rPr>
      </w:pPr>
      <w:ins w:id="625" w:author="Doug Moore" w:date="2026-02-13T05:11:00Z" w16du:dateUtc="2026-02-13T10:11:00Z">
        <w:r w:rsidRPr="006658C5">
          <w:rPr>
            <w:b/>
            <w:bCs/>
            <w:color w:val="000000" w:themeColor="text1"/>
          </w:rPr>
          <w:t>v</w:t>
        </w:r>
        <w:r w:rsidRPr="006658C5">
          <w:rPr>
            <w:b/>
            <w:bCs/>
            <w:color w:val="000000" w:themeColor="text1"/>
            <w:vertAlign w:val="subscript"/>
          </w:rPr>
          <w:t>anchor</w:t>
        </w:r>
        <w:r w:rsidRPr="006658C5">
          <w:rPr>
            <w:b/>
            <w:bCs/>
            <w:color w:val="000000" w:themeColor="text1"/>
          </w:rPr>
          <w:t xml:space="preserve"> is the average of v</w:t>
        </w:r>
        <w:r w:rsidRPr="006658C5">
          <w:rPr>
            <w:b/>
            <w:bCs/>
            <w:color w:val="000000" w:themeColor="text1"/>
            <w:vertAlign w:val="subscript"/>
          </w:rPr>
          <w:t>BB</w:t>
        </w:r>
        <w:r w:rsidRPr="006658C5">
          <w:rPr>
            <w:b/>
            <w:bCs/>
            <w:color w:val="000000" w:themeColor="text1"/>
          </w:rPr>
          <w:t>,</w:t>
        </w:r>
        <w:r w:rsidRPr="006658C5">
          <w:rPr>
            <w:b/>
            <w:bCs/>
            <w:color w:val="000000" w:themeColor="text1"/>
            <w:vertAlign w:val="subscript"/>
          </w:rPr>
          <w:t xml:space="preserve">wot </w:t>
        </w:r>
        <w:r w:rsidRPr="006658C5">
          <w:rPr>
            <w:b/>
            <w:bCs/>
            <w:color w:val="000000" w:themeColor="text1"/>
          </w:rPr>
          <w:t>of the 4 runs of gear ratio selected for the test reported from Annex 3, but limited to 60 km/h for further calculation.</w:t>
        </w:r>
      </w:ins>
    </w:p>
    <w:p w14:paraId="2AFD2FB5" w14:textId="6BCFBB2A" w:rsidR="00642596" w:rsidRPr="006658C5" w:rsidRDefault="00642596" w:rsidP="00642596">
      <w:pPr>
        <w:spacing w:after="120"/>
        <w:ind w:left="2268" w:right="1134"/>
        <w:jc w:val="both"/>
        <w:rPr>
          <w:ins w:id="626" w:author="Doug Moore" w:date="2026-02-13T05:11:00Z" w16du:dateUtc="2026-02-13T10:11:00Z"/>
          <w:color w:val="000000" w:themeColor="text1"/>
        </w:rPr>
      </w:pPr>
      <w:ins w:id="627" w:author="Doug Moore" w:date="2026-02-13T05:11:00Z" w16du:dateUtc="2026-02-13T10:11:00Z">
        <w:r w:rsidRPr="006658C5">
          <w:rPr>
            <w:b/>
            <w:bCs/>
            <w:color w:val="000000" w:themeColor="text1"/>
          </w:rPr>
          <w:t>a</w:t>
        </w:r>
        <w:r w:rsidRPr="006658C5">
          <w:rPr>
            <w:b/>
            <w:bCs/>
            <w:color w:val="000000" w:themeColor="text1"/>
            <w:vertAlign w:val="subscript"/>
          </w:rPr>
          <w:t>anchor</w:t>
        </w:r>
        <w:r w:rsidRPr="006658C5">
          <w:rPr>
            <w:b/>
            <w:bCs/>
            <w:color w:val="000000" w:themeColor="text1"/>
          </w:rPr>
          <w:t> is the measured acceleration and is not limited to 2.0 m/s² as required in paragraph 3.1.2.1.4.3. of Annex 3 for the determination of the k</w:t>
        </w:r>
        <w:r w:rsidRPr="006658C5">
          <w:rPr>
            <w:b/>
            <w:bCs/>
            <w:color w:val="000000" w:themeColor="text1"/>
            <w:vertAlign w:val="subscript"/>
          </w:rPr>
          <w:t>p</w:t>
        </w:r>
        <w:r w:rsidRPr="006658C5">
          <w:rPr>
            <w:b/>
            <w:bCs/>
            <w:color w:val="000000" w:themeColor="text1"/>
            <w:vertAlign w:val="subscript"/>
          </w:rPr>
          <w:noBreakHyphen/>
        </w:r>
        <w:r w:rsidRPr="006658C5">
          <w:rPr>
            <w:b/>
            <w:bCs/>
            <w:color w:val="000000" w:themeColor="text1"/>
          </w:rPr>
          <w:t>factor, and is the average of a</w:t>
        </w:r>
        <w:r w:rsidRPr="006658C5">
          <w:rPr>
            <w:b/>
            <w:bCs/>
            <w:color w:val="000000" w:themeColor="text1"/>
            <w:vertAlign w:val="subscript"/>
          </w:rPr>
          <w:t>wot,test</w:t>
        </w:r>
        <w:r w:rsidRPr="006658C5">
          <w:rPr>
            <w:b/>
            <w:bCs/>
            <w:color w:val="000000" w:themeColor="text1"/>
          </w:rPr>
          <w:t xml:space="preserve"> reported from Annex 3, as defined in paragraph 3.1.2.1.2. of Annex 3.</w:t>
        </w:r>
      </w:ins>
    </w:p>
    <w:p w14:paraId="4ABC9FA7" w14:textId="06DB0F15" w:rsidR="00642596" w:rsidRPr="00281C39" w:rsidDel="004D5E13" w:rsidRDefault="00642596" w:rsidP="000008E3">
      <w:pPr>
        <w:spacing w:after="120"/>
        <w:ind w:left="2268" w:right="1134"/>
        <w:jc w:val="both"/>
        <w:rPr>
          <w:del w:id="628" w:author="Annett Schuessling / VDA" w:date="2026-03-12T09:38:00Z" w16du:dateUtc="2026-03-12T08:38:00Z"/>
        </w:rPr>
      </w:pPr>
    </w:p>
    <w:p w14:paraId="14121921" w14:textId="79DB47E4" w:rsidR="00B01C61" w:rsidRPr="00281C39" w:rsidRDefault="00B01C61" w:rsidP="002B37C5">
      <w:pPr>
        <w:spacing w:after="120"/>
        <w:ind w:left="2268" w:right="1134" w:hanging="1134"/>
        <w:jc w:val="both"/>
      </w:pPr>
      <w:r w:rsidRPr="00281C39">
        <w:t>3.2.</w:t>
      </w:r>
      <w:r w:rsidRPr="00281C39">
        <w:tab/>
        <w:t>Slope of the regression line for each gear</w:t>
      </w:r>
      <w:r w:rsidR="002B37C5" w:rsidRPr="00281C39">
        <w:t xml:space="preserve"> ratio κ</w:t>
      </w:r>
    </w:p>
    <w:p w14:paraId="155AB90B" w14:textId="77777777" w:rsidR="00B01C61" w:rsidRDefault="00B01C61" w:rsidP="00B01C61">
      <w:pPr>
        <w:spacing w:after="120"/>
        <w:ind w:left="2268" w:right="1134"/>
        <w:jc w:val="both"/>
        <w:rPr>
          <w:ins w:id="629" w:author="Doug Moore" w:date="2026-02-13T05:12:00Z" w16du:dateUtc="2026-02-13T10:12:00Z"/>
        </w:rPr>
      </w:pPr>
      <w:r w:rsidRPr="00281C39">
        <w:t>The sound measurements shall be evaluated as function of engine speed according to paragraph 3.2.1.</w:t>
      </w:r>
    </w:p>
    <w:p w14:paraId="6D5BFDE6" w14:textId="1E6B26BB" w:rsidR="00BA0E0E" w:rsidRPr="006658C5" w:rsidRDefault="00BA0E0E" w:rsidP="00BA0E0E">
      <w:pPr>
        <w:spacing w:after="120"/>
        <w:ind w:left="2268" w:right="1134"/>
        <w:jc w:val="both"/>
        <w:rPr>
          <w:ins w:id="630" w:author="Doug Moore" w:date="2026-02-13T05:12:00Z" w16du:dateUtc="2026-02-13T10:12:00Z"/>
          <w:b/>
          <w:bCs/>
        </w:rPr>
      </w:pPr>
      <w:ins w:id="631" w:author="Doug Moore" w:date="2026-02-13T05:12:00Z" w16du:dateUtc="2026-02-13T10:12:00Z">
        <w:r w:rsidRPr="006658C5">
          <w:rPr>
            <w:b/>
            <w:bCs/>
            <w:color w:val="4F81BD" w:themeColor="accent1"/>
          </w:rPr>
          <w:t>For vehicles subject to paragraph 1.1. of this annex, the sound measurements shall be evaluated as function of vehicle speed and Slope</w:t>
        </w:r>
        <w:r w:rsidRPr="006658C5">
          <w:rPr>
            <w:b/>
            <w:bCs/>
            <w:color w:val="4F81BD" w:themeColor="accent1"/>
            <w:vertAlign w:val="subscript"/>
          </w:rPr>
          <w:t>κ</w:t>
        </w:r>
        <w:r w:rsidRPr="006658C5">
          <w:rPr>
            <w:b/>
            <w:bCs/>
            <w:color w:val="4F81BD" w:themeColor="accent1"/>
          </w:rPr>
          <w:t xml:space="preserve"> shall be set to a constant value of 0.25 dB/(km/h) for further calculation.</w:t>
        </w:r>
      </w:ins>
    </w:p>
    <w:p w14:paraId="2C96E951" w14:textId="5281A491" w:rsidR="00BA0E0E" w:rsidRPr="00281C39" w:rsidDel="004D5E13" w:rsidRDefault="00BA0E0E" w:rsidP="00B01C61">
      <w:pPr>
        <w:spacing w:after="120"/>
        <w:ind w:left="2268" w:right="1134"/>
        <w:jc w:val="both"/>
        <w:rPr>
          <w:del w:id="632" w:author="Annett Schuessling / VDA" w:date="2026-03-12T09:38:00Z" w16du:dateUtc="2026-03-12T08:38:00Z"/>
        </w:rPr>
      </w:pPr>
    </w:p>
    <w:p w14:paraId="5479A6DC" w14:textId="15042D4A" w:rsidR="00B01C61" w:rsidRPr="00281C39" w:rsidRDefault="00B01C61" w:rsidP="002B37C5">
      <w:pPr>
        <w:spacing w:after="120"/>
        <w:ind w:left="2268" w:right="1134" w:hanging="1134"/>
        <w:jc w:val="both"/>
      </w:pPr>
      <w:r w:rsidRPr="00281C39">
        <w:rPr>
          <w:bCs/>
        </w:rPr>
        <w:t>3.2.1.</w:t>
      </w:r>
      <w:r w:rsidRPr="00281C39">
        <w:rPr>
          <w:bCs/>
        </w:rPr>
        <w:tab/>
        <w:t>Calculation of the slope of the regression line for each gear</w:t>
      </w:r>
      <w:r w:rsidR="002B37C5" w:rsidRPr="00281C39">
        <w:rPr>
          <w:bCs/>
        </w:rPr>
        <w:t xml:space="preserve"> </w:t>
      </w:r>
      <w:r w:rsidR="002B37C5" w:rsidRPr="00281C39">
        <w:t>ratio κ</w:t>
      </w:r>
    </w:p>
    <w:p w14:paraId="5A032F88" w14:textId="3365E39E" w:rsidR="00B01C61" w:rsidRPr="00281C39" w:rsidRDefault="00B01C61" w:rsidP="00B01C61">
      <w:pPr>
        <w:keepNext/>
        <w:keepLines/>
        <w:spacing w:after="120"/>
        <w:ind w:left="2302" w:right="1134"/>
        <w:jc w:val="both"/>
        <w:rPr>
          <w:bCs/>
        </w:rPr>
      </w:pPr>
      <w:r w:rsidRPr="00281C39">
        <w:rPr>
          <w:bCs/>
        </w:rPr>
        <w:t>The linear regression line is calculated using the anchor point and the four correlated additional measurements</w:t>
      </w:r>
      <w:r w:rsidR="002B37C5" w:rsidRPr="00281C39">
        <w:rPr>
          <w:bCs/>
        </w:rPr>
        <w:t xml:space="preserve"> with the results for engine speeds and sound levels as reported under 2.5.2. of this annex</w:t>
      </w:r>
      <w:r w:rsidRPr="00281C39">
        <w:rPr>
          <w:bCs/>
        </w:rPr>
        <w:t>.</w:t>
      </w:r>
    </w:p>
    <w:p w14:paraId="47436240" w14:textId="77777777" w:rsidR="00B01C61" w:rsidRPr="00281C39" w:rsidRDefault="00B01C61" w:rsidP="00B01C61">
      <w:pPr>
        <w:keepNext/>
        <w:keepLines/>
        <w:tabs>
          <w:tab w:val="num" w:pos="851"/>
        </w:tabs>
        <w:autoSpaceDE w:val="0"/>
        <w:autoSpaceDN w:val="0"/>
        <w:adjustRightInd w:val="0"/>
        <w:ind w:left="2302"/>
        <w:jc w:val="both"/>
      </w:pPr>
      <w:r w:rsidRPr="00281C39">
        <w:rPr>
          <w:bCs/>
        </w:rPr>
        <w:tab/>
      </w:r>
      <w:r w:rsidR="002234EB" w:rsidRPr="00281C39">
        <w:rPr>
          <w:bCs/>
          <w:position w:val="-64"/>
        </w:rPr>
        <w:object w:dxaOrig="2420" w:dyaOrig="1380" w14:anchorId="21A3761A">
          <v:shape id="_x0000_i1028" type="#_x0000_t75" style="width:121.6pt;height:69.3pt" o:ole="">
            <v:imagedata r:id="rId96" o:title=""/>
          </v:shape>
          <o:OLEObject Type="Embed" ProgID="Equation.3" ShapeID="_x0000_i1028" DrawAspect="Content" ObjectID="_1834814051" r:id="rId97"/>
        </w:object>
      </w:r>
      <w:r w:rsidRPr="00281C39">
        <w:rPr>
          <w:bCs/>
        </w:rPr>
        <w:t xml:space="preserve"> </w:t>
      </w:r>
      <w:r w:rsidRPr="00281C39">
        <w:t>(in dB(A)/1,000 min</w:t>
      </w:r>
      <w:r w:rsidRPr="00281C39">
        <w:rPr>
          <w:vertAlign w:val="superscript"/>
        </w:rPr>
        <w:t>-1</w:t>
      </w:r>
      <w:r w:rsidRPr="00281C39">
        <w:t>)</w:t>
      </w:r>
    </w:p>
    <w:p w14:paraId="7F1D1606" w14:textId="77777777" w:rsidR="00B01C61" w:rsidRPr="00281C39" w:rsidRDefault="00B01C61" w:rsidP="00B01C61">
      <w:pPr>
        <w:tabs>
          <w:tab w:val="num" w:pos="851"/>
        </w:tabs>
        <w:autoSpaceDE w:val="0"/>
        <w:autoSpaceDN w:val="0"/>
        <w:adjustRightInd w:val="0"/>
        <w:spacing w:before="240"/>
        <w:ind w:left="2302"/>
        <w:jc w:val="both"/>
      </w:pPr>
      <w:r w:rsidRPr="00281C39">
        <w:tab/>
        <w:t>With</w:t>
      </w:r>
      <w:r w:rsidRPr="00281C39">
        <w:tab/>
      </w:r>
      <w:r w:rsidR="002234EB" w:rsidRPr="00281C39">
        <w:rPr>
          <w:position w:val="-32"/>
        </w:rPr>
        <w:object w:dxaOrig="1040" w:dyaOrig="720" w14:anchorId="16F67919">
          <v:shape id="_x0000_i1029" type="#_x0000_t75" style="width:52.3pt;height:37.35pt" o:ole="">
            <v:imagedata r:id="rId98" o:title=""/>
          </v:shape>
          <o:OLEObject Type="Embed" ProgID="Equation.3" ShapeID="_x0000_i1029" DrawAspect="Content" ObjectID="_1834814052" r:id="rId99"/>
        </w:object>
      </w:r>
      <w:r w:rsidRPr="00281C39">
        <w:t xml:space="preserve">  and   </w:t>
      </w:r>
      <w:r w:rsidR="002234EB" w:rsidRPr="00281C39">
        <w:rPr>
          <w:position w:val="-32"/>
        </w:rPr>
        <w:object w:dxaOrig="999" w:dyaOrig="720" w14:anchorId="089069A9">
          <v:shape id="_x0000_i1030" type="#_x0000_t75" style="width:49.6pt;height:37.35pt" o:ole="">
            <v:imagedata r:id="rId100" o:title=""/>
          </v:shape>
          <o:OLEObject Type="Embed" ProgID="Equation.3" ShapeID="_x0000_i1030" DrawAspect="Content" ObjectID="_1834814053" r:id="rId101"/>
        </w:object>
      </w:r>
      <w:r w:rsidRPr="00281C39">
        <w:t> ;</w:t>
      </w:r>
    </w:p>
    <w:p w14:paraId="19E2F026" w14:textId="77777777" w:rsidR="00B01C61" w:rsidRPr="00281C39" w:rsidRDefault="002234EB" w:rsidP="00B01C61">
      <w:pPr>
        <w:spacing w:after="120"/>
        <w:ind w:left="2268" w:right="1134"/>
        <w:jc w:val="both"/>
      </w:pPr>
      <w:r w:rsidRPr="00281C39">
        <w:t>Where</w:t>
      </w:r>
      <w:r w:rsidR="00B01C61" w:rsidRPr="00281C39">
        <w:t xml:space="preserve"> n</w:t>
      </w:r>
      <w:r w:rsidR="00B01C61" w:rsidRPr="00281C39">
        <w:rPr>
          <w:vertAlign w:val="subscript"/>
        </w:rPr>
        <w:t>j</w:t>
      </w:r>
      <w:r w:rsidR="00B01C61" w:rsidRPr="00281C39">
        <w:t xml:space="preserve"> = engine speed measured at line BB'</w:t>
      </w:r>
    </w:p>
    <w:p w14:paraId="3223A0F8" w14:textId="66BD2575" w:rsidR="00B01C61" w:rsidRPr="00281C39" w:rsidRDefault="00B01C61" w:rsidP="002B37C5">
      <w:pPr>
        <w:keepNext/>
        <w:keepLines/>
        <w:spacing w:after="120"/>
        <w:ind w:left="2302" w:right="1134" w:hanging="1166"/>
        <w:jc w:val="both"/>
        <w:rPr>
          <w:bCs/>
        </w:rPr>
      </w:pPr>
      <w:r w:rsidRPr="00281C39">
        <w:rPr>
          <w:bCs/>
        </w:rPr>
        <w:t>3.2.2.</w:t>
      </w:r>
      <w:r w:rsidRPr="00281C39">
        <w:rPr>
          <w:bCs/>
        </w:rPr>
        <w:tab/>
        <w:t>Slope of the regression line for each gear</w:t>
      </w:r>
      <w:r w:rsidR="002B37C5" w:rsidRPr="00281C39">
        <w:rPr>
          <w:bCs/>
        </w:rPr>
        <w:t xml:space="preserve"> ratio </w:t>
      </w:r>
      <w:r w:rsidR="002B37C5" w:rsidRPr="00281C39">
        <w:t>κ</w:t>
      </w:r>
    </w:p>
    <w:p w14:paraId="1BE328A8" w14:textId="63403498" w:rsidR="00B01C61" w:rsidRPr="00281C39" w:rsidRDefault="00B01C61" w:rsidP="00B01C61">
      <w:pPr>
        <w:spacing w:after="120"/>
        <w:ind w:left="2268" w:right="1134"/>
        <w:jc w:val="both"/>
      </w:pPr>
      <w:r w:rsidRPr="00281C39">
        <w:t>The slope</w:t>
      </w:r>
      <w:r w:rsidRPr="00281C39">
        <w:rPr>
          <w:vertAlign w:val="subscript"/>
        </w:rPr>
        <w:t>κ</w:t>
      </w:r>
      <w:r w:rsidRPr="00281C39">
        <w:t xml:space="preserve"> of a particular gear for the further calculation is the derived result of the calculation in paragraph 3.2.1. rounded to the first decimal place, but not higher than 5 dB(A)/1,000 min</w:t>
      </w:r>
      <w:r w:rsidRPr="00281C39">
        <w:rPr>
          <w:vertAlign w:val="superscript"/>
        </w:rPr>
        <w:t>-1</w:t>
      </w:r>
      <w:r w:rsidRPr="00281C39">
        <w:t>.</w:t>
      </w:r>
    </w:p>
    <w:p w14:paraId="312E9206" w14:textId="61726FA1" w:rsidR="002B37C5" w:rsidRDefault="002B37C5" w:rsidP="009377AB">
      <w:pPr>
        <w:spacing w:after="120"/>
        <w:ind w:left="2268" w:right="1134"/>
        <w:jc w:val="both"/>
      </w:pPr>
      <w:r w:rsidRPr="00281C39">
        <w:lastRenderedPageBreak/>
        <w:t>In case of non-locked conditions, if Slope</w:t>
      </w:r>
      <w:r w:rsidRPr="00281C39">
        <w:rPr>
          <w:vertAlign w:val="subscript"/>
        </w:rPr>
        <w:t xml:space="preserve">κ </w:t>
      </w:r>
      <w:r w:rsidRPr="00281C39">
        <w:t xml:space="preserve"> &lt; 0, the selected transmission setup is not valid. In that case the L</w:t>
      </w:r>
      <w:r w:rsidRPr="00281C39">
        <w:rPr>
          <w:vertAlign w:val="subscript"/>
        </w:rPr>
        <w:t>urban</w:t>
      </w:r>
      <w:r w:rsidRPr="00281C39">
        <w:t>-Assessment as specified in paragraph 4. shall be applied.</w:t>
      </w:r>
    </w:p>
    <w:p w14:paraId="749B7158" w14:textId="23BC3C61" w:rsidR="00B01C61" w:rsidRDefault="00B01C61" w:rsidP="009377AB">
      <w:pPr>
        <w:spacing w:after="120"/>
        <w:ind w:left="2268" w:right="1134" w:hanging="1134"/>
        <w:jc w:val="both"/>
      </w:pPr>
      <w:r w:rsidRPr="00281C39">
        <w:t>3.3.</w:t>
      </w:r>
      <w:r w:rsidRPr="00281C39">
        <w:tab/>
        <w:t>Calculation of the linear sound level increase expected for each measurement</w:t>
      </w:r>
    </w:p>
    <w:p w14:paraId="0A5845A4" w14:textId="65389D51" w:rsidR="00B01C61" w:rsidRDefault="00B01C61" w:rsidP="00CA0D23">
      <w:pPr>
        <w:spacing w:after="120"/>
        <w:ind w:left="2268" w:right="1134"/>
        <w:jc w:val="both"/>
      </w:pPr>
      <w:r w:rsidRPr="00281C39">
        <w:t>The sound level L</w:t>
      </w:r>
      <w:r w:rsidRPr="00281C39">
        <w:rPr>
          <w:vertAlign w:val="subscript"/>
        </w:rPr>
        <w:t xml:space="preserve">ASEP,κj </w:t>
      </w:r>
      <w:r w:rsidRPr="00281C39">
        <w:t xml:space="preserve">for measurement point j and gear </w:t>
      </w:r>
      <w:r w:rsidR="002B37C5" w:rsidRPr="00281C39">
        <w:t xml:space="preserve">ratio </w:t>
      </w:r>
      <w:r w:rsidRPr="00281C39">
        <w:t>κ shall be calculated using the engine speeds measured for each measurement point, using the slope specified in paragraph 3.2. above to the specific anchor point for each gear ratio.</w:t>
      </w:r>
    </w:p>
    <w:p w14:paraId="472ECE11" w14:textId="197D02EB" w:rsidR="00B01C61" w:rsidRDefault="00B01C61" w:rsidP="00CA0D23">
      <w:pPr>
        <w:spacing w:after="120"/>
        <w:ind w:left="2268" w:right="1134"/>
        <w:jc w:val="both"/>
      </w:pPr>
      <w:r w:rsidRPr="00281C39">
        <w:t>For n</w:t>
      </w:r>
      <w:r w:rsidRPr="00281C39">
        <w:rPr>
          <w:vertAlign w:val="subscript"/>
        </w:rPr>
        <w:t>BB_κ,j</w:t>
      </w:r>
      <w:r w:rsidRPr="00281C39">
        <w:t xml:space="preserve"> ≤ n</w:t>
      </w:r>
      <w:r w:rsidRPr="00281C39">
        <w:rPr>
          <w:vertAlign w:val="subscript"/>
        </w:rPr>
        <w:t>anchor</w:t>
      </w:r>
      <w:r w:rsidRPr="00281C39">
        <w:rPr>
          <w:rFonts w:ascii="Times New Roman Bold" w:hAnsi="Times New Roman Bold"/>
        </w:rPr>
        <w:t>:</w:t>
      </w:r>
      <w:r w:rsidRPr="00281C39">
        <w:t>L</w:t>
      </w:r>
      <w:r w:rsidRPr="00281C39">
        <w:rPr>
          <w:vertAlign w:val="subscript"/>
        </w:rPr>
        <w:t>ASEP_κ,j</w:t>
      </w:r>
      <w:r w:rsidRPr="00281C39">
        <w:t xml:space="preserve"> = L</w:t>
      </w:r>
      <w:r w:rsidRPr="00281C39">
        <w:rPr>
          <w:vertAlign w:val="subscript"/>
        </w:rPr>
        <w:t>anchor</w:t>
      </w:r>
      <w:r w:rsidRPr="00281C39">
        <w:t xml:space="preserve"> + (Slope</w:t>
      </w:r>
      <w:r w:rsidRPr="00281C39">
        <w:rPr>
          <w:vertAlign w:val="subscript"/>
        </w:rPr>
        <w:t>κ</w:t>
      </w:r>
      <w:r w:rsidRPr="00281C39">
        <w:t xml:space="preserve"> - Y) * (n</w:t>
      </w:r>
      <w:r w:rsidRPr="00281C39">
        <w:rPr>
          <w:vertAlign w:val="subscript"/>
        </w:rPr>
        <w:t>BB_κ,j</w:t>
      </w:r>
      <w:r w:rsidRPr="00281C39">
        <w:t xml:space="preserve"> - n</w:t>
      </w:r>
      <w:r w:rsidRPr="00281C39">
        <w:rPr>
          <w:vertAlign w:val="subscript"/>
        </w:rPr>
        <w:t>anchor</w:t>
      </w:r>
      <w:r w:rsidRPr="00281C39">
        <w:t>) / 1,000</w:t>
      </w:r>
    </w:p>
    <w:p w14:paraId="5B7FC40E" w14:textId="4089B2D5" w:rsidR="00B01C61" w:rsidRPr="00281C39" w:rsidRDefault="00B01C61" w:rsidP="00CA0D23">
      <w:pPr>
        <w:spacing w:after="120"/>
        <w:ind w:left="2268" w:right="1134"/>
        <w:jc w:val="both"/>
      </w:pPr>
      <w:r w:rsidRPr="00281C39">
        <w:t>For n</w:t>
      </w:r>
      <w:r w:rsidRPr="00281C39">
        <w:rPr>
          <w:vertAlign w:val="subscript"/>
        </w:rPr>
        <w:t>BB_κ,j</w:t>
      </w:r>
      <w:r w:rsidRPr="00281C39">
        <w:t xml:space="preserve"> &gt; n</w:t>
      </w:r>
      <w:r w:rsidRPr="00281C39">
        <w:rPr>
          <w:vertAlign w:val="subscript"/>
        </w:rPr>
        <w:t>anchor</w:t>
      </w:r>
      <w:r w:rsidRPr="00281C39">
        <w:rPr>
          <w:rFonts w:ascii="Times New Roman Bold" w:hAnsi="Times New Roman Bold"/>
        </w:rPr>
        <w:t>:</w:t>
      </w:r>
      <w:r w:rsidRPr="00281C39">
        <w:t>L</w:t>
      </w:r>
      <w:r w:rsidRPr="00281C39">
        <w:rPr>
          <w:vertAlign w:val="subscript"/>
        </w:rPr>
        <w:t>ASEP_κ,j</w:t>
      </w:r>
      <w:r w:rsidRPr="00281C39">
        <w:t xml:space="preserve"> = L</w:t>
      </w:r>
      <w:r w:rsidRPr="00281C39">
        <w:rPr>
          <w:vertAlign w:val="subscript"/>
        </w:rPr>
        <w:t>anchor</w:t>
      </w:r>
      <w:r w:rsidRPr="00281C39">
        <w:t xml:space="preserve"> + (Slope</w:t>
      </w:r>
      <w:r w:rsidRPr="00281C39">
        <w:rPr>
          <w:vertAlign w:val="subscript"/>
        </w:rPr>
        <w:t>κ</w:t>
      </w:r>
      <w:r w:rsidRPr="00281C39">
        <w:t xml:space="preserve"> + Y) * (n</w:t>
      </w:r>
      <w:r w:rsidRPr="00281C39">
        <w:rPr>
          <w:vertAlign w:val="subscript"/>
        </w:rPr>
        <w:t>BB_κ,j</w:t>
      </w:r>
      <w:r w:rsidRPr="00281C39">
        <w:t xml:space="preserve"> - n</w:t>
      </w:r>
      <w:r w:rsidRPr="00281C39">
        <w:rPr>
          <w:vertAlign w:val="subscript"/>
        </w:rPr>
        <w:t>anchor</w:t>
      </w:r>
      <w:r w:rsidRPr="00281C39">
        <w:t>) / 1,000</w:t>
      </w:r>
    </w:p>
    <w:p w14:paraId="4F9142F3" w14:textId="77777777" w:rsidR="00B01C61" w:rsidRDefault="00B01C61" w:rsidP="00B01C61">
      <w:pPr>
        <w:keepNext/>
        <w:keepLines/>
        <w:spacing w:after="120"/>
        <w:ind w:left="2268" w:right="1134"/>
        <w:jc w:val="both"/>
        <w:rPr>
          <w:ins w:id="633" w:author="Doug Moore" w:date="2026-02-13T05:13:00Z" w16du:dateUtc="2026-02-13T10:13:00Z"/>
        </w:rPr>
      </w:pPr>
      <w:r w:rsidRPr="00281C39">
        <w:t>Where Y= 1</w:t>
      </w:r>
    </w:p>
    <w:p w14:paraId="3A0A8930" w14:textId="77777777" w:rsidR="00B539DA" w:rsidRPr="006658C5" w:rsidRDefault="00B539DA" w:rsidP="00B539DA">
      <w:pPr>
        <w:spacing w:after="120"/>
        <w:ind w:left="2268" w:right="1134"/>
        <w:jc w:val="both"/>
        <w:rPr>
          <w:ins w:id="634" w:author="Doug Moore" w:date="2026-02-13T05:13:00Z" w16du:dateUtc="2026-02-13T10:13:00Z"/>
          <w:b/>
          <w:bCs/>
          <w:color w:val="000000" w:themeColor="text1"/>
        </w:rPr>
      </w:pPr>
      <w:ins w:id="635" w:author="Doug Moore" w:date="2026-02-13T05:13:00Z" w16du:dateUtc="2026-02-13T10:13:00Z">
        <w:r w:rsidRPr="006658C5">
          <w:rPr>
            <w:b/>
            <w:bCs/>
            <w:color w:val="000000" w:themeColor="text1"/>
          </w:rPr>
          <w:t>For vehicles subject to paragraph 1.1. of this Annex:</w:t>
        </w:r>
      </w:ins>
    </w:p>
    <w:p w14:paraId="413DC45D" w14:textId="77777777" w:rsidR="00B539DA" w:rsidRPr="006658C5" w:rsidRDefault="00B539DA" w:rsidP="00B539DA">
      <w:pPr>
        <w:spacing w:after="120"/>
        <w:ind w:left="2268" w:right="1134"/>
        <w:jc w:val="both"/>
        <w:rPr>
          <w:ins w:id="636" w:author="Doug Moore" w:date="2026-02-13T05:13:00Z" w16du:dateUtc="2026-02-13T10:13:00Z"/>
          <w:b/>
          <w:bCs/>
          <w:color w:val="000000" w:themeColor="text1"/>
        </w:rPr>
      </w:pPr>
      <w:ins w:id="637" w:author="Doug Moore" w:date="2026-02-13T05:13:00Z" w16du:dateUtc="2026-02-13T10:13:00Z">
        <w:r w:rsidRPr="006658C5">
          <w:rPr>
            <w:b/>
            <w:bCs/>
            <w:color w:val="000000" w:themeColor="text1"/>
          </w:rPr>
          <w:t>The sound level L</w:t>
        </w:r>
        <w:r w:rsidRPr="006658C5">
          <w:rPr>
            <w:b/>
            <w:bCs/>
            <w:color w:val="000000" w:themeColor="text1"/>
            <w:vertAlign w:val="subscript"/>
          </w:rPr>
          <w:t xml:space="preserve">ASEP,κ,j </w:t>
        </w:r>
        <w:r w:rsidRPr="006658C5">
          <w:rPr>
            <w:b/>
            <w:bCs/>
            <w:color w:val="000000" w:themeColor="text1"/>
          </w:rPr>
          <w:t>for measurement point j and gear ratio κ shall be calculated using the vehicle speed measured for each measurement point, using the constant slope specified in paragraph 3.2.2. above to the specific anchor point for each gear ratio.</w:t>
        </w:r>
      </w:ins>
    </w:p>
    <w:p w14:paraId="79A2FA06" w14:textId="77777777" w:rsidR="00B539DA" w:rsidRPr="006658C5" w:rsidRDefault="00B539DA" w:rsidP="00B539DA">
      <w:pPr>
        <w:spacing w:after="120"/>
        <w:ind w:left="2268" w:right="993"/>
        <w:jc w:val="both"/>
        <w:rPr>
          <w:ins w:id="638" w:author="Doug Moore" w:date="2026-02-13T05:13:00Z" w16du:dateUtc="2026-02-13T10:13:00Z"/>
          <w:rFonts w:ascii="Times New Roman Bold" w:hAnsi="Times New Roman Bold" w:hint="eastAsia"/>
          <w:b/>
          <w:bCs/>
          <w:color w:val="000000" w:themeColor="text1"/>
        </w:rPr>
      </w:pPr>
      <w:ins w:id="639" w:author="Doug Moore" w:date="2026-02-13T05:13:00Z" w16du:dateUtc="2026-02-13T10:13:00Z">
        <w:r w:rsidRPr="006658C5">
          <w:rPr>
            <w:b/>
            <w:bCs/>
            <w:color w:val="000000" w:themeColor="text1"/>
          </w:rPr>
          <w:t>For v</w:t>
        </w:r>
        <w:r w:rsidRPr="006658C5">
          <w:rPr>
            <w:b/>
            <w:bCs/>
            <w:color w:val="000000" w:themeColor="text1"/>
            <w:vertAlign w:val="subscript"/>
          </w:rPr>
          <w:t>BB_κ,j</w:t>
        </w:r>
        <w:r w:rsidRPr="006658C5">
          <w:rPr>
            <w:b/>
            <w:bCs/>
            <w:color w:val="000000" w:themeColor="text1"/>
          </w:rPr>
          <w:t xml:space="preserve"> ≤ v</w:t>
        </w:r>
        <w:r w:rsidRPr="006658C5">
          <w:rPr>
            <w:b/>
            <w:bCs/>
            <w:color w:val="000000" w:themeColor="text1"/>
            <w:vertAlign w:val="subscript"/>
          </w:rPr>
          <w:t>anchor</w:t>
        </w:r>
        <w:r w:rsidRPr="006658C5">
          <w:rPr>
            <w:rFonts w:ascii="Times New Roman Bold" w:hAnsi="Times New Roman Bold"/>
            <w:b/>
            <w:bCs/>
            <w:color w:val="000000" w:themeColor="text1"/>
          </w:rPr>
          <w:t xml:space="preserve">: </w:t>
        </w:r>
      </w:ins>
    </w:p>
    <w:p w14:paraId="7C5EBB00" w14:textId="77777777" w:rsidR="00B539DA" w:rsidRPr="006658C5" w:rsidRDefault="00705B6F" w:rsidP="00B539DA">
      <w:pPr>
        <w:spacing w:after="120"/>
        <w:ind w:left="2268" w:right="993"/>
        <w:jc w:val="both"/>
        <w:rPr>
          <w:ins w:id="640" w:author="Doug Moore" w:date="2026-02-13T05:13:00Z" w16du:dateUtc="2026-02-13T10:13:00Z"/>
          <w:b/>
          <w:bCs/>
          <w:iCs/>
          <w:color w:val="000000" w:themeColor="text1"/>
        </w:rPr>
      </w:pPr>
      <m:oMathPara>
        <m:oMathParaPr>
          <m:jc m:val="left"/>
        </m:oMathParaPr>
        <m:oMath>
          <m:sSub>
            <m:sSubPr>
              <m:ctrlPr>
                <w:ins w:id="641" w:author="Doug Moore" w:date="2026-02-13T05:13:00Z" w16du:dateUtc="2026-02-13T10:13:00Z">
                  <w:rPr>
                    <w:rFonts w:ascii="Cambria Math" w:hAnsi="Cambria Math"/>
                    <w:b/>
                    <w:bCs/>
                    <w:iCs/>
                    <w:color w:val="000000" w:themeColor="text1"/>
                  </w:rPr>
                </w:ins>
              </m:ctrlPr>
            </m:sSubPr>
            <m:e>
              <m:r>
                <w:ins w:id="642" w:author="Doug Moore" w:date="2026-02-13T05:13:00Z" w16du:dateUtc="2026-02-13T10:13:00Z">
                  <m:rPr>
                    <m:sty m:val="b"/>
                  </m:rPr>
                  <w:rPr>
                    <w:rFonts w:ascii="Cambria Math" w:hAnsi="Cambria Math"/>
                    <w:color w:val="000000" w:themeColor="text1"/>
                  </w:rPr>
                  <m:t>L</m:t>
                </w:ins>
              </m:r>
            </m:e>
            <m:sub>
              <m:r>
                <w:ins w:id="643" w:author="Doug Moore" w:date="2026-02-13T05:13:00Z" w16du:dateUtc="2026-02-13T10:13:00Z">
                  <m:rPr>
                    <m:sty m:val="b"/>
                  </m:rPr>
                  <w:rPr>
                    <w:rFonts w:ascii="Cambria Math" w:hAnsi="Cambria Math"/>
                    <w:color w:val="000000" w:themeColor="text1"/>
                  </w:rPr>
                  <m:t>ASEP</m:t>
                </w:ins>
              </m:r>
              <m:r>
                <w:ins w:id="644" w:author="Doug Moore" w:date="2026-02-13T05:13:00Z" w16du:dateUtc="2026-02-13T10:13:00Z">
                  <m:rPr>
                    <m:sty m:val="b"/>
                  </m:rPr>
                  <w:rPr>
                    <w:rFonts w:ascii="Cambria Math" w:hAnsi="Cambria Math"/>
                    <w:color w:val="000000" w:themeColor="text1"/>
                  </w:rPr>
                  <m:t xml:space="preserve"> </m:t>
                </w:ins>
              </m:r>
              <m:r>
                <w:ins w:id="645" w:author="Doug Moore" w:date="2026-02-13T05:13:00Z" w16du:dateUtc="2026-02-13T10:13:00Z">
                  <m:rPr>
                    <m:sty m:val="b"/>
                  </m:rPr>
                  <w:rPr>
                    <w:rFonts w:ascii="Cambria Math" w:hAnsi="Cambria Math"/>
                    <w:color w:val="000000" w:themeColor="text1"/>
                  </w:rPr>
                  <m:t>κ</m:t>
                </w:ins>
              </m:r>
              <m:r>
                <w:ins w:id="646" w:author="Doug Moore" w:date="2026-02-13T05:13:00Z" w16du:dateUtc="2026-02-13T10:13:00Z">
                  <m:rPr>
                    <m:sty m:val="b"/>
                  </m:rPr>
                  <w:rPr>
                    <w:rFonts w:ascii="Cambria Math" w:hAnsi="Cambria Math"/>
                    <w:color w:val="000000" w:themeColor="text1"/>
                  </w:rPr>
                  <m:t>,</m:t>
                </w:ins>
              </m:r>
              <m:r>
                <w:ins w:id="647" w:author="Doug Moore" w:date="2026-02-13T05:13:00Z" w16du:dateUtc="2026-02-13T10:13:00Z">
                  <m:rPr>
                    <m:sty m:val="b"/>
                  </m:rPr>
                  <w:rPr>
                    <w:rFonts w:ascii="Cambria Math" w:hAnsi="Cambria Math"/>
                    <w:color w:val="000000" w:themeColor="text1"/>
                  </w:rPr>
                  <m:t>j</m:t>
                </w:ins>
              </m:r>
            </m:sub>
          </m:sSub>
          <m:r>
            <w:ins w:id="648" w:author="Doug Moore" w:date="2026-02-13T05:13:00Z" w16du:dateUtc="2026-02-13T10:13:00Z">
              <m:rPr>
                <m:sty m:val="b"/>
              </m:rPr>
              <w:rPr>
                <w:rFonts w:ascii="Cambria Math" w:hAnsi="Cambria Math"/>
                <w:color w:val="000000" w:themeColor="text1"/>
              </w:rPr>
              <m:t>=</m:t>
            </w:ins>
          </m:r>
          <m:sSub>
            <m:sSubPr>
              <m:ctrlPr>
                <w:ins w:id="649" w:author="Doug Moore" w:date="2026-02-13T05:13:00Z" w16du:dateUtc="2026-02-13T10:13:00Z">
                  <w:rPr>
                    <w:rFonts w:ascii="Cambria Math" w:hAnsi="Cambria Math"/>
                    <w:b/>
                    <w:bCs/>
                    <w:iCs/>
                    <w:color w:val="000000" w:themeColor="text1"/>
                  </w:rPr>
                </w:ins>
              </m:ctrlPr>
            </m:sSubPr>
            <m:e>
              <m:r>
                <w:ins w:id="650" w:author="Doug Moore" w:date="2026-02-13T05:13:00Z" w16du:dateUtc="2026-02-13T10:13:00Z">
                  <m:rPr>
                    <m:sty m:val="b"/>
                  </m:rPr>
                  <w:rPr>
                    <w:rFonts w:ascii="Cambria Math" w:hAnsi="Cambria Math"/>
                    <w:color w:val="000000" w:themeColor="text1"/>
                  </w:rPr>
                  <m:t>L</m:t>
                </w:ins>
              </m:r>
            </m:e>
            <m:sub>
              <m:r>
                <w:ins w:id="651" w:author="Doug Moore" w:date="2026-02-13T05:13:00Z" w16du:dateUtc="2026-02-13T10:13:00Z">
                  <m:rPr>
                    <m:sty m:val="b"/>
                  </m:rPr>
                  <w:rPr>
                    <w:rFonts w:ascii="Cambria Math" w:hAnsi="Cambria Math"/>
                    <w:color w:val="000000" w:themeColor="text1"/>
                  </w:rPr>
                  <m:t>anchor</m:t>
                </w:ins>
              </m:r>
            </m:sub>
          </m:sSub>
          <m:r>
            <w:ins w:id="652" w:author="Doug Moore" w:date="2026-02-13T05:13:00Z" w16du:dateUtc="2026-02-13T10:13:00Z">
              <m:rPr>
                <m:sty m:val="bi"/>
              </m:rPr>
              <w:rPr>
                <w:rFonts w:ascii="Cambria Math" w:hAnsi="Cambria Math"/>
                <w:color w:val="000000" w:themeColor="text1"/>
              </w:rPr>
              <m:t>+</m:t>
            </w:ins>
          </m:r>
          <m:d>
            <m:dPr>
              <m:ctrlPr>
                <w:ins w:id="653" w:author="Doug Moore" w:date="2026-02-13T05:13:00Z" w16du:dateUtc="2026-02-13T10:13:00Z">
                  <w:rPr>
                    <w:rFonts w:ascii="Cambria Math" w:hAnsi="Cambria Math"/>
                    <w:b/>
                    <w:bCs/>
                    <w:iCs/>
                    <w:color w:val="000000" w:themeColor="text1"/>
                  </w:rPr>
                </w:ins>
              </m:ctrlPr>
            </m:dPr>
            <m:e>
              <m:sSub>
                <m:sSubPr>
                  <m:ctrlPr>
                    <w:ins w:id="654" w:author="Doug Moore" w:date="2026-02-13T05:13:00Z" w16du:dateUtc="2026-02-13T10:13:00Z">
                      <w:rPr>
                        <w:rFonts w:ascii="Cambria Math" w:hAnsi="Cambria Math"/>
                        <w:b/>
                        <w:bCs/>
                        <w:iCs/>
                        <w:color w:val="000000" w:themeColor="text1"/>
                      </w:rPr>
                    </w:ins>
                  </m:ctrlPr>
                </m:sSubPr>
                <m:e>
                  <m:r>
                    <w:ins w:id="655" w:author="Doug Moore" w:date="2026-02-13T05:13:00Z" w16du:dateUtc="2026-02-13T10:13:00Z">
                      <m:rPr>
                        <m:sty m:val="b"/>
                      </m:rPr>
                      <w:rPr>
                        <w:rFonts w:ascii="Cambria Math" w:hAnsi="Cambria Math"/>
                        <w:color w:val="000000" w:themeColor="text1"/>
                      </w:rPr>
                      <m:t>Slope</m:t>
                    </w:ins>
                  </m:r>
                </m:e>
                <m:sub>
                  <m:r>
                    <w:ins w:id="656" w:author="Doug Moore" w:date="2026-02-13T05:13:00Z" w16du:dateUtc="2026-02-13T10:13:00Z">
                      <m:rPr>
                        <m:sty m:val="b"/>
                      </m:rPr>
                      <w:rPr>
                        <w:rFonts w:ascii="Cambria Math" w:hAnsi="Cambria Math"/>
                        <w:color w:val="000000" w:themeColor="text1"/>
                      </w:rPr>
                      <m:t>κ</m:t>
                    </w:ins>
                  </m:r>
                </m:sub>
              </m:sSub>
              <m:r>
                <w:ins w:id="657" w:author="Doug Moore" w:date="2026-02-13T05:13:00Z" w16du:dateUtc="2026-02-13T10:13:00Z">
                  <m:rPr>
                    <m:sty m:val="b"/>
                  </m:rPr>
                  <w:rPr>
                    <w:rFonts w:ascii="Cambria Math" w:hAnsi="Cambria Math"/>
                    <w:color w:val="000000" w:themeColor="text1"/>
                  </w:rPr>
                  <m:t>-</m:t>
                </w:ins>
              </m:r>
              <m:r>
                <w:ins w:id="658" w:author="Doug Moore" w:date="2026-02-13T05:13:00Z" w16du:dateUtc="2026-02-13T10:13:00Z">
                  <m:rPr>
                    <m:sty m:val="b"/>
                  </m:rPr>
                  <w:rPr>
                    <w:rFonts w:ascii="Cambria Math" w:hAnsi="Cambria Math"/>
                    <w:color w:val="000000" w:themeColor="text1"/>
                  </w:rPr>
                  <m:t>Y</m:t>
                </w:ins>
              </m:r>
            </m:e>
          </m:d>
          <m:r>
            <w:ins w:id="659" w:author="Doug Moore" w:date="2026-02-13T05:13:00Z" w16du:dateUtc="2026-02-13T10:13:00Z">
              <m:rPr>
                <m:sty m:val="b"/>
              </m:rPr>
              <w:rPr>
                <w:rFonts w:ascii="Cambria Math" w:hAnsi="Cambria Math"/>
                <w:color w:val="000000" w:themeColor="text1"/>
              </w:rPr>
              <m:t>×(</m:t>
            </w:ins>
          </m:r>
          <m:sSub>
            <m:sSubPr>
              <m:ctrlPr>
                <w:ins w:id="660" w:author="Doug Moore" w:date="2026-02-13T05:13:00Z" w16du:dateUtc="2026-02-13T10:13:00Z">
                  <w:rPr>
                    <w:rFonts w:ascii="Cambria Math" w:hAnsi="Cambria Math"/>
                    <w:b/>
                    <w:bCs/>
                    <w:iCs/>
                    <w:color w:val="000000" w:themeColor="text1"/>
                  </w:rPr>
                </w:ins>
              </m:ctrlPr>
            </m:sSubPr>
            <m:e>
              <m:r>
                <w:ins w:id="661" w:author="Doug Moore" w:date="2026-02-13T05:13:00Z" w16du:dateUtc="2026-02-13T10:13:00Z">
                  <m:rPr>
                    <m:sty m:val="b"/>
                  </m:rPr>
                  <w:rPr>
                    <w:rFonts w:ascii="Cambria Math" w:hAnsi="Cambria Math"/>
                    <w:color w:val="000000" w:themeColor="text1"/>
                  </w:rPr>
                  <m:t>v</m:t>
                </w:ins>
              </m:r>
            </m:e>
            <m:sub>
              <m:r>
                <w:ins w:id="662" w:author="Doug Moore" w:date="2026-02-13T05:13:00Z" w16du:dateUtc="2026-02-13T10:13:00Z">
                  <m:rPr>
                    <m:sty m:val="b"/>
                  </m:rPr>
                  <w:rPr>
                    <w:rFonts w:ascii="Cambria Math" w:hAnsi="Cambria Math"/>
                    <w:color w:val="000000" w:themeColor="text1"/>
                  </w:rPr>
                  <m:t>BB</m:t>
                </w:ins>
              </m:r>
              <m:r>
                <w:ins w:id="663" w:author="Doug Moore" w:date="2026-02-13T05:13:00Z" w16du:dateUtc="2026-02-13T10:13:00Z">
                  <m:rPr>
                    <m:sty m:val="b"/>
                  </m:rPr>
                  <w:rPr>
                    <w:rFonts w:ascii="Cambria Math" w:hAnsi="Cambria Math"/>
                    <w:color w:val="000000" w:themeColor="text1"/>
                  </w:rPr>
                  <m:t>_</m:t>
                </w:ins>
              </m:r>
              <m:r>
                <w:ins w:id="664" w:author="Doug Moore" w:date="2026-02-13T05:13:00Z" w16du:dateUtc="2026-02-13T10:13:00Z">
                  <m:rPr>
                    <m:sty m:val="b"/>
                  </m:rPr>
                  <w:rPr>
                    <w:rFonts w:ascii="Cambria Math" w:hAnsi="Cambria Math"/>
                    <w:color w:val="000000" w:themeColor="text1"/>
                  </w:rPr>
                  <m:t>κ</m:t>
                </w:ins>
              </m:r>
              <m:r>
                <w:ins w:id="665" w:author="Doug Moore" w:date="2026-02-13T05:13:00Z" w16du:dateUtc="2026-02-13T10:13:00Z">
                  <m:rPr>
                    <m:sty m:val="b"/>
                  </m:rPr>
                  <w:rPr>
                    <w:rFonts w:ascii="Cambria Math" w:hAnsi="Cambria Math"/>
                    <w:color w:val="000000" w:themeColor="text1"/>
                  </w:rPr>
                  <m:t>,</m:t>
                </w:ins>
              </m:r>
              <m:r>
                <w:ins w:id="666" w:author="Doug Moore" w:date="2026-02-13T05:13:00Z" w16du:dateUtc="2026-02-13T10:13:00Z">
                  <m:rPr>
                    <m:sty m:val="b"/>
                  </m:rPr>
                  <w:rPr>
                    <w:rFonts w:ascii="Cambria Math" w:hAnsi="Cambria Math"/>
                    <w:color w:val="000000" w:themeColor="text1"/>
                  </w:rPr>
                  <m:t>j</m:t>
                </w:ins>
              </m:r>
            </m:sub>
          </m:sSub>
          <m:r>
            <w:ins w:id="667" w:author="Doug Moore" w:date="2026-02-13T05:13:00Z" w16du:dateUtc="2026-02-13T10:13:00Z">
              <m:rPr>
                <m:sty m:val="b"/>
              </m:rPr>
              <w:rPr>
                <w:rFonts w:ascii="Cambria Math" w:hAnsi="Cambria Math"/>
                <w:color w:val="000000" w:themeColor="text1"/>
              </w:rPr>
              <m:t>-</m:t>
            </w:ins>
          </m:r>
          <m:r>
            <w:ins w:id="668" w:author="Doug Moore" w:date="2026-02-13T05:13:00Z" w16du:dateUtc="2026-02-13T10:13:00Z">
              <m:rPr>
                <m:sty m:val="b"/>
              </m:rPr>
              <w:rPr>
                <w:rFonts w:ascii="Cambria Math" w:hAnsi="Cambria Math"/>
                <w:color w:val="000000" w:themeColor="text1"/>
              </w:rPr>
              <m:t xml:space="preserve"> </m:t>
            </w:ins>
          </m:r>
          <m:sSub>
            <m:sSubPr>
              <m:ctrlPr>
                <w:ins w:id="669" w:author="Doug Moore" w:date="2026-02-13T05:13:00Z" w16du:dateUtc="2026-02-13T10:13:00Z">
                  <w:rPr>
                    <w:rFonts w:ascii="Cambria Math" w:hAnsi="Cambria Math"/>
                    <w:b/>
                    <w:bCs/>
                    <w:iCs/>
                    <w:color w:val="000000" w:themeColor="text1"/>
                  </w:rPr>
                </w:ins>
              </m:ctrlPr>
            </m:sSubPr>
            <m:e>
              <m:r>
                <w:ins w:id="670" w:author="Doug Moore" w:date="2026-02-13T05:13:00Z" w16du:dateUtc="2026-02-13T10:13:00Z">
                  <m:rPr>
                    <m:sty m:val="b"/>
                  </m:rPr>
                  <w:rPr>
                    <w:rFonts w:ascii="Cambria Math" w:hAnsi="Cambria Math"/>
                    <w:color w:val="000000" w:themeColor="text1"/>
                  </w:rPr>
                  <m:t>v</m:t>
                </w:ins>
              </m:r>
            </m:e>
            <m:sub>
              <m:r>
                <w:ins w:id="671" w:author="Doug Moore" w:date="2026-02-13T05:13:00Z" w16du:dateUtc="2026-02-13T10:13:00Z">
                  <m:rPr>
                    <m:sty m:val="b"/>
                  </m:rPr>
                  <w:rPr>
                    <w:rFonts w:ascii="Cambria Math" w:hAnsi="Cambria Math"/>
                    <w:color w:val="000000" w:themeColor="text1"/>
                  </w:rPr>
                  <m:t>anchor</m:t>
                </w:ins>
              </m:r>
            </m:sub>
          </m:sSub>
          <m:r>
            <w:ins w:id="672" w:author="Doug Moore" w:date="2026-02-13T05:13:00Z" w16du:dateUtc="2026-02-13T10:13:00Z">
              <m:rPr>
                <m:sty m:val="b"/>
              </m:rPr>
              <w:rPr>
                <w:rFonts w:ascii="Cambria Math" w:hAnsi="Cambria Math"/>
                <w:color w:val="000000" w:themeColor="text1"/>
              </w:rPr>
              <m:t>)</m:t>
            </w:ins>
          </m:r>
        </m:oMath>
      </m:oMathPara>
    </w:p>
    <w:p w14:paraId="5938F4E5" w14:textId="77777777" w:rsidR="00B539DA" w:rsidRPr="006658C5" w:rsidRDefault="00B539DA" w:rsidP="00B539DA">
      <w:pPr>
        <w:spacing w:after="120"/>
        <w:ind w:left="2268" w:right="993"/>
        <w:jc w:val="both"/>
        <w:rPr>
          <w:ins w:id="673" w:author="Doug Moore" w:date="2026-02-13T05:13:00Z" w16du:dateUtc="2026-02-13T10:13:00Z"/>
          <w:b/>
          <w:bCs/>
          <w:color w:val="000000" w:themeColor="text1"/>
        </w:rPr>
      </w:pPr>
      <w:ins w:id="674" w:author="Doug Moore" w:date="2026-02-13T05:13:00Z" w16du:dateUtc="2026-02-13T10:13:00Z">
        <w:r w:rsidRPr="006658C5">
          <w:rPr>
            <w:b/>
            <w:bCs/>
            <w:color w:val="000000" w:themeColor="text1"/>
          </w:rPr>
          <w:t>For v</w:t>
        </w:r>
        <w:r w:rsidRPr="006658C5">
          <w:rPr>
            <w:b/>
            <w:bCs/>
            <w:color w:val="000000" w:themeColor="text1"/>
            <w:vertAlign w:val="subscript"/>
          </w:rPr>
          <w:t>BB_κ,j</w:t>
        </w:r>
        <w:r w:rsidRPr="006658C5">
          <w:rPr>
            <w:b/>
            <w:bCs/>
            <w:color w:val="000000" w:themeColor="text1"/>
          </w:rPr>
          <w:t xml:space="preserve"> &gt; v</w:t>
        </w:r>
        <w:r w:rsidRPr="006658C5">
          <w:rPr>
            <w:b/>
            <w:bCs/>
            <w:color w:val="000000" w:themeColor="text1"/>
            <w:vertAlign w:val="subscript"/>
          </w:rPr>
          <w:t>anchor</w:t>
        </w:r>
        <w:r w:rsidRPr="006658C5">
          <w:rPr>
            <w:b/>
            <w:bCs/>
            <w:color w:val="000000" w:themeColor="text1"/>
          </w:rPr>
          <w:t xml:space="preserve">: </w:t>
        </w:r>
      </w:ins>
    </w:p>
    <w:p w14:paraId="7917E5CE" w14:textId="77777777" w:rsidR="00B539DA" w:rsidRPr="006658C5" w:rsidRDefault="00705B6F" w:rsidP="00B539DA">
      <w:pPr>
        <w:spacing w:after="120"/>
        <w:ind w:left="2268" w:right="993"/>
        <w:jc w:val="both"/>
        <w:rPr>
          <w:ins w:id="675" w:author="Doug Moore" w:date="2026-02-13T05:13:00Z" w16du:dateUtc="2026-02-13T10:13:00Z"/>
          <w:b/>
          <w:bCs/>
          <w:color w:val="000000" w:themeColor="text1"/>
        </w:rPr>
      </w:pPr>
      <m:oMathPara>
        <m:oMathParaPr>
          <m:jc m:val="left"/>
        </m:oMathParaPr>
        <m:oMath>
          <m:sSub>
            <m:sSubPr>
              <m:ctrlPr>
                <w:ins w:id="676" w:author="Doug Moore" w:date="2026-02-13T05:13:00Z" w16du:dateUtc="2026-02-13T10:13:00Z">
                  <w:rPr>
                    <w:rFonts w:ascii="Cambria Math" w:hAnsi="Cambria Math"/>
                    <w:b/>
                    <w:bCs/>
                    <w:iCs/>
                    <w:color w:val="000000" w:themeColor="text1"/>
                  </w:rPr>
                </w:ins>
              </m:ctrlPr>
            </m:sSubPr>
            <m:e>
              <m:r>
                <w:ins w:id="677" w:author="Doug Moore" w:date="2026-02-13T05:13:00Z" w16du:dateUtc="2026-02-13T10:13:00Z">
                  <m:rPr>
                    <m:sty m:val="b"/>
                  </m:rPr>
                  <w:rPr>
                    <w:rFonts w:ascii="Cambria Math" w:hAnsi="Cambria Math"/>
                    <w:color w:val="000000" w:themeColor="text1"/>
                  </w:rPr>
                  <m:t>L</m:t>
                </w:ins>
              </m:r>
            </m:e>
            <m:sub>
              <m:r>
                <w:ins w:id="678" w:author="Doug Moore" w:date="2026-02-13T05:13:00Z" w16du:dateUtc="2026-02-13T10:13:00Z">
                  <m:rPr>
                    <m:sty m:val="b"/>
                  </m:rPr>
                  <w:rPr>
                    <w:rFonts w:ascii="Cambria Math" w:hAnsi="Cambria Math"/>
                    <w:color w:val="000000" w:themeColor="text1"/>
                  </w:rPr>
                  <m:t>ASEP</m:t>
                </w:ins>
              </m:r>
              <m:r>
                <w:ins w:id="679" w:author="Doug Moore" w:date="2026-02-13T05:13:00Z" w16du:dateUtc="2026-02-13T10:13:00Z">
                  <m:rPr>
                    <m:sty m:val="b"/>
                  </m:rPr>
                  <w:rPr>
                    <w:rFonts w:ascii="Cambria Math" w:hAnsi="Cambria Math"/>
                    <w:color w:val="000000" w:themeColor="text1"/>
                  </w:rPr>
                  <m:t xml:space="preserve"> </m:t>
                </w:ins>
              </m:r>
              <m:r>
                <w:ins w:id="680" w:author="Doug Moore" w:date="2026-02-13T05:13:00Z" w16du:dateUtc="2026-02-13T10:13:00Z">
                  <m:rPr>
                    <m:sty m:val="b"/>
                  </m:rPr>
                  <w:rPr>
                    <w:rFonts w:ascii="Cambria Math" w:hAnsi="Cambria Math"/>
                    <w:color w:val="000000" w:themeColor="text1"/>
                  </w:rPr>
                  <m:t>κ</m:t>
                </w:ins>
              </m:r>
              <m:r>
                <w:ins w:id="681" w:author="Doug Moore" w:date="2026-02-13T05:13:00Z" w16du:dateUtc="2026-02-13T10:13:00Z">
                  <m:rPr>
                    <m:sty m:val="b"/>
                  </m:rPr>
                  <w:rPr>
                    <w:rFonts w:ascii="Cambria Math" w:hAnsi="Cambria Math"/>
                    <w:color w:val="000000" w:themeColor="text1"/>
                  </w:rPr>
                  <m:t>,</m:t>
                </w:ins>
              </m:r>
              <m:r>
                <w:ins w:id="682" w:author="Doug Moore" w:date="2026-02-13T05:13:00Z" w16du:dateUtc="2026-02-13T10:13:00Z">
                  <m:rPr>
                    <m:sty m:val="b"/>
                  </m:rPr>
                  <w:rPr>
                    <w:rFonts w:ascii="Cambria Math" w:hAnsi="Cambria Math"/>
                    <w:color w:val="000000" w:themeColor="text1"/>
                  </w:rPr>
                  <m:t>j</m:t>
                </w:ins>
              </m:r>
            </m:sub>
          </m:sSub>
          <m:r>
            <w:ins w:id="683" w:author="Doug Moore" w:date="2026-02-13T05:13:00Z" w16du:dateUtc="2026-02-13T10:13:00Z">
              <m:rPr>
                <m:sty m:val="b"/>
              </m:rPr>
              <w:rPr>
                <w:rFonts w:ascii="Cambria Math" w:hAnsi="Cambria Math"/>
                <w:color w:val="000000" w:themeColor="text1"/>
              </w:rPr>
              <m:t>=</m:t>
            </w:ins>
          </m:r>
          <m:sSub>
            <m:sSubPr>
              <m:ctrlPr>
                <w:ins w:id="684" w:author="Doug Moore" w:date="2026-02-13T05:13:00Z" w16du:dateUtc="2026-02-13T10:13:00Z">
                  <w:rPr>
                    <w:rFonts w:ascii="Cambria Math" w:hAnsi="Cambria Math"/>
                    <w:b/>
                    <w:bCs/>
                    <w:iCs/>
                    <w:color w:val="000000" w:themeColor="text1"/>
                  </w:rPr>
                </w:ins>
              </m:ctrlPr>
            </m:sSubPr>
            <m:e>
              <m:r>
                <w:ins w:id="685" w:author="Doug Moore" w:date="2026-02-13T05:13:00Z" w16du:dateUtc="2026-02-13T10:13:00Z">
                  <m:rPr>
                    <m:sty m:val="b"/>
                  </m:rPr>
                  <w:rPr>
                    <w:rFonts w:ascii="Cambria Math" w:hAnsi="Cambria Math"/>
                    <w:color w:val="000000" w:themeColor="text1"/>
                  </w:rPr>
                  <m:t>L</m:t>
                </w:ins>
              </m:r>
            </m:e>
            <m:sub>
              <m:r>
                <w:ins w:id="686" w:author="Doug Moore" w:date="2026-02-13T05:13:00Z" w16du:dateUtc="2026-02-13T10:13:00Z">
                  <m:rPr>
                    <m:sty m:val="b"/>
                  </m:rPr>
                  <w:rPr>
                    <w:rFonts w:ascii="Cambria Math" w:hAnsi="Cambria Math"/>
                    <w:color w:val="000000" w:themeColor="text1"/>
                  </w:rPr>
                  <m:t>anchor</m:t>
                </w:ins>
              </m:r>
            </m:sub>
          </m:sSub>
          <m:r>
            <w:ins w:id="687" w:author="Doug Moore" w:date="2026-02-13T05:13:00Z" w16du:dateUtc="2026-02-13T10:13:00Z">
              <m:rPr>
                <m:sty m:val="b"/>
              </m:rPr>
              <w:rPr>
                <w:rFonts w:ascii="Cambria Math" w:hAnsi="Cambria Math"/>
                <w:color w:val="000000" w:themeColor="text1"/>
              </w:rPr>
              <m:t>+</m:t>
            </w:ins>
          </m:r>
          <m:d>
            <m:dPr>
              <m:ctrlPr>
                <w:ins w:id="688" w:author="Doug Moore" w:date="2026-02-13T05:13:00Z" w16du:dateUtc="2026-02-13T10:13:00Z">
                  <w:rPr>
                    <w:rFonts w:ascii="Cambria Math" w:hAnsi="Cambria Math"/>
                    <w:b/>
                    <w:bCs/>
                    <w:iCs/>
                    <w:color w:val="000000" w:themeColor="text1"/>
                  </w:rPr>
                </w:ins>
              </m:ctrlPr>
            </m:dPr>
            <m:e>
              <m:sSub>
                <m:sSubPr>
                  <m:ctrlPr>
                    <w:ins w:id="689" w:author="Doug Moore" w:date="2026-02-13T05:13:00Z" w16du:dateUtc="2026-02-13T10:13:00Z">
                      <w:rPr>
                        <w:rFonts w:ascii="Cambria Math" w:hAnsi="Cambria Math"/>
                        <w:b/>
                        <w:bCs/>
                        <w:iCs/>
                        <w:color w:val="000000" w:themeColor="text1"/>
                      </w:rPr>
                    </w:ins>
                  </m:ctrlPr>
                </m:sSubPr>
                <m:e>
                  <m:r>
                    <w:ins w:id="690" w:author="Doug Moore" w:date="2026-02-13T05:13:00Z" w16du:dateUtc="2026-02-13T10:13:00Z">
                      <m:rPr>
                        <m:sty m:val="b"/>
                      </m:rPr>
                      <w:rPr>
                        <w:rFonts w:ascii="Cambria Math" w:hAnsi="Cambria Math"/>
                        <w:color w:val="000000" w:themeColor="text1"/>
                      </w:rPr>
                      <m:t>Slope</m:t>
                    </w:ins>
                  </m:r>
                </m:e>
                <m:sub>
                  <m:r>
                    <w:ins w:id="691" w:author="Doug Moore" w:date="2026-02-13T05:13:00Z" w16du:dateUtc="2026-02-13T10:13:00Z">
                      <m:rPr>
                        <m:sty m:val="b"/>
                      </m:rPr>
                      <w:rPr>
                        <w:rFonts w:ascii="Cambria Math" w:hAnsi="Cambria Math"/>
                        <w:color w:val="000000" w:themeColor="text1"/>
                      </w:rPr>
                      <m:t>κ</m:t>
                    </w:ins>
                  </m:r>
                </m:sub>
              </m:sSub>
            </m:e>
          </m:d>
          <m:r>
            <w:ins w:id="692" w:author="Doug Moore" w:date="2026-02-13T05:13:00Z" w16du:dateUtc="2026-02-13T10:13:00Z">
              <m:rPr>
                <m:sty m:val="b"/>
              </m:rPr>
              <w:rPr>
                <w:rFonts w:ascii="Cambria Math" w:hAnsi="Cambria Math"/>
                <w:color w:val="000000" w:themeColor="text1"/>
              </w:rPr>
              <m:t>×</m:t>
            </w:ins>
          </m:r>
          <m:d>
            <m:dPr>
              <m:ctrlPr>
                <w:ins w:id="693" w:author="Doug Moore" w:date="2026-02-13T05:13:00Z" w16du:dateUtc="2026-02-13T10:13:00Z">
                  <w:rPr>
                    <w:rFonts w:ascii="Cambria Math" w:hAnsi="Cambria Math"/>
                    <w:b/>
                    <w:bCs/>
                    <w:iCs/>
                    <w:color w:val="000000" w:themeColor="text1"/>
                  </w:rPr>
                </w:ins>
              </m:ctrlPr>
            </m:dPr>
            <m:e>
              <m:sSub>
                <m:sSubPr>
                  <m:ctrlPr>
                    <w:ins w:id="694" w:author="Doug Moore" w:date="2026-02-13T05:13:00Z" w16du:dateUtc="2026-02-13T10:13:00Z">
                      <w:rPr>
                        <w:rFonts w:ascii="Cambria Math" w:hAnsi="Cambria Math"/>
                        <w:b/>
                        <w:bCs/>
                        <w:iCs/>
                        <w:color w:val="000000" w:themeColor="text1"/>
                      </w:rPr>
                    </w:ins>
                  </m:ctrlPr>
                </m:sSubPr>
                <m:e>
                  <m:r>
                    <w:ins w:id="695" w:author="Doug Moore" w:date="2026-02-13T05:13:00Z" w16du:dateUtc="2026-02-13T10:13:00Z">
                      <m:rPr>
                        <m:sty m:val="b"/>
                      </m:rPr>
                      <w:rPr>
                        <w:rFonts w:ascii="Cambria Math" w:hAnsi="Cambria Math"/>
                        <w:color w:val="000000" w:themeColor="text1"/>
                      </w:rPr>
                      <m:t>v</m:t>
                    </w:ins>
                  </m:r>
                </m:e>
                <m:sub>
                  <m:r>
                    <w:ins w:id="696" w:author="Doug Moore" w:date="2026-02-13T05:13:00Z" w16du:dateUtc="2026-02-13T10:13:00Z">
                      <m:rPr>
                        <m:sty m:val="b"/>
                      </m:rPr>
                      <w:rPr>
                        <w:rFonts w:ascii="Cambria Math" w:hAnsi="Cambria Math"/>
                        <w:color w:val="000000" w:themeColor="text1"/>
                      </w:rPr>
                      <m:t>BB</m:t>
                    </w:ins>
                  </m:r>
                  <m:r>
                    <w:ins w:id="697" w:author="Doug Moore" w:date="2026-02-13T05:13:00Z" w16du:dateUtc="2026-02-13T10:13:00Z">
                      <m:rPr>
                        <m:sty m:val="b"/>
                      </m:rPr>
                      <w:rPr>
                        <w:rFonts w:ascii="Cambria Math" w:hAnsi="Cambria Math"/>
                        <w:color w:val="000000" w:themeColor="text1"/>
                      </w:rPr>
                      <m:t>_</m:t>
                    </w:ins>
                  </m:r>
                  <m:r>
                    <w:ins w:id="698" w:author="Doug Moore" w:date="2026-02-13T05:13:00Z" w16du:dateUtc="2026-02-13T10:13:00Z">
                      <m:rPr>
                        <m:sty m:val="b"/>
                      </m:rPr>
                      <w:rPr>
                        <w:rFonts w:ascii="Cambria Math" w:hAnsi="Cambria Math"/>
                        <w:color w:val="000000" w:themeColor="text1"/>
                      </w:rPr>
                      <m:t>κ</m:t>
                    </w:ins>
                  </m:r>
                  <m:r>
                    <w:ins w:id="699" w:author="Doug Moore" w:date="2026-02-13T05:13:00Z" w16du:dateUtc="2026-02-13T10:13:00Z">
                      <m:rPr>
                        <m:sty m:val="b"/>
                      </m:rPr>
                      <w:rPr>
                        <w:rFonts w:ascii="Cambria Math" w:hAnsi="Cambria Math"/>
                        <w:color w:val="000000" w:themeColor="text1"/>
                      </w:rPr>
                      <m:t>,</m:t>
                    </w:ins>
                  </m:r>
                  <m:r>
                    <w:ins w:id="700" w:author="Doug Moore" w:date="2026-02-13T05:13:00Z" w16du:dateUtc="2026-02-13T10:13:00Z">
                      <m:rPr>
                        <m:sty m:val="b"/>
                      </m:rPr>
                      <w:rPr>
                        <w:rFonts w:ascii="Cambria Math" w:hAnsi="Cambria Math"/>
                        <w:color w:val="000000" w:themeColor="text1"/>
                      </w:rPr>
                      <m:t>j</m:t>
                    </w:ins>
                  </m:r>
                </m:sub>
              </m:sSub>
              <m:r>
                <w:ins w:id="701" w:author="Doug Moore" w:date="2026-02-13T05:13:00Z" w16du:dateUtc="2026-02-13T10:13:00Z">
                  <m:rPr>
                    <m:sty m:val="b"/>
                  </m:rPr>
                  <w:rPr>
                    <w:rFonts w:ascii="Cambria Math" w:hAnsi="Cambria Math"/>
                    <w:color w:val="000000" w:themeColor="text1"/>
                  </w:rPr>
                  <m:t>-</m:t>
                </w:ins>
              </m:r>
              <m:r>
                <w:ins w:id="702" w:author="Doug Moore" w:date="2026-02-13T05:13:00Z" w16du:dateUtc="2026-02-13T10:13:00Z">
                  <m:rPr>
                    <m:sty m:val="b"/>
                  </m:rPr>
                  <w:rPr>
                    <w:rFonts w:ascii="Cambria Math" w:hAnsi="Cambria Math"/>
                    <w:color w:val="000000" w:themeColor="text1"/>
                  </w:rPr>
                  <m:t xml:space="preserve"> </m:t>
                </w:ins>
              </m:r>
              <m:sSub>
                <m:sSubPr>
                  <m:ctrlPr>
                    <w:ins w:id="703" w:author="Doug Moore" w:date="2026-02-13T05:13:00Z" w16du:dateUtc="2026-02-13T10:13:00Z">
                      <w:rPr>
                        <w:rFonts w:ascii="Cambria Math" w:hAnsi="Cambria Math"/>
                        <w:b/>
                        <w:bCs/>
                        <w:iCs/>
                        <w:color w:val="000000" w:themeColor="text1"/>
                      </w:rPr>
                    </w:ins>
                  </m:ctrlPr>
                </m:sSubPr>
                <m:e>
                  <m:r>
                    <w:ins w:id="704" w:author="Doug Moore" w:date="2026-02-13T05:13:00Z" w16du:dateUtc="2026-02-13T10:13:00Z">
                      <m:rPr>
                        <m:sty m:val="b"/>
                      </m:rPr>
                      <w:rPr>
                        <w:rFonts w:ascii="Cambria Math" w:hAnsi="Cambria Math"/>
                        <w:color w:val="000000" w:themeColor="text1"/>
                      </w:rPr>
                      <m:t>v</m:t>
                    </w:ins>
                  </m:r>
                </m:e>
                <m:sub>
                  <m:r>
                    <w:ins w:id="705" w:author="Doug Moore" w:date="2026-02-13T05:13:00Z" w16du:dateUtc="2026-02-13T10:13:00Z">
                      <m:rPr>
                        <m:sty m:val="b"/>
                      </m:rPr>
                      <w:rPr>
                        <w:rFonts w:ascii="Cambria Math" w:hAnsi="Cambria Math"/>
                        <w:color w:val="000000" w:themeColor="text1"/>
                      </w:rPr>
                      <m:t>anchor</m:t>
                    </w:ins>
                  </m:r>
                </m:sub>
              </m:sSub>
            </m:e>
          </m:d>
        </m:oMath>
      </m:oMathPara>
    </w:p>
    <w:p w14:paraId="24D81044" w14:textId="7CCF1712" w:rsidR="00B539DA" w:rsidRPr="006658C5" w:rsidRDefault="00B539DA" w:rsidP="00B539DA">
      <w:pPr>
        <w:keepNext/>
        <w:keepLines/>
        <w:spacing w:after="120"/>
        <w:ind w:left="2268" w:right="993"/>
        <w:jc w:val="both"/>
        <w:rPr>
          <w:ins w:id="706" w:author="Doug Moore" w:date="2026-02-13T05:13:00Z" w16du:dateUtc="2026-02-13T10:13:00Z"/>
          <w:b/>
          <w:bCs/>
          <w:color w:val="000000" w:themeColor="text1"/>
        </w:rPr>
      </w:pPr>
      <w:ins w:id="707" w:author="Doug Moore" w:date="2026-02-13T05:13:00Z" w16du:dateUtc="2026-02-13T10:13:00Z">
        <w:r w:rsidRPr="006658C5">
          <w:rPr>
            <w:b/>
            <w:bCs/>
            <w:color w:val="000000" w:themeColor="text1"/>
          </w:rPr>
          <w:t xml:space="preserve">Where Y= 0.05 </w:t>
        </w:r>
        <w:r w:rsidRPr="006658C5">
          <w:rPr>
            <w:b/>
            <w:bCs/>
            <w:color w:val="4F81BD" w:themeColor="accent1"/>
          </w:rPr>
          <w:t>dB/(km/h)</w:t>
        </w:r>
      </w:ins>
    </w:p>
    <w:p w14:paraId="505D6077" w14:textId="39A01A02" w:rsidR="00B539DA" w:rsidDel="004D5E13" w:rsidRDefault="00B539DA" w:rsidP="00B01C61">
      <w:pPr>
        <w:keepNext/>
        <w:keepLines/>
        <w:spacing w:after="120"/>
        <w:ind w:left="2268" w:right="1134"/>
        <w:jc w:val="both"/>
        <w:rPr>
          <w:ins w:id="708" w:author="Doug Moore" w:date="2026-02-13T05:14:00Z" w16du:dateUtc="2026-02-13T10:14:00Z"/>
          <w:del w:id="709" w:author="Annett Schuessling / VDA" w:date="2026-03-12T09:38:00Z" w16du:dateUtc="2026-03-12T08:38:00Z"/>
        </w:rPr>
      </w:pPr>
    </w:p>
    <w:p w14:paraId="0E1D24C5" w14:textId="77777777" w:rsidR="002313A6" w:rsidRPr="006658C5" w:rsidRDefault="002313A6" w:rsidP="002313A6">
      <w:pPr>
        <w:keepNext/>
        <w:keepLines/>
        <w:spacing w:after="120"/>
        <w:ind w:left="2268" w:right="993" w:hanging="1134"/>
        <w:jc w:val="both"/>
        <w:rPr>
          <w:ins w:id="710" w:author="Doug Moore" w:date="2026-02-13T05:15:00Z" w16du:dateUtc="2026-02-13T10:15:00Z"/>
          <w:b/>
          <w:bCs/>
          <w:color w:val="000000" w:themeColor="text1"/>
        </w:rPr>
      </w:pPr>
      <w:ins w:id="711" w:author="Doug Moore" w:date="2026-02-13T05:15:00Z" w16du:dateUtc="2026-02-13T10:15:00Z">
        <w:r w:rsidRPr="006658C5">
          <w:rPr>
            <w:b/>
            <w:bCs/>
            <w:color w:val="000000" w:themeColor="text1"/>
          </w:rPr>
          <w:t>3.4.</w:t>
        </w:r>
        <w:r w:rsidRPr="006658C5">
          <w:rPr>
            <w:b/>
            <w:bCs/>
            <w:color w:val="000000" w:themeColor="text1"/>
          </w:rPr>
          <w:tab/>
          <w:t>Calculation of the sound level increase regarding performance</w:t>
        </w:r>
        <w:r>
          <w:rPr>
            <w:b/>
            <w:bCs/>
            <w:color w:val="000000" w:themeColor="text1"/>
          </w:rPr>
          <w:t xml:space="preserve"> </w:t>
        </w:r>
        <w:r w:rsidRPr="006658C5">
          <w:rPr>
            <w:b/>
            <w:bCs/>
            <w:color w:val="000000" w:themeColor="text1"/>
          </w:rPr>
          <w:t xml:space="preserve"> </w:t>
        </w:r>
      </w:ins>
    </w:p>
    <w:p w14:paraId="0F185044" w14:textId="77777777" w:rsidR="002313A6" w:rsidRPr="006658C5" w:rsidRDefault="002313A6" w:rsidP="002313A6">
      <w:pPr>
        <w:keepNext/>
        <w:keepLines/>
        <w:spacing w:after="120"/>
        <w:ind w:left="2268" w:right="993"/>
        <w:jc w:val="both"/>
        <w:rPr>
          <w:ins w:id="712" w:author="Doug Moore" w:date="2026-02-13T05:15:00Z" w16du:dateUtc="2026-02-13T10:15:00Z"/>
          <w:b/>
          <w:bCs/>
          <w:color w:val="000000" w:themeColor="text1"/>
        </w:rPr>
      </w:pPr>
      <w:ins w:id="713" w:author="Doug Moore" w:date="2026-02-13T05:15:00Z" w16du:dateUtc="2026-02-13T10:15:00Z">
        <w:r w:rsidRPr="006658C5">
          <w:rPr>
            <w:b/>
            <w:bCs/>
            <w:color w:val="000000" w:themeColor="text1"/>
          </w:rPr>
          <w:t>For tests of purely electrically propelled vehicles, the sound level ΔL</w:t>
        </w:r>
        <w:r w:rsidRPr="006658C5">
          <w:rPr>
            <w:b/>
            <w:bCs/>
            <w:color w:val="000000" w:themeColor="text1"/>
            <w:vertAlign w:val="subscript"/>
          </w:rPr>
          <w:t xml:space="preserve">ASEP,j </w:t>
        </w:r>
        <w:r w:rsidRPr="006658C5">
          <w:rPr>
            <w:b/>
            <w:bCs/>
            <w:color w:val="000000" w:themeColor="text1"/>
          </w:rPr>
          <w:t>shall be calculated:</w:t>
        </w:r>
      </w:ins>
    </w:p>
    <w:p w14:paraId="32CC0B1C" w14:textId="77777777" w:rsidR="002313A6" w:rsidRPr="006658C5" w:rsidRDefault="002313A6" w:rsidP="002313A6">
      <w:pPr>
        <w:tabs>
          <w:tab w:val="right" w:pos="8505"/>
        </w:tabs>
        <w:spacing w:after="120"/>
        <w:ind w:left="2268" w:right="993"/>
        <w:jc w:val="both"/>
        <w:rPr>
          <w:ins w:id="714" w:author="Doug Moore" w:date="2026-02-13T05:15:00Z" w16du:dateUtc="2026-02-13T10:15:00Z"/>
          <w:rFonts w:ascii="Cambria Math" w:hAnsi="Cambria Math"/>
          <w:b/>
          <w:color w:val="000000" w:themeColor="text1"/>
        </w:rPr>
      </w:pPr>
      <m:oMath>
        <m:r>
          <w:ins w:id="715" w:author="Doug Moore" w:date="2026-02-13T05:15:00Z" w16du:dateUtc="2026-02-13T10:15:00Z">
            <m:rPr>
              <m:sty m:val="b"/>
            </m:rPr>
            <w:rPr>
              <w:rFonts w:ascii="Cambria Math" w:hAnsi="Cambria Math"/>
              <w:color w:val="000000" w:themeColor="text1"/>
            </w:rPr>
            <m:t xml:space="preserve">For </m:t>
          </w:ins>
        </m:r>
        <m:sSub>
          <m:sSubPr>
            <m:ctrlPr>
              <w:ins w:id="716" w:author="Doug Moore" w:date="2026-02-13T05:15:00Z" w16du:dateUtc="2026-02-13T10:15:00Z">
                <w:rPr>
                  <w:rFonts w:ascii="Cambria Math" w:hAnsi="Cambria Math"/>
                  <w:b/>
                  <w:bCs/>
                  <w:iCs/>
                  <w:color w:val="000000" w:themeColor="text1"/>
                </w:rPr>
              </w:ins>
            </m:ctrlPr>
          </m:sSubPr>
          <m:e>
            <m:sSub>
              <m:sSubPr>
                <m:ctrlPr>
                  <w:ins w:id="717" w:author="Doug Moore" w:date="2026-02-13T05:15:00Z" w16du:dateUtc="2026-02-13T10:15:00Z">
                    <w:rPr>
                      <w:rFonts w:ascii="Cambria Math" w:hAnsi="Cambria Math"/>
                      <w:b/>
                      <w:color w:val="000000" w:themeColor="text1"/>
                    </w:rPr>
                  </w:ins>
                </m:ctrlPr>
              </m:sSubPr>
              <m:e>
                <m:r>
                  <w:ins w:id="718" w:author="Doug Moore" w:date="2026-02-13T05:15:00Z" w16du:dateUtc="2026-02-13T10:15:00Z">
                    <m:rPr>
                      <m:sty m:val="b"/>
                    </m:rPr>
                    <w:rPr>
                      <w:rFonts w:ascii="Cambria Math" w:hAnsi="Cambria Math"/>
                      <w:color w:val="000000" w:themeColor="text1"/>
                    </w:rPr>
                    <m:t>v</m:t>
                  </w:ins>
                </m:r>
              </m:e>
              <m:sub>
                <m:r>
                  <w:ins w:id="719" w:author="Doug Moore" w:date="2026-02-13T05:15:00Z" w16du:dateUtc="2026-02-13T10:15:00Z">
                    <m:rPr>
                      <m:sty m:val="b"/>
                    </m:rPr>
                    <w:rPr>
                      <w:rFonts w:ascii="Cambria Math" w:hAnsi="Cambria Math"/>
                      <w:color w:val="000000" w:themeColor="text1"/>
                    </w:rPr>
                    <m:t>BB, test, j</m:t>
                  </w:ins>
                </m:r>
              </m:sub>
            </m:sSub>
            <m:r>
              <w:ins w:id="720" w:author="Doug Moore" w:date="2026-02-13T05:15:00Z" w16du:dateUtc="2026-02-13T10:15:00Z">
                <m:rPr>
                  <m:sty m:val="b"/>
                </m:rPr>
                <w:rPr>
                  <w:rFonts w:ascii="Cambria Math" w:hAnsi="Cambria Math"/>
                  <w:color w:val="000000" w:themeColor="text1"/>
                </w:rPr>
                <m:t xml:space="preserve"> × a</m:t>
              </w:ins>
            </m:r>
          </m:e>
          <m:sub>
            <m:r>
              <w:ins w:id="721" w:author="Doug Moore" w:date="2026-02-13T05:15:00Z" w16du:dateUtc="2026-02-13T10:15:00Z">
                <m:rPr>
                  <m:sty m:val="b"/>
                </m:rPr>
                <w:rPr>
                  <w:rFonts w:ascii="Cambria Math" w:hAnsi="Cambria Math"/>
                  <w:color w:val="000000" w:themeColor="text1"/>
                </w:rPr>
                <m:t>wot, test, j</m:t>
              </w:ins>
            </m:r>
          </m:sub>
        </m:sSub>
        <m:r>
          <w:ins w:id="722" w:author="Doug Moore" w:date="2026-02-13T05:15:00Z" w16du:dateUtc="2026-02-13T10:15:00Z">
            <m:rPr>
              <m:sty m:val="b"/>
            </m:rPr>
            <w:rPr>
              <w:rFonts w:ascii="Cambria Math" w:hAnsi="Cambria Math"/>
              <w:color w:val="000000" w:themeColor="text1"/>
            </w:rPr>
            <m:t xml:space="preserve">≤ </m:t>
          </w:ins>
        </m:r>
        <m:sSub>
          <m:sSubPr>
            <m:ctrlPr>
              <w:ins w:id="723" w:author="Doug Moore" w:date="2026-02-13T05:15:00Z" w16du:dateUtc="2026-02-13T10:15:00Z">
                <w:rPr>
                  <w:rFonts w:ascii="Cambria Math" w:hAnsi="Cambria Math"/>
                  <w:b/>
                  <w:bCs/>
                  <w:iCs/>
                  <w:color w:val="000000" w:themeColor="text1"/>
                </w:rPr>
              </w:ins>
            </m:ctrlPr>
          </m:sSubPr>
          <m:e>
            <m:sSub>
              <m:sSubPr>
                <m:ctrlPr>
                  <w:ins w:id="724" w:author="Doug Moore" w:date="2026-02-13T05:15:00Z" w16du:dateUtc="2026-02-13T10:15:00Z">
                    <w:rPr>
                      <w:rFonts w:ascii="Cambria Math" w:hAnsi="Cambria Math"/>
                      <w:b/>
                      <w:bCs/>
                      <w:color w:val="000000" w:themeColor="text1"/>
                    </w:rPr>
                  </w:ins>
                </m:ctrlPr>
              </m:sSubPr>
              <m:e>
                <m:r>
                  <w:ins w:id="725" w:author="Doug Moore" w:date="2026-02-13T05:15:00Z" w16du:dateUtc="2026-02-13T10:15:00Z">
                    <m:rPr>
                      <m:sty m:val="b"/>
                    </m:rPr>
                    <w:rPr>
                      <w:rFonts w:ascii="Cambria Math" w:hAnsi="Cambria Math"/>
                      <w:color w:val="000000" w:themeColor="text1"/>
                    </w:rPr>
                    <m:t>v</m:t>
                  </w:ins>
                </m:r>
              </m:e>
              <m:sub>
                <m:r>
                  <w:ins w:id="726" w:author="Doug Moore" w:date="2026-02-13T05:15:00Z" w16du:dateUtc="2026-02-13T10:15:00Z">
                    <m:rPr>
                      <m:sty m:val="b"/>
                    </m:rPr>
                    <w:rPr>
                      <w:rFonts w:ascii="Cambria Math" w:hAnsi="Cambria Math"/>
                      <w:color w:val="000000" w:themeColor="text1"/>
                    </w:rPr>
                    <m:t>anchor</m:t>
                  </w:ins>
                </m:r>
              </m:sub>
            </m:sSub>
            <m:r>
              <w:ins w:id="727" w:author="Doug Moore" w:date="2026-02-13T05:15:00Z" w16du:dateUtc="2026-02-13T10:15:00Z">
                <m:rPr>
                  <m:sty m:val="b"/>
                </m:rPr>
                <w:rPr>
                  <w:rFonts w:ascii="Cambria Math" w:hAnsi="Cambria Math"/>
                  <w:color w:val="000000" w:themeColor="text1"/>
                </w:rPr>
                <m:t>× a</m:t>
              </w:ins>
            </m:r>
          </m:e>
          <m:sub>
            <m:r>
              <w:ins w:id="728" w:author="Doug Moore" w:date="2026-02-13T05:15:00Z" w16du:dateUtc="2026-02-13T10:15:00Z">
                <m:rPr>
                  <m:sty m:val="b"/>
                </m:rPr>
                <w:rPr>
                  <w:rFonts w:ascii="Cambria Math" w:hAnsi="Cambria Math"/>
                  <w:color w:val="000000" w:themeColor="text1"/>
                </w:rPr>
                <m:t>anchor</m:t>
              </w:ins>
            </m:r>
          </m:sub>
        </m:sSub>
        <m:r>
          <w:ins w:id="729" w:author="Doug Moore" w:date="2026-02-13T05:15:00Z" w16du:dateUtc="2026-02-13T10:15:00Z">
            <m:rPr>
              <m:sty m:val="b"/>
            </m:rPr>
            <w:rPr>
              <w:rFonts w:ascii="Cambria Math" w:hAnsi="Cambria Math"/>
              <w:color w:val="000000" w:themeColor="text1"/>
            </w:rPr>
            <m:t xml:space="preserve">: </m:t>
          </w:ins>
        </m:r>
      </m:oMath>
      <w:ins w:id="730" w:author="Doug Moore" w:date="2026-02-13T05:15:00Z" w16du:dateUtc="2026-02-13T10:15:00Z">
        <w:r>
          <w:rPr>
            <w:rFonts w:ascii="Cambria Math" w:hAnsi="Cambria Math"/>
            <w:b/>
            <w:color w:val="000000" w:themeColor="text1"/>
          </w:rPr>
          <w:t xml:space="preserve"> </w:t>
        </w:r>
        <w:r w:rsidRPr="006658C5">
          <w:rPr>
            <w:rFonts w:ascii="Cambria Math" w:hAnsi="Cambria Math"/>
            <w:b/>
            <w:color w:val="000000" w:themeColor="text1"/>
          </w:rPr>
          <w:t xml:space="preserve"> </w:t>
        </w:r>
      </w:ins>
    </w:p>
    <w:p w14:paraId="58D2F2CF" w14:textId="77777777" w:rsidR="002313A6" w:rsidRPr="006658C5" w:rsidRDefault="00705B6F" w:rsidP="002313A6">
      <w:pPr>
        <w:tabs>
          <w:tab w:val="right" w:pos="8505"/>
        </w:tabs>
        <w:spacing w:after="120"/>
        <w:ind w:left="2268" w:right="993"/>
        <w:jc w:val="both"/>
        <w:rPr>
          <w:ins w:id="731" w:author="Doug Moore" w:date="2026-02-13T05:15:00Z" w16du:dateUtc="2026-02-13T10:15:00Z"/>
          <w:rFonts w:ascii="Cambria Math" w:hAnsi="Cambria Math"/>
          <w:b/>
          <w:bCs/>
          <w:iCs/>
          <w:color w:val="000000" w:themeColor="text1"/>
        </w:rPr>
      </w:pPr>
      <m:oMathPara>
        <m:oMathParaPr>
          <m:jc m:val="left"/>
        </m:oMathParaPr>
        <m:oMath>
          <m:sSub>
            <m:sSubPr>
              <m:ctrlPr>
                <w:ins w:id="732" w:author="Doug Moore" w:date="2026-02-13T05:15:00Z" w16du:dateUtc="2026-02-13T10:15:00Z">
                  <w:rPr>
                    <w:rFonts w:ascii="Cambria Math" w:hAnsi="Cambria Math"/>
                    <w:b/>
                    <w:bCs/>
                    <w:iCs/>
                    <w:color w:val="000000" w:themeColor="text1"/>
                  </w:rPr>
                </w:ins>
              </m:ctrlPr>
            </m:sSubPr>
            <m:e>
              <m:r>
                <w:ins w:id="733" w:author="Doug Moore" w:date="2026-02-13T05:15:00Z" w16du:dateUtc="2026-02-13T10:15:00Z">
                  <m:rPr>
                    <m:sty m:val="b"/>
                  </m:rPr>
                  <w:rPr>
                    <w:rFonts w:ascii="Cambria Math" w:hAnsi="Cambria Math"/>
                    <w:color w:val="000000" w:themeColor="text1"/>
                  </w:rPr>
                  <m:t>ΔL</m:t>
                </w:ins>
              </m:r>
            </m:e>
            <m:sub>
              <m:sSub>
                <m:sSubPr>
                  <m:ctrlPr>
                    <w:ins w:id="734" w:author="Doug Moore" w:date="2026-02-13T05:15:00Z" w16du:dateUtc="2026-02-13T10:15:00Z">
                      <w:rPr>
                        <w:rFonts w:ascii="Cambria Math" w:hAnsi="Cambria Math"/>
                        <w:b/>
                        <w:bCs/>
                        <w:iCs/>
                        <w:color w:val="000000" w:themeColor="text1"/>
                      </w:rPr>
                    </w:ins>
                  </m:ctrlPr>
                </m:sSubPr>
                <m:e>
                  <m:r>
                    <w:ins w:id="735" w:author="Doug Moore" w:date="2026-02-13T05:15:00Z" w16du:dateUtc="2026-02-13T10:15:00Z">
                      <m:rPr>
                        <m:sty m:val="b"/>
                      </m:rPr>
                      <w:rPr>
                        <w:rFonts w:ascii="Cambria Math" w:hAnsi="Cambria Math"/>
                        <w:color w:val="000000" w:themeColor="text1"/>
                        <w:vertAlign w:val="subscript"/>
                      </w:rPr>
                      <m:t>ASEP</m:t>
                    </w:ins>
                  </m:r>
                  <m:r>
                    <w:ins w:id="736" w:author="Doug Moore" w:date="2026-02-13T05:15:00Z" w16du:dateUtc="2026-02-13T10:15:00Z">
                      <m:rPr>
                        <m:sty m:val="b"/>
                      </m:rPr>
                      <w:rPr>
                        <w:rFonts w:ascii="Cambria Math" w:hAnsi="Cambria Math"/>
                        <w:color w:val="000000" w:themeColor="text1"/>
                      </w:rPr>
                      <m:t>j</m:t>
                    </w:ins>
                  </m:r>
                </m:e>
                <m:sub>
                  <m:r>
                    <w:ins w:id="737" w:author="Doug Moore" w:date="2026-02-13T05:15:00Z" w16du:dateUtc="2026-02-13T10:15:00Z">
                      <m:rPr>
                        <m:sty m:val="b"/>
                      </m:rPr>
                      <w:rPr>
                        <w:rFonts w:ascii="Cambria Math" w:hAnsi="Cambria Math"/>
                        <w:color w:val="000000" w:themeColor="text1"/>
                      </w:rPr>
                      <m:t xml:space="preserve"> </m:t>
                    </w:ins>
                  </m:r>
                </m:sub>
              </m:sSub>
            </m:sub>
          </m:sSub>
          <m:r>
            <w:ins w:id="738" w:author="Doug Moore" w:date="2026-02-13T05:15:00Z" w16du:dateUtc="2026-02-13T10:15:00Z">
              <m:rPr>
                <m:sty m:val="b"/>
              </m:rPr>
              <w:rPr>
                <w:rFonts w:ascii="Cambria Math" w:hAnsi="Cambria Math"/>
                <w:color w:val="000000" w:themeColor="text1"/>
              </w:rPr>
              <m:t>=</m:t>
            </w:ins>
          </m:r>
          <m:r>
            <w:ins w:id="739" w:author="Doug Moore" w:date="2026-02-13T05:15:00Z" w16du:dateUtc="2026-02-13T10:15:00Z">
              <m:rPr>
                <m:sty m:val="b"/>
              </m:rPr>
              <w:rPr>
                <w:rFonts w:ascii="Cambria Math" w:hAnsi="Cambria Math"/>
                <w:color w:val="000000" w:themeColor="text1"/>
              </w:rPr>
              <m:t>0</m:t>
            </w:ins>
          </m:r>
          <m:r>
            <w:ins w:id="740" w:author="Doug Moore" w:date="2026-02-13T05:15:00Z" w16du:dateUtc="2026-02-13T10:15:00Z">
              <m:rPr>
                <m:sty m:val="b"/>
              </m:rPr>
              <w:rPr>
                <w:rFonts w:ascii="Cambria Math" w:hAnsi="Cambria Math"/>
                <w:color w:val="000000" w:themeColor="text1"/>
              </w:rPr>
              <m:t xml:space="preserve"> </m:t>
            </w:ins>
          </m:r>
          <m:r>
            <w:ins w:id="741" w:author="Doug Moore" w:date="2026-02-13T05:15:00Z" w16du:dateUtc="2026-02-13T10:15:00Z">
              <m:rPr>
                <m:sty m:val="b"/>
              </m:rPr>
              <w:rPr>
                <w:rFonts w:ascii="Cambria Math" w:hAnsi="Cambria Math"/>
                <w:color w:val="000000" w:themeColor="text1"/>
              </w:rPr>
              <m:t>dB</m:t>
            </w:ins>
          </m:r>
        </m:oMath>
      </m:oMathPara>
    </w:p>
    <w:p w14:paraId="2FB9CD89" w14:textId="77777777" w:rsidR="002313A6" w:rsidRPr="006658C5" w:rsidRDefault="002313A6" w:rsidP="002313A6">
      <w:pPr>
        <w:spacing w:after="120"/>
        <w:ind w:left="2268" w:right="993"/>
        <w:rPr>
          <w:ins w:id="742" w:author="Doug Moore" w:date="2026-02-13T05:15:00Z" w16du:dateUtc="2026-02-13T10:15:00Z"/>
          <w:rFonts w:ascii="Cambria Math" w:hAnsi="Cambria Math"/>
          <w:b/>
          <w:color w:val="000000" w:themeColor="text1"/>
        </w:rPr>
      </w:pPr>
      <m:oMathPara>
        <m:oMathParaPr>
          <m:jc m:val="left"/>
        </m:oMathParaPr>
        <m:oMath>
          <m:r>
            <w:ins w:id="743" w:author="Doug Moore" w:date="2026-02-13T05:15:00Z" w16du:dateUtc="2026-02-13T10:15:00Z">
              <m:rPr>
                <m:sty m:val="b"/>
              </m:rPr>
              <w:rPr>
                <w:rFonts w:ascii="Cambria Math" w:hAnsi="Cambria Math"/>
                <w:color w:val="000000" w:themeColor="text1"/>
              </w:rPr>
              <m:t xml:space="preserve">For </m:t>
            </w:ins>
          </m:r>
          <m:sSub>
            <m:sSubPr>
              <m:ctrlPr>
                <w:ins w:id="744" w:author="Doug Moore" w:date="2026-02-13T05:15:00Z" w16du:dateUtc="2026-02-13T10:15:00Z">
                  <w:rPr>
                    <w:rFonts w:ascii="Cambria Math" w:hAnsi="Cambria Math"/>
                    <w:b/>
                    <w:bCs/>
                    <w:iCs/>
                    <w:color w:val="000000" w:themeColor="text1"/>
                  </w:rPr>
                </w:ins>
              </m:ctrlPr>
            </m:sSubPr>
            <m:e>
              <m:sSub>
                <m:sSubPr>
                  <m:ctrlPr>
                    <w:ins w:id="745" w:author="Doug Moore" w:date="2026-02-13T05:15:00Z" w16du:dateUtc="2026-02-13T10:15:00Z">
                      <w:rPr>
                        <w:rFonts w:ascii="Cambria Math" w:hAnsi="Cambria Math"/>
                        <w:b/>
                        <w:color w:val="000000" w:themeColor="text1"/>
                      </w:rPr>
                    </w:ins>
                  </m:ctrlPr>
                </m:sSubPr>
                <m:e>
                  <m:r>
                    <w:ins w:id="746" w:author="Doug Moore" w:date="2026-02-13T05:15:00Z" w16du:dateUtc="2026-02-13T10:15:00Z">
                      <m:rPr>
                        <m:sty m:val="b"/>
                      </m:rPr>
                      <w:rPr>
                        <w:rFonts w:ascii="Cambria Math" w:hAnsi="Cambria Math"/>
                        <w:color w:val="000000" w:themeColor="text1"/>
                      </w:rPr>
                      <m:t>v</m:t>
                    </w:ins>
                  </m:r>
                </m:e>
                <m:sub>
                  <m:r>
                    <w:ins w:id="747" w:author="Doug Moore" w:date="2026-02-13T05:15:00Z" w16du:dateUtc="2026-02-13T10:15:00Z">
                      <m:rPr>
                        <m:sty m:val="b"/>
                      </m:rPr>
                      <w:rPr>
                        <w:rFonts w:ascii="Cambria Math" w:hAnsi="Cambria Math"/>
                        <w:color w:val="000000" w:themeColor="text1"/>
                      </w:rPr>
                      <m:t>BB test,j</m:t>
                    </w:ins>
                  </m:r>
                </m:sub>
              </m:sSub>
              <m:r>
                <w:ins w:id="748" w:author="Doug Moore" w:date="2026-02-13T05:15:00Z" w16du:dateUtc="2026-02-13T10:15:00Z">
                  <m:rPr>
                    <m:sty m:val="b"/>
                  </m:rPr>
                  <w:rPr>
                    <w:rFonts w:ascii="Cambria Math" w:hAnsi="Cambria Math"/>
                    <w:color w:val="000000" w:themeColor="text1"/>
                  </w:rPr>
                  <m:t xml:space="preserve"> × a</m:t>
                </w:ins>
              </m:r>
            </m:e>
            <m:sub>
              <m:r>
                <w:ins w:id="749" w:author="Doug Moore" w:date="2026-02-13T05:15:00Z" w16du:dateUtc="2026-02-13T10:15:00Z">
                  <m:rPr>
                    <m:sty m:val="b"/>
                  </m:rPr>
                  <w:rPr>
                    <w:rFonts w:ascii="Cambria Math" w:hAnsi="Cambria Math"/>
                    <w:color w:val="000000" w:themeColor="text1"/>
                  </w:rPr>
                  <m:t>wot, test, κ,j</m:t>
                </w:ins>
              </m:r>
            </m:sub>
          </m:sSub>
          <m:r>
            <w:ins w:id="750" w:author="Doug Moore" w:date="2026-02-13T05:15:00Z" w16du:dateUtc="2026-02-13T10:15:00Z">
              <m:rPr>
                <m:sty m:val="b"/>
              </m:rPr>
              <w:rPr>
                <w:rFonts w:ascii="Cambria Math" w:hAnsi="Cambria Math"/>
                <w:color w:val="000000" w:themeColor="text1"/>
              </w:rPr>
              <m:t xml:space="preserve">&gt; </m:t>
            </w:ins>
          </m:r>
          <m:sSub>
            <m:sSubPr>
              <m:ctrlPr>
                <w:ins w:id="751" w:author="Doug Moore" w:date="2026-02-13T05:15:00Z" w16du:dateUtc="2026-02-13T10:15:00Z">
                  <w:rPr>
                    <w:rFonts w:ascii="Cambria Math" w:hAnsi="Cambria Math"/>
                    <w:b/>
                    <w:bCs/>
                    <w:iCs/>
                    <w:color w:val="000000" w:themeColor="text1"/>
                  </w:rPr>
                </w:ins>
              </m:ctrlPr>
            </m:sSubPr>
            <m:e>
              <m:sSub>
                <m:sSubPr>
                  <m:ctrlPr>
                    <w:ins w:id="752" w:author="Doug Moore" w:date="2026-02-13T05:15:00Z" w16du:dateUtc="2026-02-13T10:15:00Z">
                      <w:rPr>
                        <w:rFonts w:ascii="Cambria Math" w:hAnsi="Cambria Math"/>
                        <w:b/>
                        <w:bCs/>
                        <w:color w:val="000000" w:themeColor="text1"/>
                      </w:rPr>
                    </w:ins>
                  </m:ctrlPr>
                </m:sSubPr>
                <m:e>
                  <m:r>
                    <w:ins w:id="753" w:author="Doug Moore" w:date="2026-02-13T05:15:00Z" w16du:dateUtc="2026-02-13T10:15:00Z">
                      <m:rPr>
                        <m:sty m:val="b"/>
                      </m:rPr>
                      <w:rPr>
                        <w:rFonts w:ascii="Cambria Math" w:hAnsi="Cambria Math"/>
                        <w:color w:val="000000" w:themeColor="text1"/>
                      </w:rPr>
                      <m:t>v</m:t>
                    </w:ins>
                  </m:r>
                </m:e>
                <m:sub>
                  <m:r>
                    <w:ins w:id="754" w:author="Doug Moore" w:date="2026-02-13T05:15:00Z" w16du:dateUtc="2026-02-13T10:15:00Z">
                      <m:rPr>
                        <m:sty m:val="b"/>
                      </m:rPr>
                      <w:rPr>
                        <w:rFonts w:ascii="Cambria Math" w:hAnsi="Cambria Math"/>
                        <w:color w:val="000000" w:themeColor="text1"/>
                      </w:rPr>
                      <m:t>anchor</m:t>
                    </w:ins>
                  </m:r>
                </m:sub>
              </m:sSub>
              <m:r>
                <w:ins w:id="755" w:author="Doug Moore" w:date="2026-02-13T05:15:00Z" w16du:dateUtc="2026-02-13T10:15:00Z">
                  <m:rPr>
                    <m:sty m:val="b"/>
                  </m:rPr>
                  <w:rPr>
                    <w:rFonts w:ascii="Cambria Math" w:hAnsi="Cambria Math"/>
                    <w:color w:val="000000" w:themeColor="text1"/>
                  </w:rPr>
                  <m:t>× a</m:t>
                </w:ins>
              </m:r>
            </m:e>
            <m:sub>
              <m:r>
                <w:ins w:id="756" w:author="Doug Moore" w:date="2026-02-13T05:15:00Z" w16du:dateUtc="2026-02-13T10:15:00Z">
                  <m:rPr>
                    <m:sty m:val="b"/>
                  </m:rPr>
                  <w:rPr>
                    <w:rFonts w:ascii="Cambria Math" w:hAnsi="Cambria Math"/>
                    <w:color w:val="000000" w:themeColor="text1"/>
                  </w:rPr>
                  <m:t>anchor</m:t>
                </w:ins>
              </m:r>
            </m:sub>
          </m:sSub>
          <m:r>
            <w:ins w:id="757" w:author="Doug Moore" w:date="2026-02-13T05:15:00Z" w16du:dateUtc="2026-02-13T10:15:00Z">
              <m:rPr>
                <m:sty m:val="b"/>
              </m:rPr>
              <w:rPr>
                <w:rFonts w:ascii="Cambria Math" w:hAnsi="Cambria Math"/>
                <w:color w:val="000000" w:themeColor="text1"/>
              </w:rPr>
              <m:t xml:space="preserve"> : </m:t>
            </w:ins>
          </m:r>
        </m:oMath>
      </m:oMathPara>
    </w:p>
    <w:p w14:paraId="060ECE8D" w14:textId="77777777" w:rsidR="002313A6" w:rsidRPr="006658C5" w:rsidRDefault="002313A6" w:rsidP="002313A6">
      <w:pPr>
        <w:spacing w:after="120"/>
        <w:ind w:left="2268" w:right="993"/>
        <w:rPr>
          <w:ins w:id="758" w:author="Doug Moore" w:date="2026-02-13T05:15:00Z" w16du:dateUtc="2026-02-13T10:15:00Z"/>
          <w:b/>
          <w:bCs/>
          <w:iCs/>
          <w:color w:val="000000" w:themeColor="text1"/>
        </w:rPr>
      </w:pPr>
      <m:oMathPara>
        <m:oMathParaPr>
          <m:jc m:val="left"/>
        </m:oMathParaPr>
        <m:oMath>
          <m:r>
            <w:ins w:id="759" w:author="Doug Moore" w:date="2026-02-13T05:15:00Z" w16du:dateUtc="2026-02-13T10:15:00Z">
              <m:rPr>
                <m:sty m:val="b"/>
              </m:rPr>
              <w:rPr>
                <w:rFonts w:ascii="Cambria Math" w:hAnsi="Cambria Math"/>
                <w:color w:val="000000" w:themeColor="text1"/>
              </w:rPr>
              <m:t xml:space="preserve"> </m:t>
            </w:ins>
          </m:r>
          <m:sSub>
            <m:sSubPr>
              <m:ctrlPr>
                <w:ins w:id="760" w:author="Doug Moore" w:date="2026-02-13T05:15:00Z" w16du:dateUtc="2026-02-13T10:15:00Z">
                  <w:rPr>
                    <w:rFonts w:ascii="Cambria Math" w:hAnsi="Cambria Math"/>
                    <w:b/>
                    <w:bCs/>
                    <w:iCs/>
                    <w:color w:val="000000" w:themeColor="text1"/>
                  </w:rPr>
                </w:ins>
              </m:ctrlPr>
            </m:sSubPr>
            <m:e>
              <m:r>
                <w:ins w:id="761" w:author="Doug Moore" w:date="2026-02-13T05:15:00Z" w16du:dateUtc="2026-02-13T10:15:00Z">
                  <m:rPr>
                    <m:sty m:val="b"/>
                  </m:rPr>
                  <w:rPr>
                    <w:rFonts w:ascii="Cambria Math" w:hAnsi="Cambria Math"/>
                    <w:color w:val="000000" w:themeColor="text1"/>
                  </w:rPr>
                  <m:t>ΔL</m:t>
                </w:ins>
              </m:r>
            </m:e>
            <m:sub>
              <m:sSub>
                <m:sSubPr>
                  <m:ctrlPr>
                    <w:ins w:id="762" w:author="Doug Moore" w:date="2026-02-13T05:15:00Z" w16du:dateUtc="2026-02-13T10:15:00Z">
                      <w:rPr>
                        <w:rFonts w:ascii="Cambria Math" w:hAnsi="Cambria Math"/>
                        <w:b/>
                        <w:bCs/>
                        <w:iCs/>
                        <w:color w:val="000000" w:themeColor="text1"/>
                      </w:rPr>
                    </w:ins>
                  </m:ctrlPr>
                </m:sSubPr>
                <m:e>
                  <m:r>
                    <w:ins w:id="763" w:author="Doug Moore" w:date="2026-02-13T05:15:00Z" w16du:dateUtc="2026-02-13T10:15:00Z">
                      <m:rPr>
                        <m:sty m:val="b"/>
                      </m:rPr>
                      <w:rPr>
                        <w:rFonts w:ascii="Cambria Math" w:hAnsi="Cambria Math"/>
                        <w:color w:val="000000" w:themeColor="text1"/>
                        <w:vertAlign w:val="subscript"/>
                      </w:rPr>
                      <m:t>ASEP,</m:t>
                    </w:ins>
                  </m:r>
                  <m:r>
                    <w:ins w:id="764" w:author="Doug Moore" w:date="2026-02-13T05:15:00Z" w16du:dateUtc="2026-02-13T10:15:00Z">
                      <m:rPr>
                        <m:sty m:val="b"/>
                      </m:rPr>
                      <w:rPr>
                        <w:rFonts w:ascii="Cambria Math" w:hAnsi="Cambria Math"/>
                        <w:color w:val="000000" w:themeColor="text1"/>
                      </w:rPr>
                      <m:t>j</m:t>
                    </w:ins>
                  </m:r>
                </m:e>
                <m:sub>
                  <m:r>
                    <w:ins w:id="765" w:author="Doug Moore" w:date="2026-02-13T05:15:00Z" w16du:dateUtc="2026-02-13T10:15:00Z">
                      <m:rPr>
                        <m:sty m:val="b"/>
                      </m:rPr>
                      <w:rPr>
                        <w:rFonts w:ascii="Cambria Math" w:hAnsi="Cambria Math"/>
                        <w:color w:val="000000" w:themeColor="text1"/>
                      </w:rPr>
                      <m:t xml:space="preserve"> </m:t>
                    </w:ins>
                  </m:r>
                </m:sub>
              </m:sSub>
            </m:sub>
          </m:sSub>
          <m:r>
            <w:ins w:id="766" w:author="Doug Moore" w:date="2026-02-13T05:15:00Z" w16du:dateUtc="2026-02-13T10:15:00Z">
              <m:rPr>
                <m:sty m:val="b"/>
              </m:rPr>
              <w:rPr>
                <w:rFonts w:ascii="Cambria Math" w:hAnsi="Cambria Math"/>
                <w:color w:val="000000" w:themeColor="text1"/>
              </w:rPr>
              <m:t>=</m:t>
            </w:ins>
          </m:r>
          <m:r>
            <w:ins w:id="767" w:author="Doug Moore" w:date="2026-02-13T05:15:00Z" w16du:dateUtc="2026-02-13T10:15:00Z">
              <m:rPr>
                <m:sty m:val="b"/>
              </m:rPr>
              <w:rPr>
                <w:rFonts w:ascii="Cambria Math" w:hAnsi="Cambria Math"/>
                <w:color w:val="4F81BD" w:themeColor="accent1"/>
              </w:rPr>
              <m:t>6</m:t>
            </w:ins>
          </m:r>
          <m:r>
            <w:ins w:id="768" w:author="Doug Moore" w:date="2026-02-13T05:15:00Z" w16du:dateUtc="2026-02-13T10:15:00Z">
              <m:rPr>
                <m:sty m:val="b"/>
              </m:rPr>
              <w:rPr>
                <w:rFonts w:ascii="Cambria Math" w:hAnsi="Cambria Math"/>
                <w:color w:val="000000" w:themeColor="text1"/>
              </w:rPr>
              <m:t xml:space="preserve"> dB ×</m:t>
            </w:ins>
          </m:r>
          <m:func>
            <m:funcPr>
              <m:ctrlPr>
                <w:ins w:id="769" w:author="Doug Moore" w:date="2026-02-13T05:15:00Z" w16du:dateUtc="2026-02-13T10:15:00Z">
                  <w:rPr>
                    <w:rFonts w:ascii="Cambria Math" w:hAnsi="Cambria Math"/>
                    <w:b/>
                    <w:color w:val="000000" w:themeColor="text1"/>
                  </w:rPr>
                </w:ins>
              </m:ctrlPr>
            </m:funcPr>
            <m:fName>
              <m:sSub>
                <m:sSubPr>
                  <m:ctrlPr>
                    <w:ins w:id="770" w:author="Doug Moore" w:date="2026-02-13T05:15:00Z" w16du:dateUtc="2026-02-13T10:15:00Z">
                      <w:rPr>
                        <w:rFonts w:ascii="Cambria Math" w:hAnsi="Cambria Math"/>
                        <w:b/>
                        <w:color w:val="000000" w:themeColor="text1"/>
                      </w:rPr>
                    </w:ins>
                  </m:ctrlPr>
                </m:sSubPr>
                <m:e>
                  <m:r>
                    <w:ins w:id="771" w:author="Doug Moore" w:date="2026-02-13T05:15:00Z" w16du:dateUtc="2026-02-13T10:15:00Z">
                      <m:rPr>
                        <m:sty m:val="b"/>
                      </m:rPr>
                      <w:rPr>
                        <w:rFonts w:ascii="Cambria Math" w:hAnsi="Cambria Math"/>
                        <w:color w:val="000000" w:themeColor="text1"/>
                      </w:rPr>
                      <m:t>log</m:t>
                    </w:ins>
                  </m:r>
                </m:e>
                <m:sub>
                  <m:r>
                    <w:ins w:id="772" w:author="Doug Moore" w:date="2026-02-13T05:15:00Z" w16du:dateUtc="2026-02-13T10:15:00Z">
                      <m:rPr>
                        <m:sty m:val="bi"/>
                      </m:rPr>
                      <w:rPr>
                        <w:rFonts w:ascii="Cambria Math" w:hAnsi="Cambria Math"/>
                        <w:color w:val="000000" w:themeColor="text1"/>
                      </w:rPr>
                      <m:t>10</m:t>
                    </w:ins>
                  </m:r>
                </m:sub>
              </m:sSub>
            </m:fName>
            <m:e>
              <m:d>
                <m:dPr>
                  <m:ctrlPr>
                    <w:ins w:id="773" w:author="Doug Moore" w:date="2026-02-13T05:15:00Z" w16du:dateUtc="2026-02-13T10:15:00Z">
                      <w:rPr>
                        <w:rFonts w:ascii="Cambria Math" w:hAnsi="Cambria Math"/>
                        <w:b/>
                        <w:bCs/>
                        <w:iCs/>
                        <w:color w:val="000000" w:themeColor="text1"/>
                      </w:rPr>
                    </w:ins>
                  </m:ctrlPr>
                </m:dPr>
                <m:e>
                  <m:f>
                    <m:fPr>
                      <m:ctrlPr>
                        <w:ins w:id="774" w:author="Doug Moore" w:date="2026-02-13T05:15:00Z" w16du:dateUtc="2026-02-13T10:15:00Z">
                          <w:rPr>
                            <w:rFonts w:ascii="Cambria Math" w:hAnsi="Cambria Math"/>
                            <w:b/>
                            <w:bCs/>
                            <w:iCs/>
                            <w:color w:val="000000" w:themeColor="text1"/>
                          </w:rPr>
                        </w:ins>
                      </m:ctrlPr>
                    </m:fPr>
                    <m:num>
                      <m:sSub>
                        <m:sSubPr>
                          <m:ctrlPr>
                            <w:ins w:id="775" w:author="Doug Moore" w:date="2026-02-13T05:15:00Z" w16du:dateUtc="2026-02-13T10:15:00Z">
                              <w:rPr>
                                <w:rFonts w:ascii="Cambria Math" w:hAnsi="Cambria Math"/>
                                <w:b/>
                                <w:bCs/>
                                <w:iCs/>
                                <w:color w:val="000000" w:themeColor="text1"/>
                              </w:rPr>
                            </w:ins>
                          </m:ctrlPr>
                        </m:sSubPr>
                        <m:e>
                          <m:r>
                            <w:ins w:id="776" w:author="Doug Moore" w:date="2026-02-13T05:15:00Z" w16du:dateUtc="2026-02-13T10:15:00Z">
                              <m:rPr>
                                <m:sty m:val="b"/>
                              </m:rPr>
                              <w:rPr>
                                <w:rFonts w:ascii="Cambria Math" w:hAnsi="Cambria Math"/>
                                <w:color w:val="000000" w:themeColor="text1"/>
                              </w:rPr>
                              <m:t xml:space="preserve"> v</m:t>
                            </w:ins>
                          </m:r>
                        </m:e>
                        <m:sub>
                          <m:r>
                            <w:ins w:id="777" w:author="Doug Moore" w:date="2026-02-13T05:15:00Z" w16du:dateUtc="2026-02-13T10:15:00Z">
                              <m:rPr>
                                <m:sty m:val="b"/>
                              </m:rPr>
                              <w:rPr>
                                <w:rFonts w:ascii="Cambria Math" w:hAnsi="Cambria Math"/>
                                <w:color w:val="000000" w:themeColor="text1"/>
                              </w:rPr>
                              <m:t xml:space="preserve">BB test,j </m:t>
                            </w:ins>
                          </m:r>
                        </m:sub>
                      </m:sSub>
                      <m:r>
                        <w:ins w:id="778" w:author="Doug Moore" w:date="2026-02-13T05:15:00Z" w16du:dateUtc="2026-02-13T10:15:00Z">
                          <m:rPr>
                            <m:sty m:val="bi"/>
                          </m:rPr>
                          <w:rPr>
                            <w:rFonts w:ascii="Cambria Math" w:hAnsi="Cambria Math"/>
                            <w:color w:val="000000" w:themeColor="text1"/>
                          </w:rPr>
                          <m:t>×</m:t>
                        </w:ins>
                      </m:r>
                      <m:sSub>
                        <m:sSubPr>
                          <m:ctrlPr>
                            <w:ins w:id="779" w:author="Doug Moore" w:date="2026-02-13T05:15:00Z" w16du:dateUtc="2026-02-13T10:15:00Z">
                              <w:rPr>
                                <w:rFonts w:ascii="Cambria Math" w:hAnsi="Cambria Math"/>
                                <w:b/>
                                <w:bCs/>
                                <w:iCs/>
                                <w:color w:val="000000" w:themeColor="text1"/>
                              </w:rPr>
                            </w:ins>
                          </m:ctrlPr>
                        </m:sSubPr>
                        <m:e>
                          <m:r>
                            <w:ins w:id="780" w:author="Doug Moore" w:date="2026-02-13T05:15:00Z" w16du:dateUtc="2026-02-13T10:15:00Z">
                              <m:rPr>
                                <m:sty m:val="b"/>
                              </m:rPr>
                              <w:rPr>
                                <w:rFonts w:ascii="Cambria Math" w:hAnsi="Cambria Math"/>
                                <w:color w:val="000000" w:themeColor="text1"/>
                              </w:rPr>
                              <m:t>a</m:t>
                            </w:ins>
                          </m:r>
                        </m:e>
                        <m:sub>
                          <m:r>
                            <w:ins w:id="781" w:author="Doug Moore" w:date="2026-02-13T05:15:00Z" w16du:dateUtc="2026-02-13T10:15:00Z">
                              <m:rPr>
                                <m:sty m:val="b"/>
                              </m:rPr>
                              <w:rPr>
                                <w:rFonts w:ascii="Cambria Math" w:hAnsi="Cambria Math"/>
                                <w:color w:val="000000" w:themeColor="text1"/>
                              </w:rPr>
                              <m:t>wot,test,j</m:t>
                            </w:ins>
                          </m:r>
                        </m:sub>
                      </m:sSub>
                    </m:num>
                    <m:den>
                      <m:sSub>
                        <m:sSubPr>
                          <m:ctrlPr>
                            <w:ins w:id="782" w:author="Doug Moore" w:date="2026-02-13T05:15:00Z" w16du:dateUtc="2026-02-13T10:15:00Z">
                              <w:rPr>
                                <w:rFonts w:ascii="Cambria Math" w:hAnsi="Cambria Math"/>
                                <w:b/>
                                <w:bCs/>
                                <w:iCs/>
                                <w:color w:val="000000" w:themeColor="text1"/>
                              </w:rPr>
                            </w:ins>
                          </m:ctrlPr>
                        </m:sSubPr>
                        <m:e>
                          <m:sSub>
                            <m:sSubPr>
                              <m:ctrlPr>
                                <w:ins w:id="783" w:author="Doug Moore" w:date="2026-02-13T05:15:00Z" w16du:dateUtc="2026-02-13T10:15:00Z">
                                  <w:rPr>
                                    <w:rFonts w:ascii="Cambria Math" w:hAnsi="Cambria Math"/>
                                    <w:b/>
                                    <w:bCs/>
                                    <w:color w:val="000000" w:themeColor="text1"/>
                                  </w:rPr>
                                </w:ins>
                              </m:ctrlPr>
                            </m:sSubPr>
                            <m:e>
                              <m:r>
                                <w:ins w:id="784" w:author="Doug Moore" w:date="2026-02-13T05:15:00Z" w16du:dateUtc="2026-02-13T10:15:00Z">
                                  <m:rPr>
                                    <m:sty m:val="b"/>
                                  </m:rPr>
                                  <w:rPr>
                                    <w:rFonts w:ascii="Cambria Math" w:hAnsi="Cambria Math"/>
                                    <w:color w:val="000000" w:themeColor="text1"/>
                                  </w:rPr>
                                  <m:t>v</m:t>
                                </w:ins>
                              </m:r>
                            </m:e>
                            <m:sub>
                              <m:r>
                                <w:ins w:id="785" w:author="Doug Moore" w:date="2026-02-13T05:15:00Z" w16du:dateUtc="2026-02-13T10:15:00Z">
                                  <m:rPr>
                                    <m:sty m:val="b"/>
                                  </m:rPr>
                                  <w:rPr>
                                    <w:rFonts w:ascii="Cambria Math" w:hAnsi="Cambria Math"/>
                                    <w:color w:val="000000" w:themeColor="text1"/>
                                  </w:rPr>
                                  <m:t>anchor</m:t>
                                </w:ins>
                              </m:r>
                            </m:sub>
                          </m:sSub>
                          <m:r>
                            <w:ins w:id="786" w:author="Doug Moore" w:date="2026-02-13T05:15:00Z" w16du:dateUtc="2026-02-13T10:15:00Z">
                              <m:rPr>
                                <m:sty m:val="b"/>
                              </m:rPr>
                              <w:rPr>
                                <w:rFonts w:ascii="Cambria Math" w:hAnsi="Cambria Math"/>
                                <w:color w:val="000000" w:themeColor="text1"/>
                              </w:rPr>
                              <m:t>× a</m:t>
                            </w:ins>
                          </m:r>
                        </m:e>
                        <m:sub>
                          <m:r>
                            <w:ins w:id="787" w:author="Doug Moore" w:date="2026-02-13T05:15:00Z" w16du:dateUtc="2026-02-13T10:15:00Z">
                              <m:rPr>
                                <m:sty m:val="b"/>
                              </m:rPr>
                              <w:rPr>
                                <w:rFonts w:ascii="Cambria Math" w:hAnsi="Cambria Math"/>
                                <w:color w:val="000000" w:themeColor="text1"/>
                              </w:rPr>
                              <m:t>anchor</m:t>
                            </w:ins>
                          </m:r>
                        </m:sub>
                      </m:sSub>
                    </m:den>
                  </m:f>
                </m:e>
              </m:d>
            </m:e>
          </m:func>
        </m:oMath>
      </m:oMathPara>
    </w:p>
    <w:p w14:paraId="0116992B" w14:textId="1B1F7F15" w:rsidR="002313A6" w:rsidRPr="006658C5" w:rsidRDefault="002313A6" w:rsidP="002313A6">
      <w:pPr>
        <w:tabs>
          <w:tab w:val="left" w:pos="2268"/>
          <w:tab w:val="left" w:pos="8505"/>
        </w:tabs>
        <w:spacing w:after="120"/>
        <w:ind w:left="2268" w:right="993"/>
        <w:jc w:val="both"/>
        <w:rPr>
          <w:ins w:id="788" w:author="Doug Moore" w:date="2026-02-13T05:15:00Z" w16du:dateUtc="2026-02-13T10:15:00Z"/>
          <w:b/>
          <w:bCs/>
          <w:iCs/>
          <w:color w:val="000000" w:themeColor="text1"/>
        </w:rPr>
      </w:pPr>
      <w:ins w:id="789" w:author="Doug Moore" w:date="2026-02-13T05:15:00Z" w16du:dateUtc="2026-02-13T10:15:00Z">
        <w:r w:rsidRPr="006658C5">
          <w:rPr>
            <w:b/>
            <w:bCs/>
            <w:color w:val="000000" w:themeColor="text1"/>
          </w:rPr>
          <w:t>For all other tests the sound level ΔL</w:t>
        </w:r>
        <w:r w:rsidRPr="006658C5">
          <w:rPr>
            <w:b/>
            <w:bCs/>
            <w:color w:val="000000" w:themeColor="text1"/>
            <w:vertAlign w:val="subscript"/>
          </w:rPr>
          <w:t xml:space="preserve">ASEP,j </w:t>
        </w:r>
        <w:r w:rsidRPr="006658C5">
          <w:rPr>
            <w:b/>
            <w:bCs/>
            <w:color w:val="000000" w:themeColor="text1"/>
          </w:rPr>
          <w:t>is set to 0 dB.</w:t>
        </w:r>
      </w:ins>
    </w:p>
    <w:p w14:paraId="18C62E54" w14:textId="457E1AB5" w:rsidR="00BE3A45" w:rsidRPr="00281C39" w:rsidDel="004D5E13" w:rsidRDefault="00BE3A45" w:rsidP="00B01C61">
      <w:pPr>
        <w:keepNext/>
        <w:keepLines/>
        <w:spacing w:after="120"/>
        <w:ind w:left="2268" w:right="1134"/>
        <w:jc w:val="both"/>
        <w:rPr>
          <w:del w:id="790" w:author="Annett Schuessling / VDA" w:date="2026-03-12T09:38:00Z" w16du:dateUtc="2026-03-12T08:38:00Z"/>
        </w:rPr>
      </w:pPr>
    </w:p>
    <w:p w14:paraId="12C23368" w14:textId="167BE383" w:rsidR="00B01C61" w:rsidRPr="00281C39" w:rsidRDefault="00B01C61" w:rsidP="00B01C61">
      <w:pPr>
        <w:keepNext/>
        <w:keepLines/>
        <w:spacing w:after="120"/>
        <w:ind w:left="2268" w:right="1134" w:hanging="1134"/>
        <w:jc w:val="both"/>
      </w:pPr>
      <w:r w:rsidRPr="00281C39">
        <w:t>3.</w:t>
      </w:r>
      <w:del w:id="791" w:author="Doug Moore" w:date="2026-02-13T05:14:00Z" w16du:dateUtc="2026-02-13T10:14:00Z">
        <w:r w:rsidRPr="00281C39" w:rsidDel="00D97360">
          <w:delText>4</w:delText>
        </w:r>
      </w:del>
      <w:ins w:id="792" w:author="Doug Moore" w:date="2026-02-13T05:14:00Z" w16du:dateUtc="2026-02-13T10:14:00Z">
        <w:r w:rsidR="00D97360">
          <w:t>5</w:t>
        </w:r>
      </w:ins>
      <w:r w:rsidRPr="00281C39">
        <w:t>.</w:t>
      </w:r>
      <w:r w:rsidRPr="00281C39">
        <w:tab/>
      </w:r>
      <w:r w:rsidR="002B37C5" w:rsidRPr="00281C39">
        <w:t xml:space="preserve">Additional </w:t>
      </w:r>
      <w:r w:rsidRPr="00281C39">
        <w:t>Samples</w:t>
      </w:r>
    </w:p>
    <w:p w14:paraId="3F3AC910" w14:textId="1B40A87C" w:rsidR="00B01C61" w:rsidRDefault="00B01C61" w:rsidP="00B01C61">
      <w:pPr>
        <w:keepNext/>
        <w:keepLines/>
        <w:spacing w:after="120"/>
        <w:ind w:left="2268" w:right="1134"/>
        <w:jc w:val="both"/>
        <w:rPr>
          <w:ins w:id="793" w:author="Doug Moore" w:date="2026-02-13T05:15:00Z" w16du:dateUtc="2026-02-13T10:15:00Z"/>
        </w:rPr>
      </w:pPr>
      <w:r w:rsidRPr="00281C39">
        <w:t>On request of the type approval authority</w:t>
      </w:r>
      <w:r w:rsidR="00F20392" w:rsidRPr="00281C39">
        <w:t>,</w:t>
      </w:r>
      <w:r w:rsidRPr="00281C39">
        <w:t xml:space="preserve"> two additional runs within the boundary conditions according to paragraph 2.3. of this annex shall be carried out.</w:t>
      </w:r>
    </w:p>
    <w:p w14:paraId="434519C6" w14:textId="6FA3CE49" w:rsidR="00E46FA3" w:rsidRPr="00281C39" w:rsidRDefault="00E46FA3" w:rsidP="00B01C61">
      <w:pPr>
        <w:keepNext/>
        <w:keepLines/>
        <w:spacing w:after="120"/>
        <w:ind w:left="2268" w:right="1134"/>
        <w:jc w:val="both"/>
      </w:pPr>
      <w:ins w:id="794" w:author="Doug Moore" w:date="2026-02-13T05:15:00Z" w16du:dateUtc="2026-02-13T10:15:00Z">
        <w:r w:rsidRPr="006658C5">
          <w:rPr>
            <w:b/>
            <w:bCs/>
            <w:color w:val="4F81BD" w:themeColor="accent1"/>
          </w:rPr>
          <w:t>For vehicles subject to paragraph 1.1. of this annex, the additional runs can be selected under any operating condition within the control range, inclusive partial load acceleration or constant speed.</w:t>
        </w:r>
        <w:commentRangeStart w:id="795"/>
        <w:r w:rsidRPr="006658C5">
          <w:rPr>
            <w:color w:val="000000" w:themeColor="text1"/>
          </w:rPr>
          <w:t>"</w:t>
        </w:r>
      </w:ins>
      <w:commentRangeEnd w:id="795"/>
      <w:r w:rsidR="00155B77" w:rsidRPr="00281C39">
        <w:rPr>
          <w:rStyle w:val="CommentReference"/>
          <w:sz w:val="20"/>
          <w:szCs w:val="20"/>
        </w:rPr>
        <w:commentReference w:id="795"/>
      </w:r>
    </w:p>
    <w:p w14:paraId="4D405210" w14:textId="3B608362" w:rsidR="00B01C61" w:rsidRPr="00281C39" w:rsidRDefault="002B37C5" w:rsidP="00B01C61">
      <w:pPr>
        <w:spacing w:after="120"/>
        <w:ind w:left="2268" w:right="1134" w:hanging="1134"/>
        <w:jc w:val="both"/>
      </w:pPr>
      <w:r w:rsidRPr="00281C39">
        <w:t>3.</w:t>
      </w:r>
      <w:ins w:id="796" w:author="Doug Moore" w:date="2026-02-13T05:16:00Z" w16du:dateUtc="2026-02-13T10:16:00Z">
        <w:r w:rsidR="001D14A6">
          <w:t>6</w:t>
        </w:r>
      </w:ins>
      <w:del w:id="797" w:author="Doug Moore" w:date="2026-02-13T05:16:00Z" w16du:dateUtc="2026-02-13T10:16:00Z">
        <w:r w:rsidRPr="00281C39" w:rsidDel="001D14A6">
          <w:delText>5</w:delText>
        </w:r>
      </w:del>
      <w:r w:rsidRPr="00281C39">
        <w:t>.</w:t>
      </w:r>
      <w:r w:rsidR="00B01C61" w:rsidRPr="00281C39">
        <w:tab/>
      </w:r>
      <w:r w:rsidRPr="00281C39">
        <w:t>Specifications</w:t>
      </w:r>
    </w:p>
    <w:p w14:paraId="37991531" w14:textId="77777777" w:rsidR="00B01C61" w:rsidRPr="00281C39" w:rsidRDefault="00B01C61" w:rsidP="00B01C61">
      <w:pPr>
        <w:spacing w:after="120"/>
        <w:ind w:left="2268" w:right="1134"/>
        <w:jc w:val="both"/>
      </w:pPr>
      <w:r w:rsidRPr="00281C39">
        <w:t>Every individual sound measurement shall be evaluated.</w:t>
      </w:r>
    </w:p>
    <w:p w14:paraId="06CEC96D" w14:textId="77777777" w:rsidR="00B01C61" w:rsidRPr="00281C39" w:rsidRDefault="00B01C61" w:rsidP="00B01C61">
      <w:pPr>
        <w:spacing w:after="120"/>
        <w:ind w:left="2268" w:right="1134"/>
        <w:jc w:val="both"/>
      </w:pPr>
      <w:r w:rsidRPr="00281C39">
        <w:lastRenderedPageBreak/>
        <w:t>The sound level of every specified measurement point shall not exceed the limits given below:</w:t>
      </w:r>
    </w:p>
    <w:p w14:paraId="46121F28" w14:textId="30350C1B" w:rsidR="00B01C61" w:rsidRPr="00281C39" w:rsidRDefault="00B01C61" w:rsidP="002234EB">
      <w:pPr>
        <w:autoSpaceDE w:val="0"/>
        <w:autoSpaceDN w:val="0"/>
        <w:adjustRightInd w:val="0"/>
        <w:spacing w:after="120"/>
        <w:ind w:left="2268" w:firstLine="2"/>
        <w:jc w:val="both"/>
      </w:pPr>
      <w:r w:rsidRPr="00281C39">
        <w:t>L</w:t>
      </w:r>
      <w:r w:rsidRPr="00281C39">
        <w:rPr>
          <w:vertAlign w:val="subscript"/>
        </w:rPr>
        <w:t>κj</w:t>
      </w:r>
      <w:r w:rsidRPr="00281C39">
        <w:t xml:space="preserve"> </w:t>
      </w:r>
      <w:ins w:id="798" w:author="Doug Moore" w:date="2026-02-13T05:17:00Z" w16du:dateUtc="2026-02-13T10:17:00Z">
        <w:r w:rsidR="00C01F6D">
          <w:t xml:space="preserve">- </w:t>
        </w:r>
        <w:r w:rsidR="00C01F6D" w:rsidRPr="006658C5">
          <w:rPr>
            <w:b/>
            <w:bCs/>
            <w:color w:val="000000" w:themeColor="text1"/>
          </w:rPr>
          <w:t>ΔL</w:t>
        </w:r>
        <w:r w:rsidR="00C01F6D" w:rsidRPr="006658C5">
          <w:rPr>
            <w:b/>
            <w:bCs/>
            <w:color w:val="000000" w:themeColor="text1"/>
            <w:vertAlign w:val="subscript"/>
          </w:rPr>
          <w:t>ASEP,</w:t>
        </w:r>
        <w:r w:rsidR="00C01F6D" w:rsidRPr="006658C5">
          <w:rPr>
            <w:color w:val="000000" w:themeColor="text1"/>
            <w:vertAlign w:val="subscript"/>
          </w:rPr>
          <w:t>j</w:t>
        </w:r>
        <w:r w:rsidR="00C01F6D" w:rsidRPr="006658C5">
          <w:rPr>
            <w:color w:val="000000" w:themeColor="text1"/>
          </w:rPr>
          <w:t xml:space="preserve"> </w:t>
        </w:r>
      </w:ins>
      <w:r w:rsidRPr="00281C39">
        <w:t>≤ L</w:t>
      </w:r>
      <w:r w:rsidRPr="00281C39">
        <w:rPr>
          <w:vertAlign w:val="subscript"/>
        </w:rPr>
        <w:t>ASEP_κ.j</w:t>
      </w:r>
      <w:r w:rsidRPr="00281C39">
        <w:rPr>
          <w:rFonts w:ascii="Times New Roman Bold" w:hAnsi="Times New Roman Bold"/>
        </w:rPr>
        <w:t xml:space="preserve"> </w:t>
      </w:r>
      <w:r w:rsidRPr="00281C39">
        <w:t>+ x</w:t>
      </w:r>
    </w:p>
    <w:p w14:paraId="40422317" w14:textId="77777777" w:rsidR="00B01C61" w:rsidRPr="00281C39" w:rsidRDefault="00B01C61" w:rsidP="00B01C61">
      <w:pPr>
        <w:spacing w:after="120"/>
        <w:ind w:left="2268" w:right="1134"/>
        <w:jc w:val="both"/>
      </w:pPr>
      <w:r w:rsidRPr="00281C39">
        <w:t>With:</w:t>
      </w:r>
    </w:p>
    <w:p w14:paraId="4448EFDD" w14:textId="5041D6F1" w:rsidR="00B01C61" w:rsidRPr="00281C39" w:rsidDel="00CE58FF" w:rsidRDefault="00B01C61" w:rsidP="00F8399E">
      <w:pPr>
        <w:spacing w:after="120"/>
        <w:ind w:left="5387" w:right="1134" w:hanging="3119"/>
        <w:jc w:val="both"/>
        <w:rPr>
          <w:del w:id="799" w:author="Doug Moore" w:date="2026-02-13T05:17:00Z" w16du:dateUtc="2026-02-13T10:17:00Z"/>
        </w:rPr>
      </w:pPr>
      <w:del w:id="800" w:author="Doug Moore" w:date="2026-02-13T05:17:00Z" w16du:dateUtc="2026-02-13T10:17:00Z">
        <w:r w:rsidRPr="00281C39" w:rsidDel="00CE58FF">
          <w:delText>x =</w:delText>
        </w:r>
        <w:r w:rsidR="00F8399E" w:rsidDel="00CE58FF">
          <w:delText xml:space="preserve"> </w:delText>
        </w:r>
        <w:r w:rsidRPr="00281C39" w:rsidDel="00CE58FF">
          <w:delText>3 dB(A)</w:delText>
        </w:r>
        <w:r w:rsidR="002B37C5" w:rsidRPr="00281C39" w:rsidDel="00CE58FF">
          <w:delText xml:space="preserve"> </w:delText>
        </w:r>
        <w:r w:rsidR="002B37C5" w:rsidRPr="00281C39" w:rsidDel="00CE58FF">
          <w:rPr>
            <w:b/>
          </w:rPr>
          <w:delText xml:space="preserve">+ </w:delText>
        </w:r>
        <w:r w:rsidR="002B37C5" w:rsidRPr="00281C39" w:rsidDel="00CE58FF">
          <w:delText>limit value</w:delText>
        </w:r>
        <w:r w:rsidR="002B37C5" w:rsidRPr="00281C39" w:rsidDel="00CE58FF">
          <w:rPr>
            <w:rStyle w:val="FootnoteReference"/>
          </w:rPr>
          <w:footnoteReference w:id="42"/>
        </w:r>
        <w:r w:rsidR="002B37C5" w:rsidRPr="00281C39" w:rsidDel="00CE58FF">
          <w:delText xml:space="preserve"> - L</w:delText>
        </w:r>
        <w:r w:rsidR="002B37C5" w:rsidRPr="00281C39" w:rsidDel="00CE58FF">
          <w:rPr>
            <w:rFonts w:ascii="Times New Roman Bold" w:hAnsi="Times New Roman Bold"/>
            <w:vertAlign w:val="subscript"/>
          </w:rPr>
          <w:delText>urban</w:delText>
        </w:r>
        <w:r w:rsidR="00F8399E" w:rsidDel="00CE58FF">
          <w:tab/>
        </w:r>
        <w:r w:rsidRPr="00281C39" w:rsidDel="00CE58FF">
          <w:delText xml:space="preserve">for vehicle </w:delText>
        </w:r>
        <w:r w:rsidR="002B37C5" w:rsidRPr="00281C39" w:rsidDel="00CE58FF">
          <w:delText xml:space="preserve"> tested with non-locked</w:delText>
        </w:r>
        <w:r w:rsidRPr="00281C39" w:rsidDel="00CE58FF">
          <w:delText xml:space="preserve"> transmission </w:delText>
        </w:r>
        <w:r w:rsidR="002B37C5" w:rsidRPr="00281C39" w:rsidDel="00CE58FF">
          <w:delText xml:space="preserve"> conditions</w:delText>
        </w:r>
      </w:del>
    </w:p>
    <w:p w14:paraId="3D26C834" w14:textId="6E954760" w:rsidR="00B01C61" w:rsidDel="003B3127" w:rsidRDefault="00B01C61" w:rsidP="00111877">
      <w:pPr>
        <w:tabs>
          <w:tab w:val="left" w:pos="5387"/>
        </w:tabs>
        <w:spacing w:after="120"/>
        <w:ind w:left="2700" w:right="1134" w:hanging="430"/>
        <w:jc w:val="both"/>
        <w:rPr>
          <w:del w:id="803" w:author="Doug Moore" w:date="2026-02-13T05:17:00Z" w16du:dateUtc="2026-02-13T10:17:00Z"/>
        </w:rPr>
      </w:pPr>
      <w:r w:rsidRPr="00281C39">
        <w:t>x =</w:t>
      </w:r>
      <w:r w:rsidRPr="00281C39">
        <w:tab/>
        <w:t>2 dB</w:t>
      </w:r>
      <w:del w:id="804" w:author="Doug Moore" w:date="2026-03-02T06:43:00Z" w16du:dateUtc="2026-03-02T11:43:00Z">
        <w:r w:rsidRPr="00281C39" w:rsidDel="00776152">
          <w:delText xml:space="preserve">(A) </w:delText>
        </w:r>
      </w:del>
      <w:r w:rsidRPr="00281C39">
        <w:t xml:space="preserve">+ </w:t>
      </w:r>
      <w:ins w:id="805" w:author="Doug Moore" w:date="2026-03-02T06:43:00Z" w16du:dateUtc="2026-03-02T11:43:00Z">
        <w:r w:rsidR="00753380">
          <w:t>(</w:t>
        </w:r>
      </w:ins>
      <w:r w:rsidRPr="00281C39">
        <w:t>limit value</w:t>
      </w:r>
      <w:commentRangeStart w:id="806"/>
      <w:r w:rsidR="00D127EE" w:rsidRPr="00281C39">
        <w:rPr>
          <w:rStyle w:val="FootnoteReference"/>
        </w:rPr>
        <w:footnoteReference w:id="43"/>
      </w:r>
      <w:commentRangeEnd w:id="806"/>
      <w:r w:rsidR="008C101B" w:rsidRPr="00281C39">
        <w:rPr>
          <w:rStyle w:val="CommentReference"/>
          <w:sz w:val="20"/>
          <w:szCs w:val="20"/>
        </w:rPr>
        <w:commentReference w:id="806"/>
      </w:r>
      <w:r w:rsidRPr="00281C39">
        <w:t xml:space="preserve"> - L</w:t>
      </w:r>
      <w:r w:rsidRPr="00281C39">
        <w:rPr>
          <w:rFonts w:ascii="Times New Roman Bold" w:hAnsi="Times New Roman Bold"/>
          <w:vertAlign w:val="subscript"/>
        </w:rPr>
        <w:t>urban</w:t>
      </w:r>
      <w:ins w:id="809" w:author="Doug Moore" w:date="2026-03-02T06:43:00Z" w16du:dateUtc="2026-03-02T11:43:00Z">
        <w:r w:rsidR="00753380" w:rsidRPr="00753380">
          <w:rPr>
            <w:rFonts w:ascii="Times New Roman Bold" w:hAnsi="Times New Roman Bold"/>
          </w:rPr>
          <w:t>)</w:t>
        </w:r>
        <w:r w:rsidR="00332DCC">
          <w:t xml:space="preserve">, </w:t>
        </w:r>
      </w:ins>
      <w:del w:id="810" w:author="Doug Moore" w:date="2026-02-13T05:17:00Z" w16du:dateUtc="2026-02-13T10:17:00Z">
        <w:r w:rsidR="00111877" w:rsidDel="00CE58FF">
          <w:tab/>
        </w:r>
        <w:r w:rsidRPr="00281C39" w:rsidDel="00CE58FF">
          <w:delText>of Annex 3 for all other vehicles</w:delText>
        </w:r>
      </w:del>
    </w:p>
    <w:p w14:paraId="096E3D23" w14:textId="77777777" w:rsidR="003B3127" w:rsidRPr="00FD073F" w:rsidRDefault="003B3127" w:rsidP="003B3127">
      <w:pPr>
        <w:tabs>
          <w:tab w:val="left" w:pos="5387"/>
        </w:tabs>
        <w:spacing w:after="120"/>
        <w:ind w:left="2700" w:right="1134" w:hanging="430"/>
        <w:jc w:val="both"/>
        <w:rPr>
          <w:ins w:id="811" w:author="Doug Moore" w:date="2026-02-13T05:18:00Z" w16du:dateUtc="2026-02-13T10:18:00Z"/>
          <w:b/>
          <w:bCs/>
          <w:color w:val="000000" w:themeColor="text1"/>
        </w:rPr>
      </w:pPr>
      <w:ins w:id="812" w:author="Doug Moore" w:date="2026-02-13T05:18:00Z" w16du:dateUtc="2026-02-13T10:18:00Z">
        <w:r w:rsidRPr="00FD073F">
          <w:rPr>
            <w:b/>
            <w:bCs/>
            <w:color w:val="000000" w:themeColor="text1"/>
          </w:rPr>
          <w:t xml:space="preserve">and only for vehicles </w:t>
        </w:r>
      </w:ins>
    </w:p>
    <w:p w14:paraId="652C2CCC" w14:textId="77777777" w:rsidR="003B3127" w:rsidRPr="00BE4AB1" w:rsidRDefault="003B3127" w:rsidP="003B3127">
      <w:pPr>
        <w:pStyle w:val="ListParagraph"/>
        <w:numPr>
          <w:ilvl w:val="0"/>
          <w:numId w:val="47"/>
        </w:numPr>
        <w:tabs>
          <w:tab w:val="left" w:pos="2835"/>
        </w:tabs>
        <w:spacing w:after="120" w:line="259" w:lineRule="auto"/>
        <w:ind w:right="1134"/>
        <w:contextualSpacing w:val="0"/>
        <w:jc w:val="both"/>
        <w:rPr>
          <w:ins w:id="813" w:author="Doug Moore" w:date="2026-02-13T05:18:00Z" w16du:dateUtc="2026-02-13T10:18:00Z"/>
          <w:rFonts w:ascii="Times New Roman" w:hAnsi="Times New Roman"/>
          <w:b/>
          <w:bCs/>
          <w:strike/>
          <w:color w:val="000000" w:themeColor="text1"/>
          <w:sz w:val="20"/>
          <w:szCs w:val="20"/>
          <w:lang w:val="en-GB"/>
        </w:rPr>
      </w:pPr>
      <w:ins w:id="814" w:author="Doug Moore" w:date="2026-02-13T05:18:00Z" w16du:dateUtc="2026-02-13T10:18:00Z">
        <w:r w:rsidRPr="00BE4AB1">
          <w:rPr>
            <w:rFonts w:ascii="Times New Roman" w:hAnsi="Times New Roman"/>
            <w:b/>
            <w:bCs/>
            <w:color w:val="000000" w:themeColor="text1"/>
            <w:sz w:val="20"/>
            <w:szCs w:val="20"/>
            <w:lang w:val="en-GB"/>
          </w:rPr>
          <w:t>tested with non-locked transmission conditions given by multiple gear ratios, or</w:t>
        </w:r>
        <w:r w:rsidRPr="00BE4AB1">
          <w:rPr>
            <w:rFonts w:ascii="Times New Roman" w:hAnsi="Times New Roman"/>
            <w:b/>
            <w:bCs/>
            <w:strike/>
            <w:color w:val="000000" w:themeColor="text1"/>
            <w:sz w:val="20"/>
            <w:szCs w:val="20"/>
            <w:lang w:val="en-GB"/>
          </w:rPr>
          <w:t xml:space="preserve"> </w:t>
        </w:r>
      </w:ins>
    </w:p>
    <w:p w14:paraId="6ABF7A14" w14:textId="77777777" w:rsidR="003B3127" w:rsidRPr="00BE4AB1" w:rsidRDefault="003B3127" w:rsidP="003B3127">
      <w:pPr>
        <w:pStyle w:val="ListParagraph"/>
        <w:numPr>
          <w:ilvl w:val="0"/>
          <w:numId w:val="47"/>
        </w:numPr>
        <w:tabs>
          <w:tab w:val="left" w:pos="2835"/>
        </w:tabs>
        <w:spacing w:after="120" w:line="259" w:lineRule="auto"/>
        <w:ind w:right="1134"/>
        <w:contextualSpacing w:val="0"/>
        <w:jc w:val="both"/>
        <w:rPr>
          <w:ins w:id="815" w:author="Doug Moore" w:date="2026-02-13T05:18:00Z" w16du:dateUtc="2026-02-13T10:18:00Z"/>
          <w:rFonts w:ascii="Times New Roman" w:hAnsi="Times New Roman"/>
          <w:b/>
          <w:bCs/>
          <w:strike/>
          <w:color w:val="000000" w:themeColor="text1"/>
          <w:sz w:val="20"/>
          <w:szCs w:val="20"/>
          <w:lang w:val="en-GB"/>
        </w:rPr>
      </w:pPr>
      <w:ins w:id="816" w:author="Doug Moore" w:date="2026-02-13T05:18:00Z" w16du:dateUtc="2026-02-13T10:18:00Z">
        <w:r w:rsidRPr="00BE4AB1">
          <w:rPr>
            <w:rFonts w:ascii="Times New Roman" w:hAnsi="Times New Roman"/>
            <w:b/>
            <w:bCs/>
            <w:color w:val="000000" w:themeColor="text1"/>
            <w:sz w:val="20"/>
            <w:szCs w:val="20"/>
            <w:lang w:val="en-GB"/>
          </w:rPr>
          <w:t>having multiple electric propulsion sources or</w:t>
        </w:r>
      </w:ins>
    </w:p>
    <w:p w14:paraId="4EBB47A7" w14:textId="77777777" w:rsidR="003B3127" w:rsidRPr="00BE4AB1" w:rsidRDefault="003B3127" w:rsidP="003B3127">
      <w:pPr>
        <w:pStyle w:val="ListParagraph"/>
        <w:numPr>
          <w:ilvl w:val="0"/>
          <w:numId w:val="47"/>
        </w:numPr>
        <w:tabs>
          <w:tab w:val="left" w:pos="2835"/>
        </w:tabs>
        <w:spacing w:after="120" w:line="259" w:lineRule="auto"/>
        <w:ind w:right="1134"/>
        <w:contextualSpacing w:val="0"/>
        <w:jc w:val="both"/>
        <w:rPr>
          <w:ins w:id="817" w:author="Doug Moore" w:date="2026-02-13T05:18:00Z" w16du:dateUtc="2026-02-13T10:18:00Z"/>
          <w:rFonts w:ascii="Times New Roman" w:hAnsi="Times New Roman"/>
          <w:b/>
          <w:bCs/>
          <w:strike/>
          <w:color w:val="000000" w:themeColor="text1"/>
          <w:sz w:val="20"/>
          <w:szCs w:val="20"/>
          <w:lang w:val="en-GB"/>
        </w:rPr>
      </w:pPr>
      <w:ins w:id="818" w:author="Doug Moore" w:date="2026-02-13T05:18:00Z" w16du:dateUtc="2026-02-13T10:18:00Z">
        <w:r w:rsidRPr="00BE4AB1">
          <w:rPr>
            <w:rFonts w:ascii="Times New Roman" w:hAnsi="Times New Roman"/>
            <w:b/>
            <w:bCs/>
            <w:color w:val="000000" w:themeColor="text1"/>
            <w:sz w:val="20"/>
            <w:szCs w:val="20"/>
            <w:lang w:val="en-GB"/>
          </w:rPr>
          <w:t xml:space="preserve">EV </w:t>
        </w:r>
        <w:r w:rsidRPr="00BE4AB1">
          <w:rPr>
            <w:rFonts w:ascii="Times New Roman" w:hAnsi="Times New Roman"/>
            <w:b/>
            <w:bCs/>
            <w:color w:val="4F81BD" w:themeColor="accent1"/>
            <w:sz w:val="20"/>
            <w:szCs w:val="20"/>
            <w:lang w:val="en-GB"/>
          </w:rPr>
          <w:t xml:space="preserve">and HEV when electrically propelled without internal combustion engines operating </w:t>
        </w:r>
        <w:r w:rsidRPr="00BE4AB1">
          <w:rPr>
            <w:rFonts w:ascii="Times New Roman" w:hAnsi="Times New Roman"/>
            <w:b/>
            <w:bCs/>
            <w:color w:val="000000" w:themeColor="text1"/>
            <w:sz w:val="20"/>
            <w:szCs w:val="20"/>
            <w:lang w:val="en-GB"/>
          </w:rPr>
          <w:t>having an L</w:t>
        </w:r>
        <w:r w:rsidRPr="00BE4AB1">
          <w:rPr>
            <w:rFonts w:ascii="Times New Roman" w:hAnsi="Times New Roman"/>
            <w:b/>
            <w:bCs/>
            <w:color w:val="000000" w:themeColor="text1"/>
            <w:sz w:val="20"/>
            <w:szCs w:val="20"/>
            <w:vertAlign w:val="subscript"/>
            <w:lang w:val="en-GB"/>
          </w:rPr>
          <w:t>crs_rep</w:t>
        </w:r>
        <w:r w:rsidRPr="00BE4AB1">
          <w:rPr>
            <w:rFonts w:ascii="Times New Roman" w:hAnsi="Times New Roman"/>
            <w:b/>
            <w:bCs/>
            <w:color w:val="000000" w:themeColor="text1"/>
            <w:sz w:val="20"/>
            <w:szCs w:val="20"/>
            <w:lang w:val="en-GB"/>
          </w:rPr>
          <w:t xml:space="preserve"> greater than L</w:t>
        </w:r>
        <w:r w:rsidRPr="00BE4AB1">
          <w:rPr>
            <w:rFonts w:ascii="Times New Roman" w:hAnsi="Times New Roman"/>
            <w:b/>
            <w:bCs/>
            <w:color w:val="000000" w:themeColor="text1"/>
            <w:sz w:val="20"/>
            <w:szCs w:val="20"/>
            <w:vertAlign w:val="subscript"/>
            <w:lang w:val="en-GB"/>
          </w:rPr>
          <w:t>wot_rep</w:t>
        </w:r>
        <w:r w:rsidRPr="00BE4AB1">
          <w:rPr>
            <w:rFonts w:ascii="Times New Roman" w:hAnsi="Times New Roman"/>
            <w:b/>
            <w:bCs/>
            <w:color w:val="000000" w:themeColor="text1"/>
            <w:sz w:val="20"/>
            <w:szCs w:val="20"/>
            <w:lang w:val="en-GB"/>
          </w:rPr>
          <w:t xml:space="preserve"> of Annex 3:</w:t>
        </w:r>
      </w:ins>
    </w:p>
    <w:p w14:paraId="01B8AB36" w14:textId="77777777" w:rsidR="003B3127" w:rsidRPr="00FD073F" w:rsidRDefault="003B3127" w:rsidP="003B3127">
      <w:pPr>
        <w:tabs>
          <w:tab w:val="left" w:pos="2835"/>
        </w:tabs>
        <w:suppressAutoHyphens w:val="0"/>
        <w:spacing w:after="120" w:line="259" w:lineRule="auto"/>
        <w:ind w:left="2268" w:right="1134"/>
        <w:jc w:val="both"/>
        <w:rPr>
          <w:ins w:id="819" w:author="Doug Moore" w:date="2026-02-13T05:18:00Z" w16du:dateUtc="2026-02-13T10:18:00Z"/>
          <w:color w:val="4F81BD" w:themeColor="accent1"/>
        </w:rPr>
      </w:pPr>
      <w:ins w:id="820" w:author="Doug Moore" w:date="2026-02-13T05:18:00Z" w16du:dateUtc="2026-02-13T10:18:00Z">
        <w:r w:rsidRPr="00FD073F">
          <w:rPr>
            <w:b/>
            <w:bCs/>
            <w:color w:val="4F81BD" w:themeColor="accent1"/>
          </w:rPr>
          <w:t>x = 3 dB + (limit value</w:t>
        </w:r>
        <w:r w:rsidRPr="00FD073F">
          <w:rPr>
            <w:rStyle w:val="FootnoteReference"/>
            <w:b/>
            <w:bCs/>
            <w:color w:val="4F81BD" w:themeColor="accent1"/>
            <w:sz w:val="20"/>
          </w:rPr>
          <w:footnoteReference w:id="44"/>
        </w:r>
        <w:r w:rsidRPr="00FD073F">
          <w:rPr>
            <w:b/>
            <w:bCs/>
            <w:color w:val="4F81BD" w:themeColor="accent1"/>
          </w:rPr>
          <w:t xml:space="preserve"> - L</w:t>
        </w:r>
        <w:r w:rsidRPr="00FD073F">
          <w:rPr>
            <w:b/>
            <w:bCs/>
            <w:color w:val="4F81BD" w:themeColor="accent1"/>
            <w:vertAlign w:val="subscript"/>
          </w:rPr>
          <w:t>urban</w:t>
        </w:r>
        <w:r w:rsidRPr="00FD073F">
          <w:rPr>
            <w:b/>
            <w:bCs/>
            <w:color w:val="4F81BD" w:themeColor="accent1"/>
          </w:rPr>
          <w:t>) of Annex 3.</w:t>
        </w:r>
      </w:ins>
    </w:p>
    <w:p w14:paraId="0D08B6B5" w14:textId="06700528" w:rsidR="003B3127" w:rsidRPr="00281C39" w:rsidDel="004D5E13" w:rsidRDefault="003B3127" w:rsidP="00111877">
      <w:pPr>
        <w:tabs>
          <w:tab w:val="left" w:pos="5387"/>
        </w:tabs>
        <w:spacing w:after="120"/>
        <w:ind w:left="2700" w:right="1134" w:hanging="430"/>
        <w:jc w:val="both"/>
        <w:rPr>
          <w:ins w:id="823" w:author="Doug Moore" w:date="2026-02-13T05:18:00Z" w16du:dateUtc="2026-02-13T10:18:00Z"/>
          <w:del w:id="824" w:author="Annett Schuessling / VDA" w:date="2026-03-12T09:38:00Z" w16du:dateUtc="2026-03-12T08:38:00Z"/>
        </w:rPr>
      </w:pPr>
    </w:p>
    <w:p w14:paraId="13DB4158" w14:textId="6584BBB0" w:rsidR="00B01C61" w:rsidRPr="00281C39" w:rsidRDefault="00B01C61" w:rsidP="00B01C61">
      <w:pPr>
        <w:spacing w:after="120"/>
        <w:ind w:left="2268" w:right="1134"/>
        <w:jc w:val="both"/>
      </w:pPr>
      <w:r w:rsidRPr="00281C39">
        <w:t xml:space="preserve">If </w:t>
      </w:r>
      <w:ins w:id="825" w:author="Doug Moore" w:date="2026-02-13T05:19:00Z" w16du:dateUtc="2026-02-13T10:19:00Z">
        <w:r w:rsidR="00655E07" w:rsidRPr="006658C5">
          <w:rPr>
            <w:b/>
            <w:bCs/>
            <w:color w:val="000000" w:themeColor="text1"/>
          </w:rPr>
          <w:t>at any point</w:t>
        </w:r>
        <w:r w:rsidR="00655E07" w:rsidRPr="006658C5">
          <w:rPr>
            <w:color w:val="000000" w:themeColor="text1"/>
          </w:rPr>
          <w:t xml:space="preserve"> </w:t>
        </w:r>
      </w:ins>
      <w:r w:rsidRPr="00281C39">
        <w:t xml:space="preserve">the measured sound level </w:t>
      </w:r>
      <w:del w:id="826" w:author="Doug Moore" w:date="2026-02-13T05:19:00Z" w16du:dateUtc="2026-02-13T10:19:00Z">
        <w:r w:rsidRPr="00281C39" w:rsidDel="00266070">
          <w:delText xml:space="preserve">at a point </w:delText>
        </w:r>
      </w:del>
      <w:r w:rsidRPr="00281C39">
        <w:t>exceeds the limit, two additional measurements at the same point shall be carried out to verify the measurement uncertainty. The vehicle is still in compliance with ASEP, if the average of the three valid measurements at this specific point fulfils the specification.</w:t>
      </w:r>
    </w:p>
    <w:p w14:paraId="6F9B1922" w14:textId="1D7EA85A" w:rsidR="001C0556" w:rsidRPr="00281C39" w:rsidRDefault="001C0556" w:rsidP="001C0556">
      <w:pPr>
        <w:spacing w:after="120"/>
        <w:ind w:left="2268" w:right="1134" w:hanging="1134"/>
        <w:jc w:val="both"/>
        <w:rPr>
          <w:u w:val="single"/>
        </w:rPr>
      </w:pPr>
      <w:r w:rsidRPr="00281C39">
        <w:t>4.</w:t>
      </w:r>
      <w:r w:rsidRPr="00281C39">
        <w:tab/>
        <w:t xml:space="preserve">Analysis method 2: </w:t>
      </w:r>
      <w:r w:rsidRPr="00281C39">
        <w:rPr>
          <w:bCs/>
        </w:rPr>
        <w:t>L</w:t>
      </w:r>
      <w:r w:rsidRPr="00281C39">
        <w:rPr>
          <w:bCs/>
          <w:vertAlign w:val="subscript"/>
        </w:rPr>
        <w:t>urban</w:t>
      </w:r>
      <w:r w:rsidRPr="00281C39">
        <w:rPr>
          <w:bCs/>
        </w:rPr>
        <w:t xml:space="preserve"> Assessment </w:t>
      </w:r>
    </w:p>
    <w:p w14:paraId="2C202996" w14:textId="1F0D4117" w:rsidR="001C0556" w:rsidRPr="00281C39" w:rsidRDefault="001C0556" w:rsidP="001C0556">
      <w:pPr>
        <w:spacing w:after="120"/>
        <w:ind w:left="2268" w:right="1134" w:hanging="1134"/>
        <w:jc w:val="both"/>
      </w:pPr>
      <w:r w:rsidRPr="00281C39">
        <w:t>4.1.</w:t>
      </w:r>
      <w:r w:rsidRPr="00281C39">
        <w:tab/>
        <w:t>General</w:t>
      </w:r>
    </w:p>
    <w:p w14:paraId="68E81942" w14:textId="798F37CC" w:rsidR="001C0556" w:rsidRPr="00281C39" w:rsidRDefault="001C0556" w:rsidP="001C0556">
      <w:pPr>
        <w:spacing w:after="120"/>
        <w:ind w:left="2268" w:right="1134"/>
        <w:jc w:val="both"/>
      </w:pPr>
      <w:r w:rsidRPr="00281C39">
        <w:t>This evaluation procedure is an alternative selected by the vehicle manufacturer to the procedure described in paragraph 3. of this annex and is applicable for all vehicle technologies. It is the responsibility of the vehicle manufacturer to determine the correct manner of testing. Unless otherwise specified, all testing and calculation shall be as specified in Annex 3 to this Regulation.</w:t>
      </w:r>
    </w:p>
    <w:p w14:paraId="065C8C1E" w14:textId="79FDB74E" w:rsidR="001C0556" w:rsidRPr="00281C39" w:rsidRDefault="001C0556" w:rsidP="001C0556">
      <w:pPr>
        <w:spacing w:after="120"/>
        <w:ind w:left="2268" w:right="1134"/>
        <w:jc w:val="both"/>
      </w:pPr>
      <w:r w:rsidRPr="00281C39">
        <w:t>The measurement method is defined in paragraph 2. Each testing point shall be evaluated individually.</w:t>
      </w:r>
    </w:p>
    <w:p w14:paraId="2B1DFAE7" w14:textId="5A86D244" w:rsidR="001C0556" w:rsidRPr="00281C39" w:rsidRDefault="001C0556" w:rsidP="001C0556">
      <w:pPr>
        <w:spacing w:after="120"/>
        <w:ind w:left="2268" w:right="1134" w:hanging="1134"/>
        <w:jc w:val="both"/>
        <w:rPr>
          <w:vertAlign w:val="subscript"/>
        </w:rPr>
      </w:pPr>
      <w:r w:rsidRPr="00281C39">
        <w:t>4.2.</w:t>
      </w:r>
      <w:r w:rsidRPr="00281C39">
        <w:tab/>
        <w:t xml:space="preserve">Calculation of </w:t>
      </w:r>
      <w:r w:rsidRPr="00281C39">
        <w:rPr>
          <w:rFonts w:ascii="Arial" w:hAnsi="Arial" w:cs="Arial"/>
        </w:rPr>
        <w:t>Δ</w:t>
      </w:r>
      <w:r w:rsidRPr="00281C39">
        <w:t>L</w:t>
      </w:r>
      <w:r w:rsidRPr="00281C39">
        <w:rPr>
          <w:vertAlign w:val="subscript"/>
        </w:rPr>
        <w:t>urban_ASEP</w:t>
      </w:r>
    </w:p>
    <w:p w14:paraId="43E3B6D3" w14:textId="0F747FDD" w:rsidR="001C0556" w:rsidRPr="00281C39" w:rsidRDefault="001C0556" w:rsidP="001C0556">
      <w:pPr>
        <w:spacing w:after="120"/>
        <w:ind w:left="2268" w:right="1134" w:hanging="1134"/>
        <w:jc w:val="both"/>
      </w:pPr>
      <w:r w:rsidRPr="00281C39">
        <w:t>4.2.1.</w:t>
      </w:r>
      <w:r w:rsidRPr="00281C39">
        <w:tab/>
        <w:t>Data-processing</w:t>
      </w:r>
    </w:p>
    <w:p w14:paraId="382F4869" w14:textId="65532D7E" w:rsidR="001C0556" w:rsidRPr="00281C39" w:rsidRDefault="001C0556" w:rsidP="001C0556">
      <w:pPr>
        <w:spacing w:after="120"/>
        <w:ind w:left="2268" w:right="1134"/>
        <w:jc w:val="both"/>
      </w:pPr>
      <w:r w:rsidRPr="00281C39">
        <w:t>From any L</w:t>
      </w:r>
      <w:r w:rsidRPr="00281C39">
        <w:rPr>
          <w:vertAlign w:val="subscript"/>
        </w:rPr>
        <w:t>wot_ASEP</w:t>
      </w:r>
      <w:r w:rsidRPr="00281C39">
        <w:t xml:space="preserve"> as measured according to this annex, </w:t>
      </w:r>
      <w:r w:rsidRPr="00281C39">
        <w:rPr>
          <w:rFonts w:ascii="Arial" w:hAnsi="Arial" w:cs="Arial"/>
        </w:rPr>
        <w:t>Δ</w:t>
      </w:r>
      <w:r w:rsidRPr="00281C39">
        <w:t>L</w:t>
      </w:r>
      <w:r w:rsidRPr="00281C39">
        <w:rPr>
          <w:vertAlign w:val="subscript"/>
        </w:rPr>
        <w:t>urban_ASEP</w:t>
      </w:r>
      <w:r w:rsidRPr="00281C39">
        <w:t xml:space="preserve"> shall be calculated as follows:</w:t>
      </w:r>
    </w:p>
    <w:p w14:paraId="08F9AB7B" w14:textId="77777777" w:rsidR="001C0556" w:rsidRPr="00281C39" w:rsidRDefault="001C0556" w:rsidP="001C0556">
      <w:pPr>
        <w:spacing w:after="120"/>
        <w:ind w:left="2835" w:right="1134" w:hanging="567"/>
        <w:jc w:val="both"/>
      </w:pPr>
      <w:r w:rsidRPr="00281C39">
        <w:t>(a)</w:t>
      </w:r>
      <w:r w:rsidRPr="00281C39">
        <w:tab/>
        <w:t>Calculate a</w:t>
      </w:r>
      <w:r w:rsidRPr="00281C39">
        <w:rPr>
          <w:vertAlign w:val="subscript"/>
        </w:rPr>
        <w:t>wot_test_ASEP</w:t>
      </w:r>
      <w:r w:rsidRPr="00281C39">
        <w:t xml:space="preserve"> using acceleration calculation from paragraph 3.1.2.1.2.1. or 3.1.2.1.2.2. of Annex 3 to this Regulation, as applicable;</w:t>
      </w:r>
    </w:p>
    <w:p w14:paraId="6D343E29" w14:textId="77777777" w:rsidR="001C0556" w:rsidRPr="00281C39" w:rsidRDefault="001C0556" w:rsidP="001C0556">
      <w:pPr>
        <w:spacing w:after="120"/>
        <w:ind w:left="2835" w:right="1134" w:hanging="567"/>
        <w:jc w:val="both"/>
      </w:pPr>
      <w:r w:rsidRPr="00281C39">
        <w:t>(b)</w:t>
      </w:r>
      <w:r w:rsidRPr="00281C39">
        <w:tab/>
        <w:t>Determine the vehicle speed (v</w:t>
      </w:r>
      <w:r w:rsidRPr="00281C39">
        <w:rPr>
          <w:vertAlign w:val="subscript"/>
        </w:rPr>
        <w:t>BB_ASEP</w:t>
      </w:r>
      <w:r w:rsidRPr="00281C39">
        <w:t>) at BB during the L</w:t>
      </w:r>
      <w:r w:rsidRPr="00281C39">
        <w:rPr>
          <w:vertAlign w:val="subscript"/>
        </w:rPr>
        <w:t>wot_ASEP</w:t>
      </w:r>
      <w:r w:rsidRPr="00281C39">
        <w:t xml:space="preserve"> test;</w:t>
      </w:r>
    </w:p>
    <w:p w14:paraId="084198BE" w14:textId="77777777" w:rsidR="001C0556" w:rsidRPr="00281C39" w:rsidRDefault="001C0556" w:rsidP="001C0556">
      <w:pPr>
        <w:spacing w:after="120"/>
        <w:ind w:left="2835" w:right="1134" w:hanging="567"/>
        <w:jc w:val="both"/>
      </w:pPr>
      <w:r w:rsidRPr="00281C39">
        <w:t>(c)</w:t>
      </w:r>
      <w:r w:rsidRPr="00281C39">
        <w:tab/>
        <w:t>Calculate k</w:t>
      </w:r>
      <w:r w:rsidRPr="00281C39">
        <w:rPr>
          <w:vertAlign w:val="subscript"/>
        </w:rPr>
        <w:t>P_ASEP</w:t>
      </w:r>
      <w:r w:rsidRPr="00281C39">
        <w:t xml:space="preserve"> as follows:</w:t>
      </w:r>
    </w:p>
    <w:p w14:paraId="578D6F96" w14:textId="77777777" w:rsidR="001C0556" w:rsidRPr="00281C39" w:rsidRDefault="001C0556" w:rsidP="001C0556">
      <w:pPr>
        <w:spacing w:after="120"/>
        <w:ind w:left="2835"/>
        <w:jc w:val="both"/>
      </w:pPr>
      <w:r w:rsidRPr="00281C39">
        <w:t>k</w:t>
      </w:r>
      <w:r w:rsidRPr="00281C39">
        <w:rPr>
          <w:vertAlign w:val="subscript"/>
        </w:rPr>
        <w:t>P_ASEP</w:t>
      </w:r>
      <w:r w:rsidRPr="00281C39">
        <w:t xml:space="preserve"> = 1 - (a</w:t>
      </w:r>
      <w:r w:rsidRPr="00281C39">
        <w:rPr>
          <w:vertAlign w:val="subscript"/>
        </w:rPr>
        <w:t>urban</w:t>
      </w:r>
      <w:r w:rsidRPr="00281C39">
        <w:t xml:space="preserve"> / a</w:t>
      </w:r>
      <w:r w:rsidRPr="00281C39">
        <w:rPr>
          <w:vertAlign w:val="subscript"/>
        </w:rPr>
        <w:t>wot_test_ASEP</w:t>
      </w:r>
      <w:r w:rsidRPr="00281C39">
        <w:t>)</w:t>
      </w:r>
    </w:p>
    <w:p w14:paraId="67FEC108" w14:textId="77777777" w:rsidR="001C0556" w:rsidRPr="00281C39" w:rsidRDefault="001C0556" w:rsidP="001C0556">
      <w:pPr>
        <w:spacing w:after="120"/>
        <w:ind w:left="2835" w:right="1134"/>
        <w:jc w:val="both"/>
      </w:pPr>
      <w:r w:rsidRPr="00281C39">
        <w:t>Test results where a</w:t>
      </w:r>
      <w:r w:rsidRPr="00281C39">
        <w:rPr>
          <w:vertAlign w:val="subscript"/>
        </w:rPr>
        <w:t>wot_test_ASEP</w:t>
      </w:r>
      <w:r w:rsidRPr="00281C39">
        <w:t xml:space="preserve"> are less than a</w:t>
      </w:r>
      <w:r w:rsidRPr="00281C39">
        <w:rPr>
          <w:vertAlign w:val="subscript"/>
        </w:rPr>
        <w:t>urban</w:t>
      </w:r>
      <w:r w:rsidRPr="00281C39">
        <w:t xml:space="preserve"> shall be disregarded.</w:t>
      </w:r>
    </w:p>
    <w:p w14:paraId="33402D31" w14:textId="77777777" w:rsidR="001C0556" w:rsidRPr="00281C39" w:rsidRDefault="001C0556" w:rsidP="001C0556">
      <w:pPr>
        <w:spacing w:after="120"/>
        <w:ind w:left="2835" w:right="1134" w:hanging="567"/>
        <w:jc w:val="both"/>
      </w:pPr>
      <w:r w:rsidRPr="00281C39">
        <w:t>(d)</w:t>
      </w:r>
      <w:r w:rsidRPr="00281C39">
        <w:tab/>
        <w:t>Calculate L</w:t>
      </w:r>
      <w:r w:rsidRPr="00281C39">
        <w:rPr>
          <w:vertAlign w:val="subscript"/>
        </w:rPr>
        <w:t>urban_measured_ASEP</w:t>
      </w:r>
      <w:r w:rsidRPr="00281C39">
        <w:t xml:space="preserve"> as follows:</w:t>
      </w:r>
    </w:p>
    <w:p w14:paraId="4012901C" w14:textId="749495B5" w:rsidR="001C0556" w:rsidRPr="00281C39" w:rsidRDefault="001C0556" w:rsidP="001C0556">
      <w:pPr>
        <w:spacing w:after="120"/>
        <w:ind w:left="5301" w:right="1134" w:hanging="2460"/>
        <w:jc w:val="both"/>
      </w:pPr>
      <w:r w:rsidRPr="00281C39">
        <w:t>L</w:t>
      </w:r>
      <w:r w:rsidRPr="00281C39">
        <w:rPr>
          <w:vertAlign w:val="subscript"/>
        </w:rPr>
        <w:t>urban_measured_ ASEP</w:t>
      </w:r>
      <w:r w:rsidRPr="00281C39">
        <w:t xml:space="preserve"> = L</w:t>
      </w:r>
      <w:r w:rsidRPr="00281C39">
        <w:rPr>
          <w:vertAlign w:val="subscript"/>
        </w:rPr>
        <w:t xml:space="preserve">wot_ASEP - </w:t>
      </w:r>
      <w:r w:rsidRPr="00281C39">
        <w:t>k</w:t>
      </w:r>
      <w:r w:rsidRPr="00281C39">
        <w:rPr>
          <w:vertAlign w:val="subscript"/>
        </w:rPr>
        <w:t>P_ASEP</w:t>
      </w:r>
      <w:r w:rsidRPr="00281C39">
        <w:t xml:space="preserve"> * (L</w:t>
      </w:r>
      <w:r w:rsidRPr="00281C39">
        <w:rPr>
          <w:vertAlign w:val="subscript"/>
        </w:rPr>
        <w:t>wot_ASEP</w:t>
      </w:r>
      <w:r w:rsidRPr="00281C39">
        <w:t xml:space="preserve"> - L</w:t>
      </w:r>
      <w:r w:rsidRPr="00281C39">
        <w:rPr>
          <w:vertAlign w:val="subscript"/>
        </w:rPr>
        <w:t>_crs rep</w:t>
      </w:r>
      <w:r w:rsidRPr="00281C39">
        <w:t>)</w:t>
      </w:r>
    </w:p>
    <w:p w14:paraId="232F5DD0" w14:textId="77777777" w:rsidR="001C0556" w:rsidRPr="00281C39" w:rsidRDefault="001C0556" w:rsidP="001C0556">
      <w:pPr>
        <w:tabs>
          <w:tab w:val="left" w:pos="8500"/>
        </w:tabs>
        <w:spacing w:after="120"/>
        <w:ind w:left="2835" w:right="1134"/>
        <w:jc w:val="both"/>
      </w:pPr>
      <w:r w:rsidRPr="00281C39">
        <w:lastRenderedPageBreak/>
        <w:t>For further calculation, use the L</w:t>
      </w:r>
      <w:r w:rsidRPr="00281C39">
        <w:rPr>
          <w:vertAlign w:val="subscript"/>
        </w:rPr>
        <w:t>urban</w:t>
      </w:r>
      <w:r w:rsidRPr="00281C39">
        <w:t xml:space="preserve"> from Annex 3 to this Regulation without rounding, including the digit after the decimal (xx.x).</w:t>
      </w:r>
    </w:p>
    <w:p w14:paraId="6B2EADA8" w14:textId="130A4E1D" w:rsidR="001C0556" w:rsidRPr="00281C39" w:rsidRDefault="001C0556" w:rsidP="001C0556">
      <w:pPr>
        <w:spacing w:after="120"/>
        <w:ind w:left="2835" w:right="1134" w:hanging="567"/>
        <w:jc w:val="both"/>
      </w:pPr>
      <w:r w:rsidRPr="00281C39">
        <w:t>(e)</w:t>
      </w:r>
      <w:r w:rsidRPr="00281C39">
        <w:tab/>
        <w:t>Calculate L</w:t>
      </w:r>
      <w:r w:rsidRPr="00281C39">
        <w:rPr>
          <w:vertAlign w:val="subscript"/>
        </w:rPr>
        <w:t>urban_normalized</w:t>
      </w:r>
      <w:r w:rsidRPr="00281C39">
        <w:t xml:space="preserve"> to normalize the speed from v</w:t>
      </w:r>
      <w:r w:rsidRPr="00281C39">
        <w:rPr>
          <w:vertAlign w:val="subscript"/>
        </w:rPr>
        <w:t xml:space="preserve">BB_ASEP </w:t>
      </w:r>
      <w:r w:rsidRPr="00281C39">
        <w:t>to 50 km/h as follows:</w:t>
      </w:r>
    </w:p>
    <w:p w14:paraId="78C8EF9A" w14:textId="2A0EFC97" w:rsidR="001C0556" w:rsidRPr="00281C39" w:rsidRDefault="001C0556" w:rsidP="001C0556">
      <w:pPr>
        <w:spacing w:after="120"/>
        <w:ind w:left="2835" w:right="1134"/>
        <w:jc w:val="both"/>
      </w:pPr>
      <w:r w:rsidRPr="00281C39">
        <w:t>L</w:t>
      </w:r>
      <w:r w:rsidRPr="00281C39">
        <w:rPr>
          <w:vertAlign w:val="subscript"/>
        </w:rPr>
        <w:t>urban_normalized</w:t>
      </w:r>
      <w:r w:rsidRPr="00281C39">
        <w:t xml:space="preserve"> = L</w:t>
      </w:r>
      <w:r w:rsidRPr="00281C39">
        <w:rPr>
          <w:vertAlign w:val="subscript"/>
        </w:rPr>
        <w:t>urban_measured_ASEP</w:t>
      </w:r>
      <w:r w:rsidRPr="00281C39">
        <w:t xml:space="preserve"> - (0.15 * (V</w:t>
      </w:r>
      <w:r w:rsidRPr="00281C39">
        <w:rPr>
          <w:vertAlign w:val="subscript"/>
        </w:rPr>
        <w:t>_BB_ASEP</w:t>
      </w:r>
      <w:r w:rsidRPr="00281C39">
        <w:t xml:space="preserve"> - 50)) </w:t>
      </w:r>
    </w:p>
    <w:p w14:paraId="4F9CE499" w14:textId="699BE5A7" w:rsidR="001C0556" w:rsidRPr="00281C39" w:rsidRDefault="001C0556" w:rsidP="001C0556">
      <w:pPr>
        <w:spacing w:after="120"/>
        <w:ind w:left="2835" w:right="1134" w:hanging="567"/>
        <w:jc w:val="both"/>
      </w:pPr>
      <w:r w:rsidRPr="00281C39">
        <w:t>(f)</w:t>
      </w:r>
      <w:r w:rsidRPr="00281C39">
        <w:tab/>
        <w:t xml:space="preserve">Calculate the deviation </w:t>
      </w:r>
      <w:r w:rsidRPr="00281C39">
        <w:rPr>
          <w:rFonts w:ascii="Arial" w:hAnsi="Arial" w:cs="Arial"/>
        </w:rPr>
        <w:t>Δ</w:t>
      </w:r>
      <w:r w:rsidRPr="00281C39">
        <w:t>L</w:t>
      </w:r>
      <w:r w:rsidRPr="00281C39">
        <w:rPr>
          <w:vertAlign w:val="subscript"/>
        </w:rPr>
        <w:t>urban_ASEP</w:t>
      </w:r>
      <w:r w:rsidRPr="00281C39">
        <w:t xml:space="preserve"> </w:t>
      </w:r>
      <w:r w:rsidR="00863E1E" w:rsidRPr="00281C39">
        <w:t>relative to L</w:t>
      </w:r>
      <w:r w:rsidR="00863E1E" w:rsidRPr="00281C39">
        <w:rPr>
          <w:vertAlign w:val="subscript"/>
        </w:rPr>
        <w:t>urban</w:t>
      </w:r>
      <w:r w:rsidR="00863E1E" w:rsidRPr="00281C39">
        <w:t xml:space="preserve"> </w:t>
      </w:r>
      <w:r w:rsidRPr="00281C39">
        <w:t>as follows:</w:t>
      </w:r>
    </w:p>
    <w:p w14:paraId="74A6B795" w14:textId="77777777" w:rsidR="004D5E13" w:rsidRDefault="00863E1E" w:rsidP="004D5E13">
      <w:pPr>
        <w:spacing w:after="120"/>
        <w:ind w:left="2268" w:right="1134" w:firstLine="567"/>
        <w:jc w:val="both"/>
        <w:rPr>
          <w:ins w:id="827" w:author="Annett Schuessling / VDA" w:date="2026-03-12T09:38:00Z" w16du:dateUtc="2026-03-12T08:38:00Z"/>
        </w:rPr>
      </w:pPr>
      <w:commentRangeStart w:id="828"/>
      <w:r w:rsidRPr="00281C39">
        <w:rPr>
          <w:rFonts w:ascii="Arial" w:hAnsi="Arial" w:cs="Arial"/>
        </w:rPr>
        <w:t>Δ</w:t>
      </w:r>
      <w:r w:rsidR="001C0556" w:rsidRPr="00281C39">
        <w:t>L</w:t>
      </w:r>
      <w:r w:rsidR="001C0556" w:rsidRPr="00281C39">
        <w:rPr>
          <w:vertAlign w:val="subscript"/>
        </w:rPr>
        <w:t>urban_ASEP</w:t>
      </w:r>
      <w:r w:rsidR="001C0556" w:rsidRPr="00281C39">
        <w:t xml:space="preserve"> = L</w:t>
      </w:r>
      <w:r w:rsidR="001C0556" w:rsidRPr="00281C39">
        <w:rPr>
          <w:vertAlign w:val="subscript"/>
        </w:rPr>
        <w:t>urban_normalized</w:t>
      </w:r>
      <w:r w:rsidR="001C0556" w:rsidRPr="00281C39">
        <w:t xml:space="preserve"> - </w:t>
      </w:r>
      <w:r w:rsidRPr="00281C39">
        <w:t>L</w:t>
      </w:r>
      <w:r w:rsidRPr="00281C39">
        <w:rPr>
          <w:vertAlign w:val="subscript"/>
        </w:rPr>
        <w:t>urban</w:t>
      </w:r>
      <w:commentRangeEnd w:id="828"/>
      <w:r w:rsidR="00E80C23" w:rsidRPr="00281C39">
        <w:rPr>
          <w:rStyle w:val="CommentReference"/>
          <w:sz w:val="20"/>
          <w:szCs w:val="20"/>
        </w:rPr>
        <w:commentReference w:id="828"/>
      </w:r>
      <w:r w:rsidRPr="00281C39" w:rsidDel="00863E1E">
        <w:t xml:space="preserve"> </w:t>
      </w:r>
    </w:p>
    <w:p w14:paraId="2277D355" w14:textId="59B7A0F5" w:rsidR="00863E1E" w:rsidRPr="00281C39" w:rsidRDefault="00863E1E" w:rsidP="00863E1E">
      <w:pPr>
        <w:spacing w:after="120"/>
        <w:ind w:left="1134" w:right="1134"/>
        <w:jc w:val="both"/>
      </w:pPr>
      <w:commentRangeStart w:id="829"/>
      <w:del w:id="830" w:author="Annett Schuessling / VDA" w:date="2026-03-12T09:38:00Z" w16du:dateUtc="2026-03-12T08:38:00Z">
        <w:r w:rsidRPr="00281C39" w:rsidDel="004D5E13">
          <w:delText>–</w:delText>
        </w:r>
      </w:del>
      <w:r w:rsidRPr="00281C39">
        <w:t>4.2.2.</w:t>
      </w:r>
      <w:commentRangeEnd w:id="829"/>
      <w:r w:rsidR="001B6A5C" w:rsidRPr="00281C39">
        <w:rPr>
          <w:rStyle w:val="CommentReference"/>
          <w:sz w:val="20"/>
          <w:szCs w:val="20"/>
        </w:rPr>
        <w:commentReference w:id="829"/>
      </w:r>
      <w:r w:rsidRPr="00281C39">
        <w:t xml:space="preserve"> </w:t>
      </w:r>
      <w:r w:rsidRPr="00281C39">
        <w:tab/>
      </w:r>
      <w:r w:rsidRPr="00281C39">
        <w:tab/>
        <w:t xml:space="preserve">Specifications  </w:t>
      </w:r>
    </w:p>
    <w:p w14:paraId="3CAFE74C" w14:textId="2F43CE91" w:rsidR="001C0556" w:rsidRPr="00281C39" w:rsidRDefault="001C0556" w:rsidP="004D5E13">
      <w:pPr>
        <w:spacing w:after="120"/>
        <w:ind w:left="1701" w:right="1134" w:firstLine="567"/>
        <w:jc w:val="both"/>
      </w:pPr>
      <w:r w:rsidRPr="00281C39">
        <w:t>Compliance with limits:</w:t>
      </w:r>
    </w:p>
    <w:p w14:paraId="53E550A8" w14:textId="04AB8FDF" w:rsidR="00425258" w:rsidRPr="00281C39" w:rsidRDefault="00863E1E" w:rsidP="00863E1E">
      <w:pPr>
        <w:tabs>
          <w:tab w:val="left" w:pos="8500"/>
        </w:tabs>
        <w:spacing w:after="120"/>
        <w:ind w:left="2268" w:right="1134"/>
        <w:jc w:val="both"/>
      </w:pPr>
      <w:r w:rsidRPr="00281C39">
        <w:rPr>
          <w:rFonts w:ascii="Arial" w:hAnsi="Arial" w:cs="Arial"/>
        </w:rPr>
        <w:t>Δ</w:t>
      </w:r>
      <w:r w:rsidR="001C0556" w:rsidRPr="00281C39">
        <w:t>L</w:t>
      </w:r>
      <w:r w:rsidR="001C0556" w:rsidRPr="00281C39">
        <w:rPr>
          <w:vertAlign w:val="subscript"/>
        </w:rPr>
        <w:t>urban_ASEP</w:t>
      </w:r>
      <w:r w:rsidR="001C0556" w:rsidRPr="00281C39">
        <w:t xml:space="preserve"> shall be less than or equal to 3.0 dB(A)</w:t>
      </w:r>
      <w:r w:rsidRPr="00281C39">
        <w:t xml:space="preserve"> + limit value</w:t>
      </w:r>
      <w:r w:rsidRPr="00281C39">
        <w:rPr>
          <w:rStyle w:val="FootnoteReference"/>
        </w:rPr>
        <w:footnoteReference w:id="45"/>
      </w:r>
      <w:r w:rsidRPr="00281C39">
        <w:t xml:space="preserve"> - L</w:t>
      </w:r>
      <w:r w:rsidRPr="00281C39">
        <w:rPr>
          <w:rFonts w:ascii="Times New Roman Bold" w:hAnsi="Times New Roman Bold"/>
          <w:vertAlign w:val="subscript"/>
        </w:rPr>
        <w:t>urban</w:t>
      </w:r>
    </w:p>
    <w:p w14:paraId="5D668743" w14:textId="7A1D4FDF" w:rsidR="00B01C61" w:rsidRPr="00281C39" w:rsidRDefault="00B01C61" w:rsidP="002B37C5">
      <w:pPr>
        <w:spacing w:after="120"/>
        <w:ind w:left="2268" w:right="1134" w:hanging="1134"/>
        <w:jc w:val="both"/>
      </w:pPr>
      <w:r w:rsidRPr="00281C39">
        <w:rPr>
          <w:bCs/>
        </w:rPr>
        <w:t>5.</w:t>
      </w:r>
      <w:r w:rsidRPr="00281C39">
        <w:rPr>
          <w:bCs/>
        </w:rPr>
        <w:tab/>
      </w:r>
      <w:r w:rsidRPr="00281C39">
        <w:t>Reference sound assessment</w:t>
      </w:r>
      <w:r w:rsidR="002B37C5" w:rsidRPr="00281C39">
        <w:t xml:space="preserve"> (see the flowchart in Appendix 2, Figure 2)</w:t>
      </w:r>
    </w:p>
    <w:p w14:paraId="14DAE215" w14:textId="77777777" w:rsidR="00863E1E" w:rsidRPr="00281C39" w:rsidRDefault="00B01C61" w:rsidP="00863E1E">
      <w:pPr>
        <w:spacing w:after="120"/>
        <w:ind w:left="2268" w:right="1134" w:hanging="1134"/>
        <w:jc w:val="both"/>
      </w:pPr>
      <w:r w:rsidRPr="00281C39">
        <w:rPr>
          <w:bCs/>
        </w:rPr>
        <w:t>5.1.</w:t>
      </w:r>
      <w:r w:rsidRPr="00281C39">
        <w:rPr>
          <w:bCs/>
        </w:rPr>
        <w:tab/>
      </w:r>
      <w:r w:rsidR="00863E1E" w:rsidRPr="00281C39">
        <w:t>General</w:t>
      </w:r>
    </w:p>
    <w:p w14:paraId="2C1FFCB3" w14:textId="77777777" w:rsidR="00863E1E" w:rsidRPr="00281C39" w:rsidRDefault="00863E1E" w:rsidP="00863E1E">
      <w:pPr>
        <w:spacing w:after="120"/>
        <w:ind w:left="2268" w:right="1134"/>
        <w:jc w:val="both"/>
      </w:pPr>
      <w:r w:rsidRPr="00281C39">
        <w:t>The reference sound can be obtained by simulation or from direct measurement. The result of one assessment method has to comply with the specification of paragraph 5.4.</w:t>
      </w:r>
    </w:p>
    <w:p w14:paraId="3954F581" w14:textId="77777777" w:rsidR="00863E1E" w:rsidRPr="00281C39" w:rsidRDefault="00863E1E" w:rsidP="00863E1E">
      <w:pPr>
        <w:keepNext/>
        <w:keepLines/>
        <w:spacing w:after="120"/>
        <w:ind w:left="1134" w:right="1134"/>
        <w:jc w:val="both"/>
      </w:pPr>
      <w:r w:rsidRPr="00281C39">
        <w:t>5.1.1.</w:t>
      </w:r>
      <w:r w:rsidRPr="00281C39">
        <w:tab/>
      </w:r>
      <w:r w:rsidRPr="00281C39">
        <w:tab/>
        <w:t>Simulation method</w:t>
      </w:r>
      <w:r w:rsidRPr="00281C39">
        <w:rPr>
          <w:sz w:val="18"/>
          <w:vertAlign w:val="superscript"/>
        </w:rPr>
        <w:footnoteReference w:id="46"/>
      </w:r>
    </w:p>
    <w:p w14:paraId="0B5B38EC" w14:textId="77777777" w:rsidR="00863E1E" w:rsidRPr="00281C39" w:rsidRDefault="00863E1E" w:rsidP="00863E1E">
      <w:pPr>
        <w:keepNext/>
        <w:keepLines/>
        <w:spacing w:after="120"/>
        <w:ind w:left="2268" w:right="1134"/>
        <w:jc w:val="both"/>
        <w:rPr>
          <w:strike/>
        </w:rPr>
      </w:pPr>
      <w:r w:rsidRPr="00281C39">
        <w:t>For simulation, the reference sound is assessed at a single point in one discrete gear, simulating an acceleration condition assuming an exit speed v</w:t>
      </w:r>
      <w:r w:rsidRPr="00281C39">
        <w:rPr>
          <w:rFonts w:ascii="(Asiatische Schriftart verwende" w:hAnsi="(Asiatische Schriftart verwende"/>
          <w:vertAlign w:val="subscript"/>
        </w:rPr>
        <w:t>BB’</w:t>
      </w:r>
      <w:r w:rsidRPr="00281C39">
        <w:t xml:space="preserve"> equal to 61 km/h. The sound compliance is calculated using the slope results of paragraph 3.2.2. </w:t>
      </w:r>
    </w:p>
    <w:p w14:paraId="45A36E28" w14:textId="77777777" w:rsidR="00863E1E" w:rsidRPr="00281C39" w:rsidRDefault="00863E1E" w:rsidP="00863E1E">
      <w:pPr>
        <w:spacing w:after="120"/>
        <w:ind w:left="2268" w:right="1134"/>
        <w:jc w:val="both"/>
      </w:pPr>
      <w:r w:rsidRPr="00281C39">
        <w:t>If the result of slope of 3.2.2. is not available for the gear specified in paragraph 5.2, this slope of the missing gear can be determined according to paragraphs 2.4., 3.1.  and 3.2.</w:t>
      </w:r>
      <w:r w:rsidRPr="00281C39">
        <w:rPr>
          <w:color w:val="0070C0"/>
        </w:rPr>
        <w:t xml:space="preserve"> </w:t>
      </w:r>
    </w:p>
    <w:p w14:paraId="29C5C5C1" w14:textId="77777777" w:rsidR="00863E1E" w:rsidRPr="00281C39" w:rsidRDefault="00863E1E" w:rsidP="00863E1E">
      <w:pPr>
        <w:spacing w:after="120"/>
        <w:ind w:left="1134" w:right="1134"/>
        <w:jc w:val="both"/>
      </w:pPr>
      <w:r w:rsidRPr="00281C39">
        <w:t>5.1.2.</w:t>
      </w:r>
      <w:r w:rsidRPr="00281C39">
        <w:tab/>
      </w:r>
      <w:r w:rsidRPr="00281C39">
        <w:tab/>
        <w:t>Direct measurement method</w:t>
      </w:r>
    </w:p>
    <w:p w14:paraId="2340530F" w14:textId="77777777" w:rsidR="00863E1E" w:rsidRPr="00281C39" w:rsidRDefault="00863E1E" w:rsidP="00863E1E">
      <w:pPr>
        <w:spacing w:after="120"/>
        <w:ind w:left="2268" w:right="1134"/>
        <w:jc w:val="both"/>
      </w:pPr>
      <w:r w:rsidRPr="00281C39">
        <w:t>For direct measurement, the reference sound is assessed at a single run in an acceleration condition started at line AA’ as specified in paragraph 2.5. The gear shall be as specified in paragraph 5.2. for vehicles tested in locked condition or in a gear selected position for normal driving as specified by the manufacturer for vehicles tested in non-locked condition.</w:t>
      </w:r>
    </w:p>
    <w:p w14:paraId="75BF2709" w14:textId="77777777" w:rsidR="00863E1E" w:rsidRPr="00281C39" w:rsidRDefault="00863E1E" w:rsidP="00863E1E">
      <w:pPr>
        <w:spacing w:after="120"/>
        <w:ind w:left="2268" w:right="1134"/>
        <w:jc w:val="both"/>
      </w:pPr>
      <w:r w:rsidRPr="00281C39">
        <w:t>The target test speed v</w:t>
      </w:r>
      <w:r w:rsidRPr="00281C39">
        <w:rPr>
          <w:rFonts w:ascii="(Asiatische Schriftart verwende" w:hAnsi="(Asiatische Schriftart verwende"/>
          <w:vertAlign w:val="subscript"/>
        </w:rPr>
        <w:t>AA</w:t>
      </w:r>
      <w:r w:rsidRPr="00281C39">
        <w:t xml:space="preserve"> is equal to 50 km/h ± 1 km/h unless v</w:t>
      </w:r>
      <w:r w:rsidRPr="00281C39">
        <w:rPr>
          <w:rFonts w:ascii="(Asiatische Schriftart verwende" w:hAnsi="(Asiatische Schriftart verwende"/>
          <w:vertAlign w:val="subscript"/>
        </w:rPr>
        <w:t>BB</w:t>
      </w:r>
      <w:r w:rsidRPr="00281C39">
        <w:t xml:space="preserve"> exceeds 61 km/h.</w:t>
      </w:r>
    </w:p>
    <w:p w14:paraId="6AD5934E" w14:textId="039B0E40" w:rsidR="00863E1E" w:rsidRPr="00281C39" w:rsidRDefault="00863E1E" w:rsidP="00863E1E">
      <w:pPr>
        <w:spacing w:after="120"/>
        <w:ind w:left="2268" w:right="1134"/>
        <w:jc w:val="both"/>
      </w:pPr>
      <w:r w:rsidRPr="00281C39">
        <w:t>If v</w:t>
      </w:r>
      <w:r w:rsidRPr="00281C39">
        <w:rPr>
          <w:rFonts w:ascii="(Asiatische Schriftart verwende" w:hAnsi="(Asiatische Schriftart verwende"/>
          <w:vertAlign w:val="subscript"/>
        </w:rPr>
        <w:t>BB</w:t>
      </w:r>
      <w:r w:rsidRPr="00281C39">
        <w:t xml:space="preserve"> exceeds 61 km/h, the target test speed v</w:t>
      </w:r>
      <w:r w:rsidRPr="00281C39">
        <w:rPr>
          <w:rFonts w:ascii="(Asiatische Schriftart verwende" w:hAnsi="(Asiatische Schriftart verwende"/>
          <w:vertAlign w:val="subscript"/>
        </w:rPr>
        <w:t>BB</w:t>
      </w:r>
      <w:r w:rsidRPr="00281C39">
        <w:t xml:space="preserve"> shall be set to 61 km/h ± 1 km/h. The entry speed shall be adjusted to achieve the target test speed.  </w:t>
      </w:r>
    </w:p>
    <w:p w14:paraId="1A39346F" w14:textId="63A1BB05" w:rsidR="00B01C61" w:rsidRDefault="00863E1E" w:rsidP="00B01C61">
      <w:pPr>
        <w:keepNext/>
        <w:keepLines/>
        <w:spacing w:after="120"/>
        <w:ind w:left="2268" w:right="1134" w:hanging="1134"/>
        <w:jc w:val="both"/>
        <w:rPr>
          <w:ins w:id="831" w:author="Doug Moore" w:date="2026-02-13T05:22:00Z" w16du:dateUtc="2026-02-13T10:22:00Z"/>
          <w:bCs/>
        </w:rPr>
      </w:pPr>
      <w:r w:rsidRPr="00281C39">
        <w:rPr>
          <w:bCs/>
        </w:rPr>
        <w:lastRenderedPageBreak/>
        <w:t>5.2.</w:t>
      </w:r>
      <w:r w:rsidRPr="00281C39">
        <w:rPr>
          <w:bCs/>
        </w:rPr>
        <w:tab/>
      </w:r>
      <w:r w:rsidR="00B01C61" w:rsidRPr="00281C39">
        <w:rPr>
          <w:bCs/>
        </w:rPr>
        <w:t xml:space="preserve">The determination of gear </w:t>
      </w:r>
      <w:r w:rsidRPr="00281C39">
        <w:rPr>
          <w:bCs/>
        </w:rPr>
        <w:t>α</w:t>
      </w:r>
      <w:r w:rsidR="00B01C61" w:rsidRPr="00281C39">
        <w:rPr>
          <w:bCs/>
        </w:rPr>
        <w:t xml:space="preserve"> is as follows:</w:t>
      </w:r>
    </w:p>
    <w:p w14:paraId="6308BA5A" w14:textId="4F1E35D8" w:rsidR="00F548BD" w:rsidRPr="00281C39" w:rsidRDefault="00F548BD" w:rsidP="00B01C61">
      <w:pPr>
        <w:keepNext/>
        <w:keepLines/>
        <w:spacing w:after="120"/>
        <w:ind w:left="2268" w:right="1134" w:hanging="1134"/>
        <w:jc w:val="both"/>
        <w:rPr>
          <w:bCs/>
        </w:rPr>
      </w:pPr>
      <w:ins w:id="832" w:author="Doug Moore" w:date="2026-02-13T05:22:00Z" w16du:dateUtc="2026-02-13T10:22:00Z">
        <w:r>
          <w:rPr>
            <w:bCs/>
          </w:rPr>
          <w:tab/>
        </w:r>
        <w:r w:rsidRPr="006658C5">
          <w:rPr>
            <w:b/>
            <w:color w:val="7030A0"/>
          </w:rPr>
          <w:t>For vehicles tested in locked condition</w:t>
        </w:r>
      </w:ins>
    </w:p>
    <w:p w14:paraId="1F9D5048" w14:textId="56AE23CD" w:rsidR="00B01C61" w:rsidRPr="00281C39" w:rsidRDefault="003B590A" w:rsidP="003B590A">
      <w:pPr>
        <w:keepNext/>
        <w:keepLines/>
        <w:spacing w:after="120"/>
        <w:ind w:left="2832" w:right="1134" w:hanging="564"/>
        <w:jc w:val="both"/>
        <w:rPr>
          <w:bCs/>
        </w:rPr>
      </w:pPr>
      <w:r>
        <w:rPr>
          <w:bCs/>
        </w:rPr>
        <w:t>-</w:t>
      </w:r>
      <w:r>
        <w:rPr>
          <w:bCs/>
        </w:rPr>
        <w:tab/>
      </w:r>
      <w:r w:rsidR="00863E1E" w:rsidRPr="00281C39">
        <w:rPr>
          <w:bCs/>
        </w:rPr>
        <w:t>α</w:t>
      </w:r>
      <w:r w:rsidR="00B01C61" w:rsidRPr="00281C39">
        <w:rPr>
          <w:bCs/>
        </w:rPr>
        <w:t xml:space="preserve"> = 3 for manual transmission and for automatic transmission</w:t>
      </w:r>
      <w:r w:rsidR="00863E1E" w:rsidRPr="00281C39">
        <w:rPr>
          <w:bCs/>
        </w:rPr>
        <w:t xml:space="preserve"> </w:t>
      </w:r>
      <w:del w:id="833" w:author="Doug Moore" w:date="2026-02-13T05:22:00Z" w16du:dateUtc="2026-02-13T10:22:00Z">
        <w:r w:rsidR="00863E1E" w:rsidRPr="00281C39" w:rsidDel="00CD44BE">
          <w:rPr>
            <w:bCs/>
          </w:rPr>
          <w:delText>tested in locked position</w:delText>
        </w:r>
        <w:r w:rsidR="00B01C61" w:rsidRPr="00281C39" w:rsidDel="00CD44BE">
          <w:rPr>
            <w:bCs/>
          </w:rPr>
          <w:delText xml:space="preserve"> </w:delText>
        </w:r>
      </w:del>
      <w:r w:rsidR="00B01C61" w:rsidRPr="00281C39">
        <w:rPr>
          <w:bCs/>
        </w:rPr>
        <w:t>with up to 5</w:t>
      </w:r>
      <w:r w:rsidR="002234EB" w:rsidRPr="00281C39">
        <w:rPr>
          <w:bCs/>
        </w:rPr>
        <w:t> </w:t>
      </w:r>
      <w:r w:rsidR="00B01C61" w:rsidRPr="00281C39">
        <w:rPr>
          <w:bCs/>
        </w:rPr>
        <w:t>gears;</w:t>
      </w:r>
    </w:p>
    <w:p w14:paraId="4C1EE685" w14:textId="77777777" w:rsidR="00844085" w:rsidRDefault="003B590A" w:rsidP="00863E1E">
      <w:pPr>
        <w:spacing w:after="120"/>
        <w:ind w:left="2268" w:right="1134"/>
        <w:jc w:val="both"/>
        <w:rPr>
          <w:ins w:id="834" w:author="Doug Moore" w:date="2026-02-13T05:24:00Z" w16du:dateUtc="2026-02-13T10:24:00Z"/>
          <w:bCs/>
        </w:rPr>
      </w:pPr>
      <w:r>
        <w:rPr>
          <w:bCs/>
        </w:rPr>
        <w:t>-</w:t>
      </w:r>
      <w:r>
        <w:rPr>
          <w:bCs/>
        </w:rPr>
        <w:tab/>
      </w:r>
      <w:r w:rsidR="00863E1E" w:rsidRPr="00281C39">
        <w:rPr>
          <w:bCs/>
        </w:rPr>
        <w:t>α</w:t>
      </w:r>
      <w:r w:rsidR="00B01C61" w:rsidRPr="00281C39">
        <w:rPr>
          <w:bCs/>
        </w:rPr>
        <w:t xml:space="preserve"> = 4 for </w:t>
      </w:r>
      <w:r w:rsidR="0062419D" w:rsidRPr="00281C39">
        <w:rPr>
          <w:bCs/>
        </w:rPr>
        <w:t xml:space="preserve">manual transmission and for </w:t>
      </w:r>
      <w:r w:rsidR="00B01C61" w:rsidRPr="00281C39">
        <w:rPr>
          <w:bCs/>
        </w:rPr>
        <w:t xml:space="preserve">automatic transmission </w:t>
      </w:r>
      <w:del w:id="835" w:author="Doug Moore" w:date="2026-02-13T05:24:00Z" w16du:dateUtc="2026-02-13T10:24:00Z">
        <w:r w:rsidR="00863E1E" w:rsidRPr="00281C39" w:rsidDel="00D84703">
          <w:rPr>
            <w:bCs/>
          </w:rPr>
          <w:delText xml:space="preserve">tested in locked position </w:delText>
        </w:r>
      </w:del>
      <w:r w:rsidR="00B01C61" w:rsidRPr="00281C39">
        <w:rPr>
          <w:bCs/>
        </w:rPr>
        <w:t>with 6 or more gears.</w:t>
      </w:r>
      <w:r w:rsidR="00863E1E" w:rsidRPr="00281C39">
        <w:rPr>
          <w:bCs/>
        </w:rPr>
        <w:t xml:space="preserve"> If the acceleration calculated from AA to BB + vehicle length in gear 4 exceeds 1.9 m/s²,</w:t>
      </w:r>
      <w:r w:rsidR="00863E1E" w:rsidRPr="00281C39">
        <w:t xml:space="preserve"> the first</w:t>
      </w:r>
      <w:r w:rsidR="00863E1E" w:rsidRPr="00281C39">
        <w:rPr>
          <w:bCs/>
        </w:rPr>
        <w:t xml:space="preserve"> higher gear α &gt; 4 with an acceleration lower than or equal to 1.9 m/s² shall be chosen.</w:t>
      </w:r>
      <w:r w:rsidR="00CE2202" w:rsidRPr="00CE2202">
        <w:rPr>
          <w:color w:val="000000"/>
          <w:sz w:val="27"/>
          <w:szCs w:val="27"/>
        </w:rPr>
        <w:t xml:space="preserve"> </w:t>
      </w:r>
      <w:r w:rsidR="00CE2202" w:rsidRPr="00CE2202">
        <w:rPr>
          <w:bCs/>
        </w:rPr>
        <w:t>If there is no gear with an acceleration less than or equal to 1.9 m/s² available, the highest available gear shall be chosen.</w:t>
      </w:r>
    </w:p>
    <w:p w14:paraId="176A5F08" w14:textId="0587817D" w:rsidR="00B01C61" w:rsidDel="00844085" w:rsidRDefault="00863E1E" w:rsidP="00863E1E">
      <w:pPr>
        <w:spacing w:after="120"/>
        <w:ind w:left="2268" w:right="1134"/>
        <w:jc w:val="both"/>
        <w:rPr>
          <w:del w:id="836" w:author="Doug Moore" w:date="2026-02-13T05:24:00Z" w16du:dateUtc="2026-02-13T10:24:00Z"/>
        </w:rPr>
      </w:pPr>
      <w:del w:id="837" w:author="Doug Moore" w:date="2026-02-13T05:24:00Z" w16du:dateUtc="2026-02-13T10:24:00Z">
        <w:r w:rsidRPr="00281C39" w:rsidDel="00844085">
          <w:delText xml:space="preserve">For vehicles tested under non-locked condition </w:delText>
        </w:r>
        <w:r w:rsidR="00B01C61" w:rsidRPr="00281C39" w:rsidDel="00844085">
          <w:delText xml:space="preserve">, the gear ratio for further calculation shall be determined from the acceleration test result in Annex 3 </w:delText>
        </w:r>
      </w:del>
    </w:p>
    <w:p w14:paraId="76F04EC4" w14:textId="1D35CFBB" w:rsidR="002E5D9F" w:rsidRPr="00281C39" w:rsidRDefault="002E5D9F" w:rsidP="00863E1E">
      <w:pPr>
        <w:spacing w:after="120"/>
        <w:ind w:left="2268" w:right="1134"/>
        <w:jc w:val="both"/>
      </w:pPr>
      <w:r w:rsidRPr="002E5D9F">
        <w:t>For vehicles tested under non-locked condition, the gear ratio for further calculation shall be determined from the acceleration test result in Annex 3 using the reported engine speed and vehicle speed at line BB'.</w:t>
      </w:r>
    </w:p>
    <w:p w14:paraId="66CC8182" w14:textId="249FF6AA" w:rsidR="00B01C61" w:rsidRPr="00281C39" w:rsidRDefault="00863E1E" w:rsidP="00863E1E">
      <w:pPr>
        <w:spacing w:after="120"/>
        <w:ind w:left="2268" w:right="1134" w:hanging="1134"/>
        <w:jc w:val="both"/>
        <w:rPr>
          <w:bCs/>
        </w:rPr>
      </w:pPr>
      <w:r w:rsidRPr="00281C39">
        <w:t xml:space="preserve">5.3. </w:t>
      </w:r>
      <w:r w:rsidRPr="00281C39">
        <w:tab/>
      </w:r>
      <w:r w:rsidRPr="00281C39">
        <w:tab/>
        <w:t>Data-processing for simulation assessment</w:t>
      </w:r>
      <w:commentRangeStart w:id="838"/>
      <w:r w:rsidRPr="00281C39">
        <w:rPr>
          <w:bCs/>
        </w:rPr>
        <w:t>5.3.1.</w:t>
      </w:r>
      <w:commentRangeEnd w:id="838"/>
      <w:r w:rsidR="00FA5D70" w:rsidRPr="00281C39">
        <w:rPr>
          <w:rStyle w:val="CommentReference"/>
          <w:bCs/>
          <w:sz w:val="20"/>
          <w:szCs w:val="20"/>
        </w:rPr>
        <w:commentReference w:id="838"/>
      </w:r>
      <w:r w:rsidR="00B01C61" w:rsidRPr="00281C39">
        <w:rPr>
          <w:bCs/>
        </w:rPr>
        <w:tab/>
        <w:t xml:space="preserve">Determination of reference engine speed </w:t>
      </w:r>
      <w:r w:rsidRPr="00281C39">
        <w:rPr>
          <w:bCs/>
        </w:rPr>
        <w:t>n</w:t>
      </w:r>
      <w:r w:rsidRPr="00281C39">
        <w:rPr>
          <w:bCs/>
          <w:vertAlign w:val="subscript"/>
        </w:rPr>
        <w:t xml:space="preserve">BB’_ref_α </w:t>
      </w:r>
    </w:p>
    <w:p w14:paraId="4E913CA1" w14:textId="0C333772" w:rsidR="00B01C61" w:rsidRPr="00281C39" w:rsidRDefault="00B01C61" w:rsidP="00B01C61">
      <w:pPr>
        <w:spacing w:after="120"/>
        <w:ind w:left="2268" w:right="1134"/>
        <w:jc w:val="both"/>
      </w:pPr>
      <w:r w:rsidRPr="00281C39">
        <w:t xml:space="preserve">The reference engine speed, </w:t>
      </w:r>
      <w:r w:rsidR="00863E1E" w:rsidRPr="00281C39">
        <w:rPr>
          <w:bCs/>
        </w:rPr>
        <w:t>n</w:t>
      </w:r>
      <w:r w:rsidR="00863E1E" w:rsidRPr="00281C39">
        <w:rPr>
          <w:bCs/>
          <w:vertAlign w:val="subscript"/>
        </w:rPr>
        <w:t xml:space="preserve">BB’_ref_α </w:t>
      </w:r>
      <w:r w:rsidRPr="00281C39">
        <w:t xml:space="preserve">shall be calculated using the gear ratio of gear </w:t>
      </w:r>
      <w:r w:rsidR="00863E1E" w:rsidRPr="00281C39">
        <w:t>α</w:t>
      </w:r>
      <w:r w:rsidRPr="00281C39">
        <w:t xml:space="preserve"> at the reference speed of v</w:t>
      </w:r>
      <w:r w:rsidR="00863E1E" w:rsidRPr="00281C39">
        <w:rPr>
          <w:vertAlign w:val="subscript"/>
        </w:rPr>
        <w:t>BB’_</w:t>
      </w:r>
      <w:r w:rsidRPr="00281C39">
        <w:rPr>
          <w:vertAlign w:val="subscript"/>
        </w:rPr>
        <w:t>ref</w:t>
      </w:r>
      <w:r w:rsidRPr="00281C39">
        <w:t xml:space="preserve"> = 61 km/h.</w:t>
      </w:r>
    </w:p>
    <w:p w14:paraId="34CFD59D" w14:textId="0221C4FE" w:rsidR="00B01C61" w:rsidRPr="00281C39" w:rsidRDefault="00A828FD" w:rsidP="00A828FD">
      <w:pPr>
        <w:spacing w:after="120"/>
        <w:ind w:left="1134" w:right="1134"/>
        <w:jc w:val="both"/>
      </w:pPr>
      <w:r w:rsidRPr="00281C39">
        <w:t>5.3.2.</w:t>
      </w:r>
      <w:r w:rsidRPr="00281C39">
        <w:tab/>
      </w:r>
      <w:r w:rsidRPr="00281C39">
        <w:tab/>
      </w:r>
      <w:r w:rsidR="00B01C61" w:rsidRPr="00281C39">
        <w:t>Calculation of L</w:t>
      </w:r>
      <w:r w:rsidR="00B01C61" w:rsidRPr="00281C39">
        <w:rPr>
          <w:vertAlign w:val="subscript"/>
        </w:rPr>
        <w:t>ref</w:t>
      </w:r>
    </w:p>
    <w:p w14:paraId="2442BBCF" w14:textId="6512DEEA" w:rsidR="00B01C61" w:rsidRPr="00281C39" w:rsidRDefault="00B01C61" w:rsidP="00B01C61">
      <w:pPr>
        <w:spacing w:after="120"/>
        <w:ind w:left="2259" w:right="1134"/>
        <w:jc w:val="both"/>
      </w:pPr>
      <w:r w:rsidRPr="00281C39">
        <w:t>L</w:t>
      </w:r>
      <w:r w:rsidRPr="00281C39">
        <w:rPr>
          <w:rFonts w:ascii="Times New Roman Bold" w:hAnsi="Times New Roman Bold"/>
          <w:vertAlign w:val="subscript"/>
        </w:rPr>
        <w:t xml:space="preserve">ref </w:t>
      </w:r>
      <w:r w:rsidRPr="00281C39">
        <w:t>= L</w:t>
      </w:r>
      <w:r w:rsidRPr="00281C39">
        <w:rPr>
          <w:rFonts w:ascii="Times New Roman Bold" w:hAnsi="Times New Roman Bold"/>
          <w:vertAlign w:val="subscript"/>
        </w:rPr>
        <w:t>anchor</w:t>
      </w:r>
      <w:r w:rsidRPr="00281C39">
        <w:t xml:space="preserve"> + Slope</w:t>
      </w:r>
      <w:r w:rsidR="00863E1E" w:rsidRPr="00281C39">
        <w:rPr>
          <w:vertAlign w:val="subscript"/>
        </w:rPr>
        <w:t xml:space="preserve">α </w:t>
      </w:r>
      <w:r w:rsidRPr="00281C39">
        <w:t xml:space="preserve"> * (</w:t>
      </w:r>
      <w:r w:rsidR="00A828FD" w:rsidRPr="00281C39">
        <w:t>n</w:t>
      </w:r>
      <w:r w:rsidR="00A828FD" w:rsidRPr="00281C39">
        <w:rPr>
          <w:bCs/>
          <w:vertAlign w:val="subscript"/>
        </w:rPr>
        <w:t>BB’_</w:t>
      </w:r>
      <w:r w:rsidR="00A828FD" w:rsidRPr="00281C39">
        <w:rPr>
          <w:rFonts w:ascii="Times New Roman Bold" w:hAnsi="Times New Roman Bold"/>
          <w:vertAlign w:val="subscript"/>
        </w:rPr>
        <w:t>ref_</w:t>
      </w:r>
      <w:r w:rsidR="00A828FD" w:rsidRPr="00281C39">
        <w:rPr>
          <w:bCs/>
          <w:vertAlign w:val="subscript"/>
        </w:rPr>
        <w:t xml:space="preserve">α </w:t>
      </w:r>
      <w:r w:rsidRPr="00281C39">
        <w:t xml:space="preserve"> - n</w:t>
      </w:r>
      <w:r w:rsidRPr="00281C39">
        <w:rPr>
          <w:rFonts w:ascii="Times New Roman Bold" w:hAnsi="Times New Roman Bold"/>
          <w:vertAlign w:val="subscript"/>
        </w:rPr>
        <w:t>anchor</w:t>
      </w:r>
      <w:r w:rsidRPr="00281C39">
        <w:t>) / 1,000</w:t>
      </w:r>
    </w:p>
    <w:p w14:paraId="25B1BE41" w14:textId="41BB3563" w:rsidR="00A828FD" w:rsidRPr="00281C39" w:rsidRDefault="00A828FD" w:rsidP="00A828FD">
      <w:pPr>
        <w:spacing w:after="120"/>
        <w:ind w:left="1134" w:right="1134"/>
        <w:jc w:val="both"/>
      </w:pPr>
      <w:r w:rsidRPr="00281C39">
        <w:t xml:space="preserve">5.4. </w:t>
      </w:r>
      <w:r w:rsidRPr="00281C39">
        <w:tab/>
      </w:r>
      <w:r w:rsidRPr="00281C39">
        <w:tab/>
        <w:t>Specifications</w:t>
      </w:r>
    </w:p>
    <w:p w14:paraId="2F2BAA86" w14:textId="5C630797" w:rsidR="00B01C61" w:rsidRPr="00281C39" w:rsidRDefault="000442B5" w:rsidP="00B01C61">
      <w:pPr>
        <w:spacing w:after="120"/>
        <w:ind w:left="2268" w:right="1134"/>
        <w:jc w:val="both"/>
      </w:pPr>
      <w:r w:rsidRPr="00281C39">
        <w:t>For vehicles of category M</w:t>
      </w:r>
      <w:r w:rsidRPr="00281C39">
        <w:rPr>
          <w:vertAlign w:val="subscript"/>
        </w:rPr>
        <w:t>1</w:t>
      </w:r>
      <w:r w:rsidRPr="00281C39">
        <w:t xml:space="preserve">, </w:t>
      </w:r>
      <w:r w:rsidR="00B01C61" w:rsidRPr="00281C39">
        <w:t>L</w:t>
      </w:r>
      <w:r w:rsidR="00B01C61" w:rsidRPr="00281C39">
        <w:rPr>
          <w:vertAlign w:val="subscript"/>
        </w:rPr>
        <w:t>ref</w:t>
      </w:r>
      <w:r w:rsidR="00B01C61" w:rsidRPr="00281C39">
        <w:t xml:space="preserve"> shall be less than or equal to 76 dB(A).</w:t>
      </w:r>
    </w:p>
    <w:p w14:paraId="3939A49B" w14:textId="1FFEADFF" w:rsidR="00B01C61" w:rsidRPr="00281C39" w:rsidRDefault="00B01C61" w:rsidP="00B01C61">
      <w:pPr>
        <w:spacing w:after="120"/>
        <w:ind w:left="2268" w:right="1134"/>
        <w:jc w:val="both"/>
      </w:pPr>
      <w:r w:rsidRPr="00281C39">
        <w:t>For vehicles</w:t>
      </w:r>
      <w:r w:rsidR="000442B5" w:rsidRPr="00281C39">
        <w:t xml:space="preserve"> of category M</w:t>
      </w:r>
      <w:r w:rsidR="000442B5" w:rsidRPr="00281C39">
        <w:rPr>
          <w:vertAlign w:val="subscript"/>
        </w:rPr>
        <w:t>1</w:t>
      </w:r>
      <w:r w:rsidRPr="00281C39">
        <w:t xml:space="preserve"> fitted with a </w:t>
      </w:r>
      <w:r w:rsidRPr="00281C39">
        <w:rPr>
          <w:bCs/>
        </w:rPr>
        <w:t>manual</w:t>
      </w:r>
      <w:r w:rsidRPr="00281C39">
        <w:t xml:space="preserve"> </w:t>
      </w:r>
      <w:r w:rsidR="000442B5" w:rsidRPr="00281C39">
        <w:t xml:space="preserve"> transmission</w:t>
      </w:r>
      <w:r w:rsidRPr="00281C39">
        <w:t xml:space="preserve"> having more than four forward gears and equipped with an engine developing a rated maximum net power greater than 140 kW (according to Regulation No. 85) and having a maximum-power/maximum-mass ratio greater than 75, L</w:t>
      </w:r>
      <w:r w:rsidRPr="00281C39">
        <w:rPr>
          <w:vertAlign w:val="subscript"/>
        </w:rPr>
        <w:t>ref</w:t>
      </w:r>
      <w:r w:rsidRPr="00281C39">
        <w:t xml:space="preserve"> shall be less than or equal to 79 dB(A).</w:t>
      </w:r>
    </w:p>
    <w:p w14:paraId="736CA48C" w14:textId="0865D433" w:rsidR="00B01C61" w:rsidRPr="00281C39" w:rsidRDefault="00B01C61" w:rsidP="00B01C61">
      <w:pPr>
        <w:spacing w:after="120"/>
        <w:ind w:left="2268" w:right="1134"/>
        <w:jc w:val="both"/>
      </w:pPr>
      <w:r w:rsidRPr="00281C39">
        <w:t>For vehicles</w:t>
      </w:r>
      <w:r w:rsidR="000442B5" w:rsidRPr="00281C39">
        <w:t xml:space="preserve"> of category M</w:t>
      </w:r>
      <w:r w:rsidR="000442B5" w:rsidRPr="00281C39">
        <w:rPr>
          <w:vertAlign w:val="subscript"/>
        </w:rPr>
        <w:t>1</w:t>
      </w:r>
      <w:r w:rsidRPr="00281C39">
        <w:t xml:space="preserve"> fitted with an </w:t>
      </w:r>
      <w:r w:rsidRPr="00281C39">
        <w:rPr>
          <w:bCs/>
        </w:rPr>
        <w:t>automatic</w:t>
      </w:r>
      <w:r w:rsidRPr="00281C39">
        <w:t xml:space="preserve"> </w:t>
      </w:r>
      <w:r w:rsidR="000442B5" w:rsidRPr="00281C39">
        <w:t>transmission</w:t>
      </w:r>
      <w:r w:rsidRPr="00281C39">
        <w:t xml:space="preserve"> having more than four forward gears and equipped with an engine developing a rated maximum net power greater than 140 kW (according to Regulation No. 85) and having a maximum-power/maximum-mass ratio greater than 75, L</w:t>
      </w:r>
      <w:r w:rsidRPr="00281C39">
        <w:rPr>
          <w:vertAlign w:val="subscript"/>
        </w:rPr>
        <w:t>ref</w:t>
      </w:r>
      <w:r w:rsidRPr="00281C39">
        <w:t xml:space="preserve"> shall be less than or equal to 78 dB(A).</w:t>
      </w:r>
    </w:p>
    <w:p w14:paraId="39AA910F" w14:textId="77777777" w:rsidR="000442B5" w:rsidRPr="00281C39" w:rsidRDefault="000442B5" w:rsidP="000442B5">
      <w:pPr>
        <w:spacing w:after="120"/>
        <w:ind w:left="2268" w:right="1134"/>
        <w:jc w:val="both"/>
      </w:pPr>
      <w:r w:rsidRPr="00281C39">
        <w:t>For vehicles of category N</w:t>
      </w:r>
      <w:r w:rsidRPr="00281C39">
        <w:rPr>
          <w:vertAlign w:val="subscript"/>
        </w:rPr>
        <w:t>1</w:t>
      </w:r>
      <w:r w:rsidRPr="00281C39">
        <w:t xml:space="preserve"> with a technically permissible maximum laden mass below 2,000 kg, L</w:t>
      </w:r>
      <w:r w:rsidRPr="00281C39">
        <w:rPr>
          <w:vertAlign w:val="subscript"/>
        </w:rPr>
        <w:t>ref</w:t>
      </w:r>
      <w:r w:rsidRPr="00281C39">
        <w:t xml:space="preserve"> shall be less than or equal to 78 dB(A).</w:t>
      </w:r>
    </w:p>
    <w:p w14:paraId="5F8BB86D" w14:textId="77777777" w:rsidR="000442B5" w:rsidRPr="00281C39" w:rsidRDefault="000442B5" w:rsidP="000442B5">
      <w:pPr>
        <w:spacing w:after="120"/>
        <w:ind w:left="2268" w:right="1134"/>
        <w:jc w:val="both"/>
      </w:pPr>
      <w:r w:rsidRPr="00281C39">
        <w:t>For vehicles of category N</w:t>
      </w:r>
      <w:r w:rsidRPr="00281C39">
        <w:rPr>
          <w:vertAlign w:val="subscript"/>
        </w:rPr>
        <w:t>1</w:t>
      </w:r>
      <w:r w:rsidRPr="00281C39">
        <w:t xml:space="preserve"> with a technically permissible maximum laden mass above 2,000 kg and below 3,500 kg, L</w:t>
      </w:r>
      <w:r w:rsidRPr="00281C39">
        <w:rPr>
          <w:vertAlign w:val="subscript"/>
        </w:rPr>
        <w:t>ref</w:t>
      </w:r>
      <w:r w:rsidRPr="00281C39">
        <w:t xml:space="preserve"> shall be less than or equal to 79 dB(A).</w:t>
      </w:r>
    </w:p>
    <w:p w14:paraId="0E2F0E7C" w14:textId="77777777" w:rsidR="000442B5" w:rsidRPr="00281C39" w:rsidRDefault="000442B5" w:rsidP="000442B5">
      <w:pPr>
        <w:spacing w:after="120"/>
        <w:ind w:left="2268" w:right="1134"/>
        <w:jc w:val="both"/>
      </w:pPr>
      <w:r w:rsidRPr="00281C39">
        <w:t>For vehicles of category M</w:t>
      </w:r>
      <w:r w:rsidRPr="00281C39">
        <w:rPr>
          <w:vertAlign w:val="subscript"/>
        </w:rPr>
        <w:t>1</w:t>
      </w:r>
      <w:r w:rsidRPr="00281C39">
        <w:t xml:space="preserve"> and N</w:t>
      </w:r>
      <w:r w:rsidRPr="00281C39">
        <w:rPr>
          <w:vertAlign w:val="subscript"/>
        </w:rPr>
        <w:t>1</w:t>
      </w:r>
      <w:r w:rsidRPr="00281C39">
        <w:t xml:space="preserve"> equipped with a compression-ignition and direct injection internal combustion engine, the sound level shall be increased by 1 dB(A).</w:t>
      </w:r>
    </w:p>
    <w:p w14:paraId="3AD9461B" w14:textId="35C685F9" w:rsidR="000442B5" w:rsidRPr="00281C39" w:rsidRDefault="000442B5" w:rsidP="000442B5">
      <w:pPr>
        <w:spacing w:after="120"/>
        <w:ind w:left="2268" w:right="1134"/>
        <w:jc w:val="both"/>
      </w:pPr>
      <w:r w:rsidRPr="00281C39">
        <w:t>For vehicles of category M</w:t>
      </w:r>
      <w:r w:rsidRPr="00281C39">
        <w:rPr>
          <w:vertAlign w:val="subscript"/>
        </w:rPr>
        <w:t>1</w:t>
      </w:r>
      <w:r w:rsidRPr="00281C39">
        <w:t xml:space="preserve"> and N</w:t>
      </w:r>
      <w:r w:rsidRPr="00281C39">
        <w:rPr>
          <w:vertAlign w:val="subscript"/>
        </w:rPr>
        <w:t>1</w:t>
      </w:r>
      <w:r w:rsidRPr="00281C39">
        <w:t xml:space="preserve"> designed for off-road use and with a technically permissible maximum laden mass above 2 tonnes, the sound level shall be increased by 1 dB(A) if they are equipped with an engine having a rated maximum net power of less than 150 kW (according to UN Regulation No. 85) or by 2 dB(A) if they are equipped with an engine having a rate </w:t>
      </w:r>
      <w:r w:rsidRPr="00281C39">
        <w:lastRenderedPageBreak/>
        <w:t>maximum net power of 150 kW (according to UN Regulation No. 85) or higher.</w:t>
      </w:r>
    </w:p>
    <w:p w14:paraId="76D9EA85" w14:textId="77777777" w:rsidR="0033139F" w:rsidRPr="00281C39" w:rsidRDefault="0033139F" w:rsidP="00B01C61">
      <w:pPr>
        <w:keepNext/>
        <w:keepLines/>
        <w:spacing w:before="360" w:after="240" w:line="300" w:lineRule="exact"/>
        <w:ind w:left="1134" w:right="1134" w:hanging="1134"/>
        <w:jc w:val="both"/>
        <w:rPr>
          <w:b/>
          <w:sz w:val="28"/>
        </w:rPr>
        <w:sectPr w:rsidR="0033139F" w:rsidRPr="00281C39" w:rsidSect="00B01C61">
          <w:headerReference w:type="even" r:id="rId102"/>
          <w:headerReference w:type="default" r:id="rId103"/>
          <w:footerReference w:type="even" r:id="rId104"/>
          <w:footerReference w:type="default" r:id="rId105"/>
          <w:headerReference w:type="first" r:id="rId106"/>
          <w:footerReference w:type="first" r:id="rId107"/>
          <w:endnotePr>
            <w:numFmt w:val="decimal"/>
          </w:endnotePr>
          <w:pgSz w:w="11907" w:h="16840" w:code="9"/>
          <w:pgMar w:top="1701" w:right="1134" w:bottom="2268" w:left="1134" w:header="1134" w:footer="1701" w:gutter="0"/>
          <w:cols w:space="720"/>
          <w:titlePg/>
        </w:sectPr>
      </w:pPr>
    </w:p>
    <w:p w14:paraId="2106E1C3" w14:textId="651FECA8" w:rsidR="00B01C61" w:rsidRPr="00281C39" w:rsidRDefault="00B01C61" w:rsidP="00984AEF">
      <w:pPr>
        <w:pStyle w:val="HChG"/>
      </w:pPr>
      <w:bookmarkStart w:id="839" w:name="_Toc427847379"/>
      <w:r w:rsidRPr="00281C39">
        <w:lastRenderedPageBreak/>
        <w:t xml:space="preserve">Annex 7 </w:t>
      </w:r>
      <w:r w:rsidR="000442B5" w:rsidRPr="00281C39">
        <w:t>–</w:t>
      </w:r>
      <w:r w:rsidRPr="00281C39">
        <w:t xml:space="preserve"> Appendix</w:t>
      </w:r>
      <w:bookmarkEnd w:id="839"/>
      <w:r w:rsidR="000442B5" w:rsidRPr="00281C39">
        <w:t xml:space="preserve"> 1</w:t>
      </w:r>
    </w:p>
    <w:p w14:paraId="200FA99E" w14:textId="77777777" w:rsidR="00B01C61" w:rsidRPr="00281C39" w:rsidRDefault="00B01C61" w:rsidP="00984AEF">
      <w:pPr>
        <w:pStyle w:val="HChG"/>
      </w:pPr>
      <w:r w:rsidRPr="00281C39">
        <w:tab/>
      </w:r>
      <w:r w:rsidR="00984AEF" w:rsidRPr="00281C39">
        <w:tab/>
      </w:r>
      <w:bookmarkStart w:id="840" w:name="_Toc427847380"/>
      <w:r w:rsidRPr="00281C39">
        <w:t xml:space="preserve">Statement of </w:t>
      </w:r>
      <w:r w:rsidR="00E35BFF" w:rsidRPr="00281C39">
        <w:t>c</w:t>
      </w:r>
      <w:r w:rsidRPr="00281C39">
        <w:t xml:space="preserve">ompliance with the </w:t>
      </w:r>
      <w:r w:rsidR="00E35BFF" w:rsidRPr="00281C39">
        <w:t>a</w:t>
      </w:r>
      <w:r w:rsidRPr="00281C39">
        <w:t xml:space="preserve">dditional </w:t>
      </w:r>
      <w:r w:rsidR="00E35BFF" w:rsidRPr="00281C39">
        <w:t>s</w:t>
      </w:r>
      <w:r w:rsidRPr="00281C39">
        <w:t xml:space="preserve">ound </w:t>
      </w:r>
      <w:r w:rsidR="00E35BFF" w:rsidRPr="00281C39">
        <w:t>e</w:t>
      </w:r>
      <w:r w:rsidRPr="00281C39">
        <w:t xml:space="preserve">mission </w:t>
      </w:r>
      <w:r w:rsidR="00E35BFF" w:rsidRPr="00281C39">
        <w:t>p</w:t>
      </w:r>
      <w:r w:rsidRPr="00281C39">
        <w:t>rovisions</w:t>
      </w:r>
      <w:bookmarkEnd w:id="840"/>
    </w:p>
    <w:p w14:paraId="13EAD995" w14:textId="77777777" w:rsidR="00B01C61" w:rsidRPr="00281C39" w:rsidRDefault="00B01C61" w:rsidP="00B01C61">
      <w:pPr>
        <w:spacing w:after="120"/>
        <w:ind w:left="1134" w:right="1134"/>
        <w:jc w:val="both"/>
      </w:pPr>
      <w:r w:rsidRPr="00281C39">
        <w:t>(Maximum format: A4 (210 x 297 mm))</w:t>
      </w:r>
    </w:p>
    <w:p w14:paraId="33A9F209" w14:textId="77777777" w:rsidR="00B01C61" w:rsidRPr="00281C39" w:rsidRDefault="00B01C61" w:rsidP="00B01C61">
      <w:pPr>
        <w:tabs>
          <w:tab w:val="left" w:leader="dot" w:pos="2268"/>
          <w:tab w:val="left" w:leader="dot" w:pos="7938"/>
        </w:tabs>
        <w:spacing w:after="120"/>
        <w:ind w:left="1134" w:right="1134"/>
        <w:jc w:val="both"/>
      </w:pPr>
      <w:r w:rsidRPr="00281C39">
        <w:tab/>
        <w:t xml:space="preserve"> (Name of manufacturer) attests that vehicles of this type </w:t>
      </w:r>
      <w:r w:rsidRPr="00281C39">
        <w:tab/>
        <w:t xml:space="preserve"> (type with regard to its sound emission pursuant to Regulation No. 51) comply with the requirements of paragraph 6.2.3. of Regulation No. 51.</w:t>
      </w:r>
    </w:p>
    <w:p w14:paraId="19B712FF" w14:textId="77777777" w:rsidR="00B01C61" w:rsidRPr="00281C39" w:rsidRDefault="00B01C61" w:rsidP="00B01C61">
      <w:pPr>
        <w:tabs>
          <w:tab w:val="left" w:leader="dot" w:pos="2268"/>
        </w:tabs>
        <w:spacing w:after="120"/>
        <w:ind w:left="1134" w:right="1134"/>
        <w:jc w:val="both"/>
      </w:pPr>
      <w:r w:rsidRPr="00281C39">
        <w:tab/>
        <w:t xml:space="preserve"> (Name of manufacturer) makes this statement in good faith, after having performed an appropriate evaluation of the sound emission performance of the vehicles.</w:t>
      </w:r>
    </w:p>
    <w:p w14:paraId="1F607E4E" w14:textId="77777777" w:rsidR="00B01C61" w:rsidRPr="00281C39" w:rsidRDefault="00B01C61" w:rsidP="00B01C61">
      <w:pPr>
        <w:tabs>
          <w:tab w:val="left" w:leader="dot" w:pos="8500"/>
        </w:tabs>
        <w:spacing w:after="120"/>
        <w:ind w:left="1134" w:right="1134"/>
        <w:jc w:val="both"/>
      </w:pPr>
      <w:r w:rsidRPr="00281C39">
        <w:t xml:space="preserve">Date: </w:t>
      </w:r>
      <w:r w:rsidRPr="00281C39">
        <w:tab/>
      </w:r>
    </w:p>
    <w:p w14:paraId="53DA3C9E" w14:textId="77777777" w:rsidR="00B01C61" w:rsidRPr="00281C39" w:rsidRDefault="00B01C61" w:rsidP="00B01C61">
      <w:pPr>
        <w:tabs>
          <w:tab w:val="left" w:leader="dot" w:pos="8505"/>
        </w:tabs>
        <w:spacing w:after="120"/>
        <w:ind w:left="1134" w:right="1134"/>
        <w:jc w:val="both"/>
      </w:pPr>
      <w:r w:rsidRPr="00281C39">
        <w:t xml:space="preserve">Name of authorized representative: </w:t>
      </w:r>
      <w:r w:rsidRPr="00281C39">
        <w:tab/>
      </w:r>
    </w:p>
    <w:p w14:paraId="765461C5" w14:textId="77777777" w:rsidR="00B01C61" w:rsidRPr="00281C39" w:rsidRDefault="00B01C61" w:rsidP="00B01C61">
      <w:pPr>
        <w:tabs>
          <w:tab w:val="left" w:leader="dot" w:pos="8505"/>
        </w:tabs>
        <w:spacing w:after="120"/>
        <w:ind w:left="1134" w:right="1134"/>
        <w:jc w:val="both"/>
      </w:pPr>
      <w:r w:rsidRPr="00281C39">
        <w:t xml:space="preserve">Signature of authorized representative: </w:t>
      </w:r>
      <w:r w:rsidRPr="00281C39">
        <w:tab/>
      </w:r>
    </w:p>
    <w:p w14:paraId="2B0F288F" w14:textId="77777777" w:rsidR="000442B5" w:rsidRPr="00281C39" w:rsidRDefault="00B01C61" w:rsidP="00B01C61">
      <w:pPr>
        <w:spacing w:before="240"/>
        <w:ind w:left="1134" w:right="1134"/>
        <w:jc w:val="center"/>
        <w:rPr>
          <w:u w:val="single"/>
        </w:rPr>
      </w:pPr>
      <w:r w:rsidRPr="00281C39">
        <w:rPr>
          <w:u w:val="single"/>
        </w:rPr>
        <w:tab/>
      </w:r>
      <w:r w:rsidRPr="00281C39">
        <w:rPr>
          <w:u w:val="single"/>
        </w:rPr>
        <w:tab/>
      </w:r>
    </w:p>
    <w:p w14:paraId="577C8E61" w14:textId="77777777" w:rsidR="000442B5" w:rsidRPr="00281C39" w:rsidRDefault="000442B5" w:rsidP="000442B5">
      <w:pPr>
        <w:pStyle w:val="HChG"/>
      </w:pPr>
      <w:r w:rsidRPr="00281C39">
        <w:rPr>
          <w:u w:val="single"/>
        </w:rPr>
        <w:br w:type="page"/>
      </w:r>
      <w:bookmarkStart w:id="841" w:name="_Hlk71731134"/>
      <w:r w:rsidRPr="00281C39">
        <w:lastRenderedPageBreak/>
        <w:t>Annex 7 – Appendix 2</w:t>
      </w:r>
    </w:p>
    <w:p w14:paraId="606EFD7F" w14:textId="77777777" w:rsidR="000442B5" w:rsidRPr="00281C39" w:rsidRDefault="000442B5" w:rsidP="000442B5">
      <w:pPr>
        <w:tabs>
          <w:tab w:val="left" w:pos="709"/>
        </w:tabs>
        <w:suppressAutoHyphens w:val="0"/>
        <w:ind w:left="1134" w:right="284"/>
        <w:rPr>
          <w:bCs/>
          <w:lang w:eastAsia="en-GB"/>
        </w:rPr>
      </w:pPr>
      <w:commentRangeStart w:id="842"/>
      <w:r w:rsidRPr="00281C39">
        <w:rPr>
          <w:bCs/>
          <w:lang w:eastAsia="en-GB"/>
        </w:rPr>
        <w:t xml:space="preserve">Figure 1 </w:t>
      </w:r>
      <w:commentRangeEnd w:id="842"/>
      <w:r w:rsidR="00FA5D70" w:rsidRPr="00281C39">
        <w:rPr>
          <w:rStyle w:val="CommentReference"/>
          <w:bCs/>
          <w:sz w:val="20"/>
          <w:szCs w:val="20"/>
          <w:lang w:eastAsia="en-GB"/>
        </w:rPr>
        <w:commentReference w:id="842"/>
      </w:r>
    </w:p>
    <w:p w14:paraId="1CFFDE4F" w14:textId="5042492C" w:rsidR="000442B5" w:rsidRPr="00281C39" w:rsidRDefault="000442B5" w:rsidP="000442B5">
      <w:pPr>
        <w:tabs>
          <w:tab w:val="left" w:pos="709"/>
        </w:tabs>
        <w:suppressAutoHyphens w:val="0"/>
        <w:ind w:left="1134" w:right="284"/>
        <w:rPr>
          <w:b/>
          <w:bCs/>
          <w:lang w:eastAsia="en-GB"/>
        </w:rPr>
      </w:pPr>
      <w:r w:rsidRPr="00281C39">
        <w:rPr>
          <w:b/>
          <w:bCs/>
          <w:lang w:eastAsia="en-GB"/>
        </w:rPr>
        <w:t xml:space="preserve">Flowchart for the assessment concept for ASEP according to Annex 7 </w:t>
      </w:r>
    </w:p>
    <w:p w14:paraId="19FDF88D" w14:textId="77777777" w:rsidR="000442B5" w:rsidRPr="00281C39" w:rsidRDefault="000442B5" w:rsidP="000442B5">
      <w:pPr>
        <w:tabs>
          <w:tab w:val="left" w:pos="709"/>
        </w:tabs>
        <w:suppressAutoHyphens w:val="0"/>
        <w:ind w:left="1134" w:right="284"/>
        <w:rPr>
          <w:b/>
          <w:bCs/>
          <w:lang w:eastAsia="en-GB"/>
        </w:rPr>
      </w:pPr>
    </w:p>
    <w:bookmarkEnd w:id="841"/>
    <w:p w14:paraId="5C5D2F8E" w14:textId="69FB10D9" w:rsidR="00713BD8" w:rsidRPr="00281C39" w:rsidRDefault="000442B5">
      <w:pPr>
        <w:suppressAutoHyphens w:val="0"/>
        <w:spacing w:line="240" w:lineRule="auto"/>
      </w:pPr>
      <w:r w:rsidRPr="00281C39">
        <w:rPr>
          <w:b/>
          <w:bCs/>
          <w:noProof/>
          <w:sz w:val="22"/>
          <w:szCs w:val="28"/>
        </w:rPr>
        <mc:AlternateContent>
          <mc:Choice Requires="wpg">
            <w:drawing>
              <wp:inline distT="0" distB="0" distL="0" distR="0" wp14:anchorId="5FC23723" wp14:editId="253069FA">
                <wp:extent cx="6120765" cy="6801617"/>
                <wp:effectExtent l="0" t="0" r="13335" b="18415"/>
                <wp:docPr id="429" name="Group 429"/>
                <wp:cNvGraphicFramePr/>
                <a:graphic xmlns:a="http://schemas.openxmlformats.org/drawingml/2006/main">
                  <a:graphicData uri="http://schemas.microsoft.com/office/word/2010/wordprocessingGroup">
                    <wpg:wgp>
                      <wpg:cNvGrpSpPr/>
                      <wpg:grpSpPr>
                        <a:xfrm>
                          <a:off x="0" y="0"/>
                          <a:ext cx="6120765" cy="6801617"/>
                          <a:chOff x="0" y="0"/>
                          <a:chExt cx="6194289" cy="6883054"/>
                        </a:xfrm>
                      </wpg:grpSpPr>
                      <wps:wsp>
                        <wps:cNvPr id="430" name="Flussdiagramm: Prozess 28"/>
                        <wps:cNvSpPr/>
                        <wps:spPr>
                          <a:xfrm>
                            <a:off x="2209360" y="0"/>
                            <a:ext cx="1727835" cy="570230"/>
                          </a:xfrm>
                          <a:prstGeom prst="flowChartProcess">
                            <a:avLst/>
                          </a:prstGeom>
                          <a:solidFill>
                            <a:sysClr val="window" lastClr="FFFFFF"/>
                          </a:solidFill>
                          <a:ln w="3175" cap="flat" cmpd="sng" algn="ctr">
                            <a:solidFill>
                              <a:sysClr val="windowText" lastClr="000000"/>
                            </a:solidFill>
                            <a:prstDash val="solid"/>
                          </a:ln>
                          <a:effectLst/>
                        </wps:spPr>
                        <wps:txbx>
                          <w:txbxContent>
                            <w:p w14:paraId="6C47252D" w14:textId="77777777" w:rsidR="004924DF" w:rsidRPr="0007541E" w:rsidRDefault="004924DF" w:rsidP="000442B5">
                              <w:pPr>
                                <w:pStyle w:val="NormalWeb"/>
                                <w:jc w:val="center"/>
                              </w:pPr>
                              <w:r w:rsidRPr="0007541E">
                                <w:rPr>
                                  <w:rFonts w:eastAsia="+mn-ea"/>
                                  <w:color w:val="000000"/>
                                  <w:kern w:val="24"/>
                                  <w:sz w:val="28"/>
                                  <w:szCs w:val="28"/>
                                  <w:lang w:val="en-US"/>
                                </w:rPr>
                                <w:t>ASEP Annex 7</w:t>
                              </w:r>
                            </w:p>
                          </w:txbxContent>
                        </wps:txbx>
                        <wps:bodyPr rtlCol="0" anchor="ctr">
                          <a:noAutofit/>
                        </wps:bodyPr>
                      </wps:wsp>
                      <wps:wsp>
                        <wps:cNvPr id="431" name="Flussdiagramm: Verzweigung 29"/>
                        <wps:cNvSpPr/>
                        <wps:spPr>
                          <a:xfrm>
                            <a:off x="2214645" y="782261"/>
                            <a:ext cx="1727835" cy="929030"/>
                          </a:xfrm>
                          <a:prstGeom prst="flowChartDecision">
                            <a:avLst/>
                          </a:prstGeom>
                          <a:solidFill>
                            <a:sysClr val="window" lastClr="FFFFFF"/>
                          </a:solidFill>
                          <a:ln w="3175" cap="flat" cmpd="sng" algn="ctr">
                            <a:solidFill>
                              <a:sysClr val="windowText" lastClr="000000"/>
                            </a:solidFill>
                            <a:prstDash val="solid"/>
                          </a:ln>
                          <a:effectLst/>
                        </wps:spPr>
                        <wps:txbx>
                          <w:txbxContent>
                            <w:p w14:paraId="7FF7BC48"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Statement</w:t>
                              </w:r>
                              <w:r>
                                <w:rPr>
                                  <w:rFonts w:eastAsia="+mn-ea"/>
                                  <w:color w:val="000000"/>
                                  <w:kern w:val="24"/>
                                  <w:sz w:val="20"/>
                                  <w:szCs w:val="20"/>
                                  <w:lang w:val="en-US"/>
                                </w:rPr>
                                <w:t xml:space="preserve"> </w:t>
                              </w:r>
                              <w:r w:rsidRPr="0007541E">
                                <w:rPr>
                                  <w:rFonts w:eastAsia="+mn-ea"/>
                                  <w:color w:val="000000"/>
                                  <w:kern w:val="24"/>
                                  <w:sz w:val="20"/>
                                  <w:szCs w:val="20"/>
                                  <w:lang w:val="en-US"/>
                                </w:rPr>
                                <w:t>of Compliance or Test</w:t>
                              </w:r>
                            </w:p>
                          </w:txbxContent>
                        </wps:txbx>
                        <wps:bodyPr lIns="0" tIns="0" rIns="0" bIns="0" rtlCol="0" anchor="t" anchorCtr="0">
                          <a:noAutofit/>
                        </wps:bodyPr>
                      </wps:wsp>
                      <wps:wsp>
                        <wps:cNvPr id="432" name="Flussdiagramm: Verbindungsstelle 31"/>
                        <wps:cNvSpPr/>
                        <wps:spPr>
                          <a:xfrm>
                            <a:off x="2954622" y="5623824"/>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433" name="Flussdiagramm: Prozess 32"/>
                        <wps:cNvSpPr/>
                        <wps:spPr>
                          <a:xfrm>
                            <a:off x="4350007" y="977827"/>
                            <a:ext cx="1727835" cy="560268"/>
                          </a:xfrm>
                          <a:prstGeom prst="flowChartProcess">
                            <a:avLst/>
                          </a:prstGeom>
                          <a:solidFill>
                            <a:sysClr val="window" lastClr="FFFFFF"/>
                          </a:solidFill>
                          <a:ln w="3175" cap="flat" cmpd="sng" algn="ctr">
                            <a:solidFill>
                              <a:sysClr val="windowText" lastClr="000000"/>
                            </a:solidFill>
                            <a:prstDash val="solid"/>
                          </a:ln>
                          <a:effectLst/>
                        </wps:spPr>
                        <wps:txbx>
                          <w:txbxContent>
                            <w:p w14:paraId="1FB03479" w14:textId="77777777" w:rsidR="004924DF" w:rsidRPr="0099235A" w:rsidRDefault="004924DF" w:rsidP="000442B5">
                              <w:pPr>
                                <w:pStyle w:val="NormalWeb"/>
                                <w:jc w:val="center"/>
                                <w:rPr>
                                  <w:sz w:val="22"/>
                                  <w:szCs w:val="22"/>
                                </w:rPr>
                              </w:pPr>
                              <w:r w:rsidRPr="0099235A">
                                <w:rPr>
                                  <w:rFonts w:eastAsia="+mn-ea"/>
                                  <w:color w:val="000000"/>
                                  <w:kern w:val="24"/>
                                  <w:sz w:val="22"/>
                                  <w:szCs w:val="22"/>
                                  <w:lang w:val="en-US"/>
                                </w:rPr>
                                <w:t>Manufacturer Statement of Compliance</w:t>
                              </w:r>
                            </w:p>
                          </w:txbxContent>
                        </wps:txbx>
                        <wps:bodyPr rtlCol="0" anchor="ctr">
                          <a:noAutofit/>
                        </wps:bodyPr>
                      </wps:wsp>
                      <wps:wsp>
                        <wps:cNvPr id="434" name="Flussdiagramm: Prozess 34"/>
                        <wps:cNvSpPr/>
                        <wps:spPr>
                          <a:xfrm>
                            <a:off x="2214645" y="1923940"/>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4D160436"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Perform Type Approval Test according to Annex 3; Report L</w:t>
                              </w:r>
                              <w:r w:rsidRPr="0007541E">
                                <w:rPr>
                                  <w:rFonts w:eastAsia="+mn-ea"/>
                                  <w:color w:val="000000"/>
                                  <w:kern w:val="24"/>
                                  <w:position w:val="-6"/>
                                  <w:sz w:val="20"/>
                                  <w:szCs w:val="20"/>
                                  <w:vertAlign w:val="subscript"/>
                                  <w:lang w:val="en-US"/>
                                </w:rPr>
                                <w:t>woti</w:t>
                              </w:r>
                              <w:r w:rsidRPr="0007541E">
                                <w:rPr>
                                  <w:rFonts w:eastAsia="+mn-ea"/>
                                  <w:color w:val="000000"/>
                                  <w:kern w:val="24"/>
                                  <w:sz w:val="20"/>
                                  <w:szCs w:val="20"/>
                                  <w:lang w:val="en-US"/>
                                </w:rPr>
                                <w:t>, n</w:t>
                              </w:r>
                              <w:r w:rsidRPr="00A838F3">
                                <w:rPr>
                                  <w:rFonts w:eastAsia="+mn-ea"/>
                                  <w:color w:val="000000"/>
                                  <w:kern w:val="24"/>
                                  <w:sz w:val="20"/>
                                  <w:szCs w:val="20"/>
                                  <w:vertAlign w:val="subscript"/>
                                  <w:lang w:val="en-US"/>
                                </w:rPr>
                                <w:t>BB</w:t>
                              </w:r>
                              <w:r>
                                <w:rPr>
                                  <w:rFonts w:eastAsia="+mn-ea"/>
                                  <w:color w:val="000000"/>
                                  <w:kern w:val="24"/>
                                  <w:sz w:val="20"/>
                                  <w:szCs w:val="20"/>
                                  <w:lang w:val="en-US"/>
                                </w:rPr>
                                <w:t>_</w:t>
                              </w:r>
                              <w:r w:rsidRPr="00A838F3">
                                <w:rPr>
                                  <w:rFonts w:eastAsia="+mn-ea"/>
                                  <w:color w:val="000000"/>
                                  <w:kern w:val="24"/>
                                  <w:position w:val="-6"/>
                                  <w:sz w:val="20"/>
                                  <w:szCs w:val="20"/>
                                  <w:vertAlign w:val="superscript"/>
                                  <w:lang w:val="en-US"/>
                                </w:rPr>
                                <w:t>woti</w:t>
                              </w:r>
                              <w:r w:rsidRPr="0007541E">
                                <w:rPr>
                                  <w:rFonts w:eastAsia="+mn-ea"/>
                                  <w:color w:val="000000"/>
                                  <w:kern w:val="24"/>
                                  <w:sz w:val="20"/>
                                  <w:szCs w:val="20"/>
                                  <w:lang w:val="en-US"/>
                                </w:rPr>
                                <w:t xml:space="preserve">, </w:t>
                              </w:r>
                            </w:p>
                          </w:txbxContent>
                        </wps:txbx>
                        <wps:bodyPr rtlCol="0" anchor="ctr"/>
                      </wps:wsp>
                      <wps:wsp>
                        <wps:cNvPr id="435" name="Flussdiagramm: Prozess 35"/>
                        <wps:cNvSpPr/>
                        <wps:spPr>
                          <a:xfrm>
                            <a:off x="2209360" y="2854197"/>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50D12A45"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 xml:space="preserve">Establish Test Conditions According to </w:t>
                              </w:r>
                              <w:r w:rsidRPr="0007541E">
                                <w:rPr>
                                  <w:rFonts w:eastAsia="+mn-ea"/>
                                  <w:color w:val="000000"/>
                                  <w:kern w:val="24"/>
                                  <w:sz w:val="20"/>
                                  <w:szCs w:val="20"/>
                                  <w:lang w:val="en-US"/>
                                </w:rPr>
                                <w:br/>
                                <w:t>Paragraphs 2.1</w:t>
                              </w:r>
                              <w:r>
                                <w:rPr>
                                  <w:rFonts w:eastAsia="+mn-ea"/>
                                  <w:color w:val="000000"/>
                                  <w:kern w:val="24"/>
                                  <w:sz w:val="20"/>
                                  <w:szCs w:val="20"/>
                                  <w:lang w:val="en-US"/>
                                </w:rPr>
                                <w:t>.</w:t>
                              </w:r>
                              <w:r w:rsidRPr="0007541E">
                                <w:rPr>
                                  <w:rFonts w:eastAsia="+mn-ea"/>
                                  <w:color w:val="000000"/>
                                  <w:kern w:val="24"/>
                                  <w:sz w:val="20"/>
                                  <w:szCs w:val="20"/>
                                  <w:lang w:val="en-US"/>
                                </w:rPr>
                                <w:t xml:space="preserve"> and 2.2</w:t>
                              </w:r>
                              <w:r>
                                <w:rPr>
                                  <w:rFonts w:eastAsia="+mn-ea"/>
                                  <w:color w:val="000000"/>
                                  <w:kern w:val="24"/>
                                  <w:sz w:val="20"/>
                                  <w:szCs w:val="20"/>
                                  <w:lang w:val="en-US"/>
                                </w:rPr>
                                <w:t>.</w:t>
                              </w:r>
                            </w:p>
                          </w:txbxContent>
                        </wps:txbx>
                        <wps:bodyPr rtlCol="0" anchor="ctr"/>
                      </wps:wsp>
                      <wps:wsp>
                        <wps:cNvPr id="436" name="Flussdiagramm: Prozess 37"/>
                        <wps:cNvSpPr/>
                        <wps:spPr>
                          <a:xfrm>
                            <a:off x="2209360" y="3779168"/>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1B53D04F"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 xml:space="preserve">Perform ASEP Tests </w:t>
                              </w:r>
                              <w:r w:rsidRPr="0007541E">
                                <w:rPr>
                                  <w:rFonts w:eastAsia="+mn-ea"/>
                                  <w:color w:val="000000"/>
                                  <w:kern w:val="24"/>
                                  <w:sz w:val="20"/>
                                  <w:szCs w:val="20"/>
                                  <w:lang w:val="en-US"/>
                                </w:rPr>
                                <w:br/>
                                <w:t xml:space="preserve">Within the Control Range According to </w:t>
                              </w:r>
                              <w:r w:rsidRPr="0007541E">
                                <w:rPr>
                                  <w:rFonts w:eastAsia="+mn-ea"/>
                                  <w:color w:val="000000"/>
                                  <w:kern w:val="24"/>
                                  <w:sz w:val="20"/>
                                  <w:szCs w:val="20"/>
                                  <w:lang w:val="en-US"/>
                                </w:rPr>
                                <w:br/>
                                <w:t>Paragraphs 2.3</w:t>
                              </w:r>
                              <w:r>
                                <w:rPr>
                                  <w:rFonts w:eastAsia="+mn-ea"/>
                                  <w:color w:val="000000"/>
                                  <w:kern w:val="24"/>
                                  <w:sz w:val="20"/>
                                  <w:szCs w:val="20"/>
                                  <w:lang w:val="en-US"/>
                                </w:rPr>
                                <w:t>.</w:t>
                              </w:r>
                              <w:r w:rsidRPr="0007541E">
                                <w:rPr>
                                  <w:rFonts w:eastAsia="+mn-ea"/>
                                  <w:color w:val="000000"/>
                                  <w:kern w:val="24"/>
                                  <w:sz w:val="20"/>
                                  <w:szCs w:val="20"/>
                                  <w:lang w:val="en-US"/>
                                </w:rPr>
                                <w:t xml:space="preserve"> to 2.5</w:t>
                              </w:r>
                              <w:r>
                                <w:rPr>
                                  <w:rFonts w:eastAsia="+mn-ea"/>
                                  <w:color w:val="000000"/>
                                  <w:kern w:val="24"/>
                                  <w:sz w:val="20"/>
                                  <w:szCs w:val="20"/>
                                  <w:lang w:val="en-US"/>
                                </w:rPr>
                                <w:t>.</w:t>
                              </w:r>
                            </w:p>
                          </w:txbxContent>
                        </wps:txbx>
                        <wps:bodyPr rtlCol="0" anchor="ctr"/>
                      </wps:wsp>
                      <wps:wsp>
                        <wps:cNvPr id="437" name="Flussdiagramm: Verzweigung 38"/>
                        <wps:cNvSpPr/>
                        <wps:spPr>
                          <a:xfrm>
                            <a:off x="2082507" y="4730567"/>
                            <a:ext cx="1953158" cy="841248"/>
                          </a:xfrm>
                          <a:prstGeom prst="flowChartDecision">
                            <a:avLst/>
                          </a:prstGeom>
                          <a:solidFill>
                            <a:sysClr val="window" lastClr="FFFFFF"/>
                          </a:solidFill>
                          <a:ln w="3175" cap="flat" cmpd="sng" algn="ctr">
                            <a:solidFill>
                              <a:sysClr val="windowText" lastClr="000000"/>
                            </a:solidFill>
                            <a:prstDash val="solid"/>
                          </a:ln>
                          <a:effectLst/>
                        </wps:spPr>
                        <wps:txbx>
                          <w:txbxContent>
                            <w:p w14:paraId="1CC9B9AC" w14:textId="77777777" w:rsidR="004924DF" w:rsidRPr="0007541E" w:rsidRDefault="004924DF" w:rsidP="000442B5">
                              <w:pPr>
                                <w:suppressAutoHyphens w:val="0"/>
                                <w:spacing w:line="240" w:lineRule="auto"/>
                                <w:jc w:val="center"/>
                                <w:rPr>
                                  <w:lang w:eastAsia="en-GB"/>
                                </w:rPr>
                              </w:pPr>
                              <w:r w:rsidRPr="0007541E">
                                <w:rPr>
                                  <w:rFonts w:eastAsia="+mn-ea"/>
                                  <w:color w:val="000000"/>
                                  <w:kern w:val="24"/>
                                  <w:lang w:val="en-US" w:eastAsia="en-GB"/>
                                </w:rPr>
                                <w:t>Select Analysis Method</w:t>
                              </w:r>
                            </w:p>
                            <w:p w14:paraId="01E4BA0E" w14:textId="77777777" w:rsidR="004924DF" w:rsidRDefault="004924DF" w:rsidP="000442B5">
                              <w:pPr>
                                <w:pStyle w:val="NormalWeb"/>
                              </w:pPr>
                            </w:p>
                          </w:txbxContent>
                        </wps:txbx>
                        <wps:bodyPr wrap="square" rtlCol="0" anchor="t">
                          <a:noAutofit/>
                        </wps:bodyPr>
                      </wps:wsp>
                      <wps:wsp>
                        <wps:cNvPr id="438" name="Flussdiagramm: Prozess 40"/>
                        <wps:cNvSpPr/>
                        <wps:spPr>
                          <a:xfrm>
                            <a:off x="4466289" y="4820421"/>
                            <a:ext cx="1728000" cy="602552"/>
                          </a:xfrm>
                          <a:prstGeom prst="flowChartProcess">
                            <a:avLst/>
                          </a:prstGeom>
                          <a:solidFill>
                            <a:sysClr val="window" lastClr="FFFFFF"/>
                          </a:solidFill>
                          <a:ln w="3175" cap="flat" cmpd="sng" algn="ctr">
                            <a:solidFill>
                              <a:sysClr val="windowText" lastClr="000000"/>
                            </a:solidFill>
                            <a:prstDash val="solid"/>
                          </a:ln>
                          <a:effectLst/>
                        </wps:spPr>
                        <wps:txbx>
                          <w:txbxContent>
                            <w:p w14:paraId="3FCCC1D8"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Assessment According</w:t>
                              </w:r>
                            </w:p>
                            <w:p w14:paraId="2D354B6B"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to Paragraph 4</w:t>
                              </w:r>
                              <w:r>
                                <w:rPr>
                                  <w:rFonts w:eastAsia="+mn-ea"/>
                                  <w:color w:val="000000"/>
                                  <w:kern w:val="24"/>
                                  <w:sz w:val="20"/>
                                  <w:szCs w:val="20"/>
                                  <w:lang w:val="en-US"/>
                                </w:rPr>
                                <w:t>.</w:t>
                              </w:r>
                            </w:p>
                            <w:p w14:paraId="709B1A70" w14:textId="77777777" w:rsidR="004924DF" w:rsidRPr="00A70DE2" w:rsidRDefault="004924DF" w:rsidP="000442B5">
                              <w:pPr>
                                <w:pStyle w:val="NormalWeb"/>
                                <w:jc w:val="center"/>
                                <w:rPr>
                                  <w:sz w:val="20"/>
                                  <w:szCs w:val="20"/>
                                </w:rPr>
                              </w:pPr>
                              <w:r w:rsidRPr="00A70DE2">
                                <w:rPr>
                                  <w:rFonts w:eastAsia="+mn-ea"/>
                                  <w:bCs/>
                                  <w:color w:val="000000"/>
                                  <w:kern w:val="24"/>
                                  <w:sz w:val="20"/>
                                  <w:szCs w:val="20"/>
                                  <w:lang w:val="en-US"/>
                                </w:rPr>
                                <w:t>"L</w:t>
                              </w:r>
                              <w:r w:rsidRPr="00A70DE2">
                                <w:rPr>
                                  <w:rFonts w:eastAsia="+mn-ea"/>
                                  <w:bCs/>
                                  <w:color w:val="000000"/>
                                  <w:kern w:val="24"/>
                                  <w:sz w:val="20"/>
                                  <w:szCs w:val="20"/>
                                  <w:vertAlign w:val="subscript"/>
                                  <w:lang w:val="en-US"/>
                                </w:rPr>
                                <w:t>urban</w:t>
                              </w:r>
                              <w:r w:rsidRPr="00A70DE2">
                                <w:rPr>
                                  <w:rFonts w:eastAsia="+mn-ea"/>
                                  <w:bCs/>
                                  <w:color w:val="000000"/>
                                  <w:kern w:val="24"/>
                                  <w:sz w:val="20"/>
                                  <w:szCs w:val="20"/>
                                  <w:lang w:val="en-US"/>
                                </w:rPr>
                                <w:t>-Assessment"</w:t>
                              </w:r>
                            </w:p>
                          </w:txbxContent>
                        </wps:txbx>
                        <wps:bodyPr rtlCol="0" anchor="ctr">
                          <a:noAutofit/>
                        </wps:bodyPr>
                      </wps:wsp>
                      <wps:wsp>
                        <wps:cNvPr id="439" name="Flussdiagramm: Prozess 41"/>
                        <wps:cNvSpPr/>
                        <wps:spPr>
                          <a:xfrm>
                            <a:off x="0" y="4815135"/>
                            <a:ext cx="1727835" cy="607266"/>
                          </a:xfrm>
                          <a:prstGeom prst="flowChartProcess">
                            <a:avLst/>
                          </a:prstGeom>
                          <a:solidFill>
                            <a:sysClr val="window" lastClr="FFFFFF"/>
                          </a:solidFill>
                          <a:ln w="3175" cap="flat" cmpd="sng" algn="ctr">
                            <a:solidFill>
                              <a:sysClr val="windowText" lastClr="000000"/>
                            </a:solidFill>
                            <a:prstDash val="solid"/>
                          </a:ln>
                          <a:effectLst/>
                        </wps:spPr>
                        <wps:txbx>
                          <w:txbxContent>
                            <w:p w14:paraId="33A14374"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Assessment According</w:t>
                              </w:r>
                            </w:p>
                            <w:p w14:paraId="4CA5905B"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to Paragraphs 3</w:t>
                              </w:r>
                              <w:r>
                                <w:rPr>
                                  <w:rFonts w:eastAsia="+mn-ea"/>
                                  <w:color w:val="000000"/>
                                  <w:kern w:val="24"/>
                                  <w:sz w:val="20"/>
                                  <w:szCs w:val="20"/>
                                  <w:lang w:val="en-US"/>
                                </w:rPr>
                                <w:t>.</w:t>
                              </w:r>
                            </w:p>
                            <w:p w14:paraId="069FDD63" w14:textId="77777777" w:rsidR="004924DF" w:rsidRPr="00A70DE2" w:rsidRDefault="004924DF" w:rsidP="000442B5">
                              <w:pPr>
                                <w:pStyle w:val="NormalWeb"/>
                                <w:jc w:val="center"/>
                                <w:rPr>
                                  <w:sz w:val="20"/>
                                  <w:szCs w:val="20"/>
                                </w:rPr>
                              </w:pPr>
                              <w:r w:rsidRPr="00A70DE2">
                                <w:rPr>
                                  <w:rFonts w:eastAsia="+mn-ea"/>
                                  <w:bCs/>
                                  <w:color w:val="000000"/>
                                  <w:kern w:val="24"/>
                                  <w:sz w:val="20"/>
                                  <w:szCs w:val="20"/>
                                  <w:lang w:val="en-US"/>
                                </w:rPr>
                                <w:t>"Slope-Assessment"</w:t>
                              </w:r>
                            </w:p>
                          </w:txbxContent>
                        </wps:txbx>
                        <wps:bodyPr rtlCol="0" anchor="ctr">
                          <a:noAutofit/>
                        </wps:bodyPr>
                      </wps:wsp>
                      <wps:wsp>
                        <wps:cNvPr id="440" name="Flussdiagramm: Prozess 42"/>
                        <wps:cNvSpPr/>
                        <wps:spPr>
                          <a:xfrm>
                            <a:off x="1992652" y="6078382"/>
                            <a:ext cx="1726387" cy="804672"/>
                          </a:xfrm>
                          <a:prstGeom prst="flowChartProcess">
                            <a:avLst/>
                          </a:prstGeom>
                          <a:solidFill>
                            <a:sysClr val="window" lastClr="FFFFFF"/>
                          </a:solidFill>
                          <a:ln w="3175" cap="flat" cmpd="sng" algn="ctr">
                            <a:solidFill>
                              <a:sysClr val="windowText" lastClr="000000"/>
                            </a:solidFill>
                            <a:prstDash val="solid"/>
                          </a:ln>
                          <a:effectLst/>
                        </wps:spPr>
                        <wps:txbx>
                          <w:txbxContent>
                            <w:p w14:paraId="25AF3B68"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Evaluation According</w:t>
                              </w:r>
                            </w:p>
                            <w:p w14:paraId="4E86D8B3"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to Paragraph 5</w:t>
                              </w:r>
                              <w:r>
                                <w:rPr>
                                  <w:rFonts w:eastAsia="+mn-ea"/>
                                  <w:color w:val="000000"/>
                                  <w:kern w:val="24"/>
                                  <w:sz w:val="20"/>
                                  <w:szCs w:val="20"/>
                                  <w:lang w:val="en-US"/>
                                </w:rPr>
                                <w:t>.</w:t>
                              </w:r>
                            </w:p>
                            <w:p w14:paraId="263435A7" w14:textId="77777777" w:rsidR="004924DF" w:rsidRPr="00A70DE2" w:rsidRDefault="004924DF" w:rsidP="000442B5">
                              <w:pPr>
                                <w:pStyle w:val="NormalWeb"/>
                                <w:jc w:val="center"/>
                                <w:rPr>
                                  <w:sz w:val="20"/>
                                  <w:szCs w:val="20"/>
                                </w:rPr>
                              </w:pPr>
                              <w:r w:rsidRPr="00A70DE2">
                                <w:rPr>
                                  <w:rFonts w:eastAsia="+mn-ea"/>
                                  <w:bCs/>
                                  <w:color w:val="000000"/>
                                  <w:kern w:val="24"/>
                                  <w:sz w:val="20"/>
                                  <w:szCs w:val="20"/>
                                  <w:lang w:val="en-US"/>
                                </w:rPr>
                                <w:t>"Reference Sound Assessment"</w:t>
                              </w:r>
                            </w:p>
                          </w:txbxContent>
                        </wps:txbx>
                        <wps:bodyPr wrap="square" rtlCol="0" anchor="ctr">
                          <a:noAutofit/>
                        </wps:bodyPr>
                      </wps:wsp>
                      <wps:wsp>
                        <wps:cNvPr id="441" name="Flussdiagramm: Prozess 43"/>
                        <wps:cNvSpPr/>
                        <wps:spPr>
                          <a:xfrm>
                            <a:off x="4149156" y="6120666"/>
                            <a:ext cx="1728000" cy="720000"/>
                          </a:xfrm>
                          <a:prstGeom prst="flowChartProcess">
                            <a:avLst/>
                          </a:prstGeom>
                          <a:solidFill>
                            <a:sysClr val="window" lastClr="FFFFFF"/>
                          </a:solidFill>
                          <a:ln w="3175" cap="flat" cmpd="sng" algn="ctr">
                            <a:solidFill>
                              <a:sysClr val="windowText" lastClr="000000"/>
                            </a:solidFill>
                            <a:prstDash val="solid"/>
                          </a:ln>
                          <a:effectLst/>
                        </wps:spPr>
                        <wps:txbx>
                          <w:txbxContent>
                            <w:p w14:paraId="293C0CB0"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Manufacturer Statement of Compliance Based on the ASEP Tests</w:t>
                              </w:r>
                            </w:p>
                          </w:txbxContent>
                        </wps:txbx>
                        <wps:bodyPr rtlCol="0" anchor="ctr"/>
                      </wps:wsp>
                      <wps:wsp>
                        <wps:cNvPr id="442" name="Gerade Verbindung mit Pfeil 45"/>
                        <wps:cNvCnPr/>
                        <wps:spPr>
                          <a:xfrm>
                            <a:off x="3076190" y="576125"/>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3" name="Gerade Verbindung mit Pfeil 47"/>
                        <wps:cNvCnPr/>
                        <wps:spPr>
                          <a:xfrm>
                            <a:off x="3076190" y="1712518"/>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4" name="Gerade Verbindung mit Pfeil 46"/>
                        <wps:cNvCnPr/>
                        <wps:spPr>
                          <a:xfrm flipV="1">
                            <a:off x="3942646" y="1261267"/>
                            <a:ext cx="408611" cy="197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5" name="Gerade Verbindung mit Pfeil 50"/>
                        <wps:cNvCnPr/>
                        <wps:spPr>
                          <a:xfrm>
                            <a:off x="3070904" y="2642775"/>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6" name="Gerade Verbindung mit Pfeil 51"/>
                        <wps:cNvCnPr/>
                        <wps:spPr>
                          <a:xfrm>
                            <a:off x="3070904" y="3573031"/>
                            <a:ext cx="0" cy="2082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7" name="Gerade Verbindung mit Pfeil 52"/>
                        <wps:cNvCnPr/>
                        <wps:spPr>
                          <a:xfrm>
                            <a:off x="3070904" y="4498002"/>
                            <a:ext cx="0" cy="20837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8" name="Gerade Verbindung mit Pfeil 53"/>
                        <wps:cNvCnPr/>
                        <wps:spPr>
                          <a:xfrm>
                            <a:off x="4032874" y="5148125"/>
                            <a:ext cx="432694"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49" name="Gerade Verbindung mit Pfeil 54"/>
                        <wps:cNvCnPr/>
                        <wps:spPr>
                          <a:xfrm flipH="1">
                            <a:off x="1728375" y="5148125"/>
                            <a:ext cx="366735"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0" name="Gerade Verbindung mit Pfeil 55"/>
                        <wps:cNvCnPr/>
                        <wps:spPr>
                          <a:xfrm>
                            <a:off x="3070904" y="5866960"/>
                            <a:ext cx="2683" cy="21602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1" name="Gerade Verbindung mit Pfeil 56"/>
                        <wps:cNvCnPr/>
                        <wps:spPr>
                          <a:xfrm>
                            <a:off x="3731598" y="6469512"/>
                            <a:ext cx="416389"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52" name="Gewinkelte Verbindung 57"/>
                        <wps:cNvCnPr/>
                        <wps:spPr>
                          <a:xfrm rot="16200000" flipH="1">
                            <a:off x="1810301" y="4606356"/>
                            <a:ext cx="308745" cy="1984040"/>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53" name="Gewinkelte Verbindung 58"/>
                        <wps:cNvCnPr/>
                        <wps:spPr>
                          <a:xfrm rot="5400000">
                            <a:off x="4046088" y="4569358"/>
                            <a:ext cx="308745" cy="2055365"/>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54" name="Textfeld 59"/>
                        <wps:cNvSpPr txBox="1"/>
                        <wps:spPr>
                          <a:xfrm>
                            <a:off x="3709213" y="947879"/>
                            <a:ext cx="735166" cy="246760"/>
                          </a:xfrm>
                          <a:prstGeom prst="rect">
                            <a:avLst/>
                          </a:prstGeom>
                          <a:noFill/>
                        </wps:spPr>
                        <wps:txbx>
                          <w:txbxContent>
                            <w:p w14:paraId="73382C98" w14:textId="77777777" w:rsidR="004924DF" w:rsidRPr="00D95EFC" w:rsidRDefault="004924DF" w:rsidP="000442B5">
                              <w:pPr>
                                <w:pStyle w:val="NormalWeb"/>
                                <w:rPr>
                                  <w:sz w:val="20"/>
                                  <w:szCs w:val="20"/>
                                </w:rPr>
                              </w:pPr>
                              <w:r w:rsidRPr="00D95EFC">
                                <w:rPr>
                                  <w:rFonts w:eastAsia="+mn-ea"/>
                                  <w:color w:val="000000"/>
                                  <w:kern w:val="24"/>
                                  <w:sz w:val="20"/>
                                  <w:szCs w:val="20"/>
                                  <w:lang w:val="de-DE"/>
                                </w:rPr>
                                <w:t>Statement</w:t>
                              </w:r>
                            </w:p>
                          </w:txbxContent>
                        </wps:txbx>
                        <wps:bodyPr wrap="square" rtlCol="0">
                          <a:spAutoFit/>
                        </wps:bodyPr>
                      </wps:wsp>
                      <wps:wsp>
                        <wps:cNvPr id="455" name="Textfeld 60"/>
                        <wps:cNvSpPr txBox="1"/>
                        <wps:spPr>
                          <a:xfrm>
                            <a:off x="3075209" y="1629444"/>
                            <a:ext cx="361157" cy="246760"/>
                          </a:xfrm>
                          <a:prstGeom prst="rect">
                            <a:avLst/>
                          </a:prstGeom>
                          <a:noFill/>
                        </wps:spPr>
                        <wps:txbx>
                          <w:txbxContent>
                            <w:p w14:paraId="06600479" w14:textId="77777777" w:rsidR="004924DF" w:rsidRDefault="004924DF" w:rsidP="000442B5">
                              <w:pPr>
                                <w:pStyle w:val="NormalWeb"/>
                              </w:pPr>
                              <w:r>
                                <w:rPr>
                                  <w:rFonts w:ascii="NewsGoth for Porsche Com" w:eastAsia="+mn-ea" w:hAnsi="NewsGoth for Porsche Com" w:cs="+mn-cs"/>
                                  <w:color w:val="000000"/>
                                  <w:kern w:val="24"/>
                                  <w:sz w:val="16"/>
                                  <w:szCs w:val="16"/>
                                  <w:lang w:val="de-DE"/>
                                </w:rPr>
                                <w:t>Test</w:t>
                              </w:r>
                            </w:p>
                          </w:txbxContent>
                        </wps:txbx>
                        <wps:bodyPr wrap="none" rtlCol="0">
                          <a:spAutoFit/>
                        </wps:bodyPr>
                      </wps:wsp>
                    </wpg:wgp>
                  </a:graphicData>
                </a:graphic>
              </wp:inline>
            </w:drawing>
          </mc:Choice>
          <mc:Fallback>
            <w:pict>
              <v:group w14:anchorId="5FC23723" id="Group 429" o:spid="_x0000_s1553" style="width:481.95pt;height:535.55pt;mso-position-horizontal-relative:char;mso-position-vertical-relative:line" coordsize="61942,68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">
                <v:shape id="Flussdiagramm: Prozess 28" o:spid="_x0000_s1554" type="#_x0000_t109" style="position:absolute;left:22093;width:17278;height:5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" fillcolor="window" strokecolor="windowText" strokeweight=".25pt">
                  <v:textbox>
                    <w:txbxContent>
                      <w:p w14:paraId="6C47252D" w14:textId="77777777" w:rsidR="004924DF" w:rsidRPr="0007541E" w:rsidRDefault="004924DF" w:rsidP="000442B5">
                        <w:pPr>
                          <w:pStyle w:val="NormalWeb"/>
                          <w:jc w:val="center"/>
                        </w:pPr>
                        <w:r w:rsidRPr="0007541E">
                          <w:rPr>
                            <w:rFonts w:eastAsia="+mn-ea"/>
                            <w:color w:val="000000"/>
                            <w:kern w:val="24"/>
                            <w:sz w:val="28"/>
                            <w:szCs w:val="28"/>
                            <w:lang w:val="en-US"/>
                          </w:rPr>
                          <w:t>ASEP Annex 7</w:t>
                        </w:r>
                      </w:p>
                    </w:txbxContent>
                  </v:textbox>
                </v:shape>
                <v:shape id="Flussdiagramm: Verzweigung 29" o:spid="_x0000_s1555" type="#_x0000_t110" style="position:absolute;left:22146;top:7822;width:17278;height:9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" fillcolor="window" strokecolor="windowText" strokeweight=".25pt">
                  <v:textbox inset="0,0,0,0">
                    <w:txbxContent>
                      <w:p w14:paraId="7FF7BC48"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Statement</w:t>
                        </w:r>
                        <w:r>
                          <w:rPr>
                            <w:rFonts w:eastAsia="+mn-ea"/>
                            <w:color w:val="000000"/>
                            <w:kern w:val="24"/>
                            <w:sz w:val="20"/>
                            <w:szCs w:val="20"/>
                            <w:lang w:val="en-US"/>
                          </w:rPr>
                          <w:t xml:space="preserve"> </w:t>
                        </w:r>
                        <w:r w:rsidRPr="0007541E">
                          <w:rPr>
                            <w:rFonts w:eastAsia="+mn-ea"/>
                            <w:color w:val="000000"/>
                            <w:kern w:val="24"/>
                            <w:sz w:val="20"/>
                            <w:szCs w:val="20"/>
                            <w:lang w:val="en-US"/>
                          </w:rPr>
                          <w:t>of Compliance or Test</w:t>
                        </w:r>
                      </w:p>
                    </w:txbxContent>
                  </v:textbox>
                </v:shape>
                <v:shape id="Flussdiagramm: Verbindungsstelle 31" o:spid="_x0000_s1556" type="#_x0000_t120" style="position:absolute;left:29546;top:5623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" fillcolor="window" strokecolor="windowText" strokeweight=".25pt"/>
                <v:shape id="Flussdiagramm: Prozess 32" o:spid="_x0000_s1557" type="#_x0000_t109" style="position:absolute;left:43500;top:9778;width:17278;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" fillcolor="window" strokecolor="windowText" strokeweight=".25pt">
                  <v:textbox>
                    <w:txbxContent>
                      <w:p w14:paraId="1FB03479" w14:textId="77777777" w:rsidR="004924DF" w:rsidRPr="0099235A" w:rsidRDefault="004924DF" w:rsidP="000442B5">
                        <w:pPr>
                          <w:pStyle w:val="NormalWeb"/>
                          <w:jc w:val="center"/>
                          <w:rPr>
                            <w:sz w:val="22"/>
                            <w:szCs w:val="22"/>
                          </w:rPr>
                        </w:pPr>
                        <w:r w:rsidRPr="0099235A">
                          <w:rPr>
                            <w:rFonts w:eastAsia="+mn-ea"/>
                            <w:color w:val="000000"/>
                            <w:kern w:val="24"/>
                            <w:sz w:val="22"/>
                            <w:szCs w:val="22"/>
                            <w:lang w:val="en-US"/>
                          </w:rPr>
                          <w:t>Manufacturer Statement of Compliance</w:t>
                        </w:r>
                      </w:p>
                    </w:txbxContent>
                  </v:textbox>
                </v:shape>
                <v:shape id="Flussdiagramm: Prozess 34" o:spid="_x0000_s1558" type="#_x0000_t109" style="position:absolute;left:22146;top:19239;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" fillcolor="window" strokecolor="windowText" strokeweight=".25pt">
                  <v:textbox>
                    <w:txbxContent>
                      <w:p w14:paraId="4D160436"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Perform Type Approval Test according to Annex 3; Report L</w:t>
                        </w:r>
                        <w:r w:rsidRPr="0007541E">
                          <w:rPr>
                            <w:rFonts w:eastAsia="+mn-ea"/>
                            <w:color w:val="000000"/>
                            <w:kern w:val="24"/>
                            <w:position w:val="-6"/>
                            <w:sz w:val="20"/>
                            <w:szCs w:val="20"/>
                            <w:vertAlign w:val="subscript"/>
                            <w:lang w:val="en-US"/>
                          </w:rPr>
                          <w:t>woti</w:t>
                        </w:r>
                        <w:r w:rsidRPr="0007541E">
                          <w:rPr>
                            <w:rFonts w:eastAsia="+mn-ea"/>
                            <w:color w:val="000000"/>
                            <w:kern w:val="24"/>
                            <w:sz w:val="20"/>
                            <w:szCs w:val="20"/>
                            <w:lang w:val="en-US"/>
                          </w:rPr>
                          <w:t>, n</w:t>
                        </w:r>
                        <w:r w:rsidRPr="00A838F3">
                          <w:rPr>
                            <w:rFonts w:eastAsia="+mn-ea"/>
                            <w:color w:val="000000"/>
                            <w:kern w:val="24"/>
                            <w:sz w:val="20"/>
                            <w:szCs w:val="20"/>
                            <w:vertAlign w:val="subscript"/>
                            <w:lang w:val="en-US"/>
                          </w:rPr>
                          <w:t>BB</w:t>
                        </w:r>
                        <w:r>
                          <w:rPr>
                            <w:rFonts w:eastAsia="+mn-ea"/>
                            <w:color w:val="000000"/>
                            <w:kern w:val="24"/>
                            <w:sz w:val="20"/>
                            <w:szCs w:val="20"/>
                            <w:lang w:val="en-US"/>
                          </w:rPr>
                          <w:t>_</w:t>
                        </w:r>
                        <w:r w:rsidRPr="00A838F3">
                          <w:rPr>
                            <w:rFonts w:eastAsia="+mn-ea"/>
                            <w:color w:val="000000"/>
                            <w:kern w:val="24"/>
                            <w:position w:val="-6"/>
                            <w:sz w:val="20"/>
                            <w:szCs w:val="20"/>
                            <w:vertAlign w:val="superscript"/>
                            <w:lang w:val="en-US"/>
                          </w:rPr>
                          <w:t>woti</w:t>
                        </w:r>
                        <w:r w:rsidRPr="0007541E">
                          <w:rPr>
                            <w:rFonts w:eastAsia="+mn-ea"/>
                            <w:color w:val="000000"/>
                            <w:kern w:val="24"/>
                            <w:sz w:val="20"/>
                            <w:szCs w:val="20"/>
                            <w:lang w:val="en-US"/>
                          </w:rPr>
                          <w:t xml:space="preserve">, </w:t>
                        </w:r>
                      </w:p>
                    </w:txbxContent>
                  </v:textbox>
                </v:shape>
                <v:shape id="Flussdiagramm: Prozess 35" o:spid="_x0000_s1559" type="#_x0000_t109" style="position:absolute;left:22093;top:28541;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" fillcolor="window" strokecolor="windowText" strokeweight=".25pt">
                  <v:textbox>
                    <w:txbxContent>
                      <w:p w14:paraId="50D12A45"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 xml:space="preserve">Establish Test Conditions According to </w:t>
                        </w:r>
                        <w:r w:rsidRPr="0007541E">
                          <w:rPr>
                            <w:rFonts w:eastAsia="+mn-ea"/>
                            <w:color w:val="000000"/>
                            <w:kern w:val="24"/>
                            <w:sz w:val="20"/>
                            <w:szCs w:val="20"/>
                            <w:lang w:val="en-US"/>
                          </w:rPr>
                          <w:br/>
                          <w:t>Paragraphs 2.1</w:t>
                        </w:r>
                        <w:r>
                          <w:rPr>
                            <w:rFonts w:eastAsia="+mn-ea"/>
                            <w:color w:val="000000"/>
                            <w:kern w:val="24"/>
                            <w:sz w:val="20"/>
                            <w:szCs w:val="20"/>
                            <w:lang w:val="en-US"/>
                          </w:rPr>
                          <w:t>.</w:t>
                        </w:r>
                        <w:r w:rsidRPr="0007541E">
                          <w:rPr>
                            <w:rFonts w:eastAsia="+mn-ea"/>
                            <w:color w:val="000000"/>
                            <w:kern w:val="24"/>
                            <w:sz w:val="20"/>
                            <w:szCs w:val="20"/>
                            <w:lang w:val="en-US"/>
                          </w:rPr>
                          <w:t xml:space="preserve"> and 2.2</w:t>
                        </w:r>
                        <w:r>
                          <w:rPr>
                            <w:rFonts w:eastAsia="+mn-ea"/>
                            <w:color w:val="000000"/>
                            <w:kern w:val="24"/>
                            <w:sz w:val="20"/>
                            <w:szCs w:val="20"/>
                            <w:lang w:val="en-US"/>
                          </w:rPr>
                          <w:t>.</w:t>
                        </w:r>
                      </w:p>
                    </w:txbxContent>
                  </v:textbox>
                </v:shape>
                <v:shape id="Flussdiagramm: Prozess 37" o:spid="_x0000_s1560" type="#_x0000_t109" style="position:absolute;left:22093;top:37791;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" fillcolor="window" strokecolor="windowText" strokeweight=".25pt">
                  <v:textbox>
                    <w:txbxContent>
                      <w:p w14:paraId="1B53D04F"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 xml:space="preserve">Perform ASEP Tests </w:t>
                        </w:r>
                        <w:r w:rsidRPr="0007541E">
                          <w:rPr>
                            <w:rFonts w:eastAsia="+mn-ea"/>
                            <w:color w:val="000000"/>
                            <w:kern w:val="24"/>
                            <w:sz w:val="20"/>
                            <w:szCs w:val="20"/>
                            <w:lang w:val="en-US"/>
                          </w:rPr>
                          <w:br/>
                          <w:t xml:space="preserve">Within the Control Range According to </w:t>
                        </w:r>
                        <w:r w:rsidRPr="0007541E">
                          <w:rPr>
                            <w:rFonts w:eastAsia="+mn-ea"/>
                            <w:color w:val="000000"/>
                            <w:kern w:val="24"/>
                            <w:sz w:val="20"/>
                            <w:szCs w:val="20"/>
                            <w:lang w:val="en-US"/>
                          </w:rPr>
                          <w:br/>
                          <w:t>Paragraphs 2.3</w:t>
                        </w:r>
                        <w:r>
                          <w:rPr>
                            <w:rFonts w:eastAsia="+mn-ea"/>
                            <w:color w:val="000000"/>
                            <w:kern w:val="24"/>
                            <w:sz w:val="20"/>
                            <w:szCs w:val="20"/>
                            <w:lang w:val="en-US"/>
                          </w:rPr>
                          <w:t>.</w:t>
                        </w:r>
                        <w:r w:rsidRPr="0007541E">
                          <w:rPr>
                            <w:rFonts w:eastAsia="+mn-ea"/>
                            <w:color w:val="000000"/>
                            <w:kern w:val="24"/>
                            <w:sz w:val="20"/>
                            <w:szCs w:val="20"/>
                            <w:lang w:val="en-US"/>
                          </w:rPr>
                          <w:t xml:space="preserve"> to 2.5</w:t>
                        </w:r>
                        <w:r>
                          <w:rPr>
                            <w:rFonts w:eastAsia="+mn-ea"/>
                            <w:color w:val="000000"/>
                            <w:kern w:val="24"/>
                            <w:sz w:val="20"/>
                            <w:szCs w:val="20"/>
                            <w:lang w:val="en-US"/>
                          </w:rPr>
                          <w:t>.</w:t>
                        </w:r>
                      </w:p>
                    </w:txbxContent>
                  </v:textbox>
                </v:shape>
                <v:shape id="Flussdiagramm: Verzweigung 38" o:spid="_x0000_s1561" type="#_x0000_t110" style="position:absolute;left:20825;top:47305;width:19531;height:8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" fillcolor="window" strokecolor="windowText" strokeweight=".25pt">
                  <v:textbox>
                    <w:txbxContent>
                      <w:p w14:paraId="1CC9B9AC" w14:textId="77777777" w:rsidR="004924DF" w:rsidRPr="0007541E" w:rsidRDefault="004924DF" w:rsidP="000442B5">
                        <w:pPr>
                          <w:suppressAutoHyphens w:val="0"/>
                          <w:spacing w:line="240" w:lineRule="auto"/>
                          <w:jc w:val="center"/>
                          <w:rPr>
                            <w:lang w:eastAsia="en-GB"/>
                          </w:rPr>
                        </w:pPr>
                        <w:r w:rsidRPr="0007541E">
                          <w:rPr>
                            <w:rFonts w:eastAsia="+mn-ea"/>
                            <w:color w:val="000000"/>
                            <w:kern w:val="24"/>
                            <w:lang w:val="en-US" w:eastAsia="en-GB"/>
                          </w:rPr>
                          <w:t>Select Analysis Method</w:t>
                        </w:r>
                      </w:p>
                      <w:p w14:paraId="01E4BA0E" w14:textId="77777777" w:rsidR="004924DF" w:rsidRDefault="004924DF" w:rsidP="000442B5">
                        <w:pPr>
                          <w:pStyle w:val="NormalWeb"/>
                        </w:pPr>
                      </w:p>
                    </w:txbxContent>
                  </v:textbox>
                </v:shape>
                <v:shape id="Flussdiagramm: Prozess 40" o:spid="_x0000_s1562" type="#_x0000_t109" style="position:absolute;left:44662;top:48204;width:17280;height:6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" fillcolor="window" strokecolor="windowText" strokeweight=".25pt">
                  <v:textbox>
                    <w:txbxContent>
                      <w:p w14:paraId="3FCCC1D8"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Assessment According</w:t>
                        </w:r>
                      </w:p>
                      <w:p w14:paraId="2D354B6B"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to Paragraph 4</w:t>
                        </w:r>
                        <w:r>
                          <w:rPr>
                            <w:rFonts w:eastAsia="+mn-ea"/>
                            <w:color w:val="000000"/>
                            <w:kern w:val="24"/>
                            <w:sz w:val="20"/>
                            <w:szCs w:val="20"/>
                            <w:lang w:val="en-US"/>
                          </w:rPr>
                          <w:t>.</w:t>
                        </w:r>
                      </w:p>
                      <w:p w14:paraId="709B1A70" w14:textId="77777777" w:rsidR="004924DF" w:rsidRPr="00A70DE2" w:rsidRDefault="004924DF" w:rsidP="000442B5">
                        <w:pPr>
                          <w:pStyle w:val="NormalWeb"/>
                          <w:jc w:val="center"/>
                          <w:rPr>
                            <w:sz w:val="20"/>
                            <w:szCs w:val="20"/>
                          </w:rPr>
                        </w:pPr>
                        <w:r w:rsidRPr="00A70DE2">
                          <w:rPr>
                            <w:rFonts w:eastAsia="+mn-ea"/>
                            <w:bCs/>
                            <w:color w:val="000000"/>
                            <w:kern w:val="24"/>
                            <w:sz w:val="20"/>
                            <w:szCs w:val="20"/>
                            <w:lang w:val="en-US"/>
                          </w:rPr>
                          <w:t>"L</w:t>
                        </w:r>
                        <w:r w:rsidRPr="00A70DE2">
                          <w:rPr>
                            <w:rFonts w:eastAsia="+mn-ea"/>
                            <w:bCs/>
                            <w:color w:val="000000"/>
                            <w:kern w:val="24"/>
                            <w:sz w:val="20"/>
                            <w:szCs w:val="20"/>
                            <w:vertAlign w:val="subscript"/>
                            <w:lang w:val="en-US"/>
                          </w:rPr>
                          <w:t>urban</w:t>
                        </w:r>
                        <w:r w:rsidRPr="00A70DE2">
                          <w:rPr>
                            <w:rFonts w:eastAsia="+mn-ea"/>
                            <w:bCs/>
                            <w:color w:val="000000"/>
                            <w:kern w:val="24"/>
                            <w:sz w:val="20"/>
                            <w:szCs w:val="20"/>
                            <w:lang w:val="en-US"/>
                          </w:rPr>
                          <w:t>-Assessment"</w:t>
                        </w:r>
                      </w:p>
                    </w:txbxContent>
                  </v:textbox>
                </v:shape>
                <v:shape id="Flussdiagramm: Prozess 41" o:spid="_x0000_s1563" type="#_x0000_t109" style="position:absolute;top:48151;width:17278;height:6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" fillcolor="window" strokecolor="windowText" strokeweight=".25pt">
                  <v:textbox>
                    <w:txbxContent>
                      <w:p w14:paraId="33A14374"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Assessment According</w:t>
                        </w:r>
                      </w:p>
                      <w:p w14:paraId="4CA5905B"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to Paragraphs 3</w:t>
                        </w:r>
                        <w:r>
                          <w:rPr>
                            <w:rFonts w:eastAsia="+mn-ea"/>
                            <w:color w:val="000000"/>
                            <w:kern w:val="24"/>
                            <w:sz w:val="20"/>
                            <w:szCs w:val="20"/>
                            <w:lang w:val="en-US"/>
                          </w:rPr>
                          <w:t>.</w:t>
                        </w:r>
                      </w:p>
                      <w:p w14:paraId="069FDD63" w14:textId="77777777" w:rsidR="004924DF" w:rsidRPr="00A70DE2" w:rsidRDefault="004924DF" w:rsidP="000442B5">
                        <w:pPr>
                          <w:pStyle w:val="NormalWeb"/>
                          <w:jc w:val="center"/>
                          <w:rPr>
                            <w:sz w:val="20"/>
                            <w:szCs w:val="20"/>
                          </w:rPr>
                        </w:pPr>
                        <w:r w:rsidRPr="00A70DE2">
                          <w:rPr>
                            <w:rFonts w:eastAsia="+mn-ea"/>
                            <w:bCs/>
                            <w:color w:val="000000"/>
                            <w:kern w:val="24"/>
                            <w:sz w:val="20"/>
                            <w:szCs w:val="20"/>
                            <w:lang w:val="en-US"/>
                          </w:rPr>
                          <w:t>"Slope-Assessment"</w:t>
                        </w:r>
                      </w:p>
                    </w:txbxContent>
                  </v:textbox>
                </v:shape>
                <v:shape id="Flussdiagramm: Prozess 42" o:spid="_x0000_s1564" type="#_x0000_t109" style="position:absolute;left:19926;top:60783;width:17264;height:8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" fillcolor="window" strokecolor="windowText" strokeweight=".25pt">
                  <v:textbox>
                    <w:txbxContent>
                      <w:p w14:paraId="25AF3B68"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Evaluation According</w:t>
                        </w:r>
                      </w:p>
                      <w:p w14:paraId="4E86D8B3"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to Paragraph 5</w:t>
                        </w:r>
                        <w:r>
                          <w:rPr>
                            <w:rFonts w:eastAsia="+mn-ea"/>
                            <w:color w:val="000000"/>
                            <w:kern w:val="24"/>
                            <w:sz w:val="20"/>
                            <w:szCs w:val="20"/>
                            <w:lang w:val="en-US"/>
                          </w:rPr>
                          <w:t>.</w:t>
                        </w:r>
                      </w:p>
                      <w:p w14:paraId="263435A7" w14:textId="77777777" w:rsidR="004924DF" w:rsidRPr="00A70DE2" w:rsidRDefault="004924DF" w:rsidP="000442B5">
                        <w:pPr>
                          <w:pStyle w:val="NormalWeb"/>
                          <w:jc w:val="center"/>
                          <w:rPr>
                            <w:sz w:val="20"/>
                            <w:szCs w:val="20"/>
                          </w:rPr>
                        </w:pPr>
                        <w:r w:rsidRPr="00A70DE2">
                          <w:rPr>
                            <w:rFonts w:eastAsia="+mn-ea"/>
                            <w:bCs/>
                            <w:color w:val="000000"/>
                            <w:kern w:val="24"/>
                            <w:sz w:val="20"/>
                            <w:szCs w:val="20"/>
                            <w:lang w:val="en-US"/>
                          </w:rPr>
                          <w:t>"Reference Sound Assessment"</w:t>
                        </w:r>
                      </w:p>
                    </w:txbxContent>
                  </v:textbox>
                </v:shape>
                <v:shape id="Flussdiagramm: Prozess 43" o:spid="_x0000_s1565" type="#_x0000_t109" style="position:absolute;left:41491;top:6120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" fillcolor="window" strokecolor="windowText" strokeweight=".25pt">
                  <v:textbox>
                    <w:txbxContent>
                      <w:p w14:paraId="293C0CB0" w14:textId="77777777" w:rsidR="004924DF" w:rsidRPr="0007541E" w:rsidRDefault="004924DF" w:rsidP="000442B5">
                        <w:pPr>
                          <w:pStyle w:val="NormalWeb"/>
                          <w:jc w:val="center"/>
                          <w:rPr>
                            <w:sz w:val="20"/>
                            <w:szCs w:val="20"/>
                          </w:rPr>
                        </w:pPr>
                        <w:r w:rsidRPr="0007541E">
                          <w:rPr>
                            <w:rFonts w:eastAsia="+mn-ea"/>
                            <w:color w:val="000000"/>
                            <w:kern w:val="24"/>
                            <w:sz w:val="20"/>
                            <w:szCs w:val="20"/>
                            <w:lang w:val="en-US"/>
                          </w:rPr>
                          <w:t>Manufacturer Statement of Compliance Based on the ASEP Tests</w:t>
                        </w:r>
                      </w:p>
                    </w:txbxContent>
                  </v:textbox>
                </v:shape>
                <v:shape id="Gerade Verbindung mit Pfeil 45" o:spid="_x0000_s1566" type="#_x0000_t32" style="position:absolute;left:30761;top:5761;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" strokecolor="windowText" strokeweight="1.5pt">
                  <v:stroke endarrow="block"/>
                </v:shape>
                <v:shape id="Gerade Verbindung mit Pfeil 47" o:spid="_x0000_s1567" type="#_x0000_t32" style="position:absolute;left:30761;top:17125;width:0;height:20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" strokecolor="windowText" strokeweight="1.5pt">
                  <v:stroke endarrow="block"/>
                </v:shape>
                <v:shape id="Gerade Verbindung mit Pfeil 46" o:spid="_x0000_s1568" type="#_x0000_t32" style="position:absolute;left:39426;top:12612;width:4086;height: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" strokecolor="windowText" strokeweight="1.5pt">
                  <v:stroke endarrow="block"/>
                </v:shape>
                <v:shape id="Gerade Verbindung mit Pfeil 50" o:spid="_x0000_s1569" type="#_x0000_t32" style="position:absolute;left:30709;top:26427;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" strokecolor="windowText" strokeweight="1.5pt">
                  <v:stroke endarrow="block"/>
                </v:shape>
                <v:shape id="Gerade Verbindung mit Pfeil 51" o:spid="_x0000_s1570" type="#_x0000_t32" style="position:absolute;left:30709;top:35730;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" strokecolor="windowText" strokeweight="1.5pt">
                  <v:stroke endarrow="block"/>
                </v:shape>
                <v:shape id="Gerade Verbindung mit Pfeil 52" o:spid="_x0000_s1571" type="#_x0000_t32" style="position:absolute;left:30709;top:44980;width:0;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" strokecolor="windowText" strokeweight="1.5pt">
                  <v:stroke endarrow="block"/>
                </v:shape>
                <v:shape id="Gerade Verbindung mit Pfeil 53" o:spid="_x0000_s1572" type="#_x0000_t32" style="position:absolute;left:40328;top:51481;width:43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" strokecolor="windowText" strokeweight="1.5pt">
                  <v:stroke endarrow="block"/>
                </v:shape>
                <v:shape id="Gerade Verbindung mit Pfeil 54" o:spid="_x0000_s1573" type="#_x0000_t32" style="position:absolute;left:17283;top:51481;width:3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" strokecolor="windowText" strokeweight="1.5pt">
                  <v:stroke endarrow="block"/>
                </v:shape>
                <v:shape id="Gerade Verbindung mit Pfeil 55" o:spid="_x0000_s1574" type="#_x0000_t32" style="position:absolute;left:30709;top:58669;width:26;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" strokecolor="windowText" strokeweight="1.5pt">
                  <v:stroke endarrow="block"/>
                </v:shape>
                <v:shape id="Gerade Verbindung mit Pfeil 56" o:spid="_x0000_s1575" type="#_x0000_t32" style="position:absolute;left:37315;top:64695;width:41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" strokecolor="windowText" strokeweight="1.5pt">
                  <v:stroke endarrow="block"/>
                </v:shape>
                <v:shape id="Gewinkelte Verbindung 57" o:spid="_x0000_s1576" type="#_x0000_t33" style="position:absolute;left:18102;top:46064;width:3087;height:1984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" strokecolor="windowText" strokeweight="1.5pt">
                  <v:stroke endarrow="block"/>
                </v:shape>
                <v:shape id="Gewinkelte Verbindung 58" o:spid="_x0000_s1577" type="#_x0000_t33" style="position:absolute;left:40460;top:45693;width:3088;height:2055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" strokecolor="windowText" strokeweight="1.5pt">
                  <v:stroke endarrow="block"/>
                </v:shape>
                <v:shape id="Textfeld 59" o:spid="_x0000_s1578" type="#_x0000_t202" style="position:absolute;left:37092;top:9478;width:7351;height:2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" filled="f" stroked="f">
                  <v:textbox style="mso-fit-shape-to-text:t">
                    <w:txbxContent>
                      <w:p w14:paraId="73382C98" w14:textId="77777777" w:rsidR="004924DF" w:rsidRPr="00D95EFC" w:rsidRDefault="004924DF" w:rsidP="000442B5">
                        <w:pPr>
                          <w:pStyle w:val="NormalWeb"/>
                          <w:rPr>
                            <w:sz w:val="20"/>
                            <w:szCs w:val="20"/>
                          </w:rPr>
                        </w:pPr>
                        <w:r w:rsidRPr="00D95EFC">
                          <w:rPr>
                            <w:rFonts w:eastAsia="+mn-ea"/>
                            <w:color w:val="000000"/>
                            <w:kern w:val="24"/>
                            <w:sz w:val="20"/>
                            <w:szCs w:val="20"/>
                            <w:lang w:val="de-DE"/>
                          </w:rPr>
                          <w:t>Statement</w:t>
                        </w:r>
                      </w:p>
                    </w:txbxContent>
                  </v:textbox>
                </v:shape>
                <v:shape id="Textfeld 60" o:spid="_x0000_s1579" type="#_x0000_t202" style="position:absolute;left:30752;top:16294;width:3611;height:24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" filled="f" stroked="f">
                  <v:textbox style="mso-fit-shape-to-text:t">
                    <w:txbxContent>
                      <w:p w14:paraId="06600479" w14:textId="77777777" w:rsidR="004924DF" w:rsidRDefault="004924DF" w:rsidP="000442B5">
                        <w:pPr>
                          <w:pStyle w:val="NormalWeb"/>
                        </w:pPr>
                        <w:r>
                          <w:rPr>
                            <w:rFonts w:ascii="NewsGoth for Porsche Com" w:eastAsia="+mn-ea" w:hAnsi="NewsGoth for Porsche Com" w:cs="+mn-cs"/>
                            <w:color w:val="000000"/>
                            <w:kern w:val="24"/>
                            <w:sz w:val="16"/>
                            <w:szCs w:val="16"/>
                            <w:lang w:val="de-DE"/>
                          </w:rPr>
                          <w:t>Test</w:t>
                        </w:r>
                      </w:p>
                    </w:txbxContent>
                  </v:textbox>
                </v:shape>
                <w10:anchorlock/>
              </v:group>
            </w:pict>
          </mc:Fallback>
        </mc:AlternateContent>
      </w:r>
    </w:p>
    <w:p w14:paraId="7DF64B20" w14:textId="77777777" w:rsidR="00C711C7" w:rsidRPr="00281C39" w:rsidRDefault="00C711C7" w:rsidP="00C711C7">
      <w:pPr>
        <w:jc w:val="center"/>
      </w:pPr>
    </w:p>
    <w:p w14:paraId="7ABC82F5" w14:textId="77777777" w:rsidR="000442B5" w:rsidRPr="00281C39" w:rsidRDefault="000442B5" w:rsidP="000442B5">
      <w:pPr>
        <w:tabs>
          <w:tab w:val="left" w:pos="709"/>
        </w:tabs>
        <w:suppressAutoHyphens w:val="0"/>
        <w:ind w:left="1134" w:right="284"/>
        <w:rPr>
          <w:bCs/>
          <w:lang w:eastAsia="en-GB"/>
        </w:rPr>
      </w:pPr>
      <w:commentRangeStart w:id="843"/>
      <w:r w:rsidRPr="00281C39">
        <w:rPr>
          <w:bCs/>
          <w:lang w:eastAsia="en-GB"/>
        </w:rPr>
        <w:t>Figure 2</w:t>
      </w:r>
      <w:commentRangeEnd w:id="843"/>
      <w:r w:rsidR="00FA5D70" w:rsidRPr="00281C39">
        <w:rPr>
          <w:rStyle w:val="CommentReference"/>
          <w:bCs/>
          <w:sz w:val="20"/>
          <w:szCs w:val="20"/>
          <w:lang w:eastAsia="en-GB"/>
        </w:rPr>
        <w:commentReference w:id="843"/>
      </w:r>
      <w:r w:rsidRPr="00281C39">
        <w:rPr>
          <w:bCs/>
          <w:lang w:eastAsia="en-GB"/>
        </w:rPr>
        <w:t xml:space="preserve"> </w:t>
      </w:r>
    </w:p>
    <w:p w14:paraId="2CF8DEDA" w14:textId="18F2D95C" w:rsidR="000442B5" w:rsidRPr="00281C39" w:rsidRDefault="000442B5" w:rsidP="000442B5">
      <w:pPr>
        <w:tabs>
          <w:tab w:val="left" w:pos="709"/>
        </w:tabs>
        <w:suppressAutoHyphens w:val="0"/>
        <w:ind w:left="1134" w:right="284"/>
        <w:rPr>
          <w:b/>
          <w:bCs/>
          <w:lang w:eastAsia="en-GB"/>
        </w:rPr>
      </w:pPr>
      <w:r w:rsidRPr="00281C39">
        <w:rPr>
          <w:b/>
          <w:bCs/>
          <w:lang w:eastAsia="en-GB"/>
        </w:rPr>
        <w:t>Flowchart for the vehicle sound assessment according to Annex 7, paragraph 5. "Reference sound assessment"</w:t>
      </w:r>
    </w:p>
    <w:p w14:paraId="37895F89" w14:textId="2C22DEB1" w:rsidR="000442B5" w:rsidRPr="00281C39" w:rsidRDefault="000442B5" w:rsidP="000442B5">
      <w:pPr>
        <w:tabs>
          <w:tab w:val="left" w:pos="709"/>
        </w:tabs>
        <w:suppressAutoHyphens w:val="0"/>
        <w:ind w:left="1134" w:right="284"/>
        <w:rPr>
          <w:b/>
          <w:bCs/>
          <w:lang w:eastAsia="en-GB"/>
        </w:rPr>
      </w:pPr>
    </w:p>
    <w:p w14:paraId="50C5F08F" w14:textId="3817E1E4" w:rsidR="000442B5" w:rsidRPr="00281C39" w:rsidRDefault="000442B5" w:rsidP="000442B5">
      <w:pPr>
        <w:tabs>
          <w:tab w:val="left" w:pos="709"/>
        </w:tabs>
        <w:suppressAutoHyphens w:val="0"/>
        <w:ind w:left="567" w:right="284" w:hanging="567"/>
        <w:rPr>
          <w:b/>
          <w:bCs/>
          <w:lang w:eastAsia="en-GB"/>
        </w:rPr>
      </w:pPr>
      <w:r w:rsidRPr="00281C39">
        <w:rPr>
          <w:b/>
          <w:bCs/>
          <w:noProof/>
        </w:rPr>
        <w:lastRenderedPageBreak/>
        <mc:AlternateContent>
          <mc:Choice Requires="wpg">
            <w:drawing>
              <wp:inline distT="0" distB="0" distL="0" distR="0" wp14:anchorId="19B6A179" wp14:editId="3F42120A">
                <wp:extent cx="6120765" cy="7036500"/>
                <wp:effectExtent l="0" t="0" r="13335" b="12065"/>
                <wp:docPr id="456" name="Group 456"/>
                <wp:cNvGraphicFramePr/>
                <a:graphic xmlns:a="http://schemas.openxmlformats.org/drawingml/2006/main">
                  <a:graphicData uri="http://schemas.microsoft.com/office/word/2010/wordprocessingGroup">
                    <wpg:wgp>
                      <wpg:cNvGrpSpPr/>
                      <wpg:grpSpPr>
                        <a:xfrm>
                          <a:off x="0" y="0"/>
                          <a:ext cx="6120765" cy="7036500"/>
                          <a:chOff x="0" y="0"/>
                          <a:chExt cx="6125071" cy="7041287"/>
                        </a:xfrm>
                      </wpg:grpSpPr>
                      <wps:wsp>
                        <wps:cNvPr id="457" name="Flussdiagramm: Prozess 3"/>
                        <wps:cNvSpPr/>
                        <wps:spPr>
                          <a:xfrm>
                            <a:off x="2226365" y="0"/>
                            <a:ext cx="1728000" cy="720000"/>
                          </a:xfrm>
                          <a:prstGeom prst="flowChartProcess">
                            <a:avLst/>
                          </a:prstGeom>
                          <a:noFill/>
                          <a:ln w="3175" cap="flat" cmpd="sng" algn="ctr">
                            <a:solidFill>
                              <a:sysClr val="windowText" lastClr="000000"/>
                            </a:solidFill>
                            <a:prstDash val="solid"/>
                          </a:ln>
                          <a:effectLst/>
                        </wps:spPr>
                        <wps:txbx>
                          <w:txbxContent>
                            <w:p w14:paraId="54AA89FF"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ASEP - Annex 7</w:t>
                              </w:r>
                            </w:p>
                            <w:p w14:paraId="2D7CD2A1"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(Paragraph 5</w:t>
                              </w:r>
                              <w:r>
                                <w:rPr>
                                  <w:rFonts w:eastAsia="+mn-ea"/>
                                  <w:color w:val="000000"/>
                                  <w:kern w:val="24"/>
                                  <w:sz w:val="20"/>
                                  <w:szCs w:val="20"/>
                                  <w:lang w:val="en-US"/>
                                </w:rPr>
                                <w:t>.</w:t>
                              </w:r>
                              <w:r w:rsidRPr="00CF0642">
                                <w:rPr>
                                  <w:rFonts w:eastAsia="+mn-ea"/>
                                  <w:color w:val="000000"/>
                                  <w:kern w:val="24"/>
                                  <w:sz w:val="20"/>
                                  <w:szCs w:val="20"/>
                                  <w:lang w:val="en-US"/>
                                </w:rPr>
                                <w:t>)</w:t>
                              </w:r>
                            </w:p>
                            <w:p w14:paraId="28A93FE9" w14:textId="77777777" w:rsidR="004924DF" w:rsidRPr="00D95EFC" w:rsidRDefault="004924DF" w:rsidP="000442B5">
                              <w:pPr>
                                <w:pStyle w:val="NormalWeb"/>
                                <w:jc w:val="center"/>
                                <w:rPr>
                                  <w:sz w:val="20"/>
                                  <w:szCs w:val="20"/>
                                </w:rPr>
                              </w:pPr>
                              <w:r w:rsidRPr="00D95EFC">
                                <w:rPr>
                                  <w:rFonts w:eastAsia="+mn-ea"/>
                                  <w:bCs/>
                                  <w:color w:val="000000"/>
                                  <w:kern w:val="24"/>
                                  <w:sz w:val="20"/>
                                  <w:szCs w:val="20"/>
                                  <w:lang w:val="en-US"/>
                                </w:rPr>
                                <w:t>"Reference Sound Assessment"</w:t>
                              </w:r>
                            </w:p>
                          </w:txbxContent>
                        </wps:txbx>
                        <wps:bodyPr rtlCol="0" anchor="ctr"/>
                      </wps:wsp>
                      <wps:wsp>
                        <wps:cNvPr id="458" name="Flussdiagramm: Verzweigung 4"/>
                        <wps:cNvSpPr/>
                        <wps:spPr>
                          <a:xfrm>
                            <a:off x="2226365" y="930302"/>
                            <a:ext cx="1727835" cy="903829"/>
                          </a:xfrm>
                          <a:prstGeom prst="flowChartDecision">
                            <a:avLst/>
                          </a:prstGeom>
                          <a:noFill/>
                          <a:ln w="3175" cap="flat" cmpd="sng" algn="ctr">
                            <a:solidFill>
                              <a:sysClr val="windowText" lastClr="000000"/>
                            </a:solidFill>
                            <a:prstDash val="solid"/>
                          </a:ln>
                          <a:effectLst/>
                        </wps:spPr>
                        <wps:txbx>
                          <w:txbxContent>
                            <w:p w14:paraId="6E9ECF46" w14:textId="77777777" w:rsidR="004924DF" w:rsidRPr="004C4757" w:rsidRDefault="004924DF" w:rsidP="000442B5">
                              <w:pPr>
                                <w:pStyle w:val="NormalWeb"/>
                                <w:jc w:val="center"/>
                                <w:rPr>
                                  <w:sz w:val="20"/>
                                  <w:szCs w:val="20"/>
                                </w:rPr>
                              </w:pPr>
                              <w:r w:rsidRPr="004C4757">
                                <w:rPr>
                                  <w:rFonts w:eastAsia="+mn-ea"/>
                                  <w:color w:val="000000"/>
                                  <w:kern w:val="24"/>
                                  <w:sz w:val="20"/>
                                  <w:szCs w:val="20"/>
                                  <w:lang w:val="en-US"/>
                                </w:rPr>
                                <w:t>Test or Calculation?</w:t>
                              </w:r>
                            </w:p>
                          </w:txbxContent>
                        </wps:txbx>
                        <wps:bodyPr rtlCol="0" anchor="ctr">
                          <a:noAutofit/>
                        </wps:bodyPr>
                      </wps:wsp>
                      <wps:wsp>
                        <wps:cNvPr id="459" name="Flussdiagramm: Prozess 6"/>
                        <wps:cNvSpPr/>
                        <wps:spPr>
                          <a:xfrm>
                            <a:off x="4397071" y="922351"/>
                            <a:ext cx="1728000" cy="720000"/>
                          </a:xfrm>
                          <a:prstGeom prst="flowChartProcess">
                            <a:avLst/>
                          </a:prstGeom>
                          <a:noFill/>
                          <a:ln w="3175" cap="flat" cmpd="sng" algn="ctr">
                            <a:solidFill>
                              <a:sysClr val="windowText" lastClr="000000"/>
                            </a:solidFill>
                            <a:prstDash val="solid"/>
                          </a:ln>
                          <a:effectLst/>
                        </wps:spPr>
                        <wps:txbx>
                          <w:txbxContent>
                            <w:p w14:paraId="7A714E5D"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67D8435D"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wps:txbx>
                        <wps:bodyPr rtlCol="0" anchor="ctr"/>
                      </wps:wsp>
                      <wps:wsp>
                        <wps:cNvPr id="460" name="Flussdiagramm: Prozess 7"/>
                        <wps:cNvSpPr/>
                        <wps:spPr>
                          <a:xfrm>
                            <a:off x="0" y="922351"/>
                            <a:ext cx="1728000" cy="720000"/>
                          </a:xfrm>
                          <a:prstGeom prst="flowChartProcess">
                            <a:avLst/>
                          </a:prstGeom>
                          <a:noFill/>
                          <a:ln w="3175" cap="flat" cmpd="sng" algn="ctr">
                            <a:solidFill>
                              <a:sysClr val="windowText" lastClr="000000"/>
                            </a:solidFill>
                            <a:prstDash val="solid"/>
                          </a:ln>
                          <a:effectLst/>
                        </wps:spPr>
                        <wps:txbx>
                          <w:txbxContent>
                            <w:p w14:paraId="1F71CF59"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target speed according </w:t>
                              </w:r>
                              <w:r w:rsidRPr="00CF0642">
                                <w:rPr>
                                  <w:rFonts w:eastAsia="+mn-ea"/>
                                  <w:color w:val="000000"/>
                                  <w:kern w:val="24"/>
                                  <w:sz w:val="20"/>
                                  <w:szCs w:val="20"/>
                                  <w:lang w:val="en-US"/>
                                </w:rPr>
                                <w:br/>
                                <w:t>to paragraph 5.1.2</w:t>
                              </w:r>
                              <w:r>
                                <w:rPr>
                                  <w:rFonts w:eastAsia="+mn-ea"/>
                                  <w:color w:val="000000"/>
                                  <w:kern w:val="24"/>
                                  <w:sz w:val="20"/>
                                  <w:szCs w:val="20"/>
                                  <w:lang w:val="en-US"/>
                                </w:rPr>
                                <w:t>.</w:t>
                              </w:r>
                            </w:p>
                          </w:txbxContent>
                        </wps:txbx>
                        <wps:bodyPr rtlCol="0" anchor="ctr"/>
                      </wps:wsp>
                      <wps:wsp>
                        <wps:cNvPr id="461" name="Flussdiagramm: Prozess 8"/>
                        <wps:cNvSpPr/>
                        <wps:spPr>
                          <a:xfrm>
                            <a:off x="0" y="1892410"/>
                            <a:ext cx="1728000" cy="720000"/>
                          </a:xfrm>
                          <a:prstGeom prst="flowChartProcess">
                            <a:avLst/>
                          </a:prstGeom>
                          <a:noFill/>
                          <a:ln w="3175" cap="flat" cmpd="sng" algn="ctr">
                            <a:solidFill>
                              <a:sysClr val="windowText" lastClr="000000"/>
                            </a:solidFill>
                            <a:prstDash val="solid"/>
                          </a:ln>
                          <a:effectLst/>
                        </wps:spPr>
                        <wps:txbx>
                          <w:txbxContent>
                            <w:p w14:paraId="7A368B12"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19823A70"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wps:txbx>
                        <wps:bodyPr rtlCol="0" anchor="ctr"/>
                      </wps:wsp>
                      <wps:wsp>
                        <wps:cNvPr id="462" name="Flussdiagramm: Prozess 10"/>
                        <wps:cNvSpPr/>
                        <wps:spPr>
                          <a:xfrm>
                            <a:off x="0" y="2854518"/>
                            <a:ext cx="1728000" cy="720000"/>
                          </a:xfrm>
                          <a:prstGeom prst="flowChartProcess">
                            <a:avLst/>
                          </a:prstGeom>
                          <a:noFill/>
                          <a:ln w="3175" cap="flat" cmpd="sng" algn="ctr">
                            <a:solidFill>
                              <a:sysClr val="windowText" lastClr="000000"/>
                            </a:solidFill>
                            <a:prstDash val="solid"/>
                          </a:ln>
                          <a:effectLst/>
                        </wps:spPr>
                        <wps:txbx>
                          <w:txbxContent>
                            <w:p w14:paraId="4673BC3E"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Perform test and</w:t>
                              </w:r>
                              <w:r w:rsidRPr="00CF0642">
                                <w:rPr>
                                  <w:rFonts w:eastAsia="+mn-ea"/>
                                  <w:color w:val="000000"/>
                                  <w:kern w:val="24"/>
                                  <w:sz w:val="20"/>
                                  <w:szCs w:val="20"/>
                                  <w:lang w:val="en-US"/>
                                </w:rPr>
                                <w:br/>
                                <w:t xml:space="preserve">report the maximum </w:t>
                              </w:r>
                              <w:r w:rsidRPr="00CF0642">
                                <w:rPr>
                                  <w:rFonts w:eastAsia="+mn-ea"/>
                                  <w:color w:val="000000"/>
                                  <w:kern w:val="24"/>
                                  <w:sz w:val="20"/>
                                  <w:szCs w:val="20"/>
                                  <w:lang w:val="en-US"/>
                                </w:rPr>
                                <w:br/>
                                <w:t>sound level</w:t>
                              </w:r>
                            </w:p>
                          </w:txbxContent>
                        </wps:txbx>
                        <wps:bodyPr rtlCol="0" anchor="ctr"/>
                      </wps:wsp>
                      <wps:wsp>
                        <wps:cNvPr id="463" name="Flussdiagramm: Verzweigung 11"/>
                        <wps:cNvSpPr/>
                        <wps:spPr>
                          <a:xfrm>
                            <a:off x="2226365" y="5184250"/>
                            <a:ext cx="1727835" cy="844062"/>
                          </a:xfrm>
                          <a:prstGeom prst="flowChartDecision">
                            <a:avLst/>
                          </a:prstGeom>
                          <a:noFill/>
                          <a:ln w="3175" cap="flat" cmpd="sng" algn="ctr">
                            <a:solidFill>
                              <a:sysClr val="windowText" lastClr="000000"/>
                            </a:solidFill>
                            <a:prstDash val="solid"/>
                          </a:ln>
                          <a:effectLst/>
                        </wps:spPr>
                        <wps:txbx>
                          <w:txbxContent>
                            <w:p w14:paraId="409043D2"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 xml:space="preserve">Sound level </w:t>
                              </w:r>
                              <w:r w:rsidRPr="00CF0642">
                                <w:rPr>
                                  <w:rFonts w:eastAsia="+mn-ea"/>
                                  <w:color w:val="000000"/>
                                  <w:kern w:val="24"/>
                                  <w:sz w:val="20"/>
                                  <w:szCs w:val="20"/>
                                  <w:u w:val="single"/>
                                  <w:lang w:val="en-US"/>
                                </w:rPr>
                                <w:t>&lt;</w:t>
                              </w:r>
                              <w:r w:rsidRPr="00CF0642">
                                <w:rPr>
                                  <w:rFonts w:eastAsia="+mn-ea"/>
                                  <w:color w:val="000000"/>
                                  <w:kern w:val="24"/>
                                  <w:sz w:val="20"/>
                                  <w:szCs w:val="20"/>
                                  <w:lang w:val="en-US"/>
                                </w:rPr>
                                <w:t xml:space="preserve"> Limit ?</w:t>
                              </w:r>
                            </w:p>
                          </w:txbxContent>
                        </wps:txbx>
                        <wps:bodyPr rtlCol="0" anchor="ctr">
                          <a:noAutofit/>
                        </wps:bodyPr>
                      </wps:wsp>
                      <wps:wsp>
                        <wps:cNvPr id="464" name="Flussdiagramm: Prozess 12"/>
                        <wps:cNvSpPr/>
                        <wps:spPr>
                          <a:xfrm>
                            <a:off x="4397071" y="5255812"/>
                            <a:ext cx="1728000" cy="720000"/>
                          </a:xfrm>
                          <a:prstGeom prst="flowChartProcess">
                            <a:avLst/>
                          </a:prstGeom>
                          <a:noFill/>
                          <a:ln w="3175" cap="flat" cmpd="sng" algn="ctr">
                            <a:solidFill>
                              <a:sysClr val="windowText" lastClr="000000"/>
                            </a:solidFill>
                            <a:prstDash val="solid"/>
                          </a:ln>
                          <a:effectLst/>
                        </wps:spPr>
                        <wps:txbx>
                          <w:txbxContent>
                            <w:p w14:paraId="3F7798A0"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NON-Compliant</w:t>
                              </w:r>
                              <w:r w:rsidRPr="00CF0642">
                                <w:rPr>
                                  <w:rFonts w:eastAsia="+mn-ea"/>
                                  <w:color w:val="000000"/>
                                  <w:kern w:val="24"/>
                                  <w:sz w:val="20"/>
                                  <w:szCs w:val="20"/>
                                  <w:lang w:val="en-US"/>
                                </w:rPr>
                                <w:t xml:space="preserve"> with provisions of the </w:t>
                              </w:r>
                            </w:p>
                            <w:p w14:paraId="6A26FF60" w14:textId="77777777" w:rsidR="004924DF" w:rsidRPr="00CF0642" w:rsidRDefault="004924DF" w:rsidP="000442B5">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wps:txbx>
                        <wps:bodyPr rtlCol="0" anchor="ctr"/>
                      </wps:wsp>
                      <wps:wsp>
                        <wps:cNvPr id="465" name="Flussdiagramm: Prozess 14"/>
                        <wps:cNvSpPr/>
                        <wps:spPr>
                          <a:xfrm>
                            <a:off x="2218414" y="6321287"/>
                            <a:ext cx="1728000" cy="720000"/>
                          </a:xfrm>
                          <a:prstGeom prst="flowChartProcess">
                            <a:avLst/>
                          </a:prstGeom>
                          <a:noFill/>
                          <a:ln w="3175" cap="flat" cmpd="sng" algn="ctr">
                            <a:solidFill>
                              <a:sysClr val="windowText" lastClr="000000"/>
                            </a:solidFill>
                            <a:prstDash val="solid"/>
                          </a:ln>
                          <a:effectLst/>
                        </wps:spPr>
                        <wps:txbx>
                          <w:txbxContent>
                            <w:p w14:paraId="6465CF2D"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Compliant</w:t>
                              </w:r>
                              <w:r w:rsidRPr="00CF0642">
                                <w:rPr>
                                  <w:rFonts w:eastAsia="+mn-ea"/>
                                  <w:color w:val="000000"/>
                                  <w:kern w:val="24"/>
                                  <w:sz w:val="20"/>
                                  <w:szCs w:val="20"/>
                                  <w:lang w:val="en-US"/>
                                </w:rPr>
                                <w:t xml:space="preserve"> with provisions of the </w:t>
                              </w:r>
                            </w:p>
                            <w:p w14:paraId="30C9CD70" w14:textId="77777777" w:rsidR="004924DF" w:rsidRPr="00CF0642" w:rsidRDefault="004924DF" w:rsidP="000442B5">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wps:txbx>
                        <wps:bodyPr rtlCol="0" anchor="ctr"/>
                      </wps:wsp>
                      <wps:wsp>
                        <wps:cNvPr id="466" name="Gerade Verbindung mit Pfeil 17"/>
                        <wps:cNvCnPr/>
                        <wps:spPr>
                          <a:xfrm flipH="1">
                            <a:off x="3093057" y="723568"/>
                            <a:ext cx="1157" cy="20800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7" name="Gerade Verbindung mit Pfeil 18"/>
                        <wps:cNvCnPr/>
                        <wps:spPr>
                          <a:xfrm flipV="1">
                            <a:off x="3951798" y="1383527"/>
                            <a:ext cx="443101" cy="509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8" name="Gerade Verbindung mit Pfeil 21"/>
                        <wps:cNvCnPr/>
                        <wps:spPr>
                          <a:xfrm flipH="1" flipV="1">
                            <a:off x="1717481" y="1375575"/>
                            <a:ext cx="502285" cy="508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69" name="Gerade Verbindung mit Pfeil 24"/>
                        <wps:cNvCnPr/>
                        <wps:spPr>
                          <a:xfrm>
                            <a:off x="866692" y="1645920"/>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0" name="Gerade Verbindung mit Pfeil 27"/>
                        <wps:cNvCnPr/>
                        <wps:spPr>
                          <a:xfrm>
                            <a:off x="866692" y="2608028"/>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1" name="Gerade Verbindung mit Pfeil 33"/>
                        <wps:cNvCnPr/>
                        <wps:spPr>
                          <a:xfrm flipH="1">
                            <a:off x="3077154" y="6035040"/>
                            <a:ext cx="3869" cy="288032"/>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2" name="Flussdiagramm: Prozess 28"/>
                        <wps:cNvSpPr/>
                        <wps:spPr>
                          <a:xfrm>
                            <a:off x="4397071" y="1892410"/>
                            <a:ext cx="1728000" cy="720000"/>
                          </a:xfrm>
                          <a:prstGeom prst="flowChartProcess">
                            <a:avLst/>
                          </a:prstGeom>
                          <a:noFill/>
                          <a:ln w="3175" cap="flat" cmpd="sng" algn="ctr">
                            <a:solidFill>
                              <a:sysClr val="windowText" lastClr="000000"/>
                            </a:solidFill>
                            <a:prstDash val="solid"/>
                          </a:ln>
                          <a:effectLst/>
                        </wps:spPr>
                        <wps:txbx>
                          <w:txbxContent>
                            <w:p w14:paraId="1457EE49"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Determine n</w:t>
                              </w:r>
                              <w:r w:rsidRPr="00CF0642">
                                <w:rPr>
                                  <w:rFonts w:eastAsia="+mn-ea"/>
                                  <w:color w:val="000000"/>
                                  <w:kern w:val="24"/>
                                  <w:position w:val="-6"/>
                                  <w:sz w:val="20"/>
                                  <w:szCs w:val="20"/>
                                  <w:vertAlign w:val="subscript"/>
                                  <w:lang w:val="en-US"/>
                                </w:rPr>
                                <w:t>ref,</w:t>
                              </w:r>
                              <w:r w:rsidRPr="00CF0642">
                                <w:rPr>
                                  <w:rFonts w:eastAsia="+mn-ea"/>
                                  <w:color w:val="000000"/>
                                  <w:kern w:val="24"/>
                                  <w:position w:val="-6"/>
                                  <w:sz w:val="20"/>
                                  <w:szCs w:val="20"/>
                                  <w:vertAlign w:val="subscript"/>
                                  <w:lang w:val="en-US"/>
                                </w:rPr>
                                <w:sym w:font="Symbol" w:char="F061"/>
                              </w:r>
                            </w:p>
                            <w:p w14:paraId="0C5D19A0"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for specified gear according 5.3.1</w:t>
                              </w:r>
                              <w:r>
                                <w:rPr>
                                  <w:rFonts w:eastAsia="+mn-ea"/>
                                  <w:color w:val="000000"/>
                                  <w:kern w:val="24"/>
                                  <w:sz w:val="20"/>
                                  <w:szCs w:val="20"/>
                                  <w:lang w:val="en-US"/>
                                </w:rPr>
                                <w:t>.</w:t>
                              </w:r>
                            </w:p>
                          </w:txbxContent>
                        </wps:txbx>
                        <wps:bodyPr rtlCol="0" anchor="ctr"/>
                      </wps:wsp>
                      <wps:wsp>
                        <wps:cNvPr id="473" name="Flussdiagramm: Prozess 29"/>
                        <wps:cNvSpPr/>
                        <wps:spPr>
                          <a:xfrm>
                            <a:off x="4397071" y="2854518"/>
                            <a:ext cx="1728000" cy="720000"/>
                          </a:xfrm>
                          <a:prstGeom prst="flowChartProcess">
                            <a:avLst/>
                          </a:prstGeom>
                          <a:noFill/>
                          <a:ln w="3175" cap="flat" cmpd="sng" algn="ctr">
                            <a:solidFill>
                              <a:sysClr val="windowText" lastClr="000000"/>
                            </a:solidFill>
                            <a:prstDash val="solid"/>
                          </a:ln>
                          <a:effectLst/>
                        </wps:spPr>
                        <wps:txbx>
                          <w:txbxContent>
                            <w:p w14:paraId="000027A4"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Take or determine slope</w:t>
                              </w:r>
                              <w:r w:rsidRPr="00CF0642">
                                <w:rPr>
                                  <w:rFonts w:eastAsia="+mn-ea"/>
                                  <w:color w:val="000000"/>
                                  <w:kern w:val="24"/>
                                  <w:position w:val="-6"/>
                                  <w:sz w:val="20"/>
                                  <w:szCs w:val="20"/>
                                  <w:vertAlign w:val="subscript"/>
                                  <w:lang w:val="en-US"/>
                                </w:rPr>
                                <w:sym w:font="Symbol" w:char="F061"/>
                              </w:r>
                              <w:r w:rsidRPr="00CF0642">
                                <w:rPr>
                                  <w:rFonts w:eastAsia="+mn-ea"/>
                                  <w:color w:val="000000"/>
                                  <w:kern w:val="24"/>
                                  <w:sz w:val="20"/>
                                  <w:szCs w:val="20"/>
                                  <w:lang w:val="en-US"/>
                                </w:rPr>
                                <w:t xml:space="preserve"> for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according to paragraphs 2.4</w:t>
                              </w:r>
                              <w:r>
                                <w:rPr>
                                  <w:rFonts w:eastAsia="+mn-ea"/>
                                  <w:color w:val="000000"/>
                                  <w:kern w:val="24"/>
                                  <w:sz w:val="20"/>
                                  <w:szCs w:val="20"/>
                                  <w:lang w:val="en-US"/>
                                </w:rPr>
                                <w:t>.</w:t>
                              </w:r>
                              <w:r w:rsidRPr="00CF0642">
                                <w:rPr>
                                  <w:rFonts w:eastAsia="+mn-ea"/>
                                  <w:color w:val="000000"/>
                                  <w:kern w:val="24"/>
                                  <w:sz w:val="20"/>
                                  <w:szCs w:val="20"/>
                                  <w:lang w:val="en-US"/>
                                </w:rPr>
                                <w:t>, 3.1</w:t>
                              </w:r>
                              <w:r>
                                <w:rPr>
                                  <w:rFonts w:eastAsia="+mn-ea"/>
                                  <w:color w:val="000000"/>
                                  <w:kern w:val="24"/>
                                  <w:sz w:val="20"/>
                                  <w:szCs w:val="20"/>
                                  <w:lang w:val="en-US"/>
                                </w:rPr>
                                <w:t>.</w:t>
                              </w:r>
                              <w:r w:rsidRPr="00CF0642">
                                <w:rPr>
                                  <w:rFonts w:eastAsia="+mn-ea"/>
                                  <w:color w:val="000000"/>
                                  <w:kern w:val="24"/>
                                  <w:sz w:val="20"/>
                                  <w:szCs w:val="20"/>
                                  <w:lang w:val="en-US"/>
                                </w:rPr>
                                <w:t xml:space="preserve"> up to </w:t>
                              </w:r>
                              <w:r w:rsidRPr="00CF0642">
                                <w:rPr>
                                  <w:rFonts w:eastAsia="+mn-ea"/>
                                  <w:color w:val="000000"/>
                                  <w:kern w:val="24"/>
                                  <w:sz w:val="20"/>
                                  <w:szCs w:val="20"/>
                                  <w:lang w:val="en-US"/>
                                </w:rPr>
                                <w:br/>
                                <w:t>3.2.2</w:t>
                              </w:r>
                              <w:r>
                                <w:rPr>
                                  <w:rFonts w:eastAsia="+mn-ea"/>
                                  <w:color w:val="000000"/>
                                  <w:kern w:val="24"/>
                                  <w:sz w:val="20"/>
                                  <w:szCs w:val="20"/>
                                  <w:lang w:val="en-US"/>
                                </w:rPr>
                                <w:t>.</w:t>
                              </w:r>
                              <w:r w:rsidRPr="00CF0642">
                                <w:rPr>
                                  <w:rFonts w:eastAsia="+mn-ea"/>
                                  <w:color w:val="000000"/>
                                  <w:kern w:val="24"/>
                                  <w:sz w:val="20"/>
                                  <w:szCs w:val="20"/>
                                  <w:lang w:val="en-US"/>
                                </w:rPr>
                                <w:t xml:space="preserve"> </w:t>
                              </w:r>
                            </w:p>
                          </w:txbxContent>
                        </wps:txbx>
                        <wps:bodyPr rtlCol="0" anchor="ctr"/>
                      </wps:wsp>
                      <wps:wsp>
                        <wps:cNvPr id="474" name="Gerade Verbindung mit Pfeil 31"/>
                        <wps:cNvCnPr/>
                        <wps:spPr>
                          <a:xfrm>
                            <a:off x="5263763" y="1645920"/>
                            <a:ext cx="0" cy="24450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5" name="Gerade Verbindung mit Pfeil 32"/>
                        <wps:cNvCnPr/>
                        <wps:spPr>
                          <a:xfrm>
                            <a:off x="5263763" y="2608028"/>
                            <a:ext cx="0" cy="24715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76" name="Textfeld 40"/>
                        <wps:cNvSpPr txBox="1"/>
                        <wps:spPr>
                          <a:xfrm>
                            <a:off x="3899331" y="1139607"/>
                            <a:ext cx="454344" cy="244006"/>
                          </a:xfrm>
                          <a:prstGeom prst="rect">
                            <a:avLst/>
                          </a:prstGeom>
                          <a:noFill/>
                        </wps:spPr>
                        <wps:txbx>
                          <w:txbxContent>
                            <w:p w14:paraId="3407EC0A" w14:textId="77777777" w:rsidR="004924DF" w:rsidRPr="00CF0642" w:rsidRDefault="004924DF" w:rsidP="000442B5">
                              <w:pPr>
                                <w:pStyle w:val="NormalWeb"/>
                                <w:rPr>
                                  <w:sz w:val="16"/>
                                  <w:szCs w:val="16"/>
                                </w:rPr>
                              </w:pPr>
                              <w:r w:rsidRPr="00CF0642">
                                <w:rPr>
                                  <w:rFonts w:eastAsia="+mn-ea"/>
                                  <w:color w:val="000000"/>
                                  <w:kern w:val="24"/>
                                  <w:sz w:val="16"/>
                                  <w:szCs w:val="16"/>
                                  <w:lang w:val="de-DE"/>
                                </w:rPr>
                                <w:t>CALC</w:t>
                              </w:r>
                            </w:p>
                          </w:txbxContent>
                        </wps:txbx>
                        <wps:bodyPr wrap="none" rtlCol="0">
                          <a:spAutoFit/>
                        </wps:bodyPr>
                      </wps:wsp>
                      <wps:wsp>
                        <wps:cNvPr id="477" name="Textfeld 45"/>
                        <wps:cNvSpPr txBox="1"/>
                        <wps:spPr>
                          <a:xfrm>
                            <a:off x="1792185" y="1147213"/>
                            <a:ext cx="426385" cy="244006"/>
                          </a:xfrm>
                          <a:prstGeom prst="rect">
                            <a:avLst/>
                          </a:prstGeom>
                          <a:noFill/>
                        </wps:spPr>
                        <wps:txbx>
                          <w:txbxContent>
                            <w:p w14:paraId="562DE994" w14:textId="77777777" w:rsidR="004924DF" w:rsidRPr="00CF0642" w:rsidRDefault="004924DF" w:rsidP="000442B5">
                              <w:pPr>
                                <w:pStyle w:val="NormalWeb"/>
                              </w:pPr>
                              <w:r w:rsidRPr="00CF0642">
                                <w:rPr>
                                  <w:rFonts w:eastAsia="+mn-ea"/>
                                  <w:color w:val="000000"/>
                                  <w:kern w:val="24"/>
                                  <w:sz w:val="16"/>
                                  <w:szCs w:val="16"/>
                                  <w:lang w:val="de-DE"/>
                                </w:rPr>
                                <w:t>TEST</w:t>
                              </w:r>
                            </w:p>
                          </w:txbxContent>
                        </wps:txbx>
                        <wps:bodyPr wrap="none" rtlCol="0">
                          <a:spAutoFit/>
                        </wps:bodyPr>
                      </wps:wsp>
                      <wps:wsp>
                        <wps:cNvPr id="478" name="Textfeld 55"/>
                        <wps:cNvSpPr txBox="1"/>
                        <wps:spPr>
                          <a:xfrm>
                            <a:off x="2583756" y="6034286"/>
                            <a:ext cx="406050" cy="244006"/>
                          </a:xfrm>
                          <a:prstGeom prst="rect">
                            <a:avLst/>
                          </a:prstGeom>
                          <a:noFill/>
                        </wps:spPr>
                        <wps:txbx>
                          <w:txbxContent>
                            <w:p w14:paraId="12376E1E" w14:textId="77777777" w:rsidR="004924DF" w:rsidRPr="00CF0642" w:rsidRDefault="004924DF" w:rsidP="000442B5">
                              <w:pPr>
                                <w:pStyle w:val="NormalWeb"/>
                              </w:pPr>
                              <w:r w:rsidRPr="00CF0642">
                                <w:rPr>
                                  <w:rFonts w:eastAsia="+mn-ea"/>
                                  <w:b/>
                                  <w:bCs/>
                                  <w:color w:val="000000"/>
                                  <w:kern w:val="24"/>
                                  <w:sz w:val="18"/>
                                  <w:szCs w:val="18"/>
                                  <w:lang w:val="de-DE"/>
                                </w:rPr>
                                <w:t>YES</w:t>
                              </w:r>
                            </w:p>
                          </w:txbxContent>
                        </wps:txbx>
                        <wps:bodyPr wrap="none" rtlCol="0">
                          <a:spAutoFit/>
                        </wps:bodyPr>
                      </wps:wsp>
                      <wps:wsp>
                        <wps:cNvPr id="479" name="Flussdiagramm: Prozess 56"/>
                        <wps:cNvSpPr/>
                        <wps:spPr>
                          <a:xfrm>
                            <a:off x="4397071" y="3808675"/>
                            <a:ext cx="1727835" cy="719455"/>
                          </a:xfrm>
                          <a:prstGeom prst="flowChartProcess">
                            <a:avLst/>
                          </a:prstGeom>
                          <a:noFill/>
                          <a:ln w="3175" cap="flat" cmpd="sng" algn="ctr">
                            <a:solidFill>
                              <a:sysClr val="windowText" lastClr="000000"/>
                            </a:solidFill>
                            <a:prstDash val="solid"/>
                          </a:ln>
                          <a:effectLst/>
                        </wps:spPr>
                        <wps:txbx>
                          <w:txbxContent>
                            <w:p w14:paraId="4C675B2E"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 xml:space="preserve">Calculate sound level according to </w:t>
                              </w:r>
                              <w:r w:rsidRPr="00CF0642">
                                <w:rPr>
                                  <w:rFonts w:eastAsia="+mn-ea"/>
                                  <w:color w:val="000000"/>
                                  <w:kern w:val="24"/>
                                  <w:sz w:val="20"/>
                                  <w:szCs w:val="20"/>
                                  <w:lang w:val="en-US"/>
                                </w:rPr>
                                <w:br/>
                                <w:t>paragraph 5.3.2</w:t>
                              </w:r>
                              <w:r>
                                <w:rPr>
                                  <w:rFonts w:eastAsia="+mn-ea"/>
                                  <w:color w:val="000000"/>
                                  <w:kern w:val="24"/>
                                  <w:sz w:val="20"/>
                                  <w:szCs w:val="20"/>
                                  <w:lang w:val="en-US"/>
                                </w:rPr>
                                <w:t>.</w:t>
                              </w:r>
                            </w:p>
                          </w:txbxContent>
                        </wps:txbx>
                        <wps:bodyPr rtlCol="0" anchor="ctr"/>
                      </wps:wsp>
                      <wps:wsp>
                        <wps:cNvPr id="480" name="Gerade Verbindung mit Pfeil 57"/>
                        <wps:cNvCnPr/>
                        <wps:spPr>
                          <a:xfrm>
                            <a:off x="5263763" y="3578087"/>
                            <a:ext cx="0" cy="24715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1" name="Gerade Verbindung mit Pfeil 65"/>
                        <wps:cNvCnPr/>
                        <wps:spPr>
                          <a:xfrm>
                            <a:off x="3951798" y="5629523"/>
                            <a:ext cx="443101"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2" name="Textfeld 68"/>
                        <wps:cNvSpPr txBox="1"/>
                        <wps:spPr>
                          <a:xfrm>
                            <a:off x="3951158" y="5374409"/>
                            <a:ext cx="355215" cy="244006"/>
                          </a:xfrm>
                          <a:prstGeom prst="rect">
                            <a:avLst/>
                          </a:prstGeom>
                          <a:noFill/>
                        </wps:spPr>
                        <wps:txbx>
                          <w:txbxContent>
                            <w:p w14:paraId="1169D9CB" w14:textId="77777777" w:rsidR="004924DF" w:rsidRPr="00CF0642" w:rsidRDefault="004924DF" w:rsidP="000442B5">
                              <w:pPr>
                                <w:pStyle w:val="NormalWeb"/>
                              </w:pPr>
                              <w:r w:rsidRPr="00CF0642">
                                <w:rPr>
                                  <w:rFonts w:eastAsia="+mn-ea"/>
                                  <w:b/>
                                  <w:bCs/>
                                  <w:color w:val="000000"/>
                                  <w:kern w:val="24"/>
                                  <w:sz w:val="18"/>
                                  <w:szCs w:val="18"/>
                                  <w:lang w:val="de-DE"/>
                                </w:rPr>
                                <w:t>NO</w:t>
                              </w:r>
                            </w:p>
                          </w:txbxContent>
                        </wps:txbx>
                        <wps:bodyPr wrap="none" rtlCol="0">
                          <a:spAutoFit/>
                        </wps:bodyPr>
                      </wps:wsp>
                      <wps:wsp>
                        <wps:cNvPr id="483" name="Flussdiagramm: Verbindungsstelle 74"/>
                        <wps:cNvSpPr/>
                        <wps:spPr>
                          <a:xfrm>
                            <a:off x="2989690" y="4738977"/>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484" name="Gerade Verbindung mit Pfeil 76"/>
                        <wps:cNvCnPr/>
                        <wps:spPr>
                          <a:xfrm flipH="1">
                            <a:off x="3093057" y="4953662"/>
                            <a:ext cx="5850" cy="23139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85" name="Gewinkelte Verbindung 77"/>
                        <wps:cNvCnPr/>
                        <wps:spPr>
                          <a:xfrm rot="16200000" flipH="1">
                            <a:off x="1284136" y="3160643"/>
                            <a:ext cx="1273411" cy="2128248"/>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486" name="Gewinkelte Verbindung 79"/>
                        <wps:cNvCnPr/>
                        <wps:spPr>
                          <a:xfrm rot="5400000">
                            <a:off x="4082994" y="3669527"/>
                            <a:ext cx="303615" cy="2057239"/>
                          </a:xfrm>
                          <a:prstGeom prst="bentConnector2">
                            <a:avLst/>
                          </a:prstGeom>
                          <a:noFill/>
                          <a:ln w="19050" cap="flat" cmpd="sng" algn="ctr">
                            <a:solidFill>
                              <a:sysClr val="windowText" lastClr="000000"/>
                            </a:solidFill>
                            <a:prstDash val="solid"/>
                            <a:headEnd type="none" w="med" len="med"/>
                            <a:tailEnd type="triangle" w="med" len="med"/>
                          </a:ln>
                          <a:effectLst/>
                        </wps:spPr>
                        <wps:bodyPr/>
                      </wps:wsp>
                    </wpg:wgp>
                  </a:graphicData>
                </a:graphic>
              </wp:inline>
            </w:drawing>
          </mc:Choice>
          <mc:Fallback>
            <w:pict>
              <v:group w14:anchorId="19B6A179" id="Group 456" o:spid="_x0000_s1580" style="width:481.95pt;height:554.05pt;mso-position-horizontal-relative:char;mso-position-vertical-relative:line" coordsize="61250,7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">
                <v:shape id="Flussdiagramm: Prozess 3" o:spid="_x0000_s1581" type="#_x0000_t109" style="position:absolute;left:2226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" filled="f" strokecolor="windowText" strokeweight=".25pt">
                  <v:textbox>
                    <w:txbxContent>
                      <w:p w14:paraId="54AA89FF"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ASEP - Annex 7</w:t>
                        </w:r>
                      </w:p>
                      <w:p w14:paraId="2D7CD2A1"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(Paragraph 5</w:t>
                        </w:r>
                        <w:r>
                          <w:rPr>
                            <w:rFonts w:eastAsia="+mn-ea"/>
                            <w:color w:val="000000"/>
                            <w:kern w:val="24"/>
                            <w:sz w:val="20"/>
                            <w:szCs w:val="20"/>
                            <w:lang w:val="en-US"/>
                          </w:rPr>
                          <w:t>.</w:t>
                        </w:r>
                        <w:r w:rsidRPr="00CF0642">
                          <w:rPr>
                            <w:rFonts w:eastAsia="+mn-ea"/>
                            <w:color w:val="000000"/>
                            <w:kern w:val="24"/>
                            <w:sz w:val="20"/>
                            <w:szCs w:val="20"/>
                            <w:lang w:val="en-US"/>
                          </w:rPr>
                          <w:t>)</w:t>
                        </w:r>
                      </w:p>
                      <w:p w14:paraId="28A93FE9" w14:textId="77777777" w:rsidR="004924DF" w:rsidRPr="00D95EFC" w:rsidRDefault="004924DF" w:rsidP="000442B5">
                        <w:pPr>
                          <w:pStyle w:val="NormalWeb"/>
                          <w:jc w:val="center"/>
                          <w:rPr>
                            <w:sz w:val="20"/>
                            <w:szCs w:val="20"/>
                          </w:rPr>
                        </w:pPr>
                        <w:r w:rsidRPr="00D95EFC">
                          <w:rPr>
                            <w:rFonts w:eastAsia="+mn-ea"/>
                            <w:bCs/>
                            <w:color w:val="000000"/>
                            <w:kern w:val="24"/>
                            <w:sz w:val="20"/>
                            <w:szCs w:val="20"/>
                            <w:lang w:val="en-US"/>
                          </w:rPr>
                          <w:t>"Reference Sound Assessment"</w:t>
                        </w:r>
                      </w:p>
                    </w:txbxContent>
                  </v:textbox>
                </v:shape>
                <v:shape id="Flussdiagramm: Verzweigung 4" o:spid="_x0000_s1582" type="#_x0000_t110" style="position:absolute;left:22263;top:9303;width:17279;height:9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" filled="f" strokecolor="windowText" strokeweight=".25pt">
                  <v:textbox>
                    <w:txbxContent>
                      <w:p w14:paraId="6E9ECF46" w14:textId="77777777" w:rsidR="004924DF" w:rsidRPr="004C4757" w:rsidRDefault="004924DF" w:rsidP="000442B5">
                        <w:pPr>
                          <w:pStyle w:val="NormalWeb"/>
                          <w:jc w:val="center"/>
                          <w:rPr>
                            <w:sz w:val="20"/>
                            <w:szCs w:val="20"/>
                          </w:rPr>
                        </w:pPr>
                        <w:r w:rsidRPr="004C4757">
                          <w:rPr>
                            <w:rFonts w:eastAsia="+mn-ea"/>
                            <w:color w:val="000000"/>
                            <w:kern w:val="24"/>
                            <w:sz w:val="20"/>
                            <w:szCs w:val="20"/>
                            <w:lang w:val="en-US"/>
                          </w:rPr>
                          <w:t>Test or Calculation?</w:t>
                        </w:r>
                      </w:p>
                    </w:txbxContent>
                  </v:textbox>
                </v:shape>
                <v:shape id="Flussdiagramm: Prozess 6" o:spid="_x0000_s1583" type="#_x0000_t109" style="position:absolute;left:43970;top:922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" filled="f" strokecolor="windowText" strokeweight=".25pt">
                  <v:textbox>
                    <w:txbxContent>
                      <w:p w14:paraId="7A714E5D"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67D8435D"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v:textbox>
                </v:shape>
                <v:shape id="Flussdiagramm: Prozess 7" o:spid="_x0000_s1584" type="#_x0000_t109" style="position:absolute;top:922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" filled="f" strokecolor="windowText" strokeweight=".25pt">
                  <v:textbox>
                    <w:txbxContent>
                      <w:p w14:paraId="1F71CF59"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target speed according </w:t>
                        </w:r>
                        <w:r w:rsidRPr="00CF0642">
                          <w:rPr>
                            <w:rFonts w:eastAsia="+mn-ea"/>
                            <w:color w:val="000000"/>
                            <w:kern w:val="24"/>
                            <w:sz w:val="20"/>
                            <w:szCs w:val="20"/>
                            <w:lang w:val="en-US"/>
                          </w:rPr>
                          <w:br/>
                          <w:t>to paragraph 5.1.2</w:t>
                        </w:r>
                        <w:r>
                          <w:rPr>
                            <w:rFonts w:eastAsia="+mn-ea"/>
                            <w:color w:val="000000"/>
                            <w:kern w:val="24"/>
                            <w:sz w:val="20"/>
                            <w:szCs w:val="20"/>
                            <w:lang w:val="en-US"/>
                          </w:rPr>
                          <w:t>.</w:t>
                        </w:r>
                      </w:p>
                    </w:txbxContent>
                  </v:textbox>
                </v:shape>
                <v:shape id="Flussdiagramm: Prozess 8" o:spid="_x0000_s1585" type="#_x0000_t109" style="position:absolute;top:18924;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" filled="f" strokecolor="windowText" strokeweight=".25pt">
                  <v:textbox>
                    <w:txbxContent>
                      <w:p w14:paraId="7A368B12"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Determine the</w:t>
                        </w:r>
                        <w:r w:rsidRPr="00CF0642">
                          <w:rPr>
                            <w:rFonts w:eastAsia="+mn-ea"/>
                            <w:color w:val="000000"/>
                            <w:kern w:val="24"/>
                            <w:sz w:val="20"/>
                            <w:szCs w:val="20"/>
                            <w:lang w:val="en-US"/>
                          </w:rPr>
                          <w:br/>
                          <w:t xml:space="preserve">correct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as given in</w:t>
                        </w:r>
                      </w:p>
                      <w:p w14:paraId="19823A70"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paragraph 5.2</w:t>
                        </w:r>
                        <w:r>
                          <w:rPr>
                            <w:rFonts w:eastAsia="+mn-ea"/>
                            <w:color w:val="000000"/>
                            <w:kern w:val="24"/>
                            <w:sz w:val="20"/>
                            <w:szCs w:val="20"/>
                            <w:lang w:val="en-US"/>
                          </w:rPr>
                          <w:t>.</w:t>
                        </w:r>
                      </w:p>
                    </w:txbxContent>
                  </v:textbox>
                </v:shape>
                <v:shape id="Flussdiagramm: Prozess 10" o:spid="_x0000_s1586" type="#_x0000_t109" style="position:absolute;top:2854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" filled="f" strokecolor="windowText" strokeweight=".25pt">
                  <v:textbox>
                    <w:txbxContent>
                      <w:p w14:paraId="4673BC3E"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Perform test and</w:t>
                        </w:r>
                        <w:r w:rsidRPr="00CF0642">
                          <w:rPr>
                            <w:rFonts w:eastAsia="+mn-ea"/>
                            <w:color w:val="000000"/>
                            <w:kern w:val="24"/>
                            <w:sz w:val="20"/>
                            <w:szCs w:val="20"/>
                            <w:lang w:val="en-US"/>
                          </w:rPr>
                          <w:br/>
                          <w:t xml:space="preserve">report the maximum </w:t>
                        </w:r>
                        <w:r w:rsidRPr="00CF0642">
                          <w:rPr>
                            <w:rFonts w:eastAsia="+mn-ea"/>
                            <w:color w:val="000000"/>
                            <w:kern w:val="24"/>
                            <w:sz w:val="20"/>
                            <w:szCs w:val="20"/>
                            <w:lang w:val="en-US"/>
                          </w:rPr>
                          <w:br/>
                          <w:t>sound level</w:t>
                        </w:r>
                      </w:p>
                    </w:txbxContent>
                  </v:textbox>
                </v:shape>
                <v:shape id="Flussdiagramm: Verzweigung 11" o:spid="_x0000_s1587" type="#_x0000_t110" style="position:absolute;left:22263;top:51842;width:17279;height:8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" filled="f" strokecolor="windowText" strokeweight=".25pt">
                  <v:textbox>
                    <w:txbxContent>
                      <w:p w14:paraId="409043D2"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 xml:space="preserve">Sound level </w:t>
                        </w:r>
                        <w:r w:rsidRPr="00CF0642">
                          <w:rPr>
                            <w:rFonts w:eastAsia="+mn-ea"/>
                            <w:color w:val="000000"/>
                            <w:kern w:val="24"/>
                            <w:sz w:val="20"/>
                            <w:szCs w:val="20"/>
                            <w:u w:val="single"/>
                            <w:lang w:val="en-US"/>
                          </w:rPr>
                          <w:t>&lt;</w:t>
                        </w:r>
                        <w:r w:rsidRPr="00CF0642">
                          <w:rPr>
                            <w:rFonts w:eastAsia="+mn-ea"/>
                            <w:color w:val="000000"/>
                            <w:kern w:val="24"/>
                            <w:sz w:val="20"/>
                            <w:szCs w:val="20"/>
                            <w:lang w:val="en-US"/>
                          </w:rPr>
                          <w:t xml:space="preserve"> Limit ?</w:t>
                        </w:r>
                      </w:p>
                    </w:txbxContent>
                  </v:textbox>
                </v:shape>
                <v:shape id="Flussdiagramm: Prozess 12" o:spid="_x0000_s1588" type="#_x0000_t109" style="position:absolute;left:43970;top:52558;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" filled="f" strokecolor="windowText" strokeweight=".25pt">
                  <v:textbox>
                    <w:txbxContent>
                      <w:p w14:paraId="3F7798A0"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NON-Compliant</w:t>
                        </w:r>
                        <w:r w:rsidRPr="00CF0642">
                          <w:rPr>
                            <w:rFonts w:eastAsia="+mn-ea"/>
                            <w:color w:val="000000"/>
                            <w:kern w:val="24"/>
                            <w:sz w:val="20"/>
                            <w:szCs w:val="20"/>
                            <w:lang w:val="en-US"/>
                          </w:rPr>
                          <w:t xml:space="preserve"> with provisions of the </w:t>
                        </w:r>
                      </w:p>
                      <w:p w14:paraId="6A26FF60" w14:textId="77777777" w:rsidR="004924DF" w:rsidRPr="00CF0642" w:rsidRDefault="004924DF" w:rsidP="000442B5">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v:textbox>
                </v:shape>
                <v:shape id="Flussdiagramm: Prozess 14" o:spid="_x0000_s1589" type="#_x0000_t109" style="position:absolute;left:22184;top:63212;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" filled="f" strokecolor="windowText" strokeweight=".25pt">
                  <v:textbox>
                    <w:txbxContent>
                      <w:p w14:paraId="6465CF2D"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 xml:space="preserve">Vehicle </w:t>
                        </w:r>
                        <w:r w:rsidRPr="00CF0642">
                          <w:rPr>
                            <w:rFonts w:eastAsia="+mn-ea"/>
                            <w:b/>
                            <w:bCs/>
                            <w:color w:val="000000"/>
                            <w:kern w:val="24"/>
                            <w:sz w:val="20"/>
                            <w:szCs w:val="20"/>
                            <w:u w:val="single"/>
                            <w:lang w:val="en-US"/>
                          </w:rPr>
                          <w:t>Compliant</w:t>
                        </w:r>
                        <w:r w:rsidRPr="00CF0642">
                          <w:rPr>
                            <w:rFonts w:eastAsia="+mn-ea"/>
                            <w:color w:val="000000"/>
                            <w:kern w:val="24"/>
                            <w:sz w:val="20"/>
                            <w:szCs w:val="20"/>
                            <w:lang w:val="en-US"/>
                          </w:rPr>
                          <w:t xml:space="preserve"> with provisions of the </w:t>
                        </w:r>
                      </w:p>
                      <w:p w14:paraId="30C9CD70" w14:textId="77777777" w:rsidR="004924DF" w:rsidRPr="00CF0642" w:rsidRDefault="004924DF" w:rsidP="000442B5">
                        <w:pPr>
                          <w:pStyle w:val="NormalWeb"/>
                          <w:jc w:val="center"/>
                          <w:rPr>
                            <w:sz w:val="20"/>
                            <w:szCs w:val="20"/>
                          </w:rPr>
                        </w:pPr>
                        <w:r>
                          <w:rPr>
                            <w:rFonts w:eastAsia="+mn-ea"/>
                            <w:color w:val="000000"/>
                            <w:kern w:val="24"/>
                            <w:sz w:val="20"/>
                            <w:szCs w:val="20"/>
                            <w:lang w:val="en-US"/>
                          </w:rPr>
                          <w:t>"</w:t>
                        </w:r>
                        <w:r w:rsidRPr="00CF0642">
                          <w:rPr>
                            <w:rFonts w:eastAsia="+mn-ea"/>
                            <w:color w:val="000000"/>
                            <w:kern w:val="24"/>
                            <w:sz w:val="20"/>
                            <w:szCs w:val="20"/>
                            <w:lang w:val="en-US"/>
                          </w:rPr>
                          <w:t>Reference Sound Assessment</w:t>
                        </w:r>
                        <w:r>
                          <w:rPr>
                            <w:rFonts w:eastAsia="+mn-ea"/>
                            <w:color w:val="000000"/>
                            <w:kern w:val="24"/>
                            <w:sz w:val="20"/>
                            <w:szCs w:val="20"/>
                            <w:lang w:val="en-US"/>
                          </w:rPr>
                          <w:t>"</w:t>
                        </w:r>
                      </w:p>
                    </w:txbxContent>
                  </v:textbox>
                </v:shape>
                <v:shape id="Gerade Verbindung mit Pfeil 17" o:spid="_x0000_s1590" type="#_x0000_t32" style="position:absolute;left:30930;top:7235;width:12;height:2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" strokecolor="windowText" strokeweight="1.5pt">
                  <v:stroke endarrow="block"/>
                </v:shape>
                <v:shape id="Gerade Verbindung mit Pfeil 18" o:spid="_x0000_s1591" type="#_x0000_t32" style="position:absolute;left:39517;top:13835;width:4431;height: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" strokecolor="windowText" strokeweight="1.5pt">
                  <v:stroke endarrow="block"/>
                </v:shape>
                <v:shape id="Gerade Verbindung mit Pfeil 21" o:spid="_x0000_s1592" type="#_x0000_t32" style="position:absolute;left:17174;top:13755;width:5023;height: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" strokecolor="windowText" strokeweight="1.5pt">
                  <v:stroke endarrow="block"/>
                </v:shape>
                <v:shape id="Gerade Verbindung mit Pfeil 24" o:spid="_x0000_s1593" type="#_x0000_t32" style="position:absolute;left:8666;top:16459;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" strokecolor="windowText" strokeweight="1.5pt">
                  <v:stroke endarrow="block"/>
                </v:shape>
                <v:shape id="Gerade Verbindung mit Pfeil 27" o:spid="_x0000_s1594" type="#_x0000_t32" style="position:absolute;left:8666;top:26080;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" strokecolor="windowText" strokeweight="1.5pt">
                  <v:stroke endarrow="block"/>
                </v:shape>
                <v:shape id="Gerade Verbindung mit Pfeil 33" o:spid="_x0000_s1595" type="#_x0000_t32" style="position:absolute;left:30771;top:60350;width:39;height:28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" strokecolor="windowText" strokeweight="1.5pt">
                  <v:stroke endarrow="block"/>
                </v:shape>
                <v:shape id="Flussdiagramm: Prozess 28" o:spid="_x0000_s1596" type="#_x0000_t109" style="position:absolute;left:43970;top:18924;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" filled="f" strokecolor="windowText" strokeweight=".25pt">
                  <v:textbox>
                    <w:txbxContent>
                      <w:p w14:paraId="1457EE49"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Determine n</w:t>
                        </w:r>
                        <w:r w:rsidRPr="00CF0642">
                          <w:rPr>
                            <w:rFonts w:eastAsia="+mn-ea"/>
                            <w:color w:val="000000"/>
                            <w:kern w:val="24"/>
                            <w:position w:val="-6"/>
                            <w:sz w:val="20"/>
                            <w:szCs w:val="20"/>
                            <w:vertAlign w:val="subscript"/>
                            <w:lang w:val="en-US"/>
                          </w:rPr>
                          <w:t>ref,</w:t>
                        </w:r>
                        <w:r w:rsidRPr="00CF0642">
                          <w:rPr>
                            <w:rFonts w:eastAsia="+mn-ea"/>
                            <w:color w:val="000000"/>
                            <w:kern w:val="24"/>
                            <w:position w:val="-6"/>
                            <w:sz w:val="20"/>
                            <w:szCs w:val="20"/>
                            <w:vertAlign w:val="subscript"/>
                            <w:lang w:val="en-US"/>
                          </w:rPr>
                          <w:sym w:font="Symbol" w:char="F061"/>
                        </w:r>
                      </w:p>
                      <w:p w14:paraId="0C5D19A0"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for specified gear according 5.3.1</w:t>
                        </w:r>
                        <w:r>
                          <w:rPr>
                            <w:rFonts w:eastAsia="+mn-ea"/>
                            <w:color w:val="000000"/>
                            <w:kern w:val="24"/>
                            <w:sz w:val="20"/>
                            <w:szCs w:val="20"/>
                            <w:lang w:val="en-US"/>
                          </w:rPr>
                          <w:t>.</w:t>
                        </w:r>
                      </w:p>
                    </w:txbxContent>
                  </v:textbox>
                </v:shape>
                <v:shape id="Flussdiagramm: Prozess 29" o:spid="_x0000_s1597" type="#_x0000_t109" style="position:absolute;left:43970;top:2854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" filled="f" strokecolor="windowText" strokeweight=".25pt">
                  <v:textbox>
                    <w:txbxContent>
                      <w:p w14:paraId="000027A4"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Take or determine slope</w:t>
                        </w:r>
                        <w:r w:rsidRPr="00CF0642">
                          <w:rPr>
                            <w:rFonts w:eastAsia="+mn-ea"/>
                            <w:color w:val="000000"/>
                            <w:kern w:val="24"/>
                            <w:position w:val="-6"/>
                            <w:sz w:val="20"/>
                            <w:szCs w:val="20"/>
                            <w:vertAlign w:val="subscript"/>
                            <w:lang w:val="en-US"/>
                          </w:rPr>
                          <w:sym w:font="Symbol" w:char="F061"/>
                        </w:r>
                        <w:r w:rsidRPr="00CF0642">
                          <w:rPr>
                            <w:rFonts w:eastAsia="+mn-ea"/>
                            <w:color w:val="000000"/>
                            <w:kern w:val="24"/>
                            <w:sz w:val="20"/>
                            <w:szCs w:val="20"/>
                            <w:lang w:val="en-US"/>
                          </w:rPr>
                          <w:t xml:space="preserve"> for gear </w:t>
                        </w:r>
                        <w:r w:rsidRPr="00CF0642">
                          <w:rPr>
                            <w:rFonts w:eastAsia="+mn-ea"/>
                            <w:color w:val="000000"/>
                            <w:kern w:val="24"/>
                            <w:sz w:val="20"/>
                            <w:szCs w:val="20"/>
                            <w:lang w:val="en-US"/>
                          </w:rPr>
                          <w:sym w:font="Symbol" w:char="F061"/>
                        </w:r>
                        <w:r w:rsidRPr="00CF0642">
                          <w:rPr>
                            <w:rFonts w:eastAsia="+mn-ea"/>
                            <w:color w:val="000000"/>
                            <w:kern w:val="24"/>
                            <w:sz w:val="20"/>
                            <w:szCs w:val="20"/>
                            <w:lang w:val="en-US"/>
                          </w:rPr>
                          <w:t xml:space="preserve"> according to paragraphs 2.4</w:t>
                        </w:r>
                        <w:r>
                          <w:rPr>
                            <w:rFonts w:eastAsia="+mn-ea"/>
                            <w:color w:val="000000"/>
                            <w:kern w:val="24"/>
                            <w:sz w:val="20"/>
                            <w:szCs w:val="20"/>
                            <w:lang w:val="en-US"/>
                          </w:rPr>
                          <w:t>.</w:t>
                        </w:r>
                        <w:r w:rsidRPr="00CF0642">
                          <w:rPr>
                            <w:rFonts w:eastAsia="+mn-ea"/>
                            <w:color w:val="000000"/>
                            <w:kern w:val="24"/>
                            <w:sz w:val="20"/>
                            <w:szCs w:val="20"/>
                            <w:lang w:val="en-US"/>
                          </w:rPr>
                          <w:t>, 3.1</w:t>
                        </w:r>
                        <w:r>
                          <w:rPr>
                            <w:rFonts w:eastAsia="+mn-ea"/>
                            <w:color w:val="000000"/>
                            <w:kern w:val="24"/>
                            <w:sz w:val="20"/>
                            <w:szCs w:val="20"/>
                            <w:lang w:val="en-US"/>
                          </w:rPr>
                          <w:t>.</w:t>
                        </w:r>
                        <w:r w:rsidRPr="00CF0642">
                          <w:rPr>
                            <w:rFonts w:eastAsia="+mn-ea"/>
                            <w:color w:val="000000"/>
                            <w:kern w:val="24"/>
                            <w:sz w:val="20"/>
                            <w:szCs w:val="20"/>
                            <w:lang w:val="en-US"/>
                          </w:rPr>
                          <w:t xml:space="preserve"> up to </w:t>
                        </w:r>
                        <w:r w:rsidRPr="00CF0642">
                          <w:rPr>
                            <w:rFonts w:eastAsia="+mn-ea"/>
                            <w:color w:val="000000"/>
                            <w:kern w:val="24"/>
                            <w:sz w:val="20"/>
                            <w:szCs w:val="20"/>
                            <w:lang w:val="en-US"/>
                          </w:rPr>
                          <w:br/>
                          <w:t>3.2.2</w:t>
                        </w:r>
                        <w:r>
                          <w:rPr>
                            <w:rFonts w:eastAsia="+mn-ea"/>
                            <w:color w:val="000000"/>
                            <w:kern w:val="24"/>
                            <w:sz w:val="20"/>
                            <w:szCs w:val="20"/>
                            <w:lang w:val="en-US"/>
                          </w:rPr>
                          <w:t>.</w:t>
                        </w:r>
                        <w:r w:rsidRPr="00CF0642">
                          <w:rPr>
                            <w:rFonts w:eastAsia="+mn-ea"/>
                            <w:color w:val="000000"/>
                            <w:kern w:val="24"/>
                            <w:sz w:val="20"/>
                            <w:szCs w:val="20"/>
                            <w:lang w:val="en-US"/>
                          </w:rPr>
                          <w:t xml:space="preserve"> </w:t>
                        </w:r>
                      </w:p>
                    </w:txbxContent>
                  </v:textbox>
                </v:shape>
                <v:shape id="Gerade Verbindung mit Pfeil 31" o:spid="_x0000_s1598" type="#_x0000_t32" style="position:absolute;left:52637;top:16459;width:0;height:2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" strokecolor="windowText" strokeweight="1.5pt">
                  <v:stroke endarrow="block"/>
                </v:shape>
                <v:shape id="Gerade Verbindung mit Pfeil 32" o:spid="_x0000_s1599" type="#_x0000_t32" style="position:absolute;left:52637;top:26080;width:0;height:24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" strokecolor="windowText" strokeweight="1.5pt">
                  <v:stroke endarrow="block"/>
                </v:shape>
                <v:shape id="Textfeld 40" o:spid="_x0000_s1600" type="#_x0000_t202" style="position:absolute;left:38993;top:11396;width:4543;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" filled="f" stroked="f">
                  <v:textbox style="mso-fit-shape-to-text:t">
                    <w:txbxContent>
                      <w:p w14:paraId="3407EC0A" w14:textId="77777777" w:rsidR="004924DF" w:rsidRPr="00CF0642" w:rsidRDefault="004924DF" w:rsidP="000442B5">
                        <w:pPr>
                          <w:pStyle w:val="NormalWeb"/>
                          <w:rPr>
                            <w:sz w:val="16"/>
                            <w:szCs w:val="16"/>
                          </w:rPr>
                        </w:pPr>
                        <w:r w:rsidRPr="00CF0642">
                          <w:rPr>
                            <w:rFonts w:eastAsia="+mn-ea"/>
                            <w:color w:val="000000"/>
                            <w:kern w:val="24"/>
                            <w:sz w:val="16"/>
                            <w:szCs w:val="16"/>
                            <w:lang w:val="de-DE"/>
                          </w:rPr>
                          <w:t>CALC</w:t>
                        </w:r>
                      </w:p>
                    </w:txbxContent>
                  </v:textbox>
                </v:shape>
                <v:shape id="Textfeld 45" o:spid="_x0000_s1601" type="#_x0000_t202" style="position:absolute;left:17921;top:11472;width:4264;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" filled="f" stroked="f">
                  <v:textbox style="mso-fit-shape-to-text:t">
                    <w:txbxContent>
                      <w:p w14:paraId="562DE994" w14:textId="77777777" w:rsidR="004924DF" w:rsidRPr="00CF0642" w:rsidRDefault="004924DF" w:rsidP="000442B5">
                        <w:pPr>
                          <w:pStyle w:val="NormalWeb"/>
                        </w:pPr>
                        <w:r w:rsidRPr="00CF0642">
                          <w:rPr>
                            <w:rFonts w:eastAsia="+mn-ea"/>
                            <w:color w:val="000000"/>
                            <w:kern w:val="24"/>
                            <w:sz w:val="16"/>
                            <w:szCs w:val="16"/>
                            <w:lang w:val="de-DE"/>
                          </w:rPr>
                          <w:t>TEST</w:t>
                        </w:r>
                      </w:p>
                    </w:txbxContent>
                  </v:textbox>
                </v:shape>
                <v:shape id="Textfeld 55" o:spid="_x0000_s1602" type="#_x0000_t202" style="position:absolute;left:25837;top:60342;width:4061;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" filled="f" stroked="f">
                  <v:textbox style="mso-fit-shape-to-text:t">
                    <w:txbxContent>
                      <w:p w14:paraId="12376E1E" w14:textId="77777777" w:rsidR="004924DF" w:rsidRPr="00CF0642" w:rsidRDefault="004924DF" w:rsidP="000442B5">
                        <w:pPr>
                          <w:pStyle w:val="NormalWeb"/>
                        </w:pPr>
                        <w:r w:rsidRPr="00CF0642">
                          <w:rPr>
                            <w:rFonts w:eastAsia="+mn-ea"/>
                            <w:b/>
                            <w:bCs/>
                            <w:color w:val="000000"/>
                            <w:kern w:val="24"/>
                            <w:sz w:val="18"/>
                            <w:szCs w:val="18"/>
                            <w:lang w:val="de-DE"/>
                          </w:rPr>
                          <w:t>YES</w:t>
                        </w:r>
                      </w:p>
                    </w:txbxContent>
                  </v:textbox>
                </v:shape>
                <v:shape id="Flussdiagramm: Prozess 56" o:spid="_x0000_s1603" type="#_x0000_t109" style="position:absolute;left:43970;top:38086;width:17279;height:7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" filled="f" strokecolor="windowText" strokeweight=".25pt">
                  <v:textbox>
                    <w:txbxContent>
                      <w:p w14:paraId="4C675B2E" w14:textId="77777777" w:rsidR="004924DF" w:rsidRPr="00CF0642" w:rsidRDefault="004924DF" w:rsidP="000442B5">
                        <w:pPr>
                          <w:pStyle w:val="NormalWeb"/>
                          <w:jc w:val="center"/>
                          <w:rPr>
                            <w:sz w:val="20"/>
                            <w:szCs w:val="20"/>
                          </w:rPr>
                        </w:pPr>
                        <w:r w:rsidRPr="00CF0642">
                          <w:rPr>
                            <w:rFonts w:eastAsia="+mn-ea"/>
                            <w:color w:val="000000"/>
                            <w:kern w:val="24"/>
                            <w:sz w:val="20"/>
                            <w:szCs w:val="20"/>
                            <w:lang w:val="en-US"/>
                          </w:rPr>
                          <w:t xml:space="preserve">Calculate sound level according to </w:t>
                        </w:r>
                        <w:r w:rsidRPr="00CF0642">
                          <w:rPr>
                            <w:rFonts w:eastAsia="+mn-ea"/>
                            <w:color w:val="000000"/>
                            <w:kern w:val="24"/>
                            <w:sz w:val="20"/>
                            <w:szCs w:val="20"/>
                            <w:lang w:val="en-US"/>
                          </w:rPr>
                          <w:br/>
                          <w:t>paragraph 5.3.2</w:t>
                        </w:r>
                        <w:r>
                          <w:rPr>
                            <w:rFonts w:eastAsia="+mn-ea"/>
                            <w:color w:val="000000"/>
                            <w:kern w:val="24"/>
                            <w:sz w:val="20"/>
                            <w:szCs w:val="20"/>
                            <w:lang w:val="en-US"/>
                          </w:rPr>
                          <w:t>.</w:t>
                        </w:r>
                      </w:p>
                    </w:txbxContent>
                  </v:textbox>
                </v:shape>
                <v:shape id="Gerade Verbindung mit Pfeil 57" o:spid="_x0000_s1604" type="#_x0000_t32" style="position:absolute;left:52637;top:35780;width:0;height:2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" strokecolor="windowText" strokeweight="1.5pt">
                  <v:stroke endarrow="block"/>
                </v:shape>
                <v:shape id="Gerade Verbindung mit Pfeil 65" o:spid="_x0000_s1605" type="#_x0000_t32" style="position:absolute;left:39517;top:56295;width:44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" strokecolor="windowText" strokeweight="1.5pt">
                  <v:stroke endarrow="block"/>
                </v:shape>
                <v:shape id="Textfeld 68" o:spid="_x0000_s1606" type="#_x0000_t202" style="position:absolute;left:39511;top:53744;width:3552;height:2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" filled="f" stroked="f">
                  <v:textbox style="mso-fit-shape-to-text:t">
                    <w:txbxContent>
                      <w:p w14:paraId="1169D9CB" w14:textId="77777777" w:rsidR="004924DF" w:rsidRPr="00CF0642" w:rsidRDefault="004924DF" w:rsidP="000442B5">
                        <w:pPr>
                          <w:pStyle w:val="NormalWeb"/>
                        </w:pPr>
                        <w:r w:rsidRPr="00CF0642">
                          <w:rPr>
                            <w:rFonts w:eastAsia="+mn-ea"/>
                            <w:b/>
                            <w:bCs/>
                            <w:color w:val="000000"/>
                            <w:kern w:val="24"/>
                            <w:sz w:val="18"/>
                            <w:szCs w:val="18"/>
                            <w:lang w:val="de-DE"/>
                          </w:rPr>
                          <w:t>NO</w:t>
                        </w:r>
                      </w:p>
                    </w:txbxContent>
                  </v:textbox>
                </v:shape>
                <v:shape id="Flussdiagramm: Verbindungsstelle 74" o:spid="_x0000_s1607" type="#_x0000_t120" style="position:absolute;left:29896;top:47389;width:2161;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" fillcolor="window" strokecolor="windowText" strokeweight=".25pt"/>
                <v:shape id="Gerade Verbindung mit Pfeil 76" o:spid="_x0000_s1608" type="#_x0000_t32" style="position:absolute;left:30930;top:49536;width:59;height:23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" strokecolor="windowText" strokeweight="1.5pt">
                  <v:stroke endarrow="block"/>
                </v:shape>
                <v:shape id="Gewinkelte Verbindung 77" o:spid="_x0000_s1609" type="#_x0000_t33" style="position:absolute;left:12841;top:31606;width:12734;height:2128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" strokecolor="windowText" strokeweight="1.5pt">
                  <v:stroke endarrow="block"/>
                </v:shape>
                <v:shape id="Gewinkelte Verbindung 79" o:spid="_x0000_s1610" type="#_x0000_t33" style="position:absolute;left:40830;top:36694;width:3036;height:2057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" strokecolor="windowText" strokeweight="1.5pt">
                  <v:stroke endarrow="block"/>
                </v:shape>
                <w10:anchorlock/>
              </v:group>
            </w:pict>
          </mc:Fallback>
        </mc:AlternateContent>
      </w:r>
    </w:p>
    <w:p w14:paraId="0741BDD9" w14:textId="4E646EF7" w:rsidR="000442B5" w:rsidRPr="00281C39" w:rsidRDefault="000442B5">
      <w:pPr>
        <w:suppressAutoHyphens w:val="0"/>
        <w:spacing w:line="240" w:lineRule="auto"/>
        <w:rPr>
          <w:b/>
          <w:bCs/>
          <w:lang w:eastAsia="en-GB"/>
        </w:rPr>
      </w:pPr>
      <w:r w:rsidRPr="00281C39">
        <w:rPr>
          <w:b/>
          <w:bCs/>
          <w:lang w:eastAsia="en-GB"/>
        </w:rPr>
        <w:br w:type="page"/>
      </w:r>
    </w:p>
    <w:p w14:paraId="7D3EC6C4" w14:textId="77777777" w:rsidR="000442B5" w:rsidRPr="00281C39" w:rsidRDefault="000442B5" w:rsidP="000442B5">
      <w:pPr>
        <w:tabs>
          <w:tab w:val="left" w:pos="709"/>
        </w:tabs>
        <w:suppressAutoHyphens w:val="0"/>
        <w:ind w:left="1134" w:right="284"/>
        <w:rPr>
          <w:bCs/>
          <w:lang w:eastAsia="en-GB"/>
        </w:rPr>
      </w:pPr>
      <w:r w:rsidRPr="00281C39">
        <w:rPr>
          <w:bCs/>
          <w:lang w:eastAsia="en-GB"/>
        </w:rPr>
        <w:lastRenderedPageBreak/>
        <w:t xml:space="preserve">Figure 3 </w:t>
      </w:r>
    </w:p>
    <w:p w14:paraId="6C5C5618" w14:textId="444A0036" w:rsidR="000442B5" w:rsidRPr="00281C39" w:rsidRDefault="000442B5" w:rsidP="000442B5">
      <w:pPr>
        <w:tabs>
          <w:tab w:val="left" w:pos="709"/>
        </w:tabs>
        <w:suppressAutoHyphens w:val="0"/>
        <w:spacing w:line="240" w:lineRule="auto"/>
        <w:ind w:left="1134" w:right="284"/>
        <w:rPr>
          <w:b/>
          <w:bCs/>
          <w:lang w:eastAsia="en-GB"/>
        </w:rPr>
      </w:pPr>
      <w:r w:rsidRPr="00281C39">
        <w:rPr>
          <w:b/>
          <w:bCs/>
          <w:lang w:eastAsia="en-GB"/>
        </w:rPr>
        <w:t>Flowchart for the determination of the individual test points P</w:t>
      </w:r>
      <w:r w:rsidRPr="00281C39">
        <w:rPr>
          <w:b/>
          <w:bCs/>
          <w:vertAlign w:val="subscript"/>
          <w:lang w:eastAsia="en-GB"/>
        </w:rPr>
        <w:t>j</w:t>
      </w:r>
      <w:r w:rsidRPr="00281C39">
        <w:rPr>
          <w:b/>
          <w:bCs/>
          <w:lang w:eastAsia="en-GB"/>
        </w:rPr>
        <w:t xml:space="preserve"> according to Annex 7, paragraph 2. "Measurement method"</w:t>
      </w:r>
    </w:p>
    <w:p w14:paraId="65F6FA72" w14:textId="77777777" w:rsidR="000442B5" w:rsidRPr="00281C39" w:rsidRDefault="000442B5" w:rsidP="000442B5">
      <w:pPr>
        <w:tabs>
          <w:tab w:val="left" w:pos="709"/>
        </w:tabs>
        <w:suppressAutoHyphens w:val="0"/>
        <w:spacing w:line="240" w:lineRule="auto"/>
        <w:ind w:left="1134" w:right="284"/>
        <w:rPr>
          <w:b/>
          <w:bCs/>
          <w:lang w:eastAsia="en-GB"/>
        </w:rPr>
      </w:pPr>
    </w:p>
    <w:p w14:paraId="2D5FD187" w14:textId="77777777" w:rsidR="000442B5" w:rsidRPr="00281C39" w:rsidRDefault="000442B5" w:rsidP="000442B5">
      <w:pPr>
        <w:tabs>
          <w:tab w:val="left" w:pos="709"/>
        </w:tabs>
        <w:suppressAutoHyphens w:val="0"/>
        <w:spacing w:line="240" w:lineRule="auto"/>
        <w:ind w:right="284"/>
        <w:rPr>
          <w:b/>
          <w:bCs/>
          <w:lang w:eastAsia="en-GB"/>
        </w:rPr>
      </w:pPr>
      <w:r w:rsidRPr="00281C39">
        <w:rPr>
          <w:bCs/>
          <w:noProof/>
          <w:sz w:val="22"/>
          <w:szCs w:val="28"/>
        </w:rPr>
        <mc:AlternateContent>
          <mc:Choice Requires="wpg">
            <w:drawing>
              <wp:anchor distT="0" distB="0" distL="114300" distR="114300" simplePos="0" relativeHeight="251657221" behindDoc="0" locked="0" layoutInCell="1" allowOverlap="1" wp14:anchorId="22D3E3A0" wp14:editId="733845D6">
                <wp:simplePos x="0" y="0"/>
                <wp:positionH relativeFrom="column">
                  <wp:posOffset>785413</wp:posOffset>
                </wp:positionH>
                <wp:positionV relativeFrom="paragraph">
                  <wp:posOffset>93980</wp:posOffset>
                </wp:positionV>
                <wp:extent cx="5098738" cy="7944862"/>
                <wp:effectExtent l="0" t="0" r="26035" b="18415"/>
                <wp:wrapNone/>
                <wp:docPr id="487" name="Group 487"/>
                <wp:cNvGraphicFramePr/>
                <a:graphic xmlns:a="http://schemas.openxmlformats.org/drawingml/2006/main">
                  <a:graphicData uri="http://schemas.microsoft.com/office/word/2010/wordprocessingGroup">
                    <wpg:wgp>
                      <wpg:cNvGrpSpPr/>
                      <wpg:grpSpPr>
                        <a:xfrm>
                          <a:off x="0" y="0"/>
                          <a:ext cx="5098738" cy="7944862"/>
                          <a:chOff x="102004" y="-1"/>
                          <a:chExt cx="5098738" cy="7944862"/>
                        </a:xfrm>
                      </wpg:grpSpPr>
                      <wps:wsp>
                        <wps:cNvPr id="488" name="Flussdiagramm: Prozess 28"/>
                        <wps:cNvSpPr/>
                        <wps:spPr>
                          <a:xfrm>
                            <a:off x="1635788" y="638512"/>
                            <a:ext cx="1492115" cy="396758"/>
                          </a:xfrm>
                          <a:prstGeom prst="flowChartProcess">
                            <a:avLst/>
                          </a:prstGeom>
                          <a:solidFill>
                            <a:sysClr val="window" lastClr="FFFFFF"/>
                          </a:solidFill>
                          <a:ln w="3175" cap="flat" cmpd="sng" algn="ctr">
                            <a:solidFill>
                              <a:sysClr val="windowText" lastClr="000000"/>
                            </a:solidFill>
                            <a:prstDash val="solid"/>
                          </a:ln>
                          <a:effectLst/>
                        </wps:spPr>
                        <wps:txbx>
                          <w:txbxContent>
                            <w:p w14:paraId="6ACBA79F" w14:textId="77777777" w:rsidR="004924DF" w:rsidRPr="004C4757" w:rsidRDefault="004924DF" w:rsidP="000442B5">
                              <w:pPr>
                                <w:pStyle w:val="NormalWeb"/>
                                <w:jc w:val="center"/>
                                <w:rPr>
                                  <w:sz w:val="20"/>
                                  <w:szCs w:val="20"/>
                                </w:rPr>
                              </w:pPr>
                              <w:r w:rsidRPr="004C4757">
                                <w:rPr>
                                  <w:rFonts w:eastAsia="+mn-ea"/>
                                  <w:color w:val="000000"/>
                                  <w:kern w:val="24"/>
                                  <w:sz w:val="20"/>
                                  <w:szCs w:val="20"/>
                                </w:rPr>
                                <w:t xml:space="preserve">Choose lowest gear </w:t>
                              </w:r>
                              <w:r w:rsidRPr="004C4757">
                                <w:rPr>
                                  <w:rFonts w:eastAsia="+mn-ea"/>
                                  <w:color w:val="000000"/>
                                  <w:kern w:val="24"/>
                                  <w:sz w:val="20"/>
                                  <w:szCs w:val="20"/>
                                </w:rPr>
                                <w:br/>
                                <w:t>(e.g. first gear)</w:t>
                              </w:r>
                            </w:p>
                          </w:txbxContent>
                        </wps:txbx>
                        <wps:bodyPr rtlCol="0" anchor="ctr"/>
                      </wps:wsp>
                      <wps:wsp>
                        <wps:cNvPr id="489" name="Flussdiagramm: Verzweigung 29"/>
                        <wps:cNvSpPr/>
                        <wps:spPr>
                          <a:xfrm>
                            <a:off x="1777485" y="1466203"/>
                            <a:ext cx="1190660" cy="350515"/>
                          </a:xfrm>
                          <a:prstGeom prst="flowChartDecision">
                            <a:avLst/>
                          </a:prstGeom>
                          <a:solidFill>
                            <a:sysClr val="window" lastClr="FFFFFF"/>
                          </a:solidFill>
                          <a:ln w="3175" cap="flat" cmpd="sng" algn="ctr">
                            <a:solidFill>
                              <a:sysClr val="windowText" lastClr="000000"/>
                            </a:solidFill>
                            <a:prstDash val="solid"/>
                          </a:ln>
                          <a:effectLst/>
                        </wps:spPr>
                        <wps:txbx>
                          <w:txbxContent>
                            <w:p w14:paraId="382D487C" w14:textId="77777777" w:rsidR="004924DF" w:rsidRPr="00D95EFC" w:rsidRDefault="004924DF" w:rsidP="000442B5">
                              <w:pPr>
                                <w:pStyle w:val="NormalWeb"/>
                                <w:jc w:val="center"/>
                                <w:rPr>
                                  <w:sz w:val="20"/>
                                  <w:szCs w:val="20"/>
                                </w:rPr>
                              </w:pPr>
                              <w:r w:rsidRPr="00D95EFC">
                                <w:rPr>
                                  <w:rFonts w:eastAsia="+mn-ea"/>
                                  <w:bCs/>
                                  <w:color w:val="000000"/>
                                  <w:kern w:val="24"/>
                                  <w:sz w:val="20"/>
                                  <w:szCs w:val="20"/>
                                </w:rPr>
                                <w:t xml:space="preserve">Gear </w:t>
                              </w:r>
                              <w:r w:rsidRPr="00D95EFC">
                                <w:rPr>
                                  <w:rFonts w:eastAsia="+mn-ea"/>
                                  <w:bCs/>
                                  <w:color w:val="000000"/>
                                  <w:kern w:val="24"/>
                                  <w:sz w:val="20"/>
                                  <w:szCs w:val="20"/>
                                </w:rPr>
                                <w:sym w:font="Symbol" w:char="F06B"/>
                              </w:r>
                              <w:r w:rsidRPr="00D95EFC">
                                <w:rPr>
                                  <w:rFonts w:eastAsia="+mn-ea"/>
                                  <w:bCs/>
                                  <w:color w:val="000000"/>
                                  <w:kern w:val="24"/>
                                  <w:sz w:val="20"/>
                                  <w:szCs w:val="20"/>
                                </w:rPr>
                                <w:t xml:space="preserve"> ≤ i</w:t>
                              </w:r>
                            </w:p>
                          </w:txbxContent>
                        </wps:txbx>
                        <wps:bodyPr lIns="0" tIns="0" rIns="0" bIns="0" rtlCol="0" anchor="ctr"/>
                      </wps:wsp>
                      <wps:wsp>
                        <wps:cNvPr id="490" name="Flussdiagramm: Prozess 34"/>
                        <wps:cNvSpPr/>
                        <wps:spPr>
                          <a:xfrm>
                            <a:off x="1576760" y="1989919"/>
                            <a:ext cx="151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5F1111C0" w14:textId="77777777" w:rsidR="004924DF" w:rsidRPr="00D95EFC" w:rsidRDefault="004924DF" w:rsidP="000442B5">
                              <w:pPr>
                                <w:pStyle w:val="NormalWeb"/>
                                <w:jc w:val="center"/>
                                <w:textAlignment w:val="baseline"/>
                                <w:rPr>
                                  <w:sz w:val="20"/>
                                  <w:szCs w:val="20"/>
                                </w:rPr>
                              </w:pPr>
                              <w:r w:rsidRPr="00D95EFC">
                                <w:rPr>
                                  <w:rFonts w:eastAsia="Calibri"/>
                                  <w:bCs/>
                                  <w:color w:val="000000"/>
                                  <w:kern w:val="24"/>
                                  <w:sz w:val="20"/>
                                  <w:szCs w:val="20"/>
                                </w:rPr>
                                <w:t>Test P1</w:t>
                              </w:r>
                            </w:p>
                            <w:p w14:paraId="2CE2E325" w14:textId="77777777" w:rsidR="004924DF" w:rsidRPr="004C4757" w:rsidRDefault="004924DF" w:rsidP="000442B5">
                              <w:pPr>
                                <w:pStyle w:val="NormalWeb"/>
                                <w:jc w:val="center"/>
                                <w:textAlignment w:val="baseline"/>
                                <w:rPr>
                                  <w:sz w:val="20"/>
                                  <w:szCs w:val="20"/>
                                </w:rPr>
                              </w:pPr>
                              <w:r w:rsidRPr="004C4757">
                                <w:rPr>
                                  <w:rFonts w:eastAsia="+mn-ea"/>
                                  <w:color w:val="000000"/>
                                  <w:kern w:val="24"/>
                                  <w:sz w:val="20"/>
                                  <w:szCs w:val="20"/>
                                </w:rPr>
                                <w:t>Target : V</w:t>
                              </w:r>
                              <w:r w:rsidRPr="004C4757">
                                <w:rPr>
                                  <w:rFonts w:eastAsia="+mn-ea"/>
                                  <w:color w:val="000000"/>
                                  <w:kern w:val="24"/>
                                  <w:position w:val="-5"/>
                                  <w:sz w:val="20"/>
                                  <w:szCs w:val="20"/>
                                  <w:vertAlign w:val="subscript"/>
                                </w:rPr>
                                <w:t>AA</w:t>
                              </w:r>
                              <w:r w:rsidRPr="004C4757">
                                <w:rPr>
                                  <w:rFonts w:eastAsia="+mn-ea"/>
                                  <w:color w:val="000000"/>
                                  <w:kern w:val="24"/>
                                  <w:sz w:val="20"/>
                                  <w:szCs w:val="20"/>
                                </w:rPr>
                                <w:t xml:space="preserve"> = 20 km/h </w:t>
                              </w:r>
                              <w:r w:rsidRPr="004C4757">
                                <w:rPr>
                                  <w:rFonts w:eastAsia="+mn-ea"/>
                                  <w:color w:val="000000"/>
                                  <w:kern w:val="24"/>
                                  <w:sz w:val="20"/>
                                  <w:szCs w:val="20"/>
                                </w:rPr>
                                <w:br/>
                                <w:t>(or 25, 30, … km/h)</w:t>
                              </w:r>
                            </w:p>
                          </w:txbxContent>
                        </wps:txbx>
                        <wps:bodyPr rtlCol="0" anchor="ctr"/>
                      </wps:wsp>
                      <wps:wsp>
                        <wps:cNvPr id="491" name="Gerade Verbindung mit Pfeil 45"/>
                        <wps:cNvCnPr/>
                        <wps:spPr>
                          <a:xfrm flipH="1">
                            <a:off x="2369772" y="1356033"/>
                            <a:ext cx="5515" cy="110168"/>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2" name="Gerade Verbindung mit Pfeil 47"/>
                        <wps:cNvCnPr/>
                        <wps:spPr>
                          <a:xfrm>
                            <a:off x="2375289" y="1816721"/>
                            <a:ext cx="0" cy="173236"/>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3" name="Gerade Verbindung mit Pfeil 50"/>
                        <wps:cNvCnPr/>
                        <wps:spPr>
                          <a:xfrm>
                            <a:off x="2316013" y="2565922"/>
                            <a:ext cx="0" cy="170113"/>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4" name="Flussdiagramm: Prozess 28"/>
                        <wps:cNvSpPr/>
                        <wps:spPr>
                          <a:xfrm>
                            <a:off x="1614766" y="-1"/>
                            <a:ext cx="1548002" cy="504701"/>
                          </a:xfrm>
                          <a:prstGeom prst="flowChartProcess">
                            <a:avLst/>
                          </a:prstGeom>
                          <a:solidFill>
                            <a:sysClr val="window" lastClr="FFFFFF"/>
                          </a:solidFill>
                          <a:ln w="3175" cap="flat" cmpd="sng" algn="ctr">
                            <a:solidFill>
                              <a:sysClr val="windowText" lastClr="000000"/>
                            </a:solidFill>
                            <a:prstDash val="solid"/>
                          </a:ln>
                          <a:effectLst/>
                        </wps:spPr>
                        <wps:txbx>
                          <w:txbxContent>
                            <w:p w14:paraId="45662B86" w14:textId="77777777" w:rsidR="004924DF" w:rsidRPr="00E82C33" w:rsidRDefault="004924DF" w:rsidP="00E82C33">
                              <w:pPr>
                                <w:pStyle w:val="NormalWeb"/>
                                <w:spacing w:line="0" w:lineRule="atLeast"/>
                                <w:jc w:val="center"/>
                                <w:rPr>
                                  <w:sz w:val="20"/>
                                  <w:szCs w:val="20"/>
                                </w:rPr>
                              </w:pPr>
                              <w:r w:rsidRPr="00E82C33">
                                <w:rPr>
                                  <w:rFonts w:eastAsia="+mn-ea"/>
                                  <w:color w:val="000000"/>
                                  <w:kern w:val="24"/>
                                  <w:sz w:val="20"/>
                                  <w:szCs w:val="20"/>
                                </w:rPr>
                                <w:t>ASEP Annex 7</w:t>
                              </w:r>
                            </w:p>
                            <w:p w14:paraId="7BA07F94" w14:textId="77777777" w:rsidR="004924DF" w:rsidRPr="00E82C33" w:rsidRDefault="004924DF" w:rsidP="00E82C33">
                              <w:pPr>
                                <w:pStyle w:val="NormalWeb"/>
                                <w:spacing w:line="0" w:lineRule="atLeast"/>
                                <w:jc w:val="center"/>
                                <w:rPr>
                                  <w:sz w:val="20"/>
                                  <w:szCs w:val="20"/>
                                </w:rPr>
                              </w:pPr>
                              <w:r w:rsidRPr="00E82C33">
                                <w:rPr>
                                  <w:rFonts w:eastAsia="+mn-ea"/>
                                  <w:color w:val="000000"/>
                                  <w:kern w:val="24"/>
                                  <w:sz w:val="20"/>
                                  <w:szCs w:val="20"/>
                                </w:rPr>
                                <w:t>(Paragraph 2.)</w:t>
                              </w:r>
                            </w:p>
                            <w:p w14:paraId="574B510B" w14:textId="77777777" w:rsidR="004924DF" w:rsidRPr="00E82C33" w:rsidRDefault="004924DF" w:rsidP="00E82C33">
                              <w:pPr>
                                <w:pStyle w:val="NormalWeb"/>
                                <w:spacing w:line="0" w:lineRule="atLeast"/>
                                <w:jc w:val="center"/>
                                <w:rPr>
                                  <w:sz w:val="20"/>
                                  <w:szCs w:val="20"/>
                                </w:rPr>
                              </w:pPr>
                              <w:r w:rsidRPr="00E82C33">
                                <w:rPr>
                                  <w:rFonts w:eastAsia="+mn-ea"/>
                                  <w:color w:val="000000"/>
                                  <w:kern w:val="24"/>
                                  <w:sz w:val="20"/>
                                  <w:szCs w:val="20"/>
                                </w:rPr>
                                <w:t>Measurement method</w:t>
                              </w:r>
                            </w:p>
                          </w:txbxContent>
                        </wps:txbx>
                        <wps:bodyPr rtlCol="0" anchor="ctr"/>
                      </wps:wsp>
                      <wps:wsp>
                        <wps:cNvPr id="495" name="Gerade Verbindung mit Pfeil 45"/>
                        <wps:cNvCnPr/>
                        <wps:spPr>
                          <a:xfrm>
                            <a:off x="2386996" y="504703"/>
                            <a:ext cx="0" cy="13380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6" name="Flussdiagramm: Verzweigung 29"/>
                        <wps:cNvSpPr/>
                        <wps:spPr>
                          <a:xfrm>
                            <a:off x="1424855" y="3438131"/>
                            <a:ext cx="1810483" cy="648119"/>
                          </a:xfrm>
                          <a:prstGeom prst="flowChartDecision">
                            <a:avLst/>
                          </a:prstGeom>
                          <a:solidFill>
                            <a:sysClr val="window" lastClr="FFFFFF"/>
                          </a:solidFill>
                          <a:ln w="3175" cap="flat" cmpd="sng" algn="ctr">
                            <a:solidFill>
                              <a:sysClr val="windowText" lastClr="000000"/>
                            </a:solidFill>
                            <a:prstDash val="solid"/>
                          </a:ln>
                          <a:effectLst/>
                        </wps:spPr>
                        <wps:txbx>
                          <w:txbxContent>
                            <w:p w14:paraId="2A0CA17C" w14:textId="77777777" w:rsidR="004924DF" w:rsidRPr="00423195" w:rsidRDefault="004924DF" w:rsidP="000442B5">
                              <w:pPr>
                                <w:pStyle w:val="NormalWeb"/>
                                <w:jc w:val="center"/>
                                <w:textAlignment w:val="baseline"/>
                                <w:rPr>
                                  <w:rFonts w:eastAsia="+mn-ea"/>
                                  <w:color w:val="000000"/>
                                  <w:kern w:val="24"/>
                                  <w:position w:val="-5"/>
                                  <w:sz w:val="18"/>
                                  <w:szCs w:val="18"/>
                                  <w:vertAlign w:val="subscript"/>
                                </w:rPr>
                              </w:pPr>
                              <w:r w:rsidRPr="00423195">
                                <w:rPr>
                                  <w:rFonts w:eastAsia="+mn-ea"/>
                                  <w:color w:val="000000"/>
                                  <w:kern w:val="24"/>
                                  <w:sz w:val="18"/>
                                  <w:szCs w:val="18"/>
                                </w:rPr>
                                <w:t>n</w:t>
                              </w:r>
                              <w:r w:rsidRPr="00423195">
                                <w:rPr>
                                  <w:rFonts w:eastAsia="+mn-ea"/>
                                  <w:color w:val="000000"/>
                                  <w:kern w:val="24"/>
                                  <w:position w:val="-5"/>
                                  <w:sz w:val="18"/>
                                  <w:szCs w:val="18"/>
                                  <w:vertAlign w:val="subscript"/>
                                </w:rPr>
                                <w:t>BB</w:t>
                              </w:r>
                              <w:r w:rsidRPr="00423195">
                                <w:rPr>
                                  <w:rFonts w:eastAsia="+mn-ea"/>
                                  <w:color w:val="000000"/>
                                  <w:kern w:val="24"/>
                                  <w:sz w:val="18"/>
                                  <w:szCs w:val="18"/>
                                </w:rPr>
                                <w:t xml:space="preserve"> </w:t>
                              </w:r>
                              <w:r w:rsidRPr="00423195">
                                <w:rPr>
                                  <w:rFonts w:eastAsia="+mn-ea"/>
                                  <w:color w:val="000000"/>
                                  <w:kern w:val="24"/>
                                  <w:sz w:val="18"/>
                                  <w:szCs w:val="18"/>
                                  <w:u w:val="single"/>
                                </w:rPr>
                                <w:t>&lt;</w:t>
                              </w:r>
                              <w:r w:rsidRPr="00423195">
                                <w:rPr>
                                  <w:rFonts w:eastAsia="+mn-ea"/>
                                  <w:color w:val="000000"/>
                                  <w:kern w:val="24"/>
                                  <w:sz w:val="18"/>
                                  <w:szCs w:val="18"/>
                                </w:rPr>
                                <w:t xml:space="preserve">  n</w:t>
                              </w:r>
                              <w:r w:rsidRPr="00423195">
                                <w:rPr>
                                  <w:rFonts w:eastAsia="+mn-ea"/>
                                  <w:color w:val="000000"/>
                                  <w:kern w:val="24"/>
                                  <w:position w:val="-5"/>
                                  <w:sz w:val="18"/>
                                  <w:szCs w:val="18"/>
                                  <w:vertAlign w:val="subscript"/>
                                </w:rPr>
                                <w:t>BB</w:t>
                              </w:r>
                              <w:r>
                                <w:rPr>
                                  <w:rFonts w:eastAsia="+mn-ea"/>
                                  <w:color w:val="000000"/>
                                  <w:kern w:val="24"/>
                                  <w:position w:val="-5"/>
                                  <w:sz w:val="18"/>
                                  <w:szCs w:val="18"/>
                                  <w:vertAlign w:val="subscript"/>
                                </w:rPr>
                                <w:t>_</w:t>
                              </w:r>
                              <w:r w:rsidRPr="00423195">
                                <w:rPr>
                                  <w:rFonts w:eastAsia="+mn-ea"/>
                                  <w:color w:val="000000"/>
                                  <w:kern w:val="24"/>
                                  <w:position w:val="-5"/>
                                  <w:sz w:val="18"/>
                                  <w:szCs w:val="18"/>
                                  <w:vertAlign w:val="subscript"/>
                                </w:rPr>
                                <w:t xml:space="preserve">ASEP </w:t>
                              </w:r>
                            </w:p>
                            <w:p w14:paraId="419BE0CC" w14:textId="77777777" w:rsidR="004924DF" w:rsidRPr="00423195" w:rsidRDefault="004924DF" w:rsidP="000442B5">
                              <w:pPr>
                                <w:pStyle w:val="NormalWeb"/>
                                <w:jc w:val="center"/>
                                <w:textAlignment w:val="baseline"/>
                                <w:rPr>
                                  <w:sz w:val="18"/>
                                  <w:szCs w:val="18"/>
                                </w:rPr>
                              </w:pPr>
                              <w:r w:rsidRPr="00423195">
                                <w:rPr>
                                  <w:rFonts w:eastAsia="+mn-ea"/>
                                  <w:color w:val="000000"/>
                                  <w:kern w:val="24"/>
                                  <w:sz w:val="18"/>
                                  <w:szCs w:val="18"/>
                                </w:rPr>
                                <w:t>or v</w:t>
                              </w:r>
                              <w:r w:rsidRPr="00423195">
                                <w:rPr>
                                  <w:rFonts w:eastAsia="+mn-ea"/>
                                  <w:color w:val="000000"/>
                                  <w:kern w:val="24"/>
                                  <w:position w:val="-5"/>
                                  <w:sz w:val="18"/>
                                  <w:szCs w:val="18"/>
                                  <w:vertAlign w:val="subscript"/>
                                </w:rPr>
                                <w:t xml:space="preserve">BB  </w:t>
                              </w:r>
                              <w:r w:rsidRPr="00423195">
                                <w:rPr>
                                  <w:rFonts w:eastAsia="Calibri"/>
                                  <w:color w:val="000000"/>
                                  <w:kern w:val="24"/>
                                  <w:sz w:val="18"/>
                                  <w:szCs w:val="18"/>
                                </w:rPr>
                                <w:t xml:space="preserve"> </w:t>
                              </w:r>
                              <w:r w:rsidRPr="00423195">
                                <w:rPr>
                                  <w:rFonts w:eastAsia="Calibri"/>
                                  <w:color w:val="000000"/>
                                  <w:kern w:val="24"/>
                                  <w:sz w:val="18"/>
                                  <w:szCs w:val="18"/>
                                  <w:u w:val="single"/>
                                </w:rPr>
                                <w:t>&lt;</w:t>
                              </w:r>
                              <w:r w:rsidRPr="00423195">
                                <w:rPr>
                                  <w:rFonts w:eastAsia="Calibri"/>
                                  <w:color w:val="000000"/>
                                  <w:kern w:val="24"/>
                                  <w:sz w:val="18"/>
                                  <w:szCs w:val="18"/>
                                </w:rPr>
                                <w:t xml:space="preserve">  80 km/h</w:t>
                              </w:r>
                            </w:p>
                          </w:txbxContent>
                        </wps:txbx>
                        <wps:bodyPr wrap="square" lIns="0" tIns="0" rIns="0" bIns="0" rtlCol="0" anchor="ctr">
                          <a:noAutofit/>
                        </wps:bodyPr>
                      </wps:wsp>
                      <wps:wsp>
                        <wps:cNvPr id="497" name="Textfeld 60"/>
                        <wps:cNvSpPr txBox="1"/>
                        <wps:spPr>
                          <a:xfrm>
                            <a:off x="2363980" y="3246189"/>
                            <a:ext cx="422910" cy="243840"/>
                          </a:xfrm>
                          <a:prstGeom prst="rect">
                            <a:avLst/>
                          </a:prstGeom>
                          <a:noFill/>
                        </wps:spPr>
                        <wps:txbx>
                          <w:txbxContent>
                            <w:p w14:paraId="230F214A" w14:textId="77777777" w:rsidR="004924DF" w:rsidRPr="00C62544" w:rsidRDefault="004924DF" w:rsidP="000442B5">
                              <w:pPr>
                                <w:pStyle w:val="NormalWeb"/>
                                <w:rPr>
                                  <w:sz w:val="20"/>
                                  <w:szCs w:val="20"/>
                                </w:rPr>
                              </w:pPr>
                              <w:r w:rsidRPr="00C62544">
                                <w:rPr>
                                  <w:rFonts w:eastAsia="+mn-ea"/>
                                  <w:color w:val="000000"/>
                                  <w:kern w:val="24"/>
                                  <w:sz w:val="20"/>
                                  <w:szCs w:val="20"/>
                                </w:rPr>
                                <w:t>YES</w:t>
                              </w:r>
                            </w:p>
                          </w:txbxContent>
                        </wps:txbx>
                        <wps:bodyPr wrap="none" rtlCol="0">
                          <a:spAutoFit/>
                        </wps:bodyPr>
                      </wps:wsp>
                      <wps:wsp>
                        <wps:cNvPr id="498" name="Gerade Verbindung mit Pfeil 50"/>
                        <wps:cNvCnPr/>
                        <wps:spPr>
                          <a:xfrm flipH="1">
                            <a:off x="2315896" y="4086018"/>
                            <a:ext cx="9440" cy="16534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499" name="Flussdiagramm: Prozess 28"/>
                        <wps:cNvSpPr/>
                        <wps:spPr>
                          <a:xfrm>
                            <a:off x="174874" y="2026738"/>
                            <a:ext cx="1147720" cy="1577513"/>
                          </a:xfrm>
                          <a:prstGeom prst="flowChartProcess">
                            <a:avLst/>
                          </a:prstGeom>
                          <a:solidFill>
                            <a:sysClr val="window" lastClr="FFFFFF"/>
                          </a:solidFill>
                          <a:ln w="3175" cap="flat" cmpd="sng" algn="ctr">
                            <a:solidFill>
                              <a:sysClr val="windowText" lastClr="000000"/>
                            </a:solidFill>
                            <a:prstDash val="solid"/>
                          </a:ln>
                          <a:effectLst/>
                        </wps:spPr>
                        <wps:txbx>
                          <w:txbxContent>
                            <w:p w14:paraId="4D6BB569" w14:textId="77777777" w:rsidR="004924DF" w:rsidRPr="0099235A" w:rsidRDefault="004924DF" w:rsidP="000442B5">
                              <w:pPr>
                                <w:pStyle w:val="NormalWeb"/>
                                <w:jc w:val="center"/>
                                <w:rPr>
                                  <w:rFonts w:eastAsia="+mn-ea"/>
                                  <w:bCs/>
                                  <w:color w:val="000000"/>
                                  <w:kern w:val="24"/>
                                  <w:sz w:val="20"/>
                                  <w:szCs w:val="20"/>
                                </w:rPr>
                              </w:pPr>
                              <w:r w:rsidRPr="00D95EFC">
                                <w:rPr>
                                  <w:rFonts w:eastAsia="+mn-ea"/>
                                  <w:bCs/>
                                  <w:color w:val="000000"/>
                                  <w:kern w:val="24"/>
                                  <w:sz w:val="20"/>
                                  <w:szCs w:val="20"/>
                                </w:rPr>
                                <w:t>Move on to</w:t>
                              </w:r>
                            </w:p>
                            <w:p w14:paraId="381B5C01" w14:textId="77777777" w:rsidR="004924DF" w:rsidRPr="0099235A" w:rsidRDefault="004924DF" w:rsidP="000442B5">
                              <w:pPr>
                                <w:pStyle w:val="NormalWeb"/>
                                <w:jc w:val="center"/>
                                <w:rPr>
                                  <w:rFonts w:eastAsia="+mn-ea"/>
                                  <w:bCs/>
                                  <w:color w:val="000000"/>
                                  <w:kern w:val="24"/>
                                  <w:sz w:val="20"/>
                                  <w:szCs w:val="20"/>
                                </w:rPr>
                              </w:pPr>
                              <w:r w:rsidRPr="0099235A">
                                <w:rPr>
                                  <w:rFonts w:eastAsia="+mn-ea"/>
                                  <w:bCs/>
                                  <w:color w:val="000000"/>
                                  <w:kern w:val="24"/>
                                  <w:sz w:val="20"/>
                                  <w:szCs w:val="20"/>
                                </w:rPr>
                                <w:t>Paragraph 3.</w:t>
                              </w:r>
                            </w:p>
                            <w:p w14:paraId="0CA56A8F" w14:textId="77777777" w:rsidR="004924DF" w:rsidRPr="0099235A" w:rsidRDefault="004924DF" w:rsidP="000442B5">
                              <w:pPr>
                                <w:pStyle w:val="NormalWeb"/>
                                <w:jc w:val="center"/>
                                <w:rPr>
                                  <w:rFonts w:eastAsia="+mn-ea"/>
                                  <w:bCs/>
                                  <w:color w:val="000000"/>
                                  <w:kern w:val="24"/>
                                  <w:sz w:val="20"/>
                                  <w:szCs w:val="20"/>
                                </w:rPr>
                              </w:pPr>
                              <w:r w:rsidRPr="00D95EFC">
                                <w:rPr>
                                  <w:rFonts w:eastAsia="+mn-ea"/>
                                  <w:bCs/>
                                  <w:color w:val="000000"/>
                                  <w:kern w:val="24"/>
                                  <w:sz w:val="20"/>
                                  <w:szCs w:val="20"/>
                                </w:rPr>
                                <w:t>"Slope-</w:t>
                              </w:r>
                              <w:r w:rsidRPr="00D95EFC">
                                <w:rPr>
                                  <w:rFonts w:eastAsia="+mn-ea"/>
                                  <w:bCs/>
                                  <w:color w:val="000000"/>
                                  <w:kern w:val="24"/>
                                  <w:sz w:val="20"/>
                                  <w:szCs w:val="20"/>
                                </w:rPr>
                                <w:br/>
                                <w:t>Assessment"</w:t>
                              </w:r>
                            </w:p>
                            <w:p w14:paraId="40F59B68" w14:textId="77777777" w:rsidR="004924DF" w:rsidRPr="0099235A" w:rsidRDefault="004924DF" w:rsidP="000442B5">
                              <w:pPr>
                                <w:pStyle w:val="NormalWeb"/>
                                <w:jc w:val="center"/>
                                <w:rPr>
                                  <w:rFonts w:eastAsia="+mn-ea"/>
                                  <w:bCs/>
                                  <w:color w:val="000000"/>
                                  <w:kern w:val="24"/>
                                  <w:sz w:val="20"/>
                                  <w:szCs w:val="20"/>
                                </w:rPr>
                              </w:pPr>
                              <w:r w:rsidRPr="00D95EFC">
                                <w:rPr>
                                  <w:rFonts w:eastAsia="+mn-ea"/>
                                  <w:bCs/>
                                  <w:color w:val="000000"/>
                                  <w:kern w:val="24"/>
                                  <w:sz w:val="20"/>
                                  <w:szCs w:val="20"/>
                                </w:rPr>
                                <w:t>or</w:t>
                              </w:r>
                            </w:p>
                            <w:p w14:paraId="2957CC1C" w14:textId="77777777" w:rsidR="004924DF" w:rsidRPr="0099235A" w:rsidRDefault="004924DF" w:rsidP="000442B5">
                              <w:pPr>
                                <w:pStyle w:val="NormalWeb"/>
                                <w:jc w:val="center"/>
                                <w:rPr>
                                  <w:rFonts w:eastAsia="+mn-ea"/>
                                  <w:bCs/>
                                  <w:color w:val="000000"/>
                                  <w:kern w:val="24"/>
                                  <w:sz w:val="20"/>
                                  <w:szCs w:val="20"/>
                                </w:rPr>
                              </w:pPr>
                              <w:r w:rsidRPr="0099235A">
                                <w:rPr>
                                  <w:rFonts w:eastAsia="+mn-ea"/>
                                  <w:bCs/>
                                  <w:color w:val="000000"/>
                                  <w:kern w:val="24"/>
                                  <w:sz w:val="20"/>
                                  <w:szCs w:val="20"/>
                                </w:rPr>
                                <w:t>Paragraph 4.</w:t>
                              </w:r>
                            </w:p>
                            <w:p w14:paraId="283E1428" w14:textId="77777777" w:rsidR="004924DF" w:rsidRPr="00D95EFC" w:rsidRDefault="004924DF" w:rsidP="000442B5">
                              <w:pPr>
                                <w:pStyle w:val="NormalWeb"/>
                                <w:jc w:val="center"/>
                                <w:rPr>
                                  <w:sz w:val="20"/>
                                  <w:szCs w:val="20"/>
                                </w:rPr>
                              </w:pPr>
                              <w:r w:rsidRPr="00D95EFC">
                                <w:rPr>
                                  <w:rFonts w:eastAsia="+mn-ea"/>
                                  <w:bCs/>
                                  <w:color w:val="000000"/>
                                  <w:kern w:val="24"/>
                                  <w:sz w:val="20"/>
                                  <w:szCs w:val="20"/>
                                </w:rPr>
                                <w:t>"L</w:t>
                              </w:r>
                              <w:r w:rsidRPr="00D95EFC">
                                <w:rPr>
                                  <w:rFonts w:eastAsia="+mn-ea"/>
                                  <w:bCs/>
                                  <w:color w:val="000000"/>
                                  <w:kern w:val="24"/>
                                  <w:position w:val="-6"/>
                                  <w:sz w:val="20"/>
                                  <w:szCs w:val="20"/>
                                  <w:vertAlign w:val="subscript"/>
                                </w:rPr>
                                <w:t>urban</w:t>
                              </w:r>
                              <w:r w:rsidRPr="00D95EFC">
                                <w:rPr>
                                  <w:rFonts w:eastAsia="+mn-ea"/>
                                  <w:bCs/>
                                  <w:color w:val="000000"/>
                                  <w:kern w:val="24"/>
                                  <w:sz w:val="20"/>
                                  <w:szCs w:val="20"/>
                                </w:rPr>
                                <w:t>-</w:t>
                              </w:r>
                              <w:r w:rsidRPr="00D95EFC">
                                <w:rPr>
                                  <w:rFonts w:eastAsia="+mn-ea"/>
                                  <w:bCs/>
                                  <w:color w:val="000000"/>
                                  <w:kern w:val="24"/>
                                  <w:sz w:val="20"/>
                                  <w:szCs w:val="20"/>
                                </w:rPr>
                                <w:br/>
                                <w:t>Assessment"</w:t>
                              </w:r>
                            </w:p>
                          </w:txbxContent>
                        </wps:txbx>
                        <wps:bodyPr lIns="0" rIns="0" rtlCol="0" anchor="ctr"/>
                      </wps:wsp>
                      <wps:wsp>
                        <wps:cNvPr id="500" name="Flussdiagramm: Verzweigung 29"/>
                        <wps:cNvSpPr/>
                        <wps:spPr>
                          <a:xfrm>
                            <a:off x="1576758" y="4250140"/>
                            <a:ext cx="1507858" cy="583116"/>
                          </a:xfrm>
                          <a:prstGeom prst="flowChartDecision">
                            <a:avLst/>
                          </a:prstGeom>
                          <a:solidFill>
                            <a:sysClr val="window" lastClr="FFFFFF"/>
                          </a:solidFill>
                          <a:ln w="3175" cap="flat" cmpd="sng" algn="ctr">
                            <a:solidFill>
                              <a:sysClr val="windowText" lastClr="000000"/>
                            </a:solidFill>
                            <a:prstDash val="solid"/>
                          </a:ln>
                          <a:effectLst/>
                        </wps:spPr>
                        <wps:txbx>
                          <w:txbxContent>
                            <w:p w14:paraId="14859135" w14:textId="77777777" w:rsidR="004924DF" w:rsidRPr="004C4757" w:rsidRDefault="004924DF" w:rsidP="000442B5">
                              <w:pPr>
                                <w:pStyle w:val="NormalWeb"/>
                                <w:jc w:val="center"/>
                                <w:rPr>
                                  <w:sz w:val="20"/>
                                  <w:szCs w:val="20"/>
                                </w:rPr>
                              </w:pPr>
                              <w:r w:rsidRPr="004C4757">
                                <w:rPr>
                                  <w:rFonts w:eastAsia="Calibri"/>
                                  <w:color w:val="000000"/>
                                  <w:kern w:val="24"/>
                                  <w:sz w:val="20"/>
                                  <w:szCs w:val="20"/>
                                  <w:lang w:val="fr-FR"/>
                                </w:rPr>
                                <w:t>Lowest valid gear</w:t>
                              </w:r>
                            </w:p>
                          </w:txbxContent>
                        </wps:txbx>
                        <wps:bodyPr wrap="square" lIns="0" tIns="0" rIns="0" bIns="0" rtlCol="0" anchor="ctr">
                          <a:noAutofit/>
                        </wps:bodyPr>
                      </wps:wsp>
                      <wps:wsp>
                        <wps:cNvPr id="501" name="Flussdiagramm: Prozess 34"/>
                        <wps:cNvSpPr/>
                        <wps:spPr>
                          <a:xfrm>
                            <a:off x="102004" y="4200744"/>
                            <a:ext cx="115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6A8D3D5C" w14:textId="77777777" w:rsidR="004924DF" w:rsidRPr="00D95EFC" w:rsidRDefault="004924DF" w:rsidP="000442B5">
                              <w:pPr>
                                <w:pStyle w:val="NormalWeb"/>
                                <w:jc w:val="center"/>
                                <w:textAlignment w:val="baseline"/>
                                <w:rPr>
                                  <w:sz w:val="20"/>
                                  <w:szCs w:val="20"/>
                                </w:rPr>
                              </w:pPr>
                              <w:r w:rsidRPr="00D95EFC">
                                <w:rPr>
                                  <w:rFonts w:eastAsia="Calibri"/>
                                  <w:bCs/>
                                  <w:color w:val="000000"/>
                                  <w:kern w:val="24"/>
                                  <w:sz w:val="20"/>
                                  <w:szCs w:val="20"/>
                                </w:rPr>
                                <w:t>Test P4</w:t>
                              </w:r>
                            </w:p>
                            <w:p w14:paraId="4777F193" w14:textId="77777777" w:rsidR="004924DF" w:rsidRPr="004C4757" w:rsidRDefault="004924DF" w:rsidP="000442B5">
                              <w:pPr>
                                <w:pStyle w:val="NormalWe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80 km/h</w:t>
                              </w:r>
                            </w:p>
                            <w:p w14:paraId="5F7B779B" w14:textId="77777777" w:rsidR="004924DF" w:rsidRPr="004C4757" w:rsidRDefault="004924DF" w:rsidP="000442B5">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wps:txbx>
                        <wps:bodyPr rtlCol="0" anchor="ctr"/>
                      </wps:wsp>
                      <wps:wsp>
                        <wps:cNvPr id="502" name="Flussdiagramm: Prozess 34"/>
                        <wps:cNvSpPr/>
                        <wps:spPr>
                          <a:xfrm>
                            <a:off x="3455128" y="4257253"/>
                            <a:ext cx="1152000" cy="576000"/>
                          </a:xfrm>
                          <a:prstGeom prst="flowChartProcess">
                            <a:avLst/>
                          </a:prstGeom>
                          <a:solidFill>
                            <a:sysClr val="window" lastClr="FFFFFF"/>
                          </a:solidFill>
                          <a:ln w="3175" cap="flat" cmpd="sng" algn="ctr">
                            <a:solidFill>
                              <a:sysClr val="windowText" lastClr="000000"/>
                            </a:solidFill>
                            <a:prstDash val="solid"/>
                          </a:ln>
                          <a:effectLst/>
                        </wps:spPr>
                        <wps:txbx>
                          <w:txbxContent>
                            <w:p w14:paraId="3CC595E3" w14:textId="77777777" w:rsidR="004924DF" w:rsidRPr="00D95EFC" w:rsidRDefault="004924DF" w:rsidP="000442B5">
                              <w:pPr>
                                <w:pStyle w:val="NormalWeb"/>
                                <w:jc w:val="center"/>
                                <w:rPr>
                                  <w:sz w:val="20"/>
                                  <w:szCs w:val="20"/>
                                </w:rPr>
                              </w:pPr>
                              <w:r w:rsidRPr="00D95EFC">
                                <w:rPr>
                                  <w:rFonts w:eastAsia="Calibri"/>
                                  <w:bCs/>
                                  <w:color w:val="000000"/>
                                  <w:kern w:val="24"/>
                                  <w:sz w:val="20"/>
                                  <w:szCs w:val="20"/>
                                </w:rPr>
                                <w:t>Test P4</w:t>
                              </w:r>
                            </w:p>
                            <w:p w14:paraId="0313FC29" w14:textId="77777777" w:rsidR="004924DF" w:rsidRPr="004C4757" w:rsidRDefault="004924DF" w:rsidP="000442B5">
                              <w:pPr>
                                <w:pStyle w:val="NormalWe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w:t>
                              </w:r>
                              <w:r w:rsidRPr="00793B54">
                                <w:rPr>
                                  <w:rFonts w:eastAsia="+mn-ea"/>
                                  <w:kern w:val="24"/>
                                  <w:sz w:val="20"/>
                                  <w:szCs w:val="20"/>
                                </w:rPr>
                                <w:t>70</w:t>
                              </w:r>
                              <w:r w:rsidRPr="004C4757">
                                <w:rPr>
                                  <w:rFonts w:eastAsia="+mn-ea"/>
                                  <w:color w:val="000000"/>
                                  <w:kern w:val="24"/>
                                  <w:sz w:val="20"/>
                                  <w:szCs w:val="20"/>
                                </w:rPr>
                                <w:t xml:space="preserve"> km/h</w:t>
                              </w:r>
                            </w:p>
                            <w:p w14:paraId="30BD6A71" w14:textId="77777777" w:rsidR="004924DF" w:rsidRPr="004C4757" w:rsidRDefault="004924DF" w:rsidP="000442B5">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wps:txbx>
                        <wps:bodyPr rtlCol="0" anchor="ctr"/>
                      </wps:wsp>
                      <wps:wsp>
                        <wps:cNvPr id="503" name="Gerade Verbindung mit Pfeil 50"/>
                        <wps:cNvCnPr/>
                        <wps:spPr>
                          <a:xfrm flipH="1">
                            <a:off x="1253944" y="4541435"/>
                            <a:ext cx="322736" cy="4942"/>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4" name="Gerade Verbindung mit Pfeil 50"/>
                        <wps:cNvCnPr/>
                        <wps:spPr>
                          <a:xfrm>
                            <a:off x="3088768" y="4548685"/>
                            <a:ext cx="366359" cy="3855"/>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5" name="Flussdiagramm: Prozess 34"/>
                        <wps:cNvSpPr/>
                        <wps:spPr>
                          <a:xfrm>
                            <a:off x="1528058" y="5994232"/>
                            <a:ext cx="1556369" cy="532613"/>
                          </a:xfrm>
                          <a:prstGeom prst="flowChartProcess">
                            <a:avLst/>
                          </a:prstGeom>
                          <a:solidFill>
                            <a:sysClr val="window" lastClr="FFFFFF"/>
                          </a:solidFill>
                          <a:ln w="3175" cap="flat" cmpd="sng" algn="ctr">
                            <a:solidFill>
                              <a:sysClr val="windowText" lastClr="000000"/>
                            </a:solidFill>
                            <a:prstDash val="solid"/>
                          </a:ln>
                          <a:effectLst/>
                        </wps:spPr>
                        <wps:txbx>
                          <w:txbxContent>
                            <w:p w14:paraId="0FCB169D" w14:textId="77777777" w:rsidR="004924DF" w:rsidRPr="00D95EFC" w:rsidRDefault="004924DF" w:rsidP="000442B5">
                              <w:pPr>
                                <w:pStyle w:val="NormalWeb"/>
                                <w:jc w:val="center"/>
                                <w:textAlignment w:val="baseline"/>
                                <w:rPr>
                                  <w:sz w:val="20"/>
                                  <w:szCs w:val="20"/>
                                </w:rPr>
                              </w:pPr>
                              <w:r w:rsidRPr="00D95EFC">
                                <w:rPr>
                                  <w:rFonts w:eastAsia="Calibri"/>
                                  <w:bCs/>
                                  <w:color w:val="000000"/>
                                  <w:kern w:val="24"/>
                                  <w:sz w:val="20"/>
                                  <w:szCs w:val="20"/>
                                </w:rPr>
                                <w:t xml:space="preserve">Test P2 and P3 </w:t>
                              </w:r>
                            </w:p>
                            <w:p w14:paraId="7D2F4240" w14:textId="77777777" w:rsidR="004924DF" w:rsidRPr="004C4757" w:rsidRDefault="004924DF" w:rsidP="000442B5">
                              <w:pPr>
                                <w:pStyle w:val="NormalWeb"/>
                                <w:jc w:val="center"/>
                                <w:textAlignment w:val="baseline"/>
                                <w:rPr>
                                  <w:sz w:val="20"/>
                                  <w:szCs w:val="20"/>
                                </w:rPr>
                              </w:pPr>
                              <w:r w:rsidRPr="004C4757">
                                <w:rPr>
                                  <w:rFonts w:eastAsia="+mn-ea"/>
                                  <w:color w:val="000000"/>
                                  <w:kern w:val="24"/>
                                  <w:sz w:val="20"/>
                                  <w:szCs w:val="20"/>
                                </w:rPr>
                                <w:t>Target calculated using P1 and P4 measurement</w:t>
                              </w:r>
                            </w:p>
                          </w:txbxContent>
                        </wps:txbx>
                        <wps:bodyPr rtlCol="0" anchor="ctr"/>
                      </wps:wsp>
                      <wps:wsp>
                        <wps:cNvPr id="506" name="Flussdiagramm: Verzweigung 29"/>
                        <wps:cNvSpPr/>
                        <wps:spPr>
                          <a:xfrm>
                            <a:off x="1564492" y="5263411"/>
                            <a:ext cx="1520125" cy="529066"/>
                          </a:xfrm>
                          <a:prstGeom prst="flowChartDecision">
                            <a:avLst/>
                          </a:prstGeom>
                          <a:solidFill>
                            <a:sysClr val="window" lastClr="FFFFFF"/>
                          </a:solidFill>
                          <a:ln w="3175" cap="flat" cmpd="sng" algn="ctr">
                            <a:solidFill>
                              <a:sysClr val="windowText" lastClr="000000"/>
                            </a:solidFill>
                            <a:prstDash val="solid"/>
                          </a:ln>
                          <a:effectLst/>
                        </wps:spPr>
                        <wps:txbx>
                          <w:txbxContent>
                            <w:p w14:paraId="351F6884" w14:textId="77777777" w:rsidR="004924DF" w:rsidRPr="004C4757" w:rsidRDefault="004924DF" w:rsidP="000442B5">
                              <w:pPr>
                                <w:pStyle w:val="NormalWeb"/>
                                <w:kinsoku w:val="0"/>
                                <w:overflowPunct w:val="0"/>
                                <w:jc w:val="center"/>
                                <w:textAlignment w:val="baseline"/>
                                <w:rPr>
                                  <w:sz w:val="20"/>
                                  <w:szCs w:val="20"/>
                                </w:rPr>
                              </w:pPr>
                              <w:r w:rsidRPr="004C4757">
                                <w:rPr>
                                  <w:rFonts w:eastAsia="Calibri"/>
                                  <w:color w:val="000000"/>
                                  <w:kern w:val="24"/>
                                  <w:sz w:val="20"/>
                                  <w:szCs w:val="20"/>
                                </w:rPr>
                                <w:t>a</w:t>
                              </w:r>
                              <w:r w:rsidRPr="00A838F3">
                                <w:rPr>
                                  <w:rFonts w:eastAsia="Calibri"/>
                                  <w:color w:val="000000"/>
                                  <w:kern w:val="24"/>
                                  <w:sz w:val="20"/>
                                  <w:szCs w:val="20"/>
                                  <w:vertAlign w:val="subscript"/>
                                </w:rPr>
                                <w:t>wot</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07" name="Gerade Verbindung mit Pfeil 50"/>
                        <wps:cNvCnPr/>
                        <wps:spPr>
                          <a:xfrm flipH="1">
                            <a:off x="2318946" y="5803996"/>
                            <a:ext cx="8155" cy="18880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08" name="Flussdiagramm: Verzweigung 29"/>
                        <wps:cNvSpPr/>
                        <wps:spPr>
                          <a:xfrm>
                            <a:off x="1540741" y="6698964"/>
                            <a:ext cx="1543593" cy="533976"/>
                          </a:xfrm>
                          <a:prstGeom prst="flowChartDecision">
                            <a:avLst/>
                          </a:prstGeom>
                          <a:solidFill>
                            <a:sysClr val="window" lastClr="FFFFFF"/>
                          </a:solidFill>
                          <a:ln w="3175" cap="flat" cmpd="sng" algn="ctr">
                            <a:solidFill>
                              <a:sysClr val="windowText" lastClr="000000"/>
                            </a:solidFill>
                            <a:prstDash val="solid"/>
                          </a:ln>
                          <a:effectLst/>
                        </wps:spPr>
                        <wps:txbx>
                          <w:txbxContent>
                            <w:p w14:paraId="4B2B849E" w14:textId="77777777" w:rsidR="004924DF" w:rsidRPr="004C4757" w:rsidRDefault="004924DF" w:rsidP="000442B5">
                              <w:pPr>
                                <w:pStyle w:val="NormalWeb"/>
                                <w:kinsoku w:val="0"/>
                                <w:overflowPunct w:val="0"/>
                                <w:jc w:val="center"/>
                                <w:textAlignment w:val="baseline"/>
                                <w:rPr>
                                  <w:sz w:val="20"/>
                                  <w:szCs w:val="20"/>
                                </w:rPr>
                              </w:pPr>
                              <w:r w:rsidRPr="004C4757">
                                <w:rPr>
                                  <w:rFonts w:eastAsia="Calibri"/>
                                  <w:color w:val="000000"/>
                                  <w:kern w:val="24"/>
                                  <w:sz w:val="20"/>
                                  <w:szCs w:val="20"/>
                                </w:rPr>
                                <w:t>a</w:t>
                              </w:r>
                              <w:r w:rsidRPr="00BB5531">
                                <w:rPr>
                                  <w:rFonts w:eastAsia="Calibri"/>
                                  <w:color w:val="000000"/>
                                  <w:kern w:val="24"/>
                                  <w:sz w:val="20"/>
                                  <w:szCs w:val="20"/>
                                  <w:vertAlign w:val="subscript"/>
                                </w:rPr>
                                <w:t>wot</w:t>
                              </w:r>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09" name="Gerade Verbindung mit Pfeil 50"/>
                        <wps:cNvCnPr/>
                        <wps:spPr>
                          <a:xfrm flipH="1">
                            <a:off x="2302224" y="6526849"/>
                            <a:ext cx="2806" cy="172433"/>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0" name="Connecteur en angle 107"/>
                        <wps:cNvCnPr/>
                        <wps:spPr>
                          <a:xfrm rot="16200000" flipH="1">
                            <a:off x="1339801" y="4114639"/>
                            <a:ext cx="207469" cy="153112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1" name="Connecteur en angle 110"/>
                        <wps:cNvCnPr/>
                        <wps:spPr>
                          <a:xfrm rot="5400000">
                            <a:off x="3147412" y="4111079"/>
                            <a:ext cx="161542" cy="1605891"/>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2" name="Textfeld 59"/>
                        <wps:cNvSpPr txBox="1"/>
                        <wps:spPr>
                          <a:xfrm>
                            <a:off x="3027329" y="4357308"/>
                            <a:ext cx="366395" cy="243840"/>
                          </a:xfrm>
                          <a:prstGeom prst="rect">
                            <a:avLst/>
                          </a:prstGeom>
                          <a:noFill/>
                        </wps:spPr>
                        <wps:txbx>
                          <w:txbxContent>
                            <w:p w14:paraId="03F2911F"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13" name="Flussdiagramm: Verbindungsstelle 31"/>
                        <wps:cNvSpPr/>
                        <wps:spPr>
                          <a:xfrm>
                            <a:off x="2209213" y="4886783"/>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14" name="Gerade Verbindung mit Pfeil 50"/>
                        <wps:cNvCnPr/>
                        <wps:spPr>
                          <a:xfrm flipH="1">
                            <a:off x="2325335" y="5102821"/>
                            <a:ext cx="2546" cy="16117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5" name="Flussdiagramm: Verbindungsstelle 74"/>
                        <wps:cNvSpPr/>
                        <wps:spPr>
                          <a:xfrm>
                            <a:off x="2291742" y="1187730"/>
                            <a:ext cx="163758" cy="168301"/>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16" name="Flussdiagramm: Prozess 28"/>
                        <wps:cNvSpPr/>
                        <wps:spPr>
                          <a:xfrm>
                            <a:off x="3733212" y="3539692"/>
                            <a:ext cx="917472" cy="450387"/>
                          </a:xfrm>
                          <a:prstGeom prst="flowChartProcess">
                            <a:avLst/>
                          </a:prstGeom>
                          <a:solidFill>
                            <a:sysClr val="window" lastClr="FFFFFF"/>
                          </a:solidFill>
                          <a:ln w="3175" cap="flat" cmpd="sng" algn="ctr">
                            <a:solidFill>
                              <a:sysClr val="windowText" lastClr="000000"/>
                            </a:solidFill>
                            <a:prstDash val="solid"/>
                          </a:ln>
                          <a:effectLst/>
                        </wps:spPr>
                        <wps:txbx>
                          <w:txbxContent>
                            <w:p w14:paraId="62238887" w14:textId="77777777" w:rsidR="004924DF" w:rsidRPr="00D95EFC" w:rsidRDefault="004924DF" w:rsidP="000442B5">
                              <w:pPr>
                                <w:pStyle w:val="NormalWeb"/>
                                <w:jc w:val="center"/>
                                <w:textAlignment w:val="baseline"/>
                                <w:rPr>
                                  <w:sz w:val="20"/>
                                  <w:szCs w:val="20"/>
                                </w:rPr>
                              </w:pPr>
                              <w:r w:rsidRPr="00D95EFC">
                                <w:rPr>
                                  <w:rFonts w:eastAsia="Calibri"/>
                                  <w:bCs/>
                                  <w:color w:val="000000"/>
                                  <w:kern w:val="24"/>
                                  <w:sz w:val="20"/>
                                  <w:szCs w:val="20"/>
                                </w:rPr>
                                <w:t xml:space="preserve">Non Valid </w:t>
                              </w:r>
                              <w:r w:rsidRPr="00D95EFC">
                                <w:rPr>
                                  <w:rFonts w:eastAsia="Calibri"/>
                                  <w:bCs/>
                                  <w:color w:val="000000"/>
                                  <w:kern w:val="24"/>
                                  <w:sz w:val="20"/>
                                  <w:szCs w:val="20"/>
                                </w:rPr>
                                <w:br/>
                                <w:t xml:space="preserve">Gear </w:t>
                              </w:r>
                            </w:p>
                          </w:txbxContent>
                        </wps:txbx>
                        <wps:bodyPr wrap="square" rtlCol="0" anchor="ctr"/>
                      </wps:wsp>
                      <wps:wsp>
                        <wps:cNvPr id="517" name="Connecteur en angle 102"/>
                        <wps:cNvCnPr/>
                        <wps:spPr>
                          <a:xfrm flipV="1">
                            <a:off x="3084236" y="5779963"/>
                            <a:ext cx="1049452" cy="1185989"/>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18" name="Gerade Verbindung mit Pfeil 45"/>
                        <wps:cNvCnPr/>
                        <wps:spPr>
                          <a:xfrm>
                            <a:off x="2376763" y="1035275"/>
                            <a:ext cx="1760" cy="1494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19" name="Flussdiagramm: Prozess 28"/>
                        <wps:cNvSpPr/>
                        <wps:spPr>
                          <a:xfrm>
                            <a:off x="3705973" y="1074793"/>
                            <a:ext cx="1025104" cy="399948"/>
                          </a:xfrm>
                          <a:prstGeom prst="flowChartProcess">
                            <a:avLst/>
                          </a:prstGeom>
                          <a:solidFill>
                            <a:sysClr val="window" lastClr="FFFFFF"/>
                          </a:solidFill>
                          <a:ln w="3175" cap="flat" cmpd="sng" algn="ctr">
                            <a:solidFill>
                              <a:sysClr val="windowText" lastClr="000000"/>
                            </a:solidFill>
                            <a:prstDash val="solid"/>
                          </a:ln>
                          <a:effectLst/>
                        </wps:spPr>
                        <wps:txbx>
                          <w:txbxContent>
                            <w:p w14:paraId="2281045E" w14:textId="77777777" w:rsidR="004924DF" w:rsidRPr="004C4757" w:rsidRDefault="004924DF" w:rsidP="000442B5">
                              <w:pPr>
                                <w:pStyle w:val="NormalWeb"/>
                                <w:jc w:val="center"/>
                                <w:rPr>
                                  <w:sz w:val="20"/>
                                  <w:szCs w:val="20"/>
                                </w:rPr>
                              </w:pPr>
                              <w:r w:rsidRPr="004C4757">
                                <w:rPr>
                                  <w:rFonts w:eastAsia="Calibri"/>
                                  <w:color w:val="000000"/>
                                  <w:kern w:val="24"/>
                                  <w:sz w:val="20"/>
                                  <w:szCs w:val="20"/>
                                </w:rPr>
                                <w:t xml:space="preserve">Select next </w:t>
                              </w:r>
                              <w:r>
                                <w:rPr>
                                  <w:rFonts w:eastAsia="Calibri"/>
                                  <w:color w:val="000000"/>
                                  <w:kern w:val="24"/>
                                  <w:sz w:val="20"/>
                                  <w:szCs w:val="20"/>
                                </w:rPr>
                                <w:br/>
                              </w:r>
                              <w:r w:rsidRPr="004C4757">
                                <w:rPr>
                                  <w:rFonts w:eastAsia="Calibri"/>
                                  <w:color w:val="000000"/>
                                  <w:kern w:val="24"/>
                                  <w:sz w:val="20"/>
                                  <w:szCs w:val="20"/>
                                </w:rPr>
                                <w:t>higher gear</w:t>
                              </w:r>
                            </w:p>
                          </w:txbxContent>
                        </wps:txbx>
                        <wps:bodyPr rtlCol="0" anchor="ctr"/>
                      </wps:wsp>
                      <wps:wsp>
                        <wps:cNvPr id="520" name="Gerade Verbindung mit Pfeil 46"/>
                        <wps:cNvCnPr/>
                        <wps:spPr>
                          <a:xfrm flipH="1" flipV="1">
                            <a:off x="2451008" y="1268674"/>
                            <a:ext cx="1254963" cy="2164"/>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21" name="Flussdiagramm: Prozess 28"/>
                        <wps:cNvSpPr/>
                        <wps:spPr>
                          <a:xfrm>
                            <a:off x="1769320" y="7415720"/>
                            <a:ext cx="1109089" cy="529141"/>
                          </a:xfrm>
                          <a:prstGeom prst="flowChartProcess">
                            <a:avLst/>
                          </a:prstGeom>
                          <a:solidFill>
                            <a:sysClr val="window" lastClr="FFFFFF"/>
                          </a:solidFill>
                          <a:ln w="3175" cap="flat" cmpd="sng" algn="ctr">
                            <a:solidFill>
                              <a:sysClr val="windowText" lastClr="000000"/>
                            </a:solidFill>
                            <a:prstDash val="solid"/>
                          </a:ln>
                          <a:effectLst/>
                        </wps:spPr>
                        <wps:txbx>
                          <w:txbxContent>
                            <w:p w14:paraId="4417F0B7" w14:textId="77777777" w:rsidR="004924DF" w:rsidRPr="004C4757" w:rsidRDefault="004924DF" w:rsidP="000442B5">
                              <w:pPr>
                                <w:pStyle w:val="NormalWeb"/>
                                <w:jc w:val="center"/>
                                <w:textAlignment w:val="baseline"/>
                                <w:rPr>
                                  <w:sz w:val="20"/>
                                  <w:szCs w:val="20"/>
                                </w:rPr>
                              </w:pPr>
                              <w:r w:rsidRPr="00D95EFC">
                                <w:rPr>
                                  <w:rFonts w:eastAsia="Calibri"/>
                                  <w:bCs/>
                                  <w:color w:val="000000"/>
                                  <w:kern w:val="24"/>
                                  <w:sz w:val="20"/>
                                  <w:szCs w:val="20"/>
                                </w:rPr>
                                <w:t xml:space="preserve">Valid Gear </w:t>
                              </w:r>
                              <w:r w:rsidRPr="00D95EFC">
                                <w:rPr>
                                  <w:rFonts w:eastAsia="Calibri"/>
                                  <w:bCs/>
                                  <w:color w:val="000000"/>
                                  <w:kern w:val="24"/>
                                  <w:sz w:val="20"/>
                                  <w:szCs w:val="20"/>
                                </w:rPr>
                                <w:sym w:font="Symbol" w:char="F06B"/>
                              </w:r>
                              <w:r w:rsidRPr="00D95EFC">
                                <w:rPr>
                                  <w:rFonts w:eastAsia="Calibri"/>
                                  <w:color w:val="000000"/>
                                  <w:kern w:val="24"/>
                                  <w:sz w:val="20"/>
                                  <w:szCs w:val="20"/>
                                </w:rPr>
                                <w:t>,</w:t>
                              </w:r>
                              <w:r w:rsidRPr="004C4757">
                                <w:rPr>
                                  <w:rFonts w:eastAsia="Calibri"/>
                                  <w:color w:val="000000"/>
                                  <w:kern w:val="24"/>
                                  <w:sz w:val="20"/>
                                  <w:szCs w:val="20"/>
                                </w:rPr>
                                <w:t xml:space="preserve"> report data for</w:t>
                              </w:r>
                              <w:r w:rsidRPr="004C4757">
                                <w:rPr>
                                  <w:rFonts w:eastAsia="Calibri"/>
                                  <w:color w:val="000000"/>
                                  <w:kern w:val="24"/>
                                  <w:sz w:val="20"/>
                                  <w:szCs w:val="20"/>
                                </w:rPr>
                                <w:br/>
                                <w:t>P1 to P4</w:t>
                              </w:r>
                            </w:p>
                          </w:txbxContent>
                        </wps:txbx>
                        <wps:bodyPr rtlCol="0" anchor="ctr"/>
                      </wps:wsp>
                      <wps:wsp>
                        <wps:cNvPr id="522" name="Textfeld 60"/>
                        <wps:cNvSpPr txBox="1"/>
                        <wps:spPr>
                          <a:xfrm>
                            <a:off x="2327604" y="5779416"/>
                            <a:ext cx="422910" cy="243840"/>
                          </a:xfrm>
                          <a:prstGeom prst="rect">
                            <a:avLst/>
                          </a:prstGeom>
                          <a:noFill/>
                        </wps:spPr>
                        <wps:txbx>
                          <w:txbxContent>
                            <w:p w14:paraId="2633D84D" w14:textId="77777777" w:rsidR="004924DF" w:rsidRPr="00057A7B" w:rsidRDefault="004924DF" w:rsidP="000442B5">
                              <w:pPr>
                                <w:pStyle w:val="NormalWeb"/>
                                <w:rPr>
                                  <w:sz w:val="20"/>
                                  <w:szCs w:val="20"/>
                                </w:rPr>
                              </w:pPr>
                              <w:r w:rsidRPr="00057A7B">
                                <w:rPr>
                                  <w:rFonts w:eastAsia="+mn-ea"/>
                                  <w:color w:val="000000"/>
                                  <w:kern w:val="24"/>
                                  <w:sz w:val="20"/>
                                  <w:szCs w:val="20"/>
                                </w:rPr>
                                <w:t>YES</w:t>
                              </w:r>
                            </w:p>
                          </w:txbxContent>
                        </wps:txbx>
                        <wps:bodyPr wrap="none" rtlCol="0">
                          <a:spAutoFit/>
                        </wps:bodyPr>
                      </wps:wsp>
                      <wps:wsp>
                        <wps:cNvPr id="523" name="Textfeld 60"/>
                        <wps:cNvSpPr txBox="1"/>
                        <wps:spPr>
                          <a:xfrm>
                            <a:off x="1247376" y="4314637"/>
                            <a:ext cx="422910" cy="243840"/>
                          </a:xfrm>
                          <a:prstGeom prst="rect">
                            <a:avLst/>
                          </a:prstGeom>
                          <a:noFill/>
                        </wps:spPr>
                        <wps:txbx>
                          <w:txbxContent>
                            <w:p w14:paraId="79466D06" w14:textId="77777777" w:rsidR="004924DF" w:rsidRPr="004C4757" w:rsidRDefault="004924DF" w:rsidP="000442B5">
                              <w:pPr>
                                <w:pStyle w:val="NormalWeb"/>
                                <w:rPr>
                                  <w:sz w:val="20"/>
                                  <w:szCs w:val="20"/>
                                </w:rPr>
                              </w:pPr>
                              <w:r w:rsidRPr="004C4757">
                                <w:rPr>
                                  <w:rFonts w:eastAsia="+mn-ea"/>
                                  <w:color w:val="000000"/>
                                  <w:kern w:val="24"/>
                                  <w:sz w:val="20"/>
                                  <w:szCs w:val="20"/>
                                </w:rPr>
                                <w:t>YES</w:t>
                              </w:r>
                            </w:p>
                          </w:txbxContent>
                        </wps:txbx>
                        <wps:bodyPr wrap="none" rtlCol="0">
                          <a:spAutoFit/>
                        </wps:bodyPr>
                      </wps:wsp>
                      <wps:wsp>
                        <wps:cNvPr id="524" name="Textfeld 59"/>
                        <wps:cNvSpPr txBox="1"/>
                        <wps:spPr>
                          <a:xfrm>
                            <a:off x="3048096" y="5338498"/>
                            <a:ext cx="366395" cy="243840"/>
                          </a:xfrm>
                          <a:prstGeom prst="rect">
                            <a:avLst/>
                          </a:prstGeom>
                          <a:noFill/>
                        </wps:spPr>
                        <wps:txbx>
                          <w:txbxContent>
                            <w:p w14:paraId="07F41115"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25" name="Textfeld 59"/>
                        <wps:cNvSpPr txBox="1"/>
                        <wps:spPr>
                          <a:xfrm>
                            <a:off x="3072183" y="2786003"/>
                            <a:ext cx="366395" cy="243840"/>
                          </a:xfrm>
                          <a:prstGeom prst="rect">
                            <a:avLst/>
                          </a:prstGeom>
                          <a:noFill/>
                        </wps:spPr>
                        <wps:txbx>
                          <w:txbxContent>
                            <w:p w14:paraId="660C4470"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26" name="Textfeld 60"/>
                        <wps:cNvSpPr txBox="1"/>
                        <wps:spPr>
                          <a:xfrm>
                            <a:off x="2365173" y="1789077"/>
                            <a:ext cx="422910" cy="243840"/>
                          </a:xfrm>
                          <a:prstGeom prst="rect">
                            <a:avLst/>
                          </a:prstGeom>
                          <a:noFill/>
                        </wps:spPr>
                        <wps:txbx>
                          <w:txbxContent>
                            <w:p w14:paraId="48EAFAFE" w14:textId="77777777" w:rsidR="004924DF" w:rsidRPr="00FF319C" w:rsidRDefault="004924DF" w:rsidP="000442B5">
                              <w:pPr>
                                <w:pStyle w:val="NormalWeb"/>
                                <w:rPr>
                                  <w:sz w:val="20"/>
                                  <w:szCs w:val="20"/>
                                </w:rPr>
                              </w:pPr>
                              <w:r w:rsidRPr="00FF319C">
                                <w:rPr>
                                  <w:rFonts w:eastAsia="+mn-ea"/>
                                  <w:color w:val="000000"/>
                                  <w:kern w:val="24"/>
                                  <w:sz w:val="20"/>
                                  <w:szCs w:val="20"/>
                                </w:rPr>
                                <w:t>YES</w:t>
                              </w:r>
                            </w:p>
                          </w:txbxContent>
                        </wps:txbx>
                        <wps:bodyPr wrap="none" rtlCol="0">
                          <a:spAutoFit/>
                        </wps:bodyPr>
                      </wps:wsp>
                      <wps:wsp>
                        <wps:cNvPr id="527" name="Textfeld 59"/>
                        <wps:cNvSpPr txBox="1"/>
                        <wps:spPr>
                          <a:xfrm>
                            <a:off x="1449500" y="1429805"/>
                            <a:ext cx="366395" cy="243840"/>
                          </a:xfrm>
                          <a:prstGeom prst="rect">
                            <a:avLst/>
                          </a:prstGeom>
                          <a:noFill/>
                        </wps:spPr>
                        <wps:txbx>
                          <w:txbxContent>
                            <w:p w14:paraId="4E61DEEE"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28" name="Textfeld 60"/>
                        <wps:cNvSpPr txBox="1"/>
                        <wps:spPr>
                          <a:xfrm>
                            <a:off x="2399914" y="7177550"/>
                            <a:ext cx="422910" cy="243840"/>
                          </a:xfrm>
                          <a:prstGeom prst="rect">
                            <a:avLst/>
                          </a:prstGeom>
                          <a:noFill/>
                        </wps:spPr>
                        <wps:txbx>
                          <w:txbxContent>
                            <w:p w14:paraId="1B13B469" w14:textId="77777777" w:rsidR="004924DF" w:rsidRPr="004C4757" w:rsidRDefault="004924DF" w:rsidP="000442B5">
                              <w:pPr>
                                <w:pStyle w:val="NormalWeb"/>
                                <w:rPr>
                                  <w:sz w:val="20"/>
                                  <w:szCs w:val="20"/>
                                </w:rPr>
                              </w:pPr>
                              <w:r w:rsidRPr="004C4757">
                                <w:rPr>
                                  <w:rFonts w:eastAsia="+mn-ea"/>
                                  <w:color w:val="000000"/>
                                  <w:kern w:val="24"/>
                                  <w:sz w:val="20"/>
                                  <w:szCs w:val="20"/>
                                </w:rPr>
                                <w:t>YES</w:t>
                              </w:r>
                            </w:p>
                          </w:txbxContent>
                        </wps:txbx>
                        <wps:bodyPr wrap="none" rtlCol="0">
                          <a:spAutoFit/>
                        </wps:bodyPr>
                      </wps:wsp>
                      <wps:wsp>
                        <wps:cNvPr id="529" name="Textfeld 59"/>
                        <wps:cNvSpPr txBox="1"/>
                        <wps:spPr>
                          <a:xfrm>
                            <a:off x="3048104" y="6765620"/>
                            <a:ext cx="366395" cy="243840"/>
                          </a:xfrm>
                          <a:prstGeom prst="rect">
                            <a:avLst/>
                          </a:prstGeom>
                          <a:noFill/>
                        </wps:spPr>
                        <wps:txbx>
                          <w:txbxContent>
                            <w:p w14:paraId="46B4136B"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30" name="Gewinkelte Verbindung 114"/>
                        <wps:cNvCnPr/>
                        <wps:spPr>
                          <a:xfrm rot="10800000" flipV="1">
                            <a:off x="693713" y="1644023"/>
                            <a:ext cx="1083775" cy="386731"/>
                          </a:xfrm>
                          <a:prstGeom prst="bentConnector3">
                            <a:avLst>
                              <a:gd name="adj1" fmla="val 100205"/>
                            </a:avLst>
                          </a:prstGeom>
                          <a:noFill/>
                          <a:ln w="19050" cap="flat" cmpd="sng" algn="ctr">
                            <a:solidFill>
                              <a:sysClr val="windowText" lastClr="000000"/>
                            </a:solidFill>
                            <a:prstDash val="solid"/>
                            <a:headEnd type="none" w="med" len="med"/>
                            <a:tailEnd type="triangle" w="med" len="med"/>
                          </a:ln>
                          <a:effectLst/>
                        </wps:spPr>
                        <wps:bodyPr/>
                      </wps:wsp>
                      <wps:wsp>
                        <wps:cNvPr id="531" name="Flussdiagramm: Verzweigung 29"/>
                        <wps:cNvSpPr/>
                        <wps:spPr>
                          <a:xfrm>
                            <a:off x="1595579" y="2736037"/>
                            <a:ext cx="1452885" cy="519224"/>
                          </a:xfrm>
                          <a:prstGeom prst="flowChartDecision">
                            <a:avLst/>
                          </a:prstGeom>
                          <a:solidFill>
                            <a:sysClr val="window" lastClr="FFFFFF"/>
                          </a:solidFill>
                          <a:ln w="3175" cap="flat" cmpd="sng" algn="ctr">
                            <a:solidFill>
                              <a:sysClr val="windowText" lastClr="000000"/>
                            </a:solidFill>
                            <a:prstDash val="solid"/>
                          </a:ln>
                          <a:effectLst/>
                        </wps:spPr>
                        <wps:txbx>
                          <w:txbxContent>
                            <w:p w14:paraId="5F65AAC1" w14:textId="77777777" w:rsidR="004924DF" w:rsidRPr="004C4757" w:rsidRDefault="004924DF" w:rsidP="000442B5">
                              <w:pPr>
                                <w:pStyle w:val="NormalWeb"/>
                                <w:kinsoku w:val="0"/>
                                <w:overflowPunct w:val="0"/>
                                <w:jc w:val="center"/>
                                <w:textAlignment w:val="baseline"/>
                                <w:rPr>
                                  <w:sz w:val="20"/>
                                  <w:szCs w:val="20"/>
                                </w:rPr>
                              </w:pPr>
                              <w:r w:rsidRPr="004C4757">
                                <w:rPr>
                                  <w:rFonts w:eastAsia="Calibri"/>
                                  <w:color w:val="000000"/>
                                  <w:kern w:val="24"/>
                                  <w:sz w:val="20"/>
                                  <w:szCs w:val="20"/>
                                </w:rPr>
                                <w:t>a</w:t>
                              </w:r>
                              <w:r>
                                <w:rPr>
                                  <w:rFonts w:eastAsia="Calibri"/>
                                  <w:color w:val="000000"/>
                                  <w:kern w:val="24"/>
                                  <w:sz w:val="20"/>
                                  <w:szCs w:val="20"/>
                                  <w:vertAlign w:val="subscript"/>
                                </w:rPr>
                                <w:t>wot</w:t>
                              </w:r>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wps:txbx>
                        <wps:bodyPr lIns="0" tIns="0" rIns="0" bIns="0" rtlCol="0" anchor="ctr"/>
                      </wps:wsp>
                      <wps:wsp>
                        <wps:cNvPr id="532" name="Gerade Verbindung mit Pfeil 62"/>
                        <wps:cNvCnPr/>
                        <wps:spPr>
                          <a:xfrm flipH="1">
                            <a:off x="2321416" y="3263041"/>
                            <a:ext cx="1" cy="16551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3" name="Textfeld 59"/>
                        <wps:cNvSpPr txBox="1"/>
                        <wps:spPr>
                          <a:xfrm>
                            <a:off x="3269563" y="3572032"/>
                            <a:ext cx="366395" cy="243840"/>
                          </a:xfrm>
                          <a:prstGeom prst="rect">
                            <a:avLst/>
                          </a:prstGeom>
                          <a:noFill/>
                        </wps:spPr>
                        <wps:txbx>
                          <w:txbxContent>
                            <w:p w14:paraId="7B548641"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wps:txbx>
                        <wps:bodyPr wrap="none" rtlCol="0">
                          <a:spAutoFit/>
                        </wps:bodyPr>
                      </wps:wsp>
                      <wps:wsp>
                        <wps:cNvPr id="534" name="Textfeld 60"/>
                        <wps:cNvSpPr txBox="1"/>
                        <wps:spPr>
                          <a:xfrm>
                            <a:off x="2363989" y="4041414"/>
                            <a:ext cx="422910" cy="243840"/>
                          </a:xfrm>
                          <a:prstGeom prst="rect">
                            <a:avLst/>
                          </a:prstGeom>
                          <a:noFill/>
                        </wps:spPr>
                        <wps:txbx>
                          <w:txbxContent>
                            <w:p w14:paraId="062D20AE" w14:textId="77777777" w:rsidR="004924DF" w:rsidRPr="004C4757" w:rsidRDefault="004924DF" w:rsidP="000442B5">
                              <w:pPr>
                                <w:pStyle w:val="NormalWeb"/>
                                <w:rPr>
                                  <w:sz w:val="20"/>
                                  <w:szCs w:val="20"/>
                                </w:rPr>
                              </w:pPr>
                              <w:r w:rsidRPr="004C4757">
                                <w:rPr>
                                  <w:rFonts w:eastAsia="+mn-ea"/>
                                  <w:color w:val="000000"/>
                                  <w:kern w:val="24"/>
                                  <w:sz w:val="20"/>
                                  <w:szCs w:val="20"/>
                                </w:rPr>
                                <w:t>YES</w:t>
                              </w:r>
                            </w:p>
                          </w:txbxContent>
                        </wps:txbx>
                        <wps:bodyPr wrap="none" rtlCol="0">
                          <a:spAutoFit/>
                        </wps:bodyPr>
                      </wps:wsp>
                      <wps:wsp>
                        <wps:cNvPr id="535" name="Gerade Verbindung mit Pfeil 46"/>
                        <wps:cNvCnPr/>
                        <wps:spPr>
                          <a:xfrm>
                            <a:off x="3084619" y="5540082"/>
                            <a:ext cx="570532" cy="3409"/>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6" name="Gerade Verbindung mit Pfeil 46"/>
                        <wps:cNvCnPr/>
                        <wps:spPr>
                          <a:xfrm>
                            <a:off x="2305031" y="7233292"/>
                            <a:ext cx="0" cy="1824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7" name="Gerade Verbindung mit Pfeil 46"/>
                        <wps:cNvCnPr/>
                        <wps:spPr>
                          <a:xfrm flipV="1">
                            <a:off x="3235341" y="3768919"/>
                            <a:ext cx="498532" cy="2148"/>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38" name="Flussdiagramm: Verbindungsstelle 84"/>
                        <wps:cNvSpPr/>
                        <wps:spPr>
                          <a:xfrm>
                            <a:off x="4964926" y="3681523"/>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39" name="Gerade Verbindung mit Pfeil 46"/>
                        <wps:cNvCnPr/>
                        <wps:spPr>
                          <a:xfrm>
                            <a:off x="4650687" y="3768903"/>
                            <a:ext cx="314236" cy="21"/>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40" name="Gewinkelte Verbindung 89"/>
                        <wps:cNvCnPr/>
                        <wps:spPr>
                          <a:xfrm>
                            <a:off x="3048467" y="3013396"/>
                            <a:ext cx="1146532" cy="52629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41" name="Gewinkelte Verbindung 51"/>
                        <wps:cNvCnPr/>
                        <wps:spPr>
                          <a:xfrm flipV="1">
                            <a:off x="2878409" y="5684818"/>
                            <a:ext cx="2214321" cy="1995473"/>
                          </a:xfrm>
                          <a:prstGeom prst="bentConnector2">
                            <a:avLst/>
                          </a:prstGeom>
                          <a:noFill/>
                          <a:ln w="19050" cap="flat" cmpd="sng" algn="ctr">
                            <a:solidFill>
                              <a:sysClr val="windowText" lastClr="000000"/>
                            </a:solidFill>
                            <a:prstDash val="solid"/>
                            <a:headEnd type="none" w="med" len="med"/>
                            <a:tailEnd type="triangle" w="med" len="med"/>
                          </a:ln>
                          <a:effectLst/>
                        </wps:spPr>
                        <wps:bodyPr/>
                      </wps:wsp>
                      <wps:wsp>
                        <wps:cNvPr id="542" name="Flussdiagramm: Verbindungsstelle 101"/>
                        <wps:cNvSpPr/>
                        <wps:spPr>
                          <a:xfrm>
                            <a:off x="4984718" y="5468794"/>
                            <a:ext cx="216024" cy="216024"/>
                          </a:xfrm>
                          <a:prstGeom prst="flowChartConnector">
                            <a:avLst/>
                          </a:prstGeom>
                          <a:solidFill>
                            <a:sysClr val="window" lastClr="FFFFFF"/>
                          </a:solidFill>
                          <a:ln w="3175" cap="flat" cmpd="sng" algn="ctr">
                            <a:solidFill>
                              <a:sysClr val="windowText" lastClr="000000"/>
                            </a:solidFill>
                            <a:prstDash val="solid"/>
                          </a:ln>
                          <a:effectLst/>
                        </wps:spPr>
                        <wps:bodyPr rtlCol="0" anchor="ctr"/>
                      </wps:wsp>
                      <wps:wsp>
                        <wps:cNvPr id="543" name="Gerade Verbindung mit Pfeil 46"/>
                        <wps:cNvCnPr/>
                        <wps:spPr>
                          <a:xfrm flipH="1" flipV="1">
                            <a:off x="5072938" y="3897547"/>
                            <a:ext cx="19792" cy="1571247"/>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544" name="Flussdiagramm: Prozess 28"/>
                        <wps:cNvSpPr/>
                        <wps:spPr>
                          <a:xfrm>
                            <a:off x="3655154" y="5366349"/>
                            <a:ext cx="957067" cy="413614"/>
                          </a:xfrm>
                          <a:prstGeom prst="flowChartProcess">
                            <a:avLst/>
                          </a:prstGeom>
                          <a:solidFill>
                            <a:sysClr val="window" lastClr="FFFFFF"/>
                          </a:solidFill>
                          <a:ln w="3175" cap="flat" cmpd="sng" algn="ctr">
                            <a:solidFill>
                              <a:sysClr val="windowText" lastClr="000000"/>
                            </a:solidFill>
                            <a:prstDash val="solid"/>
                          </a:ln>
                          <a:effectLst/>
                        </wps:spPr>
                        <wps:txbx>
                          <w:txbxContent>
                            <w:p w14:paraId="44393967" w14:textId="77777777" w:rsidR="004924DF" w:rsidRPr="00D95EFC" w:rsidRDefault="004924DF" w:rsidP="000442B5">
                              <w:pPr>
                                <w:pStyle w:val="NormalWeb"/>
                                <w:jc w:val="center"/>
                                <w:textAlignment w:val="baseline"/>
                                <w:rPr>
                                  <w:sz w:val="20"/>
                                  <w:szCs w:val="20"/>
                                </w:rPr>
                              </w:pPr>
                              <w:r w:rsidRPr="00D95EFC">
                                <w:rPr>
                                  <w:rFonts w:eastAsia="Calibri"/>
                                  <w:bCs/>
                                  <w:color w:val="000000"/>
                                  <w:kern w:val="24"/>
                                  <w:sz w:val="20"/>
                                  <w:szCs w:val="20"/>
                                </w:rPr>
                                <w:t xml:space="preserve">Non Valid </w:t>
                              </w:r>
                              <w:r w:rsidRPr="00D95EFC">
                                <w:rPr>
                                  <w:rFonts w:eastAsia="Calibri"/>
                                  <w:bCs/>
                                  <w:color w:val="000000"/>
                                  <w:kern w:val="24"/>
                                  <w:sz w:val="20"/>
                                  <w:szCs w:val="20"/>
                                </w:rPr>
                                <w:br/>
                                <w:t xml:space="preserve">Gear </w:t>
                              </w:r>
                            </w:p>
                          </w:txbxContent>
                        </wps:txbx>
                        <wps:bodyPr rtlCol="0" anchor="ctr"/>
                      </wps:wsp>
                      <wps:wsp>
                        <wps:cNvPr id="545" name="Connecteur en angle 102"/>
                        <wps:cNvCnPr/>
                        <wps:spPr>
                          <a:xfrm rot="16200000" flipV="1">
                            <a:off x="3701106" y="2303516"/>
                            <a:ext cx="2424865" cy="331144"/>
                          </a:xfrm>
                          <a:prstGeom prst="bentConnector3">
                            <a:avLst>
                              <a:gd name="adj1" fmla="val 99963"/>
                            </a:avLst>
                          </a:prstGeom>
                          <a:noFill/>
                          <a:ln w="19050" cap="flat" cmpd="sng" algn="ctr">
                            <a:solidFill>
                              <a:sysClr val="windowText" lastClr="000000"/>
                            </a:solidFill>
                            <a:prstDash val="solid"/>
                            <a:headEnd type="none" w="med" len="med"/>
                            <a:tailEnd type="triangle" w="med" len="med"/>
                          </a:ln>
                          <a:effectLst/>
                        </wps:spPr>
                        <wps:bodyPr/>
                      </wps:wsp>
                      <wps:wsp>
                        <wps:cNvPr id="546" name="Gerade Verbindung mit Pfeil 46"/>
                        <wps:cNvCnPr/>
                        <wps:spPr>
                          <a:xfrm>
                            <a:off x="4612221" y="5573156"/>
                            <a:ext cx="372497" cy="365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g:wgp>
                  </a:graphicData>
                </a:graphic>
                <wp14:sizeRelH relativeFrom="page">
                  <wp14:pctWidth>0</wp14:pctWidth>
                </wp14:sizeRelH>
                <wp14:sizeRelV relativeFrom="page">
                  <wp14:pctHeight>0</wp14:pctHeight>
                </wp14:sizeRelV>
              </wp:anchor>
            </w:drawing>
          </mc:Choice>
          <mc:Fallback>
            <w:pict>
              <v:group w14:anchorId="22D3E3A0" id="Group 487" o:spid="_x0000_s1611" style="position:absolute;margin-left:61.85pt;margin-top:7.4pt;width:401.5pt;height:625.6pt;z-index:251657221;mso-position-horizontal-relative:text;mso-position-vertical-relative:text" coordorigin="1020" coordsize="50987,7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">
                <v:shape id="Flussdiagramm: Prozess 28" o:spid="_x0000_s1612" type="#_x0000_t109" style="position:absolute;left:16357;top:6385;width:14922;height:3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" fillcolor="window" strokecolor="windowText" strokeweight=".25pt">
                  <v:textbox>
                    <w:txbxContent>
                      <w:p w14:paraId="6ACBA79F" w14:textId="77777777" w:rsidR="004924DF" w:rsidRPr="004C4757" w:rsidRDefault="004924DF" w:rsidP="000442B5">
                        <w:pPr>
                          <w:pStyle w:val="NormalWeb"/>
                          <w:jc w:val="center"/>
                          <w:rPr>
                            <w:sz w:val="20"/>
                            <w:szCs w:val="20"/>
                          </w:rPr>
                        </w:pPr>
                        <w:r w:rsidRPr="004C4757">
                          <w:rPr>
                            <w:rFonts w:eastAsia="+mn-ea"/>
                            <w:color w:val="000000"/>
                            <w:kern w:val="24"/>
                            <w:sz w:val="20"/>
                            <w:szCs w:val="20"/>
                          </w:rPr>
                          <w:t xml:space="preserve">Choose lowest gear </w:t>
                        </w:r>
                        <w:r w:rsidRPr="004C4757">
                          <w:rPr>
                            <w:rFonts w:eastAsia="+mn-ea"/>
                            <w:color w:val="000000"/>
                            <w:kern w:val="24"/>
                            <w:sz w:val="20"/>
                            <w:szCs w:val="20"/>
                          </w:rPr>
                          <w:br/>
                          <w:t>(e.g. first gear)</w:t>
                        </w:r>
                      </w:p>
                    </w:txbxContent>
                  </v:textbox>
                </v:shape>
                <v:shape id="Flussdiagramm: Verzweigung 29" o:spid="_x0000_s1613" type="#_x0000_t110" style="position:absolute;left:17774;top:14662;width:11907;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" fillcolor="window" strokecolor="windowText" strokeweight=".25pt">
                  <v:textbox inset="0,0,0,0">
                    <w:txbxContent>
                      <w:p w14:paraId="382D487C" w14:textId="77777777" w:rsidR="004924DF" w:rsidRPr="00D95EFC" w:rsidRDefault="004924DF" w:rsidP="000442B5">
                        <w:pPr>
                          <w:pStyle w:val="NormalWeb"/>
                          <w:jc w:val="center"/>
                          <w:rPr>
                            <w:sz w:val="20"/>
                            <w:szCs w:val="20"/>
                          </w:rPr>
                        </w:pPr>
                        <w:r w:rsidRPr="00D95EFC">
                          <w:rPr>
                            <w:rFonts w:eastAsia="+mn-ea"/>
                            <w:bCs/>
                            <w:color w:val="000000"/>
                            <w:kern w:val="24"/>
                            <w:sz w:val="20"/>
                            <w:szCs w:val="20"/>
                          </w:rPr>
                          <w:t xml:space="preserve">Gear </w:t>
                        </w:r>
                        <w:r w:rsidRPr="00D95EFC">
                          <w:rPr>
                            <w:rFonts w:eastAsia="+mn-ea"/>
                            <w:bCs/>
                            <w:color w:val="000000"/>
                            <w:kern w:val="24"/>
                            <w:sz w:val="20"/>
                            <w:szCs w:val="20"/>
                          </w:rPr>
                          <w:sym w:font="Symbol" w:char="F06B"/>
                        </w:r>
                        <w:r w:rsidRPr="00D95EFC">
                          <w:rPr>
                            <w:rFonts w:eastAsia="+mn-ea"/>
                            <w:bCs/>
                            <w:color w:val="000000"/>
                            <w:kern w:val="24"/>
                            <w:sz w:val="20"/>
                            <w:szCs w:val="20"/>
                          </w:rPr>
                          <w:t xml:space="preserve"> ≤ i</w:t>
                        </w:r>
                      </w:p>
                    </w:txbxContent>
                  </v:textbox>
                </v:shape>
                <v:shape id="Flussdiagramm: Prozess 34" o:spid="_x0000_s1614" type="#_x0000_t109" style="position:absolute;left:15767;top:19899;width:151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" fillcolor="window" strokecolor="windowText" strokeweight=".25pt">
                  <v:textbox>
                    <w:txbxContent>
                      <w:p w14:paraId="5F1111C0" w14:textId="77777777" w:rsidR="004924DF" w:rsidRPr="00D95EFC" w:rsidRDefault="004924DF" w:rsidP="000442B5">
                        <w:pPr>
                          <w:pStyle w:val="NormalWeb"/>
                          <w:jc w:val="center"/>
                          <w:textAlignment w:val="baseline"/>
                          <w:rPr>
                            <w:sz w:val="20"/>
                            <w:szCs w:val="20"/>
                          </w:rPr>
                        </w:pPr>
                        <w:r w:rsidRPr="00D95EFC">
                          <w:rPr>
                            <w:rFonts w:eastAsia="Calibri"/>
                            <w:bCs/>
                            <w:color w:val="000000"/>
                            <w:kern w:val="24"/>
                            <w:sz w:val="20"/>
                            <w:szCs w:val="20"/>
                          </w:rPr>
                          <w:t>Test P1</w:t>
                        </w:r>
                      </w:p>
                      <w:p w14:paraId="2CE2E325" w14:textId="77777777" w:rsidR="004924DF" w:rsidRPr="004C4757" w:rsidRDefault="004924DF" w:rsidP="000442B5">
                        <w:pPr>
                          <w:pStyle w:val="NormalWeb"/>
                          <w:jc w:val="center"/>
                          <w:textAlignment w:val="baseline"/>
                          <w:rPr>
                            <w:sz w:val="20"/>
                            <w:szCs w:val="20"/>
                          </w:rPr>
                        </w:pPr>
                        <w:r w:rsidRPr="004C4757">
                          <w:rPr>
                            <w:rFonts w:eastAsia="+mn-ea"/>
                            <w:color w:val="000000"/>
                            <w:kern w:val="24"/>
                            <w:sz w:val="20"/>
                            <w:szCs w:val="20"/>
                          </w:rPr>
                          <w:t>Target : V</w:t>
                        </w:r>
                        <w:r w:rsidRPr="004C4757">
                          <w:rPr>
                            <w:rFonts w:eastAsia="+mn-ea"/>
                            <w:color w:val="000000"/>
                            <w:kern w:val="24"/>
                            <w:position w:val="-5"/>
                            <w:sz w:val="20"/>
                            <w:szCs w:val="20"/>
                            <w:vertAlign w:val="subscript"/>
                          </w:rPr>
                          <w:t>AA</w:t>
                        </w:r>
                        <w:r w:rsidRPr="004C4757">
                          <w:rPr>
                            <w:rFonts w:eastAsia="+mn-ea"/>
                            <w:color w:val="000000"/>
                            <w:kern w:val="24"/>
                            <w:sz w:val="20"/>
                            <w:szCs w:val="20"/>
                          </w:rPr>
                          <w:t xml:space="preserve"> = 20 km/h </w:t>
                        </w:r>
                        <w:r w:rsidRPr="004C4757">
                          <w:rPr>
                            <w:rFonts w:eastAsia="+mn-ea"/>
                            <w:color w:val="000000"/>
                            <w:kern w:val="24"/>
                            <w:sz w:val="20"/>
                            <w:szCs w:val="20"/>
                          </w:rPr>
                          <w:br/>
                          <w:t>(or 25, 30, … km/h)</w:t>
                        </w:r>
                      </w:p>
                    </w:txbxContent>
                  </v:textbox>
                </v:shape>
                <v:shape id="Gerade Verbindung mit Pfeil 45" o:spid="_x0000_s1615" type="#_x0000_t32" style="position:absolute;left:23697;top:13560;width:55;height:11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" strokecolor="windowText" strokeweight="1.5pt">
                  <v:stroke endarrow="block"/>
                </v:shape>
                <v:shape id="Gerade Verbindung mit Pfeil 47" o:spid="_x0000_s1616" type="#_x0000_t32" style="position:absolute;left:23752;top:18167;width:0;height:17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" strokecolor="windowText" strokeweight="1.5pt">
                  <v:stroke endarrow="block"/>
                </v:shape>
                <v:shape id="Gerade Verbindung mit Pfeil 50" o:spid="_x0000_s1617" type="#_x0000_t32" style="position:absolute;left:23160;top:25659;width:0;height:1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" strokecolor="windowText" strokeweight="1.5pt">
                  <v:stroke endarrow="block"/>
                </v:shape>
                <v:shape id="Flussdiagramm: Prozess 28" o:spid="_x0000_s1618" type="#_x0000_t109" style="position:absolute;left:16147;width:15480;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" fillcolor="window" strokecolor="windowText" strokeweight=".25pt">
                  <v:textbox>
                    <w:txbxContent>
                      <w:p w14:paraId="45662B86" w14:textId="77777777" w:rsidR="004924DF" w:rsidRPr="00E82C33" w:rsidRDefault="004924DF" w:rsidP="00E82C33">
                        <w:pPr>
                          <w:pStyle w:val="NormalWeb"/>
                          <w:spacing w:line="0" w:lineRule="atLeast"/>
                          <w:jc w:val="center"/>
                          <w:rPr>
                            <w:sz w:val="20"/>
                            <w:szCs w:val="20"/>
                          </w:rPr>
                        </w:pPr>
                        <w:r w:rsidRPr="00E82C33">
                          <w:rPr>
                            <w:rFonts w:eastAsia="+mn-ea"/>
                            <w:color w:val="000000"/>
                            <w:kern w:val="24"/>
                            <w:sz w:val="20"/>
                            <w:szCs w:val="20"/>
                          </w:rPr>
                          <w:t>ASEP Annex 7</w:t>
                        </w:r>
                      </w:p>
                      <w:p w14:paraId="7BA07F94" w14:textId="77777777" w:rsidR="004924DF" w:rsidRPr="00E82C33" w:rsidRDefault="004924DF" w:rsidP="00E82C33">
                        <w:pPr>
                          <w:pStyle w:val="NormalWeb"/>
                          <w:spacing w:line="0" w:lineRule="atLeast"/>
                          <w:jc w:val="center"/>
                          <w:rPr>
                            <w:sz w:val="20"/>
                            <w:szCs w:val="20"/>
                          </w:rPr>
                        </w:pPr>
                        <w:r w:rsidRPr="00E82C33">
                          <w:rPr>
                            <w:rFonts w:eastAsia="+mn-ea"/>
                            <w:color w:val="000000"/>
                            <w:kern w:val="24"/>
                            <w:sz w:val="20"/>
                            <w:szCs w:val="20"/>
                          </w:rPr>
                          <w:t>(Paragraph 2.)</w:t>
                        </w:r>
                      </w:p>
                      <w:p w14:paraId="574B510B" w14:textId="77777777" w:rsidR="004924DF" w:rsidRPr="00E82C33" w:rsidRDefault="004924DF" w:rsidP="00E82C33">
                        <w:pPr>
                          <w:pStyle w:val="NormalWeb"/>
                          <w:spacing w:line="0" w:lineRule="atLeast"/>
                          <w:jc w:val="center"/>
                          <w:rPr>
                            <w:sz w:val="20"/>
                            <w:szCs w:val="20"/>
                          </w:rPr>
                        </w:pPr>
                        <w:r w:rsidRPr="00E82C33">
                          <w:rPr>
                            <w:rFonts w:eastAsia="+mn-ea"/>
                            <w:color w:val="000000"/>
                            <w:kern w:val="24"/>
                            <w:sz w:val="20"/>
                            <w:szCs w:val="20"/>
                          </w:rPr>
                          <w:t>Measurement method</w:t>
                        </w:r>
                      </w:p>
                    </w:txbxContent>
                  </v:textbox>
                </v:shape>
                <v:shape id="Gerade Verbindung mit Pfeil 45" o:spid="_x0000_s1619" type="#_x0000_t32" style="position:absolute;left:23869;top:5047;width:0;height:13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" strokecolor="windowText" strokeweight="1.5pt">
                  <v:stroke endarrow="block"/>
                </v:shape>
                <v:shape id="Flussdiagramm: Verzweigung 29" o:spid="_x0000_s1620" type="#_x0000_t110" style="position:absolute;left:14248;top:34381;width:18105;height:6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" fillcolor="window" strokecolor="windowText" strokeweight=".25pt">
                  <v:textbox inset="0,0,0,0">
                    <w:txbxContent>
                      <w:p w14:paraId="2A0CA17C" w14:textId="77777777" w:rsidR="004924DF" w:rsidRPr="00423195" w:rsidRDefault="004924DF" w:rsidP="000442B5">
                        <w:pPr>
                          <w:pStyle w:val="NormalWeb"/>
                          <w:jc w:val="center"/>
                          <w:textAlignment w:val="baseline"/>
                          <w:rPr>
                            <w:rFonts w:eastAsia="+mn-ea"/>
                            <w:color w:val="000000"/>
                            <w:kern w:val="24"/>
                            <w:position w:val="-5"/>
                            <w:sz w:val="18"/>
                            <w:szCs w:val="18"/>
                            <w:vertAlign w:val="subscript"/>
                          </w:rPr>
                        </w:pPr>
                        <w:r w:rsidRPr="00423195">
                          <w:rPr>
                            <w:rFonts w:eastAsia="+mn-ea"/>
                            <w:color w:val="000000"/>
                            <w:kern w:val="24"/>
                            <w:sz w:val="18"/>
                            <w:szCs w:val="18"/>
                          </w:rPr>
                          <w:t>n</w:t>
                        </w:r>
                        <w:r w:rsidRPr="00423195">
                          <w:rPr>
                            <w:rFonts w:eastAsia="+mn-ea"/>
                            <w:color w:val="000000"/>
                            <w:kern w:val="24"/>
                            <w:position w:val="-5"/>
                            <w:sz w:val="18"/>
                            <w:szCs w:val="18"/>
                            <w:vertAlign w:val="subscript"/>
                          </w:rPr>
                          <w:t>BB</w:t>
                        </w:r>
                        <w:r w:rsidRPr="00423195">
                          <w:rPr>
                            <w:rFonts w:eastAsia="+mn-ea"/>
                            <w:color w:val="000000"/>
                            <w:kern w:val="24"/>
                            <w:sz w:val="18"/>
                            <w:szCs w:val="18"/>
                          </w:rPr>
                          <w:t xml:space="preserve"> </w:t>
                        </w:r>
                        <w:r w:rsidRPr="00423195">
                          <w:rPr>
                            <w:rFonts w:eastAsia="+mn-ea"/>
                            <w:color w:val="000000"/>
                            <w:kern w:val="24"/>
                            <w:sz w:val="18"/>
                            <w:szCs w:val="18"/>
                            <w:u w:val="single"/>
                          </w:rPr>
                          <w:t>&lt;</w:t>
                        </w:r>
                        <w:r w:rsidRPr="00423195">
                          <w:rPr>
                            <w:rFonts w:eastAsia="+mn-ea"/>
                            <w:color w:val="000000"/>
                            <w:kern w:val="24"/>
                            <w:sz w:val="18"/>
                            <w:szCs w:val="18"/>
                          </w:rPr>
                          <w:t xml:space="preserve">  n</w:t>
                        </w:r>
                        <w:r w:rsidRPr="00423195">
                          <w:rPr>
                            <w:rFonts w:eastAsia="+mn-ea"/>
                            <w:color w:val="000000"/>
                            <w:kern w:val="24"/>
                            <w:position w:val="-5"/>
                            <w:sz w:val="18"/>
                            <w:szCs w:val="18"/>
                            <w:vertAlign w:val="subscript"/>
                          </w:rPr>
                          <w:t>BB</w:t>
                        </w:r>
                        <w:r>
                          <w:rPr>
                            <w:rFonts w:eastAsia="+mn-ea"/>
                            <w:color w:val="000000"/>
                            <w:kern w:val="24"/>
                            <w:position w:val="-5"/>
                            <w:sz w:val="18"/>
                            <w:szCs w:val="18"/>
                            <w:vertAlign w:val="subscript"/>
                          </w:rPr>
                          <w:t>_</w:t>
                        </w:r>
                        <w:r w:rsidRPr="00423195">
                          <w:rPr>
                            <w:rFonts w:eastAsia="+mn-ea"/>
                            <w:color w:val="000000"/>
                            <w:kern w:val="24"/>
                            <w:position w:val="-5"/>
                            <w:sz w:val="18"/>
                            <w:szCs w:val="18"/>
                            <w:vertAlign w:val="subscript"/>
                          </w:rPr>
                          <w:t xml:space="preserve">ASEP </w:t>
                        </w:r>
                      </w:p>
                      <w:p w14:paraId="419BE0CC" w14:textId="77777777" w:rsidR="004924DF" w:rsidRPr="00423195" w:rsidRDefault="004924DF" w:rsidP="000442B5">
                        <w:pPr>
                          <w:pStyle w:val="NormalWeb"/>
                          <w:jc w:val="center"/>
                          <w:textAlignment w:val="baseline"/>
                          <w:rPr>
                            <w:sz w:val="18"/>
                            <w:szCs w:val="18"/>
                          </w:rPr>
                        </w:pPr>
                        <w:r w:rsidRPr="00423195">
                          <w:rPr>
                            <w:rFonts w:eastAsia="+mn-ea"/>
                            <w:color w:val="000000"/>
                            <w:kern w:val="24"/>
                            <w:sz w:val="18"/>
                            <w:szCs w:val="18"/>
                          </w:rPr>
                          <w:t>or v</w:t>
                        </w:r>
                        <w:r w:rsidRPr="00423195">
                          <w:rPr>
                            <w:rFonts w:eastAsia="+mn-ea"/>
                            <w:color w:val="000000"/>
                            <w:kern w:val="24"/>
                            <w:position w:val="-5"/>
                            <w:sz w:val="18"/>
                            <w:szCs w:val="18"/>
                            <w:vertAlign w:val="subscript"/>
                          </w:rPr>
                          <w:t xml:space="preserve">BB  </w:t>
                        </w:r>
                        <w:r w:rsidRPr="00423195">
                          <w:rPr>
                            <w:rFonts w:eastAsia="Calibri"/>
                            <w:color w:val="000000"/>
                            <w:kern w:val="24"/>
                            <w:sz w:val="18"/>
                            <w:szCs w:val="18"/>
                          </w:rPr>
                          <w:t xml:space="preserve"> </w:t>
                        </w:r>
                        <w:r w:rsidRPr="00423195">
                          <w:rPr>
                            <w:rFonts w:eastAsia="Calibri"/>
                            <w:color w:val="000000"/>
                            <w:kern w:val="24"/>
                            <w:sz w:val="18"/>
                            <w:szCs w:val="18"/>
                            <w:u w:val="single"/>
                          </w:rPr>
                          <w:t>&lt;</w:t>
                        </w:r>
                        <w:r w:rsidRPr="00423195">
                          <w:rPr>
                            <w:rFonts w:eastAsia="Calibri"/>
                            <w:color w:val="000000"/>
                            <w:kern w:val="24"/>
                            <w:sz w:val="18"/>
                            <w:szCs w:val="18"/>
                          </w:rPr>
                          <w:t xml:space="preserve">  80 km/h</w:t>
                        </w:r>
                      </w:p>
                    </w:txbxContent>
                  </v:textbox>
                </v:shape>
                <v:shape id="Textfeld 60" o:spid="_x0000_s1621" type="#_x0000_t202" style="position:absolute;left:23639;top:32461;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" filled="f" stroked="f">
                  <v:textbox style="mso-fit-shape-to-text:t">
                    <w:txbxContent>
                      <w:p w14:paraId="230F214A" w14:textId="77777777" w:rsidR="004924DF" w:rsidRPr="00C62544" w:rsidRDefault="004924DF" w:rsidP="000442B5">
                        <w:pPr>
                          <w:pStyle w:val="NormalWeb"/>
                          <w:rPr>
                            <w:sz w:val="20"/>
                            <w:szCs w:val="20"/>
                          </w:rPr>
                        </w:pPr>
                        <w:r w:rsidRPr="00C62544">
                          <w:rPr>
                            <w:rFonts w:eastAsia="+mn-ea"/>
                            <w:color w:val="000000"/>
                            <w:kern w:val="24"/>
                            <w:sz w:val="20"/>
                            <w:szCs w:val="20"/>
                          </w:rPr>
                          <w:t>YES</w:t>
                        </w:r>
                      </w:p>
                    </w:txbxContent>
                  </v:textbox>
                </v:shape>
                <v:shape id="Gerade Verbindung mit Pfeil 50" o:spid="_x0000_s1622" type="#_x0000_t32" style="position:absolute;left:23158;top:40860;width:95;height:16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" strokecolor="windowText" strokeweight="1.5pt">
                  <v:stroke endarrow="block"/>
                </v:shape>
                <v:shape id="Flussdiagramm: Prozess 28" o:spid="_x0000_s1623" type="#_x0000_t109" style="position:absolute;left:1748;top:20267;width:11477;height:15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" fillcolor="window" strokecolor="windowText" strokeweight=".25pt">
                  <v:textbox inset="0,,0">
                    <w:txbxContent>
                      <w:p w14:paraId="4D6BB569" w14:textId="77777777" w:rsidR="004924DF" w:rsidRPr="0099235A" w:rsidRDefault="004924DF" w:rsidP="000442B5">
                        <w:pPr>
                          <w:pStyle w:val="NormalWeb"/>
                          <w:jc w:val="center"/>
                          <w:rPr>
                            <w:rFonts w:eastAsia="+mn-ea"/>
                            <w:bCs/>
                            <w:color w:val="000000"/>
                            <w:kern w:val="24"/>
                            <w:sz w:val="20"/>
                            <w:szCs w:val="20"/>
                          </w:rPr>
                        </w:pPr>
                        <w:r w:rsidRPr="00D95EFC">
                          <w:rPr>
                            <w:rFonts w:eastAsia="+mn-ea"/>
                            <w:bCs/>
                            <w:color w:val="000000"/>
                            <w:kern w:val="24"/>
                            <w:sz w:val="20"/>
                            <w:szCs w:val="20"/>
                          </w:rPr>
                          <w:t>Move on to</w:t>
                        </w:r>
                      </w:p>
                      <w:p w14:paraId="381B5C01" w14:textId="77777777" w:rsidR="004924DF" w:rsidRPr="0099235A" w:rsidRDefault="004924DF" w:rsidP="000442B5">
                        <w:pPr>
                          <w:pStyle w:val="NormalWeb"/>
                          <w:jc w:val="center"/>
                          <w:rPr>
                            <w:rFonts w:eastAsia="+mn-ea"/>
                            <w:bCs/>
                            <w:color w:val="000000"/>
                            <w:kern w:val="24"/>
                            <w:sz w:val="20"/>
                            <w:szCs w:val="20"/>
                          </w:rPr>
                        </w:pPr>
                        <w:r w:rsidRPr="0099235A">
                          <w:rPr>
                            <w:rFonts w:eastAsia="+mn-ea"/>
                            <w:bCs/>
                            <w:color w:val="000000"/>
                            <w:kern w:val="24"/>
                            <w:sz w:val="20"/>
                            <w:szCs w:val="20"/>
                          </w:rPr>
                          <w:t>Paragraph 3.</w:t>
                        </w:r>
                      </w:p>
                      <w:p w14:paraId="0CA56A8F" w14:textId="77777777" w:rsidR="004924DF" w:rsidRPr="0099235A" w:rsidRDefault="004924DF" w:rsidP="000442B5">
                        <w:pPr>
                          <w:pStyle w:val="NormalWeb"/>
                          <w:jc w:val="center"/>
                          <w:rPr>
                            <w:rFonts w:eastAsia="+mn-ea"/>
                            <w:bCs/>
                            <w:color w:val="000000"/>
                            <w:kern w:val="24"/>
                            <w:sz w:val="20"/>
                            <w:szCs w:val="20"/>
                          </w:rPr>
                        </w:pPr>
                        <w:r w:rsidRPr="00D95EFC">
                          <w:rPr>
                            <w:rFonts w:eastAsia="+mn-ea"/>
                            <w:bCs/>
                            <w:color w:val="000000"/>
                            <w:kern w:val="24"/>
                            <w:sz w:val="20"/>
                            <w:szCs w:val="20"/>
                          </w:rPr>
                          <w:t>"Slope-</w:t>
                        </w:r>
                        <w:r w:rsidRPr="00D95EFC">
                          <w:rPr>
                            <w:rFonts w:eastAsia="+mn-ea"/>
                            <w:bCs/>
                            <w:color w:val="000000"/>
                            <w:kern w:val="24"/>
                            <w:sz w:val="20"/>
                            <w:szCs w:val="20"/>
                          </w:rPr>
                          <w:br/>
                          <w:t>Assessment"</w:t>
                        </w:r>
                      </w:p>
                      <w:p w14:paraId="40F59B68" w14:textId="77777777" w:rsidR="004924DF" w:rsidRPr="0099235A" w:rsidRDefault="004924DF" w:rsidP="000442B5">
                        <w:pPr>
                          <w:pStyle w:val="NormalWeb"/>
                          <w:jc w:val="center"/>
                          <w:rPr>
                            <w:rFonts w:eastAsia="+mn-ea"/>
                            <w:bCs/>
                            <w:color w:val="000000"/>
                            <w:kern w:val="24"/>
                            <w:sz w:val="20"/>
                            <w:szCs w:val="20"/>
                          </w:rPr>
                        </w:pPr>
                        <w:r w:rsidRPr="00D95EFC">
                          <w:rPr>
                            <w:rFonts w:eastAsia="+mn-ea"/>
                            <w:bCs/>
                            <w:color w:val="000000"/>
                            <w:kern w:val="24"/>
                            <w:sz w:val="20"/>
                            <w:szCs w:val="20"/>
                          </w:rPr>
                          <w:t>or</w:t>
                        </w:r>
                      </w:p>
                      <w:p w14:paraId="2957CC1C" w14:textId="77777777" w:rsidR="004924DF" w:rsidRPr="0099235A" w:rsidRDefault="004924DF" w:rsidP="000442B5">
                        <w:pPr>
                          <w:pStyle w:val="NormalWeb"/>
                          <w:jc w:val="center"/>
                          <w:rPr>
                            <w:rFonts w:eastAsia="+mn-ea"/>
                            <w:bCs/>
                            <w:color w:val="000000"/>
                            <w:kern w:val="24"/>
                            <w:sz w:val="20"/>
                            <w:szCs w:val="20"/>
                          </w:rPr>
                        </w:pPr>
                        <w:r w:rsidRPr="0099235A">
                          <w:rPr>
                            <w:rFonts w:eastAsia="+mn-ea"/>
                            <w:bCs/>
                            <w:color w:val="000000"/>
                            <w:kern w:val="24"/>
                            <w:sz w:val="20"/>
                            <w:szCs w:val="20"/>
                          </w:rPr>
                          <w:t>Paragraph 4.</w:t>
                        </w:r>
                      </w:p>
                      <w:p w14:paraId="283E1428" w14:textId="77777777" w:rsidR="004924DF" w:rsidRPr="00D95EFC" w:rsidRDefault="004924DF" w:rsidP="000442B5">
                        <w:pPr>
                          <w:pStyle w:val="NormalWeb"/>
                          <w:jc w:val="center"/>
                          <w:rPr>
                            <w:sz w:val="20"/>
                            <w:szCs w:val="20"/>
                          </w:rPr>
                        </w:pPr>
                        <w:r w:rsidRPr="00D95EFC">
                          <w:rPr>
                            <w:rFonts w:eastAsia="+mn-ea"/>
                            <w:bCs/>
                            <w:color w:val="000000"/>
                            <w:kern w:val="24"/>
                            <w:sz w:val="20"/>
                            <w:szCs w:val="20"/>
                          </w:rPr>
                          <w:t>"L</w:t>
                        </w:r>
                        <w:r w:rsidRPr="00D95EFC">
                          <w:rPr>
                            <w:rFonts w:eastAsia="+mn-ea"/>
                            <w:bCs/>
                            <w:color w:val="000000"/>
                            <w:kern w:val="24"/>
                            <w:position w:val="-6"/>
                            <w:sz w:val="20"/>
                            <w:szCs w:val="20"/>
                            <w:vertAlign w:val="subscript"/>
                          </w:rPr>
                          <w:t>urban</w:t>
                        </w:r>
                        <w:r w:rsidRPr="00D95EFC">
                          <w:rPr>
                            <w:rFonts w:eastAsia="+mn-ea"/>
                            <w:bCs/>
                            <w:color w:val="000000"/>
                            <w:kern w:val="24"/>
                            <w:sz w:val="20"/>
                            <w:szCs w:val="20"/>
                          </w:rPr>
                          <w:t>-</w:t>
                        </w:r>
                        <w:r w:rsidRPr="00D95EFC">
                          <w:rPr>
                            <w:rFonts w:eastAsia="+mn-ea"/>
                            <w:bCs/>
                            <w:color w:val="000000"/>
                            <w:kern w:val="24"/>
                            <w:sz w:val="20"/>
                            <w:szCs w:val="20"/>
                          </w:rPr>
                          <w:br/>
                          <w:t>Assessment"</w:t>
                        </w:r>
                      </w:p>
                    </w:txbxContent>
                  </v:textbox>
                </v:shape>
                <v:shape id="Flussdiagramm: Verzweigung 29" o:spid="_x0000_s1624" type="#_x0000_t110" style="position:absolute;left:15767;top:42501;width:15079;height:5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" fillcolor="window" strokecolor="windowText" strokeweight=".25pt">
                  <v:textbox inset="0,0,0,0">
                    <w:txbxContent>
                      <w:p w14:paraId="14859135" w14:textId="77777777" w:rsidR="004924DF" w:rsidRPr="004C4757" w:rsidRDefault="004924DF" w:rsidP="000442B5">
                        <w:pPr>
                          <w:pStyle w:val="NormalWeb"/>
                          <w:jc w:val="center"/>
                          <w:rPr>
                            <w:sz w:val="20"/>
                            <w:szCs w:val="20"/>
                          </w:rPr>
                        </w:pPr>
                        <w:r w:rsidRPr="004C4757">
                          <w:rPr>
                            <w:rFonts w:eastAsia="Calibri"/>
                            <w:color w:val="000000"/>
                            <w:kern w:val="24"/>
                            <w:sz w:val="20"/>
                            <w:szCs w:val="20"/>
                            <w:lang w:val="fr-FR"/>
                          </w:rPr>
                          <w:t>Lowest valid gear</w:t>
                        </w:r>
                      </w:p>
                    </w:txbxContent>
                  </v:textbox>
                </v:shape>
                <v:shape id="Flussdiagramm: Prozess 34" o:spid="_x0000_s1625" type="#_x0000_t109" style="position:absolute;left:1020;top:42007;width:115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" fillcolor="window" strokecolor="windowText" strokeweight=".25pt">
                  <v:textbox>
                    <w:txbxContent>
                      <w:p w14:paraId="6A8D3D5C" w14:textId="77777777" w:rsidR="004924DF" w:rsidRPr="00D95EFC" w:rsidRDefault="004924DF" w:rsidP="000442B5">
                        <w:pPr>
                          <w:pStyle w:val="NormalWeb"/>
                          <w:jc w:val="center"/>
                          <w:textAlignment w:val="baseline"/>
                          <w:rPr>
                            <w:sz w:val="20"/>
                            <w:szCs w:val="20"/>
                          </w:rPr>
                        </w:pPr>
                        <w:r w:rsidRPr="00D95EFC">
                          <w:rPr>
                            <w:rFonts w:eastAsia="Calibri"/>
                            <w:bCs/>
                            <w:color w:val="000000"/>
                            <w:kern w:val="24"/>
                            <w:sz w:val="20"/>
                            <w:szCs w:val="20"/>
                          </w:rPr>
                          <w:t>Test P4</w:t>
                        </w:r>
                      </w:p>
                      <w:p w14:paraId="4777F193" w14:textId="77777777" w:rsidR="004924DF" w:rsidRPr="004C4757" w:rsidRDefault="004924DF" w:rsidP="000442B5">
                        <w:pPr>
                          <w:pStyle w:val="NormalWe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80 km/h</w:t>
                        </w:r>
                      </w:p>
                      <w:p w14:paraId="5F7B779B" w14:textId="77777777" w:rsidR="004924DF" w:rsidRPr="004C4757" w:rsidRDefault="004924DF" w:rsidP="000442B5">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v:textbox>
                </v:shape>
                <v:shape id="Flussdiagramm: Prozess 34" o:spid="_x0000_s1626" type="#_x0000_t109" style="position:absolute;left:34551;top:42572;width:1152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" fillcolor="window" strokecolor="windowText" strokeweight=".25pt">
                  <v:textbox>
                    <w:txbxContent>
                      <w:p w14:paraId="3CC595E3" w14:textId="77777777" w:rsidR="004924DF" w:rsidRPr="00D95EFC" w:rsidRDefault="004924DF" w:rsidP="000442B5">
                        <w:pPr>
                          <w:pStyle w:val="NormalWeb"/>
                          <w:jc w:val="center"/>
                          <w:rPr>
                            <w:sz w:val="20"/>
                            <w:szCs w:val="20"/>
                          </w:rPr>
                        </w:pPr>
                        <w:r w:rsidRPr="00D95EFC">
                          <w:rPr>
                            <w:rFonts w:eastAsia="Calibri"/>
                            <w:bCs/>
                            <w:color w:val="000000"/>
                            <w:kern w:val="24"/>
                            <w:sz w:val="20"/>
                            <w:szCs w:val="20"/>
                          </w:rPr>
                          <w:t>Test P4</w:t>
                        </w:r>
                      </w:p>
                      <w:p w14:paraId="0313FC29" w14:textId="77777777" w:rsidR="004924DF" w:rsidRPr="004C4757" w:rsidRDefault="004924DF" w:rsidP="000442B5">
                        <w:pPr>
                          <w:pStyle w:val="NormalWeb"/>
                          <w:jc w:val="center"/>
                          <w:textAlignment w:val="baseline"/>
                          <w:rPr>
                            <w:sz w:val="20"/>
                            <w:szCs w:val="20"/>
                          </w:rPr>
                        </w:pPr>
                        <w:r>
                          <w:rPr>
                            <w:rFonts w:eastAsia="+mn-ea"/>
                            <w:color w:val="000000"/>
                            <w:kern w:val="24"/>
                            <w:sz w:val="20"/>
                            <w:szCs w:val="20"/>
                          </w:rPr>
                          <w:t>Target</w:t>
                        </w:r>
                        <w:r w:rsidRPr="004C4757">
                          <w:rPr>
                            <w:rFonts w:eastAsia="+mn-ea"/>
                            <w:color w:val="000000"/>
                            <w:kern w:val="24"/>
                            <w:sz w:val="20"/>
                            <w:szCs w:val="20"/>
                          </w:rPr>
                          <w:t xml:space="preserve"> : </w:t>
                        </w:r>
                        <w:r w:rsidRPr="00793B54">
                          <w:rPr>
                            <w:rFonts w:eastAsia="+mn-ea"/>
                            <w:kern w:val="24"/>
                            <w:sz w:val="20"/>
                            <w:szCs w:val="20"/>
                          </w:rPr>
                          <w:t>70</w:t>
                        </w:r>
                        <w:r w:rsidRPr="004C4757">
                          <w:rPr>
                            <w:rFonts w:eastAsia="+mn-ea"/>
                            <w:color w:val="000000"/>
                            <w:kern w:val="24"/>
                            <w:sz w:val="20"/>
                            <w:szCs w:val="20"/>
                          </w:rPr>
                          <w:t xml:space="preserve"> km/h</w:t>
                        </w:r>
                      </w:p>
                      <w:p w14:paraId="30BD6A71" w14:textId="77777777" w:rsidR="004924DF" w:rsidRPr="004C4757" w:rsidRDefault="004924DF" w:rsidP="000442B5">
                        <w:pPr>
                          <w:pStyle w:val="NormalWeb"/>
                          <w:jc w:val="center"/>
                          <w:textAlignment w:val="baseline"/>
                          <w:rPr>
                            <w:sz w:val="20"/>
                            <w:szCs w:val="20"/>
                          </w:rPr>
                        </w:pPr>
                        <w:r w:rsidRPr="004C4757">
                          <w:rPr>
                            <w:rFonts w:eastAsia="+mn-ea"/>
                            <w:color w:val="000000"/>
                            <w:kern w:val="24"/>
                            <w:sz w:val="20"/>
                            <w:szCs w:val="20"/>
                          </w:rPr>
                          <w:t>or n</w:t>
                        </w:r>
                        <w:r w:rsidRPr="004C4757">
                          <w:rPr>
                            <w:rFonts w:eastAsia="+mn-ea"/>
                            <w:color w:val="000000"/>
                            <w:kern w:val="24"/>
                            <w:position w:val="-5"/>
                            <w:sz w:val="20"/>
                            <w:szCs w:val="20"/>
                            <w:vertAlign w:val="subscript"/>
                          </w:rPr>
                          <w:t>BB</w:t>
                        </w:r>
                        <w:r>
                          <w:rPr>
                            <w:rFonts w:eastAsia="+mn-ea"/>
                            <w:color w:val="000000"/>
                            <w:kern w:val="24"/>
                            <w:position w:val="-5"/>
                            <w:sz w:val="20"/>
                            <w:szCs w:val="20"/>
                            <w:vertAlign w:val="subscript"/>
                          </w:rPr>
                          <w:t>_</w:t>
                        </w:r>
                        <w:r w:rsidRPr="004C4757">
                          <w:rPr>
                            <w:rFonts w:eastAsia="+mn-ea"/>
                            <w:color w:val="000000"/>
                            <w:kern w:val="24"/>
                            <w:position w:val="-5"/>
                            <w:sz w:val="20"/>
                            <w:szCs w:val="20"/>
                            <w:vertAlign w:val="subscript"/>
                          </w:rPr>
                          <w:t>ASEP</w:t>
                        </w:r>
                        <w:r w:rsidRPr="004C4757">
                          <w:rPr>
                            <w:rFonts w:eastAsia="+mn-ea"/>
                            <w:color w:val="000000"/>
                            <w:kern w:val="24"/>
                            <w:sz w:val="20"/>
                            <w:szCs w:val="20"/>
                          </w:rPr>
                          <w:t xml:space="preserve"> </w:t>
                        </w:r>
                      </w:p>
                    </w:txbxContent>
                  </v:textbox>
                </v:shape>
                <v:shape id="Gerade Verbindung mit Pfeil 50" o:spid="_x0000_s1627" type="#_x0000_t32" style="position:absolute;left:12539;top:45414;width:3227;height: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" strokecolor="windowText" strokeweight="1.5pt">
                  <v:stroke endarrow="block"/>
                </v:shape>
                <v:shape id="Gerade Verbindung mit Pfeil 50" o:spid="_x0000_s1628" type="#_x0000_t32" style="position:absolute;left:30887;top:45486;width:3664;height: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" strokecolor="windowText" strokeweight="1.5pt">
                  <v:stroke endarrow="block"/>
                </v:shape>
                <v:shape id="Flussdiagramm: Prozess 34" o:spid="_x0000_s1629" type="#_x0000_t109" style="position:absolute;left:15280;top:59942;width:15564;height:5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" fillcolor="window" strokecolor="windowText" strokeweight=".25pt">
                  <v:textbox>
                    <w:txbxContent>
                      <w:p w14:paraId="0FCB169D" w14:textId="77777777" w:rsidR="004924DF" w:rsidRPr="00D95EFC" w:rsidRDefault="004924DF" w:rsidP="000442B5">
                        <w:pPr>
                          <w:pStyle w:val="NormalWeb"/>
                          <w:jc w:val="center"/>
                          <w:textAlignment w:val="baseline"/>
                          <w:rPr>
                            <w:sz w:val="20"/>
                            <w:szCs w:val="20"/>
                          </w:rPr>
                        </w:pPr>
                        <w:r w:rsidRPr="00D95EFC">
                          <w:rPr>
                            <w:rFonts w:eastAsia="Calibri"/>
                            <w:bCs/>
                            <w:color w:val="000000"/>
                            <w:kern w:val="24"/>
                            <w:sz w:val="20"/>
                            <w:szCs w:val="20"/>
                          </w:rPr>
                          <w:t xml:space="preserve">Test P2 and P3 </w:t>
                        </w:r>
                      </w:p>
                      <w:p w14:paraId="7D2F4240" w14:textId="77777777" w:rsidR="004924DF" w:rsidRPr="004C4757" w:rsidRDefault="004924DF" w:rsidP="000442B5">
                        <w:pPr>
                          <w:pStyle w:val="NormalWeb"/>
                          <w:jc w:val="center"/>
                          <w:textAlignment w:val="baseline"/>
                          <w:rPr>
                            <w:sz w:val="20"/>
                            <w:szCs w:val="20"/>
                          </w:rPr>
                        </w:pPr>
                        <w:r w:rsidRPr="004C4757">
                          <w:rPr>
                            <w:rFonts w:eastAsia="+mn-ea"/>
                            <w:color w:val="000000"/>
                            <w:kern w:val="24"/>
                            <w:sz w:val="20"/>
                            <w:szCs w:val="20"/>
                          </w:rPr>
                          <w:t>Target calculated using P1 and P4 measurement</w:t>
                        </w:r>
                      </w:p>
                    </w:txbxContent>
                  </v:textbox>
                </v:shape>
                <v:shape id="Flussdiagramm: Verzweigung 29" o:spid="_x0000_s1630" type="#_x0000_t110" style="position:absolute;left:15644;top:52634;width:15202;height:5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" fillcolor="window" strokecolor="windowText" strokeweight=".25pt">
                  <v:textbox inset="0,0,0,0">
                    <w:txbxContent>
                      <w:p w14:paraId="351F6884" w14:textId="77777777" w:rsidR="004924DF" w:rsidRPr="004C4757" w:rsidRDefault="004924DF" w:rsidP="000442B5">
                        <w:pPr>
                          <w:pStyle w:val="NormalWeb"/>
                          <w:kinsoku w:val="0"/>
                          <w:overflowPunct w:val="0"/>
                          <w:jc w:val="center"/>
                          <w:textAlignment w:val="baseline"/>
                          <w:rPr>
                            <w:sz w:val="20"/>
                            <w:szCs w:val="20"/>
                          </w:rPr>
                        </w:pPr>
                        <w:r w:rsidRPr="004C4757">
                          <w:rPr>
                            <w:rFonts w:eastAsia="Calibri"/>
                            <w:color w:val="000000"/>
                            <w:kern w:val="24"/>
                            <w:sz w:val="20"/>
                            <w:szCs w:val="20"/>
                          </w:rPr>
                          <w:t>a</w:t>
                        </w:r>
                        <w:r w:rsidRPr="00A838F3">
                          <w:rPr>
                            <w:rFonts w:eastAsia="Calibri"/>
                            <w:color w:val="000000"/>
                            <w:kern w:val="24"/>
                            <w:sz w:val="20"/>
                            <w:szCs w:val="20"/>
                            <w:vertAlign w:val="subscript"/>
                          </w:rPr>
                          <w:t>wot</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50" o:spid="_x0000_s1631" type="#_x0000_t32" style="position:absolute;left:23189;top:58039;width:82;height:188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" strokecolor="windowText" strokeweight="1.5pt">
                  <v:stroke endarrow="block"/>
                </v:shape>
                <v:shape id="Flussdiagramm: Verzweigung 29" o:spid="_x0000_s1632" type="#_x0000_t110" style="position:absolute;left:15407;top:66989;width:15436;height:5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" fillcolor="window" strokecolor="windowText" strokeweight=".25pt">
                  <v:textbox inset="0,0,0,0">
                    <w:txbxContent>
                      <w:p w14:paraId="4B2B849E" w14:textId="77777777" w:rsidR="004924DF" w:rsidRPr="004C4757" w:rsidRDefault="004924DF" w:rsidP="000442B5">
                        <w:pPr>
                          <w:pStyle w:val="NormalWeb"/>
                          <w:kinsoku w:val="0"/>
                          <w:overflowPunct w:val="0"/>
                          <w:jc w:val="center"/>
                          <w:textAlignment w:val="baseline"/>
                          <w:rPr>
                            <w:sz w:val="20"/>
                            <w:szCs w:val="20"/>
                          </w:rPr>
                        </w:pPr>
                        <w:r w:rsidRPr="004C4757">
                          <w:rPr>
                            <w:rFonts w:eastAsia="Calibri"/>
                            <w:color w:val="000000"/>
                            <w:kern w:val="24"/>
                            <w:sz w:val="20"/>
                            <w:szCs w:val="20"/>
                          </w:rPr>
                          <w:t>a</w:t>
                        </w:r>
                        <w:r w:rsidRPr="00BB5531">
                          <w:rPr>
                            <w:rFonts w:eastAsia="Calibri"/>
                            <w:color w:val="000000"/>
                            <w:kern w:val="24"/>
                            <w:sz w:val="20"/>
                            <w:szCs w:val="20"/>
                            <w:vertAlign w:val="subscript"/>
                          </w:rPr>
                          <w:t>wot</w:t>
                        </w:r>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50" o:spid="_x0000_s1633" type="#_x0000_t32" style="position:absolute;left:23022;top:65268;width:28;height:17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" strokecolor="windowText" strokeweight="1.5pt">
                  <v:stroke endarrow="block"/>
                </v:shape>
                <v:shape id="Connecteur en angle 107" o:spid="_x0000_s1634" type="#_x0000_t33" style="position:absolute;left:13397;top:41146;width:2075;height:1531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" strokecolor="windowText" strokeweight="1.5pt">
                  <v:stroke endarrow="block"/>
                </v:shape>
                <v:shape id="Connecteur en angle 110" o:spid="_x0000_s1635" type="#_x0000_t33" style="position:absolute;left:31474;top:41110;width:1615;height:160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" strokecolor="windowText" strokeweight="1.5pt">
                  <v:stroke endarrow="block"/>
                </v:shape>
                <v:shape id="Textfeld 59" o:spid="_x0000_s1636" type="#_x0000_t202" style="position:absolute;left:30273;top:43573;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" filled="f" stroked="f">
                  <v:textbox style="mso-fit-shape-to-text:t">
                    <w:txbxContent>
                      <w:p w14:paraId="03F2911F"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v:textbox>
                </v:shape>
                <v:shape id="Flussdiagramm: Verbindungsstelle 31" o:spid="_x0000_s1637" type="#_x0000_t120" style="position:absolute;left:22092;top:48867;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" fillcolor="window" strokecolor="windowText" strokeweight=".25pt"/>
                <v:shape id="Gerade Verbindung mit Pfeil 50" o:spid="_x0000_s1638" type="#_x0000_t32" style="position:absolute;left:23253;top:51028;width:25;height:16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" strokecolor="windowText" strokeweight="1.5pt">
                  <v:stroke endarrow="block"/>
                </v:shape>
                <v:shape id="Flussdiagramm: Verbindungsstelle 74" o:spid="_x0000_s1639" type="#_x0000_t120" style="position:absolute;left:22917;top:11877;width:1638;height:1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" fillcolor="window" strokecolor="windowText" strokeweight=".25pt"/>
                <v:shape id="Flussdiagramm: Prozess 28" o:spid="_x0000_s1640" type="#_x0000_t109" style="position:absolute;left:37332;top:35396;width:9174;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" fillcolor="window" strokecolor="windowText" strokeweight=".25pt">
                  <v:textbox>
                    <w:txbxContent>
                      <w:p w14:paraId="62238887" w14:textId="77777777" w:rsidR="004924DF" w:rsidRPr="00D95EFC" w:rsidRDefault="004924DF" w:rsidP="000442B5">
                        <w:pPr>
                          <w:pStyle w:val="NormalWeb"/>
                          <w:jc w:val="center"/>
                          <w:textAlignment w:val="baseline"/>
                          <w:rPr>
                            <w:sz w:val="20"/>
                            <w:szCs w:val="20"/>
                          </w:rPr>
                        </w:pPr>
                        <w:r w:rsidRPr="00D95EFC">
                          <w:rPr>
                            <w:rFonts w:eastAsia="Calibri"/>
                            <w:bCs/>
                            <w:color w:val="000000"/>
                            <w:kern w:val="24"/>
                            <w:sz w:val="20"/>
                            <w:szCs w:val="20"/>
                          </w:rPr>
                          <w:t xml:space="preserve">Non Valid </w:t>
                        </w:r>
                        <w:r w:rsidRPr="00D95EFC">
                          <w:rPr>
                            <w:rFonts w:eastAsia="Calibri"/>
                            <w:bCs/>
                            <w:color w:val="000000"/>
                            <w:kern w:val="24"/>
                            <w:sz w:val="20"/>
                            <w:szCs w:val="20"/>
                          </w:rPr>
                          <w:br/>
                          <w:t xml:space="preserve">Gear </w:t>
                        </w:r>
                      </w:p>
                    </w:txbxContent>
                  </v:textbox>
                </v:shape>
                <v:shape id="Connecteur en angle 102" o:spid="_x0000_s1641" type="#_x0000_t33" style="position:absolute;left:30842;top:57799;width:10494;height:1186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" strokecolor="windowText" strokeweight="1.5pt">
                  <v:stroke endarrow="block"/>
                </v:shape>
                <v:shape id="Gerade Verbindung mit Pfeil 45" o:spid="_x0000_s1642" type="#_x0000_t32" style="position:absolute;left:23767;top:10352;width:18;height:14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" strokecolor="windowText" strokeweight="1.5pt">
                  <v:stroke endarrow="block"/>
                </v:shape>
                <v:shape id="Flussdiagramm: Prozess 28" o:spid="_x0000_s1643" type="#_x0000_t109" style="position:absolute;left:37059;top:10747;width:1025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" fillcolor="window" strokecolor="windowText" strokeweight=".25pt">
                  <v:textbox>
                    <w:txbxContent>
                      <w:p w14:paraId="2281045E" w14:textId="77777777" w:rsidR="004924DF" w:rsidRPr="004C4757" w:rsidRDefault="004924DF" w:rsidP="000442B5">
                        <w:pPr>
                          <w:pStyle w:val="NormalWeb"/>
                          <w:jc w:val="center"/>
                          <w:rPr>
                            <w:sz w:val="20"/>
                            <w:szCs w:val="20"/>
                          </w:rPr>
                        </w:pPr>
                        <w:r w:rsidRPr="004C4757">
                          <w:rPr>
                            <w:rFonts w:eastAsia="Calibri"/>
                            <w:color w:val="000000"/>
                            <w:kern w:val="24"/>
                            <w:sz w:val="20"/>
                            <w:szCs w:val="20"/>
                          </w:rPr>
                          <w:t xml:space="preserve">Select next </w:t>
                        </w:r>
                        <w:r>
                          <w:rPr>
                            <w:rFonts w:eastAsia="Calibri"/>
                            <w:color w:val="000000"/>
                            <w:kern w:val="24"/>
                            <w:sz w:val="20"/>
                            <w:szCs w:val="20"/>
                          </w:rPr>
                          <w:br/>
                        </w:r>
                        <w:r w:rsidRPr="004C4757">
                          <w:rPr>
                            <w:rFonts w:eastAsia="Calibri"/>
                            <w:color w:val="000000"/>
                            <w:kern w:val="24"/>
                            <w:sz w:val="20"/>
                            <w:szCs w:val="20"/>
                          </w:rPr>
                          <w:t>higher gear</w:t>
                        </w:r>
                      </w:p>
                    </w:txbxContent>
                  </v:textbox>
                </v:shape>
                <v:shape id="Gerade Verbindung mit Pfeil 46" o:spid="_x0000_s1644" type="#_x0000_t32" style="position:absolute;left:24510;top:12686;width:12549;height: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" strokecolor="windowText" strokeweight="1.5pt">
                  <v:stroke endarrow="block"/>
                </v:shape>
                <v:shape id="Flussdiagramm: Prozess 28" o:spid="_x0000_s1645" type="#_x0000_t109" style="position:absolute;left:17693;top:74157;width:11091;height:5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" fillcolor="window" strokecolor="windowText" strokeweight=".25pt">
                  <v:textbox>
                    <w:txbxContent>
                      <w:p w14:paraId="4417F0B7" w14:textId="77777777" w:rsidR="004924DF" w:rsidRPr="004C4757" w:rsidRDefault="004924DF" w:rsidP="000442B5">
                        <w:pPr>
                          <w:pStyle w:val="NormalWeb"/>
                          <w:jc w:val="center"/>
                          <w:textAlignment w:val="baseline"/>
                          <w:rPr>
                            <w:sz w:val="20"/>
                            <w:szCs w:val="20"/>
                          </w:rPr>
                        </w:pPr>
                        <w:r w:rsidRPr="00D95EFC">
                          <w:rPr>
                            <w:rFonts w:eastAsia="Calibri"/>
                            <w:bCs/>
                            <w:color w:val="000000"/>
                            <w:kern w:val="24"/>
                            <w:sz w:val="20"/>
                            <w:szCs w:val="20"/>
                          </w:rPr>
                          <w:t xml:space="preserve">Valid Gear </w:t>
                        </w:r>
                        <w:r w:rsidRPr="00D95EFC">
                          <w:rPr>
                            <w:rFonts w:eastAsia="Calibri"/>
                            <w:bCs/>
                            <w:color w:val="000000"/>
                            <w:kern w:val="24"/>
                            <w:sz w:val="20"/>
                            <w:szCs w:val="20"/>
                          </w:rPr>
                          <w:sym w:font="Symbol" w:char="F06B"/>
                        </w:r>
                        <w:r w:rsidRPr="00D95EFC">
                          <w:rPr>
                            <w:rFonts w:eastAsia="Calibri"/>
                            <w:color w:val="000000"/>
                            <w:kern w:val="24"/>
                            <w:sz w:val="20"/>
                            <w:szCs w:val="20"/>
                          </w:rPr>
                          <w:t>,</w:t>
                        </w:r>
                        <w:r w:rsidRPr="004C4757">
                          <w:rPr>
                            <w:rFonts w:eastAsia="Calibri"/>
                            <w:color w:val="000000"/>
                            <w:kern w:val="24"/>
                            <w:sz w:val="20"/>
                            <w:szCs w:val="20"/>
                          </w:rPr>
                          <w:t xml:space="preserve"> report data for</w:t>
                        </w:r>
                        <w:r w:rsidRPr="004C4757">
                          <w:rPr>
                            <w:rFonts w:eastAsia="Calibri"/>
                            <w:color w:val="000000"/>
                            <w:kern w:val="24"/>
                            <w:sz w:val="20"/>
                            <w:szCs w:val="20"/>
                          </w:rPr>
                          <w:br/>
                          <w:t>P1 to P4</w:t>
                        </w:r>
                      </w:p>
                    </w:txbxContent>
                  </v:textbox>
                </v:shape>
                <v:shape id="Textfeld 60" o:spid="_x0000_s1646" type="#_x0000_t202" style="position:absolute;left:23276;top:57794;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" filled="f" stroked="f">
                  <v:textbox style="mso-fit-shape-to-text:t">
                    <w:txbxContent>
                      <w:p w14:paraId="2633D84D" w14:textId="77777777" w:rsidR="004924DF" w:rsidRPr="00057A7B" w:rsidRDefault="004924DF" w:rsidP="000442B5">
                        <w:pPr>
                          <w:pStyle w:val="NormalWeb"/>
                          <w:rPr>
                            <w:sz w:val="20"/>
                            <w:szCs w:val="20"/>
                          </w:rPr>
                        </w:pPr>
                        <w:r w:rsidRPr="00057A7B">
                          <w:rPr>
                            <w:rFonts w:eastAsia="+mn-ea"/>
                            <w:color w:val="000000"/>
                            <w:kern w:val="24"/>
                            <w:sz w:val="20"/>
                            <w:szCs w:val="20"/>
                          </w:rPr>
                          <w:t>YES</w:t>
                        </w:r>
                      </w:p>
                    </w:txbxContent>
                  </v:textbox>
                </v:shape>
                <v:shape id="Textfeld 60" o:spid="_x0000_s1647" type="#_x0000_t202" style="position:absolute;left:12473;top:43146;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" filled="f" stroked="f">
                  <v:textbox style="mso-fit-shape-to-text:t">
                    <w:txbxContent>
                      <w:p w14:paraId="79466D06" w14:textId="77777777" w:rsidR="004924DF" w:rsidRPr="004C4757" w:rsidRDefault="004924DF" w:rsidP="000442B5">
                        <w:pPr>
                          <w:pStyle w:val="NormalWeb"/>
                          <w:rPr>
                            <w:sz w:val="20"/>
                            <w:szCs w:val="20"/>
                          </w:rPr>
                        </w:pPr>
                        <w:r w:rsidRPr="004C4757">
                          <w:rPr>
                            <w:rFonts w:eastAsia="+mn-ea"/>
                            <w:color w:val="000000"/>
                            <w:kern w:val="24"/>
                            <w:sz w:val="20"/>
                            <w:szCs w:val="20"/>
                          </w:rPr>
                          <w:t>YES</w:t>
                        </w:r>
                      </w:p>
                    </w:txbxContent>
                  </v:textbox>
                </v:shape>
                <v:shape id="Textfeld 59" o:spid="_x0000_s1648" type="#_x0000_t202" style="position:absolute;left:30480;top:53384;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" filled="f" stroked="f">
                  <v:textbox style="mso-fit-shape-to-text:t">
                    <w:txbxContent>
                      <w:p w14:paraId="07F41115"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v:textbox>
                </v:shape>
                <v:shape id="Textfeld 59" o:spid="_x0000_s1649" type="#_x0000_t202" style="position:absolute;left:30721;top:27860;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" filled="f" stroked="f">
                  <v:textbox style="mso-fit-shape-to-text:t">
                    <w:txbxContent>
                      <w:p w14:paraId="660C4470"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v:textbox>
                </v:shape>
                <v:shape id="Textfeld 60" o:spid="_x0000_s1650" type="#_x0000_t202" style="position:absolute;left:23651;top:17890;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" filled="f" stroked="f">
                  <v:textbox style="mso-fit-shape-to-text:t">
                    <w:txbxContent>
                      <w:p w14:paraId="48EAFAFE" w14:textId="77777777" w:rsidR="004924DF" w:rsidRPr="00FF319C" w:rsidRDefault="004924DF" w:rsidP="000442B5">
                        <w:pPr>
                          <w:pStyle w:val="NormalWeb"/>
                          <w:rPr>
                            <w:sz w:val="20"/>
                            <w:szCs w:val="20"/>
                          </w:rPr>
                        </w:pPr>
                        <w:r w:rsidRPr="00FF319C">
                          <w:rPr>
                            <w:rFonts w:eastAsia="+mn-ea"/>
                            <w:color w:val="000000"/>
                            <w:kern w:val="24"/>
                            <w:sz w:val="20"/>
                            <w:szCs w:val="20"/>
                          </w:rPr>
                          <w:t>YES</w:t>
                        </w:r>
                      </w:p>
                    </w:txbxContent>
                  </v:textbox>
                </v:shape>
                <v:shape id="Textfeld 59" o:spid="_x0000_s1651" type="#_x0000_t202" style="position:absolute;left:14495;top:14298;width:366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" filled="f" stroked="f">
                  <v:textbox style="mso-fit-shape-to-text:t">
                    <w:txbxContent>
                      <w:p w14:paraId="4E61DEEE"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v:textbox>
                </v:shape>
                <v:shape id="Textfeld 60" o:spid="_x0000_s1652" type="#_x0000_t202" style="position:absolute;left:23999;top:71775;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" filled="f" stroked="f">
                  <v:textbox style="mso-fit-shape-to-text:t">
                    <w:txbxContent>
                      <w:p w14:paraId="1B13B469" w14:textId="77777777" w:rsidR="004924DF" w:rsidRPr="004C4757" w:rsidRDefault="004924DF" w:rsidP="000442B5">
                        <w:pPr>
                          <w:pStyle w:val="NormalWeb"/>
                          <w:rPr>
                            <w:sz w:val="20"/>
                            <w:szCs w:val="20"/>
                          </w:rPr>
                        </w:pPr>
                        <w:r w:rsidRPr="004C4757">
                          <w:rPr>
                            <w:rFonts w:eastAsia="+mn-ea"/>
                            <w:color w:val="000000"/>
                            <w:kern w:val="24"/>
                            <w:sz w:val="20"/>
                            <w:szCs w:val="20"/>
                          </w:rPr>
                          <w:t>YES</w:t>
                        </w:r>
                      </w:p>
                    </w:txbxContent>
                  </v:textbox>
                </v:shape>
                <v:shape id="Textfeld 59" o:spid="_x0000_s1653" type="#_x0000_t202" style="position:absolute;left:30481;top:67656;width:3663;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" filled="f" stroked="f">
                  <v:textbox style="mso-fit-shape-to-text:t">
                    <w:txbxContent>
                      <w:p w14:paraId="46B4136B"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v:textbox>
                </v:shape>
                <v:shape id="Gewinkelte Verbindung 114" o:spid="_x0000_s1654" type="#_x0000_t34" style="position:absolute;left:6937;top:16440;width:10837;height:386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" adj="21644" strokecolor="windowText" strokeweight="1.5pt">
                  <v:stroke endarrow="block"/>
                </v:shape>
                <v:shape id="Flussdiagramm: Verzweigung 29" o:spid="_x0000_s1655" type="#_x0000_t110" style="position:absolute;left:15955;top:27360;width:14529;height:5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" fillcolor="window" strokecolor="windowText" strokeweight=".25pt">
                  <v:textbox inset="0,0,0,0">
                    <w:txbxContent>
                      <w:p w14:paraId="5F65AAC1" w14:textId="77777777" w:rsidR="004924DF" w:rsidRPr="004C4757" w:rsidRDefault="004924DF" w:rsidP="000442B5">
                        <w:pPr>
                          <w:pStyle w:val="NormalWeb"/>
                          <w:kinsoku w:val="0"/>
                          <w:overflowPunct w:val="0"/>
                          <w:jc w:val="center"/>
                          <w:textAlignment w:val="baseline"/>
                          <w:rPr>
                            <w:sz w:val="20"/>
                            <w:szCs w:val="20"/>
                          </w:rPr>
                        </w:pPr>
                        <w:r w:rsidRPr="004C4757">
                          <w:rPr>
                            <w:rFonts w:eastAsia="Calibri"/>
                            <w:color w:val="000000"/>
                            <w:kern w:val="24"/>
                            <w:sz w:val="20"/>
                            <w:szCs w:val="20"/>
                          </w:rPr>
                          <w:t>a</w:t>
                        </w:r>
                        <w:r>
                          <w:rPr>
                            <w:rFonts w:eastAsia="Calibri"/>
                            <w:color w:val="000000"/>
                            <w:kern w:val="24"/>
                            <w:sz w:val="20"/>
                            <w:szCs w:val="20"/>
                            <w:vertAlign w:val="subscript"/>
                          </w:rPr>
                          <w:t>wot</w:t>
                        </w:r>
                        <w:r w:rsidRPr="004C4757">
                          <w:rPr>
                            <w:rFonts w:eastAsia="Calibri"/>
                            <w:color w:val="000000"/>
                            <w:kern w:val="24"/>
                            <w:sz w:val="20"/>
                            <w:szCs w:val="20"/>
                          </w:rPr>
                          <w:t xml:space="preserve"> </w:t>
                        </w:r>
                        <w:r w:rsidRPr="004C4757">
                          <w:rPr>
                            <w:rFonts w:eastAsia="Calibri"/>
                            <w:color w:val="000000"/>
                            <w:kern w:val="24"/>
                            <w:sz w:val="20"/>
                            <w:szCs w:val="20"/>
                            <w:u w:val="single"/>
                          </w:rPr>
                          <w:t>&lt;</w:t>
                        </w:r>
                        <w:r w:rsidRPr="004C4757">
                          <w:rPr>
                            <w:rFonts w:eastAsia="Calibri"/>
                            <w:color w:val="000000"/>
                            <w:kern w:val="24"/>
                            <w:sz w:val="20"/>
                            <w:szCs w:val="20"/>
                          </w:rPr>
                          <w:t xml:space="preserve"> 5m/s² </w:t>
                        </w:r>
                      </w:p>
                    </w:txbxContent>
                  </v:textbox>
                </v:shape>
                <v:shape id="Gerade Verbindung mit Pfeil 62" o:spid="_x0000_s1656" type="#_x0000_t32" style="position:absolute;left:23214;top:32630;width:0;height:16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" strokecolor="windowText" strokeweight="1.5pt">
                  <v:stroke endarrow="block"/>
                </v:shape>
                <v:shape id="Textfeld 59" o:spid="_x0000_s1657" type="#_x0000_t202" style="position:absolute;left:32695;top:35720;width:366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" filled="f" stroked="f">
                  <v:textbox style="mso-fit-shape-to-text:t">
                    <w:txbxContent>
                      <w:p w14:paraId="7B548641" w14:textId="77777777" w:rsidR="004924DF" w:rsidRPr="004C4757" w:rsidRDefault="004924DF" w:rsidP="000442B5">
                        <w:pPr>
                          <w:pStyle w:val="NormalWeb"/>
                          <w:rPr>
                            <w:sz w:val="20"/>
                            <w:szCs w:val="20"/>
                          </w:rPr>
                        </w:pPr>
                        <w:r w:rsidRPr="004C4757">
                          <w:rPr>
                            <w:rFonts w:eastAsia="+mn-ea"/>
                            <w:color w:val="000000"/>
                            <w:kern w:val="24"/>
                            <w:sz w:val="20"/>
                            <w:szCs w:val="20"/>
                          </w:rPr>
                          <w:t>NO</w:t>
                        </w:r>
                      </w:p>
                    </w:txbxContent>
                  </v:textbox>
                </v:shape>
                <v:shape id="Textfeld 60" o:spid="_x0000_s1658" type="#_x0000_t202" style="position:absolute;left:23639;top:40414;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" filled="f" stroked="f">
                  <v:textbox style="mso-fit-shape-to-text:t">
                    <w:txbxContent>
                      <w:p w14:paraId="062D20AE" w14:textId="77777777" w:rsidR="004924DF" w:rsidRPr="004C4757" w:rsidRDefault="004924DF" w:rsidP="000442B5">
                        <w:pPr>
                          <w:pStyle w:val="NormalWeb"/>
                          <w:rPr>
                            <w:sz w:val="20"/>
                            <w:szCs w:val="20"/>
                          </w:rPr>
                        </w:pPr>
                        <w:r w:rsidRPr="004C4757">
                          <w:rPr>
                            <w:rFonts w:eastAsia="+mn-ea"/>
                            <w:color w:val="000000"/>
                            <w:kern w:val="24"/>
                            <w:sz w:val="20"/>
                            <w:szCs w:val="20"/>
                          </w:rPr>
                          <w:t>YES</w:t>
                        </w:r>
                      </w:p>
                    </w:txbxContent>
                  </v:textbox>
                </v:shape>
                <v:shape id="Gerade Verbindung mit Pfeil 46" o:spid="_x0000_s1659" type="#_x0000_t32" style="position:absolute;left:30846;top:55400;width:5705;height: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" strokecolor="windowText" strokeweight="1.5pt">
                  <v:stroke endarrow="block"/>
                </v:shape>
                <v:shape id="Gerade Verbindung mit Pfeil 46" o:spid="_x0000_s1660" type="#_x0000_t32" style="position:absolute;left:23050;top:72332;width:0;height:1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" strokecolor="windowText" strokeweight="1.5pt">
                  <v:stroke endarrow="block"/>
                </v:shape>
                <v:shape id="Gerade Verbindung mit Pfeil 46" o:spid="_x0000_s1661" type="#_x0000_t32" style="position:absolute;left:32353;top:37689;width:4985;height: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" strokecolor="windowText" strokeweight="1.5pt">
                  <v:stroke endarrow="block"/>
                </v:shape>
                <v:shape id="Flussdiagramm: Verbindungsstelle 84" o:spid="_x0000_s1662" type="#_x0000_t120" style="position:absolute;left:49649;top:3681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" fillcolor="window" strokecolor="windowText" strokeweight=".25pt"/>
                <v:shape id="Gerade Verbindung mit Pfeil 46" o:spid="_x0000_s1663" type="#_x0000_t32" style="position:absolute;left:46506;top:37689;width:3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" strokecolor="windowText" strokeweight="1.5pt">
                  <v:stroke endarrow="block"/>
                </v:shape>
                <v:shape id="Gewinkelte Verbindung 89" o:spid="_x0000_s1664" type="#_x0000_t33" style="position:absolute;left:30484;top:30133;width:11465;height:526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" strokecolor="windowText" strokeweight="1.5pt">
                  <v:stroke endarrow="block"/>
                </v:shape>
                <v:shape id="Gewinkelte Verbindung 51" o:spid="_x0000_s1665" type="#_x0000_t33" style="position:absolute;left:28784;top:56848;width:22143;height:1995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" strokecolor="windowText" strokeweight="1.5pt">
                  <v:stroke endarrow="block"/>
                </v:shape>
                <v:shape id="Flussdiagramm: Verbindungsstelle 101" o:spid="_x0000_s1666" type="#_x0000_t120" style="position:absolute;left:49847;top:54687;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" fillcolor="window" strokecolor="windowText" strokeweight=".25pt"/>
                <v:shape id="Gerade Verbindung mit Pfeil 46" o:spid="_x0000_s1667" type="#_x0000_t32" style="position:absolute;left:50729;top:38975;width:198;height:1571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" strokecolor="windowText" strokeweight="1.5pt">
                  <v:stroke endarrow="block"/>
                </v:shape>
                <v:shape id="Flussdiagramm: Prozess 28" o:spid="_x0000_s1668" type="#_x0000_t109" style="position:absolute;left:36551;top:53663;width:9571;height:4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" fillcolor="window" strokecolor="windowText" strokeweight=".25pt">
                  <v:textbox>
                    <w:txbxContent>
                      <w:p w14:paraId="44393967" w14:textId="77777777" w:rsidR="004924DF" w:rsidRPr="00D95EFC" w:rsidRDefault="004924DF" w:rsidP="000442B5">
                        <w:pPr>
                          <w:pStyle w:val="NormalWeb"/>
                          <w:jc w:val="center"/>
                          <w:textAlignment w:val="baseline"/>
                          <w:rPr>
                            <w:sz w:val="20"/>
                            <w:szCs w:val="20"/>
                          </w:rPr>
                        </w:pPr>
                        <w:r w:rsidRPr="00D95EFC">
                          <w:rPr>
                            <w:rFonts w:eastAsia="Calibri"/>
                            <w:bCs/>
                            <w:color w:val="000000"/>
                            <w:kern w:val="24"/>
                            <w:sz w:val="20"/>
                            <w:szCs w:val="20"/>
                          </w:rPr>
                          <w:t xml:space="preserve">Non Valid </w:t>
                        </w:r>
                        <w:r w:rsidRPr="00D95EFC">
                          <w:rPr>
                            <w:rFonts w:eastAsia="Calibri"/>
                            <w:bCs/>
                            <w:color w:val="000000"/>
                            <w:kern w:val="24"/>
                            <w:sz w:val="20"/>
                            <w:szCs w:val="20"/>
                          </w:rPr>
                          <w:br/>
                          <w:t xml:space="preserve">Gear </w:t>
                        </w:r>
                      </w:p>
                    </w:txbxContent>
                  </v:textbox>
                </v:shape>
                <v:shape id="Connecteur en angle 102" o:spid="_x0000_s1669" type="#_x0000_t34" style="position:absolute;left:37010;top:23035;width:24249;height:331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" adj="21592" strokecolor="windowText" strokeweight="1.5pt">
                  <v:stroke endarrow="block"/>
                </v:shape>
                <v:shape id="Gerade Verbindung mit Pfeil 46" o:spid="_x0000_s1670" type="#_x0000_t32" style="position:absolute;left:46122;top:55731;width:3725;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" strokecolor="windowText" strokeweight="1.5pt">
                  <v:stroke endarrow="block"/>
                </v:shape>
              </v:group>
            </w:pict>
          </mc:Fallback>
        </mc:AlternateContent>
      </w:r>
    </w:p>
    <w:p w14:paraId="4FF5F6CB" w14:textId="77777777" w:rsidR="000442B5" w:rsidRPr="00281C39" w:rsidRDefault="000442B5" w:rsidP="000442B5">
      <w:pPr>
        <w:tabs>
          <w:tab w:val="left" w:pos="709"/>
        </w:tabs>
        <w:suppressAutoHyphens w:val="0"/>
        <w:spacing w:line="240" w:lineRule="auto"/>
        <w:ind w:left="1134" w:right="284"/>
        <w:rPr>
          <w:b/>
          <w:bCs/>
          <w:lang w:eastAsia="en-GB"/>
        </w:rPr>
      </w:pPr>
    </w:p>
    <w:p w14:paraId="2A099FEA" w14:textId="77777777" w:rsidR="000442B5" w:rsidRPr="00281C39" w:rsidRDefault="000442B5" w:rsidP="000442B5">
      <w:pPr>
        <w:tabs>
          <w:tab w:val="left" w:pos="709"/>
        </w:tabs>
        <w:suppressAutoHyphens w:val="0"/>
        <w:spacing w:line="240" w:lineRule="auto"/>
        <w:ind w:left="1134" w:right="284"/>
        <w:rPr>
          <w:b/>
          <w:bCs/>
          <w:lang w:eastAsia="en-GB"/>
        </w:rPr>
      </w:pPr>
    </w:p>
    <w:p w14:paraId="4E48A980" w14:textId="77777777" w:rsidR="000442B5" w:rsidRPr="00281C39" w:rsidRDefault="000442B5" w:rsidP="000442B5">
      <w:pPr>
        <w:tabs>
          <w:tab w:val="left" w:pos="709"/>
        </w:tabs>
        <w:suppressAutoHyphens w:val="0"/>
        <w:spacing w:line="240" w:lineRule="auto"/>
        <w:ind w:left="1134" w:right="284"/>
        <w:rPr>
          <w:b/>
          <w:bCs/>
          <w:lang w:eastAsia="en-GB"/>
        </w:rPr>
      </w:pPr>
    </w:p>
    <w:p w14:paraId="549B7701" w14:textId="77777777" w:rsidR="000442B5" w:rsidRPr="00281C39" w:rsidRDefault="000442B5" w:rsidP="000442B5">
      <w:pPr>
        <w:tabs>
          <w:tab w:val="left" w:pos="709"/>
        </w:tabs>
        <w:suppressAutoHyphens w:val="0"/>
        <w:spacing w:line="240" w:lineRule="auto"/>
        <w:ind w:left="1134" w:right="284"/>
        <w:rPr>
          <w:b/>
          <w:bCs/>
          <w:lang w:eastAsia="en-GB"/>
        </w:rPr>
      </w:pPr>
    </w:p>
    <w:p w14:paraId="6B314398" w14:textId="77777777" w:rsidR="000442B5" w:rsidRPr="00281C39" w:rsidRDefault="000442B5" w:rsidP="000442B5">
      <w:pPr>
        <w:tabs>
          <w:tab w:val="left" w:pos="709"/>
        </w:tabs>
        <w:suppressAutoHyphens w:val="0"/>
        <w:spacing w:line="240" w:lineRule="auto"/>
        <w:ind w:left="1134" w:right="284"/>
        <w:rPr>
          <w:b/>
          <w:bCs/>
          <w:lang w:eastAsia="en-GB"/>
        </w:rPr>
      </w:pPr>
    </w:p>
    <w:p w14:paraId="5BFAFD14" w14:textId="77777777" w:rsidR="000442B5" w:rsidRPr="00281C39" w:rsidRDefault="000442B5" w:rsidP="000442B5">
      <w:pPr>
        <w:tabs>
          <w:tab w:val="left" w:pos="709"/>
        </w:tabs>
        <w:suppressAutoHyphens w:val="0"/>
        <w:spacing w:line="240" w:lineRule="auto"/>
        <w:ind w:left="1134" w:right="284"/>
        <w:rPr>
          <w:b/>
          <w:bCs/>
          <w:lang w:eastAsia="en-GB"/>
        </w:rPr>
      </w:pPr>
    </w:p>
    <w:p w14:paraId="46CBC09B" w14:textId="77777777" w:rsidR="000442B5" w:rsidRPr="00281C39" w:rsidRDefault="000442B5" w:rsidP="000442B5">
      <w:pPr>
        <w:tabs>
          <w:tab w:val="left" w:pos="709"/>
        </w:tabs>
        <w:suppressAutoHyphens w:val="0"/>
        <w:spacing w:line="240" w:lineRule="auto"/>
        <w:ind w:left="1134" w:right="284"/>
        <w:rPr>
          <w:b/>
          <w:bCs/>
          <w:lang w:eastAsia="en-GB"/>
        </w:rPr>
      </w:pPr>
    </w:p>
    <w:p w14:paraId="11A8DA12" w14:textId="77777777" w:rsidR="000442B5" w:rsidRPr="00281C39" w:rsidRDefault="000442B5" w:rsidP="000442B5">
      <w:pPr>
        <w:tabs>
          <w:tab w:val="left" w:pos="709"/>
        </w:tabs>
        <w:suppressAutoHyphens w:val="0"/>
        <w:spacing w:line="240" w:lineRule="auto"/>
        <w:ind w:left="1134" w:right="284"/>
        <w:rPr>
          <w:b/>
          <w:bCs/>
          <w:lang w:eastAsia="en-GB"/>
        </w:rPr>
      </w:pPr>
    </w:p>
    <w:p w14:paraId="15C29D43" w14:textId="77777777" w:rsidR="000442B5" w:rsidRPr="00281C39" w:rsidRDefault="000442B5" w:rsidP="000442B5">
      <w:pPr>
        <w:tabs>
          <w:tab w:val="left" w:pos="709"/>
        </w:tabs>
        <w:suppressAutoHyphens w:val="0"/>
        <w:spacing w:line="240" w:lineRule="auto"/>
        <w:ind w:left="1134" w:right="284"/>
        <w:rPr>
          <w:b/>
          <w:bCs/>
          <w:lang w:eastAsia="en-GB"/>
        </w:rPr>
      </w:pPr>
    </w:p>
    <w:p w14:paraId="6617DA12" w14:textId="77777777" w:rsidR="000442B5" w:rsidRPr="00281C39" w:rsidRDefault="000442B5" w:rsidP="000442B5">
      <w:pPr>
        <w:tabs>
          <w:tab w:val="left" w:pos="709"/>
        </w:tabs>
        <w:suppressAutoHyphens w:val="0"/>
        <w:spacing w:line="240" w:lineRule="auto"/>
        <w:ind w:left="1134" w:right="284"/>
        <w:rPr>
          <w:b/>
          <w:bCs/>
          <w:lang w:eastAsia="en-GB"/>
        </w:rPr>
      </w:pPr>
    </w:p>
    <w:p w14:paraId="3C15D05D" w14:textId="77777777" w:rsidR="000442B5" w:rsidRPr="00281C39" w:rsidRDefault="000442B5" w:rsidP="000442B5">
      <w:pPr>
        <w:tabs>
          <w:tab w:val="left" w:pos="709"/>
        </w:tabs>
        <w:suppressAutoHyphens w:val="0"/>
        <w:spacing w:line="240" w:lineRule="auto"/>
        <w:ind w:left="1134" w:right="284"/>
        <w:rPr>
          <w:b/>
          <w:bCs/>
          <w:lang w:eastAsia="en-GB"/>
        </w:rPr>
      </w:pPr>
    </w:p>
    <w:p w14:paraId="2BE741E0" w14:textId="77777777" w:rsidR="000442B5" w:rsidRPr="00281C39" w:rsidRDefault="000442B5" w:rsidP="000442B5">
      <w:pPr>
        <w:tabs>
          <w:tab w:val="left" w:pos="709"/>
        </w:tabs>
        <w:suppressAutoHyphens w:val="0"/>
        <w:spacing w:line="240" w:lineRule="auto"/>
        <w:ind w:left="1134" w:right="284"/>
        <w:rPr>
          <w:b/>
          <w:bCs/>
          <w:lang w:eastAsia="en-GB"/>
        </w:rPr>
      </w:pPr>
    </w:p>
    <w:p w14:paraId="61D6E9CB" w14:textId="77777777" w:rsidR="000442B5" w:rsidRPr="00281C39" w:rsidRDefault="000442B5" w:rsidP="000442B5">
      <w:pPr>
        <w:tabs>
          <w:tab w:val="left" w:pos="709"/>
        </w:tabs>
        <w:suppressAutoHyphens w:val="0"/>
        <w:spacing w:line="240" w:lineRule="auto"/>
        <w:ind w:left="1134" w:right="284"/>
        <w:rPr>
          <w:b/>
          <w:bCs/>
          <w:lang w:eastAsia="en-GB"/>
        </w:rPr>
      </w:pPr>
    </w:p>
    <w:p w14:paraId="0CD3EC29" w14:textId="77777777" w:rsidR="000442B5" w:rsidRPr="00281C39" w:rsidRDefault="000442B5" w:rsidP="000442B5">
      <w:pPr>
        <w:tabs>
          <w:tab w:val="left" w:pos="709"/>
        </w:tabs>
        <w:suppressAutoHyphens w:val="0"/>
        <w:spacing w:line="240" w:lineRule="auto"/>
        <w:ind w:left="1134" w:right="284"/>
        <w:rPr>
          <w:b/>
          <w:bCs/>
          <w:lang w:eastAsia="en-GB"/>
        </w:rPr>
      </w:pPr>
    </w:p>
    <w:p w14:paraId="3917AB73" w14:textId="77777777" w:rsidR="000442B5" w:rsidRPr="00281C39" w:rsidRDefault="000442B5" w:rsidP="000442B5">
      <w:pPr>
        <w:tabs>
          <w:tab w:val="left" w:pos="709"/>
        </w:tabs>
        <w:suppressAutoHyphens w:val="0"/>
        <w:spacing w:line="240" w:lineRule="auto"/>
        <w:ind w:left="1134" w:right="284"/>
        <w:rPr>
          <w:b/>
          <w:bCs/>
          <w:lang w:eastAsia="en-GB"/>
        </w:rPr>
      </w:pPr>
    </w:p>
    <w:p w14:paraId="5C192A5A" w14:textId="77777777" w:rsidR="000442B5" w:rsidRPr="00281C39" w:rsidRDefault="000442B5" w:rsidP="000442B5">
      <w:pPr>
        <w:tabs>
          <w:tab w:val="left" w:pos="709"/>
        </w:tabs>
        <w:suppressAutoHyphens w:val="0"/>
        <w:spacing w:line="240" w:lineRule="auto"/>
        <w:ind w:left="1134" w:right="284"/>
        <w:rPr>
          <w:b/>
          <w:bCs/>
          <w:lang w:eastAsia="en-GB"/>
        </w:rPr>
      </w:pPr>
    </w:p>
    <w:p w14:paraId="4C7A94CA" w14:textId="77777777" w:rsidR="000442B5" w:rsidRPr="00281C39" w:rsidRDefault="000442B5" w:rsidP="000442B5">
      <w:pPr>
        <w:tabs>
          <w:tab w:val="left" w:pos="709"/>
        </w:tabs>
        <w:suppressAutoHyphens w:val="0"/>
        <w:spacing w:line="240" w:lineRule="auto"/>
        <w:ind w:left="1134" w:right="284"/>
        <w:rPr>
          <w:b/>
          <w:bCs/>
          <w:lang w:eastAsia="en-GB"/>
        </w:rPr>
      </w:pPr>
    </w:p>
    <w:p w14:paraId="15AAD7E9" w14:textId="77777777" w:rsidR="000442B5" w:rsidRPr="00281C39" w:rsidRDefault="000442B5" w:rsidP="000442B5">
      <w:pPr>
        <w:tabs>
          <w:tab w:val="left" w:pos="709"/>
        </w:tabs>
        <w:suppressAutoHyphens w:val="0"/>
        <w:spacing w:line="240" w:lineRule="auto"/>
        <w:ind w:left="1134" w:right="284"/>
        <w:rPr>
          <w:b/>
          <w:bCs/>
          <w:lang w:eastAsia="en-GB"/>
        </w:rPr>
      </w:pPr>
    </w:p>
    <w:p w14:paraId="5629C6E8" w14:textId="77777777" w:rsidR="000442B5" w:rsidRPr="00281C39" w:rsidRDefault="000442B5" w:rsidP="000442B5">
      <w:pPr>
        <w:tabs>
          <w:tab w:val="left" w:pos="709"/>
        </w:tabs>
        <w:suppressAutoHyphens w:val="0"/>
        <w:spacing w:line="240" w:lineRule="auto"/>
        <w:ind w:left="1134" w:right="284"/>
        <w:rPr>
          <w:b/>
          <w:bCs/>
          <w:lang w:eastAsia="en-GB"/>
        </w:rPr>
      </w:pPr>
    </w:p>
    <w:p w14:paraId="1BC09424" w14:textId="77777777" w:rsidR="000442B5" w:rsidRPr="00281C39" w:rsidRDefault="000442B5" w:rsidP="000442B5">
      <w:pPr>
        <w:tabs>
          <w:tab w:val="left" w:pos="709"/>
        </w:tabs>
        <w:suppressAutoHyphens w:val="0"/>
        <w:spacing w:line="240" w:lineRule="auto"/>
        <w:ind w:left="1134" w:right="284"/>
        <w:rPr>
          <w:b/>
          <w:bCs/>
          <w:lang w:eastAsia="en-GB"/>
        </w:rPr>
      </w:pPr>
    </w:p>
    <w:p w14:paraId="45FFE518" w14:textId="77777777" w:rsidR="000442B5" w:rsidRPr="00281C39" w:rsidRDefault="000442B5" w:rsidP="000442B5">
      <w:pPr>
        <w:tabs>
          <w:tab w:val="left" w:pos="709"/>
        </w:tabs>
        <w:suppressAutoHyphens w:val="0"/>
        <w:spacing w:line="240" w:lineRule="auto"/>
        <w:ind w:left="1134" w:right="284"/>
        <w:rPr>
          <w:b/>
          <w:bCs/>
          <w:lang w:eastAsia="en-GB"/>
        </w:rPr>
      </w:pPr>
    </w:p>
    <w:p w14:paraId="0504B685" w14:textId="77777777" w:rsidR="000442B5" w:rsidRPr="00281C39" w:rsidRDefault="000442B5" w:rsidP="000442B5">
      <w:pPr>
        <w:tabs>
          <w:tab w:val="left" w:pos="709"/>
        </w:tabs>
        <w:suppressAutoHyphens w:val="0"/>
        <w:spacing w:line="240" w:lineRule="auto"/>
        <w:ind w:left="1134" w:right="284"/>
        <w:rPr>
          <w:b/>
          <w:bCs/>
          <w:lang w:eastAsia="en-GB"/>
        </w:rPr>
      </w:pPr>
    </w:p>
    <w:p w14:paraId="20DAB5E7" w14:textId="77777777" w:rsidR="000442B5" w:rsidRPr="00281C39" w:rsidRDefault="000442B5" w:rsidP="000442B5">
      <w:pPr>
        <w:tabs>
          <w:tab w:val="left" w:pos="709"/>
        </w:tabs>
        <w:suppressAutoHyphens w:val="0"/>
        <w:spacing w:line="240" w:lineRule="auto"/>
        <w:ind w:left="1134" w:right="284"/>
        <w:rPr>
          <w:b/>
          <w:bCs/>
          <w:lang w:eastAsia="en-GB"/>
        </w:rPr>
      </w:pPr>
    </w:p>
    <w:p w14:paraId="0181317E" w14:textId="77777777" w:rsidR="000442B5" w:rsidRPr="00281C39" w:rsidRDefault="000442B5" w:rsidP="000442B5">
      <w:pPr>
        <w:tabs>
          <w:tab w:val="left" w:pos="709"/>
        </w:tabs>
        <w:suppressAutoHyphens w:val="0"/>
        <w:spacing w:line="240" w:lineRule="auto"/>
        <w:ind w:left="1134" w:right="284"/>
        <w:rPr>
          <w:b/>
          <w:bCs/>
          <w:lang w:eastAsia="en-GB"/>
        </w:rPr>
      </w:pPr>
    </w:p>
    <w:p w14:paraId="545468B1" w14:textId="77777777" w:rsidR="000442B5" w:rsidRPr="00281C39" w:rsidRDefault="000442B5" w:rsidP="000442B5">
      <w:pPr>
        <w:tabs>
          <w:tab w:val="left" w:pos="709"/>
        </w:tabs>
        <w:suppressAutoHyphens w:val="0"/>
        <w:spacing w:line="240" w:lineRule="auto"/>
        <w:ind w:left="1134" w:right="284"/>
        <w:rPr>
          <w:b/>
          <w:bCs/>
          <w:lang w:eastAsia="en-GB"/>
        </w:rPr>
      </w:pPr>
    </w:p>
    <w:p w14:paraId="454137CD" w14:textId="77777777" w:rsidR="000442B5" w:rsidRPr="00281C39" w:rsidRDefault="000442B5" w:rsidP="000442B5">
      <w:pPr>
        <w:tabs>
          <w:tab w:val="left" w:pos="709"/>
        </w:tabs>
        <w:suppressAutoHyphens w:val="0"/>
        <w:spacing w:line="240" w:lineRule="auto"/>
        <w:ind w:left="1134" w:right="284"/>
        <w:rPr>
          <w:b/>
          <w:bCs/>
          <w:lang w:eastAsia="en-GB"/>
        </w:rPr>
      </w:pPr>
    </w:p>
    <w:p w14:paraId="72068F2F" w14:textId="77777777" w:rsidR="000442B5" w:rsidRPr="00281C39" w:rsidRDefault="000442B5" w:rsidP="000442B5">
      <w:pPr>
        <w:tabs>
          <w:tab w:val="left" w:pos="709"/>
        </w:tabs>
        <w:suppressAutoHyphens w:val="0"/>
        <w:spacing w:line="240" w:lineRule="auto"/>
        <w:ind w:left="1134" w:right="284"/>
        <w:rPr>
          <w:b/>
          <w:bCs/>
          <w:lang w:eastAsia="en-GB"/>
        </w:rPr>
      </w:pPr>
    </w:p>
    <w:p w14:paraId="00AFE481" w14:textId="77777777" w:rsidR="000442B5" w:rsidRPr="00281C39" w:rsidRDefault="000442B5" w:rsidP="000442B5">
      <w:pPr>
        <w:tabs>
          <w:tab w:val="left" w:pos="709"/>
        </w:tabs>
        <w:suppressAutoHyphens w:val="0"/>
        <w:spacing w:line="240" w:lineRule="auto"/>
        <w:ind w:left="1134" w:right="284"/>
        <w:rPr>
          <w:b/>
          <w:bCs/>
          <w:lang w:eastAsia="en-GB"/>
        </w:rPr>
      </w:pPr>
    </w:p>
    <w:p w14:paraId="76DDE806" w14:textId="77777777" w:rsidR="000442B5" w:rsidRPr="00281C39" w:rsidRDefault="000442B5" w:rsidP="000442B5">
      <w:pPr>
        <w:tabs>
          <w:tab w:val="left" w:pos="709"/>
        </w:tabs>
        <w:suppressAutoHyphens w:val="0"/>
        <w:spacing w:line="240" w:lineRule="auto"/>
        <w:ind w:left="1134" w:right="284"/>
        <w:rPr>
          <w:b/>
          <w:bCs/>
          <w:lang w:eastAsia="en-GB"/>
        </w:rPr>
      </w:pPr>
    </w:p>
    <w:p w14:paraId="3A1B331B" w14:textId="77777777" w:rsidR="000442B5" w:rsidRPr="00281C39" w:rsidRDefault="000442B5" w:rsidP="000442B5">
      <w:pPr>
        <w:tabs>
          <w:tab w:val="left" w:pos="709"/>
        </w:tabs>
        <w:suppressAutoHyphens w:val="0"/>
        <w:spacing w:line="240" w:lineRule="auto"/>
        <w:ind w:left="1134" w:right="284"/>
        <w:rPr>
          <w:b/>
          <w:bCs/>
          <w:lang w:eastAsia="en-GB"/>
        </w:rPr>
      </w:pPr>
    </w:p>
    <w:p w14:paraId="40845AAA" w14:textId="77777777" w:rsidR="000442B5" w:rsidRPr="00281C39" w:rsidRDefault="000442B5" w:rsidP="000442B5">
      <w:pPr>
        <w:tabs>
          <w:tab w:val="left" w:pos="709"/>
        </w:tabs>
        <w:suppressAutoHyphens w:val="0"/>
        <w:spacing w:line="240" w:lineRule="auto"/>
        <w:ind w:left="1134" w:right="284"/>
        <w:rPr>
          <w:b/>
          <w:bCs/>
          <w:lang w:eastAsia="en-GB"/>
        </w:rPr>
      </w:pPr>
    </w:p>
    <w:p w14:paraId="30970D04" w14:textId="77777777" w:rsidR="000442B5" w:rsidRPr="00281C39" w:rsidRDefault="000442B5" w:rsidP="000442B5">
      <w:pPr>
        <w:tabs>
          <w:tab w:val="left" w:pos="709"/>
        </w:tabs>
        <w:suppressAutoHyphens w:val="0"/>
        <w:spacing w:line="240" w:lineRule="auto"/>
        <w:ind w:left="1134" w:right="284"/>
        <w:rPr>
          <w:b/>
          <w:bCs/>
          <w:lang w:eastAsia="en-GB"/>
        </w:rPr>
      </w:pPr>
    </w:p>
    <w:p w14:paraId="2DDB2374" w14:textId="77777777" w:rsidR="000442B5" w:rsidRPr="00281C39" w:rsidRDefault="000442B5" w:rsidP="000442B5">
      <w:pPr>
        <w:tabs>
          <w:tab w:val="left" w:pos="709"/>
        </w:tabs>
        <w:suppressAutoHyphens w:val="0"/>
        <w:spacing w:line="240" w:lineRule="auto"/>
        <w:ind w:left="1134" w:right="284"/>
        <w:rPr>
          <w:b/>
          <w:bCs/>
          <w:lang w:eastAsia="en-GB"/>
        </w:rPr>
      </w:pPr>
    </w:p>
    <w:p w14:paraId="4AEBDA2E" w14:textId="77777777" w:rsidR="000442B5" w:rsidRPr="00281C39" w:rsidRDefault="000442B5" w:rsidP="000442B5">
      <w:pPr>
        <w:tabs>
          <w:tab w:val="left" w:pos="709"/>
        </w:tabs>
        <w:suppressAutoHyphens w:val="0"/>
        <w:spacing w:line="240" w:lineRule="auto"/>
        <w:ind w:left="1134" w:right="284"/>
        <w:rPr>
          <w:b/>
          <w:bCs/>
          <w:lang w:eastAsia="en-GB"/>
        </w:rPr>
      </w:pPr>
    </w:p>
    <w:p w14:paraId="551DE3A9" w14:textId="77777777" w:rsidR="000442B5" w:rsidRPr="00281C39" w:rsidRDefault="000442B5" w:rsidP="000442B5">
      <w:pPr>
        <w:tabs>
          <w:tab w:val="left" w:pos="709"/>
        </w:tabs>
        <w:suppressAutoHyphens w:val="0"/>
        <w:spacing w:line="240" w:lineRule="auto"/>
        <w:ind w:left="1134" w:right="284"/>
        <w:rPr>
          <w:b/>
          <w:bCs/>
          <w:lang w:eastAsia="en-GB"/>
        </w:rPr>
      </w:pPr>
    </w:p>
    <w:p w14:paraId="76B3B923" w14:textId="77777777" w:rsidR="000442B5" w:rsidRPr="00281C39" w:rsidRDefault="000442B5" w:rsidP="000442B5">
      <w:pPr>
        <w:tabs>
          <w:tab w:val="left" w:pos="709"/>
        </w:tabs>
        <w:suppressAutoHyphens w:val="0"/>
        <w:spacing w:line="240" w:lineRule="auto"/>
        <w:ind w:left="1134" w:right="284"/>
        <w:rPr>
          <w:b/>
          <w:bCs/>
          <w:lang w:eastAsia="en-GB"/>
        </w:rPr>
      </w:pPr>
    </w:p>
    <w:p w14:paraId="67D25F62" w14:textId="77777777" w:rsidR="000442B5" w:rsidRPr="00281C39" w:rsidRDefault="000442B5" w:rsidP="000442B5">
      <w:pPr>
        <w:tabs>
          <w:tab w:val="left" w:pos="709"/>
        </w:tabs>
        <w:suppressAutoHyphens w:val="0"/>
        <w:spacing w:line="240" w:lineRule="auto"/>
        <w:ind w:left="1134" w:right="284"/>
        <w:rPr>
          <w:b/>
          <w:bCs/>
          <w:lang w:eastAsia="en-GB"/>
        </w:rPr>
      </w:pPr>
    </w:p>
    <w:p w14:paraId="0CA2338E" w14:textId="77777777" w:rsidR="000442B5" w:rsidRPr="00281C39" w:rsidRDefault="000442B5" w:rsidP="000442B5">
      <w:pPr>
        <w:tabs>
          <w:tab w:val="left" w:pos="709"/>
        </w:tabs>
        <w:suppressAutoHyphens w:val="0"/>
        <w:spacing w:line="240" w:lineRule="auto"/>
        <w:ind w:left="1134" w:right="284"/>
        <w:rPr>
          <w:b/>
          <w:bCs/>
          <w:lang w:eastAsia="en-GB"/>
        </w:rPr>
      </w:pPr>
    </w:p>
    <w:p w14:paraId="45A09937" w14:textId="77777777" w:rsidR="000442B5" w:rsidRPr="00281C39" w:rsidRDefault="000442B5" w:rsidP="000442B5">
      <w:pPr>
        <w:tabs>
          <w:tab w:val="left" w:pos="709"/>
        </w:tabs>
        <w:suppressAutoHyphens w:val="0"/>
        <w:spacing w:line="240" w:lineRule="auto"/>
        <w:ind w:left="1134" w:right="284"/>
        <w:rPr>
          <w:b/>
          <w:bCs/>
          <w:lang w:eastAsia="en-GB"/>
        </w:rPr>
      </w:pPr>
    </w:p>
    <w:p w14:paraId="3D22A986" w14:textId="77777777" w:rsidR="000442B5" w:rsidRPr="00281C39" w:rsidRDefault="000442B5" w:rsidP="000442B5">
      <w:pPr>
        <w:tabs>
          <w:tab w:val="left" w:pos="709"/>
        </w:tabs>
        <w:suppressAutoHyphens w:val="0"/>
        <w:spacing w:line="240" w:lineRule="auto"/>
        <w:ind w:left="1134" w:right="284"/>
        <w:rPr>
          <w:b/>
          <w:bCs/>
          <w:lang w:eastAsia="en-GB"/>
        </w:rPr>
      </w:pPr>
    </w:p>
    <w:p w14:paraId="75CE4BA6" w14:textId="77777777" w:rsidR="000442B5" w:rsidRPr="00281C39" w:rsidRDefault="000442B5" w:rsidP="000442B5">
      <w:pPr>
        <w:tabs>
          <w:tab w:val="left" w:pos="709"/>
        </w:tabs>
        <w:suppressAutoHyphens w:val="0"/>
        <w:spacing w:line="240" w:lineRule="auto"/>
        <w:ind w:left="1134" w:right="284"/>
        <w:rPr>
          <w:b/>
          <w:bCs/>
          <w:lang w:eastAsia="en-GB"/>
        </w:rPr>
      </w:pPr>
    </w:p>
    <w:p w14:paraId="06391492" w14:textId="77777777" w:rsidR="000442B5" w:rsidRPr="00281C39" w:rsidRDefault="000442B5" w:rsidP="000442B5">
      <w:pPr>
        <w:tabs>
          <w:tab w:val="left" w:pos="709"/>
        </w:tabs>
        <w:suppressAutoHyphens w:val="0"/>
        <w:spacing w:line="240" w:lineRule="auto"/>
        <w:ind w:left="1134" w:right="284"/>
        <w:rPr>
          <w:b/>
          <w:bCs/>
          <w:lang w:eastAsia="en-GB"/>
        </w:rPr>
      </w:pPr>
    </w:p>
    <w:p w14:paraId="56D6E2DB" w14:textId="77777777" w:rsidR="000442B5" w:rsidRPr="00281C39" w:rsidRDefault="000442B5" w:rsidP="000442B5">
      <w:pPr>
        <w:tabs>
          <w:tab w:val="left" w:pos="709"/>
        </w:tabs>
        <w:suppressAutoHyphens w:val="0"/>
        <w:spacing w:line="240" w:lineRule="auto"/>
        <w:ind w:left="1134" w:right="284"/>
        <w:rPr>
          <w:b/>
          <w:bCs/>
          <w:lang w:eastAsia="en-GB"/>
        </w:rPr>
      </w:pPr>
    </w:p>
    <w:p w14:paraId="0CC9BFC8" w14:textId="77777777" w:rsidR="000442B5" w:rsidRPr="00281C39" w:rsidRDefault="000442B5" w:rsidP="000442B5">
      <w:pPr>
        <w:tabs>
          <w:tab w:val="left" w:pos="709"/>
        </w:tabs>
        <w:suppressAutoHyphens w:val="0"/>
        <w:spacing w:line="240" w:lineRule="auto"/>
        <w:ind w:left="1134" w:right="284"/>
        <w:rPr>
          <w:b/>
          <w:bCs/>
          <w:lang w:eastAsia="en-GB"/>
        </w:rPr>
      </w:pPr>
    </w:p>
    <w:p w14:paraId="32CF156D" w14:textId="77777777" w:rsidR="000442B5" w:rsidRPr="00281C39" w:rsidRDefault="000442B5" w:rsidP="000442B5">
      <w:pPr>
        <w:tabs>
          <w:tab w:val="left" w:pos="709"/>
        </w:tabs>
        <w:suppressAutoHyphens w:val="0"/>
        <w:spacing w:line="240" w:lineRule="auto"/>
        <w:ind w:left="1134" w:right="284"/>
        <w:rPr>
          <w:b/>
          <w:bCs/>
          <w:lang w:eastAsia="en-GB"/>
        </w:rPr>
      </w:pPr>
    </w:p>
    <w:p w14:paraId="4D75D229" w14:textId="77777777" w:rsidR="000442B5" w:rsidRPr="00281C39" w:rsidRDefault="000442B5" w:rsidP="000442B5">
      <w:pPr>
        <w:tabs>
          <w:tab w:val="left" w:pos="709"/>
        </w:tabs>
        <w:suppressAutoHyphens w:val="0"/>
        <w:spacing w:line="240" w:lineRule="auto"/>
        <w:ind w:left="1134" w:right="284"/>
        <w:rPr>
          <w:b/>
          <w:bCs/>
          <w:lang w:eastAsia="en-GB"/>
        </w:rPr>
      </w:pPr>
    </w:p>
    <w:p w14:paraId="3C0C4763" w14:textId="77777777" w:rsidR="000442B5" w:rsidRPr="00281C39" w:rsidRDefault="000442B5" w:rsidP="000442B5">
      <w:pPr>
        <w:tabs>
          <w:tab w:val="left" w:pos="709"/>
        </w:tabs>
        <w:suppressAutoHyphens w:val="0"/>
        <w:spacing w:line="240" w:lineRule="auto"/>
        <w:ind w:left="1134" w:right="284"/>
        <w:rPr>
          <w:b/>
          <w:bCs/>
          <w:lang w:eastAsia="en-GB"/>
        </w:rPr>
      </w:pPr>
    </w:p>
    <w:p w14:paraId="3E1B684C" w14:textId="77777777" w:rsidR="000442B5" w:rsidRPr="00281C39" w:rsidRDefault="000442B5" w:rsidP="000442B5">
      <w:pPr>
        <w:tabs>
          <w:tab w:val="left" w:pos="709"/>
        </w:tabs>
        <w:suppressAutoHyphens w:val="0"/>
        <w:spacing w:line="240" w:lineRule="auto"/>
        <w:ind w:left="1134" w:right="284"/>
        <w:rPr>
          <w:b/>
          <w:bCs/>
          <w:lang w:eastAsia="en-GB"/>
        </w:rPr>
      </w:pPr>
    </w:p>
    <w:p w14:paraId="6CAD0415" w14:textId="55F39DA7" w:rsidR="00776D12" w:rsidRPr="00281C39" w:rsidRDefault="00776D12" w:rsidP="000442B5"/>
    <w:p w14:paraId="6812AB7B" w14:textId="77777777" w:rsidR="004D5E13" w:rsidRDefault="004D5E13">
      <w:pPr>
        <w:suppressAutoHyphens w:val="0"/>
        <w:spacing w:line="240" w:lineRule="auto"/>
        <w:rPr>
          <w:ins w:id="844" w:author="Annett Schuessling / VDA" w:date="2026-03-12T09:39:00Z" w16du:dateUtc="2026-03-12T08:39:00Z"/>
          <w:b/>
          <w:sz w:val="28"/>
        </w:rPr>
      </w:pPr>
      <w:ins w:id="845" w:author="Annett Schuessling / VDA" w:date="2026-03-12T09:39:00Z" w16du:dateUtc="2026-03-12T08:39:00Z">
        <w:r>
          <w:br w:type="page"/>
        </w:r>
      </w:ins>
    </w:p>
    <w:p w14:paraId="4163CECD" w14:textId="1710517B" w:rsidR="00CF4760" w:rsidRPr="00281C39" w:rsidRDefault="00CF4760" w:rsidP="00CF4760">
      <w:pPr>
        <w:pStyle w:val="HChG"/>
      </w:pPr>
      <w:commentRangeStart w:id="846"/>
      <w:r w:rsidRPr="00281C39">
        <w:lastRenderedPageBreak/>
        <w:t>Annex 8</w:t>
      </w:r>
      <w:commentRangeEnd w:id="846"/>
      <w:r w:rsidR="00FA5D70" w:rsidRPr="00281C39">
        <w:rPr>
          <w:rStyle w:val="CommentReference"/>
          <w:sz w:val="28"/>
          <w:szCs w:val="20"/>
        </w:rPr>
        <w:commentReference w:id="846"/>
      </w:r>
    </w:p>
    <w:p w14:paraId="2D01658A" w14:textId="77777777" w:rsidR="00CF4760" w:rsidRPr="00281C39" w:rsidRDefault="00CF4760" w:rsidP="00CF4760">
      <w:pPr>
        <w:pStyle w:val="HChG"/>
      </w:pPr>
      <w:r w:rsidRPr="00281C39">
        <w:tab/>
      </w:r>
      <w:r w:rsidRPr="00281C39">
        <w:tab/>
        <w:t xml:space="preserve">Indoor testing </w:t>
      </w:r>
    </w:p>
    <w:p w14:paraId="78DEB4D3" w14:textId="77777777" w:rsidR="0021101C" w:rsidRPr="00281C39" w:rsidRDefault="0021101C" w:rsidP="00CF4760">
      <w:pPr>
        <w:spacing w:after="120"/>
        <w:ind w:left="1134" w:right="1134"/>
        <w:jc w:val="both"/>
      </w:pPr>
      <w:r w:rsidRPr="00281C39">
        <w:t>Indoor testing is only for Annex 3 and Annex 7 measurements.</w:t>
      </w:r>
    </w:p>
    <w:p w14:paraId="29A13B85" w14:textId="4767EC3D" w:rsidR="00CF4760" w:rsidRPr="00281C39" w:rsidRDefault="00CF4760" w:rsidP="00CF4760">
      <w:pPr>
        <w:spacing w:after="120"/>
        <w:ind w:left="1134" w:right="1134"/>
        <w:jc w:val="both"/>
      </w:pPr>
      <w:r w:rsidRPr="00281C39">
        <w:t>1.</w:t>
      </w:r>
      <w:r w:rsidRPr="00281C39">
        <w:tab/>
      </w:r>
      <w:r w:rsidRPr="00281C39">
        <w:tab/>
        <w:t xml:space="preserve">Documentation for indoor application </w:t>
      </w:r>
    </w:p>
    <w:p w14:paraId="297535BC" w14:textId="77777777" w:rsidR="00CF4760" w:rsidRPr="00281C39" w:rsidRDefault="00CF4760" w:rsidP="00CF4760">
      <w:pPr>
        <w:spacing w:after="120"/>
        <w:ind w:left="2268" w:right="1134"/>
        <w:jc w:val="both"/>
      </w:pPr>
      <w:r w:rsidRPr="00281C39">
        <w:t>Documentation shall include:</w:t>
      </w:r>
    </w:p>
    <w:p w14:paraId="109B2DAA" w14:textId="77777777" w:rsidR="00CF4760" w:rsidRPr="00281C39" w:rsidRDefault="00CF4760" w:rsidP="00CF4760">
      <w:pPr>
        <w:pStyle w:val="ListParagraph"/>
        <w:spacing w:after="120" w:line="240" w:lineRule="atLeast"/>
        <w:ind w:left="2835" w:right="1134" w:hanging="567"/>
        <w:jc w:val="both"/>
        <w:rPr>
          <w:rFonts w:ascii="Times New Roman" w:eastAsia="Times New Roman" w:hAnsi="Times New Roman"/>
          <w:sz w:val="20"/>
          <w:szCs w:val="20"/>
          <w:lang w:val="en-GB"/>
        </w:rPr>
      </w:pPr>
      <w:r w:rsidRPr="00281C39">
        <w:rPr>
          <w:rFonts w:ascii="Times New Roman" w:eastAsia="Times New Roman" w:hAnsi="Times New Roman"/>
          <w:sz w:val="20"/>
          <w:szCs w:val="20"/>
          <w:lang w:val="en-GB"/>
        </w:rPr>
        <w:t>(a)</w:t>
      </w:r>
      <w:r w:rsidRPr="00281C39">
        <w:rPr>
          <w:rFonts w:ascii="Times New Roman" w:eastAsia="Times New Roman" w:hAnsi="Times New Roman"/>
          <w:sz w:val="20"/>
          <w:szCs w:val="20"/>
          <w:lang w:val="en-GB"/>
        </w:rPr>
        <w:tab/>
        <w:t>Validation of facility, e.g. free field propagation, dyno and air handling background noise level, dyno dynamic performance, software.</w:t>
      </w:r>
    </w:p>
    <w:p w14:paraId="2C33875C" w14:textId="77777777" w:rsidR="00CF4760" w:rsidRPr="00281C39" w:rsidRDefault="00CF4760" w:rsidP="00CF4760">
      <w:pPr>
        <w:pStyle w:val="ListParagraph"/>
        <w:spacing w:after="120" w:line="240" w:lineRule="atLeast"/>
        <w:ind w:left="2835" w:right="1134" w:hanging="567"/>
        <w:jc w:val="both"/>
        <w:rPr>
          <w:rFonts w:ascii="Times New Roman" w:eastAsia="Times New Roman" w:hAnsi="Times New Roman"/>
          <w:sz w:val="20"/>
          <w:szCs w:val="20"/>
          <w:lang w:val="en-GB"/>
        </w:rPr>
      </w:pPr>
      <w:r w:rsidRPr="00281C39">
        <w:rPr>
          <w:rFonts w:ascii="Times New Roman" w:eastAsia="Times New Roman" w:hAnsi="Times New Roman"/>
          <w:sz w:val="20"/>
          <w:szCs w:val="20"/>
          <w:lang w:val="en-GB"/>
        </w:rPr>
        <w:t>(b)</w:t>
      </w:r>
      <w:r w:rsidRPr="00281C39">
        <w:rPr>
          <w:rFonts w:ascii="Times New Roman" w:eastAsia="Times New Roman" w:hAnsi="Times New Roman"/>
          <w:sz w:val="20"/>
          <w:szCs w:val="20"/>
          <w:lang w:val="en-GB"/>
        </w:rPr>
        <w:tab/>
        <w:t xml:space="preserve">Procedures to be applied for indoor testing, e.g. dyno and software set-up, loading and tie-down, air-handling and vehicle’s temperature management. </w:t>
      </w:r>
    </w:p>
    <w:p w14:paraId="4FDC9B87" w14:textId="77777777" w:rsidR="00CF4760" w:rsidRPr="00281C39" w:rsidRDefault="00CF4760" w:rsidP="00CF4760">
      <w:pPr>
        <w:pStyle w:val="ListParagraph"/>
        <w:spacing w:after="120" w:line="240" w:lineRule="atLeast"/>
        <w:ind w:left="2835" w:right="1134" w:hanging="567"/>
        <w:jc w:val="both"/>
        <w:rPr>
          <w:rFonts w:ascii="Times New Roman" w:eastAsia="Times New Roman" w:hAnsi="Times New Roman"/>
          <w:sz w:val="20"/>
          <w:szCs w:val="20"/>
          <w:lang w:val="en-GB"/>
        </w:rPr>
      </w:pPr>
      <w:r w:rsidRPr="00281C39">
        <w:rPr>
          <w:rFonts w:ascii="Times New Roman" w:eastAsia="Times New Roman" w:hAnsi="Times New Roman"/>
          <w:sz w:val="20"/>
          <w:szCs w:val="20"/>
          <w:lang w:val="en-GB"/>
        </w:rPr>
        <w:t>(c)</w:t>
      </w:r>
      <w:r w:rsidRPr="00281C39">
        <w:rPr>
          <w:rFonts w:ascii="Times New Roman" w:eastAsia="Times New Roman" w:hAnsi="Times New Roman"/>
          <w:sz w:val="20"/>
          <w:szCs w:val="20"/>
          <w:lang w:val="en-GB"/>
        </w:rPr>
        <w:tab/>
        <w:t>Coast down and tyre sound level data used for calculation of dynamometer load coefficients and tyre sound data used for determination of final reported results.</w:t>
      </w:r>
    </w:p>
    <w:p w14:paraId="5D477257" w14:textId="77777777" w:rsidR="00CF4760" w:rsidRPr="00281C39" w:rsidRDefault="00CF4760" w:rsidP="00CF4760">
      <w:pPr>
        <w:pStyle w:val="ListParagraph"/>
        <w:spacing w:after="120" w:line="240" w:lineRule="atLeast"/>
        <w:ind w:left="2835" w:right="1134" w:hanging="567"/>
        <w:jc w:val="both"/>
        <w:rPr>
          <w:rFonts w:ascii="Times New Roman" w:eastAsia="Times New Roman" w:hAnsi="Times New Roman"/>
          <w:sz w:val="20"/>
          <w:szCs w:val="20"/>
          <w:lang w:val="en-GB"/>
        </w:rPr>
      </w:pPr>
      <w:r w:rsidRPr="00281C39">
        <w:rPr>
          <w:rFonts w:ascii="Times New Roman" w:eastAsia="Times New Roman" w:hAnsi="Times New Roman"/>
          <w:sz w:val="20"/>
          <w:szCs w:val="20"/>
          <w:lang w:val="en-GB"/>
        </w:rPr>
        <w:t>(d)</w:t>
      </w:r>
      <w:r w:rsidRPr="00281C39">
        <w:rPr>
          <w:rFonts w:ascii="Times New Roman" w:eastAsia="Times New Roman" w:hAnsi="Times New Roman"/>
          <w:sz w:val="20"/>
          <w:szCs w:val="20"/>
          <w:lang w:val="en-GB"/>
        </w:rPr>
        <w:tab/>
        <w:t>Test results on a representative selection of the manufacturer’s production to demonstrate that indoor testing delivers comparable results as outdoor testing within acceptable accuracy.</w:t>
      </w:r>
    </w:p>
    <w:p w14:paraId="18FA6DD1" w14:textId="77777777" w:rsidR="00CF4760" w:rsidRPr="00281C39" w:rsidRDefault="00CF4760" w:rsidP="00CF4760">
      <w:pPr>
        <w:spacing w:after="120"/>
        <w:ind w:left="1134" w:right="1134"/>
        <w:jc w:val="both"/>
      </w:pPr>
      <w:r w:rsidRPr="00281C39">
        <w:t>2.</w:t>
      </w:r>
      <w:r w:rsidRPr="00281C39">
        <w:tab/>
      </w:r>
      <w:r w:rsidRPr="00281C39">
        <w:tab/>
        <w:t>Vehicle tested indoor using Variant A</w:t>
      </w:r>
    </w:p>
    <w:p w14:paraId="5A53A837" w14:textId="77777777" w:rsidR="00CF4760" w:rsidRPr="00281C39" w:rsidRDefault="00CF4760" w:rsidP="00CF4760">
      <w:pPr>
        <w:spacing w:after="120"/>
        <w:ind w:left="2268" w:right="1134"/>
        <w:jc w:val="both"/>
      </w:pPr>
      <w:r w:rsidRPr="00281C39">
        <w:t>Indoor pass-by test is simulated by measurement of power train sound on the dynamometer and energetical addition of the tyre/road sound (measured separately on an outdoor test track).</w:t>
      </w:r>
    </w:p>
    <w:p w14:paraId="56693626" w14:textId="77777777" w:rsidR="00CF4760" w:rsidRPr="00281C39" w:rsidRDefault="00CF4760" w:rsidP="00CF4760">
      <w:pPr>
        <w:suppressAutoHyphens w:val="0"/>
        <w:autoSpaceDE w:val="0"/>
        <w:autoSpaceDN w:val="0"/>
        <w:adjustRightInd w:val="0"/>
        <w:spacing w:after="120"/>
        <w:ind w:left="1134" w:right="1134"/>
        <w:jc w:val="both"/>
        <w:rPr>
          <w:bCs/>
        </w:rPr>
      </w:pPr>
      <w:r w:rsidRPr="00281C39">
        <w:t>2.1.</w:t>
      </w:r>
      <w:r w:rsidRPr="00281C39">
        <w:tab/>
        <w:t xml:space="preserve"> </w:t>
      </w:r>
      <w:r w:rsidRPr="00281C39">
        <w:tab/>
      </w:r>
      <w:r w:rsidRPr="00281C39">
        <w:rPr>
          <w:bCs/>
        </w:rPr>
        <w:t>General</w:t>
      </w:r>
    </w:p>
    <w:p w14:paraId="1D4F266D" w14:textId="77777777" w:rsidR="00CF4760" w:rsidRPr="00281C39" w:rsidRDefault="00CF4760" w:rsidP="00CF4760">
      <w:pPr>
        <w:suppressAutoHyphens w:val="0"/>
        <w:autoSpaceDE w:val="0"/>
        <w:autoSpaceDN w:val="0"/>
        <w:adjustRightInd w:val="0"/>
        <w:spacing w:after="120"/>
        <w:ind w:left="2268" w:right="1134"/>
        <w:jc w:val="both"/>
      </w:pPr>
      <w:r w:rsidRPr="00281C39">
        <w:t>This method is a combination of indoor testing (power train sound) and outdoor testing (tyre/road sound). It is not necessary to repeat the measurement of the tyre/road sound every time a vehicle is tested. The data of several tyres can be stored in a database and a matching data set from the database can then be used for the test.</w:t>
      </w:r>
    </w:p>
    <w:p w14:paraId="0081D62E" w14:textId="77777777" w:rsidR="00CF4760" w:rsidRPr="00281C39" w:rsidRDefault="00CF4760" w:rsidP="00CF4760">
      <w:pPr>
        <w:suppressAutoHyphens w:val="0"/>
        <w:autoSpaceDE w:val="0"/>
        <w:autoSpaceDN w:val="0"/>
        <w:adjustRightInd w:val="0"/>
        <w:spacing w:after="120"/>
        <w:ind w:left="1134" w:right="1134"/>
        <w:jc w:val="both"/>
        <w:rPr>
          <w:bCs/>
          <w:color w:val="000000"/>
        </w:rPr>
      </w:pPr>
      <w:r w:rsidRPr="00281C39">
        <w:t>2.2.</w:t>
      </w:r>
      <w:r w:rsidRPr="00281C39">
        <w:tab/>
        <w:t xml:space="preserve"> </w:t>
      </w:r>
      <w:r w:rsidRPr="00281C39">
        <w:tab/>
      </w:r>
      <w:r w:rsidRPr="00281C39">
        <w:rPr>
          <w:bCs/>
          <w:color w:val="000000"/>
        </w:rPr>
        <w:t>Power train sound</w:t>
      </w:r>
    </w:p>
    <w:p w14:paraId="10024721" w14:textId="2312CFC2" w:rsidR="00CF4760" w:rsidRPr="00281C39" w:rsidRDefault="00CF4760" w:rsidP="00CF4760">
      <w:pPr>
        <w:suppressAutoHyphens w:val="0"/>
        <w:autoSpaceDE w:val="0"/>
        <w:autoSpaceDN w:val="0"/>
        <w:adjustRightInd w:val="0"/>
        <w:spacing w:after="120"/>
        <w:ind w:left="2268" w:right="1134"/>
        <w:jc w:val="both"/>
      </w:pPr>
      <w:r w:rsidRPr="00281C39">
        <w:rPr>
          <w:color w:val="000000"/>
        </w:rPr>
        <w:t>It shall be ensured that there is no remaining tyre/road sound affecting the measurements. In any case it shall be ensured that the remaining tyre/road sound shall be at least 10 dB below the maximum A-weighted sound pressure level produced by the vehicle under test. If this condition cannot be fulfilled, a correction shall be carried out. This correction procedure is described in ISO 362-3:</w:t>
      </w:r>
      <w:del w:id="847" w:author="Doug Moore" w:date="2026-02-13T05:25:00Z" w16du:dateUtc="2026-02-13T10:25:00Z">
        <w:r w:rsidRPr="00281C39" w:rsidDel="00B5162B">
          <w:rPr>
            <w:color w:val="000000"/>
          </w:rPr>
          <w:delText xml:space="preserve">2016 </w:delText>
        </w:r>
      </w:del>
      <w:ins w:id="848" w:author="Doug Moore" w:date="2026-02-13T05:25:00Z" w16du:dateUtc="2026-02-13T10:25:00Z">
        <w:r w:rsidR="00B5162B">
          <w:rPr>
            <w:color w:val="000000"/>
          </w:rPr>
          <w:t>2022</w:t>
        </w:r>
        <w:r w:rsidR="00B5162B" w:rsidRPr="00281C39">
          <w:rPr>
            <w:color w:val="000000"/>
          </w:rPr>
          <w:t xml:space="preserve"> </w:t>
        </w:r>
      </w:ins>
      <w:r w:rsidRPr="00281C39">
        <w:t>Annex B, paragraph B.6.</w:t>
      </w:r>
    </w:p>
    <w:p w14:paraId="426F7B1B" w14:textId="77777777" w:rsidR="00CF4760" w:rsidRPr="00281C39" w:rsidRDefault="00CF4760" w:rsidP="00CF4760">
      <w:pPr>
        <w:suppressAutoHyphens w:val="0"/>
        <w:autoSpaceDE w:val="0"/>
        <w:autoSpaceDN w:val="0"/>
        <w:adjustRightInd w:val="0"/>
        <w:spacing w:after="120"/>
        <w:ind w:left="2268" w:right="1134"/>
        <w:jc w:val="both"/>
      </w:pPr>
      <w:r w:rsidRPr="00281C39">
        <w:t>The vehicle shall be measured according to the operating condition specified in paragraphs 3.1.2.1. or 3.1.2.2. of Annex 3 of this Regulation.</w:t>
      </w:r>
    </w:p>
    <w:p w14:paraId="49D2900A" w14:textId="77777777" w:rsidR="00CF4760" w:rsidRPr="00281C39" w:rsidRDefault="00CF4760" w:rsidP="00CF4760">
      <w:pPr>
        <w:suppressAutoHyphens w:val="0"/>
        <w:autoSpaceDE w:val="0"/>
        <w:autoSpaceDN w:val="0"/>
        <w:adjustRightInd w:val="0"/>
        <w:spacing w:after="120"/>
        <w:ind w:left="1134" w:right="1134"/>
        <w:jc w:val="both"/>
        <w:rPr>
          <w:bCs/>
          <w:color w:val="000000"/>
        </w:rPr>
      </w:pPr>
      <w:r w:rsidRPr="00281C39">
        <w:t xml:space="preserve">2.3.  </w:t>
      </w:r>
      <w:r w:rsidRPr="00281C39">
        <w:tab/>
      </w:r>
      <w:r w:rsidRPr="00281C39">
        <w:tab/>
      </w:r>
      <w:r w:rsidRPr="00281C39">
        <w:rPr>
          <w:bCs/>
          <w:color w:val="000000"/>
        </w:rPr>
        <w:t>Tyre/road sound</w:t>
      </w:r>
    </w:p>
    <w:p w14:paraId="2DECADE5" w14:textId="77777777" w:rsidR="00CF4760" w:rsidRPr="00281C39" w:rsidRDefault="00CF4760" w:rsidP="00CF4760">
      <w:pPr>
        <w:suppressAutoHyphens w:val="0"/>
        <w:autoSpaceDE w:val="0"/>
        <w:autoSpaceDN w:val="0"/>
        <w:adjustRightInd w:val="0"/>
        <w:spacing w:after="120"/>
        <w:ind w:left="2268" w:right="1134"/>
        <w:jc w:val="both"/>
        <w:rPr>
          <w:color w:val="000000"/>
        </w:rPr>
      </w:pPr>
      <w:r w:rsidRPr="00281C39">
        <w:rPr>
          <w:color w:val="000000"/>
        </w:rPr>
        <w:t>The measurements of the tyre/road sound shall be performed on a test track as described paragraph 2.1.1. of Annex 3 of this Regulation. The evaluation of tyre/road sound consists of two procedures, namely:</w:t>
      </w:r>
    </w:p>
    <w:p w14:paraId="6BD7F0FF" w14:textId="46B55147" w:rsidR="00CF4760" w:rsidRPr="00281C39" w:rsidRDefault="00CF4760" w:rsidP="00CC7188">
      <w:pPr>
        <w:suppressAutoHyphens w:val="0"/>
        <w:autoSpaceDE w:val="0"/>
        <w:autoSpaceDN w:val="0"/>
        <w:adjustRightInd w:val="0"/>
        <w:spacing w:after="120"/>
        <w:ind w:left="2268" w:right="1134"/>
        <w:jc w:val="both"/>
        <w:rPr>
          <w:color w:val="000000"/>
        </w:rPr>
      </w:pPr>
      <w:r w:rsidRPr="00281C39">
        <w:rPr>
          <w:color w:val="000000"/>
        </w:rPr>
        <w:t>(a) Evaluation of free rolling sound</w:t>
      </w:r>
      <w:del w:id="849" w:author="Doug Moore" w:date="2026-02-13T05:26:00Z" w16du:dateUtc="2026-02-13T10:26:00Z">
        <w:r w:rsidR="00CC7188" w:rsidRPr="00281C39" w:rsidDel="00217C31">
          <w:rPr>
            <w:color w:val="000000"/>
          </w:rPr>
          <w:delText xml:space="preserve"> as described in Appendix 3 of Annex 3</w:delText>
        </w:r>
      </w:del>
      <w:r w:rsidRPr="00281C39">
        <w:rPr>
          <w:color w:val="000000"/>
        </w:rPr>
        <w:t>;</w:t>
      </w:r>
    </w:p>
    <w:p w14:paraId="5645596D" w14:textId="083EEB03" w:rsidR="00CF4760" w:rsidRPr="00281C39" w:rsidRDefault="00CF4760" w:rsidP="00F26C9E">
      <w:pPr>
        <w:suppressAutoHyphens w:val="0"/>
        <w:autoSpaceDE w:val="0"/>
        <w:autoSpaceDN w:val="0"/>
        <w:adjustRightInd w:val="0"/>
        <w:spacing w:after="120"/>
        <w:ind w:left="2552" w:right="1134" w:hanging="284"/>
        <w:jc w:val="both"/>
        <w:rPr>
          <w:color w:val="000000"/>
        </w:rPr>
      </w:pPr>
      <w:r w:rsidRPr="00281C39">
        <w:rPr>
          <w:color w:val="000000"/>
        </w:rPr>
        <w:t>(b) Evaluation of tyre/road sound including torque influence which can be derived from a) by a simplified method.</w:t>
      </w:r>
    </w:p>
    <w:p w14:paraId="3D848EED" w14:textId="77777777" w:rsidR="00CF4760" w:rsidRPr="00281C39" w:rsidRDefault="00CF4760" w:rsidP="00CF4760">
      <w:pPr>
        <w:suppressAutoHyphens w:val="0"/>
        <w:autoSpaceDE w:val="0"/>
        <w:autoSpaceDN w:val="0"/>
        <w:adjustRightInd w:val="0"/>
        <w:spacing w:after="120"/>
        <w:ind w:left="2268" w:right="1134"/>
        <w:jc w:val="both"/>
        <w:rPr>
          <w:color w:val="000000"/>
        </w:rPr>
      </w:pPr>
      <w:r w:rsidRPr="00281C39">
        <w:rPr>
          <w:color w:val="000000"/>
        </w:rPr>
        <w:t>All conditions for evaluation of tyre/road sound shall be done according to paragraph 3. of this Annex.</w:t>
      </w:r>
    </w:p>
    <w:p w14:paraId="216BFC42" w14:textId="77777777" w:rsidR="00CF4760" w:rsidRPr="00281C39" w:rsidRDefault="00CF4760" w:rsidP="00CF4760">
      <w:pPr>
        <w:suppressAutoHyphens w:val="0"/>
        <w:autoSpaceDE w:val="0"/>
        <w:autoSpaceDN w:val="0"/>
        <w:adjustRightInd w:val="0"/>
        <w:spacing w:after="120"/>
        <w:ind w:left="1134" w:right="1134"/>
        <w:jc w:val="both"/>
        <w:rPr>
          <w:bCs/>
          <w:color w:val="000000"/>
        </w:rPr>
      </w:pPr>
      <w:r w:rsidRPr="00281C39">
        <w:t xml:space="preserve">2.4.  </w:t>
      </w:r>
      <w:r w:rsidRPr="00281C39">
        <w:tab/>
      </w:r>
      <w:r w:rsidRPr="00281C39">
        <w:tab/>
      </w:r>
      <w:r w:rsidRPr="00281C39">
        <w:rPr>
          <w:bCs/>
          <w:color w:val="000000"/>
        </w:rPr>
        <w:t xml:space="preserve">Calculation of the total vehicle sound </w:t>
      </w:r>
    </w:p>
    <w:p w14:paraId="46B92181" w14:textId="0D1201FB" w:rsidR="00CF4760" w:rsidRPr="00281C39" w:rsidRDefault="00CF4760" w:rsidP="00CF4760">
      <w:pPr>
        <w:suppressAutoHyphens w:val="0"/>
        <w:autoSpaceDE w:val="0"/>
        <w:autoSpaceDN w:val="0"/>
        <w:adjustRightInd w:val="0"/>
        <w:spacing w:after="120"/>
        <w:ind w:left="2268" w:right="1134"/>
        <w:jc w:val="both"/>
        <w:rPr>
          <w:color w:val="000000"/>
        </w:rPr>
      </w:pPr>
      <w:r w:rsidRPr="00281C39">
        <w:rPr>
          <w:color w:val="000000"/>
        </w:rPr>
        <w:t>The total vehicle sound is the energetical sum of tyre/road sound and power train sound. This calculation shall be carried out for each single run as describe in ISO 362-3.</w:t>
      </w:r>
      <w:del w:id="850" w:author="Doug Moore" w:date="2026-02-13T05:26:00Z" w16du:dateUtc="2026-02-13T10:26:00Z">
        <w:r w:rsidRPr="00281C39" w:rsidDel="00301748">
          <w:rPr>
            <w:color w:val="000000"/>
          </w:rPr>
          <w:delText>2016</w:delText>
        </w:r>
      </w:del>
      <w:ins w:id="851" w:author="Doug Moore" w:date="2026-02-13T05:26:00Z" w16du:dateUtc="2026-02-13T10:26:00Z">
        <w:r w:rsidR="00301748">
          <w:rPr>
            <w:color w:val="000000"/>
          </w:rPr>
          <w:t>2022</w:t>
        </w:r>
      </w:ins>
      <w:r w:rsidRPr="00281C39">
        <w:rPr>
          <w:color w:val="000000"/>
        </w:rPr>
        <w:t>, paragraph 10.2.4.</w:t>
      </w:r>
    </w:p>
    <w:p w14:paraId="47472E2D" w14:textId="77777777" w:rsidR="00CF4760" w:rsidRPr="00281C39" w:rsidRDefault="00CF4760" w:rsidP="00CF4760">
      <w:pPr>
        <w:spacing w:after="120"/>
        <w:ind w:left="2268" w:right="1134" w:hanging="1134"/>
        <w:jc w:val="both"/>
      </w:pPr>
      <w:r w:rsidRPr="00281C39">
        <w:lastRenderedPageBreak/>
        <w:t>3.</w:t>
      </w:r>
      <w:r w:rsidRPr="00281C39">
        <w:tab/>
        <w:t>Procedure for measurement, evaluation, and calculation of tyre/road sound when using variant A</w:t>
      </w:r>
    </w:p>
    <w:p w14:paraId="10C345CC" w14:textId="35EAAFF9" w:rsidR="00CF4760" w:rsidRPr="00281C39" w:rsidRDefault="00CF4760" w:rsidP="00CF4760">
      <w:pPr>
        <w:suppressAutoHyphens w:val="0"/>
        <w:autoSpaceDE w:val="0"/>
        <w:autoSpaceDN w:val="0"/>
        <w:adjustRightInd w:val="0"/>
        <w:spacing w:after="120"/>
        <w:ind w:left="2268" w:right="1134"/>
        <w:jc w:val="both"/>
        <w:rPr>
          <w:color w:val="000000"/>
        </w:rPr>
      </w:pPr>
      <w:r w:rsidRPr="00281C39">
        <w:rPr>
          <w:color w:val="000000"/>
        </w:rPr>
        <w:t>All conditions for evaluation of tyre/road sound, free rolling sound, and torque influence are described in ISO 362-3:</w:t>
      </w:r>
      <w:del w:id="852" w:author="Doug Moore" w:date="2026-02-13T05:26:00Z" w16du:dateUtc="2026-02-13T10:26:00Z">
        <w:r w:rsidRPr="00281C39" w:rsidDel="00301748">
          <w:delText>2016</w:delText>
        </w:r>
      </w:del>
      <w:ins w:id="853" w:author="Doug Moore" w:date="2026-02-13T05:26:00Z" w16du:dateUtc="2026-02-13T10:26:00Z">
        <w:r w:rsidR="00301748">
          <w:t>2022</w:t>
        </w:r>
      </w:ins>
      <w:r w:rsidRPr="00281C39">
        <w:t>, Annex B.</w:t>
      </w:r>
    </w:p>
    <w:p w14:paraId="2E596798" w14:textId="77777777" w:rsidR="00CF4760" w:rsidRPr="00281C39" w:rsidRDefault="00CF4760" w:rsidP="00CF4760">
      <w:pPr>
        <w:suppressAutoHyphens w:val="0"/>
        <w:spacing w:after="120"/>
        <w:ind w:left="1134" w:right="1134"/>
        <w:jc w:val="both"/>
      </w:pPr>
      <w:r w:rsidRPr="00281C39">
        <w:t xml:space="preserve">4. </w:t>
      </w:r>
      <w:r w:rsidRPr="00281C39">
        <w:tab/>
      </w:r>
      <w:r w:rsidRPr="00281C39">
        <w:tab/>
        <w:t>Adjustment of room dimensions</w:t>
      </w:r>
    </w:p>
    <w:p w14:paraId="7DF3EA1A" w14:textId="2F46D13D" w:rsidR="00CF4760" w:rsidRPr="00281C39" w:rsidRDefault="00CF4760" w:rsidP="00F26C9E">
      <w:pPr>
        <w:ind w:left="2268"/>
      </w:pPr>
      <w:r w:rsidRPr="00281C39">
        <w:t>To cater for the smaller size test rooms, the maximum levels shall be evaluated with caution though to avoid missing them according to ISO 362-3:</w:t>
      </w:r>
      <w:del w:id="854" w:author="Doug Moore" w:date="2026-02-13T05:27:00Z" w16du:dateUtc="2026-02-13T10:27:00Z">
        <w:r w:rsidRPr="00281C39" w:rsidDel="004E72E0">
          <w:delText>2016</w:delText>
        </w:r>
      </w:del>
      <w:ins w:id="855" w:author="Doug Moore" w:date="2026-02-13T05:27:00Z" w16du:dateUtc="2026-02-13T10:27:00Z">
        <w:r w:rsidR="004E72E0">
          <w:t>2022</w:t>
        </w:r>
      </w:ins>
      <w:r w:rsidRPr="00281C39">
        <w:t xml:space="preserve">, Annex </w:t>
      </w:r>
      <w:del w:id="856" w:author="Doug Moore" w:date="2026-02-13T05:27:00Z" w16du:dateUtc="2026-02-13T10:27:00Z">
        <w:r w:rsidRPr="00281C39" w:rsidDel="00D042AD">
          <w:delText>E</w:delText>
        </w:r>
      </w:del>
      <w:ins w:id="857" w:author="Doug Moore" w:date="2026-02-13T05:27:00Z" w16du:dateUtc="2026-02-13T10:27:00Z">
        <w:r w:rsidR="00D042AD">
          <w:t>F</w:t>
        </w:r>
      </w:ins>
      <w:r w:rsidRPr="00281C39">
        <w:t>.</w:t>
      </w:r>
    </w:p>
    <w:p w14:paraId="6C6971FC" w14:textId="77777777" w:rsidR="005F2998" w:rsidRPr="00281C39" w:rsidRDefault="005F2998" w:rsidP="00F26C9E">
      <w:pPr>
        <w:ind w:left="2268"/>
      </w:pPr>
    </w:p>
    <w:p w14:paraId="51B75012" w14:textId="77777777" w:rsidR="003662F0" w:rsidRPr="00281C39" w:rsidRDefault="003662F0">
      <w:pPr>
        <w:suppressAutoHyphens w:val="0"/>
        <w:spacing w:line="240" w:lineRule="auto"/>
        <w:rPr>
          <w:b/>
          <w:sz w:val="28"/>
        </w:rPr>
      </w:pPr>
      <w:r w:rsidRPr="00281C39">
        <w:br w:type="page"/>
      </w:r>
    </w:p>
    <w:p w14:paraId="2A8D9691" w14:textId="27CF2B27" w:rsidR="003662F0" w:rsidRPr="00281C39" w:rsidRDefault="003662F0" w:rsidP="003662F0">
      <w:pPr>
        <w:pStyle w:val="HChG"/>
      </w:pPr>
      <w:r w:rsidRPr="00281C39">
        <w:lastRenderedPageBreak/>
        <w:t>Annex 9</w:t>
      </w:r>
    </w:p>
    <w:p w14:paraId="14D6155D" w14:textId="77777777" w:rsidR="003662F0" w:rsidRPr="00281C39" w:rsidRDefault="003662F0" w:rsidP="003662F0">
      <w:pPr>
        <w:pStyle w:val="HChG"/>
      </w:pPr>
      <w:r w:rsidRPr="00281C39">
        <w:tab/>
      </w:r>
      <w:r w:rsidRPr="00281C39">
        <w:tab/>
        <w:t>Measurement method to evaluate compliance with the Real Driving Additional Sound Emission Provisions (RD-ASEP)</w:t>
      </w:r>
    </w:p>
    <w:p w14:paraId="73FE5EB5" w14:textId="77777777" w:rsidR="003662F0" w:rsidRPr="00281C39" w:rsidRDefault="003662F0" w:rsidP="003662F0">
      <w:pPr>
        <w:tabs>
          <w:tab w:val="left" w:pos="8931"/>
        </w:tabs>
        <w:suppressAutoHyphens w:val="0"/>
        <w:spacing w:after="120"/>
        <w:ind w:left="2268" w:right="1134" w:hanging="1134"/>
        <w:jc w:val="both"/>
        <w:rPr>
          <w:bCs/>
          <w:szCs w:val="18"/>
        </w:rPr>
      </w:pPr>
      <w:r w:rsidRPr="00281C39">
        <w:rPr>
          <w:bCs/>
          <w:szCs w:val="18"/>
        </w:rPr>
        <w:t>1.</w:t>
      </w:r>
      <w:r w:rsidRPr="00281C39">
        <w:rPr>
          <w:bCs/>
          <w:szCs w:val="18"/>
        </w:rPr>
        <w:tab/>
        <w:t>General</w:t>
      </w:r>
    </w:p>
    <w:p w14:paraId="0084425D" w14:textId="77777777" w:rsidR="003662F0" w:rsidRPr="00281C39" w:rsidRDefault="003662F0" w:rsidP="003662F0">
      <w:pPr>
        <w:spacing w:after="120"/>
        <w:ind w:left="2268" w:right="1134"/>
        <w:jc w:val="both"/>
        <w:rPr>
          <w:bCs/>
        </w:rPr>
      </w:pPr>
      <w:r w:rsidRPr="00281C39">
        <w:rPr>
          <w:bCs/>
        </w:rPr>
        <w:t>The Real Driving Additional Sound Emission Provisions (RD-ASEP) apply only to vehicles of categories M</w:t>
      </w:r>
      <w:r w:rsidRPr="00281C39">
        <w:rPr>
          <w:bCs/>
          <w:vertAlign w:val="subscript"/>
        </w:rPr>
        <w:t>1</w:t>
      </w:r>
      <w:r w:rsidRPr="00281C39">
        <w:rPr>
          <w:bCs/>
        </w:rPr>
        <w:t xml:space="preserve"> and N</w:t>
      </w:r>
      <w:r w:rsidRPr="00281C39">
        <w:rPr>
          <w:bCs/>
          <w:vertAlign w:val="subscript"/>
        </w:rPr>
        <w:t>1</w:t>
      </w:r>
      <w:r w:rsidRPr="00281C39">
        <w:rPr>
          <w:bCs/>
        </w:rPr>
        <w:t xml:space="preserve"> equipped with:</w:t>
      </w:r>
    </w:p>
    <w:p w14:paraId="6CF29FF5" w14:textId="77777777" w:rsidR="003662F0" w:rsidRPr="00281C39" w:rsidRDefault="003662F0" w:rsidP="003662F0">
      <w:pPr>
        <w:tabs>
          <w:tab w:val="left" w:pos="8931"/>
        </w:tabs>
        <w:suppressAutoHyphens w:val="0"/>
        <w:spacing w:after="120"/>
        <w:ind w:left="2835" w:right="1134" w:hanging="567"/>
        <w:jc w:val="both"/>
        <w:rPr>
          <w:bCs/>
        </w:rPr>
      </w:pPr>
      <w:r w:rsidRPr="00281C39">
        <w:rPr>
          <w:bCs/>
        </w:rPr>
        <w:t>-</w:t>
      </w:r>
      <w:r w:rsidRPr="00281C39">
        <w:rPr>
          <w:bCs/>
        </w:rPr>
        <w:tab/>
        <w:t>an internal combustion engine (ICE) for propulsion of the vehicle, or</w:t>
      </w:r>
    </w:p>
    <w:p w14:paraId="32EF605C" w14:textId="77777777" w:rsidR="003662F0" w:rsidRPr="00281C39" w:rsidRDefault="003662F0" w:rsidP="003662F0">
      <w:pPr>
        <w:tabs>
          <w:tab w:val="left" w:pos="8931"/>
        </w:tabs>
        <w:suppressAutoHyphens w:val="0"/>
        <w:spacing w:after="120"/>
        <w:ind w:left="2835" w:right="1134" w:hanging="567"/>
        <w:jc w:val="both"/>
        <w:rPr>
          <w:bCs/>
        </w:rPr>
      </w:pPr>
      <w:r w:rsidRPr="00281C39">
        <w:rPr>
          <w:bCs/>
        </w:rPr>
        <w:t>-</w:t>
      </w:r>
      <w:r w:rsidRPr="00281C39">
        <w:rPr>
          <w:bCs/>
        </w:rPr>
        <w:tab/>
        <w:t>any other propulsion technology fitted with an exterior sound enhancement system.</w:t>
      </w:r>
    </w:p>
    <w:p w14:paraId="24506D16" w14:textId="77777777" w:rsidR="003662F0" w:rsidRPr="00281C39" w:rsidRDefault="003662F0" w:rsidP="003662F0">
      <w:pPr>
        <w:suppressAutoHyphens w:val="0"/>
        <w:spacing w:after="120"/>
        <w:ind w:left="2259" w:right="1134" w:hanging="1125"/>
        <w:jc w:val="both"/>
        <w:rPr>
          <w:bCs/>
          <w:szCs w:val="18"/>
        </w:rPr>
      </w:pPr>
      <w:r w:rsidRPr="00281C39">
        <w:t>1.1.</w:t>
      </w:r>
      <w:r w:rsidRPr="00281C39">
        <w:tab/>
      </w:r>
      <w:r w:rsidRPr="00281C39">
        <w:rPr>
          <w:bCs/>
          <w:szCs w:val="18"/>
        </w:rPr>
        <w:t xml:space="preserve">Notwithstanding the provisions of Annex 7, paragraph 1., section 4 inclusive its footnote, tests according to Annex 9 done in the course of type approval shall be witnessed by the Authority present during the tests. </w:t>
      </w:r>
    </w:p>
    <w:p w14:paraId="3C75994B" w14:textId="77777777" w:rsidR="003662F0" w:rsidRPr="00281C39" w:rsidRDefault="003662F0" w:rsidP="003662F0">
      <w:pPr>
        <w:suppressAutoHyphens w:val="0"/>
        <w:spacing w:after="120"/>
        <w:ind w:left="2259" w:right="1134"/>
        <w:jc w:val="both"/>
        <w:rPr>
          <w:bCs/>
          <w:szCs w:val="18"/>
        </w:rPr>
      </w:pPr>
      <w:r w:rsidRPr="00281C39">
        <w:rPr>
          <w:bCs/>
          <w:szCs w:val="18"/>
        </w:rPr>
        <w:t xml:space="preserve">Tests shall be carried out on the same test track and under similar environmental conditions subject to the limitations in paragraph 3.3. </w:t>
      </w:r>
    </w:p>
    <w:p w14:paraId="0686A3D9" w14:textId="77777777" w:rsidR="003662F0" w:rsidRPr="00281C39" w:rsidRDefault="003662F0" w:rsidP="003662F0">
      <w:pPr>
        <w:suppressAutoHyphens w:val="0"/>
        <w:spacing w:after="120"/>
        <w:ind w:left="2259" w:right="1134" w:hanging="1125"/>
        <w:jc w:val="both"/>
        <w:rPr>
          <w:bCs/>
          <w:szCs w:val="18"/>
        </w:rPr>
      </w:pPr>
      <w:r w:rsidRPr="00281C39">
        <w:t>1.2.</w:t>
      </w:r>
      <w:r w:rsidRPr="00281C39">
        <w:tab/>
      </w:r>
      <w:r w:rsidRPr="00281C39">
        <w:rPr>
          <w:bCs/>
          <w:szCs w:val="18"/>
        </w:rPr>
        <w:t>Exemptions</w:t>
      </w:r>
    </w:p>
    <w:p w14:paraId="764867E3" w14:textId="77777777" w:rsidR="003662F0" w:rsidRPr="00281C39" w:rsidRDefault="003662F0" w:rsidP="003662F0">
      <w:pPr>
        <w:spacing w:after="120"/>
        <w:ind w:left="2268" w:right="1134"/>
        <w:jc w:val="both"/>
        <w:rPr>
          <w:bCs/>
        </w:rPr>
      </w:pPr>
      <w:r w:rsidRPr="00281C39">
        <w:rPr>
          <w:bCs/>
        </w:rPr>
        <w:t>Notwithstanding the requirements above, vehicles which have no ICE for propulsion are exempted from RD-ASEP, if a sound enhancement system is fitted to the vehicle solely for the purpose of fulfilling the provisions of UN Regulation No. 138, and the sound emitting device (AVAS) does not emit a sound pressure level of more than 75 dB(A)</w:t>
      </w:r>
      <w:r w:rsidRPr="00281C39">
        <w:rPr>
          <w:bCs/>
          <w:sz w:val="18"/>
          <w:szCs w:val="18"/>
          <w:vertAlign w:val="superscript"/>
        </w:rPr>
        <w:t xml:space="preserve"> </w:t>
      </w:r>
      <w:r w:rsidRPr="00281C39">
        <w:rPr>
          <w:bCs/>
          <w:sz w:val="18"/>
          <w:szCs w:val="18"/>
          <w:vertAlign w:val="superscript"/>
        </w:rPr>
        <w:footnoteReference w:id="47"/>
      </w:r>
      <w:r w:rsidRPr="00281C39">
        <w:rPr>
          <w:bCs/>
        </w:rPr>
        <w:t xml:space="preserve"> under any operation conditions exceeding the specification range of UN Regulation No.138.</w:t>
      </w:r>
    </w:p>
    <w:p w14:paraId="52C6682C" w14:textId="77777777" w:rsidR="003662F0" w:rsidRPr="00281C39" w:rsidRDefault="003662F0" w:rsidP="003662F0">
      <w:pPr>
        <w:suppressAutoHyphens w:val="0"/>
        <w:spacing w:after="120"/>
        <w:ind w:left="2259" w:right="1134" w:hanging="1125"/>
        <w:jc w:val="both"/>
        <w:rPr>
          <w:bCs/>
          <w:szCs w:val="18"/>
        </w:rPr>
      </w:pPr>
      <w:r w:rsidRPr="00281C39">
        <w:t>1.3.</w:t>
      </w:r>
      <w:r w:rsidRPr="00281C39">
        <w:tab/>
      </w:r>
      <w:r w:rsidRPr="00281C39">
        <w:rPr>
          <w:bCs/>
          <w:szCs w:val="18"/>
        </w:rPr>
        <w:t>All symbols</w:t>
      </w:r>
      <w:commentRangeStart w:id="859"/>
      <w:r w:rsidRPr="00281C39">
        <w:rPr>
          <w:bCs/>
          <w:szCs w:val="18"/>
        </w:rPr>
        <w:t>’</w:t>
      </w:r>
      <w:commentRangeEnd w:id="859"/>
      <w:r w:rsidR="00A26147" w:rsidRPr="00281C39">
        <w:rPr>
          <w:rStyle w:val="CommentReference"/>
          <w:bCs/>
          <w:sz w:val="20"/>
          <w:szCs w:val="18"/>
        </w:rPr>
        <w:commentReference w:id="859"/>
      </w:r>
      <w:r w:rsidRPr="00281C39">
        <w:rPr>
          <w:bCs/>
          <w:szCs w:val="18"/>
        </w:rPr>
        <w:t xml:space="preserve"> abbreviations and acronyms used in this Annex are listed and defined in Appendix 3 to this Annex.</w:t>
      </w:r>
    </w:p>
    <w:p w14:paraId="209751CD" w14:textId="77777777" w:rsidR="003662F0" w:rsidRPr="00281C39" w:rsidRDefault="003662F0" w:rsidP="003662F0">
      <w:pPr>
        <w:suppressAutoHyphens w:val="0"/>
        <w:spacing w:after="120"/>
        <w:ind w:left="2259" w:right="1134" w:hanging="1125"/>
        <w:jc w:val="both"/>
        <w:rPr>
          <w:bCs/>
        </w:rPr>
      </w:pPr>
      <w:r w:rsidRPr="00281C39">
        <w:t>1.4.</w:t>
      </w:r>
      <w:r w:rsidRPr="00281C39">
        <w:tab/>
      </w:r>
      <w:r w:rsidRPr="00281C39">
        <w:rPr>
          <w:bCs/>
          <w:szCs w:val="18"/>
        </w:rPr>
        <w:t>All formulas used in this Annex and Appendix 1 are listed in Appendix 4 to this Annex.</w:t>
      </w:r>
    </w:p>
    <w:p w14:paraId="6829FBF0" w14:textId="77777777" w:rsidR="003662F0" w:rsidRPr="00281C39" w:rsidRDefault="003662F0" w:rsidP="003662F0">
      <w:pPr>
        <w:suppressAutoHyphens w:val="0"/>
        <w:spacing w:after="120"/>
        <w:ind w:left="2268" w:right="1134" w:hanging="1134"/>
        <w:jc w:val="both"/>
        <w:rPr>
          <w:bCs/>
          <w:szCs w:val="14"/>
        </w:rPr>
      </w:pPr>
      <w:r w:rsidRPr="00281C39">
        <w:rPr>
          <w:szCs w:val="14"/>
        </w:rPr>
        <w:t>2.</w:t>
      </w:r>
      <w:r w:rsidRPr="00281C39">
        <w:rPr>
          <w:szCs w:val="14"/>
        </w:rPr>
        <w:tab/>
      </w:r>
      <w:r w:rsidRPr="00281C39">
        <w:rPr>
          <w:bCs/>
          <w:szCs w:val="14"/>
        </w:rPr>
        <w:t>Definitions</w:t>
      </w:r>
    </w:p>
    <w:p w14:paraId="2DB3178E" w14:textId="77777777" w:rsidR="003662F0" w:rsidRPr="00281C39" w:rsidRDefault="003662F0" w:rsidP="003662F0">
      <w:pPr>
        <w:suppressAutoHyphens w:val="0"/>
        <w:spacing w:after="120"/>
        <w:ind w:left="2259" w:right="1134" w:hanging="1125"/>
        <w:jc w:val="both"/>
        <w:rPr>
          <w:bCs/>
        </w:rPr>
      </w:pPr>
      <w:r w:rsidRPr="00281C39">
        <w:t>2.1.</w:t>
      </w:r>
      <w:r w:rsidRPr="00281C39">
        <w:tab/>
      </w:r>
      <w:r w:rsidRPr="00281C39">
        <w:rPr>
          <w:bCs/>
          <w:szCs w:val="18"/>
        </w:rPr>
        <w:t>"</w:t>
      </w:r>
      <w:r w:rsidRPr="00281C39">
        <w:rPr>
          <w:bCs/>
          <w:i/>
          <w:iCs/>
          <w:szCs w:val="18"/>
        </w:rPr>
        <w:t>Exhaust</w:t>
      </w:r>
      <w:r w:rsidRPr="00281C39">
        <w:rPr>
          <w:bCs/>
          <w:i/>
          <w:iCs/>
        </w:rPr>
        <w:t xml:space="preserve"> silencing system with variable geometry</w:t>
      </w:r>
      <w:r w:rsidRPr="00281C39">
        <w:rPr>
          <w:bCs/>
        </w:rPr>
        <w:t>" means a silencing system, not including pressure charging, containing one or more active, passive, or self-actuated moving parts or devices.</w:t>
      </w:r>
    </w:p>
    <w:p w14:paraId="4A9B759B" w14:textId="77777777" w:rsidR="003662F0" w:rsidRPr="00281C39" w:rsidRDefault="003662F0" w:rsidP="003662F0">
      <w:pPr>
        <w:spacing w:after="120"/>
        <w:ind w:left="2268" w:right="1134"/>
        <w:jc w:val="both"/>
        <w:rPr>
          <w:bCs/>
        </w:rPr>
      </w:pPr>
      <w:r w:rsidRPr="00281C39">
        <w:rPr>
          <w:bCs/>
        </w:rPr>
        <w:t>These parts or devices will cause a change of the gas flow through the exhaust silencing system and result in a change of the sound reduction performance, by opening or closing one or more valves in the exhaust gas flow as a function of varying driving or engine conditions (engine speed, load, vehicle speed, etc.).</w:t>
      </w:r>
    </w:p>
    <w:p w14:paraId="48FB9F0A" w14:textId="77777777" w:rsidR="003662F0" w:rsidRPr="00281C39" w:rsidRDefault="003662F0" w:rsidP="003662F0">
      <w:pPr>
        <w:spacing w:after="120"/>
        <w:ind w:left="2268" w:right="1134"/>
        <w:jc w:val="both"/>
        <w:rPr>
          <w:bCs/>
        </w:rPr>
      </w:pPr>
      <w:r w:rsidRPr="00281C39">
        <w:rPr>
          <w:bCs/>
        </w:rPr>
        <w:t>Active devices mean actuators, controlled by any means.</w:t>
      </w:r>
    </w:p>
    <w:p w14:paraId="78111367" w14:textId="77777777" w:rsidR="003662F0" w:rsidRPr="00281C39" w:rsidRDefault="003662F0" w:rsidP="003662F0">
      <w:pPr>
        <w:spacing w:after="120"/>
        <w:ind w:left="2268" w:right="1134"/>
        <w:jc w:val="both"/>
        <w:rPr>
          <w:bCs/>
        </w:rPr>
      </w:pPr>
      <w:r w:rsidRPr="00281C39">
        <w:rPr>
          <w:bCs/>
        </w:rPr>
        <w:t>Passive or self-actuated devices mean units controlled by exhaust flow.</w:t>
      </w:r>
    </w:p>
    <w:p w14:paraId="42224F47" w14:textId="77777777" w:rsidR="003662F0" w:rsidRPr="00281C39" w:rsidRDefault="003662F0" w:rsidP="003662F0">
      <w:pPr>
        <w:tabs>
          <w:tab w:val="left" w:pos="8931"/>
        </w:tabs>
        <w:suppressAutoHyphens w:val="0"/>
        <w:spacing w:after="120"/>
        <w:ind w:left="2268" w:right="1134" w:hanging="1134"/>
        <w:jc w:val="both"/>
        <w:rPr>
          <w:bCs/>
        </w:rPr>
      </w:pPr>
      <w:r w:rsidRPr="00281C39">
        <w:t>2.2.</w:t>
      </w:r>
      <w:r w:rsidRPr="00281C39">
        <w:tab/>
      </w:r>
      <w:r w:rsidRPr="00281C39">
        <w:rPr>
          <w:bCs/>
        </w:rPr>
        <w:t>"</w:t>
      </w:r>
      <w:r w:rsidRPr="00281C39">
        <w:rPr>
          <w:bCs/>
          <w:i/>
          <w:iCs/>
        </w:rPr>
        <w:t>Exterior sound enhancement system</w:t>
      </w:r>
      <w:r w:rsidRPr="00281C39">
        <w:rPr>
          <w:bCs/>
        </w:rPr>
        <w:t>" means a system that is installed to a vehicle for producing exterior sound, such as but not limited to sound actuators, either integrated into an exhaust silencing system or mounted as an individual unit.</w:t>
      </w:r>
    </w:p>
    <w:p w14:paraId="3948302F" w14:textId="77777777" w:rsidR="003662F0" w:rsidRPr="00281C39" w:rsidRDefault="003662F0" w:rsidP="003662F0">
      <w:pPr>
        <w:tabs>
          <w:tab w:val="left" w:pos="8931"/>
        </w:tabs>
        <w:suppressAutoHyphens w:val="0"/>
        <w:spacing w:after="120"/>
        <w:ind w:left="2268" w:right="1134" w:hanging="1134"/>
        <w:jc w:val="both"/>
        <w:rPr>
          <w:bCs/>
        </w:rPr>
      </w:pPr>
      <w:r w:rsidRPr="00281C39">
        <w:t>2.3.</w:t>
      </w:r>
      <w:r w:rsidRPr="00281C39">
        <w:tab/>
      </w:r>
      <w:r w:rsidRPr="00281C39">
        <w:rPr>
          <w:bCs/>
        </w:rPr>
        <w:t>"</w:t>
      </w:r>
      <w:r w:rsidRPr="00281C39">
        <w:rPr>
          <w:bCs/>
          <w:i/>
          <w:iCs/>
        </w:rPr>
        <w:t>Deceleration</w:t>
      </w:r>
      <w:r w:rsidRPr="00281C39">
        <w:rPr>
          <w:bCs/>
        </w:rPr>
        <w:t>" means the vehicle deceleration stipulated by the release of the acceleration control unit only, without any driver applied braking (service brake, retarder, parking brake, etc…).</w:t>
      </w:r>
    </w:p>
    <w:p w14:paraId="216D494D" w14:textId="77777777" w:rsidR="003662F0" w:rsidRPr="00281C39" w:rsidRDefault="003662F0" w:rsidP="003662F0">
      <w:pPr>
        <w:tabs>
          <w:tab w:val="left" w:pos="8931"/>
        </w:tabs>
        <w:suppressAutoHyphens w:val="0"/>
        <w:spacing w:after="120"/>
        <w:ind w:left="2268" w:right="1134" w:hanging="1134"/>
        <w:jc w:val="both"/>
        <w:rPr>
          <w:bCs/>
        </w:rPr>
      </w:pPr>
      <w:r w:rsidRPr="00281C39">
        <w:lastRenderedPageBreak/>
        <w:t>2.4.</w:t>
      </w:r>
      <w:r w:rsidRPr="00281C39">
        <w:tab/>
      </w:r>
      <w:r w:rsidRPr="00281C39">
        <w:rPr>
          <w:bCs/>
        </w:rPr>
        <w:t>"</w:t>
      </w:r>
      <w:r w:rsidRPr="00281C39">
        <w:rPr>
          <w:bCs/>
          <w:i/>
          <w:iCs/>
        </w:rPr>
        <w:t>Performance</w:t>
      </w:r>
      <w:r w:rsidRPr="00281C39">
        <w:rPr>
          <w:bCs/>
        </w:rPr>
        <w:t>" means the product of acceleration and vehicle speed as quantity of the achieved vehicle performance.</w:t>
      </w:r>
    </w:p>
    <w:p w14:paraId="78A1DAB9" w14:textId="77777777" w:rsidR="003662F0" w:rsidRPr="00281C39" w:rsidRDefault="003662F0" w:rsidP="003662F0">
      <w:pPr>
        <w:tabs>
          <w:tab w:val="left" w:pos="8931"/>
        </w:tabs>
        <w:suppressAutoHyphens w:val="0"/>
        <w:spacing w:after="120"/>
        <w:ind w:left="2268" w:right="1134" w:hanging="1134"/>
        <w:jc w:val="both"/>
        <w:rPr>
          <w:bCs/>
        </w:rPr>
      </w:pPr>
      <w:r w:rsidRPr="00281C39">
        <w:t>2.5.</w:t>
      </w:r>
      <w:r w:rsidRPr="00281C39">
        <w:tab/>
      </w:r>
      <w:r w:rsidRPr="00281C39">
        <w:rPr>
          <w:bCs/>
        </w:rPr>
        <w:t>"</w:t>
      </w:r>
      <w:r w:rsidRPr="00281C39">
        <w:rPr>
          <w:bCs/>
          <w:i/>
          <w:iCs/>
        </w:rPr>
        <w:t>Power trains</w:t>
      </w:r>
      <w:r w:rsidRPr="00281C39">
        <w:rPr>
          <w:bCs/>
        </w:rPr>
        <w:t>" means a propulsion system as combination of the energy storage system, the energy supply system and the powertrain according to the UN Mutual Resolution No. 2 (for example PEV, HEV, FCHEV).</w:t>
      </w:r>
    </w:p>
    <w:p w14:paraId="7450DD8B" w14:textId="77777777" w:rsidR="003662F0" w:rsidRPr="00281C39" w:rsidRDefault="003662F0" w:rsidP="003662F0">
      <w:pPr>
        <w:tabs>
          <w:tab w:val="left" w:pos="8931"/>
        </w:tabs>
        <w:suppressAutoHyphens w:val="0"/>
        <w:spacing w:after="120"/>
        <w:ind w:left="2268" w:right="1134" w:hanging="1134"/>
        <w:jc w:val="both"/>
        <w:rPr>
          <w:bCs/>
        </w:rPr>
      </w:pPr>
      <w:r w:rsidRPr="00281C39">
        <w:t>3.</w:t>
      </w:r>
      <w:r w:rsidRPr="00281C39">
        <w:tab/>
      </w:r>
      <w:r w:rsidRPr="00281C39">
        <w:rPr>
          <w:bCs/>
        </w:rPr>
        <w:t>Facilities</w:t>
      </w:r>
    </w:p>
    <w:p w14:paraId="5D5024E4" w14:textId="77777777" w:rsidR="003662F0" w:rsidRPr="00281C39" w:rsidRDefault="003662F0" w:rsidP="003662F0">
      <w:pPr>
        <w:tabs>
          <w:tab w:val="left" w:pos="8931"/>
        </w:tabs>
        <w:suppressAutoHyphens w:val="0"/>
        <w:spacing w:after="120"/>
        <w:ind w:left="2268" w:right="1134" w:hanging="1134"/>
        <w:jc w:val="both"/>
        <w:rPr>
          <w:bCs/>
        </w:rPr>
      </w:pPr>
      <w:r w:rsidRPr="00281C39">
        <w:t>3.1.</w:t>
      </w:r>
      <w:r w:rsidRPr="00281C39">
        <w:tab/>
      </w:r>
      <w:r w:rsidRPr="00281C39">
        <w:rPr>
          <w:bCs/>
        </w:rPr>
        <w:t>Due to spatial limitations of test facilities</w:t>
      </w:r>
      <w:r w:rsidRPr="00281C39">
        <w:rPr>
          <w:rStyle w:val="FootnoteReference"/>
          <w:bCs/>
        </w:rPr>
        <w:footnoteReference w:id="48"/>
      </w:r>
      <w:r w:rsidRPr="00281C39">
        <w:rPr>
          <w:bCs/>
        </w:rPr>
        <w:t xml:space="preserve"> not every test condition may be performed on every test facility. </w:t>
      </w:r>
    </w:p>
    <w:p w14:paraId="66A4215B" w14:textId="77777777" w:rsidR="003662F0" w:rsidRPr="00281C39" w:rsidRDefault="003662F0" w:rsidP="003662F0">
      <w:pPr>
        <w:tabs>
          <w:tab w:val="left" w:pos="8931"/>
        </w:tabs>
        <w:suppressAutoHyphens w:val="0"/>
        <w:spacing w:after="120"/>
        <w:ind w:left="2268" w:right="1134" w:hanging="1134"/>
        <w:jc w:val="both"/>
        <w:rPr>
          <w:bCs/>
        </w:rPr>
      </w:pPr>
      <w:r w:rsidRPr="00281C39">
        <w:t>3.2.</w:t>
      </w:r>
      <w:r w:rsidRPr="00281C39">
        <w:tab/>
      </w:r>
      <w:r w:rsidRPr="00281C39">
        <w:rPr>
          <w:bCs/>
        </w:rPr>
        <w:t xml:space="preserve">Notwithstanding such restrictions, the RD-ASEP tests shall be done on these test facilities. </w:t>
      </w:r>
    </w:p>
    <w:p w14:paraId="41A09ACB" w14:textId="77777777" w:rsidR="003662F0" w:rsidRPr="00281C39" w:rsidRDefault="003662F0" w:rsidP="003662F0">
      <w:pPr>
        <w:tabs>
          <w:tab w:val="left" w:pos="8931"/>
        </w:tabs>
        <w:suppressAutoHyphens w:val="0"/>
        <w:spacing w:after="120"/>
        <w:ind w:left="2268" w:right="1134" w:hanging="1134"/>
        <w:jc w:val="both"/>
        <w:rPr>
          <w:bCs/>
        </w:rPr>
      </w:pPr>
      <w:r w:rsidRPr="00281C39">
        <w:t>3.3.</w:t>
      </w:r>
      <w:r w:rsidRPr="00281C39">
        <w:tab/>
      </w:r>
      <w:r w:rsidRPr="00281C39">
        <w:rPr>
          <w:bCs/>
        </w:rPr>
        <w:t>Tests for Annex 9 may be carried out on different test facilities</w:t>
      </w:r>
      <w:r w:rsidRPr="00281C39">
        <w:rPr>
          <w:vertAlign w:val="superscript"/>
        </w:rPr>
        <w:footnoteReference w:id="49"/>
      </w:r>
      <w:r w:rsidRPr="00281C39">
        <w:rPr>
          <w:bCs/>
        </w:rPr>
        <w:t xml:space="preserve"> in case of facility limitation(s). However, it is recommended to carry out all tests on one test facility and under similar environmental conditions to reduce measurement uncertainties.</w:t>
      </w:r>
    </w:p>
    <w:p w14:paraId="495F2574" w14:textId="77777777" w:rsidR="003662F0" w:rsidRPr="00281C39" w:rsidRDefault="003662F0" w:rsidP="003662F0">
      <w:pPr>
        <w:tabs>
          <w:tab w:val="left" w:pos="8931"/>
        </w:tabs>
        <w:suppressAutoHyphens w:val="0"/>
        <w:spacing w:after="120"/>
        <w:ind w:left="2268" w:right="1134" w:hanging="1134"/>
        <w:jc w:val="both"/>
        <w:rPr>
          <w:bCs/>
        </w:rPr>
      </w:pPr>
      <w:r w:rsidRPr="00281C39">
        <w:t>4.</w:t>
      </w:r>
      <w:r w:rsidRPr="00281C39">
        <w:tab/>
      </w:r>
      <w:r w:rsidRPr="00281C39">
        <w:rPr>
          <w:bCs/>
        </w:rPr>
        <w:t>Measurement method</w:t>
      </w:r>
    </w:p>
    <w:p w14:paraId="622CA676" w14:textId="77777777" w:rsidR="003662F0" w:rsidRPr="00281C39" w:rsidRDefault="003662F0" w:rsidP="003662F0">
      <w:pPr>
        <w:tabs>
          <w:tab w:val="left" w:pos="8931"/>
        </w:tabs>
        <w:suppressAutoHyphens w:val="0"/>
        <w:spacing w:after="120"/>
        <w:ind w:left="2268" w:right="1134" w:hanging="1134"/>
        <w:jc w:val="both"/>
        <w:rPr>
          <w:bCs/>
          <w:sz w:val="16"/>
          <w:szCs w:val="16"/>
        </w:rPr>
      </w:pPr>
      <w:r w:rsidRPr="00281C39">
        <w:t>4.1.</w:t>
      </w:r>
      <w:r w:rsidRPr="00281C39">
        <w:tab/>
      </w:r>
      <w:r w:rsidRPr="00281C39">
        <w:rPr>
          <w:bCs/>
          <w:szCs w:val="18"/>
        </w:rPr>
        <w:t>Measurement instruments and condition of measurements</w:t>
      </w:r>
    </w:p>
    <w:p w14:paraId="65FAD61B" w14:textId="77777777" w:rsidR="003662F0" w:rsidRPr="00281C39" w:rsidRDefault="003662F0" w:rsidP="003662F0">
      <w:pPr>
        <w:spacing w:after="120"/>
        <w:ind w:left="2268" w:right="1134"/>
        <w:jc w:val="both"/>
        <w:rPr>
          <w:bCs/>
        </w:rPr>
      </w:pPr>
      <w:r w:rsidRPr="00281C39">
        <w:rPr>
          <w:bCs/>
          <w:szCs w:val="18"/>
        </w:rPr>
        <w:tab/>
      </w:r>
      <w:r w:rsidRPr="00281C39">
        <w:rPr>
          <w:bCs/>
        </w:rPr>
        <w:t>Unless otherwise specified, the measurement instruments, the conditions of the measurements and the condition of the vehicle are equivalent to those specified in Annex 3, paragraphs 1. and 2.</w:t>
      </w:r>
    </w:p>
    <w:p w14:paraId="62F4B075" w14:textId="77777777" w:rsidR="003662F0" w:rsidRPr="00281C39" w:rsidRDefault="003662F0" w:rsidP="003662F0">
      <w:pPr>
        <w:tabs>
          <w:tab w:val="left" w:pos="8931"/>
        </w:tabs>
        <w:suppressAutoHyphens w:val="0"/>
        <w:spacing w:after="120"/>
        <w:ind w:left="2268" w:right="1134" w:hanging="1134"/>
        <w:jc w:val="both"/>
        <w:rPr>
          <w:bCs/>
          <w:sz w:val="16"/>
          <w:szCs w:val="16"/>
        </w:rPr>
      </w:pPr>
      <w:r w:rsidRPr="00281C39">
        <w:t>4.2.</w:t>
      </w:r>
      <w:r w:rsidRPr="00281C39">
        <w:tab/>
      </w:r>
      <w:r w:rsidRPr="00281C39">
        <w:rPr>
          <w:bCs/>
          <w:szCs w:val="18"/>
        </w:rPr>
        <w:t>Method of testing</w:t>
      </w:r>
    </w:p>
    <w:p w14:paraId="602272DC" w14:textId="77777777" w:rsidR="003662F0" w:rsidRPr="00281C39" w:rsidRDefault="003662F0" w:rsidP="003662F0">
      <w:pPr>
        <w:spacing w:after="120"/>
        <w:ind w:left="2268" w:right="1134"/>
        <w:jc w:val="both"/>
        <w:rPr>
          <w:bCs/>
        </w:rPr>
      </w:pPr>
      <w:r w:rsidRPr="00281C39">
        <w:rPr>
          <w:bCs/>
          <w:szCs w:val="18"/>
        </w:rPr>
        <w:tab/>
      </w:r>
      <w:r w:rsidRPr="00281C39">
        <w:rPr>
          <w:bCs/>
        </w:rPr>
        <w:t>Unless otherwise specified, the conditions and procedures of Annex 3, paragraphs 3.1. to 3.1.2.1.2.2. shall be used. For the purpose of this Annex, single test runs are performed and evaluated.</w:t>
      </w:r>
    </w:p>
    <w:p w14:paraId="249D5384" w14:textId="77777777" w:rsidR="003662F0" w:rsidRPr="00281C39" w:rsidRDefault="003662F0" w:rsidP="003662F0">
      <w:pPr>
        <w:tabs>
          <w:tab w:val="left" w:pos="8931"/>
        </w:tabs>
        <w:suppressAutoHyphens w:val="0"/>
        <w:spacing w:after="120"/>
        <w:ind w:left="2268" w:right="1134" w:hanging="1134"/>
        <w:jc w:val="both"/>
        <w:rPr>
          <w:bCs/>
          <w:sz w:val="16"/>
          <w:szCs w:val="16"/>
        </w:rPr>
      </w:pPr>
      <w:r w:rsidRPr="00281C39">
        <w:t>4.3.</w:t>
      </w:r>
      <w:r w:rsidRPr="00281C39">
        <w:tab/>
      </w:r>
      <w:r w:rsidRPr="00281C39">
        <w:rPr>
          <w:bCs/>
          <w:szCs w:val="18"/>
        </w:rPr>
        <w:t>Control range</w:t>
      </w:r>
    </w:p>
    <w:p w14:paraId="4299B084" w14:textId="77777777" w:rsidR="003662F0" w:rsidRPr="00281C39" w:rsidRDefault="003662F0" w:rsidP="003662F0">
      <w:pPr>
        <w:tabs>
          <w:tab w:val="left" w:pos="8931"/>
        </w:tabs>
        <w:spacing w:after="120"/>
        <w:ind w:left="2268" w:right="1134"/>
        <w:jc w:val="both"/>
        <w:rPr>
          <w:bCs/>
        </w:rPr>
      </w:pPr>
      <w:r w:rsidRPr="00281C39">
        <w:rPr>
          <w:bCs/>
        </w:rPr>
        <w:t>A measurement for RD-ASEP is valid, if all parameters are within the specifications of the table below during the test run between lines AA</w:t>
      </w:r>
      <w:r w:rsidRPr="00281C39">
        <w:rPr>
          <w:bCs/>
          <w:snapToGrid w:val="0"/>
        </w:rPr>
        <w:t>'</w:t>
      </w:r>
      <w:r w:rsidRPr="00281C39">
        <w:rPr>
          <w:bCs/>
        </w:rPr>
        <w:t xml:space="preserve"> and BB</w:t>
      </w:r>
      <w:r w:rsidRPr="00281C39">
        <w:rPr>
          <w:bCs/>
          <w:snapToGrid w:val="0"/>
        </w:rPr>
        <w:t>'</w:t>
      </w:r>
      <w:r w:rsidRPr="00281C39">
        <w:rPr>
          <w:bCs/>
        </w:rPr>
        <w:t xml:space="preserve">. </w:t>
      </w:r>
    </w:p>
    <w:tbl>
      <w:tblPr>
        <w:tblStyle w:val="TableGrid"/>
        <w:tblW w:w="6237" w:type="dxa"/>
        <w:tblInd w:w="2263" w:type="dxa"/>
        <w:tblLayout w:type="fixed"/>
        <w:tblLook w:val="04A0" w:firstRow="1" w:lastRow="0" w:firstColumn="1" w:lastColumn="0" w:noHBand="0" w:noVBand="1"/>
      </w:tblPr>
      <w:tblGrid>
        <w:gridCol w:w="2667"/>
        <w:gridCol w:w="1723"/>
        <w:gridCol w:w="1847"/>
      </w:tblGrid>
      <w:tr w:rsidR="003662F0" w:rsidRPr="00281C39" w14:paraId="02FA55E1" w14:textId="77777777" w:rsidTr="004D5E13">
        <w:trPr>
          <w:cantSplit/>
          <w:tblHeader/>
        </w:trPr>
        <w:tc>
          <w:tcPr>
            <w:tcW w:w="2667" w:type="dxa"/>
            <w:tcBorders>
              <w:top w:val="single" w:sz="4" w:space="0" w:color="auto"/>
              <w:left w:val="single" w:sz="4" w:space="0" w:color="auto"/>
              <w:bottom w:val="single" w:sz="12" w:space="0" w:color="auto"/>
              <w:right w:val="single" w:sz="4" w:space="0" w:color="auto"/>
            </w:tcBorders>
            <w:vAlign w:val="center"/>
            <w:hideMark/>
          </w:tcPr>
          <w:p w14:paraId="1D158F52" w14:textId="77777777" w:rsidR="003662F0" w:rsidRPr="00281C39" w:rsidRDefault="003662F0" w:rsidP="00AA13D4">
            <w:pPr>
              <w:tabs>
                <w:tab w:val="left" w:pos="5103"/>
                <w:tab w:val="left" w:pos="8931"/>
              </w:tabs>
              <w:spacing w:after="120"/>
              <w:ind w:right="95"/>
              <w:jc w:val="center"/>
              <w:rPr>
                <w:bCs/>
                <w:i/>
                <w:iCs/>
                <w:sz w:val="16"/>
                <w:szCs w:val="16"/>
              </w:rPr>
            </w:pPr>
            <w:r w:rsidRPr="00281C39">
              <w:rPr>
                <w:bCs/>
                <w:i/>
                <w:iCs/>
                <w:sz w:val="16"/>
                <w:szCs w:val="16"/>
              </w:rPr>
              <w:t>Parameter</w:t>
            </w:r>
          </w:p>
        </w:tc>
        <w:tc>
          <w:tcPr>
            <w:tcW w:w="1723" w:type="dxa"/>
            <w:tcBorders>
              <w:top w:val="single" w:sz="4" w:space="0" w:color="auto"/>
              <w:left w:val="single" w:sz="4" w:space="0" w:color="auto"/>
              <w:bottom w:val="single" w:sz="12" w:space="0" w:color="auto"/>
              <w:right w:val="single" w:sz="4" w:space="0" w:color="auto"/>
            </w:tcBorders>
            <w:vAlign w:val="center"/>
            <w:hideMark/>
          </w:tcPr>
          <w:p w14:paraId="5F280EAF" w14:textId="77777777" w:rsidR="003662F0" w:rsidRPr="00281C39" w:rsidRDefault="003662F0" w:rsidP="00AA13D4">
            <w:pPr>
              <w:tabs>
                <w:tab w:val="left" w:pos="5103"/>
                <w:tab w:val="left" w:pos="8931"/>
              </w:tabs>
              <w:spacing w:after="120"/>
              <w:ind w:right="95"/>
              <w:jc w:val="center"/>
              <w:rPr>
                <w:bCs/>
                <w:i/>
                <w:iCs/>
                <w:sz w:val="16"/>
                <w:szCs w:val="16"/>
              </w:rPr>
            </w:pPr>
            <w:r w:rsidRPr="00281C39">
              <w:rPr>
                <w:bCs/>
                <w:i/>
                <w:iCs/>
                <w:sz w:val="16"/>
                <w:szCs w:val="16"/>
              </w:rPr>
              <w:t>Minimum</w:t>
            </w:r>
          </w:p>
        </w:tc>
        <w:tc>
          <w:tcPr>
            <w:tcW w:w="1847" w:type="dxa"/>
            <w:tcBorders>
              <w:top w:val="single" w:sz="4" w:space="0" w:color="auto"/>
              <w:left w:val="single" w:sz="4" w:space="0" w:color="auto"/>
              <w:bottom w:val="single" w:sz="12" w:space="0" w:color="auto"/>
              <w:right w:val="single" w:sz="4" w:space="0" w:color="auto"/>
            </w:tcBorders>
            <w:vAlign w:val="center"/>
            <w:hideMark/>
          </w:tcPr>
          <w:p w14:paraId="1EC83DDF" w14:textId="77777777" w:rsidR="003662F0" w:rsidRPr="00281C39" w:rsidRDefault="003662F0" w:rsidP="00AA13D4">
            <w:pPr>
              <w:tabs>
                <w:tab w:val="left" w:pos="5103"/>
                <w:tab w:val="left" w:pos="8931"/>
              </w:tabs>
              <w:spacing w:after="120"/>
              <w:ind w:right="95"/>
              <w:jc w:val="center"/>
              <w:rPr>
                <w:bCs/>
                <w:i/>
                <w:iCs/>
                <w:sz w:val="16"/>
                <w:szCs w:val="16"/>
              </w:rPr>
            </w:pPr>
            <w:r w:rsidRPr="00281C39">
              <w:rPr>
                <w:bCs/>
                <w:i/>
                <w:iCs/>
                <w:sz w:val="16"/>
                <w:szCs w:val="16"/>
              </w:rPr>
              <w:t>Maximum</w:t>
            </w:r>
          </w:p>
        </w:tc>
      </w:tr>
      <w:tr w:rsidR="003662F0" w:rsidRPr="00281C39" w14:paraId="239FF5F8" w14:textId="77777777" w:rsidTr="004D5E13">
        <w:trPr>
          <w:cantSplit/>
          <w:trHeight w:val="165"/>
        </w:trPr>
        <w:tc>
          <w:tcPr>
            <w:tcW w:w="2667" w:type="dxa"/>
            <w:tcBorders>
              <w:top w:val="single" w:sz="12" w:space="0" w:color="auto"/>
              <w:left w:val="single" w:sz="4" w:space="0" w:color="auto"/>
              <w:bottom w:val="single" w:sz="4" w:space="0" w:color="auto"/>
              <w:right w:val="single" w:sz="4" w:space="0" w:color="auto"/>
            </w:tcBorders>
            <w:vAlign w:val="center"/>
            <w:hideMark/>
          </w:tcPr>
          <w:p w14:paraId="58BD3F40" w14:textId="77777777" w:rsidR="003662F0" w:rsidRPr="00281C39" w:rsidRDefault="003662F0" w:rsidP="00AA13D4">
            <w:pPr>
              <w:tabs>
                <w:tab w:val="left" w:pos="5103"/>
                <w:tab w:val="left" w:pos="8931"/>
              </w:tabs>
              <w:spacing w:after="120"/>
              <w:ind w:right="95"/>
              <w:rPr>
                <w:bCs/>
                <w:sz w:val="18"/>
                <w:szCs w:val="18"/>
              </w:rPr>
            </w:pPr>
            <w:r w:rsidRPr="00281C39">
              <w:rPr>
                <w:bCs/>
                <w:sz w:val="18"/>
                <w:szCs w:val="18"/>
              </w:rPr>
              <w:t xml:space="preserve">Vehicle Speed </w:t>
            </w:r>
          </w:p>
        </w:tc>
        <w:tc>
          <w:tcPr>
            <w:tcW w:w="1723" w:type="dxa"/>
            <w:tcBorders>
              <w:top w:val="single" w:sz="12" w:space="0" w:color="auto"/>
              <w:left w:val="single" w:sz="4" w:space="0" w:color="auto"/>
              <w:bottom w:val="single" w:sz="4" w:space="0" w:color="auto"/>
              <w:right w:val="single" w:sz="4" w:space="0" w:color="auto"/>
            </w:tcBorders>
            <w:vAlign w:val="center"/>
            <w:hideMark/>
          </w:tcPr>
          <w:p w14:paraId="6F306207"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&gt; 0 km/h</w:t>
            </w:r>
            <w:r w:rsidRPr="00281C39">
              <w:rPr>
                <w:bCs/>
                <w:sz w:val="18"/>
                <w:szCs w:val="18"/>
              </w:rPr>
              <w:br/>
              <w:t>at line AA</w:t>
            </w:r>
            <w:r w:rsidRPr="00281C39">
              <w:rPr>
                <w:bCs/>
                <w:snapToGrid w:val="0"/>
                <w:sz w:val="18"/>
                <w:szCs w:val="18"/>
              </w:rPr>
              <w:t>'</w:t>
            </w:r>
          </w:p>
        </w:tc>
        <w:tc>
          <w:tcPr>
            <w:tcW w:w="1847" w:type="dxa"/>
            <w:tcBorders>
              <w:top w:val="single" w:sz="12" w:space="0" w:color="auto"/>
              <w:left w:val="single" w:sz="4" w:space="0" w:color="auto"/>
              <w:bottom w:val="single" w:sz="4" w:space="0" w:color="auto"/>
              <w:right w:val="single" w:sz="4" w:space="0" w:color="auto"/>
            </w:tcBorders>
            <w:vAlign w:val="center"/>
            <w:hideMark/>
          </w:tcPr>
          <w:p w14:paraId="2E2D86FA"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100 km/h</w:t>
            </w:r>
            <w:r w:rsidRPr="00281C39">
              <w:rPr>
                <w:bCs/>
                <w:sz w:val="18"/>
                <w:szCs w:val="18"/>
              </w:rPr>
              <w:br/>
              <w:t>at line BB</w:t>
            </w:r>
            <w:r w:rsidRPr="00281C39">
              <w:rPr>
                <w:bCs/>
                <w:snapToGrid w:val="0"/>
                <w:sz w:val="18"/>
                <w:szCs w:val="18"/>
              </w:rPr>
              <w:t>'</w:t>
            </w:r>
          </w:p>
        </w:tc>
      </w:tr>
      <w:tr w:rsidR="003662F0" w:rsidRPr="00281C39" w14:paraId="16279EDF" w14:textId="77777777" w:rsidTr="004D5E13">
        <w:trPr>
          <w:cantSplit/>
          <w:trHeight w:val="45"/>
        </w:trPr>
        <w:tc>
          <w:tcPr>
            <w:tcW w:w="2667" w:type="dxa"/>
            <w:tcBorders>
              <w:top w:val="single" w:sz="4" w:space="0" w:color="auto"/>
              <w:left w:val="single" w:sz="4" w:space="0" w:color="auto"/>
              <w:bottom w:val="single" w:sz="4" w:space="0" w:color="auto"/>
              <w:right w:val="single" w:sz="4" w:space="0" w:color="auto"/>
            </w:tcBorders>
            <w:vAlign w:val="center"/>
          </w:tcPr>
          <w:p w14:paraId="4AABFA11" w14:textId="77777777" w:rsidR="003662F0" w:rsidRPr="00281C39" w:rsidRDefault="003662F0" w:rsidP="00AA13D4">
            <w:pPr>
              <w:tabs>
                <w:tab w:val="left" w:pos="5103"/>
                <w:tab w:val="left" w:pos="8931"/>
              </w:tabs>
              <w:spacing w:after="120"/>
              <w:ind w:right="95"/>
              <w:rPr>
                <w:bCs/>
                <w:sz w:val="18"/>
                <w:szCs w:val="18"/>
              </w:rPr>
            </w:pPr>
            <w:r w:rsidRPr="00281C39">
              <w:rPr>
                <w:bCs/>
                <w:sz w:val="18"/>
                <w:szCs w:val="18"/>
              </w:rPr>
              <w:t>Acceleration</w:t>
            </w:r>
          </w:p>
        </w:tc>
        <w:tc>
          <w:tcPr>
            <w:tcW w:w="1723" w:type="dxa"/>
            <w:tcBorders>
              <w:top w:val="single" w:sz="4" w:space="0" w:color="auto"/>
              <w:left w:val="single" w:sz="4" w:space="0" w:color="auto"/>
              <w:bottom w:val="single" w:sz="4" w:space="0" w:color="auto"/>
              <w:right w:val="single" w:sz="4" w:space="0" w:color="auto"/>
            </w:tcBorders>
            <w:vAlign w:val="center"/>
          </w:tcPr>
          <w:p w14:paraId="42A54940"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0 m/s²</w:t>
            </w:r>
          </w:p>
        </w:tc>
        <w:tc>
          <w:tcPr>
            <w:tcW w:w="1847" w:type="dxa"/>
            <w:tcBorders>
              <w:top w:val="single" w:sz="4" w:space="0" w:color="auto"/>
              <w:left w:val="single" w:sz="4" w:space="0" w:color="auto"/>
              <w:bottom w:val="single" w:sz="4" w:space="0" w:color="auto"/>
              <w:right w:val="single" w:sz="4" w:space="0" w:color="auto"/>
            </w:tcBorders>
            <w:vAlign w:val="center"/>
          </w:tcPr>
          <w:p w14:paraId="59F7E561"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4 m/s²</w:t>
            </w:r>
          </w:p>
        </w:tc>
      </w:tr>
      <w:tr w:rsidR="003662F0" w:rsidRPr="00281C39" w14:paraId="4A316429" w14:textId="77777777" w:rsidTr="004D5E13">
        <w:trPr>
          <w:cantSplit/>
        </w:trPr>
        <w:tc>
          <w:tcPr>
            <w:tcW w:w="2667" w:type="dxa"/>
            <w:tcBorders>
              <w:top w:val="single" w:sz="4" w:space="0" w:color="auto"/>
              <w:left w:val="single" w:sz="4" w:space="0" w:color="auto"/>
              <w:bottom w:val="single" w:sz="4" w:space="0" w:color="auto"/>
              <w:right w:val="single" w:sz="4" w:space="0" w:color="auto"/>
            </w:tcBorders>
            <w:vAlign w:val="center"/>
            <w:hideMark/>
          </w:tcPr>
          <w:p w14:paraId="09068251" w14:textId="77777777" w:rsidR="003662F0" w:rsidRPr="00281C39" w:rsidRDefault="003662F0" w:rsidP="00AA13D4">
            <w:pPr>
              <w:tabs>
                <w:tab w:val="left" w:pos="5103"/>
                <w:tab w:val="left" w:pos="8931"/>
              </w:tabs>
              <w:spacing w:after="120"/>
              <w:ind w:right="95"/>
              <w:rPr>
                <w:bCs/>
                <w:sz w:val="18"/>
                <w:szCs w:val="18"/>
              </w:rPr>
            </w:pPr>
            <w:r w:rsidRPr="00281C39">
              <w:rPr>
                <w:bCs/>
                <w:sz w:val="18"/>
                <w:szCs w:val="18"/>
              </w:rPr>
              <w:t xml:space="preserve">Performance </w:t>
            </w:r>
          </w:p>
        </w:tc>
        <w:tc>
          <w:tcPr>
            <w:tcW w:w="1723" w:type="dxa"/>
            <w:tcBorders>
              <w:top w:val="single" w:sz="4" w:space="0" w:color="auto"/>
              <w:left w:val="single" w:sz="4" w:space="0" w:color="auto"/>
              <w:bottom w:val="single" w:sz="4" w:space="0" w:color="auto"/>
              <w:right w:val="single" w:sz="4" w:space="0" w:color="auto"/>
            </w:tcBorders>
            <w:vAlign w:val="center"/>
            <w:hideMark/>
          </w:tcPr>
          <w:p w14:paraId="59C224D5"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 xml:space="preserve">0 m²/s³ </w:t>
            </w:r>
          </w:p>
        </w:tc>
        <w:tc>
          <w:tcPr>
            <w:tcW w:w="1847" w:type="dxa"/>
            <w:tcBorders>
              <w:top w:val="single" w:sz="4" w:space="0" w:color="auto"/>
              <w:left w:val="single" w:sz="4" w:space="0" w:color="auto"/>
              <w:bottom w:val="single" w:sz="4" w:space="0" w:color="auto"/>
              <w:right w:val="single" w:sz="4" w:space="0" w:color="auto"/>
            </w:tcBorders>
            <w:vAlign w:val="center"/>
            <w:hideMark/>
          </w:tcPr>
          <w:p w14:paraId="080BDD31" w14:textId="77777777" w:rsidR="003662F0" w:rsidRPr="00281C39" w:rsidRDefault="003662F0" w:rsidP="00AA13D4">
            <w:pPr>
              <w:tabs>
                <w:tab w:val="left" w:pos="5103"/>
                <w:tab w:val="left" w:pos="8931"/>
              </w:tabs>
              <w:spacing w:after="120"/>
              <w:ind w:right="95"/>
              <w:jc w:val="center"/>
              <w:rPr>
                <w:bCs/>
                <w:sz w:val="18"/>
                <w:szCs w:val="18"/>
              </w:rPr>
            </w:pPr>
            <w:r w:rsidRPr="00281C39">
              <w:rPr>
                <w:bCs/>
                <w:sz w:val="18"/>
                <w:szCs w:val="18"/>
              </w:rPr>
              <w:t>35 m²/s³</w:t>
            </w:r>
          </w:p>
        </w:tc>
      </w:tr>
      <w:tr w:rsidR="004D5E13" w:rsidRPr="00281C39" w14:paraId="17CF8730" w14:textId="77777777" w:rsidTr="004D5E13">
        <w:trPr>
          <w:cantSplit/>
          <w:ins w:id="860" w:author="Annett Schuessling / VDA" w:date="2026-03-12T09:42:00Z" w16du:dateUtc="2026-03-12T08:42:00Z"/>
        </w:trPr>
        <w:tc>
          <w:tcPr>
            <w:tcW w:w="2667" w:type="dxa"/>
            <w:tcBorders>
              <w:top w:val="single" w:sz="4" w:space="0" w:color="auto"/>
              <w:left w:val="single" w:sz="4" w:space="0" w:color="auto"/>
              <w:bottom w:val="single" w:sz="4" w:space="0" w:color="auto"/>
              <w:right w:val="single" w:sz="4" w:space="0" w:color="auto"/>
            </w:tcBorders>
            <w:vAlign w:val="center"/>
          </w:tcPr>
          <w:p w14:paraId="4F75F28A" w14:textId="6D4332F0" w:rsidR="004D5E13" w:rsidRPr="00281C39" w:rsidRDefault="004D5E13" w:rsidP="004D5E13">
            <w:pPr>
              <w:tabs>
                <w:tab w:val="left" w:pos="5103"/>
                <w:tab w:val="left" w:pos="8931"/>
              </w:tabs>
              <w:spacing w:after="120"/>
              <w:ind w:right="95"/>
              <w:rPr>
                <w:ins w:id="861" w:author="Annett Schuessling / VDA" w:date="2026-03-12T09:42:00Z" w16du:dateUtc="2026-03-12T08:42:00Z"/>
                <w:bCs/>
                <w:sz w:val="18"/>
                <w:szCs w:val="18"/>
              </w:rPr>
            </w:pPr>
            <w:ins w:id="862" w:author="Annett Schuessling / VDA" w:date="2026-03-12T09:42:00Z" w16du:dateUtc="2026-03-12T08:42:00Z">
              <w:r w:rsidRPr="00281C39">
                <w:rPr>
                  <w:bCs/>
                  <w:sz w:val="18"/>
                  <w:szCs w:val="18"/>
                </w:rPr>
                <w:t>Gear</w:t>
              </w:r>
            </w:ins>
          </w:p>
        </w:tc>
        <w:tc>
          <w:tcPr>
            <w:tcW w:w="1723" w:type="dxa"/>
            <w:tcBorders>
              <w:top w:val="single" w:sz="4" w:space="0" w:color="auto"/>
              <w:left w:val="single" w:sz="4" w:space="0" w:color="auto"/>
              <w:bottom w:val="single" w:sz="4" w:space="0" w:color="auto"/>
              <w:right w:val="single" w:sz="4" w:space="0" w:color="auto"/>
            </w:tcBorders>
            <w:vAlign w:val="center"/>
          </w:tcPr>
          <w:p w14:paraId="7AE67018" w14:textId="46061CE5" w:rsidR="004D5E13" w:rsidRPr="00281C39" w:rsidRDefault="004D5E13" w:rsidP="004D5E13">
            <w:pPr>
              <w:tabs>
                <w:tab w:val="left" w:pos="5103"/>
                <w:tab w:val="left" w:pos="8931"/>
              </w:tabs>
              <w:spacing w:after="120"/>
              <w:ind w:right="95"/>
              <w:jc w:val="center"/>
              <w:rPr>
                <w:ins w:id="863" w:author="Annett Schuessling / VDA" w:date="2026-03-12T09:42:00Z" w16du:dateUtc="2026-03-12T08:42:00Z"/>
                <w:bCs/>
                <w:sz w:val="18"/>
                <w:szCs w:val="18"/>
              </w:rPr>
            </w:pPr>
            <w:ins w:id="864" w:author="Annett Schuessling / VDA" w:date="2026-03-12T09:42:00Z" w16du:dateUtc="2026-03-12T08:42:00Z">
              <w:r w:rsidRPr="00281C39">
                <w:rPr>
                  <w:bCs/>
                  <w:sz w:val="18"/>
                  <w:szCs w:val="18"/>
                </w:rPr>
                <w:t xml:space="preserve">ANY for forward driving </w:t>
              </w:r>
            </w:ins>
          </w:p>
        </w:tc>
        <w:tc>
          <w:tcPr>
            <w:tcW w:w="1847" w:type="dxa"/>
            <w:tcBorders>
              <w:top w:val="single" w:sz="4" w:space="0" w:color="auto"/>
              <w:left w:val="single" w:sz="4" w:space="0" w:color="auto"/>
              <w:bottom w:val="single" w:sz="4" w:space="0" w:color="auto"/>
              <w:right w:val="single" w:sz="4" w:space="0" w:color="auto"/>
            </w:tcBorders>
            <w:vAlign w:val="center"/>
          </w:tcPr>
          <w:p w14:paraId="7567525C" w14:textId="77777777" w:rsidR="004D5E13" w:rsidRPr="00281C39" w:rsidRDefault="004D5E13" w:rsidP="004D5E13">
            <w:pPr>
              <w:tabs>
                <w:tab w:val="left" w:pos="5103"/>
                <w:tab w:val="left" w:pos="8931"/>
              </w:tabs>
              <w:spacing w:after="120"/>
              <w:ind w:right="95"/>
              <w:jc w:val="center"/>
              <w:rPr>
                <w:ins w:id="865" w:author="Annett Schuessling / VDA" w:date="2026-03-12T09:42:00Z" w16du:dateUtc="2026-03-12T08:42:00Z"/>
                <w:bCs/>
                <w:sz w:val="18"/>
                <w:szCs w:val="18"/>
              </w:rPr>
            </w:pPr>
          </w:p>
        </w:tc>
      </w:tr>
      <w:tr w:rsidR="004D5E13" w:rsidRPr="00281C39" w14:paraId="18DDD9C9" w14:textId="77777777" w:rsidTr="004D5E13">
        <w:trPr>
          <w:cantSplit/>
          <w:ins w:id="866" w:author="Annett Schuessling / VDA" w:date="2026-03-12T09:42:00Z" w16du:dateUtc="2026-03-12T08:42:00Z"/>
        </w:trPr>
        <w:tc>
          <w:tcPr>
            <w:tcW w:w="2667" w:type="dxa"/>
            <w:tcBorders>
              <w:top w:val="single" w:sz="4" w:space="0" w:color="auto"/>
              <w:left w:val="single" w:sz="4" w:space="0" w:color="auto"/>
              <w:bottom w:val="single" w:sz="4" w:space="0" w:color="auto"/>
              <w:right w:val="single" w:sz="4" w:space="0" w:color="auto"/>
            </w:tcBorders>
            <w:vAlign w:val="center"/>
          </w:tcPr>
          <w:p w14:paraId="1FA884A9" w14:textId="738F52D5" w:rsidR="004D5E13" w:rsidRPr="00281C39" w:rsidRDefault="004D5E13" w:rsidP="004D5E13">
            <w:pPr>
              <w:tabs>
                <w:tab w:val="left" w:pos="5103"/>
                <w:tab w:val="left" w:pos="8931"/>
              </w:tabs>
              <w:spacing w:after="120"/>
              <w:ind w:right="95"/>
              <w:rPr>
                <w:ins w:id="867" w:author="Annett Schuessling / VDA" w:date="2026-03-12T09:42:00Z" w16du:dateUtc="2026-03-12T08:42:00Z"/>
                <w:bCs/>
                <w:sz w:val="18"/>
                <w:szCs w:val="18"/>
              </w:rPr>
            </w:pPr>
            <w:ins w:id="868" w:author="Annett Schuessling / VDA" w:date="2026-03-12T09:42:00Z" w16du:dateUtc="2026-03-12T08:42:00Z">
              <w:r w:rsidRPr="00281C39">
                <w:rPr>
                  <w:bCs/>
                  <w:sz w:val="18"/>
                  <w:szCs w:val="18"/>
                </w:rPr>
                <w:t>Mode</w:t>
              </w:r>
            </w:ins>
          </w:p>
        </w:tc>
        <w:tc>
          <w:tcPr>
            <w:tcW w:w="1723" w:type="dxa"/>
            <w:tcBorders>
              <w:top w:val="single" w:sz="4" w:space="0" w:color="auto"/>
              <w:left w:val="single" w:sz="4" w:space="0" w:color="auto"/>
              <w:bottom w:val="single" w:sz="4" w:space="0" w:color="auto"/>
              <w:right w:val="single" w:sz="4" w:space="0" w:color="auto"/>
            </w:tcBorders>
            <w:vAlign w:val="center"/>
          </w:tcPr>
          <w:p w14:paraId="1EF60AC2" w14:textId="5C69A6D2" w:rsidR="004D5E13" w:rsidRPr="00281C39" w:rsidRDefault="004D5E13" w:rsidP="004D5E13">
            <w:pPr>
              <w:tabs>
                <w:tab w:val="left" w:pos="5103"/>
                <w:tab w:val="left" w:pos="8931"/>
              </w:tabs>
              <w:spacing w:after="120"/>
              <w:ind w:right="95"/>
              <w:jc w:val="center"/>
              <w:rPr>
                <w:ins w:id="869" w:author="Annett Schuessling / VDA" w:date="2026-03-12T09:42:00Z" w16du:dateUtc="2026-03-12T08:42:00Z"/>
                <w:bCs/>
                <w:sz w:val="18"/>
                <w:szCs w:val="18"/>
              </w:rPr>
            </w:pPr>
            <w:ins w:id="870" w:author="Annett Schuessling / VDA" w:date="2026-03-12T09:42:00Z" w16du:dateUtc="2026-03-12T08:42:00Z">
              <w:r w:rsidRPr="00281C39">
                <w:rPr>
                  <w:bCs/>
                  <w:sz w:val="18"/>
                  <w:szCs w:val="18"/>
                </w:rPr>
                <w:t>ANY</w:t>
              </w:r>
            </w:ins>
          </w:p>
        </w:tc>
        <w:tc>
          <w:tcPr>
            <w:tcW w:w="1847" w:type="dxa"/>
            <w:tcBorders>
              <w:top w:val="single" w:sz="4" w:space="0" w:color="auto"/>
              <w:left w:val="single" w:sz="4" w:space="0" w:color="auto"/>
              <w:bottom w:val="single" w:sz="4" w:space="0" w:color="auto"/>
              <w:right w:val="single" w:sz="4" w:space="0" w:color="auto"/>
            </w:tcBorders>
            <w:vAlign w:val="center"/>
          </w:tcPr>
          <w:p w14:paraId="60077344" w14:textId="77777777" w:rsidR="004D5E13" w:rsidRPr="00281C39" w:rsidRDefault="004D5E13" w:rsidP="004D5E13">
            <w:pPr>
              <w:tabs>
                <w:tab w:val="left" w:pos="5103"/>
                <w:tab w:val="left" w:pos="8931"/>
              </w:tabs>
              <w:spacing w:after="120"/>
              <w:ind w:right="95"/>
              <w:jc w:val="center"/>
              <w:rPr>
                <w:ins w:id="871" w:author="Annett Schuessling / VDA" w:date="2026-03-12T09:42:00Z" w16du:dateUtc="2026-03-12T08:42:00Z"/>
                <w:bCs/>
                <w:sz w:val="18"/>
                <w:szCs w:val="18"/>
              </w:rPr>
            </w:pPr>
          </w:p>
        </w:tc>
      </w:tr>
      <w:tr w:rsidR="004D5E13" w:rsidRPr="00281C39" w:rsidDel="004D5E13" w14:paraId="58B2C3F9" w14:textId="2F62BB66" w:rsidTr="004D5E13">
        <w:trPr>
          <w:cantSplit/>
          <w:del w:id="872" w:author="Annett Schuessling / VDA" w:date="2026-03-12T09:42:00Z" w16du:dateUtc="2026-03-12T08:42:00Z"/>
        </w:trPr>
        <w:tc>
          <w:tcPr>
            <w:tcW w:w="2667" w:type="dxa"/>
            <w:tcBorders>
              <w:top w:val="single" w:sz="4" w:space="0" w:color="auto"/>
              <w:left w:val="single" w:sz="4" w:space="0" w:color="auto"/>
              <w:bottom w:val="single" w:sz="4" w:space="0" w:color="auto"/>
              <w:right w:val="single" w:sz="4" w:space="0" w:color="auto"/>
            </w:tcBorders>
            <w:vAlign w:val="center"/>
            <w:hideMark/>
          </w:tcPr>
          <w:p w14:paraId="63DC5E0C" w14:textId="33969C61" w:rsidR="004D5E13" w:rsidRPr="00281C39" w:rsidDel="004D5E13" w:rsidRDefault="004D5E13" w:rsidP="004D5E13">
            <w:pPr>
              <w:pageBreakBefore/>
              <w:tabs>
                <w:tab w:val="left" w:pos="5103"/>
                <w:tab w:val="left" w:pos="8931"/>
              </w:tabs>
              <w:spacing w:after="120"/>
              <w:ind w:right="96"/>
              <w:rPr>
                <w:del w:id="873" w:author="Annett Schuessling / VDA" w:date="2026-03-12T09:42:00Z" w16du:dateUtc="2026-03-12T08:42:00Z"/>
                <w:bCs/>
                <w:sz w:val="18"/>
                <w:szCs w:val="18"/>
              </w:rPr>
            </w:pPr>
            <w:del w:id="874" w:author="Annett Schuessling / VDA" w:date="2026-03-12T09:42:00Z" w16du:dateUtc="2026-03-12T08:42:00Z">
              <w:r w:rsidRPr="00281C39" w:rsidDel="004D5E13">
                <w:rPr>
                  <w:bCs/>
                  <w:sz w:val="18"/>
                  <w:szCs w:val="18"/>
                </w:rPr>
                <w:delText>Gear</w:delText>
              </w:r>
            </w:del>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810D471" w14:textId="194CB905" w:rsidR="004D5E13" w:rsidRPr="00281C39" w:rsidDel="004D5E13" w:rsidRDefault="004D5E13" w:rsidP="004D5E13">
            <w:pPr>
              <w:tabs>
                <w:tab w:val="left" w:pos="5103"/>
                <w:tab w:val="left" w:pos="8931"/>
              </w:tabs>
              <w:spacing w:after="120"/>
              <w:ind w:right="95"/>
              <w:jc w:val="center"/>
              <w:rPr>
                <w:del w:id="875" w:author="Annett Schuessling / VDA" w:date="2026-03-12T09:42:00Z" w16du:dateUtc="2026-03-12T08:42:00Z"/>
                <w:bCs/>
                <w:sz w:val="18"/>
                <w:szCs w:val="18"/>
              </w:rPr>
            </w:pPr>
            <w:del w:id="876" w:author="Annett Schuessling / VDA" w:date="2026-03-12T09:42:00Z" w16du:dateUtc="2026-03-12T08:42:00Z">
              <w:r w:rsidRPr="00281C39" w:rsidDel="004D5E13">
                <w:rPr>
                  <w:bCs/>
                  <w:sz w:val="18"/>
                  <w:szCs w:val="18"/>
                </w:rPr>
                <w:delText xml:space="preserve">ANY for forward driving </w:delText>
              </w:r>
            </w:del>
          </w:p>
        </w:tc>
      </w:tr>
      <w:tr w:rsidR="004D5E13" w:rsidRPr="00281C39" w:rsidDel="004D5E13" w14:paraId="493013EC" w14:textId="3B1F7B95" w:rsidTr="004D5E13">
        <w:trPr>
          <w:cantSplit/>
          <w:del w:id="877" w:author="Annett Schuessling / VDA" w:date="2026-03-12T09:42:00Z" w16du:dateUtc="2026-03-12T08:42:00Z"/>
        </w:trPr>
        <w:tc>
          <w:tcPr>
            <w:tcW w:w="2667" w:type="dxa"/>
            <w:tcBorders>
              <w:top w:val="single" w:sz="4" w:space="0" w:color="auto"/>
              <w:left w:val="single" w:sz="4" w:space="0" w:color="auto"/>
              <w:bottom w:val="single" w:sz="12" w:space="0" w:color="auto"/>
              <w:right w:val="single" w:sz="4" w:space="0" w:color="auto"/>
            </w:tcBorders>
            <w:vAlign w:val="center"/>
            <w:hideMark/>
          </w:tcPr>
          <w:p w14:paraId="5D1507E3" w14:textId="3FA288E1" w:rsidR="004D5E13" w:rsidRPr="00281C39" w:rsidDel="004D5E13" w:rsidRDefault="004D5E13" w:rsidP="004D5E13">
            <w:pPr>
              <w:tabs>
                <w:tab w:val="left" w:pos="5103"/>
                <w:tab w:val="left" w:pos="8931"/>
              </w:tabs>
              <w:spacing w:after="120"/>
              <w:ind w:right="95"/>
              <w:rPr>
                <w:del w:id="878" w:author="Annett Schuessling / VDA" w:date="2026-03-12T09:42:00Z" w16du:dateUtc="2026-03-12T08:42:00Z"/>
                <w:bCs/>
                <w:sz w:val="18"/>
                <w:szCs w:val="18"/>
              </w:rPr>
            </w:pPr>
            <w:del w:id="879" w:author="Annett Schuessling / VDA" w:date="2026-03-12T09:42:00Z" w16du:dateUtc="2026-03-12T08:42:00Z">
              <w:r w:rsidRPr="00281C39" w:rsidDel="004D5E13">
                <w:rPr>
                  <w:bCs/>
                  <w:sz w:val="18"/>
                  <w:szCs w:val="18"/>
                </w:rPr>
                <w:delText>Mode</w:delText>
              </w:r>
            </w:del>
          </w:p>
        </w:tc>
        <w:tc>
          <w:tcPr>
            <w:tcW w:w="3570" w:type="dxa"/>
            <w:gridSpan w:val="2"/>
            <w:tcBorders>
              <w:top w:val="single" w:sz="4" w:space="0" w:color="auto"/>
              <w:left w:val="single" w:sz="4" w:space="0" w:color="auto"/>
              <w:bottom w:val="single" w:sz="12" w:space="0" w:color="auto"/>
              <w:right w:val="single" w:sz="4" w:space="0" w:color="auto"/>
            </w:tcBorders>
            <w:vAlign w:val="center"/>
            <w:hideMark/>
          </w:tcPr>
          <w:p w14:paraId="0ADC86E7" w14:textId="52AC6805" w:rsidR="004D5E13" w:rsidRPr="00281C39" w:rsidDel="004D5E13" w:rsidRDefault="004D5E13" w:rsidP="004D5E13">
            <w:pPr>
              <w:tabs>
                <w:tab w:val="left" w:pos="5103"/>
                <w:tab w:val="left" w:pos="8931"/>
              </w:tabs>
              <w:spacing w:after="120"/>
              <w:ind w:right="95"/>
              <w:jc w:val="center"/>
              <w:rPr>
                <w:del w:id="880" w:author="Annett Schuessling / VDA" w:date="2026-03-12T09:42:00Z" w16du:dateUtc="2026-03-12T08:42:00Z"/>
                <w:bCs/>
                <w:sz w:val="18"/>
                <w:szCs w:val="18"/>
              </w:rPr>
            </w:pPr>
            <w:del w:id="881" w:author="Annett Schuessling / VDA" w:date="2026-03-12T09:42:00Z" w16du:dateUtc="2026-03-12T08:42:00Z">
              <w:r w:rsidRPr="00281C39" w:rsidDel="004D5E13">
                <w:rPr>
                  <w:bCs/>
                  <w:sz w:val="18"/>
                  <w:szCs w:val="18"/>
                </w:rPr>
                <w:delText>ANY</w:delText>
              </w:r>
            </w:del>
          </w:p>
        </w:tc>
      </w:tr>
    </w:tbl>
    <w:p w14:paraId="547933ED" w14:textId="77777777" w:rsidR="003662F0" w:rsidRPr="00281C39" w:rsidRDefault="003662F0" w:rsidP="003662F0">
      <w:pPr>
        <w:tabs>
          <w:tab w:val="left" w:pos="5103"/>
          <w:tab w:val="left" w:pos="8931"/>
        </w:tabs>
        <w:spacing w:before="120" w:after="120"/>
        <w:ind w:left="2268" w:right="1134"/>
        <w:jc w:val="both"/>
        <w:rPr>
          <w:bCs/>
        </w:rPr>
      </w:pPr>
      <w:r w:rsidRPr="00281C39">
        <w:rPr>
          <w:bCs/>
        </w:rPr>
        <w:t xml:space="preserve">In any operation condition, the engine speed of a vehicle, which can be propelled with an ICE operating, is limited to 80% of S. </w:t>
      </w:r>
    </w:p>
    <w:p w14:paraId="48C9FA37" w14:textId="77777777" w:rsidR="003662F0" w:rsidRPr="00281C39" w:rsidRDefault="003662F0" w:rsidP="003662F0">
      <w:pPr>
        <w:keepNext/>
        <w:keepLines/>
        <w:tabs>
          <w:tab w:val="left" w:pos="8931"/>
        </w:tabs>
        <w:spacing w:after="120"/>
        <w:ind w:left="2268" w:right="1134" w:hanging="1134"/>
        <w:jc w:val="both"/>
        <w:rPr>
          <w:bCs/>
        </w:rPr>
      </w:pPr>
      <w:r w:rsidRPr="00281C39">
        <w:rPr>
          <w:bCs/>
        </w:rPr>
        <w:t>4.4.</w:t>
      </w:r>
      <w:r w:rsidRPr="00281C39">
        <w:rPr>
          <w:bCs/>
        </w:rPr>
        <w:tab/>
        <w:t xml:space="preserve">Target operation conditions </w:t>
      </w:r>
    </w:p>
    <w:p w14:paraId="0790F822" w14:textId="77777777" w:rsidR="003662F0" w:rsidRPr="00281C39" w:rsidRDefault="003662F0" w:rsidP="003662F0">
      <w:pPr>
        <w:tabs>
          <w:tab w:val="left" w:pos="8931"/>
        </w:tabs>
        <w:spacing w:after="120"/>
        <w:ind w:left="2268" w:right="1134"/>
        <w:jc w:val="both"/>
        <w:rPr>
          <w:rStyle w:val="CommentReference"/>
          <w:bCs/>
        </w:rPr>
      </w:pPr>
      <w:r w:rsidRPr="00281C39">
        <w:rPr>
          <w:bCs/>
        </w:rPr>
        <w:t>The target operation condition for a single test run is randomly selected by the authority present during the tests carried out for type approval</w:t>
      </w:r>
      <w:r w:rsidRPr="00281C39">
        <w:rPr>
          <w:rStyle w:val="CommentReference"/>
          <w:bCs/>
        </w:rPr>
        <w:t>.</w:t>
      </w:r>
    </w:p>
    <w:p w14:paraId="5F8BF642" w14:textId="77777777" w:rsidR="003662F0" w:rsidRPr="00281C39" w:rsidRDefault="003662F0" w:rsidP="003662F0">
      <w:pPr>
        <w:tabs>
          <w:tab w:val="left" w:pos="8931"/>
        </w:tabs>
        <w:spacing w:after="120"/>
        <w:ind w:left="2268" w:right="1134"/>
        <w:jc w:val="both"/>
        <w:rPr>
          <w:bCs/>
        </w:rPr>
      </w:pPr>
      <w:r w:rsidRPr="00281C39">
        <w:rPr>
          <w:bCs/>
        </w:rPr>
        <w:t>The operation condition during measurements per run is defined by</w:t>
      </w:r>
    </w:p>
    <w:p w14:paraId="17732DE0" w14:textId="77777777" w:rsidR="003662F0" w:rsidRPr="00281C39" w:rsidRDefault="003662F0" w:rsidP="003662F0">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gear selector position,</w:t>
      </w:r>
    </w:p>
    <w:p w14:paraId="38B3B36E" w14:textId="77777777" w:rsidR="003662F0" w:rsidRPr="00281C39" w:rsidRDefault="003662F0" w:rsidP="003662F0">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vehicle mode,</w:t>
      </w:r>
    </w:p>
    <w:p w14:paraId="60F7609F" w14:textId="77777777" w:rsidR="003662F0" w:rsidRPr="00281C39" w:rsidRDefault="003662F0" w:rsidP="003662F0">
      <w:pPr>
        <w:tabs>
          <w:tab w:val="left" w:pos="8931"/>
        </w:tabs>
        <w:spacing w:after="120"/>
        <w:ind w:left="2835" w:right="1134" w:hanging="567"/>
        <w:jc w:val="both"/>
        <w:rPr>
          <w:bCs/>
        </w:rPr>
      </w:pPr>
      <w:r w:rsidRPr="00281C39">
        <w:rPr>
          <w:rFonts w:ascii="Calibri" w:eastAsiaTheme="minorHAnsi" w:hAnsi="Calibri" w:cs="Calibri"/>
          <w:bCs/>
        </w:rPr>
        <w:lastRenderedPageBreak/>
        <w:t>-</w:t>
      </w:r>
      <w:r w:rsidRPr="00281C39">
        <w:rPr>
          <w:rFonts w:ascii="Calibri" w:eastAsiaTheme="minorHAnsi" w:hAnsi="Calibri" w:cs="Calibri"/>
          <w:bCs/>
        </w:rPr>
        <w:tab/>
      </w:r>
      <w:r w:rsidRPr="00281C39">
        <w:rPr>
          <w:bCs/>
        </w:rPr>
        <w:t>the vehicle entry speed at line AA</w:t>
      </w:r>
      <w:r w:rsidRPr="00281C39">
        <w:rPr>
          <w:bCs/>
          <w:snapToGrid w:val="0"/>
        </w:rPr>
        <w:t>'</w:t>
      </w:r>
      <w:r w:rsidRPr="00281C39">
        <w:rPr>
          <w:bCs/>
        </w:rPr>
        <w:t>, and</w:t>
      </w:r>
    </w:p>
    <w:p w14:paraId="0D428F8D" w14:textId="77777777" w:rsidR="003662F0" w:rsidRPr="00281C39" w:rsidRDefault="003662F0" w:rsidP="003662F0">
      <w:pPr>
        <w:tabs>
          <w:tab w:val="left" w:pos="8931"/>
        </w:tabs>
        <w:spacing w:after="120"/>
        <w:ind w:left="2835" w:right="1134" w:hanging="567"/>
        <w:jc w:val="both"/>
        <w:rPr>
          <w:bCs/>
        </w:rPr>
      </w:pPr>
      <w:r w:rsidRPr="00281C39">
        <w:rPr>
          <w:rFonts w:ascii="Calibri" w:eastAsiaTheme="minorHAnsi" w:hAnsi="Calibri" w:cs="Calibri"/>
          <w:bCs/>
        </w:rPr>
        <w:t>-</w:t>
      </w:r>
      <w:r w:rsidRPr="00281C39">
        <w:rPr>
          <w:rFonts w:ascii="Calibri" w:eastAsiaTheme="minorHAnsi" w:hAnsi="Calibri" w:cs="Calibri"/>
          <w:bCs/>
        </w:rPr>
        <w:tab/>
      </w:r>
      <w:r w:rsidRPr="00281C39">
        <w:rPr>
          <w:bCs/>
        </w:rPr>
        <w:t>the percentage of accelerator depression, either for constant speed or in steps of 25 % acceleration depression.</w:t>
      </w:r>
    </w:p>
    <w:p w14:paraId="4D89DB41" w14:textId="77777777" w:rsidR="003662F0" w:rsidRPr="00281C39" w:rsidRDefault="003662F0" w:rsidP="003662F0">
      <w:pPr>
        <w:tabs>
          <w:tab w:val="left" w:pos="8931"/>
        </w:tabs>
        <w:spacing w:after="120"/>
        <w:ind w:left="2268" w:right="1134"/>
        <w:jc w:val="both"/>
        <w:rPr>
          <w:bCs/>
        </w:rPr>
      </w:pPr>
      <w:r w:rsidRPr="00281C39">
        <w:rPr>
          <w:bCs/>
        </w:rPr>
        <w:t>The manufacturer may establish a mechanical or electronic device to enable the requested percentage of accelerator depression.</w:t>
      </w:r>
    </w:p>
    <w:p w14:paraId="3CAD2DF2" w14:textId="77777777" w:rsidR="003662F0" w:rsidRPr="00281C39" w:rsidRDefault="003662F0" w:rsidP="003662F0">
      <w:pPr>
        <w:tabs>
          <w:tab w:val="left" w:pos="8931"/>
        </w:tabs>
        <w:spacing w:after="120"/>
        <w:ind w:left="2268" w:right="1134"/>
        <w:jc w:val="both"/>
        <w:rPr>
          <w:bCs/>
        </w:rPr>
      </w:pPr>
      <w:r w:rsidRPr="00281C39">
        <w:rPr>
          <w:bCs/>
        </w:rPr>
        <w:t>The requested accelerator depression shall be achieved during the test with a tolerance of ± 10 % of full range.</w:t>
      </w:r>
    </w:p>
    <w:p w14:paraId="5AC874E1" w14:textId="77777777" w:rsidR="003662F0" w:rsidRPr="00281C39" w:rsidRDefault="003662F0" w:rsidP="003662F0">
      <w:pPr>
        <w:tabs>
          <w:tab w:val="left" w:pos="8931"/>
        </w:tabs>
        <w:spacing w:after="120"/>
        <w:ind w:left="2268" w:right="1134"/>
        <w:jc w:val="both"/>
        <w:rPr>
          <w:bCs/>
        </w:rPr>
      </w:pPr>
      <w:r w:rsidRPr="00281C39">
        <w:rPr>
          <w:bCs/>
        </w:rPr>
        <w:t>The requested vehicle speed at AA</w:t>
      </w:r>
      <w:r w:rsidRPr="00281C39">
        <w:rPr>
          <w:bCs/>
          <w:snapToGrid w:val="0"/>
        </w:rPr>
        <w:t>'</w:t>
      </w:r>
      <w:r w:rsidRPr="00281C39">
        <w:rPr>
          <w:bCs/>
        </w:rPr>
        <w:t xml:space="preserve"> shall be achieved during the test with a tolerance of ± 3 km/h.</w:t>
      </w:r>
    </w:p>
    <w:p w14:paraId="5738BF04" w14:textId="77777777" w:rsidR="003662F0" w:rsidRPr="00281C39" w:rsidRDefault="003662F0" w:rsidP="003662F0">
      <w:pPr>
        <w:tabs>
          <w:tab w:val="left" w:pos="8931"/>
        </w:tabs>
        <w:spacing w:after="120"/>
        <w:ind w:left="2268" w:right="1134"/>
        <w:jc w:val="both"/>
        <w:rPr>
          <w:bCs/>
        </w:rPr>
      </w:pPr>
      <w:r w:rsidRPr="00281C39">
        <w:rPr>
          <w:bCs/>
        </w:rPr>
        <w:t>If under the chosen operation condition, a stable acceleration according to paragraph 2.26.1. of the main body cannot be enabled, the authority present during the test shall decide how to modify the operation condition (e.g. different gear selector position, speed, acceleration, driving mode).</w:t>
      </w:r>
    </w:p>
    <w:p w14:paraId="3704F025" w14:textId="77777777" w:rsidR="003662F0" w:rsidRPr="00281C39" w:rsidRDefault="003662F0" w:rsidP="003662F0">
      <w:pPr>
        <w:tabs>
          <w:tab w:val="left" w:pos="8931"/>
        </w:tabs>
        <w:spacing w:after="120"/>
        <w:ind w:left="2268" w:right="1134"/>
        <w:jc w:val="both"/>
        <w:rPr>
          <w:bCs/>
        </w:rPr>
      </w:pPr>
      <w:r w:rsidRPr="00281C39">
        <w:rPr>
          <w:bCs/>
        </w:rPr>
        <w:t>The chosen operation condition shall result in a run within the control range. Each operation condition shall differ substantially from the test conditions of Annex 3 and all other operation conditions already chosen for this type approval already carried out under this Annex. For vehicles with a combustion engine for propulsion, the operating conditions shall be chosen to differ substantially in engine speed.</w:t>
      </w:r>
    </w:p>
    <w:p w14:paraId="537D804D" w14:textId="77777777" w:rsidR="003662F0" w:rsidRPr="00281C39" w:rsidRDefault="003662F0" w:rsidP="003662F0">
      <w:pPr>
        <w:tabs>
          <w:tab w:val="left" w:pos="8931"/>
        </w:tabs>
        <w:spacing w:after="120"/>
        <w:ind w:left="2268" w:right="1134"/>
        <w:jc w:val="both"/>
        <w:rPr>
          <w:bCs/>
        </w:rPr>
      </w:pPr>
      <w:r w:rsidRPr="00281C39">
        <w:rPr>
          <w:bCs/>
        </w:rPr>
        <w:t>The number of operation conditions per vehicle in total is dependent on the vehicles technology and provided by the table below.</w:t>
      </w:r>
    </w:p>
    <w:tbl>
      <w:tblPr>
        <w:tblW w:w="6237" w:type="dxa"/>
        <w:tblInd w:w="226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3686"/>
        <w:gridCol w:w="1276"/>
        <w:gridCol w:w="1275"/>
      </w:tblGrid>
      <w:tr w:rsidR="003662F0" w:rsidRPr="00281C39" w14:paraId="1DFF972A" w14:textId="77777777" w:rsidTr="00AA13D4">
        <w:tc>
          <w:tcPr>
            <w:tcW w:w="3686" w:type="dxa"/>
            <w:tcBorders>
              <w:top w:val="nil"/>
              <w:left w:val="nil"/>
              <w:bottom w:val="single" w:sz="12" w:space="0" w:color="auto"/>
              <w:right w:val="single" w:sz="4" w:space="0" w:color="auto"/>
            </w:tcBorders>
            <w:hideMark/>
          </w:tcPr>
          <w:p w14:paraId="10AFE10B" w14:textId="77777777" w:rsidR="003662F0" w:rsidRPr="00281C39" w:rsidRDefault="003662F0" w:rsidP="00AA13D4">
            <w:pPr>
              <w:tabs>
                <w:tab w:val="left" w:pos="8931"/>
              </w:tabs>
              <w:spacing w:after="120"/>
              <w:ind w:right="-46"/>
              <w:rPr>
                <w:bCs/>
                <w:i/>
                <w:iCs/>
                <w:sz w:val="16"/>
                <w:szCs w:val="16"/>
              </w:rPr>
            </w:pPr>
          </w:p>
        </w:tc>
        <w:tc>
          <w:tcPr>
            <w:tcW w:w="1276" w:type="dxa"/>
            <w:tcBorders>
              <w:top w:val="single" w:sz="4" w:space="0" w:color="auto"/>
              <w:left w:val="single" w:sz="4" w:space="0" w:color="auto"/>
              <w:bottom w:val="single" w:sz="12" w:space="0" w:color="auto"/>
              <w:right w:val="single" w:sz="4" w:space="0" w:color="auto"/>
            </w:tcBorders>
            <w:hideMark/>
          </w:tcPr>
          <w:p w14:paraId="46591905" w14:textId="77777777" w:rsidR="003662F0" w:rsidRPr="00281C39" w:rsidRDefault="003662F0" w:rsidP="00AA13D4">
            <w:pPr>
              <w:tabs>
                <w:tab w:val="left" w:pos="8931"/>
              </w:tabs>
              <w:spacing w:after="120"/>
              <w:ind w:right="-46"/>
              <w:jc w:val="center"/>
              <w:rPr>
                <w:bCs/>
                <w:i/>
                <w:iCs/>
                <w:sz w:val="16"/>
                <w:szCs w:val="16"/>
              </w:rPr>
            </w:pPr>
            <w:r w:rsidRPr="00281C39">
              <w:rPr>
                <w:bCs/>
                <w:i/>
                <w:iCs/>
                <w:sz w:val="16"/>
                <w:szCs w:val="16"/>
              </w:rPr>
              <w:t>D-Range</w:t>
            </w:r>
          </w:p>
        </w:tc>
        <w:tc>
          <w:tcPr>
            <w:tcW w:w="1275" w:type="dxa"/>
            <w:tcBorders>
              <w:top w:val="single" w:sz="4" w:space="0" w:color="auto"/>
              <w:left w:val="single" w:sz="4" w:space="0" w:color="auto"/>
              <w:bottom w:val="single" w:sz="12" w:space="0" w:color="auto"/>
              <w:right w:val="single" w:sz="4" w:space="0" w:color="auto"/>
            </w:tcBorders>
            <w:hideMark/>
          </w:tcPr>
          <w:p w14:paraId="6321AD3B" w14:textId="77777777" w:rsidR="003662F0" w:rsidRPr="00281C39" w:rsidRDefault="003662F0" w:rsidP="00AA13D4">
            <w:pPr>
              <w:tabs>
                <w:tab w:val="left" w:pos="8931"/>
              </w:tabs>
              <w:spacing w:after="120"/>
              <w:ind w:right="-46"/>
              <w:jc w:val="center"/>
              <w:rPr>
                <w:bCs/>
                <w:i/>
                <w:iCs/>
                <w:sz w:val="16"/>
                <w:szCs w:val="16"/>
              </w:rPr>
            </w:pPr>
            <w:r w:rsidRPr="00281C39">
              <w:rPr>
                <w:bCs/>
                <w:i/>
                <w:iCs/>
                <w:sz w:val="16"/>
                <w:szCs w:val="16"/>
              </w:rPr>
              <w:t>M (locked)</w:t>
            </w:r>
          </w:p>
        </w:tc>
      </w:tr>
      <w:tr w:rsidR="003662F0" w:rsidRPr="00281C39" w14:paraId="5E69EF2F" w14:textId="77777777" w:rsidTr="00AA13D4">
        <w:tc>
          <w:tcPr>
            <w:tcW w:w="3686" w:type="dxa"/>
            <w:tcBorders>
              <w:top w:val="single" w:sz="12" w:space="0" w:color="auto"/>
              <w:left w:val="single" w:sz="4" w:space="0" w:color="auto"/>
              <w:bottom w:val="single" w:sz="4" w:space="0" w:color="auto"/>
              <w:right w:val="single" w:sz="4" w:space="0" w:color="auto"/>
            </w:tcBorders>
            <w:vAlign w:val="center"/>
            <w:hideMark/>
          </w:tcPr>
          <w:p w14:paraId="7156DADB" w14:textId="77777777" w:rsidR="003662F0" w:rsidRPr="00281C39" w:rsidRDefault="003662F0" w:rsidP="00AA13D4">
            <w:pPr>
              <w:tabs>
                <w:tab w:val="left" w:pos="8931"/>
              </w:tabs>
              <w:spacing w:after="120"/>
              <w:ind w:right="-46"/>
              <w:rPr>
                <w:bCs/>
                <w:sz w:val="18"/>
                <w:szCs w:val="18"/>
              </w:rPr>
            </w:pPr>
            <w:r w:rsidRPr="00281C39">
              <w:rPr>
                <w:bCs/>
                <w:sz w:val="18"/>
                <w:szCs w:val="18"/>
              </w:rPr>
              <w:t>Automatic Transmissions (lockable)</w:t>
            </w:r>
          </w:p>
        </w:tc>
        <w:tc>
          <w:tcPr>
            <w:tcW w:w="1276" w:type="dxa"/>
            <w:tcBorders>
              <w:top w:val="single" w:sz="12" w:space="0" w:color="auto"/>
              <w:left w:val="single" w:sz="4" w:space="0" w:color="auto"/>
              <w:bottom w:val="single" w:sz="4" w:space="0" w:color="auto"/>
              <w:right w:val="single" w:sz="4" w:space="0" w:color="auto"/>
            </w:tcBorders>
            <w:vAlign w:val="center"/>
          </w:tcPr>
          <w:p w14:paraId="2C16F108" w14:textId="77777777" w:rsidR="003662F0" w:rsidRPr="00281C39" w:rsidRDefault="003662F0" w:rsidP="00AA13D4">
            <w:pPr>
              <w:tabs>
                <w:tab w:val="left" w:pos="8931"/>
              </w:tabs>
              <w:spacing w:after="120"/>
              <w:ind w:right="-46"/>
              <w:jc w:val="center"/>
              <w:rPr>
                <w:bCs/>
                <w:sz w:val="18"/>
                <w:szCs w:val="18"/>
              </w:rPr>
            </w:pPr>
            <w:r w:rsidRPr="00281C39">
              <w:rPr>
                <w:bCs/>
                <w:sz w:val="18"/>
                <w:szCs w:val="18"/>
              </w:rPr>
              <w:t>5</w:t>
            </w:r>
          </w:p>
        </w:tc>
        <w:tc>
          <w:tcPr>
            <w:tcW w:w="1275" w:type="dxa"/>
            <w:tcBorders>
              <w:top w:val="single" w:sz="12" w:space="0" w:color="auto"/>
              <w:left w:val="single" w:sz="4" w:space="0" w:color="auto"/>
              <w:bottom w:val="single" w:sz="4" w:space="0" w:color="auto"/>
              <w:right w:val="single" w:sz="4" w:space="0" w:color="auto"/>
            </w:tcBorders>
            <w:vAlign w:val="center"/>
          </w:tcPr>
          <w:p w14:paraId="072981EC" w14:textId="77777777" w:rsidR="003662F0" w:rsidRPr="00281C39" w:rsidRDefault="003662F0" w:rsidP="00AA13D4">
            <w:pPr>
              <w:tabs>
                <w:tab w:val="left" w:pos="8931"/>
              </w:tabs>
              <w:spacing w:after="120"/>
              <w:ind w:right="-46"/>
              <w:jc w:val="center"/>
              <w:rPr>
                <w:bCs/>
                <w:sz w:val="18"/>
                <w:szCs w:val="18"/>
              </w:rPr>
            </w:pPr>
            <w:r w:rsidRPr="00281C39">
              <w:rPr>
                <w:bCs/>
                <w:sz w:val="18"/>
                <w:szCs w:val="18"/>
              </w:rPr>
              <w:t>10</w:t>
            </w:r>
          </w:p>
        </w:tc>
      </w:tr>
      <w:tr w:rsidR="003662F0" w:rsidRPr="00281C39" w14:paraId="1B927295" w14:textId="77777777" w:rsidTr="00AA13D4">
        <w:tc>
          <w:tcPr>
            <w:tcW w:w="3686" w:type="dxa"/>
            <w:tcBorders>
              <w:top w:val="single" w:sz="4" w:space="0" w:color="auto"/>
              <w:left w:val="single" w:sz="4" w:space="0" w:color="auto"/>
              <w:bottom w:val="single" w:sz="4" w:space="0" w:color="auto"/>
              <w:right w:val="single" w:sz="4" w:space="0" w:color="auto"/>
            </w:tcBorders>
            <w:vAlign w:val="center"/>
            <w:hideMark/>
          </w:tcPr>
          <w:p w14:paraId="2109BD9C" w14:textId="77777777" w:rsidR="003662F0" w:rsidRPr="00281C39" w:rsidRDefault="003662F0" w:rsidP="00AA13D4">
            <w:pPr>
              <w:tabs>
                <w:tab w:val="left" w:pos="8931"/>
              </w:tabs>
              <w:spacing w:after="120"/>
              <w:ind w:right="-46"/>
              <w:rPr>
                <w:bCs/>
                <w:sz w:val="18"/>
                <w:szCs w:val="18"/>
              </w:rPr>
            </w:pPr>
            <w:r w:rsidRPr="00281C39">
              <w:rPr>
                <w:bCs/>
                <w:sz w:val="18"/>
                <w:szCs w:val="18"/>
              </w:rPr>
              <w:t>Automatic Transmissions (non-lockable)</w:t>
            </w:r>
          </w:p>
        </w:tc>
        <w:tc>
          <w:tcPr>
            <w:tcW w:w="1276" w:type="dxa"/>
            <w:tcBorders>
              <w:top w:val="single" w:sz="4" w:space="0" w:color="auto"/>
              <w:left w:val="single" w:sz="4" w:space="0" w:color="auto"/>
              <w:bottom w:val="single" w:sz="4" w:space="0" w:color="auto"/>
              <w:right w:val="single" w:sz="4" w:space="0" w:color="auto"/>
            </w:tcBorders>
            <w:vAlign w:val="center"/>
          </w:tcPr>
          <w:p w14:paraId="0DBBD3DB" w14:textId="77777777" w:rsidR="003662F0" w:rsidRPr="00281C39" w:rsidRDefault="003662F0" w:rsidP="00AA13D4">
            <w:pPr>
              <w:tabs>
                <w:tab w:val="left" w:pos="8931"/>
              </w:tabs>
              <w:spacing w:after="120"/>
              <w:ind w:right="-46"/>
              <w:jc w:val="center"/>
              <w:rPr>
                <w:bCs/>
                <w:sz w:val="18"/>
                <w:szCs w:val="18"/>
              </w:rPr>
            </w:pPr>
            <w:r w:rsidRPr="00281C39">
              <w:rPr>
                <w:bCs/>
                <w:sz w:val="18"/>
                <w:szCs w:val="18"/>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BB254A" w14:textId="77777777" w:rsidR="003662F0" w:rsidRPr="00281C39" w:rsidRDefault="003662F0" w:rsidP="00AA13D4">
            <w:pPr>
              <w:tabs>
                <w:tab w:val="left" w:pos="8931"/>
              </w:tabs>
              <w:spacing w:after="120"/>
              <w:ind w:right="-46"/>
              <w:jc w:val="center"/>
              <w:rPr>
                <w:bCs/>
                <w:sz w:val="18"/>
                <w:szCs w:val="18"/>
              </w:rPr>
            </w:pPr>
            <w:r w:rsidRPr="00281C39">
              <w:rPr>
                <w:bCs/>
                <w:sz w:val="18"/>
                <w:szCs w:val="18"/>
              </w:rPr>
              <w:t>n.a.(*)</w:t>
            </w:r>
          </w:p>
        </w:tc>
      </w:tr>
      <w:tr w:rsidR="003662F0" w:rsidRPr="00281C39" w14:paraId="4724CFD5" w14:textId="77777777" w:rsidTr="00AA13D4">
        <w:tc>
          <w:tcPr>
            <w:tcW w:w="3686" w:type="dxa"/>
            <w:tcBorders>
              <w:top w:val="single" w:sz="4" w:space="0" w:color="auto"/>
              <w:left w:val="single" w:sz="4" w:space="0" w:color="auto"/>
              <w:bottom w:val="single" w:sz="4" w:space="0" w:color="auto"/>
              <w:right w:val="single" w:sz="4" w:space="0" w:color="auto"/>
            </w:tcBorders>
            <w:vAlign w:val="center"/>
            <w:hideMark/>
          </w:tcPr>
          <w:p w14:paraId="5C428AC7" w14:textId="77777777" w:rsidR="003662F0" w:rsidRPr="00281C39" w:rsidRDefault="003662F0" w:rsidP="00AA13D4">
            <w:pPr>
              <w:tabs>
                <w:tab w:val="left" w:pos="8931"/>
              </w:tabs>
              <w:spacing w:after="120"/>
              <w:ind w:right="-46"/>
              <w:rPr>
                <w:bCs/>
                <w:sz w:val="18"/>
                <w:szCs w:val="18"/>
              </w:rPr>
            </w:pPr>
            <w:r w:rsidRPr="00281C39">
              <w:rPr>
                <w:bCs/>
                <w:sz w:val="18"/>
                <w:szCs w:val="18"/>
              </w:rPr>
              <w:t>Vehicles with only one gear</w:t>
            </w:r>
          </w:p>
        </w:tc>
        <w:tc>
          <w:tcPr>
            <w:tcW w:w="1276" w:type="dxa"/>
            <w:tcBorders>
              <w:top w:val="single" w:sz="4" w:space="0" w:color="auto"/>
              <w:left w:val="single" w:sz="4" w:space="0" w:color="auto"/>
              <w:bottom w:val="single" w:sz="4" w:space="0" w:color="auto"/>
              <w:right w:val="single" w:sz="4" w:space="0" w:color="auto"/>
            </w:tcBorders>
            <w:vAlign w:val="center"/>
          </w:tcPr>
          <w:p w14:paraId="7FD2ED86" w14:textId="77777777" w:rsidR="003662F0" w:rsidRPr="00281C39" w:rsidRDefault="003662F0" w:rsidP="00AA13D4">
            <w:pPr>
              <w:tabs>
                <w:tab w:val="left" w:pos="8931"/>
              </w:tabs>
              <w:spacing w:after="120"/>
              <w:ind w:right="-46"/>
              <w:jc w:val="center"/>
              <w:rPr>
                <w:bCs/>
                <w:sz w:val="18"/>
                <w:szCs w:val="18"/>
              </w:rPr>
            </w:pPr>
            <w:r w:rsidRPr="00281C39">
              <w:rPr>
                <w:bCs/>
                <w:sz w:val="18"/>
                <w:szCs w:val="18"/>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EF29D6" w14:textId="77777777" w:rsidR="003662F0" w:rsidRPr="00281C39" w:rsidRDefault="003662F0" w:rsidP="00AA13D4">
            <w:pPr>
              <w:tabs>
                <w:tab w:val="left" w:pos="8931"/>
              </w:tabs>
              <w:spacing w:after="120"/>
              <w:ind w:right="-46"/>
              <w:jc w:val="center"/>
              <w:rPr>
                <w:bCs/>
                <w:sz w:val="18"/>
                <w:szCs w:val="18"/>
              </w:rPr>
            </w:pPr>
            <w:r w:rsidRPr="00281C39">
              <w:rPr>
                <w:bCs/>
                <w:sz w:val="18"/>
                <w:szCs w:val="18"/>
              </w:rPr>
              <w:t>n.a.(*)</w:t>
            </w:r>
          </w:p>
        </w:tc>
      </w:tr>
      <w:tr w:rsidR="003662F0" w:rsidRPr="00281C39" w14:paraId="182621A8" w14:textId="77777777" w:rsidTr="00AA13D4">
        <w:tc>
          <w:tcPr>
            <w:tcW w:w="3686" w:type="dxa"/>
            <w:tcBorders>
              <w:top w:val="single" w:sz="4" w:space="0" w:color="auto"/>
              <w:left w:val="single" w:sz="4" w:space="0" w:color="auto"/>
              <w:bottom w:val="single" w:sz="12" w:space="0" w:color="auto"/>
              <w:right w:val="single" w:sz="4" w:space="0" w:color="auto"/>
            </w:tcBorders>
            <w:vAlign w:val="center"/>
            <w:hideMark/>
          </w:tcPr>
          <w:p w14:paraId="6A45F717" w14:textId="77777777" w:rsidR="003662F0" w:rsidRPr="00281C39" w:rsidRDefault="003662F0" w:rsidP="00AA13D4">
            <w:pPr>
              <w:tabs>
                <w:tab w:val="left" w:pos="8931"/>
              </w:tabs>
              <w:spacing w:after="120"/>
              <w:ind w:right="-46"/>
              <w:rPr>
                <w:bCs/>
                <w:sz w:val="18"/>
                <w:szCs w:val="18"/>
              </w:rPr>
            </w:pPr>
            <w:r w:rsidRPr="00281C39">
              <w:rPr>
                <w:bCs/>
                <w:sz w:val="18"/>
                <w:szCs w:val="18"/>
              </w:rPr>
              <w:t>Manual Transmissions</w:t>
            </w:r>
          </w:p>
        </w:tc>
        <w:tc>
          <w:tcPr>
            <w:tcW w:w="1276" w:type="dxa"/>
            <w:tcBorders>
              <w:top w:val="single" w:sz="4" w:space="0" w:color="auto"/>
              <w:left w:val="single" w:sz="4" w:space="0" w:color="auto"/>
              <w:bottom w:val="single" w:sz="12" w:space="0" w:color="auto"/>
              <w:right w:val="single" w:sz="4" w:space="0" w:color="auto"/>
            </w:tcBorders>
            <w:vAlign w:val="center"/>
            <w:hideMark/>
          </w:tcPr>
          <w:p w14:paraId="19252FF5" w14:textId="77777777" w:rsidR="003662F0" w:rsidRPr="00281C39" w:rsidRDefault="003662F0" w:rsidP="00AA13D4">
            <w:pPr>
              <w:tabs>
                <w:tab w:val="left" w:pos="8931"/>
              </w:tabs>
              <w:spacing w:after="120"/>
              <w:ind w:right="-46"/>
              <w:jc w:val="center"/>
              <w:rPr>
                <w:bCs/>
                <w:sz w:val="18"/>
                <w:szCs w:val="18"/>
              </w:rPr>
            </w:pPr>
            <w:r w:rsidRPr="00281C39">
              <w:rPr>
                <w:bCs/>
                <w:sz w:val="18"/>
                <w:szCs w:val="18"/>
              </w:rPr>
              <w:t>n.a.(*)</w:t>
            </w:r>
          </w:p>
        </w:tc>
        <w:tc>
          <w:tcPr>
            <w:tcW w:w="1275" w:type="dxa"/>
            <w:tcBorders>
              <w:top w:val="single" w:sz="4" w:space="0" w:color="auto"/>
              <w:left w:val="single" w:sz="4" w:space="0" w:color="auto"/>
              <w:bottom w:val="single" w:sz="12" w:space="0" w:color="auto"/>
              <w:right w:val="single" w:sz="4" w:space="0" w:color="auto"/>
            </w:tcBorders>
            <w:vAlign w:val="center"/>
          </w:tcPr>
          <w:p w14:paraId="42AD947C" w14:textId="77777777" w:rsidR="003662F0" w:rsidRPr="00281C39" w:rsidRDefault="003662F0" w:rsidP="00AA13D4">
            <w:pPr>
              <w:tabs>
                <w:tab w:val="left" w:pos="8931"/>
              </w:tabs>
              <w:spacing w:after="120"/>
              <w:ind w:right="-46"/>
              <w:jc w:val="center"/>
              <w:rPr>
                <w:bCs/>
                <w:sz w:val="18"/>
                <w:szCs w:val="18"/>
              </w:rPr>
            </w:pPr>
            <w:r w:rsidRPr="00281C39">
              <w:rPr>
                <w:bCs/>
                <w:sz w:val="18"/>
                <w:szCs w:val="18"/>
              </w:rPr>
              <w:t>15</w:t>
            </w:r>
          </w:p>
        </w:tc>
      </w:tr>
    </w:tbl>
    <w:p w14:paraId="09E5DDE3" w14:textId="77777777" w:rsidR="003662F0" w:rsidRPr="00281C39" w:rsidRDefault="003662F0" w:rsidP="003662F0">
      <w:pPr>
        <w:tabs>
          <w:tab w:val="left" w:pos="8931"/>
        </w:tabs>
        <w:spacing w:after="120"/>
        <w:ind w:left="2268" w:right="1134"/>
        <w:jc w:val="both"/>
        <w:rPr>
          <w:bCs/>
          <w:sz w:val="18"/>
          <w:szCs w:val="18"/>
        </w:rPr>
      </w:pPr>
      <w:r w:rsidRPr="00281C39">
        <w:rPr>
          <w:bCs/>
          <w:sz w:val="18"/>
          <w:szCs w:val="18"/>
        </w:rPr>
        <w:t>(*) Not applicable</w:t>
      </w:r>
    </w:p>
    <w:p w14:paraId="527DF540" w14:textId="77777777" w:rsidR="003662F0" w:rsidRPr="00281C39" w:rsidRDefault="003662F0" w:rsidP="003662F0">
      <w:pPr>
        <w:tabs>
          <w:tab w:val="left" w:pos="8931"/>
        </w:tabs>
        <w:spacing w:after="120"/>
        <w:ind w:left="2268" w:right="1134"/>
        <w:jc w:val="both"/>
        <w:rPr>
          <w:bCs/>
        </w:rPr>
      </w:pPr>
      <w:r w:rsidRPr="00281C39">
        <w:rPr>
          <w:bCs/>
        </w:rPr>
        <w:t>The operation conditions and test results shall be entered into the test report sheet according to the table of the Appendix 5 to this Annex.</w:t>
      </w:r>
    </w:p>
    <w:p w14:paraId="45368366" w14:textId="77777777" w:rsidR="003662F0" w:rsidRPr="00281C39" w:rsidRDefault="003662F0" w:rsidP="003662F0">
      <w:pPr>
        <w:keepNext/>
        <w:keepLines/>
        <w:tabs>
          <w:tab w:val="left" w:pos="8931"/>
        </w:tabs>
        <w:spacing w:after="120"/>
        <w:ind w:left="2268" w:right="1134" w:hanging="1134"/>
        <w:jc w:val="both"/>
        <w:rPr>
          <w:bCs/>
        </w:rPr>
      </w:pPr>
      <w:r w:rsidRPr="00281C39">
        <w:rPr>
          <w:bCs/>
        </w:rPr>
        <w:t>4.5.</w:t>
      </w:r>
      <w:r w:rsidRPr="00281C39">
        <w:rPr>
          <w:bCs/>
        </w:rPr>
        <w:tab/>
        <w:t>Test of the vehicle</w:t>
      </w:r>
    </w:p>
    <w:p w14:paraId="575BB027" w14:textId="146870A8" w:rsidR="003662F0" w:rsidRPr="00281C39" w:rsidRDefault="003662F0" w:rsidP="003662F0">
      <w:pPr>
        <w:keepNext/>
        <w:keepLines/>
        <w:tabs>
          <w:tab w:val="left" w:pos="8931"/>
        </w:tabs>
        <w:spacing w:after="120"/>
        <w:ind w:left="2268" w:right="1134" w:hanging="1134"/>
        <w:jc w:val="both"/>
        <w:rPr>
          <w:bCs/>
        </w:rPr>
      </w:pPr>
      <w:r w:rsidRPr="00281C39">
        <w:rPr>
          <w:bCs/>
        </w:rPr>
        <w:t xml:space="preserve">4.5.1. </w:t>
      </w:r>
      <w:r w:rsidRPr="00281C39">
        <w:rPr>
          <w:bCs/>
        </w:rPr>
        <w:tab/>
        <w:t xml:space="preserve">The path of the </w:t>
      </w:r>
      <w:del w:id="882" w:author="Annett Schuessling / VDA" w:date="2026-03-12T09:42:00Z" w16du:dateUtc="2026-03-12T08:42:00Z">
        <w:r w:rsidRPr="00281C39" w:rsidDel="004D5E13">
          <w:rPr>
            <w:bCs/>
          </w:rPr>
          <w:delText>centerline</w:delText>
        </w:r>
      </w:del>
      <w:ins w:id="883" w:author="Annett Schuessling / VDA" w:date="2026-03-12T09:42:00Z" w16du:dateUtc="2026-03-12T08:42:00Z">
        <w:r w:rsidR="004D5E13" w:rsidRPr="00281C39">
          <w:rPr>
            <w:bCs/>
          </w:rPr>
          <w:t>centreline</w:t>
        </w:r>
      </w:ins>
      <w:r w:rsidRPr="00281C39">
        <w:rPr>
          <w:bCs/>
        </w:rPr>
        <w:t xml:space="preserve"> of the vehicle shall follow line CC' as closely as possible throughout the entire test, starting from the approach of the reference point according to definition in paragraph 2.11. of the main body to line AA' until the rear of the vehicle passes line BB' + 20 m.</w:t>
      </w:r>
    </w:p>
    <w:p w14:paraId="7381A8AC" w14:textId="77777777" w:rsidR="003662F0" w:rsidRPr="00281C39" w:rsidRDefault="003662F0" w:rsidP="003662F0">
      <w:pPr>
        <w:tabs>
          <w:tab w:val="left" w:pos="8931"/>
        </w:tabs>
        <w:spacing w:after="120"/>
        <w:ind w:left="2268" w:right="1134"/>
        <w:jc w:val="both"/>
        <w:rPr>
          <w:bCs/>
          <w:snapToGrid w:val="0"/>
        </w:rPr>
      </w:pPr>
      <w:r w:rsidRPr="00281C39">
        <w:rPr>
          <w:bCs/>
        </w:rPr>
        <w:t>The accelerator shall be positioned such to achieve the requested operation condition for this run latest when the reference point of the vehicle reaches line AA</w:t>
      </w:r>
      <w:r w:rsidRPr="00281C39">
        <w:rPr>
          <w:bCs/>
          <w:snapToGrid w:val="0"/>
        </w:rPr>
        <w:t>'</w:t>
      </w:r>
      <w:r w:rsidRPr="00281C39">
        <w:rPr>
          <w:bCs/>
        </w:rPr>
        <w:t xml:space="preserve">. The accelerator shall be kept in its position until the rear of the vehicle passes line BB'. </w:t>
      </w:r>
      <w:r w:rsidRPr="00281C39">
        <w:rPr>
          <w:bCs/>
          <w:snapToGrid w:val="0"/>
        </w:rPr>
        <w:t xml:space="preserve">The accelerator shall then be fully released between BB' and BB'+ 5 m and kept in this released position until the rear of the vehicle passes the line BB'+20 m. </w:t>
      </w:r>
    </w:p>
    <w:p w14:paraId="5030CCE3" w14:textId="77777777" w:rsidR="003662F0" w:rsidRPr="00281C39" w:rsidRDefault="003662F0" w:rsidP="003662F0">
      <w:pPr>
        <w:tabs>
          <w:tab w:val="left" w:pos="8931"/>
        </w:tabs>
        <w:spacing w:after="120"/>
        <w:ind w:left="2268" w:right="1134" w:hanging="1134"/>
        <w:jc w:val="both"/>
        <w:rPr>
          <w:bCs/>
        </w:rPr>
      </w:pPr>
      <w:r w:rsidRPr="00281C39">
        <w:rPr>
          <w:bCs/>
        </w:rPr>
        <w:t xml:space="preserve">4.5.2. </w:t>
      </w:r>
      <w:r w:rsidRPr="00281C39">
        <w:rPr>
          <w:bCs/>
        </w:rPr>
        <w:tab/>
        <w:t>Non-locked transmissions</w:t>
      </w:r>
    </w:p>
    <w:p w14:paraId="7B310AC9" w14:textId="77777777" w:rsidR="003662F0" w:rsidRPr="00281C39" w:rsidRDefault="003662F0" w:rsidP="003662F0">
      <w:pPr>
        <w:tabs>
          <w:tab w:val="left" w:pos="8931"/>
        </w:tabs>
        <w:spacing w:after="120"/>
        <w:ind w:left="2268" w:right="1134"/>
        <w:jc w:val="both"/>
        <w:rPr>
          <w:bCs/>
        </w:rPr>
      </w:pPr>
      <w:r w:rsidRPr="00281C39">
        <w:rPr>
          <w:bCs/>
        </w:rPr>
        <w:t xml:space="preserve">In case of non-locked transmission conditions, the test may include a gear change to a lower range and a higher acceleration under accelerated conditions. </w:t>
      </w:r>
    </w:p>
    <w:p w14:paraId="2377B78F" w14:textId="77777777" w:rsidR="003662F0" w:rsidRPr="00281C39" w:rsidRDefault="003662F0" w:rsidP="003662F0">
      <w:pPr>
        <w:tabs>
          <w:tab w:val="left" w:pos="8931"/>
        </w:tabs>
        <w:spacing w:after="120"/>
        <w:ind w:left="2268" w:right="1134"/>
        <w:jc w:val="both"/>
        <w:rPr>
          <w:bCs/>
        </w:rPr>
      </w:pPr>
      <w:r w:rsidRPr="00281C39">
        <w:rPr>
          <w:bCs/>
        </w:rPr>
        <w:t>A gear change to a higher range could occur under cruise and low load acceleration conditions. Such upshifts shall be avoided. The authority present during the test shall modify operation conditions so that these upshifts are avoided between AA</w:t>
      </w:r>
      <w:r w:rsidRPr="00281C39">
        <w:rPr>
          <w:bCs/>
          <w:snapToGrid w:val="0"/>
        </w:rPr>
        <w:t>'</w:t>
      </w:r>
      <w:r w:rsidRPr="00281C39">
        <w:rPr>
          <w:bCs/>
        </w:rPr>
        <w:t xml:space="preserve"> and BB</w:t>
      </w:r>
      <w:r w:rsidRPr="00281C39">
        <w:rPr>
          <w:bCs/>
          <w:snapToGrid w:val="0"/>
        </w:rPr>
        <w:t>'</w:t>
      </w:r>
      <w:r w:rsidRPr="00281C39">
        <w:rPr>
          <w:bCs/>
        </w:rPr>
        <w:t>.</w:t>
      </w:r>
    </w:p>
    <w:p w14:paraId="42C9AA36" w14:textId="77777777" w:rsidR="003662F0" w:rsidRPr="00281C39" w:rsidRDefault="003662F0" w:rsidP="003662F0">
      <w:pPr>
        <w:tabs>
          <w:tab w:val="left" w:pos="8931"/>
        </w:tabs>
        <w:spacing w:after="120"/>
        <w:ind w:left="2268" w:right="1134"/>
        <w:jc w:val="both"/>
        <w:rPr>
          <w:bCs/>
        </w:rPr>
      </w:pPr>
      <w:r w:rsidRPr="00281C39">
        <w:rPr>
          <w:bCs/>
        </w:rPr>
        <w:lastRenderedPageBreak/>
        <w:t>In the approach to line AA</w:t>
      </w:r>
      <w:r w:rsidRPr="00281C39">
        <w:rPr>
          <w:bCs/>
          <w:snapToGrid w:val="0"/>
        </w:rPr>
        <w:t>'</w:t>
      </w:r>
      <w:r w:rsidRPr="00281C39">
        <w:rPr>
          <w:bCs/>
        </w:rPr>
        <w:t>, the vehicle shall be driven in a way to allow the transmission to stabilize the gear.</w:t>
      </w:r>
    </w:p>
    <w:p w14:paraId="4D93BB79" w14:textId="77777777" w:rsidR="003662F0" w:rsidRPr="00281C39" w:rsidRDefault="003662F0" w:rsidP="003662F0">
      <w:pPr>
        <w:tabs>
          <w:tab w:val="left" w:pos="8931"/>
        </w:tabs>
        <w:spacing w:after="120"/>
        <w:ind w:left="2268" w:right="1134" w:hanging="1134"/>
        <w:jc w:val="both"/>
        <w:rPr>
          <w:bCs/>
        </w:rPr>
      </w:pPr>
      <w:r w:rsidRPr="00281C39">
        <w:rPr>
          <w:bCs/>
        </w:rPr>
        <w:t xml:space="preserve">4.5.3. </w:t>
      </w:r>
      <w:r w:rsidRPr="00281C39">
        <w:rPr>
          <w:bCs/>
        </w:rPr>
        <w:tab/>
        <w:t>Measurement readings</w:t>
      </w:r>
    </w:p>
    <w:p w14:paraId="378BF357" w14:textId="77777777" w:rsidR="003662F0" w:rsidRPr="00281C39" w:rsidRDefault="003662F0" w:rsidP="003662F0">
      <w:pPr>
        <w:tabs>
          <w:tab w:val="left" w:pos="8931"/>
        </w:tabs>
        <w:spacing w:after="120"/>
        <w:ind w:left="1134" w:right="1134" w:firstLine="1134"/>
        <w:jc w:val="both"/>
        <w:rPr>
          <w:bCs/>
        </w:rPr>
      </w:pPr>
      <w:r w:rsidRPr="00281C39">
        <w:rPr>
          <w:bCs/>
        </w:rPr>
        <w:t>Per operation condition, one test run is carried out.</w:t>
      </w:r>
    </w:p>
    <w:p w14:paraId="0F03170B" w14:textId="77777777" w:rsidR="003662F0" w:rsidRPr="00281C39" w:rsidRDefault="003662F0" w:rsidP="003662F0">
      <w:pPr>
        <w:tabs>
          <w:tab w:val="left" w:pos="8931"/>
        </w:tabs>
        <w:spacing w:after="120"/>
        <w:ind w:left="2268" w:right="1134"/>
        <w:jc w:val="both"/>
        <w:rPr>
          <w:bCs/>
        </w:rPr>
      </w:pPr>
      <w:r w:rsidRPr="00281C39">
        <w:rPr>
          <w:bCs/>
        </w:rPr>
        <w:t xml:space="preserve">If a measurement within the control range is invalid due to background noise disturbances, wind gusts or other reasons, the measurement shall be discarded and repeated. </w:t>
      </w:r>
    </w:p>
    <w:p w14:paraId="0497AA96" w14:textId="77777777" w:rsidR="003662F0" w:rsidRPr="00281C39" w:rsidRDefault="003662F0" w:rsidP="003662F0">
      <w:pPr>
        <w:tabs>
          <w:tab w:val="left" w:pos="8931"/>
        </w:tabs>
        <w:spacing w:after="120"/>
        <w:ind w:left="2268" w:right="1134"/>
        <w:jc w:val="both"/>
        <w:rPr>
          <w:bCs/>
        </w:rPr>
      </w:pPr>
      <w:r w:rsidRPr="00281C39">
        <w:rPr>
          <w:bCs/>
        </w:rPr>
        <w:t>For every test run, the following parameters shall be determined and noted:</w:t>
      </w:r>
    </w:p>
    <w:p w14:paraId="4977E8B3" w14:textId="77777777" w:rsidR="003662F0" w:rsidRPr="00281C39" w:rsidRDefault="003662F0" w:rsidP="003662F0">
      <w:pPr>
        <w:tabs>
          <w:tab w:val="left" w:pos="8931"/>
        </w:tabs>
        <w:spacing w:after="120"/>
        <w:ind w:left="2835" w:right="1134" w:hanging="567"/>
        <w:jc w:val="both"/>
        <w:rPr>
          <w:bCs/>
          <w:i/>
        </w:rPr>
      </w:pPr>
      <w:r w:rsidRPr="00281C39">
        <w:rPr>
          <w:rFonts w:eastAsia="Wingdings"/>
          <w:bCs/>
        </w:rPr>
        <w:t>-</w:t>
      </w:r>
      <w:r w:rsidRPr="00281C39">
        <w:rPr>
          <w:rFonts w:eastAsia="Wingdings"/>
          <w:bCs/>
        </w:rPr>
        <w:tab/>
      </w:r>
      <w:r w:rsidRPr="00281C39">
        <w:rPr>
          <w:bCs/>
        </w:rPr>
        <w:t>The maximum A-weighted sound pressure level of both sides of the vehicle, indicated during each passage of the vehicle between the two lines AA' and BB' + 20 m, shall be measured and shall be mathematically rounded to the first decimal place (</w:t>
      </w:r>
      <w:r w:rsidRPr="00281C39">
        <w:rPr>
          <w:bCs/>
          <w:i/>
          <w:iCs/>
        </w:rPr>
        <w:t>L</w:t>
      </w:r>
      <w:r w:rsidRPr="00281C39">
        <w:rPr>
          <w:bCs/>
          <w:i/>
          <w:iCs/>
          <w:vertAlign w:val="subscript"/>
        </w:rPr>
        <w:t>TEST</w:t>
      </w:r>
      <w:r w:rsidRPr="00281C39">
        <w:rPr>
          <w:bCs/>
        </w:rPr>
        <w:t>).</w:t>
      </w:r>
    </w:p>
    <w:p w14:paraId="1826FB50" w14:textId="77777777" w:rsidR="003662F0" w:rsidRPr="00281C39" w:rsidRDefault="003662F0" w:rsidP="003662F0">
      <w:pPr>
        <w:tabs>
          <w:tab w:val="left" w:pos="8931"/>
        </w:tabs>
        <w:spacing w:after="120"/>
        <w:ind w:left="2835" w:right="1134"/>
        <w:jc w:val="both"/>
        <w:rPr>
          <w:bCs/>
          <w:iCs/>
        </w:rPr>
      </w:pPr>
      <w:r w:rsidRPr="00281C39">
        <w:rPr>
          <w:bCs/>
          <w:iCs/>
        </w:rPr>
        <w:t xml:space="preserve">If a sound peak obviously out of character with the general sound pressure level is observed, the measurement shall be discarded. </w:t>
      </w:r>
    </w:p>
    <w:p w14:paraId="2A83EF33" w14:textId="77777777" w:rsidR="003662F0" w:rsidRPr="00281C39" w:rsidRDefault="003662F0" w:rsidP="003662F0">
      <w:pPr>
        <w:tabs>
          <w:tab w:val="left" w:pos="8931"/>
        </w:tabs>
        <w:spacing w:after="120"/>
        <w:ind w:left="2835" w:right="1134"/>
        <w:jc w:val="both"/>
        <w:rPr>
          <w:bCs/>
          <w:iCs/>
        </w:rPr>
      </w:pPr>
      <w:r w:rsidRPr="00281C39">
        <w:rPr>
          <w:bCs/>
          <w:iCs/>
        </w:rPr>
        <w:t>For further processing, the higher sound pressure level of both sides shall be used.</w:t>
      </w:r>
    </w:p>
    <w:p w14:paraId="227C47C7" w14:textId="77777777" w:rsidR="003662F0" w:rsidRPr="00281C39" w:rsidRDefault="003662F0" w:rsidP="003662F0">
      <w:pPr>
        <w:tabs>
          <w:tab w:val="left" w:pos="8931"/>
        </w:tabs>
        <w:spacing w:after="120"/>
        <w:ind w:left="2835" w:right="1134" w:hanging="567"/>
        <w:jc w:val="both"/>
        <w:rPr>
          <w:bCs/>
        </w:rPr>
      </w:pPr>
      <w:r w:rsidRPr="00281C39">
        <w:rPr>
          <w:rFonts w:eastAsia="Wingdings"/>
          <w:bCs/>
        </w:rPr>
        <w:t>-</w:t>
      </w:r>
      <w:r w:rsidRPr="00281C39">
        <w:rPr>
          <w:rFonts w:eastAsia="Wingdings"/>
          <w:bCs/>
        </w:rPr>
        <w:tab/>
      </w:r>
      <w:r w:rsidRPr="00281C39">
        <w:rPr>
          <w:bCs/>
        </w:rPr>
        <w:t>The vehicle speed reading at lines BB', when the rear end of the vehicle passes this line, shall be rounded and reported with the first significant digit after the decimal place (</w:t>
      </w:r>
      <w:r w:rsidRPr="00281C39">
        <w:rPr>
          <w:bCs/>
          <w:i/>
          <w:iCs/>
        </w:rPr>
        <w:t>v</w:t>
      </w:r>
      <w:r w:rsidRPr="00281C39">
        <w:rPr>
          <w:bCs/>
          <w:i/>
          <w:iCs/>
          <w:vertAlign w:val="subscript"/>
        </w:rPr>
        <w:t>BB’_TEST</w:t>
      </w:r>
      <w:r w:rsidRPr="00281C39">
        <w:rPr>
          <w:bCs/>
        </w:rPr>
        <w:t>).</w:t>
      </w:r>
    </w:p>
    <w:p w14:paraId="14DA6560" w14:textId="77777777" w:rsidR="003662F0" w:rsidRPr="00281C39" w:rsidRDefault="003662F0" w:rsidP="003662F0">
      <w:pPr>
        <w:tabs>
          <w:tab w:val="left" w:pos="8931"/>
        </w:tabs>
        <w:spacing w:after="120"/>
        <w:ind w:left="2835" w:right="1134" w:hanging="567"/>
        <w:jc w:val="both"/>
        <w:rPr>
          <w:bCs/>
          <w:i/>
        </w:rPr>
      </w:pPr>
      <w:r w:rsidRPr="00281C39">
        <w:rPr>
          <w:rFonts w:eastAsia="Wingdings"/>
          <w:bCs/>
        </w:rPr>
        <w:t>-</w:t>
      </w:r>
      <w:r w:rsidRPr="00281C39">
        <w:rPr>
          <w:rFonts w:eastAsia="Wingdings"/>
          <w:bCs/>
        </w:rPr>
        <w:tab/>
      </w:r>
      <w:r w:rsidRPr="00281C39">
        <w:rPr>
          <w:bCs/>
        </w:rPr>
        <w:t>If applicable, the engine speed readings at line AA</w:t>
      </w:r>
      <w:r w:rsidRPr="00281C39">
        <w:rPr>
          <w:bCs/>
          <w:snapToGrid w:val="0"/>
        </w:rPr>
        <w:t>'</w:t>
      </w:r>
      <w:r w:rsidRPr="00281C39">
        <w:rPr>
          <w:bCs/>
        </w:rPr>
        <w:t xml:space="preserve"> and BB' shall be rounded to 10 min</w:t>
      </w:r>
      <w:r w:rsidRPr="00281C39">
        <w:rPr>
          <w:bCs/>
          <w:vertAlign w:val="superscript"/>
        </w:rPr>
        <w:t>-1</w:t>
      </w:r>
      <w:r w:rsidRPr="00281C39">
        <w:rPr>
          <w:bCs/>
        </w:rPr>
        <w:t xml:space="preserve"> and reported (</w:t>
      </w:r>
      <w:r w:rsidRPr="00281C39">
        <w:rPr>
          <w:bCs/>
          <w:i/>
          <w:iCs/>
        </w:rPr>
        <w:t>n</w:t>
      </w:r>
      <w:r w:rsidRPr="00281C39">
        <w:rPr>
          <w:bCs/>
          <w:i/>
          <w:iCs/>
          <w:vertAlign w:val="subscript"/>
        </w:rPr>
        <w:t>AA</w:t>
      </w:r>
      <w:r w:rsidRPr="00281C39">
        <w:rPr>
          <w:bCs/>
          <w:i/>
          <w:iCs/>
          <w:snapToGrid w:val="0"/>
          <w:vertAlign w:val="subscript"/>
        </w:rPr>
        <w:t>'_</w:t>
      </w:r>
      <w:r w:rsidRPr="00281C39">
        <w:rPr>
          <w:bCs/>
          <w:i/>
          <w:iCs/>
          <w:vertAlign w:val="subscript"/>
        </w:rPr>
        <w:t>TEST</w:t>
      </w:r>
      <w:r w:rsidRPr="00281C39">
        <w:rPr>
          <w:bCs/>
          <w:vertAlign w:val="subscript"/>
        </w:rPr>
        <w:t>;</w:t>
      </w:r>
      <w:r w:rsidRPr="00281C39">
        <w:rPr>
          <w:bCs/>
        </w:rPr>
        <w:t xml:space="preserve"> </w:t>
      </w:r>
      <w:r w:rsidRPr="00281C39">
        <w:rPr>
          <w:bCs/>
          <w:i/>
          <w:iCs/>
        </w:rPr>
        <w:t>n</w:t>
      </w:r>
      <w:r w:rsidRPr="00281C39">
        <w:rPr>
          <w:bCs/>
          <w:i/>
          <w:iCs/>
          <w:vertAlign w:val="subscript"/>
        </w:rPr>
        <w:t>BB</w:t>
      </w:r>
      <w:r w:rsidRPr="00281C39">
        <w:rPr>
          <w:bCs/>
          <w:i/>
          <w:iCs/>
          <w:snapToGrid w:val="0"/>
          <w:vertAlign w:val="subscript"/>
        </w:rPr>
        <w:t>'_</w:t>
      </w:r>
      <w:r w:rsidRPr="00281C39">
        <w:rPr>
          <w:bCs/>
          <w:i/>
          <w:iCs/>
          <w:vertAlign w:val="subscript"/>
        </w:rPr>
        <w:t>TEST</w:t>
      </w:r>
      <w:r w:rsidRPr="00281C39">
        <w:rPr>
          <w:bCs/>
        </w:rPr>
        <w:t xml:space="preserve">). </w:t>
      </w:r>
    </w:p>
    <w:p w14:paraId="196FE3AD" w14:textId="77777777" w:rsidR="003662F0" w:rsidRPr="00281C39" w:rsidRDefault="003662F0" w:rsidP="003662F0">
      <w:pPr>
        <w:tabs>
          <w:tab w:val="left" w:pos="8931"/>
        </w:tabs>
        <w:spacing w:after="120"/>
        <w:ind w:left="2268" w:right="1134"/>
        <w:jc w:val="both"/>
        <w:rPr>
          <w:bCs/>
          <w:snapToGrid w:val="0"/>
        </w:rPr>
      </w:pPr>
      <w:r w:rsidRPr="00281C39">
        <w:rPr>
          <w:bCs/>
          <w:snapToGrid w:val="0"/>
        </w:rPr>
        <w:t>All measured values shall be entered into the test report sheet according to the table of Appendix 5 to this Annex.</w:t>
      </w:r>
    </w:p>
    <w:p w14:paraId="747E287B" w14:textId="77777777" w:rsidR="003662F0" w:rsidRPr="00281C39" w:rsidRDefault="003662F0" w:rsidP="003662F0">
      <w:pPr>
        <w:tabs>
          <w:tab w:val="left" w:pos="8931"/>
        </w:tabs>
        <w:spacing w:after="120"/>
        <w:ind w:left="2268" w:right="1134" w:hanging="1134"/>
        <w:jc w:val="both"/>
        <w:rPr>
          <w:bCs/>
        </w:rPr>
      </w:pPr>
      <w:r w:rsidRPr="00281C39">
        <w:rPr>
          <w:bCs/>
        </w:rPr>
        <w:t xml:space="preserve">4.5.4. </w:t>
      </w:r>
      <w:r w:rsidRPr="00281C39">
        <w:rPr>
          <w:bCs/>
        </w:rPr>
        <w:tab/>
        <w:t>C</w:t>
      </w:r>
      <w:r w:rsidRPr="00281C39">
        <w:rPr>
          <w:bCs/>
          <w:snapToGrid w:val="0"/>
        </w:rPr>
        <w:t>alculated values</w:t>
      </w:r>
    </w:p>
    <w:p w14:paraId="26E3DF36" w14:textId="77777777" w:rsidR="003662F0" w:rsidRPr="00281C39" w:rsidRDefault="003662F0" w:rsidP="003662F0">
      <w:pPr>
        <w:tabs>
          <w:tab w:val="left" w:pos="8931"/>
        </w:tabs>
        <w:spacing w:after="120"/>
        <w:ind w:left="2268" w:right="1134"/>
        <w:jc w:val="both"/>
        <w:rPr>
          <w:bCs/>
          <w:snapToGrid w:val="0"/>
        </w:rPr>
      </w:pPr>
      <w:r w:rsidRPr="00281C39">
        <w:rPr>
          <w:bCs/>
          <w:snapToGrid w:val="0"/>
        </w:rPr>
        <w:t>All calculated values shall be entered into the test report sheet according to the table of Appendix 5 to this Annex.</w:t>
      </w:r>
    </w:p>
    <w:p w14:paraId="0EF6DD15" w14:textId="77777777" w:rsidR="003662F0" w:rsidRPr="00281C39" w:rsidRDefault="003662F0" w:rsidP="003662F0">
      <w:pPr>
        <w:tabs>
          <w:tab w:val="left" w:pos="8931"/>
        </w:tabs>
        <w:spacing w:after="120"/>
        <w:ind w:left="2268" w:right="1134" w:hanging="1128"/>
        <w:jc w:val="both"/>
        <w:rPr>
          <w:bCs/>
        </w:rPr>
      </w:pPr>
      <w:r w:rsidRPr="00281C39">
        <w:rPr>
          <w:bCs/>
        </w:rPr>
        <w:t xml:space="preserve">4.5.4.1. </w:t>
      </w:r>
      <w:r w:rsidRPr="00281C39">
        <w:rPr>
          <w:bCs/>
        </w:rPr>
        <w:tab/>
        <w:t xml:space="preserve">Acceleration </w:t>
      </w:r>
      <w:r w:rsidRPr="00281C39">
        <w:rPr>
          <w:bCs/>
          <w:i/>
          <w:iCs/>
        </w:rPr>
        <w:t>a</w:t>
      </w:r>
    </w:p>
    <w:p w14:paraId="2F8C2687" w14:textId="77777777" w:rsidR="003662F0" w:rsidRPr="00281C39" w:rsidRDefault="003662F0" w:rsidP="003662F0">
      <w:pPr>
        <w:tabs>
          <w:tab w:val="left" w:pos="8931"/>
        </w:tabs>
        <w:spacing w:after="120"/>
        <w:ind w:left="2268" w:right="1134"/>
        <w:jc w:val="both"/>
        <w:rPr>
          <w:bCs/>
        </w:rPr>
      </w:pPr>
      <w:r w:rsidRPr="00281C39">
        <w:rPr>
          <w:bCs/>
        </w:rPr>
        <w:t>The accelerations shall be calculated between lines PP</w:t>
      </w:r>
      <w:r w:rsidRPr="00281C39">
        <w:rPr>
          <w:bCs/>
          <w:snapToGrid w:val="0"/>
        </w:rPr>
        <w:t>'</w:t>
      </w:r>
      <w:r w:rsidRPr="00281C39">
        <w:rPr>
          <w:bCs/>
        </w:rPr>
        <w:t xml:space="preserve"> to BB</w:t>
      </w:r>
      <w:r w:rsidRPr="00281C39">
        <w:rPr>
          <w:bCs/>
          <w:snapToGrid w:val="0"/>
        </w:rPr>
        <w:t>'</w:t>
      </w:r>
      <w:r w:rsidRPr="00281C39">
        <w:rPr>
          <w:bCs/>
        </w:rPr>
        <w:t>, in accordance with the formula provided in paragraph 3.1.2.1.2.2. of Annex 3 and be reported to the second digit after the decimal place (</w:t>
      </w:r>
      <w:r w:rsidRPr="00281C39">
        <w:rPr>
          <w:bCs/>
          <w:i/>
          <w:iCs/>
        </w:rPr>
        <w:t>a</w:t>
      </w:r>
      <w:r w:rsidRPr="00281C39">
        <w:rPr>
          <w:bCs/>
          <w:i/>
          <w:iCs/>
          <w:vertAlign w:val="subscript"/>
        </w:rPr>
        <w:t>TEST</w:t>
      </w:r>
      <w:r w:rsidRPr="00281C39">
        <w:rPr>
          <w:bCs/>
        </w:rPr>
        <w:t>) as results.</w:t>
      </w:r>
      <w:r w:rsidRPr="00281C39">
        <w:rPr>
          <w:bCs/>
        </w:rPr>
        <w:tab/>
      </w:r>
    </w:p>
    <w:p w14:paraId="2EAECFDA" w14:textId="77777777" w:rsidR="003662F0" w:rsidRPr="00281C39" w:rsidRDefault="003662F0" w:rsidP="003662F0">
      <w:pPr>
        <w:tabs>
          <w:tab w:val="left" w:pos="8931"/>
        </w:tabs>
        <w:spacing w:after="120"/>
        <w:ind w:left="2268" w:right="1134" w:hanging="1128"/>
        <w:jc w:val="both"/>
        <w:rPr>
          <w:bCs/>
          <w:i/>
        </w:rPr>
      </w:pPr>
      <w:r w:rsidRPr="00281C39">
        <w:rPr>
          <w:bCs/>
        </w:rPr>
        <w:t xml:space="preserve">4.5.4.2. </w:t>
      </w:r>
      <w:r w:rsidRPr="00281C39">
        <w:rPr>
          <w:bCs/>
        </w:rPr>
        <w:tab/>
        <w:t xml:space="preserve">Performance </w:t>
      </w:r>
      <w:r w:rsidRPr="00281C39">
        <w:rPr>
          <w:bCs/>
          <w:i/>
          <w:iCs/>
        </w:rPr>
        <w:t>v</w:t>
      </w:r>
      <w:r w:rsidRPr="00281C39">
        <w:rPr>
          <w:bCs/>
          <w:i/>
          <w:iCs/>
        </w:rPr>
        <w:sym w:font="Symbol" w:char="F0D7"/>
      </w:r>
      <w:r w:rsidRPr="00281C39">
        <w:rPr>
          <w:bCs/>
          <w:i/>
          <w:iCs/>
        </w:rPr>
        <w:t>a</w:t>
      </w:r>
      <w:r w:rsidRPr="00281C39">
        <w:rPr>
          <w:bCs/>
        </w:rPr>
        <w:t xml:space="preserve"> </w:t>
      </w:r>
    </w:p>
    <w:p w14:paraId="0368AAA0" w14:textId="77777777" w:rsidR="003662F0" w:rsidRPr="00281C39" w:rsidRDefault="003662F0" w:rsidP="003662F0">
      <w:pPr>
        <w:tabs>
          <w:tab w:val="left" w:pos="8931"/>
        </w:tabs>
        <w:spacing w:after="120"/>
        <w:ind w:left="2268" w:right="1134" w:hanging="1128"/>
        <w:jc w:val="both"/>
        <w:rPr>
          <w:bCs/>
          <w:i/>
        </w:rPr>
      </w:pPr>
      <w:r w:rsidRPr="00281C39">
        <w:rPr>
          <w:bCs/>
        </w:rPr>
        <w:tab/>
        <w:t>The performance shall be calculated from the reported vehicle speed at line BB</w:t>
      </w:r>
      <w:r w:rsidRPr="00281C39">
        <w:rPr>
          <w:bCs/>
          <w:snapToGrid w:val="0"/>
        </w:rPr>
        <w:t>'</w:t>
      </w:r>
      <w:r w:rsidRPr="00281C39">
        <w:rPr>
          <w:bCs/>
        </w:rPr>
        <w:t xml:space="preserve"> and the acceleration result from paragraph 4.5.4.1. and rounded to the first digit after the decimal place.</w:t>
      </w:r>
    </w:p>
    <w:p w14:paraId="61667A17" w14:textId="77777777" w:rsidR="003662F0" w:rsidRPr="00281C39" w:rsidRDefault="003662F0" w:rsidP="003662F0">
      <w:pPr>
        <w:tabs>
          <w:tab w:val="left" w:pos="8931"/>
        </w:tabs>
        <w:spacing w:after="120"/>
        <w:ind w:left="2262" w:right="1134" w:hanging="1128"/>
        <w:jc w:val="both"/>
        <w:rPr>
          <w:bCs/>
        </w:rPr>
      </w:pPr>
      <w:r w:rsidRPr="00281C39">
        <w:rPr>
          <w:bCs/>
        </w:rPr>
        <w:t xml:space="preserve">4.5.4.3. </w:t>
      </w:r>
      <w:r w:rsidRPr="00281C39">
        <w:rPr>
          <w:bCs/>
        </w:rPr>
        <w:tab/>
        <w:t xml:space="preserve">Expected sound pressure level </w:t>
      </w:r>
      <w:r w:rsidRPr="00281C39">
        <w:rPr>
          <w:bCs/>
          <w:i/>
          <w:iCs/>
        </w:rPr>
        <w:t>L</w:t>
      </w:r>
      <w:r w:rsidRPr="00281C39">
        <w:rPr>
          <w:bCs/>
          <w:i/>
          <w:iCs/>
          <w:vertAlign w:val="subscript"/>
        </w:rPr>
        <w:t xml:space="preserve">TEST_EXP </w:t>
      </w:r>
    </w:p>
    <w:p w14:paraId="3366A683" w14:textId="77777777" w:rsidR="003662F0" w:rsidRPr="00281C39" w:rsidRDefault="003662F0" w:rsidP="003662F0">
      <w:pPr>
        <w:tabs>
          <w:tab w:val="left" w:pos="8931"/>
        </w:tabs>
        <w:spacing w:after="120"/>
        <w:ind w:left="2262" w:right="1134" w:hanging="1128"/>
        <w:jc w:val="both"/>
        <w:rPr>
          <w:bCs/>
        </w:rPr>
      </w:pPr>
      <w:r w:rsidRPr="00281C39">
        <w:rPr>
          <w:bCs/>
        </w:rPr>
        <w:tab/>
        <w:t>For the calculation of the expected sound pressure level per test run, the measured values according to paragraph 4.5.3. and calculated values according to paragraphs 4.5.4.1. and 4.5.4.2. shall be used. All calculations are done according to Appendix 1 to this Annex.</w:t>
      </w:r>
    </w:p>
    <w:p w14:paraId="040EC77C" w14:textId="77777777" w:rsidR="003662F0" w:rsidRPr="00281C39" w:rsidRDefault="003662F0" w:rsidP="003662F0">
      <w:pPr>
        <w:tabs>
          <w:tab w:val="left" w:pos="8931"/>
        </w:tabs>
        <w:spacing w:after="120"/>
        <w:ind w:left="2262" w:right="1134" w:hanging="1128"/>
        <w:jc w:val="both"/>
        <w:rPr>
          <w:bCs/>
        </w:rPr>
      </w:pPr>
      <w:r w:rsidRPr="00281C39">
        <w:rPr>
          <w:bCs/>
        </w:rPr>
        <w:t>5.</w:t>
      </w:r>
      <w:r w:rsidRPr="00281C39">
        <w:rPr>
          <w:bCs/>
        </w:rPr>
        <w:tab/>
        <w:t>Compliance assessment</w:t>
      </w:r>
    </w:p>
    <w:p w14:paraId="460795FF" w14:textId="77777777" w:rsidR="003662F0" w:rsidRPr="00281C39" w:rsidRDefault="003662F0" w:rsidP="003662F0">
      <w:pPr>
        <w:tabs>
          <w:tab w:val="left" w:pos="8931"/>
        </w:tabs>
        <w:spacing w:after="120"/>
        <w:ind w:left="2262" w:right="1134" w:hanging="1134"/>
        <w:jc w:val="both"/>
        <w:rPr>
          <w:bCs/>
          <w:strike/>
        </w:rPr>
      </w:pPr>
      <w:r w:rsidRPr="00281C39">
        <w:rPr>
          <w:bCs/>
        </w:rPr>
        <w:t>5.1.</w:t>
      </w:r>
      <w:r w:rsidRPr="00281C39">
        <w:rPr>
          <w:bCs/>
        </w:rPr>
        <w:tab/>
        <w:t>Case 1</w:t>
      </w:r>
    </w:p>
    <w:p w14:paraId="2C122916" w14:textId="77777777" w:rsidR="003662F0" w:rsidRPr="00281C39" w:rsidRDefault="003662F0" w:rsidP="003662F0">
      <w:pPr>
        <w:tabs>
          <w:tab w:val="left" w:pos="8931"/>
        </w:tabs>
        <w:spacing w:after="120"/>
        <w:ind w:left="2262" w:right="1134"/>
        <w:jc w:val="both"/>
        <w:rPr>
          <w:bCs/>
          <w:i/>
        </w:rPr>
      </w:pPr>
      <w:r w:rsidRPr="00281C39">
        <w:rPr>
          <w:bCs/>
        </w:rPr>
        <w:t xml:space="preserve">The compliance of the vehicle is acceptable if the measured sound pressure levels of all valid test runs are lower than or equal to the expected sound pressure levels of paragraph 4.5.4.3. </w:t>
      </w:r>
    </w:p>
    <w:p w14:paraId="4FBEF57A" w14:textId="77777777" w:rsidR="003662F0" w:rsidRPr="00281C39" w:rsidRDefault="003662F0" w:rsidP="003662F0">
      <w:pPr>
        <w:tabs>
          <w:tab w:val="left" w:pos="8931"/>
        </w:tabs>
        <w:spacing w:after="120"/>
        <w:ind w:left="2262" w:right="1134" w:hanging="1128"/>
        <w:jc w:val="both"/>
        <w:rPr>
          <w:bCs/>
        </w:rPr>
      </w:pPr>
      <w:r w:rsidRPr="00281C39">
        <w:rPr>
          <w:bCs/>
        </w:rPr>
        <w:tab/>
      </w:r>
      <w:r w:rsidRPr="00281C39">
        <w:rPr>
          <w:bCs/>
          <w:i/>
          <w:iCs/>
        </w:rPr>
        <w:t>L</w:t>
      </w:r>
      <w:r w:rsidRPr="00281C39">
        <w:rPr>
          <w:bCs/>
          <w:i/>
          <w:iCs/>
          <w:vertAlign w:val="subscript"/>
        </w:rPr>
        <w:t>TEST</w:t>
      </w:r>
      <w:r w:rsidRPr="00281C39">
        <w:rPr>
          <w:bCs/>
        </w:rPr>
        <w:t xml:space="preserve"> ≤ </w:t>
      </w:r>
      <w:r w:rsidRPr="00281C39">
        <w:rPr>
          <w:bCs/>
          <w:i/>
          <w:iCs/>
        </w:rPr>
        <w:t>L</w:t>
      </w:r>
      <w:r w:rsidRPr="00281C39">
        <w:rPr>
          <w:bCs/>
          <w:i/>
          <w:iCs/>
          <w:vertAlign w:val="subscript"/>
        </w:rPr>
        <w:t>TEST_EXP</w:t>
      </w:r>
    </w:p>
    <w:p w14:paraId="6BDC23E8" w14:textId="77777777" w:rsidR="003662F0" w:rsidRPr="00281C39" w:rsidRDefault="003662F0" w:rsidP="003662F0">
      <w:pPr>
        <w:tabs>
          <w:tab w:val="left" w:pos="8931"/>
        </w:tabs>
        <w:spacing w:after="120"/>
        <w:ind w:left="2262" w:right="1134" w:hanging="1128"/>
        <w:jc w:val="both"/>
        <w:rPr>
          <w:bCs/>
        </w:rPr>
      </w:pPr>
      <w:r w:rsidRPr="00281C39">
        <w:rPr>
          <w:bCs/>
        </w:rPr>
        <w:t>5.2.</w:t>
      </w:r>
      <w:r w:rsidRPr="00281C39">
        <w:rPr>
          <w:bCs/>
        </w:rPr>
        <w:tab/>
        <w:t>Case 2</w:t>
      </w:r>
    </w:p>
    <w:p w14:paraId="775A6C45" w14:textId="77777777" w:rsidR="003662F0" w:rsidRPr="00281C39" w:rsidRDefault="003662F0" w:rsidP="003662F0">
      <w:pPr>
        <w:tabs>
          <w:tab w:val="left" w:pos="8931"/>
        </w:tabs>
        <w:spacing w:after="120"/>
        <w:ind w:left="2262" w:right="1134" w:hanging="1128"/>
        <w:jc w:val="both"/>
        <w:rPr>
          <w:bCs/>
        </w:rPr>
      </w:pPr>
      <w:r w:rsidRPr="00281C39">
        <w:rPr>
          <w:bCs/>
        </w:rPr>
        <w:lastRenderedPageBreak/>
        <w:tab/>
        <w:t>If not more than two valid runs of the specified runs exceed the expected sound pressure level of paragraph 4.5.4.3. by not more than 2 dB the compliance of the vehicle is acceptable.</w:t>
      </w:r>
    </w:p>
    <w:p w14:paraId="62F88FF8" w14:textId="77777777" w:rsidR="003662F0" w:rsidRPr="00281C39" w:rsidRDefault="003662F0" w:rsidP="003662F0">
      <w:pPr>
        <w:tabs>
          <w:tab w:val="left" w:pos="8931"/>
        </w:tabs>
        <w:spacing w:after="120"/>
        <w:ind w:left="2262" w:right="1134" w:hanging="1128"/>
        <w:jc w:val="both"/>
        <w:rPr>
          <w:bCs/>
        </w:rPr>
      </w:pPr>
      <w:r w:rsidRPr="00281C39">
        <w:rPr>
          <w:bCs/>
        </w:rPr>
        <w:t>5.3.</w:t>
      </w:r>
      <w:r w:rsidRPr="00281C39">
        <w:rPr>
          <w:bCs/>
        </w:rPr>
        <w:tab/>
        <w:t>Case 3</w:t>
      </w:r>
    </w:p>
    <w:p w14:paraId="74B81580" w14:textId="77777777" w:rsidR="003662F0" w:rsidRPr="00281C39" w:rsidRDefault="003662F0" w:rsidP="003662F0">
      <w:pPr>
        <w:tabs>
          <w:tab w:val="left" w:pos="8931"/>
        </w:tabs>
        <w:spacing w:after="120"/>
        <w:ind w:left="2262" w:right="1134" w:hanging="1128"/>
        <w:jc w:val="both"/>
        <w:rPr>
          <w:bCs/>
        </w:rPr>
      </w:pPr>
      <w:r w:rsidRPr="00281C39">
        <w:rPr>
          <w:bCs/>
        </w:rPr>
        <w:tab/>
        <w:t>If more than two valid runs of the specified runs exceed the expected sound pressure level of paragraph 4.5.4.3. then the vehicle is non-compliant with RD-ASEP.</w:t>
      </w:r>
    </w:p>
    <w:p w14:paraId="551DCBBB" w14:textId="77777777" w:rsidR="003662F0" w:rsidRPr="00281C39" w:rsidRDefault="003662F0" w:rsidP="003662F0">
      <w:pPr>
        <w:tabs>
          <w:tab w:val="left" w:pos="8931"/>
        </w:tabs>
        <w:spacing w:after="120"/>
        <w:ind w:left="2262" w:right="1134" w:hanging="1128"/>
        <w:jc w:val="both"/>
        <w:rPr>
          <w:bCs/>
        </w:rPr>
      </w:pPr>
      <w:r w:rsidRPr="00281C39">
        <w:rPr>
          <w:bCs/>
        </w:rPr>
        <w:t>5.4.</w:t>
      </w:r>
      <w:r w:rsidRPr="00281C39">
        <w:rPr>
          <w:bCs/>
        </w:rPr>
        <w:tab/>
        <w:t>Case 4</w:t>
      </w:r>
    </w:p>
    <w:p w14:paraId="731DA510" w14:textId="77777777" w:rsidR="003662F0" w:rsidRPr="00281C39" w:rsidRDefault="003662F0" w:rsidP="003662F0">
      <w:pPr>
        <w:tabs>
          <w:tab w:val="left" w:pos="8931"/>
        </w:tabs>
        <w:spacing w:after="120"/>
        <w:ind w:left="2262" w:right="1134" w:hanging="1128"/>
        <w:jc w:val="both"/>
        <w:rPr>
          <w:bCs/>
        </w:rPr>
      </w:pPr>
      <w:r w:rsidRPr="00281C39">
        <w:rPr>
          <w:bCs/>
        </w:rPr>
        <w:tab/>
        <w:t>If one or more valid runs exceed the expected sound pressure level of paragraph 4.5.4.3. by more than 2 dB, the vehicle is non-compliant with RD-ASEP.</w:t>
      </w:r>
    </w:p>
    <w:p w14:paraId="535258BD" w14:textId="77777777" w:rsidR="003662F0" w:rsidRPr="00281C39" w:rsidRDefault="003662F0" w:rsidP="003662F0">
      <w:pPr>
        <w:tabs>
          <w:tab w:val="left" w:pos="8931"/>
        </w:tabs>
        <w:spacing w:after="120"/>
        <w:ind w:left="2262" w:right="1134" w:hanging="1128"/>
        <w:jc w:val="both"/>
        <w:rPr>
          <w:bCs/>
        </w:rPr>
      </w:pPr>
      <w:r w:rsidRPr="00281C39">
        <w:rPr>
          <w:bCs/>
        </w:rPr>
        <w:t>5.5</w:t>
      </w:r>
      <w:r w:rsidRPr="00281C39">
        <w:rPr>
          <w:bCs/>
        </w:rPr>
        <w:tab/>
        <w:t>The case of compliance according to this paragraph 5 and the final result (compliance yes/no) have to be mentioned in the Test report of Appendix 5 to this Annex 9.</w:t>
      </w:r>
    </w:p>
    <w:p w14:paraId="340513AE" w14:textId="77777777" w:rsidR="009770A1" w:rsidRPr="00281C39" w:rsidRDefault="009770A1">
      <w:pPr>
        <w:suppressAutoHyphens w:val="0"/>
        <w:spacing w:line="240" w:lineRule="auto"/>
        <w:rPr>
          <w:b/>
          <w:sz w:val="28"/>
        </w:rPr>
      </w:pPr>
      <w:bookmarkStart w:id="884" w:name="_Hlk86401669"/>
      <w:r w:rsidRPr="00281C39">
        <w:br w:type="page"/>
      </w:r>
    </w:p>
    <w:p w14:paraId="12C02DFA" w14:textId="240A239D" w:rsidR="003B06B2" w:rsidRPr="00281C39" w:rsidRDefault="003B06B2" w:rsidP="003B06B2">
      <w:pPr>
        <w:pStyle w:val="HChG"/>
      </w:pPr>
      <w:r w:rsidRPr="00281C39">
        <w:lastRenderedPageBreak/>
        <w:t xml:space="preserve">Annex 9 – Appendix 1 </w:t>
      </w:r>
      <w:bookmarkEnd w:id="884"/>
    </w:p>
    <w:p w14:paraId="71B07FFF" w14:textId="77777777" w:rsidR="003B06B2" w:rsidRPr="00281C39" w:rsidRDefault="003B06B2" w:rsidP="003B06B2">
      <w:pPr>
        <w:pStyle w:val="HChG"/>
        <w:ind w:firstLine="0"/>
      </w:pPr>
      <w:r w:rsidRPr="00281C39">
        <w:t>Sound Expectation Model</w:t>
      </w:r>
    </w:p>
    <w:p w14:paraId="1B2B51F9"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1.</w:t>
      </w:r>
      <w:r w:rsidRPr="00281C39">
        <w:rPr>
          <w:bCs/>
        </w:rPr>
        <w:tab/>
        <w:t>General</w:t>
      </w:r>
    </w:p>
    <w:p w14:paraId="67F48C81" w14:textId="77777777" w:rsidR="003B06B2" w:rsidRPr="00281C39" w:rsidRDefault="003B06B2" w:rsidP="003B06B2">
      <w:pPr>
        <w:pStyle w:val="ListParagraph"/>
        <w:tabs>
          <w:tab w:val="left" w:pos="8931"/>
        </w:tabs>
        <w:spacing w:after="120"/>
        <w:ind w:left="2268" w:right="1134" w:hanging="1134"/>
        <w:jc w:val="both"/>
        <w:rPr>
          <w:bCs/>
          <w:lang w:val="en-GB"/>
        </w:rPr>
      </w:pPr>
      <w:r w:rsidRPr="00281C39">
        <w:rPr>
          <w:bCs/>
          <w:lang w:val="en-GB"/>
        </w:rPr>
        <w:tab/>
      </w:r>
      <w:r w:rsidRPr="00281C39">
        <w:rPr>
          <w:rFonts w:ascii="Times New Roman" w:eastAsia="Times New Roman" w:hAnsi="Times New Roman"/>
          <w:bCs/>
          <w:sz w:val="20"/>
          <w:szCs w:val="20"/>
          <w:lang w:val="en-GB"/>
        </w:rPr>
        <w:t>All the formulas and values coming from Annex 3 are identified with a suffix of ‘</w:t>
      </w:r>
      <w:r w:rsidRPr="00281C39">
        <w:rPr>
          <w:bCs/>
          <w:i/>
          <w:iCs/>
          <w:vertAlign w:val="subscript"/>
          <w:lang w:val="en-GB"/>
        </w:rPr>
        <w:t>ANCHOR</w:t>
      </w:r>
      <w:r w:rsidRPr="00281C39">
        <w:rPr>
          <w:rFonts w:ascii="Times New Roman" w:eastAsia="Times New Roman" w:hAnsi="Times New Roman"/>
          <w:bCs/>
          <w:sz w:val="20"/>
          <w:szCs w:val="20"/>
          <w:lang w:val="en-GB"/>
        </w:rPr>
        <w:t>’ in the symbols</w:t>
      </w:r>
      <w:r w:rsidRPr="00281C39">
        <w:rPr>
          <w:bCs/>
          <w:lang w:val="en-GB"/>
        </w:rPr>
        <w:t>.</w:t>
      </w:r>
    </w:p>
    <w:p w14:paraId="2BBF22E8" w14:textId="77777777" w:rsidR="003B06B2" w:rsidRPr="00281C39" w:rsidRDefault="003B06B2" w:rsidP="003B06B2">
      <w:pPr>
        <w:pStyle w:val="ListParagraph"/>
        <w:tabs>
          <w:tab w:val="left" w:pos="8931"/>
        </w:tabs>
        <w:spacing w:after="120"/>
        <w:ind w:left="2268" w:right="1134" w:hanging="1134"/>
        <w:jc w:val="both"/>
        <w:rPr>
          <w:bCs/>
          <w:lang w:val="en-GB"/>
        </w:rPr>
      </w:pPr>
      <w:r w:rsidRPr="00281C39">
        <w:rPr>
          <w:bCs/>
          <w:lang w:val="en-GB"/>
        </w:rPr>
        <w:tab/>
      </w:r>
      <w:r w:rsidRPr="00281C39">
        <w:rPr>
          <w:rFonts w:ascii="Times New Roman" w:eastAsia="Times New Roman" w:hAnsi="Times New Roman"/>
          <w:bCs/>
          <w:sz w:val="20"/>
          <w:szCs w:val="20"/>
          <w:lang w:val="en-GB"/>
        </w:rPr>
        <w:t xml:space="preserve">For example, </w:t>
      </w:r>
      <w:r w:rsidRPr="00281C39">
        <w:rPr>
          <w:rFonts w:ascii="Times New Roman" w:eastAsia="Times New Roman" w:hAnsi="Times New Roman"/>
          <w:bCs/>
          <w:i/>
          <w:iCs/>
          <w:sz w:val="20"/>
          <w:szCs w:val="20"/>
          <w:lang w:val="en-GB"/>
        </w:rPr>
        <w:t>v</w:t>
      </w:r>
      <w:r w:rsidRPr="00281C39">
        <w:rPr>
          <w:bCs/>
          <w:i/>
          <w:iCs/>
          <w:vertAlign w:val="subscript"/>
          <w:lang w:val="en-GB"/>
        </w:rPr>
        <w:t>TEST_ANCHOR</w:t>
      </w:r>
      <w:r w:rsidRPr="00281C39">
        <w:rPr>
          <w:bCs/>
          <w:lang w:val="en-GB"/>
        </w:rPr>
        <w:t xml:space="preserve"> </w:t>
      </w:r>
      <w:r w:rsidRPr="00281C39">
        <w:rPr>
          <w:rFonts w:ascii="Times New Roman" w:eastAsia="Times New Roman" w:hAnsi="Times New Roman"/>
          <w:bCs/>
          <w:sz w:val="20"/>
          <w:szCs w:val="20"/>
          <w:lang w:val="en-GB"/>
        </w:rPr>
        <w:t>in Annex 9 is equal to</w:t>
      </w:r>
      <w:r w:rsidRPr="00281C39">
        <w:rPr>
          <w:bCs/>
          <w:lang w:val="en-GB"/>
        </w:rPr>
        <w:t xml:space="preserve"> </w:t>
      </w:r>
      <w:r w:rsidRPr="00281C39">
        <w:rPr>
          <w:rFonts w:ascii="Times New Roman" w:hAnsi="Times New Roman"/>
          <w:bCs/>
          <w:i/>
          <w:iCs/>
          <w:sz w:val="20"/>
          <w:szCs w:val="18"/>
          <w:lang w:val="en-GB"/>
        </w:rPr>
        <w:t>v</w:t>
      </w:r>
      <w:r w:rsidRPr="00281C39">
        <w:rPr>
          <w:bCs/>
          <w:i/>
          <w:iCs/>
          <w:vertAlign w:val="subscript"/>
          <w:lang w:val="en-GB"/>
        </w:rPr>
        <w:t>TEST</w:t>
      </w:r>
      <w:r w:rsidRPr="00281C39">
        <w:rPr>
          <w:bCs/>
          <w:lang w:val="en-GB"/>
        </w:rPr>
        <w:t xml:space="preserve"> </w:t>
      </w:r>
      <w:r w:rsidRPr="00281C39">
        <w:rPr>
          <w:rFonts w:ascii="Times New Roman" w:eastAsia="Times New Roman" w:hAnsi="Times New Roman"/>
          <w:bCs/>
          <w:sz w:val="20"/>
          <w:szCs w:val="20"/>
          <w:lang w:val="en-GB"/>
        </w:rPr>
        <w:t>from Annex 3.</w:t>
      </w:r>
      <w:r w:rsidRPr="00281C39">
        <w:rPr>
          <w:bCs/>
          <w:lang w:val="en-GB"/>
        </w:rPr>
        <w:t xml:space="preserve"> </w:t>
      </w:r>
    </w:p>
    <w:p w14:paraId="5EAAE34A"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w:t>
      </w:r>
      <w:r w:rsidRPr="00281C39">
        <w:rPr>
          <w:bCs/>
        </w:rPr>
        <w:tab/>
        <w:t>Extraction of parameters from measurements according to Annex 3</w:t>
      </w:r>
    </w:p>
    <w:p w14:paraId="5CDE72E2"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2.1.</w:t>
      </w:r>
      <w:r w:rsidRPr="00281C39">
        <w:rPr>
          <w:bCs/>
        </w:rPr>
        <w:tab/>
        <w:t>The procedure set out in this Annex requires the performance of tests in accordance with Annex 3.</w:t>
      </w:r>
    </w:p>
    <w:p w14:paraId="5CEA429C"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2.2.</w:t>
      </w:r>
      <w:r w:rsidRPr="00281C39">
        <w:rPr>
          <w:bCs/>
        </w:rPr>
        <w:tab/>
        <w:t>Determination of reference data from Annex 3:</w:t>
      </w:r>
    </w:p>
    <w:p w14:paraId="220A33D7"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2.2.1.</w:t>
      </w:r>
      <w:r w:rsidRPr="00281C39">
        <w:rPr>
          <w:bCs/>
        </w:rPr>
        <w:tab/>
        <w:t>The necessary reference data to establish the sound expectation model are taken from the pass-by and from the cruise-by test of one gear of the Annex 3 tests.</w:t>
      </w:r>
    </w:p>
    <w:p w14:paraId="7C73786C"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2.2.1.1.</w:t>
      </w:r>
      <w:r w:rsidRPr="00281C39">
        <w:rPr>
          <w:bCs/>
        </w:rPr>
        <w:tab/>
        <w:t>In the case the test has been carried out with two gear ratios, the reported parameters for gear i shall be selected. In the case the test has been carried out in a single gear, the reported parameters for this single gear shall be selected.</w:t>
      </w:r>
    </w:p>
    <w:p w14:paraId="74DFC5B6"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2.2.1.2.</w:t>
      </w:r>
      <w:r w:rsidRPr="00281C39">
        <w:rPr>
          <w:bCs/>
        </w:rPr>
        <w:tab/>
        <w:t>The parameters taken from Annex 3 tests are in all cases the arithmetic average of the four valid runs as determined by the measurements in Annex 3. All values shall be taken over without any temperature or test track correction. The engine speed is not requested for Annex 3. However, for the purpose of Annex 9 it needs to be measured.</w:t>
      </w:r>
    </w:p>
    <w:p w14:paraId="47B0C855" w14:textId="790322CB" w:rsidR="003B06B2" w:rsidRPr="00281C39" w:rsidRDefault="00766940" w:rsidP="00766940">
      <w:pPr>
        <w:tabs>
          <w:tab w:val="left" w:pos="8931"/>
        </w:tabs>
        <w:suppressAutoHyphens w:val="0"/>
        <w:spacing w:after="120"/>
        <w:ind w:left="2268" w:right="1134" w:hanging="1134"/>
        <w:jc w:val="both"/>
        <w:rPr>
          <w:bCs/>
        </w:rPr>
      </w:pPr>
      <w:r w:rsidRPr="00281C39">
        <w:rPr>
          <w:bCs/>
        </w:rPr>
        <w:tab/>
      </w:r>
      <w:r w:rsidR="003B06B2" w:rsidRPr="00281C39">
        <w:rPr>
          <w:bCs/>
        </w:rPr>
        <w:t>The parameters to be reported from the acceleration test are:</w:t>
      </w:r>
    </w:p>
    <w:p w14:paraId="64025066" w14:textId="77777777" w:rsidR="003B06B2" w:rsidRPr="00281C39" w:rsidRDefault="003B06B2" w:rsidP="003B06B2">
      <w:pPr>
        <w:tabs>
          <w:tab w:val="left" w:pos="8931"/>
        </w:tabs>
        <w:suppressAutoHyphens w:val="0"/>
        <w:spacing w:after="120"/>
        <w:ind w:left="2835" w:right="1134" w:hanging="567"/>
        <w:jc w:val="both"/>
        <w:rPr>
          <w:bCs/>
          <w:szCs w:val="18"/>
        </w:rPr>
      </w:pPr>
      <w:r w:rsidRPr="00281C39">
        <w:rPr>
          <w:rFonts w:eastAsia="Wingdings"/>
          <w:bCs/>
          <w:szCs w:val="18"/>
        </w:rPr>
        <w:t>-</w:t>
      </w:r>
      <w:r w:rsidRPr="00281C39">
        <w:rPr>
          <w:rFonts w:eastAsia="Wingdings"/>
          <w:bCs/>
          <w:szCs w:val="18"/>
        </w:rPr>
        <w:tab/>
      </w:r>
      <w:r w:rsidRPr="00281C39">
        <w:rPr>
          <w:bCs/>
          <w:szCs w:val="18"/>
        </w:rPr>
        <w:t xml:space="preserve">The sound pressure level </w:t>
      </w:r>
      <w:r w:rsidRPr="00281C39">
        <w:rPr>
          <w:bCs/>
          <w:i/>
          <w:iCs/>
          <w:szCs w:val="18"/>
        </w:rPr>
        <w:t>L</w:t>
      </w:r>
      <w:r w:rsidRPr="00281C39">
        <w:rPr>
          <w:bCs/>
          <w:i/>
          <w:iCs/>
          <w:szCs w:val="18"/>
          <w:vertAlign w:val="subscript"/>
        </w:rPr>
        <w:t>ACC_ANCHOR</w:t>
      </w:r>
      <w:r w:rsidRPr="00281C39">
        <w:rPr>
          <w:bCs/>
          <w:szCs w:val="18"/>
          <w:vertAlign w:val="subscript"/>
        </w:rPr>
        <w:t xml:space="preserve"> </w:t>
      </w:r>
      <w:r w:rsidRPr="00281C39">
        <w:rPr>
          <w:bCs/>
          <w:szCs w:val="18"/>
        </w:rPr>
        <w:t xml:space="preserve">which is the higher value of the measured sound pressure levels of the left and right side of the vehicle, rounded to the first decimal. If applicable, the value shall be corrected according to Table 1 of the Appendix </w:t>
      </w:r>
      <w:r w:rsidRPr="00281C39">
        <w:t>1</w:t>
      </w:r>
      <w:r w:rsidRPr="00281C39">
        <w:rPr>
          <w:szCs w:val="18"/>
        </w:rPr>
        <w:t xml:space="preserve"> to</w:t>
      </w:r>
      <w:r w:rsidRPr="00281C39">
        <w:rPr>
          <w:bCs/>
          <w:szCs w:val="18"/>
        </w:rPr>
        <w:t xml:space="preserve"> Annex 3, measures No. 3, sub Nos. 1 or 2.</w:t>
      </w:r>
    </w:p>
    <w:p w14:paraId="47D34BFF" w14:textId="77777777" w:rsidR="003B06B2" w:rsidRPr="00281C39" w:rsidRDefault="003B06B2" w:rsidP="003B06B2">
      <w:pPr>
        <w:tabs>
          <w:tab w:val="left" w:pos="8931"/>
        </w:tabs>
        <w:suppressAutoHyphens w:val="0"/>
        <w:spacing w:after="120"/>
        <w:ind w:left="2835" w:right="1134" w:hanging="567"/>
        <w:jc w:val="both"/>
        <w:rPr>
          <w:bCs/>
        </w:rPr>
      </w:pPr>
      <w:r w:rsidRPr="00281C39">
        <w:rPr>
          <w:rFonts w:eastAsia="Wingdings"/>
          <w:bCs/>
        </w:rPr>
        <w:t>-</w:t>
      </w:r>
      <w:r w:rsidRPr="00281C39">
        <w:rPr>
          <w:rFonts w:eastAsia="Wingdings"/>
          <w:bCs/>
        </w:rPr>
        <w:tab/>
      </w:r>
      <w:r w:rsidRPr="00281C39">
        <w:rPr>
          <w:bCs/>
        </w:rPr>
        <w:t xml:space="preserve">The vehicle speed </w:t>
      </w:r>
      <w:r w:rsidRPr="00281C39">
        <w:rPr>
          <w:bCs/>
          <w:i/>
          <w:iCs/>
        </w:rPr>
        <w:t>v</w:t>
      </w:r>
      <w:r w:rsidRPr="00281C39">
        <w:rPr>
          <w:bCs/>
          <w:i/>
          <w:iCs/>
          <w:vertAlign w:val="subscript"/>
        </w:rPr>
        <w:t>BB</w:t>
      </w:r>
      <w:r w:rsidRPr="00281C39">
        <w:rPr>
          <w:bCs/>
          <w:i/>
          <w:iCs/>
          <w:snapToGrid w:val="0"/>
          <w:vertAlign w:val="subscript"/>
        </w:rPr>
        <w:t>'_</w:t>
      </w:r>
      <w:r w:rsidRPr="00281C39">
        <w:rPr>
          <w:bCs/>
          <w:i/>
          <w:iCs/>
          <w:vertAlign w:val="subscript"/>
        </w:rPr>
        <w:t>ACC_ANCHOR</w:t>
      </w:r>
      <w:r w:rsidRPr="00281C39">
        <w:rPr>
          <w:bCs/>
        </w:rPr>
        <w:t xml:space="preserve"> when the rear of the vehicle passes line BB</w:t>
      </w:r>
      <w:r w:rsidRPr="00281C39">
        <w:rPr>
          <w:bCs/>
          <w:snapToGrid w:val="0"/>
        </w:rPr>
        <w:t>'</w:t>
      </w:r>
      <w:r w:rsidRPr="00281C39">
        <w:rPr>
          <w:bCs/>
        </w:rPr>
        <w:t>, rounded to the first decimal.</w:t>
      </w:r>
    </w:p>
    <w:p w14:paraId="1017418B" w14:textId="77777777" w:rsidR="003B06B2" w:rsidRPr="00281C39" w:rsidRDefault="003B06B2" w:rsidP="003B06B2">
      <w:pPr>
        <w:tabs>
          <w:tab w:val="left" w:pos="8931"/>
        </w:tabs>
        <w:suppressAutoHyphens w:val="0"/>
        <w:spacing w:after="120"/>
        <w:ind w:left="2835" w:right="1134" w:hanging="567"/>
        <w:jc w:val="both"/>
        <w:rPr>
          <w:bCs/>
        </w:rPr>
      </w:pPr>
      <w:r w:rsidRPr="00281C39">
        <w:rPr>
          <w:rFonts w:eastAsia="Wingdings"/>
          <w:bCs/>
        </w:rPr>
        <w:t>-</w:t>
      </w:r>
      <w:r w:rsidRPr="00281C39">
        <w:rPr>
          <w:rFonts w:eastAsia="Wingdings"/>
          <w:bCs/>
        </w:rPr>
        <w:tab/>
      </w:r>
      <w:r w:rsidRPr="00281C39">
        <w:rPr>
          <w:bCs/>
        </w:rPr>
        <w:t xml:space="preserve">The engine speed </w:t>
      </w:r>
      <w:r w:rsidRPr="00281C39">
        <w:rPr>
          <w:bCs/>
          <w:i/>
          <w:iCs/>
        </w:rPr>
        <w:t>n</w:t>
      </w:r>
      <w:r w:rsidRPr="00281C39">
        <w:rPr>
          <w:bCs/>
          <w:i/>
          <w:iCs/>
          <w:vertAlign w:val="subscript"/>
        </w:rPr>
        <w:t>BB</w:t>
      </w:r>
      <w:r w:rsidRPr="00281C39">
        <w:rPr>
          <w:bCs/>
          <w:i/>
          <w:iCs/>
          <w:snapToGrid w:val="0"/>
          <w:vertAlign w:val="subscript"/>
        </w:rPr>
        <w:t>'_</w:t>
      </w:r>
      <w:r w:rsidRPr="00281C39">
        <w:rPr>
          <w:bCs/>
          <w:i/>
          <w:iCs/>
          <w:vertAlign w:val="subscript"/>
        </w:rPr>
        <w:t>ACC_ANCHOR</w:t>
      </w:r>
      <w:r w:rsidRPr="00281C39">
        <w:rPr>
          <w:bCs/>
        </w:rPr>
        <w:t xml:space="preserve"> when the rear of the vehicle passes line BB</w:t>
      </w:r>
      <w:r w:rsidRPr="00281C39">
        <w:rPr>
          <w:bCs/>
          <w:snapToGrid w:val="0"/>
        </w:rPr>
        <w:t>'</w:t>
      </w:r>
      <w:r w:rsidRPr="00281C39">
        <w:rPr>
          <w:bCs/>
        </w:rPr>
        <w:t>, rounded to 10 min</w:t>
      </w:r>
      <w:r w:rsidRPr="00281C39">
        <w:rPr>
          <w:bCs/>
          <w:vertAlign w:val="superscript"/>
        </w:rPr>
        <w:t>-1</w:t>
      </w:r>
      <w:r w:rsidRPr="00281C39">
        <w:rPr>
          <w:bCs/>
        </w:rPr>
        <w:t>. If applicable, the value shall be corrected according to Table 1 of the Appendix 1</w:t>
      </w:r>
      <w:r w:rsidRPr="00281C39">
        <w:rPr>
          <w:b/>
          <w:bCs/>
        </w:rPr>
        <w:t xml:space="preserve"> </w:t>
      </w:r>
      <w:r w:rsidRPr="00281C39">
        <w:rPr>
          <w:bCs/>
        </w:rPr>
        <w:t>to Annex 3, measures No. 3, sub Nos. 1 or 2.</w:t>
      </w:r>
    </w:p>
    <w:p w14:paraId="673A250B" w14:textId="41739EE8" w:rsidR="003B06B2" w:rsidRPr="00281C39" w:rsidRDefault="00766940" w:rsidP="00766940">
      <w:pPr>
        <w:tabs>
          <w:tab w:val="left" w:pos="8931"/>
        </w:tabs>
        <w:suppressAutoHyphens w:val="0"/>
        <w:spacing w:after="120"/>
        <w:ind w:left="2268" w:right="1134" w:hanging="1134"/>
        <w:jc w:val="both"/>
        <w:rPr>
          <w:bCs/>
        </w:rPr>
      </w:pPr>
      <w:r w:rsidRPr="00281C39">
        <w:rPr>
          <w:bCs/>
        </w:rPr>
        <w:tab/>
      </w:r>
      <w:r w:rsidR="003B06B2" w:rsidRPr="00281C39">
        <w:rPr>
          <w:bCs/>
        </w:rPr>
        <w:t>The parameters to be reported from the constant speed test are:</w:t>
      </w:r>
    </w:p>
    <w:p w14:paraId="3CAC1600" w14:textId="77777777" w:rsidR="003B06B2" w:rsidRPr="00281C39" w:rsidRDefault="003B06B2" w:rsidP="003B06B2">
      <w:pPr>
        <w:tabs>
          <w:tab w:val="left" w:pos="8931"/>
        </w:tabs>
        <w:suppressAutoHyphens w:val="0"/>
        <w:spacing w:after="120"/>
        <w:ind w:left="2694" w:right="1134" w:hanging="426"/>
        <w:jc w:val="both"/>
        <w:rPr>
          <w:bCs/>
        </w:rPr>
      </w:pPr>
      <w:r w:rsidRPr="00281C39">
        <w:rPr>
          <w:bCs/>
        </w:rPr>
        <w:t>-</w:t>
      </w:r>
      <w:r w:rsidRPr="00281C39">
        <w:rPr>
          <w:bCs/>
        </w:rPr>
        <w:tab/>
        <w:t xml:space="preserve">The sound pressure level </w:t>
      </w:r>
      <w:r w:rsidRPr="00281C39">
        <w:rPr>
          <w:bCs/>
          <w:i/>
          <w:iCs/>
        </w:rPr>
        <w:t>L</w:t>
      </w:r>
      <w:r w:rsidRPr="00281C39">
        <w:rPr>
          <w:bCs/>
          <w:i/>
          <w:iCs/>
          <w:vertAlign w:val="subscript"/>
        </w:rPr>
        <w:t>CRS_ANCHOR</w:t>
      </w:r>
      <w:r w:rsidRPr="00281C39">
        <w:rPr>
          <w:bCs/>
        </w:rPr>
        <w:t xml:space="preserve"> which is the higher value of the measured sound pressure levels of the left and right side of the vehicle, rounded to the first decimal.</w:t>
      </w:r>
    </w:p>
    <w:p w14:paraId="30D4D345" w14:textId="77777777" w:rsidR="003B06B2" w:rsidRPr="00281C39" w:rsidRDefault="003B06B2" w:rsidP="003B06B2">
      <w:pPr>
        <w:tabs>
          <w:tab w:val="left" w:pos="8931"/>
        </w:tabs>
        <w:suppressAutoHyphens w:val="0"/>
        <w:spacing w:after="120"/>
        <w:ind w:left="2694" w:right="1134" w:hanging="426"/>
        <w:jc w:val="both"/>
        <w:rPr>
          <w:bCs/>
        </w:rPr>
      </w:pPr>
      <w:r w:rsidRPr="00281C39">
        <w:rPr>
          <w:bCs/>
        </w:rPr>
        <w:t>-</w:t>
      </w:r>
      <w:r w:rsidRPr="00281C39">
        <w:rPr>
          <w:bCs/>
        </w:rPr>
        <w:tab/>
        <w:t xml:space="preserve">The reference vehicle speed </w:t>
      </w:r>
      <w:r w:rsidRPr="00281C39">
        <w:rPr>
          <w:bCs/>
          <w:i/>
          <w:iCs/>
        </w:rPr>
        <w:t>v</w:t>
      </w:r>
      <w:r w:rsidRPr="00281C39">
        <w:rPr>
          <w:bCs/>
          <w:i/>
          <w:iCs/>
          <w:vertAlign w:val="subscript"/>
        </w:rPr>
        <w:t>TEST</w:t>
      </w:r>
      <w:r w:rsidRPr="00281C39">
        <w:rPr>
          <w:bCs/>
          <w:vertAlign w:val="subscript"/>
        </w:rPr>
        <w:t xml:space="preserve"> </w:t>
      </w:r>
      <w:r w:rsidRPr="00281C39">
        <w:rPr>
          <w:bCs/>
        </w:rPr>
        <w:t xml:space="preserve">is 50 km/h, unless the vehicle was tested in Annex 3 at a different vehicle speed. In this case use the reported vehicle speed </w:t>
      </w:r>
      <w:r w:rsidRPr="00281C39">
        <w:rPr>
          <w:bCs/>
          <w:i/>
          <w:iCs/>
        </w:rPr>
        <w:t>v</w:t>
      </w:r>
      <w:r w:rsidRPr="00281C39">
        <w:rPr>
          <w:bCs/>
          <w:i/>
          <w:iCs/>
          <w:vertAlign w:val="subscript"/>
        </w:rPr>
        <w:t>BB</w:t>
      </w:r>
      <w:r w:rsidRPr="00281C39">
        <w:rPr>
          <w:bCs/>
          <w:i/>
          <w:iCs/>
          <w:snapToGrid w:val="0"/>
          <w:vertAlign w:val="subscript"/>
        </w:rPr>
        <w:t>'_</w:t>
      </w:r>
      <w:r w:rsidRPr="00281C39">
        <w:rPr>
          <w:bCs/>
          <w:i/>
          <w:iCs/>
          <w:vertAlign w:val="subscript"/>
        </w:rPr>
        <w:t>CRS_ANCHOR</w:t>
      </w:r>
      <w:r w:rsidRPr="00281C39">
        <w:rPr>
          <w:bCs/>
        </w:rPr>
        <w:t>, rounded to the first decimal.</w:t>
      </w:r>
    </w:p>
    <w:p w14:paraId="6FB9CCAA" w14:textId="77777777" w:rsidR="003B06B2" w:rsidRPr="00281C39" w:rsidRDefault="003B06B2" w:rsidP="003B06B2">
      <w:pPr>
        <w:tabs>
          <w:tab w:val="left" w:pos="8931"/>
        </w:tabs>
        <w:suppressAutoHyphens w:val="0"/>
        <w:spacing w:after="120"/>
        <w:ind w:left="2694" w:right="1134" w:hanging="426"/>
        <w:jc w:val="both"/>
        <w:rPr>
          <w:bCs/>
        </w:rPr>
      </w:pPr>
      <w:r w:rsidRPr="00281C39">
        <w:rPr>
          <w:bCs/>
        </w:rPr>
        <w:t>-</w:t>
      </w:r>
      <w:r w:rsidRPr="00281C39">
        <w:rPr>
          <w:bCs/>
        </w:rPr>
        <w:tab/>
        <w:t xml:space="preserve">The engine speed </w:t>
      </w:r>
      <w:r w:rsidRPr="00281C39">
        <w:rPr>
          <w:bCs/>
          <w:i/>
          <w:iCs/>
        </w:rPr>
        <w:t>n</w:t>
      </w:r>
      <w:r w:rsidRPr="00281C39">
        <w:rPr>
          <w:bCs/>
          <w:i/>
          <w:iCs/>
          <w:vertAlign w:val="subscript"/>
        </w:rPr>
        <w:t>BB</w:t>
      </w:r>
      <w:r w:rsidRPr="00281C39">
        <w:rPr>
          <w:bCs/>
          <w:i/>
          <w:iCs/>
          <w:snapToGrid w:val="0"/>
          <w:vertAlign w:val="subscript"/>
        </w:rPr>
        <w:t>'_</w:t>
      </w:r>
      <w:r w:rsidRPr="00281C39">
        <w:rPr>
          <w:bCs/>
          <w:i/>
          <w:iCs/>
          <w:vertAlign w:val="subscript"/>
        </w:rPr>
        <w:t>CRS_ANCHOR</w:t>
      </w:r>
      <w:r w:rsidRPr="00281C39">
        <w:rPr>
          <w:bCs/>
        </w:rPr>
        <w:t xml:space="preserve"> when the rear of the vehicle passes line BB</w:t>
      </w:r>
      <w:r w:rsidRPr="00281C39">
        <w:rPr>
          <w:bCs/>
          <w:snapToGrid w:val="0"/>
        </w:rPr>
        <w:t>'</w:t>
      </w:r>
      <w:r w:rsidRPr="00281C39">
        <w:rPr>
          <w:bCs/>
        </w:rPr>
        <w:t>, rounded to 10 min</w:t>
      </w:r>
      <w:r w:rsidRPr="00281C39">
        <w:rPr>
          <w:bCs/>
          <w:vertAlign w:val="superscript"/>
        </w:rPr>
        <w:t>-1</w:t>
      </w:r>
      <w:r w:rsidRPr="00281C39">
        <w:rPr>
          <w:bCs/>
        </w:rPr>
        <w:t>.</w:t>
      </w:r>
    </w:p>
    <w:p w14:paraId="45ED845A"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2.3.</w:t>
      </w:r>
      <w:r w:rsidRPr="00281C39">
        <w:rPr>
          <w:bCs/>
        </w:rPr>
        <w:tab/>
        <w:t xml:space="preserve">Selection of parameter coefficients </w:t>
      </w:r>
    </w:p>
    <w:p w14:paraId="43FB4E6E" w14:textId="77777777" w:rsidR="003B06B2" w:rsidRPr="00281C39" w:rsidRDefault="003B06B2" w:rsidP="00766940">
      <w:pPr>
        <w:tabs>
          <w:tab w:val="left" w:pos="8931"/>
        </w:tabs>
        <w:suppressAutoHyphens w:val="0"/>
        <w:spacing w:after="120"/>
        <w:ind w:left="2268" w:right="1134"/>
        <w:jc w:val="both"/>
        <w:rPr>
          <w:bCs/>
        </w:rPr>
      </w:pPr>
      <w:r w:rsidRPr="00281C39">
        <w:rPr>
          <w:bCs/>
        </w:rPr>
        <w:t>The necessary coefficients are dependent on the vehicle design and listed in the table in Appendix 2 to this Annex.</w:t>
      </w:r>
    </w:p>
    <w:p w14:paraId="1AFCB4B8" w14:textId="77777777" w:rsidR="003B06B2" w:rsidRPr="00281C39" w:rsidRDefault="003B06B2" w:rsidP="003B06B2">
      <w:pPr>
        <w:tabs>
          <w:tab w:val="left" w:pos="8931"/>
        </w:tabs>
        <w:suppressAutoHyphens w:val="0"/>
        <w:spacing w:after="120"/>
        <w:ind w:left="2268" w:right="1134" w:hanging="1134"/>
        <w:jc w:val="both"/>
        <w:rPr>
          <w:bCs/>
        </w:rPr>
      </w:pPr>
      <w:r w:rsidRPr="00281C39">
        <w:rPr>
          <w:bCs/>
        </w:rPr>
        <w:t>2.3.1.</w:t>
      </w:r>
      <w:r w:rsidRPr="00281C39">
        <w:rPr>
          <w:bCs/>
        </w:rPr>
        <w:tab/>
        <w:t xml:space="preserve">Discrete Determination of the factor </w:t>
      </w:r>
      <m:oMath>
        <m:r>
          <w:rPr>
            <w:rFonts w:ascii="Cambria Math" w:hAnsi="Cambria Math"/>
          </w:rPr>
          <m:t>x</m:t>
        </m:r>
      </m:oMath>
      <w:bookmarkStart w:id="885" w:name="_Hlk75454771"/>
    </w:p>
    <w:p w14:paraId="6BADB9C1" w14:textId="77777777" w:rsidR="003B06B2" w:rsidRPr="00281C39" w:rsidRDefault="003B06B2" w:rsidP="00766940">
      <w:pPr>
        <w:tabs>
          <w:tab w:val="left" w:pos="8931"/>
        </w:tabs>
        <w:suppressAutoHyphens w:val="0"/>
        <w:spacing w:after="120"/>
        <w:ind w:left="2268" w:right="1134"/>
        <w:jc w:val="both"/>
        <w:rPr>
          <w:bCs/>
        </w:rPr>
      </w:pPr>
      <w:r w:rsidRPr="00281C39">
        <w:rPr>
          <w:bCs/>
        </w:rPr>
        <w:lastRenderedPageBreak/>
        <w:t xml:space="preserve">On request of the manufacturer the factor </w:t>
      </w:r>
      <m:oMath>
        <m:r>
          <m:rPr>
            <m:sty m:val="p"/>
          </m:rPr>
          <w:rPr>
            <w:rFonts w:ascii="Cambria Math" w:hAnsi="Cambria Math"/>
          </w:rPr>
          <m:t>x</m:t>
        </m:r>
      </m:oMath>
      <w:r w:rsidRPr="00281C39">
        <w:rPr>
          <w:bCs/>
        </w:rPr>
        <w:t xml:space="preserve"> may be determined by discrete coast-down measurement to determine LREF_TR directly, according to Appendix 3 of Annex 3 to this Regulation for the reference vehicle speed. Rounding and temperature correction shall not apply. </w:t>
      </w:r>
    </w:p>
    <w:p w14:paraId="02BC02D3" w14:textId="77777777" w:rsidR="003B06B2" w:rsidRPr="00281C39" w:rsidRDefault="003B06B2" w:rsidP="003B06B2">
      <w:pPr>
        <w:tabs>
          <w:tab w:val="left" w:pos="8931"/>
        </w:tabs>
        <w:suppressAutoHyphens w:val="0"/>
        <w:spacing w:after="120"/>
        <w:ind w:left="2268" w:right="1134" w:hanging="1140"/>
        <w:jc w:val="both"/>
        <w:rPr>
          <w:bCs/>
        </w:rPr>
      </w:pPr>
      <w:r w:rsidRPr="00281C39">
        <w:rPr>
          <w:bCs/>
        </w:rPr>
        <w:t>2.4.</w:t>
      </w:r>
      <w:r w:rsidRPr="00281C39">
        <w:rPr>
          <w:bCs/>
        </w:rPr>
        <w:tab/>
        <w:t xml:space="preserve">Calculate the Reference Tyre/Rolling Sound Level </w:t>
      </w:r>
      <w:r w:rsidRPr="00281C39">
        <w:rPr>
          <w:bCs/>
          <w:i/>
          <w:iCs/>
        </w:rPr>
        <w:t>L</w:t>
      </w:r>
      <w:r w:rsidRPr="00281C39">
        <w:rPr>
          <w:bCs/>
          <w:i/>
          <w:iCs/>
          <w:vertAlign w:val="subscript"/>
        </w:rPr>
        <w:t>REF_TR</w:t>
      </w:r>
    </w:p>
    <w:commentRangeStart w:id="886"/>
    <w:p w14:paraId="7F7E137E" w14:textId="77777777" w:rsidR="00CB6A63" w:rsidRPr="00CB6A63" w:rsidRDefault="00705B6F" w:rsidP="003B06B2">
      <w:pPr>
        <w:tabs>
          <w:tab w:val="left" w:pos="8931"/>
        </w:tabs>
        <w:suppressAutoHyphens w:val="0"/>
        <w:spacing w:after="120"/>
        <w:ind w:left="2268" w:right="1134" w:hanging="1140"/>
        <w:jc w:val="both"/>
      </w:pPr>
      <m:oMath>
        <m:sSub>
          <m:sSubPr>
            <m:ctrlPr>
              <w:rPr>
                <w:rFonts w:ascii="Cambria Math" w:hAnsi="Cambria Math"/>
              </w:rPr>
            </m:ctrlPr>
          </m:sSubPr>
          <m:e>
            <m:r>
              <w:rPr>
                <w:rFonts w:ascii="Cambria Math" w:hAnsi="Cambria Math"/>
              </w:rPr>
              <m:t>L</m:t>
            </m:r>
          </m:e>
          <m:sub>
            <m:r>
              <w:rPr>
                <w:rFonts w:ascii="Cambria Math" w:hAnsi="Cambria Math"/>
              </w:rPr>
              <m:t>RE</m:t>
            </m:r>
            <m:sSub>
              <m:sSubPr>
                <m:ctrlPr>
                  <w:rPr>
                    <w:rFonts w:ascii="Cambria Math" w:hAnsi="Cambria Math"/>
                  </w:rPr>
                </m:ctrlPr>
              </m:sSubPr>
              <m:e>
                <m:r>
                  <w:rPr>
                    <w:rFonts w:ascii="Cambria Math" w:hAnsi="Cambria Math"/>
                  </w:rPr>
                  <m:t>F</m:t>
                </m:r>
                <m:ctrlPr>
                  <w:rPr>
                    <w:rFonts w:ascii="Cambria Math" w:hAnsi="Cambria Math"/>
                    <w:i/>
                  </w:rPr>
                </m:ctrlPr>
              </m:e>
              <m:sub>
                <m:r>
                  <w:rPr>
                    <w:rFonts w:ascii="Cambria Math" w:hAnsi="Cambria Math"/>
                  </w:rPr>
                  <m:t>TR</m:t>
                </m:r>
              </m:sub>
            </m:sSub>
          </m:sub>
        </m:sSub>
        <m:r>
          <m:rPr>
            <m:sty m:val="p"/>
          </m:rPr>
          <w:rPr>
            <w:rFonts w:ascii="Cambria Math" w:hAnsi="Cambria Math"/>
          </w:rPr>
          <m:t>=10 ×</m:t>
        </m:r>
        <m:func>
          <m:funcPr>
            <m:ctrlPr>
              <w:rPr>
                <w:rFonts w:ascii="Cambria Math" w:hAnsi="Cambria Math"/>
              </w:rPr>
            </m:ctrlPr>
          </m:funcPr>
          <m:fName>
            <m:r>
              <m:rPr>
                <m:sty m:val="p"/>
              </m:rPr>
              <w:rPr>
                <w:rFonts w:ascii="Cambria Math" w:hAnsi="Cambria Math"/>
              </w:rPr>
              <m:t>lg</m:t>
            </m:r>
          </m:fName>
          <m:e>
            <m:d>
              <m:dPr>
                <m:ctrlPr>
                  <w:rPr>
                    <w:rFonts w:ascii="Cambria Math" w:hAnsi="Cambria Math"/>
                  </w:rPr>
                </m:ctrlPr>
              </m:dPr>
              <m:e>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m:t>
                        </m:r>
                        <m:sSub>
                          <m:sSubPr>
                            <m:ctrlPr>
                              <w:rPr>
                                <w:rFonts w:ascii="Cambria Math" w:hAnsi="Cambria Math"/>
                              </w:rPr>
                            </m:ctrlPr>
                          </m:sSubPr>
                          <m:e>
                            <m:r>
                              <w:rPr>
                                <w:rFonts w:ascii="Cambria Math" w:hAnsi="Cambria Math"/>
                              </w:rPr>
                              <m:t>S</m:t>
                            </m:r>
                            <m:ctrlPr>
                              <w:rPr>
                                <w:rFonts w:ascii="Cambria Math" w:hAnsi="Cambria Math"/>
                                <w:i/>
                              </w:rPr>
                            </m:ctrlPr>
                          </m:e>
                          <m:sub>
                            <m:r>
                              <w:rPr>
                                <w:rFonts w:ascii="Cambria Math" w:hAnsi="Cambria Math"/>
                              </w:rPr>
                              <m:t>ANCHOR</m:t>
                            </m:r>
                          </m:sub>
                        </m:sSub>
                      </m:sub>
                    </m:sSub>
                    <m:r>
                      <m:rPr>
                        <m:sty m:val="p"/>
                      </m:rPr>
                      <w:rPr>
                        <w:rFonts w:ascii="Cambria Math" w:hAnsi="Cambria Math"/>
                      </w:rPr>
                      <m:t> </m:t>
                    </m:r>
                  </m:sup>
                </m:sSup>
              </m:e>
            </m:d>
          </m:e>
        </m:func>
      </m:oMath>
      <w:commentRangeEnd w:id="886"/>
      <w:r w:rsidRPr="00CB6A63">
        <w:rPr>
          <w:rStyle w:val="CommentReference"/>
          <w:sz w:val="20"/>
          <w:szCs w:val="20"/>
        </w:rPr>
        <w:commentReference w:id="886"/>
      </w:r>
    </w:p>
    <w:p w14:paraId="7EA028F8" w14:textId="7F446FB3" w:rsidR="003B06B2" w:rsidRPr="00CB6A63" w:rsidRDefault="003B06B2" w:rsidP="003B06B2">
      <w:pPr>
        <w:tabs>
          <w:tab w:val="left" w:pos="8931"/>
        </w:tabs>
        <w:suppressAutoHyphens w:val="0"/>
        <w:spacing w:after="120"/>
        <w:ind w:left="2268" w:right="1134" w:hanging="1140"/>
        <w:jc w:val="both"/>
        <w:rPr>
          <w:bCs/>
        </w:rPr>
      </w:pPr>
      <w:r w:rsidRPr="00281C39">
        <w:rPr>
          <w:bCs/>
        </w:rPr>
        <w:t>2.5.</w:t>
      </w:r>
      <w:r w:rsidRPr="00281C39">
        <w:rPr>
          <w:bCs/>
        </w:rPr>
        <w:tab/>
        <w:t xml:space="preserve">Calculate the Reference Power Train Mechanics Sound Level </w:t>
      </w:r>
      <w:r w:rsidRPr="00281C39">
        <w:rPr>
          <w:bCs/>
          <w:i/>
          <w:iCs/>
        </w:rPr>
        <w:t>L</w:t>
      </w:r>
      <w:r w:rsidRPr="00281C39">
        <w:rPr>
          <w:bCs/>
          <w:i/>
          <w:iCs/>
          <w:vertAlign w:val="subscript"/>
        </w:rPr>
        <w:t>REF_PT</w:t>
      </w:r>
    </w:p>
    <w:commentRangeStart w:id="887"/>
    <w:p w14:paraId="6AA583B9" w14:textId="77777777" w:rsidR="00CB6A63" w:rsidRPr="00CB6A63" w:rsidRDefault="00705B6F" w:rsidP="003B06B2">
      <w:pPr>
        <w:tabs>
          <w:tab w:val="left" w:pos="8931"/>
        </w:tabs>
        <w:suppressAutoHyphens w:val="0"/>
        <w:spacing w:after="120"/>
        <w:ind w:left="2268" w:right="1134" w:hanging="1140"/>
        <w:jc w:val="both"/>
      </w:pPr>
      <m:oMath>
        <m:sSub>
          <m:sSubPr>
            <m:ctrlPr>
              <w:rPr>
                <w:rFonts w:ascii="Cambria Math" w:hAnsi="Cambria Math"/>
              </w:rPr>
            </m:ctrlPr>
          </m:sSubPr>
          <m:e>
            <m:r>
              <w:rPr>
                <w:rFonts w:ascii="Cambria Math" w:hAnsi="Cambria Math"/>
              </w:rPr>
              <m:t>L</m:t>
            </m:r>
          </m:e>
          <m:sub>
            <m:r>
              <w:rPr>
                <w:rFonts w:ascii="Cambria Math" w:hAnsi="Cambria Math"/>
              </w:rPr>
              <m:t>RE</m:t>
            </m:r>
            <m:sSub>
              <m:sSubPr>
                <m:ctrlPr>
                  <w:rPr>
                    <w:rFonts w:ascii="Cambria Math" w:hAnsi="Cambria Math"/>
                  </w:rPr>
                </m:ctrlPr>
              </m:sSubPr>
              <m:e>
                <m:r>
                  <w:rPr>
                    <w:rFonts w:ascii="Cambria Math" w:hAnsi="Cambria Math"/>
                  </w:rPr>
                  <m:t>F</m:t>
                </m:r>
                <m:ctrlPr>
                  <w:rPr>
                    <w:rFonts w:ascii="Cambria Math" w:hAnsi="Cambria Math"/>
                    <w:i/>
                  </w:rPr>
                </m:ctrlPr>
              </m:e>
              <m:sub>
                <m:r>
                  <w:rPr>
                    <w:rFonts w:ascii="Cambria Math" w:hAnsi="Cambria Math"/>
                  </w:rPr>
                  <m:t>PT</m:t>
                </m:r>
              </m:sub>
            </m:sSub>
          </m:sub>
        </m:sSub>
        <m:r>
          <m:rPr>
            <m:sty m:val="p"/>
          </m:rPr>
          <w:rPr>
            <w:rFonts w:ascii="Cambria Math" w:hAnsi="Cambria Math"/>
          </w:rPr>
          <m:t>=10 ×</m:t>
        </m:r>
        <m:func>
          <m:funcPr>
            <m:ctrlPr>
              <w:rPr>
                <w:rFonts w:ascii="Cambria Math" w:hAnsi="Cambria Math"/>
              </w:rPr>
            </m:ctrlPr>
          </m:funcPr>
          <m:fName>
            <m:r>
              <m:rPr>
                <m:sty m:val="p"/>
              </m:rPr>
              <w:rPr>
                <w:rFonts w:ascii="Cambria Math" w:hAnsi="Cambria Math"/>
              </w:rPr>
              <m:t>lg</m:t>
            </m:r>
          </m:fName>
          <m:e>
            <m:d>
              <m:dPr>
                <m:ctrlPr>
                  <w:rPr>
                    <w:rFonts w:ascii="Cambria Math" w:hAnsi="Cambria Math"/>
                  </w:rPr>
                </m:ctrlPr>
              </m:dPr>
              <m:e>
                <m:d>
                  <m:dPr>
                    <m:ctrlPr>
                      <w:rPr>
                        <w:rFonts w:ascii="Cambria Math" w:hAnsi="Cambria Math"/>
                      </w:rPr>
                    </m:ctrlPr>
                  </m:dPr>
                  <m:e>
                    <m:r>
                      <m:rPr>
                        <m:sty m:val="p"/>
                      </m:rPr>
                      <w:rPr>
                        <w:rFonts w:ascii="Cambria Math" w:hAnsi="Cambria Math"/>
                      </w:rPr>
                      <m:t>1-</m:t>
                    </m:r>
                    <m:r>
                      <w:rPr>
                        <w:rFonts w:ascii="Cambria Math" w:hAnsi="Cambria Math"/>
                      </w:rPr>
                      <m:t>x</m:t>
                    </m:r>
                  </m:e>
                </m:d>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m:t>
                        </m:r>
                        <m:sSub>
                          <m:sSubPr>
                            <m:ctrlPr>
                              <w:rPr>
                                <w:rFonts w:ascii="Cambria Math" w:hAnsi="Cambria Math"/>
                              </w:rPr>
                            </m:ctrlPr>
                          </m:sSubPr>
                          <m:e>
                            <m:r>
                              <w:rPr>
                                <w:rFonts w:ascii="Cambria Math" w:hAnsi="Cambria Math"/>
                              </w:rPr>
                              <m:t>S</m:t>
                            </m:r>
                            <m:ctrlPr>
                              <w:rPr>
                                <w:rFonts w:ascii="Cambria Math" w:hAnsi="Cambria Math"/>
                                <w:i/>
                              </w:rPr>
                            </m:ctrlPr>
                          </m:e>
                          <m:sub>
                            <m:r>
                              <w:rPr>
                                <w:rFonts w:ascii="Cambria Math" w:hAnsi="Cambria Math"/>
                              </w:rPr>
                              <m:t>ANCHOR</m:t>
                            </m:r>
                          </m:sub>
                        </m:sSub>
                      </m:sub>
                    </m:sSub>
                  </m:sup>
                </m:sSup>
              </m:e>
            </m:d>
          </m:e>
        </m:func>
      </m:oMath>
      <w:commentRangeEnd w:id="887"/>
      <w:r w:rsidRPr="00CB6A63">
        <w:rPr>
          <w:rStyle w:val="CommentReference"/>
          <w:sz w:val="20"/>
          <w:szCs w:val="20"/>
        </w:rPr>
        <w:commentReference w:id="887"/>
      </w:r>
    </w:p>
    <w:p w14:paraId="71AEFC15" w14:textId="12734187" w:rsidR="003B06B2" w:rsidRPr="00CB6A63" w:rsidRDefault="003B06B2" w:rsidP="003B06B2">
      <w:pPr>
        <w:tabs>
          <w:tab w:val="left" w:pos="8931"/>
        </w:tabs>
        <w:suppressAutoHyphens w:val="0"/>
        <w:spacing w:after="120"/>
        <w:ind w:left="2268" w:right="1134" w:hanging="1140"/>
        <w:jc w:val="both"/>
        <w:rPr>
          <w:bCs/>
          <w:szCs w:val="18"/>
        </w:rPr>
      </w:pPr>
      <w:r w:rsidRPr="00281C39">
        <w:rPr>
          <w:bCs/>
        </w:rPr>
        <w:t>2.6.</w:t>
      </w:r>
      <w:r w:rsidRPr="00281C39">
        <w:rPr>
          <w:bCs/>
        </w:rPr>
        <w:tab/>
      </w:r>
      <w:r w:rsidRPr="00281C39">
        <w:rPr>
          <w:bCs/>
          <w:szCs w:val="18"/>
        </w:rPr>
        <w:t xml:space="preserve">Calculate the Reference Dynamic Sound Level </w:t>
      </w:r>
      <w:r w:rsidRPr="00281C39">
        <w:rPr>
          <w:bCs/>
          <w:i/>
          <w:iCs/>
          <w:szCs w:val="18"/>
        </w:rPr>
        <w:t>L</w:t>
      </w:r>
      <w:r w:rsidRPr="00281C39">
        <w:rPr>
          <w:bCs/>
          <w:i/>
          <w:iCs/>
          <w:szCs w:val="18"/>
          <w:vertAlign w:val="subscript"/>
        </w:rPr>
        <w:t>REF_DYN</w:t>
      </w:r>
    </w:p>
    <w:bookmarkEnd w:id="885"/>
    <w:p w14:paraId="6AA55C20" w14:textId="3D1706CF" w:rsidR="00CB6A63" w:rsidRDefault="00CB6A63" w:rsidP="003B06B2">
      <w:pPr>
        <w:tabs>
          <w:tab w:val="left" w:pos="8931"/>
        </w:tabs>
        <w:suppressAutoHyphens w:val="0"/>
        <w:spacing w:after="120"/>
        <w:ind w:left="2268" w:right="1134" w:hanging="1140"/>
        <w:jc w:val="both"/>
      </w:pPr>
      <w:r>
        <w:tab/>
      </w:r>
      <w:commentRangeStart w:id="888"/>
      <m:oMath>
        <m:sSub>
          <m:sSubPr>
            <m:ctrlPr>
              <w:rPr>
                <w:rFonts w:ascii="Cambria Math" w:hAnsi="Cambria Math"/>
                <w:i/>
              </w:rPr>
            </m:ctrlPr>
          </m:sSubPr>
          <m:e>
            <m:r>
              <w:rPr>
                <w:rFonts w:ascii="Cambria Math" w:hAnsi="Cambria Math"/>
              </w:rPr>
              <m:t>L</m:t>
            </m:r>
          </m:e>
          <m:sub>
            <m:r>
              <w:rPr>
                <w:rFonts w:ascii="Cambria Math" w:hAnsi="Cambria Math"/>
              </w:rPr>
              <m:t>REF_DYN</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 xml:space="preserve">REF_PT </m:t>
            </m:r>
          </m:sub>
        </m:sSub>
        <m:r>
          <w:rPr>
            <w:rFonts w:ascii="Cambria Math" w:hAnsi="Cambria Math"/>
          </w:rPr>
          <m:t>-15 dB(A)</m:t>
        </m:r>
      </m:oMath>
      <w:r w:rsidR="00F02F14" w:rsidRPr="00281C39">
        <w:t xml:space="preserve"> </w:t>
      </w:r>
      <w:commentRangeEnd w:id="888"/>
      <w:r w:rsidR="0057512C">
        <w:rPr>
          <w:rStyle w:val="CommentReference"/>
          <w:sz w:val="20"/>
          <w:szCs w:val="20"/>
        </w:rPr>
        <w:commentReference w:id="888"/>
      </w:r>
    </w:p>
    <w:p w14:paraId="576724A7" w14:textId="610D1961" w:rsidR="00CB6A63" w:rsidDel="004D5E13" w:rsidRDefault="00CB6A63" w:rsidP="003B06B2">
      <w:pPr>
        <w:tabs>
          <w:tab w:val="left" w:pos="8931"/>
        </w:tabs>
        <w:suppressAutoHyphens w:val="0"/>
        <w:spacing w:after="120"/>
        <w:ind w:left="2268" w:right="1134" w:hanging="1140"/>
        <w:jc w:val="both"/>
        <w:rPr>
          <w:del w:id="889" w:author="Annett Schuessling / VDA" w:date="2026-03-12T09:43:00Z" w16du:dateUtc="2026-03-12T08:43:00Z"/>
        </w:rPr>
      </w:pPr>
    </w:p>
    <w:p w14:paraId="4C8AA39B" w14:textId="56A6276C" w:rsidR="003B06B2" w:rsidRPr="00281C39" w:rsidRDefault="003B06B2" w:rsidP="00CB6A63">
      <w:pPr>
        <w:tabs>
          <w:tab w:val="left" w:pos="8931"/>
        </w:tabs>
        <w:suppressAutoHyphens w:val="0"/>
        <w:spacing w:after="120"/>
        <w:ind w:left="2268" w:right="1134" w:hanging="1140"/>
        <w:jc w:val="both"/>
        <w:rPr>
          <w:bCs/>
        </w:rPr>
      </w:pPr>
      <w:r w:rsidRPr="00281C39">
        <w:rPr>
          <w:bCs/>
        </w:rPr>
        <w:t>2.7.</w:t>
      </w:r>
      <w:r w:rsidRPr="00281C39">
        <w:rPr>
          <w:bCs/>
        </w:rPr>
        <w:tab/>
        <w:t xml:space="preserve">Determine the Vehicle Dynamic Delta Sound Level </w:t>
      </w:r>
      <w:r w:rsidRPr="00281C39">
        <w:rPr>
          <w:bCs/>
          <w:i/>
          <w:iCs/>
        </w:rPr>
        <w:t>∆L</w:t>
      </w:r>
      <w:r w:rsidRPr="00281C39">
        <w:rPr>
          <w:bCs/>
          <w:i/>
          <w:iCs/>
          <w:vertAlign w:val="subscript"/>
        </w:rPr>
        <w:t>DYN</w:t>
      </w:r>
      <w:r w:rsidRPr="00281C39">
        <w:rPr>
          <w:bCs/>
        </w:rPr>
        <w:t xml:space="preserve"> </w:t>
      </w:r>
    </w:p>
    <w:p w14:paraId="7DB34646" w14:textId="20B539E8" w:rsidR="003B06B2" w:rsidRDefault="003B06B2" w:rsidP="003B06B2">
      <w:pPr>
        <w:pStyle w:val="ListParagraph"/>
        <w:tabs>
          <w:tab w:val="left" w:pos="1134"/>
          <w:tab w:val="left" w:pos="8931"/>
        </w:tabs>
        <w:spacing w:after="120"/>
        <w:ind w:left="2268" w:right="1134"/>
        <w:jc w:val="both"/>
        <w:rPr>
          <w:rFonts w:ascii="Times New Roman" w:eastAsia="Times New Roman" w:hAnsi="Times New Roman"/>
          <w:bCs/>
          <w:sz w:val="20"/>
          <w:szCs w:val="20"/>
          <w:lang w:val="en-GB"/>
        </w:rPr>
      </w:pPr>
      <w:r w:rsidRPr="00281C39">
        <w:rPr>
          <w:rFonts w:ascii="Times New Roman" w:eastAsia="Times New Roman" w:hAnsi="Times New Roman"/>
          <w:bCs/>
          <w:sz w:val="20"/>
          <w:szCs w:val="20"/>
          <w:lang w:val="en-GB"/>
        </w:rPr>
        <w:t xml:space="preserve">If the arithmetic sound level difference between the reported acceleration sound level </w:t>
      </w:r>
      <w:r w:rsidRPr="00281C39">
        <w:rPr>
          <w:rFonts w:ascii="Times New Roman" w:hAnsi="Times New Roman"/>
          <w:bCs/>
          <w:i/>
          <w:iCs/>
          <w:sz w:val="20"/>
          <w:szCs w:val="18"/>
          <w:lang w:val="en-GB"/>
        </w:rPr>
        <w:t>L</w:t>
      </w:r>
      <w:r w:rsidRPr="00281C39">
        <w:rPr>
          <w:bCs/>
          <w:i/>
          <w:iCs/>
          <w:vertAlign w:val="subscript"/>
          <w:lang w:val="en-GB"/>
        </w:rPr>
        <w:t>ACC_ANCHOR</w:t>
      </w:r>
      <w:r w:rsidRPr="00281C39">
        <w:rPr>
          <w:bCs/>
          <w:lang w:val="en-GB"/>
        </w:rPr>
        <w:t xml:space="preserve"> </w:t>
      </w:r>
      <w:r w:rsidRPr="00281C39">
        <w:rPr>
          <w:rFonts w:ascii="Times New Roman" w:eastAsia="Times New Roman" w:hAnsi="Times New Roman"/>
          <w:bCs/>
          <w:sz w:val="20"/>
          <w:szCs w:val="20"/>
          <w:lang w:val="en-GB"/>
        </w:rPr>
        <w:t xml:space="preserve">and the reported constant speed sound level </w:t>
      </w:r>
      <w:r w:rsidRPr="00281C39">
        <w:rPr>
          <w:rFonts w:ascii="Times New Roman" w:eastAsia="Times New Roman" w:hAnsi="Times New Roman"/>
          <w:bCs/>
          <w:i/>
          <w:iCs/>
          <w:sz w:val="20"/>
          <w:szCs w:val="20"/>
          <w:lang w:val="en-GB"/>
        </w:rPr>
        <w:t>L</w:t>
      </w:r>
      <w:r w:rsidRPr="00281C39">
        <w:rPr>
          <w:bCs/>
          <w:i/>
          <w:iCs/>
          <w:vertAlign w:val="subscript"/>
          <w:lang w:val="en-GB"/>
        </w:rPr>
        <w:t>CRS_ANCHOR</w:t>
      </w:r>
      <w:r w:rsidRPr="00281C39">
        <w:rPr>
          <w:bCs/>
          <w:lang w:val="en-GB"/>
        </w:rPr>
        <w:t xml:space="preserve"> </w:t>
      </w:r>
      <w:r w:rsidRPr="00281C39">
        <w:rPr>
          <w:rFonts w:ascii="Times New Roman" w:eastAsia="Times New Roman" w:hAnsi="Times New Roman"/>
          <w:bCs/>
          <w:sz w:val="20"/>
          <w:szCs w:val="20"/>
          <w:lang w:val="en-GB"/>
        </w:rPr>
        <w:t xml:space="preserve">is at least 1.1 dB(A) or higher, the vehicle dynamic delta sound level </w:t>
      </w:r>
      <w:r w:rsidRPr="00281C39">
        <w:rPr>
          <w:rFonts w:ascii="Times New Roman" w:eastAsia="Times New Roman" w:hAnsi="Times New Roman"/>
          <w:bCs/>
          <w:i/>
          <w:iCs/>
          <w:sz w:val="20"/>
          <w:szCs w:val="20"/>
          <w:lang w:val="en-GB"/>
        </w:rPr>
        <w:t>∆L</w:t>
      </w:r>
      <w:r w:rsidRPr="00281C39">
        <w:rPr>
          <w:bCs/>
          <w:i/>
          <w:iCs/>
          <w:vertAlign w:val="subscript"/>
          <w:lang w:val="en-GB"/>
        </w:rPr>
        <w:t>DYN</w:t>
      </w:r>
      <w:r w:rsidRPr="00281C39">
        <w:rPr>
          <w:bCs/>
          <w:lang w:val="en-GB"/>
        </w:rPr>
        <w:t xml:space="preserve"> </w:t>
      </w:r>
      <w:r w:rsidRPr="00281C39">
        <w:rPr>
          <w:rFonts w:ascii="Times New Roman" w:eastAsia="Times New Roman" w:hAnsi="Times New Roman"/>
          <w:bCs/>
          <w:sz w:val="20"/>
          <w:szCs w:val="20"/>
          <w:lang w:val="en-GB"/>
        </w:rPr>
        <w:t xml:space="preserve">is calculated by </w:t>
      </w:r>
      <w:r w:rsidR="00E86407">
        <w:rPr>
          <w:rFonts w:ascii="Times New Roman" w:eastAsia="Times New Roman" w:hAnsi="Times New Roman"/>
          <w:bCs/>
          <w:sz w:val="20"/>
          <w:szCs w:val="20"/>
          <w:lang w:val="en-GB"/>
        </w:rPr>
        <w:t>:</w:t>
      </w:r>
    </w:p>
    <w:p w14:paraId="261ED36D" w14:textId="77777777" w:rsidR="00E86407" w:rsidRPr="00281C39" w:rsidRDefault="00E86407" w:rsidP="003B06B2">
      <w:pPr>
        <w:pStyle w:val="ListParagraph"/>
        <w:tabs>
          <w:tab w:val="left" w:pos="1134"/>
          <w:tab w:val="left" w:pos="8931"/>
        </w:tabs>
        <w:spacing w:after="120"/>
        <w:ind w:left="2268" w:right="1134"/>
        <w:jc w:val="both"/>
        <w:rPr>
          <w:rFonts w:ascii="Times New Roman" w:eastAsia="Times New Roman" w:hAnsi="Times New Roman"/>
          <w:bCs/>
          <w:sz w:val="20"/>
          <w:szCs w:val="20"/>
          <w:lang w:val="en-GB"/>
        </w:rPr>
      </w:pPr>
    </w:p>
    <w:commentRangeStart w:id="890"/>
    <w:p w14:paraId="2E5F25B6" w14:textId="77777777" w:rsidR="00CB6A63" w:rsidRPr="00CB6A63" w:rsidRDefault="00705B6F" w:rsidP="00312016">
      <w:pPr>
        <w:suppressAutoHyphens w:val="0"/>
        <w:spacing w:line="240" w:lineRule="auto"/>
        <w:ind w:left="1701" w:firstLine="567"/>
      </w:pPr>
      <m:oMathPara>
        <m:oMath>
          <m:sSub>
            <m:sSubPr>
              <m:ctrlPr>
                <w:rPr>
                  <w:rFonts w:ascii="Cambria Math" w:hAnsi="Cambria Math"/>
                </w:rPr>
              </m:ctrlPr>
            </m:sSubPr>
            <m:e>
              <m:r>
                <m:rPr>
                  <m:sty m:val="p"/>
                </m:rPr>
                <w:rPr>
                  <w:rFonts w:ascii="Cambria Math" w:hAnsi="Cambria Math"/>
                </w:rPr>
                <m:t>∆</m:t>
              </m:r>
              <m:r>
                <w:rPr>
                  <w:rFonts w:ascii="Cambria Math" w:hAnsi="Cambria Math"/>
                </w:rPr>
                <m:t>L</m:t>
              </m:r>
            </m:e>
            <m:sub>
              <m:r>
                <w:rPr>
                  <w:rFonts w:ascii="Cambria Math" w:hAnsi="Cambria Math"/>
                </w:rPr>
                <m:t>DYN</m:t>
              </m:r>
            </m:sub>
          </m:sSub>
          <m:r>
            <m:rPr>
              <m:sty m:val="p"/>
            </m:rPr>
            <w:rPr>
              <w:rFonts w:ascii="Cambria Math" w:hAnsi="Cambria Math"/>
            </w:rPr>
            <m:t>=10 ×</m:t>
          </m:r>
          <m:r>
            <w:rPr>
              <w:rFonts w:ascii="Cambria Math" w:hAnsi="Cambria Math"/>
            </w:rPr>
            <m:t>lg</m:t>
          </m:r>
          <m:d>
            <m:dPr>
              <m:ctrlPr>
                <w:rPr>
                  <w:rFonts w:ascii="Cambria Math" w:hAnsi="Cambria Math"/>
                </w:rPr>
              </m:ctrlPr>
            </m:dPr>
            <m:e>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 </m:t>
                  </m:r>
                  <m:sSub>
                    <m:sSubPr>
                      <m:ctrlPr>
                        <w:rPr>
                          <w:rFonts w:ascii="Cambria Math" w:hAnsi="Cambria Math"/>
                        </w:rPr>
                      </m:ctrlPr>
                    </m:sSubPr>
                    <m:e>
                      <m:r>
                        <w:rPr>
                          <w:rFonts w:ascii="Cambria Math" w:hAnsi="Cambria Math"/>
                        </w:rPr>
                        <m:t>L</m:t>
                      </m:r>
                    </m:e>
                    <m:sub>
                      <m:r>
                        <w:rPr>
                          <w:rFonts w:ascii="Cambria Math" w:hAnsi="Cambria Math"/>
                        </w:rPr>
                        <m:t>AC</m:t>
                      </m:r>
                      <m:sSub>
                        <m:sSubPr>
                          <m:ctrlPr>
                            <w:rPr>
                              <w:rFonts w:ascii="Cambria Math" w:hAnsi="Cambria Math"/>
                            </w:rPr>
                          </m:ctrlPr>
                        </m:sSubPr>
                        <m:e>
                          <m:r>
                            <w:rPr>
                              <w:rFonts w:ascii="Cambria Math" w:hAnsi="Cambria Math"/>
                            </w:rPr>
                            <m:t>C</m:t>
                          </m:r>
                          <m:ctrlPr>
                            <w:rPr>
                              <w:rFonts w:ascii="Cambria Math" w:hAnsi="Cambria Math"/>
                              <w:i/>
                            </w:rPr>
                          </m:ctrlPr>
                        </m:e>
                        <m:sub>
                          <m:r>
                            <w:rPr>
                              <w:rFonts w:ascii="Cambria Math" w:hAnsi="Cambria Math"/>
                            </w:rPr>
                            <m:t>ANCHOR</m:t>
                          </m:r>
                        </m:sub>
                      </m:sSub>
                    </m:sub>
                  </m:sSub>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 </m:t>
                  </m:r>
                  <m:sSub>
                    <m:sSubPr>
                      <m:ctrlPr>
                        <w:rPr>
                          <w:rFonts w:ascii="Cambria Math" w:hAnsi="Cambria Math"/>
                        </w:rPr>
                      </m:ctrlPr>
                    </m:sSubPr>
                    <m:e>
                      <m:r>
                        <w:rPr>
                          <w:rFonts w:ascii="Cambria Math" w:hAnsi="Cambria Math"/>
                        </w:rPr>
                        <m:t>L</m:t>
                      </m:r>
                    </m:e>
                    <m:sub>
                      <m:r>
                        <w:rPr>
                          <w:rFonts w:ascii="Cambria Math" w:hAnsi="Cambria Math"/>
                        </w:rPr>
                        <m:t>RE</m:t>
                      </m:r>
                      <m:sSub>
                        <m:sSubPr>
                          <m:ctrlPr>
                            <w:rPr>
                              <w:rFonts w:ascii="Cambria Math" w:hAnsi="Cambria Math"/>
                            </w:rPr>
                          </m:ctrlPr>
                        </m:sSubPr>
                        <m:e>
                          <m:r>
                            <w:rPr>
                              <w:rFonts w:ascii="Cambria Math" w:hAnsi="Cambria Math"/>
                            </w:rPr>
                            <m:t>F</m:t>
                          </m:r>
                          <m:ctrlPr>
                            <w:rPr>
                              <w:rFonts w:ascii="Cambria Math" w:hAnsi="Cambria Math"/>
                              <w:i/>
                            </w:rPr>
                          </m:ctrlPr>
                        </m:e>
                        <m:sub>
                          <m:r>
                            <w:rPr>
                              <w:rFonts w:ascii="Cambria Math" w:hAnsi="Cambria Math"/>
                            </w:rPr>
                            <m:t>T</m:t>
                          </m:r>
                          <m:sSub>
                            <m:sSubPr>
                              <m:ctrlPr>
                                <w:rPr>
                                  <w:rFonts w:ascii="Cambria Math" w:hAnsi="Cambria Math"/>
                                </w:rPr>
                              </m:ctrlPr>
                            </m:sSubPr>
                            <m:e>
                              <m:r>
                                <w:rPr>
                                  <w:rFonts w:ascii="Cambria Math" w:hAnsi="Cambria Math"/>
                                </w:rPr>
                                <m:t>R</m:t>
                              </m:r>
                              <m:ctrlPr>
                                <w:rPr>
                                  <w:rFonts w:ascii="Cambria Math" w:hAnsi="Cambria Math"/>
                                  <w:i/>
                                </w:rPr>
                              </m:ctrlPr>
                            </m:e>
                            <m:sub>
                              <m:r>
                                <w:rPr>
                                  <w:rFonts w:ascii="Cambria Math" w:hAnsi="Cambria Math"/>
                                </w:rPr>
                                <m:t>ADJ</m:t>
                              </m:r>
                            </m:sub>
                          </m:sSub>
                        </m:sub>
                      </m:sSub>
                    </m:sub>
                  </m:sSub>
                </m:sup>
              </m:sSup>
              <m:sSup>
                <m:sSupPr>
                  <m:ctrlPr>
                    <w:rPr>
                      <w:rFonts w:ascii="Cambria Math" w:hAnsi="Cambria Math"/>
                    </w:rPr>
                  </m:ctrlPr>
                </m:sSupPr>
                <m:e>
                  <m:r>
                    <m:rPr>
                      <m:sty m:val="p"/>
                    </m:rPr>
                    <w:rPr>
                      <w:rFonts w:ascii="Cambria Math" w:hAnsi="Cambria Math"/>
                    </w:rPr>
                    <m:t> - 10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RE</m:t>
                      </m:r>
                      <m:sSub>
                        <m:sSubPr>
                          <m:ctrlPr>
                            <w:rPr>
                              <w:rFonts w:ascii="Cambria Math" w:hAnsi="Cambria Math"/>
                            </w:rPr>
                          </m:ctrlPr>
                        </m:sSubPr>
                        <m:e>
                          <m:r>
                            <w:rPr>
                              <w:rFonts w:ascii="Cambria Math" w:hAnsi="Cambria Math"/>
                            </w:rPr>
                            <m:t>F</m:t>
                          </m:r>
                          <m:ctrlPr>
                            <w:rPr>
                              <w:rFonts w:ascii="Cambria Math" w:hAnsi="Cambria Math"/>
                              <w:i/>
                            </w:rPr>
                          </m:ctrlPr>
                        </m:e>
                        <m:sub>
                          <m:r>
                            <w:rPr>
                              <w:rFonts w:ascii="Cambria Math" w:hAnsi="Cambria Math"/>
                            </w:rPr>
                            <m:t>P</m:t>
                          </m:r>
                          <m:sSub>
                            <m:sSubPr>
                              <m:ctrlPr>
                                <w:rPr>
                                  <w:rFonts w:ascii="Cambria Math" w:hAnsi="Cambria Math"/>
                                </w:rPr>
                              </m:ctrlPr>
                            </m:sSubPr>
                            <m:e>
                              <m:r>
                                <w:rPr>
                                  <w:rFonts w:ascii="Cambria Math" w:hAnsi="Cambria Math"/>
                                </w:rPr>
                                <m:t>T</m:t>
                              </m:r>
                              <m:ctrlPr>
                                <w:rPr>
                                  <w:rFonts w:ascii="Cambria Math" w:hAnsi="Cambria Math"/>
                                  <w:i/>
                                </w:rPr>
                              </m:ctrlPr>
                            </m:e>
                            <m:sub>
                              <m:r>
                                <w:rPr>
                                  <w:rFonts w:ascii="Cambria Math" w:hAnsi="Cambria Math"/>
                                </w:rPr>
                                <m:t>ADJ</m:t>
                              </m:r>
                            </m:sub>
                          </m:sSub>
                        </m:sub>
                      </m:sSub>
                    </m:sub>
                  </m:sSub>
                </m:sup>
              </m:sSup>
            </m:e>
          </m:d>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RE</m:t>
              </m:r>
              <m:sSub>
                <m:sSubPr>
                  <m:ctrlPr>
                    <w:rPr>
                      <w:rFonts w:ascii="Cambria Math" w:hAnsi="Cambria Math"/>
                    </w:rPr>
                  </m:ctrlPr>
                </m:sSubPr>
                <m:e>
                  <m:r>
                    <w:rPr>
                      <w:rFonts w:ascii="Cambria Math" w:hAnsi="Cambria Math"/>
                    </w:rPr>
                    <m:t>F</m:t>
                  </m:r>
                  <m:ctrlPr>
                    <w:rPr>
                      <w:rFonts w:ascii="Cambria Math" w:hAnsi="Cambria Math"/>
                      <w:i/>
                    </w:rPr>
                  </m:ctrlPr>
                </m:e>
                <m:sub>
                  <m:r>
                    <w:rPr>
                      <w:rFonts w:ascii="Cambria Math" w:hAnsi="Cambria Math"/>
                    </w:rPr>
                    <m:t>DYN</m:t>
                  </m:r>
                </m:sub>
              </m:sSub>
            </m:sub>
          </m:sSub>
        </m:oMath>
      </m:oMathPara>
    </w:p>
    <w:p w14:paraId="4BB2553D" w14:textId="77777777" w:rsidR="00CB6A63" w:rsidRPr="00CB6A63" w:rsidRDefault="00CB6A63" w:rsidP="00312016">
      <w:pPr>
        <w:suppressAutoHyphens w:val="0"/>
        <w:spacing w:line="240" w:lineRule="auto"/>
        <w:ind w:left="1701" w:firstLine="567"/>
      </w:pPr>
    </w:p>
    <w:p w14:paraId="59D044E2" w14:textId="7BB882A1" w:rsidR="00CB6A63" w:rsidRPr="002F1C2A" w:rsidRDefault="00705B6F" w:rsidP="00312016">
      <w:pPr>
        <w:suppressAutoHyphens w:val="0"/>
        <w:spacing w:line="240" w:lineRule="auto"/>
        <w:ind w:left="1701" w:firstLine="567"/>
      </w:pP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TR</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num>
            <m:den>
              <m:sSub>
                <m:sSubPr>
                  <m:ctrlPr>
                    <w:rPr>
                      <w:rFonts w:ascii="Cambria Math" w:hAnsi="Cambria Math"/>
                    </w:rPr>
                  </m:ctrlPr>
                </m:sSubPr>
                <m:e>
                  <m:r>
                    <w:rPr>
                      <w:rFonts w:ascii="Cambria Math" w:hAnsi="Cambria Math"/>
                    </w:rPr>
                    <m:t>v</m:t>
                  </m:r>
                </m:e>
                <m:sub>
                  <m:r>
                    <w:rPr>
                      <w:rFonts w:ascii="Cambria Math" w:hAnsi="Cambria Math"/>
                    </w:rPr>
                    <m:t>TEST</m:t>
                  </m:r>
                </m:sub>
              </m:sSub>
            </m:den>
          </m:f>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sub>
          </m:sSub>
        </m:oMath>
      </m:oMathPara>
    </w:p>
    <w:p w14:paraId="6029E1CA" w14:textId="77777777" w:rsidR="00E86407" w:rsidRDefault="00E86407" w:rsidP="00766940">
      <w:pPr>
        <w:tabs>
          <w:tab w:val="left" w:pos="8931"/>
        </w:tabs>
        <w:spacing w:after="120"/>
        <w:ind w:left="2268" w:right="1134"/>
        <w:jc w:val="both"/>
      </w:pPr>
    </w:p>
    <w:p w14:paraId="42E4019A" w14:textId="2F300483" w:rsidR="00E41E4C" w:rsidRPr="002F1C2A" w:rsidRDefault="00705B6F" w:rsidP="00766940">
      <w:pPr>
        <w:tabs>
          <w:tab w:val="left" w:pos="8931"/>
        </w:tabs>
        <w:spacing w:after="120"/>
        <w:ind w:left="2268" w:right="1134"/>
        <w:jc w:val="both"/>
        <w:rPr>
          <w:i/>
        </w:rPr>
      </w:pPr>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den>
            </m:f>
          </m:e>
        </m:d>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oMath>
      <w:commentRangeEnd w:id="890"/>
      <w:r w:rsidRPr="002F1C2A">
        <w:rPr>
          <w:rStyle w:val="CommentReference"/>
          <w:i/>
          <w:sz w:val="20"/>
          <w:szCs w:val="20"/>
        </w:rPr>
        <w:commentReference w:id="890"/>
      </w:r>
    </w:p>
    <w:p w14:paraId="4988F327" w14:textId="77777777" w:rsidR="002F1C2A" w:rsidRPr="00281C39" w:rsidRDefault="002F1C2A" w:rsidP="00766940">
      <w:pPr>
        <w:tabs>
          <w:tab w:val="left" w:pos="8931"/>
        </w:tabs>
        <w:spacing w:after="120"/>
        <w:ind w:left="2268" w:right="1134"/>
        <w:jc w:val="both"/>
        <w:rPr>
          <w:bCs/>
          <w:i/>
          <w:iCs/>
        </w:rPr>
      </w:pPr>
    </w:p>
    <w:p w14:paraId="358EB8E4"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 xml:space="preserve">If the arithmetic sound level difference between the reported acceleration sound level </w:t>
      </w:r>
      <w:r w:rsidRPr="00281C39">
        <w:rPr>
          <w:rFonts w:ascii="Times New Roman" w:hAnsi="Times New Roman"/>
          <w:bCs/>
          <w:i/>
          <w:iCs/>
          <w:sz w:val="20"/>
          <w:szCs w:val="18"/>
          <w:lang w:val="en-GB"/>
        </w:rPr>
        <w:t>L</w:t>
      </w:r>
      <w:r w:rsidRPr="00281C39">
        <w:rPr>
          <w:rFonts w:ascii="Times New Roman" w:hAnsi="Times New Roman"/>
          <w:bCs/>
          <w:i/>
          <w:iCs/>
          <w:sz w:val="20"/>
          <w:szCs w:val="18"/>
          <w:vertAlign w:val="subscript"/>
          <w:lang w:val="en-GB"/>
        </w:rPr>
        <w:t>ACC_ANCHOR</w:t>
      </w:r>
      <w:r w:rsidRPr="00281C39">
        <w:rPr>
          <w:rFonts w:ascii="Times New Roman" w:hAnsi="Times New Roman"/>
          <w:bCs/>
          <w:sz w:val="20"/>
          <w:szCs w:val="18"/>
          <w:lang w:val="en-GB"/>
        </w:rPr>
        <w:t xml:space="preserve"> and the reported constant speed sound level </w:t>
      </w:r>
      <w:r w:rsidRPr="00281C39">
        <w:rPr>
          <w:rFonts w:ascii="Times New Roman" w:hAnsi="Times New Roman"/>
          <w:bCs/>
          <w:i/>
          <w:iCs/>
          <w:sz w:val="20"/>
          <w:szCs w:val="18"/>
          <w:lang w:val="en-GB"/>
        </w:rPr>
        <w:t>L</w:t>
      </w:r>
      <w:r w:rsidRPr="00281C39">
        <w:rPr>
          <w:rFonts w:ascii="Times New Roman" w:hAnsi="Times New Roman"/>
          <w:bCs/>
          <w:i/>
          <w:iCs/>
          <w:sz w:val="20"/>
          <w:szCs w:val="18"/>
          <w:vertAlign w:val="subscript"/>
          <w:lang w:val="en-GB"/>
        </w:rPr>
        <w:t>CRS_ANCHOR</w:t>
      </w:r>
      <w:r w:rsidRPr="00281C39">
        <w:rPr>
          <w:rFonts w:ascii="Times New Roman" w:hAnsi="Times New Roman"/>
          <w:bCs/>
          <w:sz w:val="20"/>
          <w:szCs w:val="18"/>
          <w:lang w:val="en-GB"/>
        </w:rPr>
        <w:t xml:space="preserve"> is less than 1,1 dB, the vehicle dynamic delta sound level </w:t>
      </w:r>
      <w:r w:rsidRPr="00281C39">
        <w:rPr>
          <w:rFonts w:ascii="Times New Roman" w:hAnsi="Times New Roman"/>
          <w:bCs/>
          <w:i/>
          <w:iCs/>
          <w:sz w:val="20"/>
          <w:szCs w:val="18"/>
          <w:lang w:val="en-GB"/>
        </w:rPr>
        <w:t>∆L</w:t>
      </w:r>
      <w:r w:rsidRPr="00281C39">
        <w:rPr>
          <w:rFonts w:ascii="Times New Roman" w:hAnsi="Times New Roman"/>
          <w:bCs/>
          <w:i/>
          <w:iCs/>
          <w:sz w:val="20"/>
          <w:szCs w:val="18"/>
          <w:vertAlign w:val="subscript"/>
          <w:lang w:val="en-GB"/>
        </w:rPr>
        <w:t>DYN</w:t>
      </w:r>
      <w:r w:rsidRPr="00281C39">
        <w:rPr>
          <w:rFonts w:ascii="Times New Roman" w:hAnsi="Times New Roman"/>
          <w:bCs/>
          <w:sz w:val="20"/>
          <w:szCs w:val="18"/>
          <w:lang w:val="en-GB"/>
        </w:rPr>
        <w:t xml:space="preserve"> is set to 10 dB.</w:t>
      </w:r>
    </w:p>
    <w:p w14:paraId="3F57E609" w14:textId="77777777" w:rsidR="003B06B2" w:rsidRPr="00281C39" w:rsidRDefault="003B06B2" w:rsidP="003B06B2">
      <w:pPr>
        <w:tabs>
          <w:tab w:val="left" w:pos="1134"/>
          <w:tab w:val="left" w:pos="8931"/>
        </w:tabs>
        <w:spacing w:after="120"/>
        <w:ind w:left="2268" w:right="1134"/>
        <w:jc w:val="both"/>
        <w:rPr>
          <w:bCs/>
          <w:i/>
        </w:rPr>
      </w:pPr>
      <m:oMathPara>
        <m:oMathParaPr>
          <m:jc m:val="left"/>
        </m:oMathParaPr>
        <m:oMath>
          <m:r>
            <w:rPr>
              <w:rFonts w:ascii="Cambria Math" w:hAnsi="Cambria Math"/>
            </w:rPr>
            <m:t>∆</m:t>
          </m:r>
          <m:sSub>
            <m:sSubPr>
              <m:ctrlPr>
                <w:rPr>
                  <w:rFonts w:ascii="Cambria Math" w:hAnsi="Cambria Math"/>
                  <w:bCs/>
                  <w:i/>
                </w:rPr>
              </m:ctrlPr>
            </m:sSubPr>
            <m:e>
              <m:r>
                <w:rPr>
                  <w:rFonts w:ascii="Cambria Math" w:hAnsi="Cambria Math"/>
                </w:rPr>
                <m:t>L</m:t>
              </m:r>
            </m:e>
            <m:sub>
              <m:r>
                <w:rPr>
                  <w:rFonts w:ascii="Cambria Math" w:hAnsi="Cambria Math"/>
                </w:rPr>
                <m:t>DYN</m:t>
              </m:r>
            </m:sub>
          </m:sSub>
          <m:r>
            <w:rPr>
              <w:rFonts w:ascii="Cambria Math" w:hAnsi="Cambria Math"/>
            </w:rPr>
            <m:t xml:space="preserve">=10 </m:t>
          </m:r>
          <m:r>
            <m:rPr>
              <m:sty m:val="p"/>
            </m:rPr>
            <w:rPr>
              <w:rFonts w:ascii="Cambria Math" w:hAnsi="Cambria Math"/>
            </w:rPr>
            <m:t>dB</m:t>
          </m:r>
        </m:oMath>
      </m:oMathPara>
      <w:bookmarkStart w:id="891" w:name="_Hlk75454571"/>
    </w:p>
    <w:p w14:paraId="2A20ADA1" w14:textId="77777777" w:rsidR="003B06B2" w:rsidRPr="00281C39" w:rsidRDefault="003B06B2" w:rsidP="003B06B2">
      <w:pPr>
        <w:suppressAutoHyphens w:val="0"/>
        <w:spacing w:after="120"/>
        <w:ind w:left="2265" w:right="1140"/>
        <w:jc w:val="both"/>
        <w:rPr>
          <w:rFonts w:ascii="Segoe UI" w:hAnsi="Segoe UI" w:cs="Segoe UI"/>
          <w:bCs/>
          <w:sz w:val="21"/>
          <w:szCs w:val="21"/>
        </w:rPr>
      </w:pPr>
      <w:r w:rsidRPr="00281C39">
        <w:rPr>
          <w:bCs/>
        </w:rPr>
        <w:t xml:space="preserve">In cases where the arithmetic sum of sound energy adjusted reference tyres rolling sound </w:t>
      </w:r>
      <w:r w:rsidRPr="00281C39">
        <w:rPr>
          <w:rFonts w:ascii="Cambria Math" w:hAnsi="Cambria Math" w:cs="Calibri"/>
          <w:bCs/>
          <w:i/>
          <w:iCs/>
        </w:rPr>
        <w:t>L</w:t>
      </w:r>
      <w:r w:rsidRPr="00281C39">
        <w:rPr>
          <w:rFonts w:ascii="Cambria Math" w:hAnsi="Cambria Math" w:cs="Calibri"/>
          <w:bCs/>
          <w:i/>
          <w:iCs/>
          <w:vertAlign w:val="subscript"/>
        </w:rPr>
        <w:t xml:space="preserve">REF_TR_ADJ </w:t>
      </w:r>
      <w:r w:rsidRPr="00281C39">
        <w:rPr>
          <w:bCs/>
        </w:rPr>
        <w:t xml:space="preserve">and the adjusted reference power train </w:t>
      </w:r>
      <w:r w:rsidRPr="00281C39">
        <w:rPr>
          <w:rFonts w:ascii="Cambria Math" w:hAnsi="Cambria Math" w:cs="Calibri"/>
          <w:bCs/>
          <w:i/>
          <w:iCs/>
        </w:rPr>
        <w:t>L</w:t>
      </w:r>
      <w:r w:rsidRPr="00281C39">
        <w:rPr>
          <w:rFonts w:ascii="Cambria Math" w:hAnsi="Cambria Math" w:cs="Calibri"/>
          <w:bCs/>
          <w:i/>
          <w:iCs/>
          <w:vertAlign w:val="subscript"/>
        </w:rPr>
        <w:t xml:space="preserve">REF_PT_ADJ  </w:t>
      </w:r>
      <w:r w:rsidRPr="00281C39">
        <w:rPr>
          <w:bCs/>
        </w:rPr>
        <w:t xml:space="preserve">is equal or greater than the sound energy of the anchor point </w:t>
      </w:r>
      <w:r w:rsidRPr="00281C39">
        <w:rPr>
          <w:rFonts w:ascii="Cambria Math" w:hAnsi="Cambria Math" w:cs="Calibri"/>
          <w:bCs/>
          <w:i/>
          <w:iCs/>
        </w:rPr>
        <w:t>L</w:t>
      </w:r>
      <w:r w:rsidRPr="00281C39">
        <w:rPr>
          <w:rFonts w:ascii="Cambria Math" w:hAnsi="Cambria Math" w:cs="Calibri"/>
          <w:bCs/>
          <w:i/>
          <w:iCs/>
          <w:vertAlign w:val="subscript"/>
        </w:rPr>
        <w:t xml:space="preserve">ACC_ANCHOR </w:t>
      </w:r>
      <w:r w:rsidRPr="00281C39">
        <w:rPr>
          <w:bCs/>
        </w:rPr>
        <w:t xml:space="preserve">, the vehicle dynamic delta sound level </w:t>
      </w:r>
      <w:r w:rsidRPr="00281C39">
        <w:rPr>
          <w:bCs/>
          <w:i/>
          <w:iCs/>
        </w:rPr>
        <w:t>∆L</w:t>
      </w:r>
      <w:r w:rsidRPr="00281C39">
        <w:rPr>
          <w:bCs/>
          <w:i/>
          <w:iCs/>
          <w:vertAlign w:val="subscript"/>
        </w:rPr>
        <w:t>DYN</w:t>
      </w:r>
      <w:r w:rsidRPr="00281C39">
        <w:rPr>
          <w:bCs/>
        </w:rPr>
        <w:t xml:space="preserve"> is set to 10 dB:</w:t>
      </w:r>
    </w:p>
    <w:p w14:paraId="42B1C278" w14:textId="77777777" w:rsidR="003B06B2" w:rsidRPr="00281C39" w:rsidRDefault="003B06B2" w:rsidP="003B06B2">
      <w:pPr>
        <w:suppressAutoHyphens w:val="0"/>
        <w:spacing w:after="120"/>
        <w:ind w:left="1701" w:right="1140" w:firstLine="567"/>
        <w:rPr>
          <w:bCs/>
        </w:rPr>
      </w:pPr>
      <w:r w:rsidRPr="00281C39">
        <w:rPr>
          <w:bCs/>
        </w:rPr>
        <w:t>If  </w:t>
      </w:r>
    </w:p>
    <w:p w14:paraId="387E4C49" w14:textId="77777777" w:rsidR="003B06B2" w:rsidRPr="00281C39" w:rsidRDefault="003B06B2" w:rsidP="003B06B2">
      <w:pPr>
        <w:suppressAutoHyphens w:val="0"/>
        <w:spacing w:after="120"/>
        <w:ind w:left="1701" w:right="1140" w:firstLine="567"/>
        <w:rPr>
          <w:rFonts w:ascii="Segoe UI" w:hAnsi="Segoe UI" w:cs="Segoe UI"/>
          <w:bCs/>
          <w:sz w:val="21"/>
          <w:szCs w:val="21"/>
          <w:vertAlign w:val="subscript"/>
        </w:rPr>
      </w:pPr>
      <w:r w:rsidRPr="00281C39">
        <w:rPr>
          <w:rFonts w:ascii="Cambria Math" w:hAnsi="Cambria Math" w:cs="Calibri"/>
          <w:bCs/>
          <w:i/>
          <w:iCs/>
        </w:rPr>
        <w:t>10</w:t>
      </w:r>
      <w:r w:rsidRPr="00281C39">
        <w:rPr>
          <w:rFonts w:ascii="Cambria Math" w:hAnsi="Cambria Math" w:cs="Calibri"/>
          <w:bCs/>
          <w:i/>
          <w:iCs/>
          <w:vertAlign w:val="superscript"/>
        </w:rPr>
        <w:t>0.1x L</w:t>
      </w:r>
      <w:r w:rsidRPr="00281C39">
        <w:rPr>
          <w:rFonts w:ascii="Cambria Math" w:hAnsi="Cambria Math" w:cs="Calibri"/>
          <w:bCs/>
          <w:i/>
          <w:iCs/>
          <w:vertAlign w:val="subscript"/>
        </w:rPr>
        <w:t xml:space="preserve">REF_TR_ADJ  </w:t>
      </w:r>
      <w:r w:rsidRPr="00281C39">
        <w:rPr>
          <w:rFonts w:ascii="Cambria Math" w:hAnsi="Cambria Math" w:cs="Calibri"/>
          <w:bCs/>
        </w:rPr>
        <w:t>+</w:t>
      </w:r>
      <w:r w:rsidRPr="00281C39">
        <w:rPr>
          <w:rFonts w:ascii="Cambria Math" w:hAnsi="Cambria Math" w:cs="Calibri"/>
          <w:bCs/>
          <w:i/>
          <w:iCs/>
        </w:rPr>
        <w:t> 10</w:t>
      </w:r>
      <w:r w:rsidRPr="00281C39">
        <w:rPr>
          <w:rFonts w:ascii="Cambria Math" w:hAnsi="Cambria Math" w:cs="Calibri"/>
          <w:bCs/>
          <w:i/>
          <w:iCs/>
          <w:vertAlign w:val="superscript"/>
        </w:rPr>
        <w:t>0.1xL</w:t>
      </w:r>
      <w:r w:rsidRPr="00281C39">
        <w:rPr>
          <w:rFonts w:ascii="Cambria Math" w:hAnsi="Cambria Math" w:cs="Calibri"/>
          <w:bCs/>
          <w:i/>
          <w:iCs/>
          <w:vertAlign w:val="subscript"/>
        </w:rPr>
        <w:t xml:space="preserve">REF_PT_ADJ </w:t>
      </w:r>
      <w:r w:rsidRPr="00281C39">
        <w:rPr>
          <w:rFonts w:ascii="Cambria Math" w:hAnsi="Cambria Math" w:cs="Calibri"/>
          <w:bCs/>
          <w:i/>
          <w:iCs/>
        </w:rPr>
        <w:t xml:space="preserve"> </w:t>
      </w:r>
      <w:r w:rsidRPr="00281C39">
        <w:rPr>
          <w:rFonts w:ascii="Cambria Math" w:hAnsi="Cambria Math" w:cs="Calibri"/>
          <w:bCs/>
        </w:rPr>
        <w:t>≥</w:t>
      </w:r>
      <w:r w:rsidRPr="00281C39">
        <w:rPr>
          <w:rFonts w:ascii="Cambria Math" w:hAnsi="Cambria Math" w:cs="Calibri"/>
          <w:bCs/>
          <w:i/>
          <w:iCs/>
        </w:rPr>
        <w:t xml:space="preserve"> 10</w:t>
      </w:r>
      <w:r w:rsidRPr="00281C39">
        <w:rPr>
          <w:rFonts w:ascii="Cambria Math" w:hAnsi="Cambria Math" w:cs="Calibri"/>
          <w:bCs/>
          <w:i/>
          <w:iCs/>
          <w:vertAlign w:val="superscript"/>
        </w:rPr>
        <w:t>0.1x L</w:t>
      </w:r>
      <w:r w:rsidRPr="00281C39">
        <w:rPr>
          <w:rFonts w:ascii="Cambria Math" w:hAnsi="Cambria Math" w:cs="Calibri"/>
          <w:bCs/>
          <w:i/>
          <w:iCs/>
          <w:vertAlign w:val="subscript"/>
        </w:rPr>
        <w:t>ACC_ANCHOR</w:t>
      </w:r>
    </w:p>
    <w:p w14:paraId="60416C6D" w14:textId="77777777" w:rsidR="003B06B2" w:rsidRPr="00281C39" w:rsidRDefault="003B06B2" w:rsidP="003B06B2">
      <w:pPr>
        <w:suppressAutoHyphens w:val="0"/>
        <w:spacing w:after="120"/>
        <w:ind w:left="1701" w:right="1140" w:firstLine="567"/>
        <w:rPr>
          <w:rFonts w:ascii="Cambria Math" w:hAnsi="Cambria Math" w:cs="Calibri"/>
          <w:bCs/>
          <w:i/>
          <w:iCs/>
        </w:rPr>
      </w:pPr>
      <w:r w:rsidRPr="00281C39">
        <w:rPr>
          <w:bCs/>
        </w:rPr>
        <w:t xml:space="preserve">then </w:t>
      </w:r>
      <w:r w:rsidRPr="00281C39">
        <w:rPr>
          <w:rFonts w:ascii="Cambria Math" w:hAnsi="Cambria Math" w:cs="Calibri"/>
          <w:bCs/>
        </w:rPr>
        <w:t>∆L</w:t>
      </w:r>
      <w:r w:rsidRPr="00281C39">
        <w:rPr>
          <w:rFonts w:ascii="Cambria Math" w:hAnsi="Cambria Math" w:cs="Calibri"/>
          <w:bCs/>
          <w:vertAlign w:val="subscript"/>
        </w:rPr>
        <w:t>DYN</w:t>
      </w:r>
      <w:r w:rsidRPr="00281C39">
        <w:rPr>
          <w:rFonts w:ascii="Cambria Math" w:hAnsi="Cambria Math" w:cs="Calibri"/>
          <w:bCs/>
        </w:rPr>
        <w:t xml:space="preserve"> </w:t>
      </w:r>
      <w:r w:rsidRPr="00281C39">
        <w:rPr>
          <w:rFonts w:ascii="Cambria Math" w:hAnsi="Cambria Math" w:cs="Calibri"/>
          <w:bCs/>
          <w:vertAlign w:val="subscript"/>
        </w:rPr>
        <w:t xml:space="preserve"> </w:t>
      </w:r>
      <w:r w:rsidRPr="00281C39">
        <w:rPr>
          <w:rFonts w:ascii="Cambria Math" w:hAnsi="Cambria Math" w:cs="Calibri"/>
          <w:bCs/>
        </w:rPr>
        <w:t>= 10 dB</w:t>
      </w:r>
    </w:p>
    <w:p w14:paraId="48E97E9E"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2.8.</w:t>
      </w:r>
      <w:r w:rsidRPr="00281C39">
        <w:rPr>
          <w:bCs/>
        </w:rPr>
        <w:tab/>
        <w:t>Having established the sound expectation model for a given vehicle based on its particular pass-by test results according to Annex 3 of this Regulation, proceed to the single point evaluation for each test run performed according to paragraphs 4.4. and 4.5. of Annex 9.</w:t>
      </w:r>
      <w:bookmarkEnd w:id="891"/>
    </w:p>
    <w:p w14:paraId="40AB5841" w14:textId="77777777" w:rsidR="003B06B2" w:rsidRPr="00281C39" w:rsidRDefault="003B06B2" w:rsidP="003B06B2">
      <w:pPr>
        <w:tabs>
          <w:tab w:val="left" w:pos="1134"/>
          <w:tab w:val="left" w:pos="8931"/>
        </w:tabs>
        <w:suppressAutoHyphens w:val="0"/>
        <w:spacing w:after="120"/>
        <w:ind w:left="2268" w:right="1134" w:hanging="1134"/>
        <w:jc w:val="both"/>
        <w:rPr>
          <w:bCs/>
          <w:i/>
          <w:iCs/>
        </w:rPr>
      </w:pPr>
      <w:bookmarkStart w:id="892" w:name="_Hlk75454614"/>
      <w:r w:rsidRPr="00281C39">
        <w:rPr>
          <w:bCs/>
        </w:rPr>
        <w:t>3.</w:t>
      </w:r>
      <w:r w:rsidRPr="00281C39">
        <w:rPr>
          <w:bCs/>
        </w:rPr>
        <w:tab/>
        <w:t xml:space="preserve">Calculation of the expected sound level </w:t>
      </w:r>
      <w:r w:rsidRPr="00281C39">
        <w:rPr>
          <w:bCs/>
          <w:i/>
          <w:iCs/>
        </w:rPr>
        <w:t>L</w:t>
      </w:r>
      <w:r w:rsidRPr="00281C39">
        <w:rPr>
          <w:bCs/>
          <w:i/>
          <w:iCs/>
          <w:vertAlign w:val="subscript"/>
        </w:rPr>
        <w:t>TEST_EXP</w:t>
      </w:r>
    </w:p>
    <w:p w14:paraId="08657BD3"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3.1.</w:t>
      </w:r>
      <w:r w:rsidRPr="00281C39">
        <w:rPr>
          <w:bCs/>
        </w:rPr>
        <w:tab/>
        <w:t xml:space="preserve">For each single test run, performed for the purpose of Annex 9, an expected sound level </w:t>
      </w:r>
      <w:r w:rsidRPr="00281C39">
        <w:rPr>
          <w:bCs/>
          <w:i/>
          <w:iCs/>
        </w:rPr>
        <w:t>L</w:t>
      </w:r>
      <w:r w:rsidRPr="00281C39">
        <w:rPr>
          <w:bCs/>
          <w:i/>
          <w:iCs/>
          <w:vertAlign w:val="subscript"/>
        </w:rPr>
        <w:t>TEST_EXP</w:t>
      </w:r>
      <w:r w:rsidRPr="00281C39">
        <w:rPr>
          <w:bCs/>
        </w:rPr>
        <w:t xml:space="preserve"> shall be calculated.</w:t>
      </w:r>
      <w:r w:rsidRPr="00281C39">
        <w:rPr>
          <w:bCs/>
        </w:rPr>
        <w:tab/>
      </w:r>
    </w:p>
    <w:p w14:paraId="384C08B2"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w:t>
      </w:r>
      <w:r w:rsidRPr="00281C39">
        <w:rPr>
          <w:bCs/>
        </w:rPr>
        <w:tab/>
        <w:t>Necessary input data for the sound model are taken from the pass-by measurement according to paragraph 4.5.1. of Annex 9.</w:t>
      </w:r>
    </w:p>
    <w:p w14:paraId="57F67399" w14:textId="77777777" w:rsidR="003B06B2" w:rsidRPr="00281C39" w:rsidRDefault="003B06B2" w:rsidP="003B06B2">
      <w:pPr>
        <w:tabs>
          <w:tab w:val="left" w:pos="1134"/>
          <w:tab w:val="left" w:pos="8931"/>
        </w:tabs>
        <w:suppressAutoHyphens w:val="0"/>
        <w:spacing w:after="120"/>
        <w:ind w:left="2268" w:right="1134" w:hanging="1134"/>
        <w:jc w:val="both"/>
        <w:rPr>
          <w:bCs/>
        </w:rPr>
      </w:pPr>
      <w:bookmarkStart w:id="893" w:name="_Hlk75454672"/>
      <w:bookmarkEnd w:id="892"/>
      <w:r w:rsidRPr="00281C39">
        <w:rPr>
          <w:bCs/>
        </w:rPr>
        <w:lastRenderedPageBreak/>
        <w:t>3.2.1.</w:t>
      </w:r>
      <w:r w:rsidRPr="00281C39">
        <w:rPr>
          <w:bCs/>
        </w:rPr>
        <w:tab/>
        <w:t xml:space="preserve">For the calculation of the expected sound level the parameters listed in paragraphs 4.5.3. and 4.5.4.1. and 4.5.4.2. of Annex 9 are needed. </w:t>
      </w:r>
    </w:p>
    <w:p w14:paraId="24BD93BE" w14:textId="279725FE" w:rsidR="003B06B2"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 xml:space="preserve">In addition, the vehicle speed to engine speed ratio </w:t>
      </w:r>
      <w:r w:rsidRPr="00281C39">
        <w:rPr>
          <w:rFonts w:ascii="Times New Roman" w:hAnsi="Times New Roman"/>
          <w:bCs/>
          <w:i/>
          <w:iCs/>
          <w:sz w:val="20"/>
          <w:szCs w:val="18"/>
          <w:lang w:val="en-GB"/>
        </w:rPr>
        <w:sym w:font="Symbol" w:char="F06B"/>
      </w:r>
      <w:r w:rsidRPr="00281C39">
        <w:rPr>
          <w:rFonts w:ascii="Times New Roman" w:hAnsi="Times New Roman"/>
          <w:bCs/>
          <w:i/>
          <w:iCs/>
          <w:sz w:val="20"/>
          <w:szCs w:val="18"/>
          <w:vertAlign w:val="subscript"/>
          <w:lang w:val="en-GB"/>
        </w:rPr>
        <w:t>TEST</w:t>
      </w:r>
      <w:r w:rsidRPr="00281C39">
        <w:rPr>
          <w:rFonts w:ascii="Times New Roman" w:hAnsi="Times New Roman"/>
          <w:bCs/>
          <w:sz w:val="20"/>
          <w:szCs w:val="18"/>
          <w:lang w:val="en-GB"/>
        </w:rPr>
        <w:t xml:space="preserve"> of the test run shall be determined, expressed in km/h per 1000 min</w:t>
      </w:r>
      <w:r w:rsidRPr="00281C39">
        <w:rPr>
          <w:rFonts w:ascii="Times New Roman" w:hAnsi="Times New Roman"/>
          <w:bCs/>
          <w:sz w:val="20"/>
          <w:szCs w:val="18"/>
          <w:vertAlign w:val="superscript"/>
          <w:lang w:val="en-GB"/>
        </w:rPr>
        <w:t>-1</w:t>
      </w:r>
      <w:r w:rsidRPr="00281C39">
        <w:rPr>
          <w:rFonts w:ascii="Times New Roman" w:hAnsi="Times New Roman"/>
          <w:bCs/>
          <w:sz w:val="20"/>
          <w:szCs w:val="18"/>
          <w:lang w:val="en-GB"/>
        </w:rPr>
        <w:t xml:space="preserve"> and calculated by the formula below, rounded to the second decimal</w:t>
      </w:r>
      <w:bookmarkEnd w:id="893"/>
      <w:r w:rsidR="00312016">
        <w:rPr>
          <w:rFonts w:ascii="Times New Roman" w:hAnsi="Times New Roman"/>
          <w:bCs/>
          <w:sz w:val="20"/>
          <w:szCs w:val="18"/>
          <w:lang w:val="en-GB"/>
        </w:rPr>
        <w:t>:</w:t>
      </w:r>
    </w:p>
    <w:p w14:paraId="1BC22903" w14:textId="77777777" w:rsidR="00CF3620" w:rsidRPr="00281C39" w:rsidRDefault="00CF3620" w:rsidP="003B06B2">
      <w:pPr>
        <w:pStyle w:val="ListParagraph"/>
        <w:tabs>
          <w:tab w:val="left" w:pos="1134"/>
          <w:tab w:val="left" w:pos="8931"/>
        </w:tabs>
        <w:spacing w:after="120"/>
        <w:ind w:left="2268" w:right="1134"/>
        <w:jc w:val="both"/>
        <w:rPr>
          <w:rFonts w:ascii="Times New Roman" w:hAnsi="Times New Roman"/>
          <w:bCs/>
          <w:sz w:val="20"/>
          <w:szCs w:val="18"/>
          <w:lang w:val="en-GB"/>
        </w:rPr>
      </w:pPr>
    </w:p>
    <w:bookmarkStart w:id="894" w:name="_Hlk75454689"/>
    <w:commentRangeStart w:id="895"/>
    <w:p w14:paraId="3CBD6594" w14:textId="77777777" w:rsidR="00A61205" w:rsidRDefault="00705B6F" w:rsidP="003B06B2">
      <w:pPr>
        <w:tabs>
          <w:tab w:val="left" w:pos="1134"/>
          <w:tab w:val="left" w:pos="8931"/>
        </w:tabs>
        <w:suppressAutoHyphens w:val="0"/>
        <w:spacing w:after="120"/>
        <w:ind w:left="2268" w:right="1134" w:hanging="1134"/>
        <w:jc w:val="both"/>
      </w:pPr>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den>
            </m:f>
          </m:e>
        </m:d>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oMath>
      <w:bookmarkEnd w:id="894"/>
      <w:commentRangeEnd w:id="895"/>
      <w:r>
        <w:rPr>
          <w:rStyle w:val="CommentReference"/>
          <w:sz w:val="20"/>
          <w:szCs w:val="20"/>
        </w:rPr>
        <w:commentReference w:id="895"/>
      </w:r>
    </w:p>
    <w:p w14:paraId="6BF85CBF" w14:textId="65F8A30E" w:rsidR="00312016" w:rsidDel="004D5E13" w:rsidRDefault="00312016" w:rsidP="003B06B2">
      <w:pPr>
        <w:tabs>
          <w:tab w:val="left" w:pos="1134"/>
          <w:tab w:val="left" w:pos="8931"/>
        </w:tabs>
        <w:suppressAutoHyphens w:val="0"/>
        <w:spacing w:after="120"/>
        <w:ind w:left="2268" w:right="1134" w:hanging="1134"/>
        <w:jc w:val="both"/>
        <w:rPr>
          <w:del w:id="896" w:author="Annett Schuessling / VDA" w:date="2026-03-12T09:43:00Z" w16du:dateUtc="2026-03-12T08:43:00Z"/>
          <w:bCs/>
        </w:rPr>
      </w:pPr>
    </w:p>
    <w:p w14:paraId="14EA79E9" w14:textId="17928B58"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3.2.2.</w:t>
      </w:r>
      <w:r w:rsidRPr="00281C39">
        <w:rPr>
          <w:bCs/>
        </w:rPr>
        <w:tab/>
        <w:t xml:space="preserve">Virtual engine speed for vehicles without internal combustion engine </w:t>
      </w:r>
    </w:p>
    <w:p w14:paraId="0253A21C" w14:textId="77777777" w:rsidR="003B06B2" w:rsidRPr="00281C39" w:rsidRDefault="003B06B2" w:rsidP="003B06B2">
      <w:pPr>
        <w:pStyle w:val="ListParagraph"/>
        <w:tabs>
          <w:tab w:val="left" w:pos="1134"/>
          <w:tab w:val="left" w:pos="8931"/>
        </w:tabs>
        <w:spacing w:after="120"/>
        <w:ind w:left="2268" w:right="1134" w:hanging="1134"/>
        <w:jc w:val="both"/>
        <w:rPr>
          <w:rFonts w:ascii="Times New Roman" w:hAnsi="Times New Roman"/>
          <w:bCs/>
          <w:sz w:val="20"/>
          <w:szCs w:val="20"/>
          <w:lang w:val="en-GB"/>
        </w:rPr>
      </w:pPr>
      <w:r w:rsidRPr="00281C39">
        <w:rPr>
          <w:bCs/>
          <w:lang w:val="en-GB"/>
        </w:rPr>
        <w:tab/>
      </w:r>
      <w:r w:rsidRPr="00281C39">
        <w:rPr>
          <w:rFonts w:ascii="Times New Roman" w:hAnsi="Times New Roman"/>
          <w:bCs/>
          <w:sz w:val="20"/>
          <w:szCs w:val="20"/>
          <w:lang w:val="en-GB"/>
        </w:rPr>
        <w:t xml:space="preserve">When testing vehicles without an internal combustion engine for direct forward propulsion, an engine speed information will not be available. In such cases the engine speed is simulated on the basis of the measured vehicle speed </w:t>
      </w:r>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BB</w:t>
      </w:r>
      <w:r w:rsidRPr="00281C39">
        <w:rPr>
          <w:rFonts w:ascii="Times New Roman" w:hAnsi="Times New Roman"/>
          <w:bCs/>
          <w:i/>
          <w:iCs/>
          <w:snapToGrid w:val="0"/>
          <w:sz w:val="20"/>
          <w:szCs w:val="20"/>
          <w:vertAlign w:val="subscript"/>
          <w:lang w:val="en-GB"/>
        </w:rPr>
        <w:t>'_</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by using a virtual uniform gear ratio of 30 km/h per 1000 min</w:t>
      </w:r>
      <w:r w:rsidRPr="00281C39">
        <w:rPr>
          <w:rFonts w:ascii="Times New Roman" w:hAnsi="Times New Roman"/>
          <w:bCs/>
          <w:sz w:val="20"/>
          <w:szCs w:val="20"/>
          <w:vertAlign w:val="superscript"/>
          <w:lang w:val="en-GB"/>
        </w:rPr>
        <w:t>-1</w:t>
      </w:r>
      <w:r w:rsidRPr="00281C39">
        <w:rPr>
          <w:rFonts w:ascii="Times New Roman" w:hAnsi="Times New Roman"/>
          <w:bCs/>
          <w:sz w:val="20"/>
          <w:szCs w:val="20"/>
          <w:lang w:val="en-GB"/>
        </w:rPr>
        <w:t xml:space="preserve">. </w:t>
      </w:r>
    </w:p>
    <w:p w14:paraId="448F9821" w14:textId="77777777" w:rsidR="00CF3620" w:rsidRDefault="00CF3620" w:rsidP="003B06B2">
      <w:pPr>
        <w:pStyle w:val="ListParagraph"/>
        <w:tabs>
          <w:tab w:val="left" w:pos="1134"/>
          <w:tab w:val="left" w:pos="8931"/>
        </w:tabs>
        <w:spacing w:after="120"/>
        <w:ind w:left="2268" w:right="1134"/>
        <w:jc w:val="both"/>
        <w:rPr>
          <w:rFonts w:ascii="Times New Roman" w:hAnsi="Times New Roman"/>
          <w:bCs/>
          <w:i/>
          <w:iCs/>
          <w:sz w:val="20"/>
          <w:szCs w:val="20"/>
          <w:lang w:val="en-GB"/>
        </w:rPr>
      </w:pPr>
    </w:p>
    <w:p w14:paraId="2523D815" w14:textId="77777777" w:rsidR="004D5E13" w:rsidRPr="004D5E13" w:rsidRDefault="00A61205" w:rsidP="003B06B2">
      <w:pPr>
        <w:tabs>
          <w:tab w:val="left" w:pos="1134"/>
          <w:tab w:val="left" w:pos="8931"/>
        </w:tabs>
        <w:suppressAutoHyphens w:val="0"/>
        <w:spacing w:after="120"/>
        <w:ind w:left="2268" w:right="1134" w:hanging="1134"/>
        <w:jc w:val="both"/>
        <w:rPr>
          <w:ins w:id="897" w:author="Annett Schuessling / VDA" w:date="2026-03-12T09:43:00Z" w16du:dateUtc="2026-03-12T08:43:00Z"/>
          <w:rFonts w:eastAsia="NewsGoth for Porsche Com"/>
          <w:i/>
          <w:lang w:val="it-IT"/>
        </w:rPr>
      </w:pPr>
      <w:r>
        <w:rPr>
          <w:rFonts w:eastAsia="NewsGoth for Porsche Com"/>
          <w:i/>
        </w:rPr>
        <w:tab/>
      </w:r>
      <w:commentRangeStart w:id="898"/>
      <m:oMath>
        <m:sSub>
          <m:sSubPr>
            <m:ctrlPr>
              <w:rPr>
                <w:rFonts w:ascii="Cambria Math" w:hAnsi="Cambria Math"/>
                <w:i/>
              </w:rPr>
            </m:ctrlPr>
          </m:sSubPr>
          <m:e>
            <m:r>
              <w:rPr>
                <w:rFonts w:ascii="Cambria Math" w:hAnsi="Cambria Math"/>
              </w:rPr>
              <m:t>n</m:t>
            </m:r>
            <m:ctrlPr>
              <w:rPr>
                <w:rFonts w:ascii="Cambria Math" w:hAnsi="Cambria Math"/>
                <w:i/>
                <w:iCs/>
              </w:rPr>
            </m:ctrlPr>
          </m:e>
          <m:sub>
            <m:r>
              <w:rPr>
                <w:rFonts w:ascii="Cambria Math" w:hAnsi="Cambria Math"/>
              </w:rPr>
              <m:t>B</m:t>
            </m:r>
            <m:sSubSup>
              <m:sSubSupPr>
                <m:ctrlPr>
                  <w:rPr>
                    <w:rFonts w:ascii="Cambria Math" w:hAnsi="Cambria Math"/>
                    <w:i/>
                    <w:lang w:val="it-IT"/>
                  </w:rPr>
                </m:ctrlPr>
              </m:sSubSupPr>
              <m:e>
                <m:r>
                  <w:rPr>
                    <w:rFonts w:ascii="Cambria Math" w:hAnsi="Cambria Math"/>
                  </w:rPr>
                  <m:t>B</m:t>
                </m:r>
                <m:ctrlPr>
                  <w:rPr>
                    <w:rFonts w:ascii="Cambria Math" w:hAnsi="Cambria Math"/>
                    <w:i/>
                  </w:rPr>
                </m:ctrlPr>
              </m:e>
              <m:sub>
                <m:r>
                  <w:rPr>
                    <w:rFonts w:ascii="Cambria Math" w:hAnsi="Cambria Math"/>
                  </w:rPr>
                  <m:t>TEST</m:t>
                </m:r>
              </m:sub>
              <m:sup>
                <m:r>
                  <w:rPr>
                    <w:rFonts w:ascii="Cambria Math" w:hAnsi="Cambria Math"/>
                    <w:lang w:val="it-IT"/>
                  </w:rPr>
                  <m:t>'</m:t>
                </m:r>
              </m:sup>
            </m:sSubSup>
          </m:sub>
        </m:sSub>
        <m:r>
          <w:rPr>
            <w:rFonts w:ascii="Cambria Math" w:hAnsi="Cambria Math"/>
            <w:lang w:val="it-IT"/>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bSup>
                      <m:sSubSupPr>
                        <m:ctrlPr>
                          <w:rPr>
                            <w:rFonts w:ascii="Cambria Math" w:hAnsi="Cambria Math"/>
                            <w:i/>
                            <w:lang w:val="it-IT"/>
                          </w:rPr>
                        </m:ctrlPr>
                      </m:sSubSupPr>
                      <m:e>
                        <m:r>
                          <w:rPr>
                            <w:rFonts w:ascii="Cambria Math" w:hAnsi="Cambria Math"/>
                          </w:rPr>
                          <m:t>B</m:t>
                        </m:r>
                        <m:ctrlPr>
                          <w:rPr>
                            <w:rFonts w:ascii="Cambria Math" w:hAnsi="Cambria Math"/>
                            <w:i/>
                          </w:rPr>
                        </m:ctrlPr>
                      </m:e>
                      <m:sub>
                        <m:r>
                          <w:rPr>
                            <w:rFonts w:ascii="Cambria Math" w:hAnsi="Cambria Math"/>
                          </w:rPr>
                          <m:t>TEST</m:t>
                        </m:r>
                      </m:sub>
                      <m:sup>
                        <m:r>
                          <w:rPr>
                            <w:rFonts w:ascii="Cambria Math" w:hAnsi="Cambria Math"/>
                            <w:lang w:val="it-IT"/>
                          </w:rPr>
                          <m:t>'</m:t>
                        </m:r>
                      </m:sup>
                    </m:sSubSup>
                  </m:sub>
                </m:sSub>
              </m:num>
              <m:den>
                <m:r>
                  <w:rPr>
                    <w:rFonts w:ascii="Cambria Math" w:hAnsi="Cambria Math"/>
                    <w:lang w:val="it-IT"/>
                  </w:rPr>
                  <m:t>30</m:t>
                </m:r>
              </m:den>
            </m:f>
          </m:e>
        </m:d>
        <m:r>
          <w:rPr>
            <w:rFonts w:ascii="Cambria Math" w:hAnsi="Cambria Math"/>
            <w:lang w:val="it-IT"/>
          </w:rPr>
          <m:t>×1000</m:t>
        </m:r>
      </m:oMath>
      <w:commentRangeEnd w:id="898"/>
      <w:r w:rsidRPr="004D5E13">
        <w:rPr>
          <w:rStyle w:val="CommentReference"/>
          <w:rFonts w:eastAsia="NewsGoth for Porsche Com"/>
          <w:i/>
          <w:sz w:val="20"/>
          <w:szCs w:val="20"/>
          <w:lang w:val="it-IT"/>
        </w:rPr>
        <w:commentReference w:id="898"/>
      </w:r>
    </w:p>
    <w:p w14:paraId="2A9475BA" w14:textId="137CB546" w:rsidR="00A61205" w:rsidRPr="004D5E13" w:rsidDel="004D5E13" w:rsidRDefault="003B06B2" w:rsidP="003B06B2">
      <w:pPr>
        <w:tabs>
          <w:tab w:val="left" w:pos="1134"/>
          <w:tab w:val="left" w:pos="8931"/>
        </w:tabs>
        <w:suppressAutoHyphens w:val="0"/>
        <w:spacing w:after="120"/>
        <w:ind w:left="2268" w:right="1134" w:hanging="1134"/>
        <w:jc w:val="both"/>
        <w:rPr>
          <w:del w:id="899" w:author="Annett Schuessling / VDA" w:date="2026-03-12T09:43:00Z" w16du:dateUtc="2026-03-12T08:43:00Z"/>
          <w:rFonts w:eastAsia="NewsGoth for Porsche Com"/>
          <w:bCs/>
          <w:i/>
        </w:rPr>
      </w:pPr>
      <w:commentRangeStart w:id="900"/>
      <w:r w:rsidRPr="00281C39">
        <w:rPr>
          <w:bCs/>
        </w:rPr>
        <w:t>3.2.3</w:t>
      </w:r>
      <w:commentRangeEnd w:id="900"/>
      <w:r w:rsidR="00D84E16" w:rsidRPr="00281C39">
        <w:rPr>
          <w:rStyle w:val="CommentReference"/>
          <w:bCs/>
          <w:sz w:val="20"/>
          <w:szCs w:val="20"/>
        </w:rPr>
        <w:commentReference w:id="900"/>
      </w:r>
      <w:r w:rsidRPr="00281C39">
        <w:rPr>
          <w:bCs/>
        </w:rPr>
        <w:t>.</w:t>
      </w:r>
      <w:r w:rsidRPr="00281C39">
        <w:rPr>
          <w:bCs/>
        </w:rPr>
        <w:tab/>
      </w:r>
    </w:p>
    <w:p w14:paraId="6334AD59" w14:textId="4F378FFC"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 xml:space="preserve">Virtual engine speed for hybrid electric vehicles </w:t>
      </w:r>
    </w:p>
    <w:p w14:paraId="76EB12C2" w14:textId="77777777" w:rsidR="003B06B2"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In case that an internal combustion engine is mechanically coupled with drive axle whenever internal combustion engine is operating, this paragraph shall be applied.</w:t>
      </w:r>
    </w:p>
    <w:p w14:paraId="4A8A4701" w14:textId="77777777" w:rsidR="00626C13" w:rsidRPr="00281C39" w:rsidRDefault="00626C13" w:rsidP="003B06B2">
      <w:pPr>
        <w:pStyle w:val="ListParagraph"/>
        <w:tabs>
          <w:tab w:val="left" w:pos="1134"/>
          <w:tab w:val="left" w:pos="8931"/>
        </w:tabs>
        <w:spacing w:after="120"/>
        <w:ind w:left="2268" w:right="1134"/>
        <w:jc w:val="both"/>
        <w:rPr>
          <w:rFonts w:ascii="Times New Roman" w:hAnsi="Times New Roman"/>
          <w:bCs/>
          <w:sz w:val="20"/>
          <w:szCs w:val="20"/>
          <w:lang w:val="en-GB"/>
        </w:rPr>
      </w:pPr>
    </w:p>
    <w:p w14:paraId="333B9E1B"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In case of the other HEV systems, paragraph 3.2.4. shall be used.</w:t>
      </w:r>
    </w:p>
    <w:p w14:paraId="112D2E94"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Hybrid electric vehicle may have been tested in Annex 3 partly or fully in electric condition. For evaluation according to RD-ASEP, engine speeds and, if applicable corrected sound pressure levels, will have to be assigned to the cruise and the acceleration test. </w:t>
      </w:r>
    </w:p>
    <w:p w14:paraId="0D60A329"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3.2.3.1.</w:t>
      </w:r>
      <w:r w:rsidRPr="00281C39">
        <w:rPr>
          <w:bCs/>
        </w:rPr>
        <w:tab/>
        <w:t>Case 1 – Internal combustion engine is operational during acceleration test and constant speed test:</w:t>
      </w:r>
    </w:p>
    <w:p w14:paraId="4F6002A2"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3.2.3.1.1.</w:t>
      </w:r>
      <w:r w:rsidRPr="00281C39">
        <w:rPr>
          <w:bCs/>
        </w:rPr>
        <w:tab/>
        <w:t>Assignment of engine speed</w:t>
      </w:r>
    </w:p>
    <w:p w14:paraId="3151D72C"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acceleration test and the constant speed test, use the engine speed information from the test result of Annex 3. </w:t>
      </w:r>
    </w:p>
    <w:p w14:paraId="2BB8700D" w14:textId="77777777" w:rsidR="003B06B2" w:rsidRPr="00281C39" w:rsidRDefault="003B06B2" w:rsidP="003B06B2">
      <w:pPr>
        <w:tabs>
          <w:tab w:val="left" w:pos="1134"/>
          <w:tab w:val="left" w:pos="8931"/>
        </w:tabs>
        <w:suppressAutoHyphens w:val="0"/>
        <w:spacing w:after="120"/>
        <w:ind w:left="2268" w:right="1134" w:hanging="1098"/>
        <w:jc w:val="both"/>
        <w:rPr>
          <w:bCs/>
        </w:rPr>
      </w:pPr>
      <w:r w:rsidRPr="00281C39">
        <w:rPr>
          <w:bCs/>
        </w:rPr>
        <w:t>3.2.3.1.2.</w:t>
      </w:r>
      <w:r w:rsidRPr="00281C39">
        <w:rPr>
          <w:bCs/>
        </w:rPr>
        <w:tab/>
        <w:t>Adjustment of sound pressure level</w:t>
      </w:r>
    </w:p>
    <w:p w14:paraId="5DAF7DFC"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No adjustment is applied.</w:t>
      </w:r>
    </w:p>
    <w:p w14:paraId="30810F87"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3.2.3.2.</w:t>
      </w:r>
      <w:r w:rsidRPr="00281C39">
        <w:rPr>
          <w:bCs/>
        </w:rPr>
        <w:tab/>
        <w:t xml:space="preserve">Case 2 – Internal combustion engine is operational during acceleration test but not during the constant speed test: </w:t>
      </w:r>
    </w:p>
    <w:p w14:paraId="623D85DB"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3.2.3.2.1.</w:t>
      </w:r>
      <w:r w:rsidRPr="00281C39">
        <w:rPr>
          <w:bCs/>
        </w:rPr>
        <w:tab/>
        <w:t>Assignment of engine speed</w:t>
      </w:r>
    </w:p>
    <w:p w14:paraId="6D451E43"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acceleration test, use the engine speed information from the test result of Annex 3. </w:t>
      </w:r>
    </w:p>
    <w:p w14:paraId="0FA6EC46"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constant speed test, determine the highest gear in which the vehicle can drive at the target speed of the vehicle </w:t>
      </w:r>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(usually 50 km/h) as selected for the constant speed test in Annex 3. Calculate the engine speed with the gear ratio of that gear.</w:t>
      </w:r>
    </w:p>
    <w:p w14:paraId="11C2FDB1"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3.2.3.2.2.</w:t>
      </w:r>
      <w:r w:rsidRPr="00281C39">
        <w:rPr>
          <w:bCs/>
        </w:rPr>
        <w:tab/>
        <w:t>Adjustment of sound pressure level</w:t>
      </w:r>
    </w:p>
    <w:p w14:paraId="008B34FD"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No adjustment is applied to the acceleration test result.</w:t>
      </w:r>
    </w:p>
    <w:p w14:paraId="777C7E89" w14:textId="46ABA7EE" w:rsidR="003B06B2"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 xml:space="preserve">The adjusted cruise test result </w:t>
      </w:r>
      <w:r w:rsidRPr="00281C39">
        <w:rPr>
          <w:rFonts w:ascii="Times New Roman" w:hAnsi="Times New Roman"/>
          <w:bCs/>
          <w:i/>
          <w:iCs/>
          <w:sz w:val="20"/>
          <w:szCs w:val="18"/>
          <w:lang w:val="en-GB"/>
        </w:rPr>
        <w:t>L</w:t>
      </w:r>
      <w:r w:rsidRPr="00281C39">
        <w:rPr>
          <w:rFonts w:ascii="Times New Roman" w:hAnsi="Times New Roman"/>
          <w:bCs/>
          <w:i/>
          <w:iCs/>
          <w:sz w:val="20"/>
          <w:szCs w:val="18"/>
          <w:vertAlign w:val="subscript"/>
          <w:lang w:val="en-GB"/>
        </w:rPr>
        <w:t>CRS_ANCHOR</w:t>
      </w:r>
      <w:r w:rsidRPr="00281C39">
        <w:rPr>
          <w:rFonts w:ascii="Times New Roman" w:hAnsi="Times New Roman"/>
          <w:bCs/>
          <w:i/>
          <w:iCs/>
          <w:snapToGrid w:val="0"/>
          <w:sz w:val="20"/>
          <w:szCs w:val="18"/>
          <w:vertAlign w:val="subscript"/>
          <w:lang w:val="en-GB"/>
        </w:rPr>
        <w:t>'</w:t>
      </w:r>
      <w:r w:rsidRPr="00281C39">
        <w:rPr>
          <w:rFonts w:ascii="Times New Roman" w:hAnsi="Times New Roman"/>
          <w:bCs/>
          <w:sz w:val="20"/>
          <w:szCs w:val="18"/>
          <w:lang w:val="en-GB"/>
        </w:rPr>
        <w:t xml:space="preserve"> is determined by</w:t>
      </w:r>
      <w:r w:rsidR="00661E21">
        <w:rPr>
          <w:rFonts w:ascii="Times New Roman" w:hAnsi="Times New Roman"/>
          <w:bCs/>
          <w:sz w:val="20"/>
          <w:szCs w:val="18"/>
          <w:lang w:val="en-GB"/>
        </w:rPr>
        <w:t>:</w:t>
      </w:r>
    </w:p>
    <w:p w14:paraId="6E0F0F40" w14:textId="77777777" w:rsidR="00661E21" w:rsidRPr="00661E21" w:rsidRDefault="00661E21" w:rsidP="00661E21">
      <w:pPr>
        <w:tabs>
          <w:tab w:val="left" w:pos="1134"/>
          <w:tab w:val="left" w:pos="8931"/>
        </w:tabs>
        <w:spacing w:after="120"/>
        <w:ind w:right="1134"/>
        <w:jc w:val="both"/>
        <w:rPr>
          <w:bCs/>
          <w:szCs w:val="18"/>
        </w:rPr>
      </w:pPr>
    </w:p>
    <w:commentRangeStart w:id="901"/>
    <w:p w14:paraId="5A6C0CD6" w14:textId="77777777" w:rsidR="00661E21" w:rsidRPr="00A61205" w:rsidRDefault="00705B6F" w:rsidP="00661E21">
      <w:pPr>
        <w:suppressAutoHyphens w:val="0"/>
        <w:spacing w:line="240" w:lineRule="auto"/>
      </w:pPr>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m:t>
        </m:r>
        <m:r>
          <w:rPr>
            <w:rFonts w:ascii="Cambria Math" w:hAnsi="Cambria Math"/>
          </w:rPr>
          <m:t>(</m:t>
        </m:r>
        <m:r>
          <w:rPr>
            <w:rFonts w:ascii="Cambria Math" w:hAnsi="Cambria Math"/>
          </w:rPr>
          <m:t>A</m:t>
        </m:r>
        <m:r>
          <w:rPr>
            <w:rFonts w:ascii="Cambria Math" w:hAnsi="Cambria Math"/>
          </w:rPr>
          <m:t>)</m:t>
        </m:r>
      </m:oMath>
      <w:commentRangeEnd w:id="901"/>
      <w:r w:rsidRPr="00A61205">
        <w:rPr>
          <w:rStyle w:val="CommentReference"/>
          <w:sz w:val="20"/>
          <w:szCs w:val="20"/>
        </w:rPr>
        <w:commentReference w:id="901"/>
      </w:r>
    </w:p>
    <w:p w14:paraId="60D53941" w14:textId="77777777" w:rsidR="00A61205" w:rsidRPr="00281C39" w:rsidRDefault="00A61205" w:rsidP="00661E21">
      <w:pPr>
        <w:suppressAutoHyphens w:val="0"/>
        <w:spacing w:line="240" w:lineRule="auto"/>
      </w:pPr>
    </w:p>
    <w:p w14:paraId="2B858E4D"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3.2.3.3.</w:t>
      </w:r>
      <w:r w:rsidRPr="00281C39">
        <w:rPr>
          <w:bCs/>
        </w:rPr>
        <w:tab/>
        <w:t xml:space="preserve">Case 3 – Internal combustion engine is operational during constant speed test but not during the acceleration test </w:t>
      </w:r>
    </w:p>
    <w:p w14:paraId="3DB0DEFD" w14:textId="77777777" w:rsidR="003B06B2" w:rsidRPr="00281C39" w:rsidRDefault="003B06B2" w:rsidP="003B06B2">
      <w:pPr>
        <w:tabs>
          <w:tab w:val="left" w:pos="8931"/>
        </w:tabs>
        <w:spacing w:after="120"/>
        <w:ind w:left="2268" w:right="1134" w:hanging="1134"/>
        <w:jc w:val="both"/>
        <w:rPr>
          <w:bCs/>
        </w:rPr>
      </w:pPr>
      <w:r w:rsidRPr="00281C39">
        <w:rPr>
          <w:bCs/>
        </w:rPr>
        <w:lastRenderedPageBreak/>
        <w:t>3.2.3.3.1.</w:t>
      </w:r>
      <w:r w:rsidRPr="00281C39">
        <w:rPr>
          <w:bCs/>
        </w:rPr>
        <w:tab/>
        <w:t>Assignment of engine speed</w:t>
      </w:r>
    </w:p>
    <w:p w14:paraId="45676088" w14:textId="77777777" w:rsidR="003B06B2" w:rsidRPr="00281C39" w:rsidRDefault="003B06B2" w:rsidP="003B06B2">
      <w:pPr>
        <w:tabs>
          <w:tab w:val="left" w:pos="8931"/>
        </w:tabs>
        <w:spacing w:after="120"/>
        <w:ind w:left="2268" w:right="1134" w:hanging="1134"/>
        <w:jc w:val="both"/>
        <w:rPr>
          <w:bCs/>
        </w:rPr>
      </w:pPr>
      <w:r w:rsidRPr="00281C39">
        <w:rPr>
          <w:bCs/>
        </w:rPr>
        <w:tab/>
        <w:t>For the constant speed, use the engine speed information from the test result of Annex 3.</w:t>
      </w:r>
    </w:p>
    <w:p w14:paraId="29EF2C55" w14:textId="77777777" w:rsidR="003B06B2" w:rsidRPr="00281C39" w:rsidRDefault="003B06B2" w:rsidP="003B06B2">
      <w:pPr>
        <w:tabs>
          <w:tab w:val="left" w:pos="1134"/>
          <w:tab w:val="left" w:pos="8931"/>
        </w:tabs>
        <w:spacing w:after="120"/>
        <w:ind w:left="2268" w:right="1134" w:hanging="1134"/>
        <w:jc w:val="both"/>
        <w:rPr>
          <w:bCs/>
        </w:rPr>
      </w:pPr>
      <w:r w:rsidRPr="00281C39">
        <w:rPr>
          <w:bCs/>
        </w:rPr>
        <w:tab/>
        <w:t xml:space="preserve">For the acceleration test, determine the highest gear that provides an acceleration greater than the reference acceleration </w:t>
      </w:r>
      <w:r w:rsidRPr="00281C39">
        <w:rPr>
          <w:bCs/>
          <w:i/>
          <w:iCs/>
        </w:rPr>
        <w:t>a</w:t>
      </w:r>
      <w:r w:rsidRPr="00281C39">
        <w:rPr>
          <w:bCs/>
          <w:i/>
          <w:iCs/>
          <w:vertAlign w:val="subscript"/>
        </w:rPr>
        <w:t>ACC_REF</w:t>
      </w:r>
      <w:r w:rsidRPr="00281C39">
        <w:rPr>
          <w:bCs/>
        </w:rPr>
        <w:t xml:space="preserve"> but not exceeding 2.0 m/s². Calculate the engine speed with the gear ratio of that gear.</w:t>
      </w:r>
    </w:p>
    <w:p w14:paraId="57847412" w14:textId="77777777" w:rsidR="003B06B2" w:rsidRPr="00281C39" w:rsidRDefault="003B06B2" w:rsidP="003B06B2">
      <w:pPr>
        <w:tabs>
          <w:tab w:val="left" w:pos="2268"/>
          <w:tab w:val="left" w:pos="8931"/>
        </w:tabs>
        <w:spacing w:after="120"/>
        <w:ind w:left="2268" w:right="1134" w:hanging="1134"/>
        <w:jc w:val="both"/>
        <w:rPr>
          <w:rFonts w:eastAsia="NewsGoth for Porsche Com"/>
          <w:bCs/>
        </w:rPr>
      </w:pPr>
      <w:r w:rsidRPr="00281C39">
        <w:rPr>
          <w:bCs/>
        </w:rPr>
        <w:t xml:space="preserve">3.2.3.3.2. </w:t>
      </w:r>
      <w:r w:rsidRPr="00281C39">
        <w:rPr>
          <w:bCs/>
        </w:rPr>
        <w:tab/>
      </w:r>
      <w:r w:rsidRPr="00281C39">
        <w:rPr>
          <w:rFonts w:eastAsia="NewsGoth for Porsche Com"/>
          <w:bCs/>
        </w:rPr>
        <w:t>Adjustment of sound pressure level</w:t>
      </w:r>
    </w:p>
    <w:p w14:paraId="0F65C36A" w14:textId="77777777" w:rsidR="003B06B2" w:rsidRPr="00281C39" w:rsidRDefault="003B06B2" w:rsidP="003B06B2">
      <w:pPr>
        <w:tabs>
          <w:tab w:val="left" w:pos="2268"/>
          <w:tab w:val="left" w:pos="8931"/>
        </w:tabs>
        <w:spacing w:after="120"/>
        <w:ind w:left="2268" w:right="1134" w:hanging="1134"/>
        <w:jc w:val="both"/>
        <w:rPr>
          <w:bCs/>
        </w:rPr>
      </w:pPr>
      <w:r w:rsidRPr="00281C39">
        <w:rPr>
          <w:rFonts w:eastAsia="NewsGoth for Porsche Com"/>
          <w:bCs/>
        </w:rPr>
        <w:tab/>
        <w:t>No adjustment</w:t>
      </w:r>
      <w:r w:rsidRPr="00281C39">
        <w:rPr>
          <w:bCs/>
        </w:rPr>
        <w:t xml:space="preserve"> is applied to the constant speed test result.</w:t>
      </w:r>
    </w:p>
    <w:p w14:paraId="4E066A10" w14:textId="27BB3AB6" w:rsidR="003B06B2" w:rsidRDefault="003B06B2" w:rsidP="003B06B2">
      <w:pPr>
        <w:pStyle w:val="ListParagraph"/>
        <w:tabs>
          <w:tab w:val="left" w:pos="1134"/>
          <w:tab w:val="left" w:pos="8931"/>
        </w:tabs>
        <w:spacing w:after="120"/>
        <w:ind w:left="2268" w:right="1134" w:hanging="1134"/>
        <w:jc w:val="both"/>
        <w:rPr>
          <w:rFonts w:ascii="Times New Roman" w:hAnsi="Times New Roman"/>
          <w:bCs/>
          <w:sz w:val="20"/>
          <w:szCs w:val="18"/>
          <w:lang w:val="en-GB"/>
        </w:rPr>
      </w:pPr>
      <w:r w:rsidRPr="00281C39">
        <w:rPr>
          <w:bCs/>
          <w:lang w:val="en-GB"/>
        </w:rPr>
        <w:tab/>
      </w:r>
      <w:r w:rsidRPr="00281C39">
        <w:rPr>
          <w:rFonts w:ascii="Times New Roman" w:hAnsi="Times New Roman"/>
          <w:bCs/>
          <w:sz w:val="20"/>
          <w:szCs w:val="18"/>
          <w:lang w:val="en-GB"/>
        </w:rPr>
        <w:t>The adjusted sound pressure level for the acceleration test is determined by</w:t>
      </w:r>
      <w:r w:rsidR="00661E21">
        <w:rPr>
          <w:rFonts w:ascii="Times New Roman" w:hAnsi="Times New Roman"/>
          <w:bCs/>
          <w:sz w:val="20"/>
          <w:szCs w:val="18"/>
          <w:lang w:val="en-GB"/>
        </w:rPr>
        <w:t>:</w:t>
      </w:r>
    </w:p>
    <w:p w14:paraId="7F1CD97F" w14:textId="77777777" w:rsidR="00661E21" w:rsidRPr="00281C39" w:rsidRDefault="00661E21" w:rsidP="003B06B2">
      <w:pPr>
        <w:pStyle w:val="ListParagraph"/>
        <w:tabs>
          <w:tab w:val="left" w:pos="1134"/>
          <w:tab w:val="left" w:pos="8931"/>
        </w:tabs>
        <w:spacing w:after="120"/>
        <w:ind w:left="2268" w:right="1134" w:hanging="1134"/>
        <w:jc w:val="both"/>
        <w:rPr>
          <w:rFonts w:ascii="Times New Roman" w:hAnsi="Times New Roman"/>
          <w:bCs/>
          <w:sz w:val="20"/>
          <w:szCs w:val="18"/>
          <w:lang w:val="en-GB"/>
        </w:rPr>
      </w:pPr>
    </w:p>
    <w:commentRangeStart w:id="902"/>
    <w:p w14:paraId="33423799" w14:textId="77777777" w:rsidR="00532632" w:rsidRPr="00840B27" w:rsidRDefault="00705B6F" w:rsidP="00532632">
      <w:pPr>
        <w:suppressAutoHyphens w:val="0"/>
        <w:spacing w:line="240" w:lineRule="auto"/>
      </w:pPr>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oMath>
      <w:commentRangeEnd w:id="902"/>
      <w:r w:rsidRPr="00840B27">
        <w:rPr>
          <w:rStyle w:val="CommentReference"/>
          <w:sz w:val="20"/>
          <w:szCs w:val="20"/>
        </w:rPr>
        <w:commentReference w:id="902"/>
      </w:r>
    </w:p>
    <w:p w14:paraId="21242900" w14:textId="77777777" w:rsidR="00840B27" w:rsidRPr="00281C39" w:rsidRDefault="00840B27" w:rsidP="00532632">
      <w:pPr>
        <w:suppressAutoHyphens w:val="0"/>
        <w:spacing w:line="240" w:lineRule="auto"/>
      </w:pPr>
    </w:p>
    <w:p w14:paraId="46A008FF" w14:textId="77777777" w:rsidR="003B06B2" w:rsidRPr="00281C39" w:rsidRDefault="003B06B2" w:rsidP="003B06B2">
      <w:pPr>
        <w:pStyle w:val="ListParagraph"/>
        <w:tabs>
          <w:tab w:val="left" w:pos="1134"/>
          <w:tab w:val="left" w:pos="8931"/>
        </w:tabs>
        <w:spacing w:after="120"/>
        <w:ind w:left="2268" w:right="1134" w:hanging="1134"/>
        <w:jc w:val="both"/>
        <w:rPr>
          <w:rFonts w:ascii="Times New Roman" w:hAnsi="Times New Roman"/>
          <w:bCs/>
          <w:sz w:val="20"/>
          <w:szCs w:val="20"/>
          <w:lang w:val="en-GB"/>
        </w:rPr>
      </w:pPr>
      <w:r w:rsidRPr="00281C39">
        <w:rPr>
          <w:bCs/>
          <w:lang w:val="en-GB"/>
        </w:rPr>
        <w:tab/>
      </w:r>
      <w:r w:rsidRPr="00281C39">
        <w:rPr>
          <w:rFonts w:ascii="Times New Roman" w:hAnsi="Times New Roman"/>
          <w:bCs/>
          <w:sz w:val="20"/>
          <w:szCs w:val="20"/>
          <w:lang w:val="en-GB"/>
        </w:rPr>
        <w:t xml:space="preserve">where </w:t>
      </w:r>
      <w:r w:rsidRPr="00281C39">
        <w:rPr>
          <w:rFonts w:ascii="Times New Roman" w:hAnsi="Times New Roman"/>
          <w:bCs/>
          <w:i/>
          <w:iCs/>
          <w:sz w:val="20"/>
          <w:szCs w:val="20"/>
          <w:lang w:val="en-GB"/>
        </w:rPr>
        <w:t>Limit</w:t>
      </w:r>
      <w:r w:rsidRPr="00281C39">
        <w:rPr>
          <w:rFonts w:ascii="Times New Roman" w:hAnsi="Times New Roman"/>
          <w:bCs/>
          <w:sz w:val="20"/>
          <w:szCs w:val="20"/>
          <w:lang w:val="en-GB"/>
        </w:rPr>
        <w:t xml:space="preserve"> is the applicable limit value for this vehicle type according to paragraph 6.2.2. of the main body and </w:t>
      </w:r>
      <w:r w:rsidRPr="00281C39">
        <w:rPr>
          <w:rFonts w:ascii="Times New Roman" w:hAnsi="Times New Roman"/>
          <w:bCs/>
          <w:i/>
          <w:iCs/>
          <w:sz w:val="20"/>
          <w:szCs w:val="20"/>
          <w:lang w:val="en-GB"/>
        </w:rPr>
        <w:t>k</w:t>
      </w:r>
      <w:r w:rsidRPr="00281C39">
        <w:rPr>
          <w:rFonts w:ascii="Times New Roman" w:hAnsi="Times New Roman"/>
          <w:bCs/>
          <w:i/>
          <w:iCs/>
          <w:sz w:val="20"/>
          <w:szCs w:val="20"/>
          <w:vertAlign w:val="subscript"/>
          <w:lang w:val="en-GB"/>
        </w:rPr>
        <w:t>P</w:t>
      </w:r>
      <w:r w:rsidRPr="00281C39">
        <w:rPr>
          <w:rFonts w:ascii="Times New Roman" w:hAnsi="Times New Roman"/>
          <w:bCs/>
          <w:sz w:val="20"/>
          <w:szCs w:val="20"/>
          <w:lang w:val="en-GB"/>
        </w:rPr>
        <w:t xml:space="preserve"> is the determined k</w:t>
      </w:r>
      <w:r w:rsidRPr="00281C39">
        <w:rPr>
          <w:rFonts w:ascii="Times New Roman" w:hAnsi="Times New Roman"/>
          <w:bCs/>
          <w:sz w:val="20"/>
          <w:szCs w:val="20"/>
          <w:vertAlign w:val="subscript"/>
          <w:lang w:val="en-GB"/>
        </w:rPr>
        <w:t>P</w:t>
      </w:r>
      <w:r w:rsidRPr="00281C39">
        <w:rPr>
          <w:rFonts w:ascii="Times New Roman" w:hAnsi="Times New Roman"/>
          <w:bCs/>
          <w:sz w:val="20"/>
          <w:szCs w:val="20"/>
          <w:lang w:val="en-GB"/>
        </w:rPr>
        <w:t>-factor from the Annex 3 test.</w:t>
      </w:r>
    </w:p>
    <w:p w14:paraId="0486049E"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3.2.3.4.</w:t>
      </w:r>
      <w:r w:rsidRPr="00281C39">
        <w:rPr>
          <w:bCs/>
        </w:rPr>
        <w:tab/>
        <w:t>Case 4 – Internal combustion engine does neither operate during the acceleration test nor the constant speed test</w:t>
      </w:r>
    </w:p>
    <w:p w14:paraId="246BDD0B" w14:textId="77777777" w:rsidR="003B06B2" w:rsidRPr="00281C39" w:rsidRDefault="003B06B2" w:rsidP="003B06B2">
      <w:pPr>
        <w:tabs>
          <w:tab w:val="left" w:pos="1134"/>
          <w:tab w:val="left" w:pos="2268"/>
        </w:tabs>
        <w:suppressAutoHyphens w:val="0"/>
        <w:spacing w:after="120"/>
        <w:ind w:left="2268" w:right="1134" w:hanging="1134"/>
        <w:jc w:val="both"/>
        <w:rPr>
          <w:bCs/>
        </w:rPr>
      </w:pPr>
      <w:r w:rsidRPr="00281C39">
        <w:rPr>
          <w:bCs/>
        </w:rPr>
        <w:t>3.2.3.4.1.</w:t>
      </w:r>
      <w:r w:rsidRPr="00281C39">
        <w:rPr>
          <w:bCs/>
        </w:rPr>
        <w:tab/>
      </w:r>
      <w:r w:rsidRPr="00281C39">
        <w:rPr>
          <w:bCs/>
        </w:rPr>
        <w:tab/>
        <w:t>Assignment of engine speed</w:t>
      </w:r>
    </w:p>
    <w:p w14:paraId="590BB8F3" w14:textId="77777777" w:rsidR="003B06B2"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constant speed test, determine the highest gear in which the vehicle can drive at the target speed of the vehicle </w:t>
      </w:r>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(usually 50 km/h) as selected for the constant speed test in Annex 3. Calculate the engine speed with the gear ratio of that gear.</w:t>
      </w:r>
    </w:p>
    <w:p w14:paraId="64D573E0" w14:textId="77777777" w:rsidR="002653DB" w:rsidRPr="00281C39" w:rsidRDefault="002653DB" w:rsidP="003B06B2">
      <w:pPr>
        <w:pStyle w:val="ListParagraph"/>
        <w:tabs>
          <w:tab w:val="left" w:pos="1134"/>
          <w:tab w:val="left" w:pos="8931"/>
        </w:tabs>
        <w:spacing w:after="120"/>
        <w:ind w:left="2268" w:right="1134"/>
        <w:jc w:val="both"/>
        <w:rPr>
          <w:rFonts w:ascii="Times New Roman" w:hAnsi="Times New Roman"/>
          <w:bCs/>
          <w:sz w:val="20"/>
          <w:szCs w:val="20"/>
          <w:lang w:val="en-GB"/>
        </w:rPr>
      </w:pPr>
    </w:p>
    <w:p w14:paraId="31C326D5"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acceleration test, determine the highest gear that provides an acceleration greater than the reference acceleration </w:t>
      </w:r>
      <w:r w:rsidRPr="00281C39">
        <w:rPr>
          <w:rFonts w:ascii="Times New Roman" w:hAnsi="Times New Roman"/>
          <w:bCs/>
          <w:i/>
          <w:iCs/>
          <w:sz w:val="20"/>
          <w:szCs w:val="20"/>
          <w:lang w:val="en-GB"/>
        </w:rPr>
        <w:t>a</w:t>
      </w:r>
      <w:r w:rsidRPr="00281C39">
        <w:rPr>
          <w:rFonts w:ascii="Times New Roman" w:hAnsi="Times New Roman"/>
          <w:bCs/>
          <w:i/>
          <w:iCs/>
          <w:sz w:val="20"/>
          <w:szCs w:val="20"/>
          <w:vertAlign w:val="subscript"/>
          <w:lang w:val="en-GB"/>
        </w:rPr>
        <w:t>ACC_REF</w:t>
      </w:r>
      <w:r w:rsidRPr="00281C39">
        <w:rPr>
          <w:rFonts w:ascii="Times New Roman" w:hAnsi="Times New Roman"/>
          <w:bCs/>
          <w:sz w:val="20"/>
          <w:szCs w:val="20"/>
          <w:lang w:val="en-GB"/>
        </w:rPr>
        <w:t xml:space="preserve"> but not exceeding 2.0 m/s². Calculate the engine speed with the gear ratio of that gear. </w:t>
      </w:r>
    </w:p>
    <w:p w14:paraId="26B58A14"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3.2.3.4.2.</w:t>
      </w:r>
      <w:r w:rsidRPr="00281C39">
        <w:rPr>
          <w:bCs/>
        </w:rPr>
        <w:tab/>
        <w:t>Adjustment of sound pressure level</w:t>
      </w:r>
    </w:p>
    <w:p w14:paraId="028D4A76" w14:textId="77777777" w:rsidR="00853C65"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The adjusted sound pressure level for the constant speed test is</w:t>
      </w:r>
      <w:r w:rsidR="00853C65">
        <w:rPr>
          <w:rFonts w:ascii="Times New Roman" w:hAnsi="Times New Roman"/>
          <w:bCs/>
          <w:sz w:val="20"/>
          <w:szCs w:val="18"/>
          <w:lang w:val="en-GB"/>
        </w:rPr>
        <w:t>:</w:t>
      </w:r>
    </w:p>
    <w:p w14:paraId="1D7EECCC" w14:textId="70A06FD9"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p>
    <w:p w14:paraId="6454056A" w14:textId="72825AD6" w:rsidR="00840B27" w:rsidRDefault="00840B27" w:rsidP="003B06B2">
      <w:pPr>
        <w:pStyle w:val="ListParagraph"/>
        <w:tabs>
          <w:tab w:val="left" w:pos="1134"/>
          <w:tab w:val="left" w:pos="8931"/>
        </w:tabs>
        <w:spacing w:after="120"/>
        <w:ind w:left="2268" w:right="1134" w:hanging="1134"/>
        <w:jc w:val="both"/>
        <w:rPr>
          <w:rFonts w:ascii="Times New Roman" w:hAnsi="Times New Roman"/>
          <w:bCs/>
          <w:sz w:val="20"/>
          <w:szCs w:val="18"/>
          <w:lang w:val="en-GB"/>
        </w:rPr>
      </w:pPr>
      <w:r w:rsidRPr="00BE4AB1">
        <w:rPr>
          <w:rFonts w:ascii="Times New Roman" w:hAnsi="Times New Roman"/>
          <w:sz w:val="22"/>
          <w:szCs w:val="20"/>
          <w:lang w:val="en-GB"/>
        </w:rPr>
        <w:tab/>
      </w:r>
      <w:commentRangeStart w:id="903"/>
      <m:oMath>
        <m:sSub>
          <m:sSubPr>
            <m:ctrlPr>
              <w:rPr>
                <w:rFonts w:ascii="Cambria Math" w:hAnsi="Cambria Math"/>
                <w:sz w:val="22"/>
                <w:szCs w:val="20"/>
              </w:rPr>
            </m:ctrlPr>
          </m:sSubPr>
          <m:e>
            <m:r>
              <w:rPr>
                <w:rFonts w:ascii="Cambria Math" w:hAnsi="Cambria Math"/>
                <w:sz w:val="22"/>
                <w:szCs w:val="20"/>
              </w:rPr>
              <m:t>L</m:t>
            </m:r>
          </m:e>
          <m:sub>
            <m:r>
              <w:rPr>
                <w:rFonts w:ascii="Cambria Math" w:hAnsi="Cambria Math"/>
                <w:sz w:val="22"/>
                <w:szCs w:val="20"/>
              </w:rPr>
              <m:t>CRS</m:t>
            </m:r>
            <m:r>
              <m:rPr>
                <m:sty m:val="p"/>
              </m:rPr>
              <w:rPr>
                <w:rFonts w:ascii="Cambria Math" w:hAnsi="Cambria Math"/>
                <w:sz w:val="22"/>
                <w:szCs w:val="20"/>
                <w:lang w:val="en-GB"/>
              </w:rPr>
              <m:t>_</m:t>
            </m:r>
            <m:r>
              <w:rPr>
                <w:rFonts w:ascii="Cambria Math" w:hAnsi="Cambria Math"/>
                <w:sz w:val="22"/>
                <w:szCs w:val="20"/>
              </w:rPr>
              <m:t>ANCHOR</m:t>
            </m:r>
            <m:r>
              <m:rPr>
                <m:sty m:val="p"/>
              </m:rPr>
              <w:rPr>
                <w:rFonts w:ascii="Cambria Math" w:hAnsi="Cambria Math"/>
                <w:sz w:val="22"/>
                <w:szCs w:val="20"/>
                <w:lang w:val="en-GB"/>
              </w:rPr>
              <m:t>'</m:t>
            </m:r>
          </m:sub>
        </m:sSub>
        <m:r>
          <m:rPr>
            <m:sty m:val="p"/>
          </m:rPr>
          <w:rPr>
            <w:rFonts w:ascii="Cambria Math" w:hAnsi="Cambria Math"/>
            <w:sz w:val="22"/>
            <w:szCs w:val="20"/>
            <w:lang w:val="en-GB"/>
          </w:rPr>
          <m:t>=</m:t>
        </m:r>
        <m:sSub>
          <m:sSubPr>
            <m:ctrlPr>
              <w:rPr>
                <w:rFonts w:ascii="Cambria Math" w:hAnsi="Cambria Math"/>
                <w:sz w:val="22"/>
                <w:szCs w:val="20"/>
              </w:rPr>
            </m:ctrlPr>
          </m:sSubPr>
          <m:e>
            <m:r>
              <w:rPr>
                <w:rFonts w:ascii="Cambria Math" w:hAnsi="Cambria Math"/>
                <w:sz w:val="22"/>
                <w:szCs w:val="20"/>
              </w:rPr>
              <m:t>L</m:t>
            </m:r>
          </m:e>
          <m:sub>
            <m:r>
              <w:rPr>
                <w:rFonts w:ascii="Cambria Math" w:hAnsi="Cambria Math"/>
                <w:sz w:val="22"/>
                <w:szCs w:val="20"/>
              </w:rPr>
              <m:t>CRS</m:t>
            </m:r>
            <m:r>
              <m:rPr>
                <m:sty m:val="p"/>
              </m:rPr>
              <w:rPr>
                <w:rFonts w:ascii="Cambria Math" w:hAnsi="Cambria Math"/>
                <w:sz w:val="22"/>
                <w:szCs w:val="20"/>
                <w:lang w:val="en-GB"/>
              </w:rPr>
              <m:t>_</m:t>
            </m:r>
            <m:r>
              <w:rPr>
                <w:rFonts w:ascii="Cambria Math" w:hAnsi="Cambria Math"/>
                <w:sz w:val="22"/>
                <w:szCs w:val="20"/>
              </w:rPr>
              <m:t>ANCHOR</m:t>
            </m:r>
          </m:sub>
        </m:sSub>
        <m:r>
          <m:rPr>
            <m:sty m:val="p"/>
          </m:rPr>
          <w:rPr>
            <w:rFonts w:ascii="Cambria Math" w:hAnsi="Cambria Math"/>
            <w:sz w:val="22"/>
            <w:szCs w:val="20"/>
            <w:lang w:val="en-GB"/>
          </w:rPr>
          <m:t xml:space="preserve">+0.5 </m:t>
        </m:r>
        <m:r>
          <w:rPr>
            <w:rFonts w:ascii="Cambria Math" w:hAnsi="Cambria Math"/>
            <w:sz w:val="22"/>
            <w:szCs w:val="20"/>
          </w:rPr>
          <m:t>dB</m:t>
        </m:r>
        <m:r>
          <w:rPr>
            <w:rFonts w:ascii="Cambria Math" w:hAnsi="Cambria Math"/>
            <w:sz w:val="22"/>
            <w:szCs w:val="20"/>
            <w:lang w:val="en-GB"/>
          </w:rPr>
          <m:t>(</m:t>
        </m:r>
        <m:r>
          <w:rPr>
            <w:rFonts w:ascii="Cambria Math" w:hAnsi="Cambria Math"/>
            <w:sz w:val="22"/>
            <w:szCs w:val="20"/>
          </w:rPr>
          <m:t>A</m:t>
        </m:r>
        <m:r>
          <w:rPr>
            <w:rFonts w:ascii="Cambria Math" w:hAnsi="Cambria Math"/>
            <w:sz w:val="22"/>
            <w:szCs w:val="20"/>
            <w:lang w:val="en-GB"/>
          </w:rPr>
          <m:t>)</m:t>
        </m:r>
      </m:oMath>
      <w:commentRangeEnd w:id="903"/>
      <w:r w:rsidRPr="00281C39">
        <w:rPr>
          <w:rStyle w:val="CommentReference"/>
          <w:rFonts w:ascii="Times New Roman" w:hAnsi="Times New Roman"/>
          <w:bCs/>
          <w:sz w:val="20"/>
          <w:szCs w:val="18"/>
          <w:lang w:val="en-GB"/>
        </w:rPr>
        <w:commentReference w:id="903"/>
      </w:r>
      <w:r w:rsidR="003B06B2" w:rsidRPr="00281C39">
        <w:rPr>
          <w:rFonts w:ascii="Times New Roman" w:hAnsi="Times New Roman"/>
          <w:bCs/>
          <w:sz w:val="20"/>
          <w:szCs w:val="18"/>
          <w:lang w:val="en-GB"/>
        </w:rPr>
        <w:tab/>
      </w:r>
      <w:commentRangeStart w:id="904"/>
      <w:r w:rsidR="003B06B2" w:rsidRPr="00281C39">
        <w:rPr>
          <w:rFonts w:ascii="Times New Roman" w:hAnsi="Times New Roman"/>
          <w:bCs/>
          <w:sz w:val="20"/>
          <w:szCs w:val="18"/>
          <w:lang w:val="en-GB"/>
        </w:rPr>
        <w:t xml:space="preserve">The </w:t>
      </w:r>
      <w:commentRangeEnd w:id="904"/>
      <w:r w:rsidR="008B3616">
        <w:rPr>
          <w:rStyle w:val="CommentReference"/>
          <w:rFonts w:ascii="Times New Roman" w:hAnsi="Times New Roman"/>
          <w:bCs/>
          <w:sz w:val="20"/>
          <w:szCs w:val="18"/>
          <w:lang w:val="en-GB"/>
        </w:rPr>
        <w:commentReference w:id="904"/>
      </w:r>
    </w:p>
    <w:p w14:paraId="2476D5D2" w14:textId="77777777" w:rsidR="00840B27" w:rsidRDefault="00840B27" w:rsidP="003B06B2">
      <w:pPr>
        <w:pStyle w:val="ListParagraph"/>
        <w:tabs>
          <w:tab w:val="left" w:pos="1134"/>
          <w:tab w:val="left" w:pos="8931"/>
        </w:tabs>
        <w:spacing w:after="120"/>
        <w:ind w:left="2268" w:right="1134" w:hanging="1134"/>
        <w:jc w:val="both"/>
        <w:rPr>
          <w:rFonts w:ascii="Times New Roman" w:hAnsi="Times New Roman"/>
          <w:bCs/>
          <w:sz w:val="20"/>
          <w:szCs w:val="18"/>
          <w:lang w:val="en-GB"/>
        </w:rPr>
      </w:pPr>
    </w:p>
    <w:p w14:paraId="0D9FEFD6" w14:textId="288B4C52" w:rsidR="008C6FA6" w:rsidRDefault="00840B27" w:rsidP="003B06B2">
      <w:pPr>
        <w:pStyle w:val="ListParagraph"/>
        <w:tabs>
          <w:tab w:val="left" w:pos="1134"/>
          <w:tab w:val="left" w:pos="8931"/>
        </w:tabs>
        <w:spacing w:after="120"/>
        <w:ind w:left="2268" w:right="1134" w:hanging="1134"/>
        <w:jc w:val="both"/>
        <w:rPr>
          <w:rFonts w:ascii="Times New Roman" w:hAnsi="Times New Roman"/>
          <w:bCs/>
          <w:sz w:val="20"/>
          <w:szCs w:val="18"/>
          <w:lang w:val="en-GB"/>
        </w:rPr>
      </w:pPr>
      <w:r>
        <w:rPr>
          <w:rFonts w:ascii="Times New Roman" w:hAnsi="Times New Roman"/>
          <w:bCs/>
          <w:sz w:val="20"/>
          <w:szCs w:val="18"/>
          <w:lang w:val="en-GB"/>
        </w:rPr>
        <w:tab/>
      </w:r>
      <w:r w:rsidR="003B06B2" w:rsidRPr="00281C39">
        <w:rPr>
          <w:rFonts w:ascii="Times New Roman" w:hAnsi="Times New Roman"/>
          <w:bCs/>
          <w:sz w:val="20"/>
          <w:szCs w:val="18"/>
          <w:lang w:val="en-GB"/>
        </w:rPr>
        <w:t>adjusted sound pressure level for the acceleration test is</w:t>
      </w:r>
      <w:r w:rsidR="008C6FA6">
        <w:rPr>
          <w:rFonts w:ascii="Times New Roman" w:hAnsi="Times New Roman"/>
          <w:bCs/>
          <w:sz w:val="20"/>
          <w:szCs w:val="18"/>
          <w:lang w:val="en-GB"/>
        </w:rPr>
        <w:t>:</w:t>
      </w:r>
    </w:p>
    <w:p w14:paraId="5786A2F5" w14:textId="3F893415" w:rsidR="003B06B2" w:rsidRPr="00281C39" w:rsidRDefault="003B06B2" w:rsidP="003B06B2">
      <w:pPr>
        <w:pStyle w:val="ListParagraph"/>
        <w:tabs>
          <w:tab w:val="left" w:pos="1134"/>
          <w:tab w:val="left" w:pos="8931"/>
        </w:tabs>
        <w:spacing w:after="120"/>
        <w:ind w:left="2268" w:right="1134" w:hanging="1134"/>
        <w:jc w:val="both"/>
        <w:rPr>
          <w:rFonts w:ascii="Times New Roman" w:hAnsi="Times New Roman"/>
          <w:bCs/>
          <w:sz w:val="20"/>
          <w:szCs w:val="18"/>
          <w:lang w:val="en-GB"/>
        </w:rPr>
      </w:pPr>
      <w:r w:rsidRPr="00281C39">
        <w:rPr>
          <w:rFonts w:ascii="Times New Roman" w:hAnsi="Times New Roman"/>
          <w:bCs/>
          <w:sz w:val="20"/>
          <w:szCs w:val="18"/>
          <w:lang w:val="en-GB"/>
        </w:rPr>
        <w:t xml:space="preserve"> </w:t>
      </w:r>
    </w:p>
    <w:commentRangeStart w:id="905"/>
    <w:p w14:paraId="7B23F6FD" w14:textId="77777777" w:rsidR="00840B27" w:rsidRDefault="00705B6F" w:rsidP="003B06B2">
      <w:pPr>
        <w:pStyle w:val="ListParagraph"/>
        <w:tabs>
          <w:tab w:val="left" w:pos="1134"/>
          <w:tab w:val="left" w:pos="8931"/>
        </w:tabs>
        <w:spacing w:after="120"/>
        <w:ind w:left="2268" w:right="1134"/>
        <w:jc w:val="both"/>
        <w:rPr>
          <w:rFonts w:ascii="Times New Roman" w:hAnsi="Times New Roman"/>
        </w:rPr>
      </w:pPr>
      <m:oMath>
        <m:sSub>
          <m:sSubPr>
            <m:ctrlPr>
              <w:rPr>
                <w:rFonts w:ascii="Cambria Math" w:hAnsi="Cambria Math"/>
                <w:sz w:val="22"/>
                <w:szCs w:val="20"/>
              </w:rPr>
            </m:ctrlPr>
          </m:sSubPr>
          <m:e>
            <m:r>
              <w:rPr>
                <w:rFonts w:ascii="Cambria Math" w:hAnsi="Cambria Math"/>
                <w:sz w:val="22"/>
                <w:szCs w:val="20"/>
              </w:rPr>
              <m:t>L</m:t>
            </m:r>
          </m:e>
          <m:sub>
            <m:r>
              <w:rPr>
                <w:rFonts w:ascii="Cambria Math" w:hAnsi="Cambria Math"/>
                <w:sz w:val="22"/>
                <w:szCs w:val="20"/>
              </w:rPr>
              <m:t>ACC</m:t>
            </m:r>
            <m:r>
              <m:rPr>
                <m:sty m:val="p"/>
              </m:rPr>
              <w:rPr>
                <w:rFonts w:ascii="Cambria Math" w:hAnsi="Cambria Math"/>
                <w:sz w:val="22"/>
                <w:szCs w:val="20"/>
              </w:rPr>
              <m:t>_</m:t>
            </m:r>
            <m:r>
              <w:rPr>
                <w:rFonts w:ascii="Cambria Math" w:hAnsi="Cambria Math"/>
                <w:sz w:val="22"/>
                <w:szCs w:val="20"/>
              </w:rPr>
              <m:t>ANCHOR</m:t>
            </m:r>
            <m:r>
              <m:rPr>
                <m:sty m:val="p"/>
              </m:rPr>
              <w:rPr>
                <w:rFonts w:ascii="Cambria Math" w:hAnsi="Cambria Math"/>
                <w:sz w:val="22"/>
                <w:szCs w:val="20"/>
              </w:rPr>
              <m:t>'</m:t>
            </m:r>
          </m:sub>
        </m:sSub>
        <m:r>
          <m:rPr>
            <m:sty m:val="p"/>
          </m:rPr>
          <w:rPr>
            <w:rFonts w:ascii="Cambria Math" w:hAnsi="Cambria Math"/>
            <w:sz w:val="22"/>
            <w:szCs w:val="20"/>
          </w:rPr>
          <m:t>=</m:t>
        </m:r>
        <m:d>
          <m:dPr>
            <m:ctrlPr>
              <w:rPr>
                <w:rFonts w:ascii="Cambria Math" w:hAnsi="Cambria Math"/>
                <w:sz w:val="22"/>
                <w:szCs w:val="20"/>
              </w:rPr>
            </m:ctrlPr>
          </m:dPr>
          <m:e>
            <m:r>
              <w:rPr>
                <w:rFonts w:ascii="Cambria Math" w:hAnsi="Cambria Math"/>
                <w:sz w:val="22"/>
                <w:szCs w:val="20"/>
              </w:rPr>
              <m:t>Limit</m:t>
            </m:r>
            <m:r>
              <m:rPr>
                <m:sty m:val="p"/>
              </m:rPr>
              <w:rPr>
                <w:rFonts w:ascii="Cambria Math" w:hAnsi="Cambria Math"/>
                <w:sz w:val="22"/>
                <w:szCs w:val="20"/>
              </w:rPr>
              <m:t>-</m:t>
            </m:r>
            <m:sSub>
              <m:sSubPr>
                <m:ctrlPr>
                  <w:rPr>
                    <w:rFonts w:ascii="Cambria Math" w:hAnsi="Cambria Math"/>
                    <w:sz w:val="22"/>
                    <w:szCs w:val="20"/>
                  </w:rPr>
                </m:ctrlPr>
              </m:sSubPr>
              <m:e>
                <m:r>
                  <w:rPr>
                    <w:rFonts w:ascii="Cambria Math" w:hAnsi="Cambria Math"/>
                    <w:sz w:val="22"/>
                    <w:szCs w:val="20"/>
                  </w:rPr>
                  <m:t>k</m:t>
                </m:r>
              </m:e>
              <m:sub>
                <m:r>
                  <w:rPr>
                    <w:rFonts w:ascii="Cambria Math" w:hAnsi="Cambria Math"/>
                    <w:sz w:val="22"/>
                    <w:szCs w:val="20"/>
                  </w:rPr>
                  <m:t>P</m:t>
                </m:r>
              </m:sub>
            </m:sSub>
            <m:r>
              <m:rPr>
                <m:sty m:val="p"/>
              </m:rPr>
              <w:rPr>
                <w:rFonts w:ascii="Cambria Math" w:hAnsi="Cambria Math"/>
                <w:sz w:val="22"/>
                <w:szCs w:val="20"/>
              </w:rPr>
              <m:t>×</m:t>
            </m:r>
            <m:sSub>
              <m:sSubPr>
                <m:ctrlPr>
                  <w:rPr>
                    <w:rFonts w:ascii="Cambria Math" w:hAnsi="Cambria Math"/>
                    <w:sz w:val="22"/>
                    <w:szCs w:val="20"/>
                  </w:rPr>
                </m:ctrlPr>
              </m:sSubPr>
              <m:e>
                <m:r>
                  <w:rPr>
                    <w:rFonts w:ascii="Cambria Math" w:hAnsi="Cambria Math"/>
                    <w:sz w:val="22"/>
                    <w:szCs w:val="20"/>
                  </w:rPr>
                  <m:t>L</m:t>
                </m:r>
              </m:e>
              <m:sub>
                <m:r>
                  <w:rPr>
                    <w:rFonts w:ascii="Cambria Math" w:hAnsi="Cambria Math"/>
                    <w:sz w:val="22"/>
                    <w:szCs w:val="20"/>
                  </w:rPr>
                  <m:t>CRS</m:t>
                </m:r>
                <m:r>
                  <m:rPr>
                    <m:sty m:val="p"/>
                  </m:rPr>
                  <w:rPr>
                    <w:rFonts w:ascii="Cambria Math" w:hAnsi="Cambria Math"/>
                    <w:sz w:val="22"/>
                    <w:szCs w:val="20"/>
                  </w:rPr>
                  <m:t>_</m:t>
                </m:r>
                <m:r>
                  <w:rPr>
                    <w:rFonts w:ascii="Cambria Math" w:hAnsi="Cambria Math"/>
                    <w:sz w:val="22"/>
                    <w:szCs w:val="20"/>
                  </w:rPr>
                  <m:t>ANCHOR</m:t>
                </m:r>
                <m:r>
                  <m:rPr>
                    <m:sty m:val="p"/>
                  </m:rPr>
                  <w:rPr>
                    <w:rFonts w:ascii="Cambria Math" w:hAnsi="Cambria Math"/>
                    <w:sz w:val="22"/>
                    <w:szCs w:val="20"/>
                  </w:rPr>
                  <m:t>'</m:t>
                </m:r>
              </m:sub>
            </m:sSub>
          </m:e>
        </m:d>
        <m:r>
          <m:rPr>
            <m:sty m:val="p"/>
          </m:rPr>
          <w:rPr>
            <w:rFonts w:ascii="Cambria Math" w:hAnsi="Cambria Math"/>
            <w:sz w:val="22"/>
            <w:szCs w:val="20"/>
          </w:rPr>
          <m:t>/(1-</m:t>
        </m:r>
        <m:sSub>
          <m:sSubPr>
            <m:ctrlPr>
              <w:rPr>
                <w:rFonts w:ascii="Cambria Math" w:hAnsi="Cambria Math"/>
                <w:sz w:val="22"/>
                <w:szCs w:val="20"/>
              </w:rPr>
            </m:ctrlPr>
          </m:sSubPr>
          <m:e>
            <m:r>
              <w:rPr>
                <w:rFonts w:ascii="Cambria Math" w:hAnsi="Cambria Math"/>
                <w:sz w:val="22"/>
                <w:szCs w:val="20"/>
              </w:rPr>
              <m:t>k</m:t>
            </m:r>
          </m:e>
          <m:sub>
            <m:r>
              <w:rPr>
                <w:rFonts w:ascii="Cambria Math" w:hAnsi="Cambria Math"/>
                <w:sz w:val="22"/>
                <w:szCs w:val="20"/>
              </w:rPr>
              <m:t>P</m:t>
            </m:r>
          </m:sub>
        </m:sSub>
        <m:r>
          <m:rPr>
            <m:sty m:val="p"/>
          </m:rPr>
          <w:rPr>
            <w:rFonts w:ascii="Cambria Math" w:hAnsi="Cambria Math"/>
            <w:sz w:val="22"/>
            <w:szCs w:val="20"/>
          </w:rPr>
          <m:t>)</m:t>
        </m:r>
      </m:oMath>
      <w:commentRangeEnd w:id="905"/>
      <w:r>
        <w:rPr>
          <w:rStyle w:val="CommentReference"/>
          <w:rFonts w:ascii="Times New Roman" w:hAnsi="Times New Roman"/>
          <w:sz w:val="24"/>
          <w:szCs w:val="22"/>
        </w:rPr>
        <w:commentReference w:id="905"/>
      </w:r>
    </w:p>
    <w:p w14:paraId="11CD68D8" w14:textId="77777777" w:rsidR="00840B27" w:rsidRDefault="00840B27" w:rsidP="003B06B2">
      <w:pPr>
        <w:pStyle w:val="ListParagraph"/>
        <w:tabs>
          <w:tab w:val="left" w:pos="1134"/>
          <w:tab w:val="left" w:pos="8931"/>
        </w:tabs>
        <w:spacing w:after="120"/>
        <w:ind w:left="2268" w:right="1134"/>
        <w:jc w:val="both"/>
        <w:rPr>
          <w:rFonts w:ascii="Times New Roman" w:hAnsi="Times New Roman"/>
          <w:bCs/>
          <w:sz w:val="20"/>
          <w:szCs w:val="18"/>
          <w:lang w:val="en-GB"/>
        </w:rPr>
      </w:pPr>
    </w:p>
    <w:p w14:paraId="52E67D43" w14:textId="16568F8A"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18"/>
          <w:lang w:val="en-GB"/>
        </w:rPr>
      </w:pPr>
      <w:r w:rsidRPr="00281C39">
        <w:rPr>
          <w:rFonts w:ascii="Times New Roman" w:hAnsi="Times New Roman"/>
          <w:bCs/>
          <w:sz w:val="20"/>
          <w:szCs w:val="18"/>
          <w:lang w:val="en-GB"/>
        </w:rPr>
        <w:t xml:space="preserve">where </w:t>
      </w:r>
      <w:r w:rsidRPr="00281C39">
        <w:rPr>
          <w:rFonts w:ascii="Times New Roman" w:hAnsi="Times New Roman"/>
          <w:bCs/>
          <w:i/>
          <w:iCs/>
          <w:sz w:val="20"/>
          <w:szCs w:val="18"/>
          <w:lang w:val="en-GB"/>
        </w:rPr>
        <w:t>Limit</w:t>
      </w:r>
      <w:r w:rsidRPr="00281C39">
        <w:rPr>
          <w:rFonts w:ascii="Times New Roman" w:hAnsi="Times New Roman"/>
          <w:bCs/>
          <w:sz w:val="20"/>
          <w:szCs w:val="18"/>
          <w:lang w:val="en-GB"/>
        </w:rPr>
        <w:t xml:space="preserve"> is the applicable limit for this vehicle type according to paragraph 6.2.2. of the main body and </w:t>
      </w:r>
      <w:r w:rsidRPr="00281C39">
        <w:rPr>
          <w:rFonts w:ascii="Times New Roman" w:hAnsi="Times New Roman"/>
          <w:bCs/>
          <w:i/>
          <w:iCs/>
          <w:sz w:val="20"/>
          <w:szCs w:val="18"/>
          <w:lang w:val="en-GB"/>
        </w:rPr>
        <w:t>k</w:t>
      </w:r>
      <w:r w:rsidRPr="00281C39">
        <w:rPr>
          <w:rFonts w:ascii="Times New Roman" w:hAnsi="Times New Roman"/>
          <w:bCs/>
          <w:i/>
          <w:iCs/>
          <w:sz w:val="20"/>
          <w:szCs w:val="18"/>
          <w:vertAlign w:val="subscript"/>
          <w:lang w:val="en-GB"/>
        </w:rPr>
        <w:t>P</w:t>
      </w:r>
      <w:r w:rsidRPr="00281C39">
        <w:rPr>
          <w:rFonts w:ascii="Times New Roman" w:hAnsi="Times New Roman"/>
          <w:bCs/>
          <w:sz w:val="20"/>
          <w:szCs w:val="18"/>
          <w:lang w:val="en-GB"/>
        </w:rPr>
        <w:t xml:space="preserve"> is the determined k</w:t>
      </w:r>
      <w:r w:rsidRPr="00281C39">
        <w:rPr>
          <w:rFonts w:ascii="Times New Roman" w:hAnsi="Times New Roman"/>
          <w:bCs/>
          <w:sz w:val="20"/>
          <w:szCs w:val="18"/>
          <w:vertAlign w:val="subscript"/>
          <w:lang w:val="en-GB"/>
        </w:rPr>
        <w:t>P</w:t>
      </w:r>
      <w:r w:rsidRPr="00281C39">
        <w:rPr>
          <w:rFonts w:ascii="Times New Roman" w:hAnsi="Times New Roman"/>
          <w:bCs/>
          <w:sz w:val="20"/>
          <w:szCs w:val="18"/>
          <w:lang w:val="en-GB"/>
        </w:rPr>
        <w:t>-factor from the Annex 3 test.</w:t>
      </w:r>
    </w:p>
    <w:p w14:paraId="6F6055DE" w14:textId="77777777" w:rsidR="003B06B2" w:rsidRPr="00281C39" w:rsidRDefault="003B06B2" w:rsidP="003B06B2">
      <w:pPr>
        <w:tabs>
          <w:tab w:val="left" w:pos="2268"/>
          <w:tab w:val="left" w:pos="8931"/>
        </w:tabs>
        <w:spacing w:after="120"/>
        <w:ind w:left="2268" w:right="1134" w:hanging="1134"/>
        <w:jc w:val="both"/>
        <w:rPr>
          <w:bCs/>
        </w:rPr>
      </w:pPr>
      <w:r w:rsidRPr="00281C39">
        <w:rPr>
          <w:bCs/>
          <w:lang w:eastAsia="ja-JP"/>
        </w:rPr>
        <w:t>3.2.4.</w:t>
      </w:r>
      <w:r w:rsidRPr="00281C39">
        <w:rPr>
          <w:bCs/>
          <w:lang w:eastAsia="ja-JP"/>
        </w:rPr>
        <w:tab/>
        <w:t>Virtual engine speed for hybrid electric vehicle the other system than paragraph 3.2.3.</w:t>
      </w:r>
    </w:p>
    <w:p w14:paraId="5DCB2061"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3.2.4.1.</w:t>
      </w:r>
      <w:r w:rsidRPr="00281C39">
        <w:rPr>
          <w:bCs/>
        </w:rPr>
        <w:tab/>
        <w:t xml:space="preserve">Case 1 – Internal combustion engine is operational during acceleration test and constant speed test </w:t>
      </w:r>
    </w:p>
    <w:p w14:paraId="54A61775" w14:textId="77777777" w:rsidR="003B06B2" w:rsidRPr="00281C39" w:rsidRDefault="003B06B2" w:rsidP="003B06B2">
      <w:pPr>
        <w:tabs>
          <w:tab w:val="left" w:pos="1134"/>
          <w:tab w:val="left" w:pos="8931"/>
        </w:tabs>
        <w:suppressAutoHyphens w:val="0"/>
        <w:spacing w:after="120"/>
        <w:ind w:left="2268" w:right="1134" w:hanging="1134"/>
        <w:jc w:val="both"/>
        <w:rPr>
          <w:bCs/>
          <w:sz w:val="16"/>
          <w:szCs w:val="16"/>
        </w:rPr>
      </w:pPr>
      <w:r w:rsidRPr="00281C39">
        <w:rPr>
          <w:bCs/>
        </w:rPr>
        <w:t>3.2.4.1.1.</w:t>
      </w:r>
      <w:r w:rsidRPr="00281C39">
        <w:rPr>
          <w:bCs/>
        </w:rPr>
        <w:tab/>
      </w:r>
      <w:r w:rsidRPr="00281C39">
        <w:rPr>
          <w:bCs/>
          <w:szCs w:val="18"/>
        </w:rPr>
        <w:t>Assignment of engine speed</w:t>
      </w:r>
    </w:p>
    <w:p w14:paraId="02DEC4C4" w14:textId="77777777" w:rsidR="003B06B2" w:rsidRPr="00281C39" w:rsidRDefault="003B06B2" w:rsidP="003B06B2">
      <w:pPr>
        <w:tabs>
          <w:tab w:val="left" w:pos="1134"/>
          <w:tab w:val="left" w:pos="8931"/>
        </w:tabs>
        <w:spacing w:after="120"/>
        <w:ind w:left="2268" w:right="1134"/>
        <w:jc w:val="both"/>
        <w:rPr>
          <w:bCs/>
        </w:rPr>
      </w:pPr>
      <w:r w:rsidRPr="00281C39">
        <w:rPr>
          <w:bCs/>
        </w:rPr>
        <w:t xml:space="preserve">For the acceleration test and the constant speed test, use the engine speed information from the test result of Annex 3. </w:t>
      </w:r>
    </w:p>
    <w:p w14:paraId="372F3DD7" w14:textId="77777777" w:rsidR="003B06B2" w:rsidRPr="00281C39" w:rsidRDefault="003B06B2" w:rsidP="003B06B2">
      <w:pPr>
        <w:tabs>
          <w:tab w:val="left" w:pos="1134"/>
          <w:tab w:val="left" w:pos="8931"/>
        </w:tabs>
        <w:spacing w:after="120"/>
        <w:ind w:left="2268" w:right="1134" w:hanging="1134"/>
        <w:jc w:val="both"/>
        <w:rPr>
          <w:bCs/>
        </w:rPr>
      </w:pPr>
      <w:r w:rsidRPr="00281C39">
        <w:rPr>
          <w:bCs/>
        </w:rPr>
        <w:t>3.2.4.1.2.</w:t>
      </w:r>
      <w:r w:rsidRPr="00281C39">
        <w:rPr>
          <w:bCs/>
        </w:rPr>
        <w:tab/>
        <w:t>Adjustment of sound pressure level</w:t>
      </w:r>
    </w:p>
    <w:p w14:paraId="2A642226" w14:textId="77777777" w:rsidR="003B06B2" w:rsidRPr="00281C39" w:rsidRDefault="003B06B2" w:rsidP="003B06B2">
      <w:pPr>
        <w:tabs>
          <w:tab w:val="left" w:pos="1134"/>
          <w:tab w:val="left" w:pos="8931"/>
        </w:tabs>
        <w:spacing w:after="120"/>
        <w:ind w:left="2268" w:right="1134" w:hanging="1134"/>
        <w:jc w:val="both"/>
        <w:rPr>
          <w:bCs/>
        </w:rPr>
      </w:pPr>
      <w:r w:rsidRPr="00281C39">
        <w:rPr>
          <w:bCs/>
        </w:rPr>
        <w:tab/>
        <w:t>No adjustment is applied</w:t>
      </w:r>
      <w:r w:rsidRPr="00281C39">
        <w:rPr>
          <w:bCs/>
        </w:rPr>
        <w:tab/>
      </w:r>
    </w:p>
    <w:p w14:paraId="5E7EC965" w14:textId="77777777" w:rsidR="003B06B2" w:rsidRPr="00281C39" w:rsidRDefault="003B06B2" w:rsidP="003B06B2">
      <w:pPr>
        <w:tabs>
          <w:tab w:val="left" w:pos="1134"/>
          <w:tab w:val="left" w:pos="8931"/>
        </w:tabs>
        <w:spacing w:after="120"/>
        <w:ind w:left="2268" w:right="1134" w:hanging="1134"/>
        <w:jc w:val="both"/>
        <w:rPr>
          <w:bCs/>
        </w:rPr>
      </w:pPr>
      <w:r w:rsidRPr="00281C39">
        <w:rPr>
          <w:bCs/>
        </w:rPr>
        <w:t>3.2.4.2.</w:t>
      </w:r>
      <w:r w:rsidRPr="00281C39">
        <w:rPr>
          <w:bCs/>
        </w:rPr>
        <w:tab/>
        <w:t xml:space="preserve">Case 2 – Internal combustion engine is operational during acceleration test but not during the constant speed test </w:t>
      </w:r>
    </w:p>
    <w:p w14:paraId="41010D5F" w14:textId="77777777" w:rsidR="003B06B2" w:rsidRPr="00281C39" w:rsidRDefault="003B06B2" w:rsidP="003B06B2">
      <w:pPr>
        <w:tabs>
          <w:tab w:val="left" w:pos="1134"/>
          <w:tab w:val="left" w:pos="8931"/>
        </w:tabs>
        <w:spacing w:after="120"/>
        <w:ind w:left="2268" w:right="1134" w:hanging="1134"/>
        <w:jc w:val="both"/>
        <w:rPr>
          <w:bCs/>
        </w:rPr>
      </w:pPr>
      <w:r w:rsidRPr="00281C39">
        <w:rPr>
          <w:bCs/>
        </w:rPr>
        <w:t xml:space="preserve">3.2.4.2.1. </w:t>
      </w:r>
      <w:r w:rsidRPr="00281C39">
        <w:rPr>
          <w:bCs/>
        </w:rPr>
        <w:tab/>
        <w:t>Assignment of engine speed</w:t>
      </w:r>
    </w:p>
    <w:p w14:paraId="606ABBA5" w14:textId="77777777" w:rsidR="003B06B2" w:rsidRPr="00281C39" w:rsidRDefault="003B06B2" w:rsidP="003B06B2">
      <w:pPr>
        <w:tabs>
          <w:tab w:val="left" w:pos="1134"/>
          <w:tab w:val="left" w:pos="8931"/>
        </w:tabs>
        <w:spacing w:after="120"/>
        <w:ind w:left="2268" w:right="1134" w:hanging="1134"/>
        <w:jc w:val="both"/>
        <w:rPr>
          <w:bCs/>
        </w:rPr>
      </w:pPr>
      <w:r w:rsidRPr="00281C39">
        <w:rPr>
          <w:bCs/>
        </w:rPr>
        <w:lastRenderedPageBreak/>
        <w:tab/>
        <w:t xml:space="preserve">For the acceleration test, use the engine speed information from the test result of Annex 3. </w:t>
      </w:r>
    </w:p>
    <w:p w14:paraId="79AD8360"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For the constant speed test, determine a virtual uniform gear ratio of 30 km/h per 1000 min</w:t>
      </w:r>
      <w:r w:rsidRPr="00281C39">
        <w:rPr>
          <w:rFonts w:ascii="Times New Roman" w:hAnsi="Times New Roman"/>
          <w:bCs/>
          <w:sz w:val="20"/>
          <w:szCs w:val="20"/>
          <w:vertAlign w:val="superscript"/>
          <w:lang w:val="en-GB"/>
        </w:rPr>
        <w:t>-1</w:t>
      </w:r>
      <w:r w:rsidRPr="00281C39">
        <w:rPr>
          <w:rFonts w:ascii="Times New Roman" w:hAnsi="Times New Roman"/>
          <w:bCs/>
          <w:sz w:val="20"/>
          <w:szCs w:val="20"/>
          <w:lang w:val="en-GB"/>
        </w:rPr>
        <w:t xml:space="preserve"> at the target speed of the vehicle </w:t>
      </w:r>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as selected for the constant speed test in Annex 3. Calculate the engine speed with the gear ratio of that gear.</w:t>
      </w:r>
    </w:p>
    <w:p w14:paraId="1096034C"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3.2.4.2.2.</w:t>
      </w:r>
      <w:r w:rsidRPr="00281C39">
        <w:rPr>
          <w:bCs/>
        </w:rPr>
        <w:tab/>
        <w:t>Adjustment of sound pressure level</w:t>
      </w:r>
    </w:p>
    <w:p w14:paraId="6609332E"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No adjustment is applied to the acceleration test result. </w:t>
      </w:r>
    </w:p>
    <w:p w14:paraId="09FD4AE0" w14:textId="149FE804"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adjusted cruise test result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CRS_ANCHOR</w:t>
      </w:r>
      <w:r w:rsidRPr="00281C39">
        <w:rPr>
          <w:rFonts w:ascii="Times New Roman" w:hAnsi="Times New Roman"/>
          <w:bCs/>
          <w:i/>
          <w:iCs/>
          <w:snapToGrid w:val="0"/>
          <w:sz w:val="20"/>
          <w:szCs w:val="20"/>
          <w:vertAlign w:val="subscript"/>
          <w:lang w:val="en-GB"/>
        </w:rPr>
        <w:t>'</w:t>
      </w:r>
      <w:r w:rsidRPr="00281C39">
        <w:rPr>
          <w:rFonts w:ascii="Times New Roman" w:hAnsi="Times New Roman"/>
          <w:bCs/>
          <w:sz w:val="20"/>
          <w:szCs w:val="20"/>
          <w:lang w:val="en-GB"/>
        </w:rPr>
        <w:t xml:space="preserve"> is determined by</w:t>
      </w:r>
      <w:r w:rsidR="00840B27">
        <w:rPr>
          <w:rFonts w:ascii="Times New Roman" w:hAnsi="Times New Roman"/>
          <w:bCs/>
          <w:sz w:val="20"/>
          <w:szCs w:val="20"/>
          <w:lang w:val="en-GB"/>
        </w:rPr>
        <w:t>:</w:t>
      </w:r>
    </w:p>
    <w:commentRangeStart w:id="906"/>
    <w:p w14:paraId="1859B52B" w14:textId="77777777" w:rsidR="00840B27" w:rsidRDefault="00705B6F" w:rsidP="003B06B2">
      <w:pPr>
        <w:tabs>
          <w:tab w:val="left" w:pos="1134"/>
          <w:tab w:val="left" w:pos="8931"/>
        </w:tabs>
        <w:suppressAutoHyphens w:val="0"/>
        <w:spacing w:after="120"/>
        <w:ind w:left="2268" w:right="1134" w:hanging="1134"/>
        <w:jc w:val="both"/>
      </w:pPr>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m:t>
        </m:r>
        <m:r>
          <w:rPr>
            <w:rFonts w:ascii="Cambria Math" w:hAnsi="Cambria Math"/>
          </w:rPr>
          <m:t>(</m:t>
        </m:r>
        <m:r>
          <w:rPr>
            <w:rFonts w:ascii="Cambria Math" w:hAnsi="Cambria Math"/>
          </w:rPr>
          <m:t>A</m:t>
        </m:r>
        <m:r>
          <w:rPr>
            <w:rFonts w:ascii="Cambria Math" w:hAnsi="Cambria Math"/>
          </w:rPr>
          <m:t>)</m:t>
        </m:r>
      </m:oMath>
      <w:commentRangeEnd w:id="906"/>
      <w:r>
        <w:rPr>
          <w:rStyle w:val="CommentReference"/>
          <w:sz w:val="20"/>
          <w:szCs w:val="20"/>
        </w:rPr>
        <w:commentReference w:id="906"/>
      </w:r>
    </w:p>
    <w:p w14:paraId="64C39FD1" w14:textId="7A548AB2"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3.2.4.3.</w:t>
      </w:r>
      <w:r w:rsidRPr="00281C39">
        <w:rPr>
          <w:bCs/>
        </w:rPr>
        <w:tab/>
        <w:t xml:space="preserve">Case 3 – Internal combustion engine is operational during constant speed test but not during the acceleration test </w:t>
      </w:r>
    </w:p>
    <w:p w14:paraId="3FD6FDC0" w14:textId="77777777" w:rsidR="003B06B2" w:rsidRPr="00281C39" w:rsidRDefault="003B06B2" w:rsidP="003B06B2">
      <w:pPr>
        <w:pStyle w:val="ListParagraph"/>
        <w:tabs>
          <w:tab w:val="left" w:pos="1134"/>
          <w:tab w:val="left" w:pos="8931"/>
        </w:tabs>
        <w:spacing w:after="120"/>
        <w:ind w:left="2268" w:right="1134" w:hanging="1134"/>
        <w:jc w:val="both"/>
        <w:rPr>
          <w:rFonts w:ascii="Times New Roman" w:eastAsiaTheme="minorEastAsia" w:hAnsi="Times New Roman"/>
          <w:bCs/>
          <w:sz w:val="20"/>
          <w:szCs w:val="20"/>
          <w:lang w:val="en-GB"/>
        </w:rPr>
      </w:pPr>
      <w:r w:rsidRPr="00281C39">
        <w:rPr>
          <w:rFonts w:ascii="Times New Roman" w:hAnsi="Times New Roman"/>
          <w:bCs/>
          <w:sz w:val="20"/>
          <w:szCs w:val="20"/>
          <w:lang w:val="en-GB"/>
        </w:rPr>
        <w:t xml:space="preserve">3.2.4.3.1. </w:t>
      </w:r>
      <w:r w:rsidRPr="00281C39">
        <w:rPr>
          <w:rFonts w:ascii="Times New Roman" w:hAnsi="Times New Roman"/>
          <w:bCs/>
          <w:sz w:val="20"/>
          <w:szCs w:val="20"/>
          <w:lang w:val="en-GB"/>
        </w:rPr>
        <w:tab/>
      </w:r>
      <w:r w:rsidRPr="00281C39">
        <w:rPr>
          <w:rFonts w:ascii="Times New Roman" w:eastAsiaTheme="minorEastAsia" w:hAnsi="Times New Roman"/>
          <w:bCs/>
          <w:sz w:val="20"/>
          <w:szCs w:val="20"/>
          <w:lang w:val="en-GB"/>
        </w:rPr>
        <w:t>Assignment of engine speed</w:t>
      </w:r>
    </w:p>
    <w:p w14:paraId="35D18D03" w14:textId="77777777" w:rsidR="003B06B2" w:rsidRPr="00281C39" w:rsidRDefault="003B06B2" w:rsidP="003B06B2">
      <w:pPr>
        <w:pStyle w:val="ListParagraph"/>
        <w:tabs>
          <w:tab w:val="left" w:pos="1134"/>
          <w:tab w:val="left" w:pos="8931"/>
        </w:tabs>
        <w:spacing w:after="120"/>
        <w:ind w:left="2268" w:right="1134" w:hanging="1134"/>
        <w:jc w:val="both"/>
        <w:rPr>
          <w:rFonts w:ascii="Times New Roman" w:eastAsiaTheme="minorEastAsia" w:hAnsi="Times New Roman"/>
          <w:bCs/>
          <w:sz w:val="20"/>
          <w:szCs w:val="20"/>
          <w:lang w:val="en-GB"/>
        </w:rPr>
      </w:pPr>
      <w:r w:rsidRPr="00281C39">
        <w:rPr>
          <w:rFonts w:ascii="Times New Roman" w:eastAsiaTheme="minorEastAsia" w:hAnsi="Times New Roman"/>
          <w:bCs/>
          <w:sz w:val="20"/>
          <w:szCs w:val="20"/>
          <w:lang w:val="en-GB"/>
        </w:rPr>
        <w:tab/>
        <w:t>For the constant speed, use the engine speed information from the test result of Annex 3.</w:t>
      </w:r>
    </w:p>
    <w:p w14:paraId="431B72E6"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For the acceleration test, determine a virtual uniform vehicle speed to engine speed ratio of 20 km/h per 1000 min</w:t>
      </w:r>
      <w:r w:rsidRPr="00281C39">
        <w:rPr>
          <w:rFonts w:ascii="Times New Roman" w:hAnsi="Times New Roman"/>
          <w:bCs/>
          <w:sz w:val="20"/>
          <w:szCs w:val="20"/>
          <w:vertAlign w:val="superscript"/>
          <w:lang w:val="en-GB"/>
        </w:rPr>
        <w:t>-1</w:t>
      </w:r>
      <w:r w:rsidRPr="00281C39">
        <w:rPr>
          <w:rFonts w:ascii="Times New Roman" w:hAnsi="Times New Roman"/>
          <w:bCs/>
          <w:sz w:val="20"/>
          <w:szCs w:val="20"/>
          <w:lang w:val="en-GB"/>
        </w:rPr>
        <w:t xml:space="preserve">. Calculate the engine speed with the vehicle speed </w:t>
      </w:r>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BB‘_ACC_ANCHOR</w:t>
      </w:r>
      <w:r w:rsidRPr="00281C39">
        <w:rPr>
          <w:rFonts w:ascii="Times New Roman" w:hAnsi="Times New Roman"/>
          <w:bCs/>
          <w:sz w:val="20"/>
          <w:szCs w:val="20"/>
          <w:lang w:val="en-GB"/>
        </w:rPr>
        <w:t>.</w:t>
      </w:r>
    </w:p>
    <w:commentRangeStart w:id="907"/>
    <w:p w14:paraId="215B32F1" w14:textId="77777777" w:rsidR="00ED3096" w:rsidRPr="00F01234" w:rsidRDefault="00705B6F" w:rsidP="00ED3096">
      <w:pPr>
        <w:suppressAutoHyphens w:val="0"/>
        <w:spacing w:line="240" w:lineRule="auto"/>
      </w:pPr>
      <m:oMath>
        <m:sSub>
          <m:sSubPr>
            <m:ctrlPr>
              <w:rPr>
                <w:rFonts w:ascii="Cambria Math" w:hAnsi="Cambria Math"/>
                <w:i/>
              </w:rPr>
            </m:ctrlPr>
          </m:sSubPr>
          <m:e>
            <m:r>
              <w:rPr>
                <w:rFonts w:ascii="Cambria Math" w:hAnsi="Cambria Math"/>
              </w:rPr>
              <m:t>n</m:t>
            </m:r>
          </m:e>
          <m:sub>
            <m:r>
              <w:rPr>
                <w:rFonts w:ascii="Cambria Math" w:hAnsi="Cambria Math"/>
              </w:rPr>
              <m:t>ACC</m:t>
            </m:r>
            <m:r>
              <w:rPr>
                <w:rFonts w:ascii="Cambria Math" w:hAnsi="Cambria Math"/>
              </w:rPr>
              <m:t>_</m:t>
            </m:r>
            <m:r>
              <w:rPr>
                <w:rFonts w:ascii="Cambria Math" w:hAnsi="Cambria Math"/>
              </w:rPr>
              <m:t>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BB</m:t>
                    </m:r>
                    <m:r>
                      <w:rPr>
                        <w:rFonts w:ascii="Cambria Math" w:hAnsi="Cambria Math"/>
                      </w:rPr>
                      <m:t>'_</m:t>
                    </m:r>
                    <m:r>
                      <w:rPr>
                        <w:rFonts w:ascii="Cambria Math" w:hAnsi="Cambria Math"/>
                      </w:rPr>
                      <m:t>ANCHOR</m:t>
                    </m:r>
                  </m:sub>
                </m:sSub>
              </m:num>
              <m:den>
                <m:r>
                  <w:rPr>
                    <w:rFonts w:ascii="Cambria Math" w:hAnsi="Cambria Math"/>
                  </w:rPr>
                  <m:t>20</m:t>
                </m:r>
              </m:den>
            </m:f>
          </m:e>
        </m:d>
        <m:r>
          <w:rPr>
            <w:rFonts w:ascii="Cambria Math" w:hAnsi="Cambria Math"/>
          </w:rPr>
          <m:t>×1000</m:t>
        </m:r>
      </m:oMath>
      <w:commentRangeEnd w:id="907"/>
      <w:r w:rsidRPr="00F01234">
        <w:rPr>
          <w:rStyle w:val="CommentReference"/>
          <w:sz w:val="20"/>
          <w:szCs w:val="20"/>
        </w:rPr>
        <w:commentReference w:id="907"/>
      </w:r>
    </w:p>
    <w:p w14:paraId="583D6F08" w14:textId="77777777" w:rsidR="00F01234" w:rsidRPr="00281C39" w:rsidRDefault="00F01234" w:rsidP="00ED3096">
      <w:pPr>
        <w:suppressAutoHyphens w:val="0"/>
        <w:spacing w:line="240" w:lineRule="auto"/>
      </w:pPr>
    </w:p>
    <w:p w14:paraId="01065A84"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3.2.4.3.2.</w:t>
      </w:r>
      <w:r w:rsidRPr="00281C39">
        <w:rPr>
          <w:bCs/>
        </w:rPr>
        <w:tab/>
        <w:t>Adjustment of sound pressure level</w:t>
      </w:r>
      <w:r w:rsidRPr="00281C39">
        <w:rPr>
          <w:bCs/>
        </w:rPr>
        <w:tab/>
      </w:r>
      <w:r w:rsidRPr="00281C39">
        <w:rPr>
          <w:bCs/>
        </w:rPr>
        <w:br/>
        <w:t>No adjustment is applied to the constant speed test result.</w:t>
      </w:r>
    </w:p>
    <w:p w14:paraId="6BCB35BE" w14:textId="3EFDE711" w:rsidR="003B06B2"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The sound pressure level for the acceleration test is determined by</w:t>
      </w:r>
      <w:r w:rsidR="00F01234">
        <w:rPr>
          <w:rFonts w:ascii="Times New Roman" w:hAnsi="Times New Roman"/>
          <w:bCs/>
          <w:sz w:val="20"/>
          <w:szCs w:val="20"/>
          <w:lang w:val="en-GB"/>
        </w:rPr>
        <w:t>:</w:t>
      </w:r>
    </w:p>
    <w:p w14:paraId="7DEAB267" w14:textId="77777777" w:rsidR="00F01234" w:rsidRPr="00281C39" w:rsidRDefault="00F01234" w:rsidP="003B06B2">
      <w:pPr>
        <w:pStyle w:val="ListParagraph"/>
        <w:tabs>
          <w:tab w:val="left" w:pos="1134"/>
          <w:tab w:val="left" w:pos="8931"/>
        </w:tabs>
        <w:spacing w:after="120"/>
        <w:ind w:left="2268" w:right="1134"/>
        <w:jc w:val="both"/>
        <w:rPr>
          <w:rFonts w:ascii="Times New Roman" w:hAnsi="Times New Roman"/>
          <w:bCs/>
          <w:sz w:val="20"/>
          <w:szCs w:val="20"/>
          <w:lang w:val="en-GB"/>
        </w:rPr>
      </w:pPr>
    </w:p>
    <w:commentRangeStart w:id="908"/>
    <w:p w14:paraId="1ABB5709" w14:textId="77777777" w:rsidR="00F01234" w:rsidRPr="00F01234" w:rsidRDefault="00705B6F" w:rsidP="003B06B2">
      <w:pPr>
        <w:pStyle w:val="ListParagraph"/>
        <w:tabs>
          <w:tab w:val="left" w:pos="1134"/>
          <w:tab w:val="left" w:pos="8931"/>
        </w:tabs>
        <w:spacing w:after="120"/>
        <w:ind w:left="2268" w:right="1134"/>
        <w:jc w:val="both"/>
        <w:rPr>
          <w:rFonts w:ascii="Times New Roman" w:hAnsi="Times New Roman"/>
          <w:sz w:val="22"/>
          <w:szCs w:val="20"/>
        </w:rPr>
      </w:pPr>
      <m:oMath>
        <m:sSub>
          <m:sSubPr>
            <m:ctrlPr>
              <w:rPr>
                <w:rFonts w:ascii="Cambria Math" w:hAnsi="Cambria Math"/>
                <w:sz w:val="22"/>
                <w:szCs w:val="20"/>
              </w:rPr>
            </m:ctrlPr>
          </m:sSubPr>
          <m:e>
            <m:r>
              <w:rPr>
                <w:rFonts w:ascii="Cambria Math" w:hAnsi="Cambria Math"/>
                <w:sz w:val="22"/>
                <w:szCs w:val="20"/>
              </w:rPr>
              <m:t>L</m:t>
            </m:r>
          </m:e>
          <m:sub>
            <m:r>
              <w:rPr>
                <w:rFonts w:ascii="Cambria Math" w:hAnsi="Cambria Math"/>
                <w:sz w:val="22"/>
                <w:szCs w:val="20"/>
              </w:rPr>
              <m:t>AC</m:t>
            </m:r>
            <m:sSubSup>
              <m:sSubSupPr>
                <m:ctrlPr>
                  <w:rPr>
                    <w:rFonts w:ascii="Cambria Math" w:hAnsi="Cambria Math"/>
                    <w:sz w:val="22"/>
                    <w:szCs w:val="20"/>
                  </w:rPr>
                </m:ctrlPr>
              </m:sSubSupPr>
              <m:e>
                <m:r>
                  <w:rPr>
                    <w:rFonts w:ascii="Cambria Math" w:hAnsi="Cambria Math"/>
                    <w:sz w:val="22"/>
                    <w:szCs w:val="20"/>
                  </w:rPr>
                  <m:t>C</m:t>
                </m:r>
                <m:ctrlPr>
                  <w:rPr>
                    <w:rFonts w:ascii="Cambria Math" w:hAnsi="Cambria Math"/>
                    <w:i/>
                    <w:sz w:val="22"/>
                    <w:szCs w:val="20"/>
                  </w:rPr>
                </m:ctrlPr>
              </m:e>
              <m:sub>
                <m:r>
                  <w:rPr>
                    <w:rFonts w:ascii="Cambria Math" w:hAnsi="Cambria Math"/>
                    <w:sz w:val="22"/>
                    <w:szCs w:val="20"/>
                  </w:rPr>
                  <m:t>ANCHOR</m:t>
                </m:r>
              </m:sub>
              <m:sup>
                <m:r>
                  <m:rPr>
                    <m:sty m:val="p"/>
                  </m:rPr>
                  <w:rPr>
                    <w:rFonts w:ascii="Cambria Math" w:hAnsi="Cambria Math"/>
                    <w:sz w:val="22"/>
                    <w:szCs w:val="20"/>
                  </w:rPr>
                  <m:t>'</m:t>
                </m:r>
              </m:sup>
            </m:sSubSup>
          </m:sub>
        </m:sSub>
        <m:r>
          <m:rPr>
            <m:sty m:val="p"/>
          </m:rPr>
          <w:rPr>
            <w:rFonts w:ascii="Cambria Math" w:hAnsi="Cambria Math"/>
            <w:sz w:val="22"/>
            <w:szCs w:val="20"/>
          </w:rPr>
          <m:t>=</m:t>
        </m:r>
        <m:f>
          <m:fPr>
            <m:ctrlPr>
              <w:rPr>
                <w:rFonts w:ascii="Cambria Math" w:hAnsi="Cambria Math"/>
                <w:sz w:val="22"/>
                <w:szCs w:val="20"/>
              </w:rPr>
            </m:ctrlPr>
          </m:fPr>
          <m:num>
            <m:d>
              <m:dPr>
                <m:ctrlPr>
                  <w:rPr>
                    <w:rFonts w:ascii="Cambria Math" w:hAnsi="Cambria Math"/>
                    <w:sz w:val="22"/>
                    <w:szCs w:val="20"/>
                  </w:rPr>
                </m:ctrlPr>
              </m:dPr>
              <m:e>
                <m:r>
                  <w:rPr>
                    <w:rFonts w:ascii="Cambria Math" w:hAnsi="Cambria Math"/>
                    <w:sz w:val="22"/>
                    <w:szCs w:val="20"/>
                  </w:rPr>
                  <m:t>Limit</m:t>
                </m:r>
                <m:r>
                  <m:rPr>
                    <m:sty m:val="p"/>
                  </m:rPr>
                  <w:rPr>
                    <w:rFonts w:ascii="Cambria Math" w:hAnsi="Cambria Math"/>
                    <w:sz w:val="22"/>
                    <w:szCs w:val="20"/>
                  </w:rPr>
                  <m:t>-</m:t>
                </m:r>
                <m:sSub>
                  <m:sSubPr>
                    <m:ctrlPr>
                      <w:rPr>
                        <w:rFonts w:ascii="Cambria Math" w:hAnsi="Cambria Math"/>
                        <w:sz w:val="22"/>
                        <w:szCs w:val="20"/>
                      </w:rPr>
                    </m:ctrlPr>
                  </m:sSubPr>
                  <m:e>
                    <m:r>
                      <w:rPr>
                        <w:rFonts w:ascii="Cambria Math" w:hAnsi="Cambria Math"/>
                        <w:sz w:val="22"/>
                        <w:szCs w:val="20"/>
                      </w:rPr>
                      <m:t>k</m:t>
                    </m:r>
                  </m:e>
                  <m:sub>
                    <m:r>
                      <w:rPr>
                        <w:rFonts w:ascii="Cambria Math" w:hAnsi="Cambria Math"/>
                        <w:sz w:val="22"/>
                        <w:szCs w:val="20"/>
                      </w:rPr>
                      <m:t>P</m:t>
                    </m:r>
                  </m:sub>
                </m:sSub>
                <m:r>
                  <m:rPr>
                    <m:sty m:val="p"/>
                  </m:rPr>
                  <w:rPr>
                    <w:rFonts w:ascii="Cambria Math" w:hAnsi="Cambria Math"/>
                    <w:sz w:val="22"/>
                    <w:szCs w:val="20"/>
                  </w:rPr>
                  <m:t>×</m:t>
                </m:r>
                <m:sSub>
                  <m:sSubPr>
                    <m:ctrlPr>
                      <w:rPr>
                        <w:rFonts w:ascii="Cambria Math" w:hAnsi="Cambria Math"/>
                        <w:sz w:val="22"/>
                        <w:szCs w:val="20"/>
                      </w:rPr>
                    </m:ctrlPr>
                  </m:sSubPr>
                  <m:e>
                    <m:r>
                      <w:rPr>
                        <w:rFonts w:ascii="Cambria Math" w:hAnsi="Cambria Math"/>
                        <w:sz w:val="22"/>
                        <w:szCs w:val="20"/>
                      </w:rPr>
                      <m:t>L</m:t>
                    </m:r>
                  </m:e>
                  <m:sub>
                    <m:r>
                      <w:rPr>
                        <w:rFonts w:ascii="Cambria Math" w:hAnsi="Cambria Math"/>
                        <w:sz w:val="22"/>
                        <w:szCs w:val="20"/>
                      </w:rPr>
                      <m:t>CR</m:t>
                    </m:r>
                    <m:sSub>
                      <m:sSubPr>
                        <m:ctrlPr>
                          <w:rPr>
                            <w:rFonts w:ascii="Cambria Math" w:hAnsi="Cambria Math"/>
                            <w:sz w:val="22"/>
                            <w:szCs w:val="20"/>
                          </w:rPr>
                        </m:ctrlPr>
                      </m:sSubPr>
                      <m:e>
                        <m:r>
                          <w:rPr>
                            <w:rFonts w:ascii="Cambria Math" w:hAnsi="Cambria Math"/>
                            <w:sz w:val="22"/>
                            <w:szCs w:val="20"/>
                          </w:rPr>
                          <m:t>S</m:t>
                        </m:r>
                        <m:ctrlPr>
                          <w:rPr>
                            <w:rFonts w:ascii="Cambria Math" w:hAnsi="Cambria Math"/>
                            <w:i/>
                            <w:sz w:val="22"/>
                            <w:szCs w:val="20"/>
                          </w:rPr>
                        </m:ctrlPr>
                      </m:e>
                      <m:sub>
                        <m:r>
                          <w:rPr>
                            <w:rFonts w:ascii="Cambria Math" w:hAnsi="Cambria Math"/>
                            <w:sz w:val="22"/>
                            <w:szCs w:val="20"/>
                          </w:rPr>
                          <m:t>ANCHOR</m:t>
                        </m:r>
                      </m:sub>
                    </m:sSub>
                  </m:sub>
                </m:sSub>
              </m:e>
            </m:d>
          </m:num>
          <m:den>
            <m:r>
              <m:rPr>
                <m:sty m:val="p"/>
              </m:rPr>
              <w:rPr>
                <w:rFonts w:ascii="Cambria Math" w:hAnsi="Cambria Math"/>
                <w:sz w:val="22"/>
                <w:szCs w:val="20"/>
              </w:rPr>
              <m:t>1-</m:t>
            </m:r>
            <m:sSub>
              <m:sSubPr>
                <m:ctrlPr>
                  <w:rPr>
                    <w:rFonts w:ascii="Cambria Math" w:hAnsi="Cambria Math"/>
                    <w:sz w:val="22"/>
                    <w:szCs w:val="20"/>
                  </w:rPr>
                </m:ctrlPr>
              </m:sSubPr>
              <m:e>
                <m:r>
                  <w:rPr>
                    <w:rFonts w:ascii="Cambria Math" w:hAnsi="Cambria Math"/>
                    <w:sz w:val="22"/>
                    <w:szCs w:val="20"/>
                  </w:rPr>
                  <m:t>k</m:t>
                </m:r>
              </m:e>
              <m:sub>
                <m:r>
                  <w:rPr>
                    <w:rFonts w:ascii="Cambria Math" w:hAnsi="Cambria Math"/>
                    <w:sz w:val="22"/>
                    <w:szCs w:val="20"/>
                  </w:rPr>
                  <m:t>P</m:t>
                </m:r>
              </m:sub>
            </m:sSub>
          </m:den>
        </m:f>
      </m:oMath>
      <w:commentRangeEnd w:id="908"/>
      <w:r w:rsidRPr="00F01234">
        <w:rPr>
          <w:rStyle w:val="CommentReference"/>
          <w:rFonts w:ascii="Times New Roman" w:hAnsi="Times New Roman"/>
          <w:sz w:val="22"/>
          <w:szCs w:val="20"/>
        </w:rPr>
        <w:commentReference w:id="908"/>
      </w:r>
    </w:p>
    <w:p w14:paraId="547F63B8" w14:textId="1B9ABFC3" w:rsidR="003B06B2" w:rsidRPr="00F01234"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where </w:t>
      </w:r>
      <w:r w:rsidRPr="00281C39">
        <w:rPr>
          <w:rFonts w:ascii="Times New Roman" w:hAnsi="Times New Roman"/>
          <w:bCs/>
          <w:i/>
          <w:iCs/>
          <w:sz w:val="20"/>
          <w:szCs w:val="20"/>
          <w:lang w:val="en-GB"/>
        </w:rPr>
        <w:t>Limit</w:t>
      </w:r>
      <w:r w:rsidRPr="00281C39">
        <w:rPr>
          <w:rFonts w:ascii="Times New Roman" w:hAnsi="Times New Roman"/>
          <w:bCs/>
          <w:sz w:val="20"/>
          <w:szCs w:val="20"/>
          <w:lang w:val="en-GB"/>
        </w:rPr>
        <w:t xml:space="preserve"> is the applicable limit for this vehicle type according to paragraph 6.2.2. of the main body and </w:t>
      </w:r>
      <w:r w:rsidRPr="00281C39">
        <w:rPr>
          <w:rFonts w:ascii="Times New Roman" w:hAnsi="Times New Roman"/>
          <w:bCs/>
          <w:i/>
          <w:iCs/>
          <w:sz w:val="20"/>
          <w:szCs w:val="20"/>
          <w:lang w:val="en-GB"/>
        </w:rPr>
        <w:t>k</w:t>
      </w:r>
      <w:r w:rsidRPr="00281C39">
        <w:rPr>
          <w:rFonts w:ascii="Times New Roman" w:hAnsi="Times New Roman"/>
          <w:bCs/>
          <w:i/>
          <w:iCs/>
          <w:sz w:val="20"/>
          <w:szCs w:val="20"/>
          <w:vertAlign w:val="subscript"/>
          <w:lang w:val="en-GB"/>
        </w:rPr>
        <w:t>P</w:t>
      </w:r>
      <w:r w:rsidRPr="00281C39">
        <w:rPr>
          <w:rFonts w:ascii="Times New Roman" w:hAnsi="Times New Roman"/>
          <w:bCs/>
          <w:sz w:val="20"/>
          <w:szCs w:val="20"/>
          <w:lang w:val="en-GB"/>
        </w:rPr>
        <w:t xml:space="preserve"> is the determined k</w:t>
      </w:r>
      <w:r w:rsidRPr="00281C39">
        <w:rPr>
          <w:rFonts w:ascii="Times New Roman" w:hAnsi="Times New Roman"/>
          <w:bCs/>
          <w:sz w:val="20"/>
          <w:szCs w:val="20"/>
          <w:vertAlign w:val="subscript"/>
          <w:lang w:val="en-GB"/>
        </w:rPr>
        <w:t>P</w:t>
      </w:r>
      <w:r w:rsidRPr="00281C39">
        <w:rPr>
          <w:rFonts w:ascii="Times New Roman" w:hAnsi="Times New Roman"/>
          <w:bCs/>
          <w:sz w:val="20"/>
          <w:szCs w:val="20"/>
          <w:lang w:val="en-GB"/>
        </w:rPr>
        <w:t>-factor from the Annex 3 test.</w:t>
      </w:r>
    </w:p>
    <w:p w14:paraId="36216149"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3.2.4.4.</w:t>
      </w:r>
      <w:r w:rsidRPr="00281C39">
        <w:rPr>
          <w:bCs/>
        </w:rPr>
        <w:tab/>
        <w:t xml:space="preserve">Case 4 – Internal combustion engine is neither operational during the acceleration test nor during the constant speed test </w:t>
      </w:r>
    </w:p>
    <w:p w14:paraId="399E0663"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3.2.4.4.2.</w:t>
      </w:r>
      <w:r w:rsidRPr="00281C39">
        <w:rPr>
          <w:bCs/>
        </w:rPr>
        <w:tab/>
        <w:t>Assignment of engine speed</w:t>
      </w:r>
    </w:p>
    <w:p w14:paraId="7E67C7C5"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For the constant speed test, determine a virtual uniform vehicle speed to engine speed ratio of 30 km/h per 1000 min</w:t>
      </w:r>
      <w:r w:rsidRPr="00281C39">
        <w:rPr>
          <w:rFonts w:ascii="Times New Roman" w:hAnsi="Times New Roman"/>
          <w:bCs/>
          <w:sz w:val="20"/>
          <w:szCs w:val="20"/>
          <w:vertAlign w:val="superscript"/>
          <w:lang w:val="en-GB"/>
        </w:rPr>
        <w:t>-1</w:t>
      </w:r>
      <w:r w:rsidRPr="00281C39">
        <w:rPr>
          <w:rFonts w:ascii="Times New Roman" w:hAnsi="Times New Roman"/>
          <w:bCs/>
          <w:sz w:val="20"/>
          <w:szCs w:val="20"/>
          <w:lang w:val="en-GB"/>
        </w:rPr>
        <w:t xml:space="preserve"> at the target speed of the vehicle </w:t>
      </w:r>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as selected for the constant speed test in Annex 3. Calculate the engine speed with the vehicle speed.</w:t>
      </w:r>
    </w:p>
    <w:commentRangeStart w:id="909"/>
    <w:p w14:paraId="73A56A58" w14:textId="77777777" w:rsidR="005C6749" w:rsidRPr="005C6749" w:rsidRDefault="00705B6F" w:rsidP="003B06B2">
      <w:pPr>
        <w:pStyle w:val="ListParagraph"/>
        <w:tabs>
          <w:tab w:val="left" w:pos="1134"/>
          <w:tab w:val="left" w:pos="8931"/>
        </w:tabs>
        <w:spacing w:after="120"/>
        <w:ind w:left="2268" w:right="1134"/>
        <w:jc w:val="both"/>
        <w:rPr>
          <w:rFonts w:ascii="Times New Roman" w:hAnsi="Times New Roman"/>
          <w:sz w:val="22"/>
          <w:szCs w:val="20"/>
        </w:rPr>
      </w:pPr>
      <m:oMath>
        <m:sSub>
          <m:sSubPr>
            <m:ctrlPr>
              <w:rPr>
                <w:rFonts w:ascii="Cambria Math" w:hAnsi="Cambria Math"/>
                <w:i/>
                <w:sz w:val="22"/>
                <w:szCs w:val="20"/>
              </w:rPr>
            </m:ctrlPr>
          </m:sSubPr>
          <m:e>
            <m:r>
              <w:rPr>
                <w:rFonts w:ascii="Cambria Math" w:hAnsi="Cambria Math"/>
                <w:sz w:val="22"/>
                <w:szCs w:val="20"/>
              </w:rPr>
              <m:t>n</m:t>
            </m:r>
          </m:e>
          <m:sub>
            <m:r>
              <w:rPr>
                <w:rFonts w:ascii="Cambria Math" w:hAnsi="Cambria Math"/>
                <w:sz w:val="22"/>
                <w:szCs w:val="20"/>
              </w:rPr>
              <m:t>CRS</m:t>
            </m:r>
            <m:r>
              <w:rPr>
                <w:rFonts w:ascii="Cambria Math" w:hAnsi="Cambria Math"/>
                <w:sz w:val="22"/>
                <w:szCs w:val="20"/>
              </w:rPr>
              <m:t>_</m:t>
            </m:r>
            <m:r>
              <w:rPr>
                <w:rFonts w:ascii="Cambria Math" w:hAnsi="Cambria Math"/>
                <w:sz w:val="22"/>
                <w:szCs w:val="20"/>
              </w:rPr>
              <m:t>ANCHOR</m:t>
            </m:r>
          </m:sub>
        </m:sSub>
        <m:r>
          <w:rPr>
            <w:rFonts w:ascii="Cambria Math" w:hAnsi="Cambria Math"/>
            <w:sz w:val="22"/>
            <w:szCs w:val="20"/>
          </w:rPr>
          <m:t>=</m:t>
        </m:r>
        <m:d>
          <m:dPr>
            <m:ctrlPr>
              <w:rPr>
                <w:rFonts w:ascii="Cambria Math" w:hAnsi="Cambria Math"/>
                <w:i/>
                <w:sz w:val="22"/>
                <w:szCs w:val="20"/>
              </w:rPr>
            </m:ctrlPr>
          </m:dPr>
          <m:e>
            <m:f>
              <m:fPr>
                <m:type m:val="lin"/>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v</m:t>
                    </m:r>
                  </m:e>
                  <m:sub>
                    <m:r>
                      <w:rPr>
                        <w:rFonts w:ascii="Cambria Math" w:hAnsi="Cambria Math"/>
                        <w:sz w:val="22"/>
                        <w:szCs w:val="20"/>
                      </w:rPr>
                      <m:t>TEST</m:t>
                    </m:r>
                  </m:sub>
                </m:sSub>
              </m:num>
              <m:den>
                <m:r>
                  <w:rPr>
                    <w:rFonts w:ascii="Cambria Math" w:hAnsi="Cambria Math"/>
                    <w:sz w:val="22"/>
                    <w:szCs w:val="20"/>
                  </w:rPr>
                  <m:t>30</m:t>
                </m:r>
              </m:den>
            </m:f>
          </m:e>
        </m:d>
        <m:r>
          <w:rPr>
            <w:rFonts w:ascii="Cambria Math" w:hAnsi="Cambria Math"/>
            <w:sz w:val="22"/>
            <w:szCs w:val="20"/>
          </w:rPr>
          <m:t>×1000</m:t>
        </m:r>
      </m:oMath>
      <w:commentRangeEnd w:id="909"/>
      <w:r w:rsidRPr="005C6749">
        <w:rPr>
          <w:rStyle w:val="CommentReference"/>
          <w:rFonts w:ascii="Times New Roman" w:hAnsi="Times New Roman"/>
          <w:sz w:val="22"/>
          <w:szCs w:val="20"/>
        </w:rPr>
        <w:commentReference w:id="909"/>
      </w:r>
    </w:p>
    <w:p w14:paraId="5D1D138F" w14:textId="77777777" w:rsidR="005C6749" w:rsidRDefault="005C6749" w:rsidP="003B06B2">
      <w:pPr>
        <w:pStyle w:val="ListParagraph"/>
        <w:tabs>
          <w:tab w:val="left" w:pos="1134"/>
          <w:tab w:val="left" w:pos="8931"/>
        </w:tabs>
        <w:spacing w:after="120"/>
        <w:ind w:left="2268" w:right="1134"/>
        <w:jc w:val="both"/>
        <w:rPr>
          <w:rFonts w:ascii="Times New Roman" w:hAnsi="Times New Roman"/>
        </w:rPr>
      </w:pPr>
    </w:p>
    <w:p w14:paraId="21F72DC3" w14:textId="530AB70B"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For the acceleration test, determine a virtual uniform vehicle speed to engine speed ratio of 20 km/h per 1000 min</w:t>
      </w:r>
      <w:r w:rsidRPr="00281C39">
        <w:rPr>
          <w:rFonts w:ascii="Times New Roman" w:hAnsi="Times New Roman"/>
          <w:bCs/>
          <w:sz w:val="20"/>
          <w:szCs w:val="20"/>
          <w:vertAlign w:val="superscript"/>
          <w:lang w:val="en-GB"/>
        </w:rPr>
        <w:t>-1</w:t>
      </w:r>
      <w:r w:rsidRPr="00281C39">
        <w:rPr>
          <w:rFonts w:ascii="Times New Roman" w:hAnsi="Times New Roman"/>
          <w:bCs/>
          <w:sz w:val="20"/>
          <w:szCs w:val="20"/>
          <w:lang w:val="en-GB"/>
        </w:rPr>
        <w:t>. Calculate the engine speed with the vehicle speed</w:t>
      </w:r>
      <w:r w:rsidR="005C6749">
        <w:rPr>
          <w:rFonts w:ascii="Times New Roman" w:hAnsi="Times New Roman"/>
          <w:bCs/>
          <w:sz w:val="20"/>
          <w:szCs w:val="20"/>
          <w:lang w:val="en-GB"/>
        </w:rPr>
        <w:t>:</w:t>
      </w:r>
    </w:p>
    <w:commentRangeStart w:id="910"/>
    <w:p w14:paraId="435C62C2" w14:textId="77777777" w:rsidR="006D1571" w:rsidRPr="005C6749" w:rsidRDefault="00705B6F" w:rsidP="006D1571">
      <w:pPr>
        <w:suppressAutoHyphens w:val="0"/>
        <w:spacing w:line="240" w:lineRule="auto"/>
      </w:pPr>
      <m:oMath>
        <m:sSub>
          <m:sSubPr>
            <m:ctrlPr>
              <w:rPr>
                <w:rFonts w:ascii="Cambria Math" w:hAnsi="Cambria Math"/>
                <w:i/>
              </w:rPr>
            </m:ctrlPr>
          </m:sSubPr>
          <m:e>
            <m:r>
              <w:rPr>
                <w:rFonts w:ascii="Cambria Math" w:hAnsi="Cambria Math"/>
              </w:rPr>
              <m:t>n</m:t>
            </m:r>
          </m:e>
          <m:sub>
            <m:r>
              <w:rPr>
                <w:rFonts w:ascii="Cambria Math" w:hAnsi="Cambria Math"/>
              </w:rPr>
              <m:t>ACC</m:t>
            </m:r>
            <m:r>
              <w:rPr>
                <w:rFonts w:ascii="Cambria Math" w:hAnsi="Cambria Math"/>
              </w:rPr>
              <m:t>_</m:t>
            </m:r>
            <m:r>
              <w:rPr>
                <w:rFonts w:ascii="Cambria Math" w:hAnsi="Cambria Math"/>
              </w:rPr>
              <m:t>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TEST</m:t>
                    </m:r>
                  </m:sub>
                </m:sSub>
              </m:num>
              <m:den>
                <m:r>
                  <w:rPr>
                    <w:rFonts w:ascii="Cambria Math" w:hAnsi="Cambria Math"/>
                  </w:rPr>
                  <m:t>20</m:t>
                </m:r>
              </m:den>
            </m:f>
          </m:e>
        </m:d>
        <m:r>
          <w:rPr>
            <w:rFonts w:ascii="Cambria Math" w:hAnsi="Cambria Math"/>
          </w:rPr>
          <m:t>×1000</m:t>
        </m:r>
      </m:oMath>
      <w:commentRangeEnd w:id="910"/>
      <w:r w:rsidRPr="005C6749">
        <w:rPr>
          <w:rStyle w:val="CommentReference"/>
          <w:sz w:val="20"/>
          <w:szCs w:val="20"/>
        </w:rPr>
        <w:commentReference w:id="910"/>
      </w:r>
    </w:p>
    <w:p w14:paraId="1922012D" w14:textId="77777777" w:rsidR="005C6749" w:rsidRPr="00281C39" w:rsidRDefault="005C6749" w:rsidP="006D1571">
      <w:pPr>
        <w:suppressAutoHyphens w:val="0"/>
        <w:spacing w:line="240" w:lineRule="auto"/>
      </w:pPr>
    </w:p>
    <w:p w14:paraId="7169CF43"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3.2.4.4.3.</w:t>
      </w:r>
      <w:r w:rsidRPr="00281C39">
        <w:rPr>
          <w:bCs/>
        </w:rPr>
        <w:tab/>
        <w:t>Adjustment of sound pressure level</w:t>
      </w:r>
    </w:p>
    <w:p w14:paraId="0341281E" w14:textId="6A918B60"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The adjusted sound pressure level for the constant speed test is</w:t>
      </w:r>
      <w:r w:rsidR="005C6749">
        <w:rPr>
          <w:rFonts w:ascii="Times New Roman" w:hAnsi="Times New Roman"/>
          <w:bCs/>
          <w:sz w:val="20"/>
          <w:szCs w:val="20"/>
          <w:lang w:val="en-GB"/>
        </w:rPr>
        <w:t>:</w:t>
      </w:r>
      <w:r w:rsidRPr="00281C39">
        <w:rPr>
          <w:rFonts w:ascii="Times New Roman" w:hAnsi="Times New Roman"/>
          <w:bCs/>
          <w:sz w:val="20"/>
          <w:szCs w:val="20"/>
          <w:lang w:val="en-GB"/>
        </w:rPr>
        <w:t xml:space="preserve"> </w:t>
      </w:r>
    </w:p>
    <w:commentRangeStart w:id="911"/>
    <w:p w14:paraId="63DE61BC" w14:textId="77777777" w:rsidR="00E576D1" w:rsidRPr="005C6749" w:rsidRDefault="00705B6F" w:rsidP="00E576D1">
      <w:pPr>
        <w:suppressAutoHyphens w:val="0"/>
        <w:spacing w:line="240" w:lineRule="auto"/>
      </w:pPr>
      <m:oMath>
        <m:sSub>
          <m:sSubPr>
            <m:ctrlPr>
              <w:rPr>
                <w:rFonts w:ascii="Cambria Math" w:hAnsi="Cambria Math"/>
                <w:i/>
              </w:rPr>
            </m:ctrlPr>
          </m:sSubPr>
          <m:e>
            <m:r>
              <w:rPr>
                <w:rFonts w:ascii="Cambria Math" w:hAnsi="Cambria Math"/>
              </w:rPr>
              <m:t>L</m:t>
            </m:r>
          </m:e>
          <m:sub>
            <m:r>
              <w:rPr>
                <w:rFonts w:ascii="Cambria Math" w:hAnsi="Cambria Math"/>
              </w:rPr>
              <m:t>CRS</m:t>
            </m:r>
            <m:r>
              <w:rPr>
                <w:rFonts w:ascii="Cambria Math" w:hAnsi="Cambria Math"/>
              </w:rPr>
              <m:t>_</m:t>
            </m:r>
            <m:r>
              <w:rPr>
                <w:rFonts w:ascii="Cambria Math" w:hAnsi="Cambria Math"/>
              </w:rPr>
              <m:t>ANCHOR</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CRS</m:t>
            </m:r>
            <m:r>
              <w:rPr>
                <w:rFonts w:ascii="Cambria Math" w:hAnsi="Cambria Math"/>
              </w:rPr>
              <m:t>_</m:t>
            </m:r>
            <m:r>
              <w:rPr>
                <w:rFonts w:ascii="Cambria Math" w:hAnsi="Cambria Math"/>
              </w:rPr>
              <m:t>ANCHOR</m:t>
            </m:r>
          </m:sub>
        </m:sSub>
        <m:r>
          <w:rPr>
            <w:rFonts w:ascii="Cambria Math" w:hAnsi="Cambria Math"/>
          </w:rPr>
          <m:t xml:space="preserve">+0.5 </m:t>
        </m:r>
        <m:r>
          <w:rPr>
            <w:rFonts w:ascii="Cambria Math" w:hAnsi="Cambria Math"/>
          </w:rPr>
          <m:t>dB</m:t>
        </m:r>
        <m:r>
          <w:rPr>
            <w:rFonts w:ascii="Cambria Math" w:hAnsi="Cambria Math"/>
          </w:rPr>
          <m:t>(</m:t>
        </m:r>
        <m:r>
          <w:rPr>
            <w:rFonts w:ascii="Cambria Math" w:hAnsi="Cambria Math"/>
          </w:rPr>
          <m:t>A</m:t>
        </m:r>
        <m:r>
          <w:rPr>
            <w:rFonts w:ascii="Cambria Math" w:hAnsi="Cambria Math"/>
          </w:rPr>
          <m:t>)</m:t>
        </m:r>
      </m:oMath>
      <w:commentRangeEnd w:id="911"/>
      <w:r w:rsidRPr="005C6749">
        <w:rPr>
          <w:rStyle w:val="CommentReference"/>
          <w:sz w:val="20"/>
          <w:szCs w:val="20"/>
        </w:rPr>
        <w:commentReference w:id="911"/>
      </w:r>
    </w:p>
    <w:p w14:paraId="111EC92E" w14:textId="77777777" w:rsidR="005C6749" w:rsidRPr="00281C39" w:rsidRDefault="005C6749" w:rsidP="00E576D1">
      <w:pPr>
        <w:suppressAutoHyphens w:val="0"/>
        <w:spacing w:line="240" w:lineRule="auto"/>
      </w:pPr>
    </w:p>
    <w:p w14:paraId="45297E70" w14:textId="77777777" w:rsidR="005C674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The adjusted sound pressure level for the acceleration test is</w:t>
      </w:r>
      <w:r w:rsidR="005C6749">
        <w:rPr>
          <w:rFonts w:ascii="Times New Roman" w:hAnsi="Times New Roman"/>
          <w:bCs/>
          <w:sz w:val="20"/>
          <w:szCs w:val="20"/>
          <w:lang w:val="en-GB"/>
        </w:rPr>
        <w:t>:</w:t>
      </w:r>
    </w:p>
    <w:p w14:paraId="7D8B1127" w14:textId="3016C4C6"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p>
    <w:commentRangeStart w:id="912"/>
    <w:p w14:paraId="2DA81FB2" w14:textId="77777777" w:rsidR="005C6749" w:rsidRDefault="00705B6F" w:rsidP="003B06B2">
      <w:pPr>
        <w:pStyle w:val="ListParagraph"/>
        <w:tabs>
          <w:tab w:val="left" w:pos="1134"/>
          <w:tab w:val="left" w:pos="2268"/>
        </w:tabs>
        <w:spacing w:after="120"/>
        <w:ind w:left="2268" w:right="1134"/>
        <w:jc w:val="both"/>
        <w:rPr>
          <w:rFonts w:ascii="Times New Roman" w:hAnsi="Times New Roman"/>
        </w:rPr>
      </w:pPr>
      <m:oMath>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ACC</m:t>
            </m:r>
            <m:r>
              <w:rPr>
                <w:rFonts w:ascii="Cambria Math" w:hAnsi="Cambria Math"/>
                <w:sz w:val="22"/>
                <w:szCs w:val="20"/>
              </w:rPr>
              <m:t>_</m:t>
            </m:r>
            <m:r>
              <w:rPr>
                <w:rFonts w:ascii="Cambria Math" w:hAnsi="Cambria Math"/>
                <w:sz w:val="22"/>
                <w:szCs w:val="20"/>
              </w:rPr>
              <m:t>ANCHOR</m:t>
            </m:r>
            <m:r>
              <w:rPr>
                <w:rFonts w:ascii="Cambria Math" w:hAnsi="Cambria Math"/>
                <w:sz w:val="22"/>
                <w:szCs w:val="20"/>
              </w:rPr>
              <m:t>'</m:t>
            </m:r>
          </m:sub>
        </m:sSub>
        <m:r>
          <w:rPr>
            <w:rFonts w:ascii="Cambria Math" w:hAnsi="Cambria Math"/>
            <w:sz w:val="22"/>
            <w:szCs w:val="20"/>
          </w:rPr>
          <m:t>=</m:t>
        </m:r>
        <m:d>
          <m:dPr>
            <m:ctrlPr>
              <w:rPr>
                <w:rFonts w:ascii="Cambria Math" w:hAnsi="Cambria Math"/>
                <w:i/>
                <w:sz w:val="22"/>
                <w:szCs w:val="20"/>
              </w:rPr>
            </m:ctrlPr>
          </m:dPr>
          <m:e>
            <m:r>
              <w:rPr>
                <w:rFonts w:ascii="Cambria Math" w:hAnsi="Cambria Math"/>
                <w:sz w:val="22"/>
                <w:szCs w:val="20"/>
              </w:rPr>
              <m:t>Limit</m:t>
            </m:r>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k</m:t>
                </m:r>
              </m:e>
              <m:sub>
                <m:r>
                  <w:rPr>
                    <w:rFonts w:ascii="Cambria Math" w:hAnsi="Cambria Math"/>
                    <w:sz w:val="22"/>
                    <w:szCs w:val="20"/>
                  </w:rPr>
                  <m:t>P</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CRS</m:t>
                </m:r>
                <m:r>
                  <w:rPr>
                    <w:rFonts w:ascii="Cambria Math" w:hAnsi="Cambria Math"/>
                    <w:sz w:val="22"/>
                    <w:szCs w:val="20"/>
                  </w:rPr>
                  <m:t>_</m:t>
                </m:r>
                <m:r>
                  <w:rPr>
                    <w:rFonts w:ascii="Cambria Math" w:hAnsi="Cambria Math"/>
                    <w:sz w:val="22"/>
                    <w:szCs w:val="20"/>
                  </w:rPr>
                  <m:t>ANCHOR</m:t>
                </m:r>
                <m:r>
                  <w:rPr>
                    <w:rFonts w:ascii="Cambria Math" w:hAnsi="Cambria Math"/>
                    <w:sz w:val="22"/>
                    <w:szCs w:val="20"/>
                  </w:rPr>
                  <m:t>'</m:t>
                </m:r>
              </m:sub>
            </m:sSub>
          </m:e>
        </m:d>
        <m:r>
          <w:rPr>
            <w:rFonts w:ascii="Cambria Math" w:hAnsi="Cambria Math"/>
            <w:sz w:val="22"/>
            <w:szCs w:val="20"/>
          </w:rPr>
          <m:t>/(1-</m:t>
        </m:r>
        <m:sSub>
          <m:sSubPr>
            <m:ctrlPr>
              <w:rPr>
                <w:rFonts w:ascii="Cambria Math" w:hAnsi="Cambria Math"/>
                <w:i/>
                <w:sz w:val="22"/>
                <w:szCs w:val="20"/>
              </w:rPr>
            </m:ctrlPr>
          </m:sSubPr>
          <m:e>
            <m:r>
              <w:rPr>
                <w:rFonts w:ascii="Cambria Math" w:hAnsi="Cambria Math"/>
                <w:sz w:val="22"/>
                <w:szCs w:val="20"/>
              </w:rPr>
              <m:t>k</m:t>
            </m:r>
          </m:e>
          <m:sub>
            <m:r>
              <w:rPr>
                <w:rFonts w:ascii="Cambria Math" w:hAnsi="Cambria Math"/>
                <w:sz w:val="22"/>
                <w:szCs w:val="20"/>
              </w:rPr>
              <m:t>P</m:t>
            </m:r>
          </m:sub>
        </m:sSub>
        <m:r>
          <w:rPr>
            <w:rFonts w:ascii="Cambria Math" w:hAnsi="Cambria Math"/>
            <w:sz w:val="22"/>
            <w:szCs w:val="20"/>
          </w:rPr>
          <m:t>)</m:t>
        </m:r>
      </m:oMath>
      <w:commentRangeEnd w:id="912"/>
      <w:r>
        <w:rPr>
          <w:rStyle w:val="CommentReference"/>
          <w:rFonts w:ascii="Times New Roman" w:hAnsi="Times New Roman"/>
          <w:sz w:val="24"/>
          <w:szCs w:val="22"/>
        </w:rPr>
        <w:commentReference w:id="912"/>
      </w:r>
    </w:p>
    <w:p w14:paraId="2CC0CEA2" w14:textId="77777777" w:rsidR="005C6749" w:rsidRDefault="005C6749"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15C55C80" w14:textId="391D1BD0" w:rsidR="00DA0648"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lastRenderedPageBreak/>
        <w:t xml:space="preserve">where </w:t>
      </w:r>
      <w:r w:rsidRPr="00281C39">
        <w:rPr>
          <w:rFonts w:ascii="Times New Roman" w:hAnsi="Times New Roman"/>
          <w:bCs/>
          <w:i/>
          <w:iCs/>
          <w:sz w:val="20"/>
          <w:szCs w:val="20"/>
          <w:lang w:val="en-GB"/>
        </w:rPr>
        <w:t>Limit</w:t>
      </w:r>
      <w:r w:rsidRPr="00281C39">
        <w:rPr>
          <w:rFonts w:ascii="Times New Roman" w:hAnsi="Times New Roman"/>
          <w:bCs/>
          <w:sz w:val="20"/>
          <w:szCs w:val="20"/>
          <w:lang w:val="en-GB"/>
        </w:rPr>
        <w:t xml:space="preserve"> is the applicable limit for this vehicle type and </w:t>
      </w:r>
      <w:r w:rsidRPr="00281C39">
        <w:rPr>
          <w:rFonts w:ascii="Times New Roman" w:hAnsi="Times New Roman"/>
          <w:bCs/>
          <w:i/>
          <w:iCs/>
          <w:sz w:val="20"/>
          <w:szCs w:val="20"/>
          <w:lang w:val="en-GB"/>
        </w:rPr>
        <w:t>k</w:t>
      </w:r>
      <w:r w:rsidRPr="00281C39">
        <w:rPr>
          <w:rFonts w:ascii="Times New Roman" w:hAnsi="Times New Roman"/>
          <w:bCs/>
          <w:i/>
          <w:iCs/>
          <w:sz w:val="20"/>
          <w:szCs w:val="20"/>
          <w:vertAlign w:val="subscript"/>
          <w:lang w:val="en-GB"/>
        </w:rPr>
        <w:t>P</w:t>
      </w:r>
      <w:r w:rsidRPr="00281C39">
        <w:rPr>
          <w:rFonts w:ascii="Times New Roman" w:hAnsi="Times New Roman"/>
          <w:bCs/>
          <w:sz w:val="20"/>
          <w:szCs w:val="20"/>
          <w:lang w:val="en-GB"/>
        </w:rPr>
        <w:t xml:space="preserve"> is the determined k</w:t>
      </w:r>
      <w:r w:rsidRPr="00281C39">
        <w:rPr>
          <w:rFonts w:ascii="Times New Roman" w:hAnsi="Times New Roman"/>
          <w:bCs/>
          <w:sz w:val="20"/>
          <w:szCs w:val="20"/>
          <w:vertAlign w:val="subscript"/>
          <w:lang w:val="en-GB"/>
        </w:rPr>
        <w:t>P</w:t>
      </w:r>
      <w:r w:rsidRPr="00281C39">
        <w:rPr>
          <w:rFonts w:ascii="Times New Roman" w:hAnsi="Times New Roman"/>
          <w:bCs/>
          <w:sz w:val="20"/>
          <w:szCs w:val="20"/>
          <w:lang w:val="en-GB"/>
        </w:rPr>
        <w:t>-factor from the Annex 3 test.</w:t>
      </w:r>
    </w:p>
    <w:p w14:paraId="264B8718" w14:textId="060C026A"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r>
    </w:p>
    <w:p w14:paraId="3A8A6103" w14:textId="77777777" w:rsidR="003B06B2" w:rsidRDefault="003B06B2" w:rsidP="003B06B2">
      <w:pPr>
        <w:pStyle w:val="ListParagraph"/>
        <w:tabs>
          <w:tab w:val="left" w:pos="1134"/>
          <w:tab w:val="left" w:pos="2268"/>
        </w:tabs>
        <w:spacing w:after="120"/>
        <w:ind w:left="1134" w:right="1134"/>
        <w:jc w:val="both"/>
        <w:rPr>
          <w:rFonts w:ascii="Times New Roman" w:eastAsiaTheme="minorEastAsia" w:hAnsi="Times New Roman"/>
          <w:bCs/>
          <w:sz w:val="20"/>
          <w:szCs w:val="20"/>
          <w:lang w:val="en-GB" w:eastAsia="ja-JP"/>
        </w:rPr>
      </w:pPr>
      <w:r w:rsidRPr="00281C39">
        <w:rPr>
          <w:rFonts w:ascii="Times New Roman" w:eastAsiaTheme="minorEastAsia" w:hAnsi="Times New Roman"/>
          <w:bCs/>
          <w:sz w:val="20"/>
          <w:szCs w:val="20"/>
          <w:lang w:val="en-GB" w:eastAsia="ja-JP"/>
        </w:rPr>
        <w:t>3.2.5.</w:t>
      </w:r>
      <w:r w:rsidRPr="00281C39">
        <w:rPr>
          <w:rFonts w:ascii="Times New Roman" w:eastAsiaTheme="minorEastAsia" w:hAnsi="Times New Roman"/>
          <w:bCs/>
          <w:sz w:val="20"/>
          <w:szCs w:val="20"/>
          <w:lang w:val="en-GB" w:eastAsia="ja-JP"/>
        </w:rPr>
        <w:tab/>
        <w:t>Virtual constant speed test for PMR &lt; 25</w:t>
      </w:r>
    </w:p>
    <w:p w14:paraId="7B111432" w14:textId="77777777" w:rsidR="00E5291C" w:rsidRPr="00281C39" w:rsidRDefault="00E5291C" w:rsidP="003B06B2">
      <w:pPr>
        <w:pStyle w:val="ListParagraph"/>
        <w:tabs>
          <w:tab w:val="left" w:pos="1134"/>
          <w:tab w:val="left" w:pos="2268"/>
        </w:tabs>
        <w:spacing w:after="120"/>
        <w:ind w:left="1134" w:right="1134"/>
        <w:jc w:val="both"/>
        <w:rPr>
          <w:rFonts w:ascii="Times New Roman" w:eastAsiaTheme="minorEastAsia" w:hAnsi="Times New Roman"/>
          <w:bCs/>
          <w:sz w:val="20"/>
          <w:szCs w:val="20"/>
          <w:lang w:val="en-GB" w:eastAsia="ja-JP"/>
        </w:rPr>
      </w:pPr>
    </w:p>
    <w:p w14:paraId="69B879E4" w14:textId="77777777" w:rsidR="003B06B2" w:rsidRPr="00281C39" w:rsidRDefault="003B06B2" w:rsidP="003B06B2">
      <w:pPr>
        <w:pStyle w:val="ListParagraph"/>
        <w:tabs>
          <w:tab w:val="left" w:pos="2268"/>
        </w:tabs>
        <w:spacing w:after="120"/>
        <w:ind w:left="2268" w:right="1134"/>
        <w:jc w:val="both"/>
        <w:rPr>
          <w:rFonts w:ascii="Times New Roman" w:eastAsiaTheme="minorEastAsia" w:hAnsi="Times New Roman"/>
          <w:bCs/>
          <w:sz w:val="20"/>
          <w:szCs w:val="20"/>
          <w:lang w:val="en-GB" w:eastAsia="ja-JP"/>
        </w:rPr>
      </w:pPr>
      <w:r w:rsidRPr="00281C39">
        <w:rPr>
          <w:rFonts w:ascii="Times New Roman" w:hAnsi="Times New Roman"/>
          <w:bCs/>
          <w:sz w:val="20"/>
          <w:szCs w:val="20"/>
          <w:lang w:val="en-GB"/>
        </w:rPr>
        <w:tab/>
        <w:t>A vehicle having a PMR lower than 25 is tested in Annex 3 without constant speed test. For the purpose of RD-ASEP a constant speed test result has to be assigned in Annex 9.</w:t>
      </w:r>
    </w:p>
    <w:p w14:paraId="65291CCE" w14:textId="77777777" w:rsidR="003B06B2" w:rsidRPr="00281C39" w:rsidRDefault="003B06B2" w:rsidP="003B06B2">
      <w:pPr>
        <w:tabs>
          <w:tab w:val="left" w:pos="1134"/>
          <w:tab w:val="left" w:pos="1276"/>
          <w:tab w:val="left" w:pos="2268"/>
          <w:tab w:val="left" w:pos="8931"/>
        </w:tabs>
        <w:spacing w:after="120"/>
        <w:ind w:left="1134" w:right="1134"/>
        <w:jc w:val="both"/>
        <w:rPr>
          <w:bCs/>
        </w:rPr>
      </w:pPr>
      <w:r w:rsidRPr="00281C39">
        <w:rPr>
          <w:bCs/>
        </w:rPr>
        <w:t>3.2.5.1.</w:t>
      </w:r>
      <w:r w:rsidRPr="00281C39">
        <w:rPr>
          <w:bCs/>
        </w:rPr>
        <w:tab/>
        <w:t xml:space="preserve">The virtual constant speed test result </w:t>
      </w:r>
      <w:r w:rsidRPr="00281C39">
        <w:rPr>
          <w:bCs/>
          <w:i/>
          <w:iCs/>
        </w:rPr>
        <w:t>L</w:t>
      </w:r>
      <w:r w:rsidRPr="00281C39">
        <w:rPr>
          <w:bCs/>
          <w:i/>
          <w:iCs/>
          <w:vertAlign w:val="subscript"/>
        </w:rPr>
        <w:t>CRS_ANCHOR</w:t>
      </w:r>
      <w:r w:rsidRPr="00281C39">
        <w:rPr>
          <w:bCs/>
          <w:i/>
          <w:iCs/>
          <w:snapToGrid w:val="0"/>
          <w:vertAlign w:val="subscript"/>
        </w:rPr>
        <w:t>'</w:t>
      </w:r>
      <w:r w:rsidRPr="00281C39">
        <w:rPr>
          <w:bCs/>
        </w:rPr>
        <w:t xml:space="preserve"> is determined by</w:t>
      </w:r>
    </w:p>
    <w:commentRangeStart w:id="913"/>
    <w:p w14:paraId="54D3C633" w14:textId="77777777" w:rsidR="00E5291C" w:rsidRPr="00E5291C" w:rsidRDefault="00705B6F" w:rsidP="003B06B2">
      <w:pPr>
        <w:pStyle w:val="ListParagraph"/>
        <w:tabs>
          <w:tab w:val="left" w:pos="2268"/>
          <w:tab w:val="left" w:pos="8931"/>
        </w:tabs>
        <w:spacing w:after="120"/>
        <w:ind w:left="2268" w:right="1134" w:hanging="1134"/>
        <w:jc w:val="both"/>
        <w:rPr>
          <w:rFonts w:ascii="Times New Roman" w:eastAsiaTheme="minorEastAsia" w:hAnsi="Times New Roman"/>
          <w:color w:val="000000" w:themeColor="text1"/>
          <w:kern w:val="24"/>
          <w:sz w:val="22"/>
          <w:szCs w:val="20"/>
        </w:rPr>
      </w:pPr>
      <m:oMath>
        <m:sSub>
          <m:sSubPr>
            <m:ctrlPr>
              <w:rPr>
                <w:rFonts w:ascii="Cambria Math" w:hAnsi="Cambria Math" w:cstheme="minorBidi"/>
                <w:i/>
                <w:iCs/>
                <w:color w:val="000000" w:themeColor="text1"/>
                <w:kern w:val="24"/>
                <w:sz w:val="22"/>
                <w:szCs w:val="20"/>
              </w:rPr>
            </m:ctrlPr>
          </m:sSubPr>
          <m:e>
            <m:r>
              <w:rPr>
                <w:rFonts w:ascii="Cambria Math" w:hAnsi="Cambria Math" w:cstheme="minorBidi"/>
                <w:color w:val="000000" w:themeColor="text1"/>
                <w:kern w:val="24"/>
                <w:sz w:val="22"/>
                <w:szCs w:val="20"/>
              </w:rPr>
              <m:t>L</m:t>
            </m:r>
          </m:e>
          <m:sub>
            <m:r>
              <w:rPr>
                <w:rFonts w:ascii="Cambria Math" w:hAnsi="Cambria Math" w:cstheme="minorBidi"/>
                <w:color w:val="000000" w:themeColor="text1"/>
                <w:kern w:val="24"/>
                <w:sz w:val="22"/>
                <w:szCs w:val="20"/>
              </w:rPr>
              <m:t>CRS</m:t>
            </m:r>
            <m:r>
              <w:rPr>
                <w:rFonts w:ascii="Cambria Math" w:hAnsi="Cambria Math" w:cstheme="minorBidi"/>
                <w:color w:val="000000" w:themeColor="text1"/>
                <w:kern w:val="24"/>
                <w:sz w:val="22"/>
                <w:szCs w:val="20"/>
              </w:rPr>
              <m:t>_</m:t>
            </m:r>
            <m:r>
              <w:rPr>
                <w:rFonts w:ascii="Cambria Math" w:hAnsi="Cambria Math" w:cstheme="minorBidi"/>
                <w:color w:val="000000" w:themeColor="text1"/>
                <w:kern w:val="24"/>
                <w:sz w:val="22"/>
                <w:szCs w:val="20"/>
              </w:rPr>
              <m:t>ANCHOR</m:t>
            </m:r>
            <m:r>
              <w:rPr>
                <w:rFonts w:ascii="Cambria Math" w:hAnsi="Cambria Math" w:cstheme="minorBidi"/>
                <w:color w:val="000000" w:themeColor="text1"/>
                <w:kern w:val="24"/>
                <w:sz w:val="22"/>
                <w:szCs w:val="20"/>
              </w:rPr>
              <m:t>'</m:t>
            </m:r>
          </m:sub>
        </m:sSub>
        <m:r>
          <w:rPr>
            <w:rFonts w:ascii="Cambria Math" w:eastAsia="Cambria Math" w:hAnsi="Cambria Math" w:cstheme="minorBidi"/>
            <w:color w:val="000000" w:themeColor="text1"/>
            <w:kern w:val="24"/>
            <w:sz w:val="22"/>
            <w:szCs w:val="20"/>
          </w:rPr>
          <m:t>=</m:t>
        </m:r>
        <m:sSub>
          <m:sSubPr>
            <m:ctrlPr>
              <w:rPr>
                <w:rFonts w:ascii="Cambria Math" w:eastAsia="Cambria Math" w:hAnsi="Cambria Math" w:cstheme="minorBidi"/>
                <w:i/>
                <w:iCs/>
                <w:color w:val="000000" w:themeColor="text1"/>
                <w:kern w:val="24"/>
                <w:sz w:val="22"/>
                <w:szCs w:val="20"/>
              </w:rPr>
            </m:ctrlPr>
          </m:sSubPr>
          <m:e>
            <m:r>
              <w:rPr>
                <w:rFonts w:ascii="Cambria Math" w:eastAsia="Cambria Math" w:hAnsi="Cambria Math" w:cstheme="minorBidi"/>
                <w:color w:val="000000" w:themeColor="text1"/>
                <w:kern w:val="24"/>
                <w:sz w:val="22"/>
                <w:szCs w:val="20"/>
              </w:rPr>
              <m:t>L</m:t>
            </m:r>
          </m:e>
          <m:sub>
            <m:r>
              <w:rPr>
                <w:rFonts w:ascii="Cambria Math" w:eastAsia="Cambria Math" w:hAnsi="Cambria Math" w:cstheme="minorBidi"/>
                <w:color w:val="000000" w:themeColor="text1"/>
                <w:kern w:val="24"/>
                <w:sz w:val="22"/>
                <w:szCs w:val="20"/>
              </w:rPr>
              <m:t>ACC</m:t>
            </m:r>
            <m:r>
              <w:rPr>
                <w:rFonts w:ascii="Cambria Math" w:eastAsia="Cambria Math" w:hAnsi="Cambria Math" w:cstheme="minorBidi"/>
                <w:color w:val="000000" w:themeColor="text1"/>
                <w:kern w:val="24"/>
                <w:sz w:val="22"/>
                <w:szCs w:val="20"/>
              </w:rPr>
              <m:t>_</m:t>
            </m:r>
            <m:r>
              <w:rPr>
                <w:rFonts w:ascii="Cambria Math" w:eastAsia="Cambria Math" w:hAnsi="Cambria Math" w:cstheme="minorBidi"/>
                <w:color w:val="000000" w:themeColor="text1"/>
                <w:kern w:val="24"/>
                <w:sz w:val="22"/>
                <w:szCs w:val="20"/>
              </w:rPr>
              <m:t>ANCHOR</m:t>
            </m:r>
          </m:sub>
        </m:sSub>
        <m:r>
          <w:rPr>
            <w:rFonts w:ascii="Cambria Math" w:eastAsia="Cambria Math" w:hAnsi="Cambria Math" w:cstheme="minorBidi"/>
            <w:color w:val="000000" w:themeColor="text1"/>
            <w:kern w:val="24"/>
            <w:sz w:val="22"/>
            <w:szCs w:val="20"/>
          </w:rPr>
          <m:t>-</m:t>
        </m:r>
        <m:r>
          <w:rPr>
            <w:rFonts w:ascii="Cambria Math" w:eastAsia="Cambria Math" w:hAnsi="Cambria Math" w:cstheme="minorBidi"/>
            <w:color w:val="000000" w:themeColor="text1"/>
            <w:kern w:val="24"/>
            <w:sz w:val="22"/>
            <w:szCs w:val="20"/>
          </w:rPr>
          <m:t xml:space="preserve">1.1 </m:t>
        </m:r>
        <m:r>
          <w:rPr>
            <w:rFonts w:ascii="Cambria Math" w:eastAsia="Cambria Math" w:hAnsi="Cambria Math" w:cstheme="minorBidi"/>
            <w:color w:val="000000" w:themeColor="text1"/>
            <w:kern w:val="24"/>
            <w:sz w:val="22"/>
            <w:szCs w:val="20"/>
          </w:rPr>
          <m:t>dB</m:t>
        </m:r>
        <m:r>
          <w:rPr>
            <w:rFonts w:ascii="Cambria Math" w:eastAsia="Cambria Math" w:hAnsi="Cambria Math" w:cstheme="minorBidi"/>
            <w:color w:val="000000" w:themeColor="text1"/>
            <w:kern w:val="24"/>
            <w:sz w:val="22"/>
            <w:szCs w:val="20"/>
          </w:rPr>
          <m:t>(</m:t>
        </m:r>
        <m:r>
          <w:rPr>
            <w:rFonts w:ascii="Cambria Math" w:eastAsia="Cambria Math" w:hAnsi="Cambria Math" w:cstheme="minorBidi"/>
            <w:color w:val="000000" w:themeColor="text1"/>
            <w:kern w:val="24"/>
            <w:sz w:val="22"/>
            <w:szCs w:val="20"/>
          </w:rPr>
          <m:t>A</m:t>
        </m:r>
        <m:r>
          <w:rPr>
            <w:rFonts w:ascii="Cambria Math" w:eastAsia="Cambria Math" w:hAnsi="Cambria Math" w:cstheme="minorBidi"/>
            <w:color w:val="000000" w:themeColor="text1"/>
            <w:kern w:val="24"/>
            <w:sz w:val="22"/>
            <w:szCs w:val="20"/>
          </w:rPr>
          <m:t>)</m:t>
        </m:r>
      </m:oMath>
      <w:commentRangeEnd w:id="913"/>
      <w:r w:rsidRPr="00E5291C">
        <w:rPr>
          <w:rStyle w:val="CommentReference"/>
          <w:rFonts w:ascii="Times New Roman" w:eastAsiaTheme="minorEastAsia" w:hAnsi="Times New Roman"/>
          <w:color w:val="000000" w:themeColor="text1"/>
          <w:kern w:val="24"/>
          <w:sz w:val="22"/>
          <w:szCs w:val="20"/>
        </w:rPr>
        <w:commentReference w:id="913"/>
      </w:r>
    </w:p>
    <w:p w14:paraId="7D600438" w14:textId="77777777" w:rsidR="00E5291C" w:rsidRDefault="00E5291C" w:rsidP="003B06B2">
      <w:pPr>
        <w:pStyle w:val="ListParagraph"/>
        <w:tabs>
          <w:tab w:val="left" w:pos="2268"/>
          <w:tab w:val="left" w:pos="8931"/>
        </w:tabs>
        <w:spacing w:after="120"/>
        <w:ind w:left="2268" w:right="1134" w:hanging="1134"/>
        <w:jc w:val="both"/>
        <w:rPr>
          <w:rFonts w:ascii="Times New Roman" w:eastAsiaTheme="minorEastAsia" w:hAnsi="Times New Roman"/>
          <w:bCs/>
          <w:sz w:val="20"/>
          <w:szCs w:val="20"/>
          <w:lang w:val="en-GB" w:eastAsia="ja-JP"/>
        </w:rPr>
      </w:pPr>
    </w:p>
    <w:p w14:paraId="56F2C37A" w14:textId="6727CFE9" w:rsidR="00A5110C" w:rsidRDefault="003B06B2" w:rsidP="003B06B2">
      <w:pPr>
        <w:pStyle w:val="ListParagraph"/>
        <w:tabs>
          <w:tab w:val="left" w:pos="2268"/>
          <w:tab w:val="left" w:pos="8931"/>
        </w:tabs>
        <w:spacing w:after="120"/>
        <w:ind w:left="2268" w:right="1134" w:hanging="1134"/>
        <w:jc w:val="both"/>
        <w:rPr>
          <w:rFonts w:ascii="Times New Roman" w:eastAsiaTheme="minorEastAsia" w:hAnsi="Times New Roman"/>
          <w:bCs/>
          <w:sz w:val="20"/>
          <w:szCs w:val="20"/>
          <w:lang w:val="en-GB" w:eastAsia="ja-JP"/>
        </w:rPr>
      </w:pPr>
      <w:r w:rsidRPr="00281C39">
        <w:rPr>
          <w:rFonts w:ascii="Times New Roman" w:eastAsiaTheme="minorEastAsia" w:hAnsi="Times New Roman"/>
          <w:bCs/>
          <w:sz w:val="20"/>
          <w:szCs w:val="20"/>
          <w:lang w:val="en-GB" w:eastAsia="ja-JP"/>
        </w:rPr>
        <w:t xml:space="preserve">3.2.5.2 </w:t>
      </w:r>
      <w:r w:rsidRPr="00281C39">
        <w:rPr>
          <w:rFonts w:ascii="Times New Roman" w:eastAsiaTheme="minorEastAsia" w:hAnsi="Times New Roman"/>
          <w:bCs/>
          <w:sz w:val="20"/>
          <w:szCs w:val="20"/>
          <w:lang w:val="en-GB" w:eastAsia="ja-JP"/>
        </w:rPr>
        <w:tab/>
        <w:t>Assignment of engine speed</w:t>
      </w:r>
    </w:p>
    <w:p w14:paraId="27E8D1DC" w14:textId="02F6F3C7" w:rsidR="003B06B2" w:rsidRPr="00281C39" w:rsidRDefault="003B06B2" w:rsidP="003B06B2">
      <w:pPr>
        <w:pStyle w:val="ListParagraph"/>
        <w:tabs>
          <w:tab w:val="left" w:pos="2268"/>
          <w:tab w:val="left" w:pos="8931"/>
        </w:tabs>
        <w:spacing w:after="120"/>
        <w:ind w:left="2268" w:right="1134" w:hanging="1134"/>
        <w:jc w:val="both"/>
        <w:rPr>
          <w:rFonts w:ascii="Times New Roman" w:eastAsiaTheme="minorEastAsia" w:hAnsi="Times New Roman"/>
          <w:bCs/>
          <w:sz w:val="20"/>
          <w:szCs w:val="20"/>
          <w:lang w:val="en-GB" w:eastAsia="ja-JP"/>
        </w:rPr>
      </w:pPr>
      <w:r w:rsidRPr="00281C39">
        <w:rPr>
          <w:rFonts w:ascii="Times New Roman" w:eastAsiaTheme="minorEastAsia" w:hAnsi="Times New Roman"/>
          <w:bCs/>
          <w:sz w:val="20"/>
          <w:szCs w:val="20"/>
          <w:lang w:val="en-GB" w:eastAsia="ja-JP"/>
        </w:rPr>
        <w:t xml:space="preserve"> </w:t>
      </w:r>
    </w:p>
    <w:p w14:paraId="29C7A330" w14:textId="77777777" w:rsidR="003B06B2" w:rsidRPr="00281C39" w:rsidRDefault="003B06B2" w:rsidP="003B06B2">
      <w:pPr>
        <w:pStyle w:val="ListParagraph"/>
        <w:tabs>
          <w:tab w:val="left" w:pos="2268"/>
          <w:tab w:val="left" w:pos="8931"/>
        </w:tabs>
        <w:spacing w:after="120"/>
        <w:ind w:left="2268" w:right="1134" w:hanging="1134"/>
        <w:jc w:val="both"/>
        <w:rPr>
          <w:rFonts w:ascii="Times New Roman" w:hAnsi="Times New Roman"/>
          <w:bCs/>
          <w:color w:val="000000" w:themeColor="text1"/>
          <w:kern w:val="24"/>
          <w:sz w:val="20"/>
          <w:szCs w:val="20"/>
          <w:lang w:val="en-GB"/>
        </w:rPr>
      </w:pPr>
      <w:r w:rsidRPr="00281C39">
        <w:rPr>
          <w:rFonts w:ascii="Times New Roman" w:eastAsiaTheme="minorEastAsia" w:hAnsi="Times New Roman"/>
          <w:bCs/>
          <w:sz w:val="20"/>
          <w:szCs w:val="20"/>
          <w:lang w:val="en-GB" w:eastAsia="ja-JP"/>
        </w:rPr>
        <w:t xml:space="preserve">3.2.5.2.1. </w:t>
      </w:r>
      <w:r w:rsidRPr="00281C39">
        <w:rPr>
          <w:rFonts w:ascii="Times New Roman" w:eastAsiaTheme="minorEastAsia" w:hAnsi="Times New Roman"/>
          <w:bCs/>
          <w:sz w:val="20"/>
          <w:szCs w:val="20"/>
          <w:lang w:val="en-GB" w:eastAsia="ja-JP"/>
        </w:rPr>
        <w:tab/>
      </w:r>
      <w:r w:rsidRPr="00281C39">
        <w:rPr>
          <w:rFonts w:ascii="Times New Roman" w:hAnsi="Times New Roman"/>
          <w:bCs/>
          <w:color w:val="000000" w:themeColor="text1"/>
          <w:kern w:val="24"/>
          <w:sz w:val="20"/>
          <w:szCs w:val="20"/>
          <w:lang w:val="en-GB"/>
        </w:rPr>
        <w:t>Annex 3 acceleration test done in locked gear</w:t>
      </w:r>
    </w:p>
    <w:p w14:paraId="6ACC401A" w14:textId="77777777" w:rsidR="003B06B2" w:rsidRPr="00281C39" w:rsidRDefault="003B06B2" w:rsidP="003B06B2">
      <w:pPr>
        <w:pStyle w:val="ListParagraph"/>
        <w:tabs>
          <w:tab w:val="left" w:pos="1134"/>
          <w:tab w:val="left" w:pos="2268"/>
          <w:tab w:val="left" w:pos="8931"/>
        </w:tabs>
        <w:spacing w:after="120"/>
        <w:ind w:left="2268" w:right="1134"/>
        <w:jc w:val="both"/>
        <w:rPr>
          <w:rFonts w:ascii="Times New Roman" w:eastAsiaTheme="minorEastAsia" w:hAnsi="Times New Roman"/>
          <w:bCs/>
          <w:sz w:val="20"/>
          <w:szCs w:val="20"/>
          <w:lang w:val="en-GB" w:eastAsia="ja-JP"/>
        </w:rPr>
      </w:pPr>
      <w:r w:rsidRPr="00281C39">
        <w:rPr>
          <w:rFonts w:ascii="Times New Roman" w:eastAsiaTheme="minorEastAsia" w:hAnsi="Times New Roman"/>
          <w:bCs/>
          <w:sz w:val="20"/>
          <w:szCs w:val="20"/>
          <w:lang w:val="en-GB" w:eastAsia="ja-JP"/>
        </w:rPr>
        <w:t xml:space="preserve">For the acceleration test, use the engine speed information from the test result of Annex 3. </w:t>
      </w:r>
    </w:p>
    <w:p w14:paraId="38C41337" w14:textId="77777777" w:rsidR="003B06B2" w:rsidRPr="00281C39" w:rsidRDefault="003B06B2" w:rsidP="003B06B2">
      <w:pPr>
        <w:tabs>
          <w:tab w:val="left" w:pos="993"/>
        </w:tabs>
        <w:spacing w:after="120"/>
        <w:ind w:leftChars="1134" w:left="2268" w:right="1134"/>
        <w:jc w:val="both"/>
        <w:rPr>
          <w:bCs/>
        </w:rPr>
      </w:pPr>
      <w:r w:rsidRPr="00281C39">
        <w:rPr>
          <w:bCs/>
        </w:rPr>
        <w:t xml:space="preserve">If an engine speed information is not available for the acceleration test result (e.g. EV or HEV), </w:t>
      </w:r>
      <w:r w:rsidRPr="00281C39">
        <w:rPr>
          <w:bCs/>
          <w:lang w:eastAsia="ja-JP"/>
        </w:rPr>
        <w:t>t</w:t>
      </w:r>
      <w:r w:rsidRPr="00281C39">
        <w:rPr>
          <w:bCs/>
        </w:rPr>
        <w:t>he engine speed for the acceleration test is calculated by the formula below:</w:t>
      </w:r>
    </w:p>
    <w:commentRangeStart w:id="914"/>
    <w:p w14:paraId="33AD29B5" w14:textId="77777777" w:rsidR="00E5291C" w:rsidRPr="00E5291C" w:rsidRDefault="00705B6F" w:rsidP="003B06B2">
      <w:pPr>
        <w:pStyle w:val="ListParagraph"/>
        <w:tabs>
          <w:tab w:val="left" w:pos="1134"/>
          <w:tab w:val="left" w:pos="2268"/>
          <w:tab w:val="left" w:pos="8931"/>
        </w:tabs>
        <w:spacing w:after="120"/>
        <w:ind w:left="2268" w:right="1134"/>
        <w:jc w:val="both"/>
        <w:rPr>
          <w:rFonts w:ascii="Times New Roman" w:eastAsiaTheme="minorEastAsia" w:hAnsi="Times New Roman"/>
          <w:color w:val="000000" w:themeColor="text1"/>
          <w:kern w:val="24"/>
          <w:sz w:val="22"/>
          <w:szCs w:val="20"/>
        </w:rPr>
      </w:pPr>
      <m:oMath>
        <m:sSub>
          <m:sSubPr>
            <m:ctrlPr>
              <w:rPr>
                <w:rFonts w:ascii="Cambria Math" w:hAnsi="Cambria Math" w:cstheme="minorBidi"/>
                <w:i/>
                <w:iCs/>
                <w:color w:val="000000" w:themeColor="text1"/>
                <w:kern w:val="24"/>
                <w:sz w:val="22"/>
                <w:szCs w:val="20"/>
              </w:rPr>
            </m:ctrlPr>
          </m:sSubPr>
          <m:e>
            <m:r>
              <w:rPr>
                <w:rFonts w:ascii="Cambria Math" w:hAnsi="Cambria Math" w:cstheme="minorBidi"/>
                <w:color w:val="000000" w:themeColor="text1"/>
                <w:kern w:val="24"/>
                <w:sz w:val="22"/>
                <w:szCs w:val="20"/>
              </w:rPr>
              <m:t>n</m:t>
            </m:r>
          </m:e>
          <m:sub>
            <m:r>
              <w:rPr>
                <w:rFonts w:ascii="Cambria Math" w:hAnsi="Cambria Math" w:cstheme="minorBidi"/>
                <w:color w:val="000000" w:themeColor="text1"/>
                <w:kern w:val="24"/>
                <w:sz w:val="22"/>
                <w:szCs w:val="20"/>
              </w:rPr>
              <m:t>B</m:t>
            </m:r>
            <m:sSup>
              <m:sSupPr>
                <m:ctrlPr>
                  <w:rPr>
                    <w:rFonts w:ascii="Cambria Math" w:hAnsi="Cambria Math" w:cstheme="minorBidi"/>
                    <w:i/>
                    <w:iCs/>
                    <w:color w:val="000000" w:themeColor="text1"/>
                    <w:kern w:val="24"/>
                    <w:sz w:val="22"/>
                    <w:szCs w:val="20"/>
                  </w:rPr>
                </m:ctrlPr>
              </m:sSupPr>
              <m:e>
                <m:r>
                  <w:rPr>
                    <w:rFonts w:ascii="Cambria Math" w:hAnsi="Cambria Math" w:cstheme="minorBidi"/>
                    <w:color w:val="000000" w:themeColor="text1"/>
                    <w:kern w:val="24"/>
                    <w:sz w:val="22"/>
                    <w:szCs w:val="20"/>
                  </w:rPr>
                  <m:t>B</m:t>
                </m:r>
              </m:e>
              <m:sup>
                <m:r>
                  <w:rPr>
                    <w:rFonts w:ascii="Cambria Math" w:hAnsi="Cambria Math" w:cstheme="minorBidi"/>
                    <w:color w:val="000000" w:themeColor="text1"/>
                    <w:kern w:val="24"/>
                    <w:sz w:val="22"/>
                    <w:szCs w:val="20"/>
                  </w:rPr>
                  <m:t>'</m:t>
                </m:r>
              </m:sup>
            </m:sSup>
            <m:r>
              <w:rPr>
                <w:rFonts w:ascii="Cambria Math" w:hAnsi="Cambria Math" w:cstheme="minorBidi"/>
                <w:color w:val="000000" w:themeColor="text1"/>
                <w:kern w:val="24"/>
                <w:sz w:val="22"/>
                <w:szCs w:val="20"/>
              </w:rPr>
              <m:t>_</m:t>
            </m:r>
            <m:r>
              <w:rPr>
                <w:rFonts w:ascii="Cambria Math" w:hAnsi="Cambria Math" w:cstheme="minorBidi"/>
                <w:color w:val="000000" w:themeColor="text1"/>
                <w:kern w:val="24"/>
                <w:sz w:val="22"/>
                <w:szCs w:val="20"/>
              </w:rPr>
              <m:t>ACC</m:t>
            </m:r>
            <m:r>
              <w:rPr>
                <w:rFonts w:ascii="Cambria Math" w:hAnsi="Cambria Math" w:cstheme="minorBidi"/>
                <w:color w:val="000000" w:themeColor="text1"/>
                <w:kern w:val="24"/>
                <w:sz w:val="22"/>
                <w:szCs w:val="20"/>
              </w:rPr>
              <m:t>_</m:t>
            </m:r>
            <m:r>
              <w:rPr>
                <w:rFonts w:ascii="Cambria Math" w:hAnsi="Cambria Math" w:cstheme="minorBidi"/>
                <w:color w:val="000000" w:themeColor="text1"/>
                <w:kern w:val="24"/>
                <w:sz w:val="22"/>
                <w:szCs w:val="20"/>
              </w:rPr>
              <m:t>ANCHOR</m:t>
            </m:r>
          </m:sub>
        </m:sSub>
        <m:r>
          <w:rPr>
            <w:rFonts w:ascii="Cambria Math" w:hAnsi="Cambria Math" w:cstheme="minorBidi"/>
            <w:color w:val="000000" w:themeColor="text1"/>
            <w:kern w:val="24"/>
            <w:sz w:val="22"/>
            <w:szCs w:val="20"/>
          </w:rPr>
          <m:t>=</m:t>
        </m:r>
        <m:f>
          <m:fPr>
            <m:ctrlPr>
              <w:rPr>
                <w:rFonts w:ascii="Cambria Math" w:hAnsi="Cambria Math" w:cstheme="minorBidi"/>
                <w:i/>
                <w:iCs/>
                <w:color w:val="000000" w:themeColor="text1"/>
                <w:kern w:val="24"/>
                <w:sz w:val="22"/>
                <w:szCs w:val="20"/>
              </w:rPr>
            </m:ctrlPr>
          </m:fPr>
          <m:num>
            <m:sSub>
              <m:sSubPr>
                <m:ctrlPr>
                  <w:rPr>
                    <w:rFonts w:ascii="Cambria Math" w:hAnsi="Cambria Math" w:cstheme="minorBidi"/>
                    <w:i/>
                    <w:iCs/>
                    <w:color w:val="000000" w:themeColor="text1"/>
                    <w:kern w:val="24"/>
                    <w:sz w:val="22"/>
                    <w:szCs w:val="20"/>
                  </w:rPr>
                </m:ctrlPr>
              </m:sSubPr>
              <m:e>
                <m:r>
                  <w:rPr>
                    <w:rFonts w:ascii="Cambria Math" w:hAnsi="Cambria Math" w:cstheme="minorBidi"/>
                    <w:color w:val="000000" w:themeColor="text1"/>
                    <w:kern w:val="24"/>
                    <w:sz w:val="22"/>
                    <w:szCs w:val="20"/>
                  </w:rPr>
                  <m:t>v</m:t>
                </m:r>
              </m:e>
              <m:sub>
                <m:r>
                  <w:rPr>
                    <w:rFonts w:ascii="Cambria Math" w:hAnsi="Cambria Math" w:cstheme="minorBidi"/>
                    <w:color w:val="000000" w:themeColor="text1"/>
                    <w:kern w:val="24"/>
                    <w:sz w:val="22"/>
                    <w:szCs w:val="20"/>
                  </w:rPr>
                  <m:t>B</m:t>
                </m:r>
                <m:sSup>
                  <m:sSupPr>
                    <m:ctrlPr>
                      <w:rPr>
                        <w:rFonts w:ascii="Cambria Math" w:hAnsi="Cambria Math" w:cstheme="minorBidi"/>
                        <w:i/>
                        <w:color w:val="000000" w:themeColor="text1"/>
                        <w:kern w:val="24"/>
                        <w:sz w:val="22"/>
                        <w:szCs w:val="20"/>
                      </w:rPr>
                    </m:ctrlPr>
                  </m:sSupPr>
                  <m:e>
                    <m:r>
                      <w:rPr>
                        <w:rFonts w:ascii="Cambria Math" w:hAnsi="Cambria Math" w:cstheme="minorBidi"/>
                        <w:color w:val="000000" w:themeColor="text1"/>
                        <w:kern w:val="24"/>
                        <w:sz w:val="22"/>
                        <w:szCs w:val="20"/>
                      </w:rPr>
                      <m:t>B</m:t>
                    </m:r>
                  </m:e>
                  <m:sup>
                    <m:r>
                      <w:rPr>
                        <w:rFonts w:ascii="Cambria Math" w:hAnsi="Cambria Math" w:cstheme="minorBidi"/>
                        <w:color w:val="000000" w:themeColor="text1"/>
                        <w:kern w:val="24"/>
                        <w:sz w:val="22"/>
                        <w:szCs w:val="20"/>
                      </w:rPr>
                      <m:t>'</m:t>
                    </m:r>
                  </m:sup>
                </m:sSup>
                <m:r>
                  <w:rPr>
                    <w:rFonts w:ascii="Cambria Math" w:hAnsi="Cambria Math" w:cstheme="minorBidi"/>
                    <w:color w:val="000000" w:themeColor="text1"/>
                    <w:kern w:val="24"/>
                    <w:sz w:val="22"/>
                    <w:szCs w:val="20"/>
                  </w:rPr>
                  <m:t>_</m:t>
                </m:r>
                <m:r>
                  <w:rPr>
                    <w:rFonts w:ascii="Cambria Math" w:hAnsi="Cambria Math" w:cstheme="minorBidi"/>
                    <w:color w:val="000000" w:themeColor="text1"/>
                    <w:kern w:val="24"/>
                    <w:sz w:val="22"/>
                    <w:szCs w:val="20"/>
                  </w:rPr>
                  <m:t>ACC</m:t>
                </m:r>
                <m:r>
                  <w:rPr>
                    <w:rFonts w:ascii="Cambria Math" w:hAnsi="Cambria Math" w:cstheme="minorBidi"/>
                    <w:color w:val="000000" w:themeColor="text1"/>
                    <w:kern w:val="24"/>
                    <w:sz w:val="22"/>
                    <w:szCs w:val="20"/>
                  </w:rPr>
                  <m:t>_</m:t>
                </m:r>
                <m:r>
                  <w:rPr>
                    <w:rFonts w:ascii="Cambria Math" w:hAnsi="Cambria Math" w:cstheme="minorBidi"/>
                    <w:color w:val="000000" w:themeColor="text1"/>
                    <w:kern w:val="24"/>
                    <w:sz w:val="22"/>
                    <w:szCs w:val="20"/>
                  </w:rPr>
                  <m:t>ANCHOR</m:t>
                </m:r>
              </m:sub>
            </m:sSub>
          </m:num>
          <m:den>
            <m:r>
              <w:rPr>
                <w:rFonts w:ascii="Cambria Math" w:hAnsi="Cambria Math" w:cstheme="minorBidi"/>
                <w:color w:val="000000" w:themeColor="text1"/>
                <w:kern w:val="24"/>
                <w:sz w:val="22"/>
                <w:szCs w:val="20"/>
              </w:rPr>
              <m:t>20</m:t>
            </m:r>
          </m:den>
        </m:f>
        <m:r>
          <w:rPr>
            <w:rFonts w:ascii="Cambria Math" w:eastAsia="Cambria Math" w:hAnsi="Cambria Math" w:cstheme="minorBidi"/>
            <w:color w:val="000000" w:themeColor="text1"/>
            <w:kern w:val="24"/>
            <w:sz w:val="22"/>
            <w:szCs w:val="20"/>
          </w:rPr>
          <m:t>×1000</m:t>
        </m:r>
      </m:oMath>
      <w:commentRangeEnd w:id="914"/>
      <w:r w:rsidRPr="00E5291C">
        <w:rPr>
          <w:rStyle w:val="CommentReference"/>
          <w:rFonts w:ascii="Times New Roman" w:eastAsiaTheme="minorEastAsia" w:hAnsi="Times New Roman"/>
          <w:color w:val="000000" w:themeColor="text1"/>
          <w:kern w:val="24"/>
          <w:sz w:val="22"/>
          <w:szCs w:val="20"/>
        </w:rPr>
        <w:commentReference w:id="914"/>
      </w:r>
    </w:p>
    <w:p w14:paraId="09EC92BD" w14:textId="77777777" w:rsidR="00E5291C" w:rsidRDefault="00E5291C" w:rsidP="003B06B2">
      <w:pPr>
        <w:pStyle w:val="ListParagraph"/>
        <w:tabs>
          <w:tab w:val="left" w:pos="1134"/>
          <w:tab w:val="left" w:pos="2268"/>
          <w:tab w:val="left" w:pos="8931"/>
        </w:tabs>
        <w:spacing w:after="120"/>
        <w:ind w:left="2268" w:right="1134"/>
        <w:jc w:val="both"/>
        <w:rPr>
          <w:rFonts w:ascii="Times New Roman" w:eastAsiaTheme="minorEastAsia" w:hAnsi="Times New Roman"/>
          <w:bCs/>
          <w:sz w:val="20"/>
          <w:szCs w:val="20"/>
          <w:lang w:val="en-GB"/>
        </w:rPr>
      </w:pPr>
    </w:p>
    <w:p w14:paraId="14D4C8FB" w14:textId="71F97439" w:rsidR="003B06B2" w:rsidRPr="00281C39" w:rsidRDefault="003B06B2" w:rsidP="003B06B2">
      <w:pPr>
        <w:pStyle w:val="ListParagraph"/>
        <w:tabs>
          <w:tab w:val="left" w:pos="1134"/>
          <w:tab w:val="left" w:pos="2268"/>
          <w:tab w:val="left" w:pos="8931"/>
        </w:tabs>
        <w:spacing w:after="120"/>
        <w:ind w:left="2268" w:right="1134"/>
        <w:jc w:val="both"/>
        <w:rPr>
          <w:rFonts w:ascii="Times New Roman" w:eastAsiaTheme="minorEastAsia" w:hAnsi="Times New Roman"/>
          <w:bCs/>
          <w:sz w:val="20"/>
          <w:szCs w:val="20"/>
          <w:lang w:val="en-GB"/>
        </w:rPr>
      </w:pPr>
      <w:r w:rsidRPr="00281C39">
        <w:rPr>
          <w:rFonts w:ascii="Times New Roman" w:eastAsiaTheme="minorEastAsia" w:hAnsi="Times New Roman"/>
          <w:bCs/>
          <w:sz w:val="20"/>
          <w:szCs w:val="20"/>
          <w:lang w:val="en-GB"/>
        </w:rPr>
        <w:t>For the constant speed test, the engine speed is calculated with the parameters determined above for the acceleration test with the formula below:</w:t>
      </w:r>
    </w:p>
    <w:commentRangeStart w:id="915"/>
    <w:p w14:paraId="2C30B9B7" w14:textId="77777777" w:rsidR="005338CC" w:rsidRPr="00281C39" w:rsidRDefault="00705B6F" w:rsidP="005338CC">
      <w:pPr>
        <w:suppressAutoHyphens w:val="0"/>
        <w:spacing w:line="240" w:lineRule="auto"/>
      </w:pPr>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m:t>
            </m:r>
            <m:r>
              <w:rPr>
                <w:rFonts w:ascii="Cambria Math" w:hAnsi="Cambria Math" w:cstheme="minorBidi"/>
                <w:color w:val="000000" w:themeColor="text1"/>
                <w:kern w:val="24"/>
              </w:rPr>
              <m:t>CRS</m:t>
            </m:r>
            <m:r>
              <w:rPr>
                <w:rFonts w:ascii="Cambria Math" w:hAnsi="Cambria Math" w:cstheme="minorBidi"/>
                <w:color w:val="000000" w:themeColor="text1"/>
                <w:kern w:val="24"/>
              </w:rPr>
              <m:t>_</m:t>
            </m:r>
            <m:r>
              <w:rPr>
                <w:rFonts w:ascii="Cambria Math" w:hAnsi="Cambria Math" w:cstheme="minorBidi"/>
                <w:color w:val="000000" w:themeColor="text1"/>
                <w:kern w:val="24"/>
              </w:rPr>
              <m:t>ANCHOR</m:t>
            </m:r>
          </m:sub>
        </m:sSub>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m:t>
                </m:r>
                <m:r>
                  <w:rPr>
                    <w:rFonts w:ascii="Cambria Math" w:hAnsi="Cambria Math" w:cstheme="minorBidi"/>
                    <w:color w:val="000000" w:themeColor="text1"/>
                    <w:kern w:val="24"/>
                  </w:rPr>
                  <m:t>ACC</m:t>
                </m:r>
                <m:r>
                  <w:rPr>
                    <w:rFonts w:ascii="Cambria Math" w:hAnsi="Cambria Math" w:cstheme="minorBidi"/>
                    <w:color w:val="000000" w:themeColor="text1"/>
                    <w:kern w:val="24"/>
                  </w:rPr>
                  <m:t>_</m:t>
                </m:r>
                <m:r>
                  <w:rPr>
                    <w:rFonts w:ascii="Cambria Math" w:hAnsi="Cambria Math" w:cstheme="minorBidi"/>
                    <w:color w:val="000000" w:themeColor="text1"/>
                    <w:kern w:val="24"/>
                  </w:rPr>
                  <m:t>ANCHOR</m:t>
                </m:r>
              </m:sub>
            </m:sSub>
          </m:den>
        </m:f>
        <m:r>
          <w:rPr>
            <w:rFonts w:ascii="Cambria Math" w:eastAsia="Cambria Math" w:hAnsi="Cambria Math" w:cstheme="minorBidi"/>
            <w:color w:val="000000" w:themeColor="text1"/>
            <w:kern w:val="24"/>
          </w:rPr>
          <m:t>×</m:t>
        </m:r>
        <m:sSub>
          <m:sSubPr>
            <m:ctrlPr>
              <w:rPr>
                <w:rFonts w:ascii="Cambria Math" w:eastAsia="Cambria Math" w:hAnsi="Cambria Math" w:cstheme="minorBidi"/>
                <w:i/>
                <w:iCs/>
                <w:color w:val="000000" w:themeColor="text1"/>
                <w:kern w:val="24"/>
              </w:rPr>
            </m:ctrlPr>
          </m:sSubPr>
          <m:e>
            <m:r>
              <w:rPr>
                <w:rFonts w:ascii="Cambria Math" w:eastAsia="Cambria Math" w:hAnsi="Cambria Math" w:cstheme="minorBidi"/>
                <w:color w:val="000000" w:themeColor="text1"/>
                <w:kern w:val="24"/>
              </w:rPr>
              <m:t>n</m:t>
            </m:r>
          </m:e>
          <m:sub>
            <m:r>
              <w:rPr>
                <w:rFonts w:ascii="Cambria Math" w:eastAsia="Cambria Math" w:hAnsi="Cambria Math" w:cstheme="minorBidi"/>
                <w:color w:val="000000" w:themeColor="text1"/>
                <w:kern w:val="24"/>
              </w:rPr>
              <m:t>B</m:t>
            </m:r>
            <m:sSup>
              <m:sSupPr>
                <m:ctrlPr>
                  <w:rPr>
                    <w:rFonts w:ascii="Cambria Math" w:eastAsia="Cambria Math" w:hAnsi="Cambria Math" w:cstheme="minorBidi"/>
                    <w:i/>
                    <w:iCs/>
                    <w:color w:val="000000" w:themeColor="text1"/>
                    <w:kern w:val="24"/>
                  </w:rPr>
                </m:ctrlPr>
              </m:sSupPr>
              <m:e>
                <m:r>
                  <w:rPr>
                    <w:rFonts w:ascii="Cambria Math" w:eastAsia="Cambria Math" w:hAnsi="Cambria Math" w:cstheme="minorBidi"/>
                    <w:color w:val="000000" w:themeColor="text1"/>
                    <w:kern w:val="24"/>
                  </w:rPr>
                  <m:t>B</m:t>
                </m:r>
              </m:e>
              <m:sup>
                <m:r>
                  <w:rPr>
                    <w:rFonts w:ascii="Cambria Math" w:eastAsia="Cambria Math" w:hAnsi="Cambria Math" w:cstheme="minorBidi"/>
                    <w:color w:val="000000" w:themeColor="text1"/>
                    <w:kern w:val="24"/>
                  </w:rPr>
                  <m:t>'</m:t>
                </m:r>
              </m:sup>
            </m:sSup>
            <m:r>
              <w:rPr>
                <w:rFonts w:ascii="Cambria Math" w:eastAsia="Cambria Math" w:hAnsi="Cambria Math" w:cstheme="minorBidi"/>
                <w:color w:val="000000" w:themeColor="text1"/>
                <w:kern w:val="24"/>
              </w:rPr>
              <m:t>_</m:t>
            </m:r>
            <m:r>
              <w:rPr>
                <w:rFonts w:ascii="Cambria Math" w:eastAsia="Cambria Math" w:hAnsi="Cambria Math" w:cstheme="minorBidi"/>
                <w:color w:val="000000" w:themeColor="text1"/>
                <w:kern w:val="24"/>
              </w:rPr>
              <m:t>ACC</m:t>
            </m:r>
            <m:r>
              <w:rPr>
                <w:rFonts w:ascii="Cambria Math" w:eastAsia="Cambria Math" w:hAnsi="Cambria Math" w:cstheme="minorBidi"/>
                <w:color w:val="000000" w:themeColor="text1"/>
                <w:kern w:val="24"/>
              </w:rPr>
              <m:t>_</m:t>
            </m:r>
            <m:r>
              <w:rPr>
                <w:rFonts w:ascii="Cambria Math" w:eastAsia="Cambria Math" w:hAnsi="Cambria Math" w:cstheme="minorBidi"/>
                <w:color w:val="000000" w:themeColor="text1"/>
                <w:kern w:val="24"/>
              </w:rPr>
              <m:t>ANCHOR</m:t>
            </m:r>
          </m:sub>
        </m:sSub>
      </m:oMath>
      <w:commentRangeEnd w:id="915"/>
      <w:r w:rsidRPr="00281C39">
        <w:rPr>
          <w:rStyle w:val="CommentReference"/>
          <w:sz w:val="20"/>
          <w:szCs w:val="20"/>
        </w:rPr>
        <w:commentReference w:id="915"/>
      </w:r>
    </w:p>
    <w:p w14:paraId="5CD5388A" w14:textId="77777777" w:rsidR="00E5291C" w:rsidRDefault="00E5291C" w:rsidP="003B06B2">
      <w:pPr>
        <w:pStyle w:val="ListParagraph"/>
        <w:tabs>
          <w:tab w:val="left" w:pos="2268"/>
          <w:tab w:val="left" w:pos="8931"/>
        </w:tabs>
        <w:spacing w:after="120"/>
        <w:ind w:left="2268" w:right="1134"/>
        <w:jc w:val="both"/>
        <w:rPr>
          <w:rFonts w:ascii="Times New Roman" w:eastAsiaTheme="minorEastAsia" w:hAnsi="Times New Roman"/>
          <w:bCs/>
          <w:sz w:val="20"/>
          <w:szCs w:val="20"/>
          <w:lang w:val="en-GB" w:eastAsia="ja-JP"/>
        </w:rPr>
      </w:pPr>
    </w:p>
    <w:p w14:paraId="201A30A7" w14:textId="2349AF42" w:rsidR="003B06B2" w:rsidRPr="00281C39" w:rsidRDefault="003B06B2" w:rsidP="003B06B2">
      <w:pPr>
        <w:pStyle w:val="ListParagraph"/>
        <w:tabs>
          <w:tab w:val="left" w:pos="2268"/>
          <w:tab w:val="left" w:pos="8931"/>
        </w:tabs>
        <w:spacing w:after="120"/>
        <w:ind w:left="2268" w:right="1134"/>
        <w:jc w:val="both"/>
        <w:rPr>
          <w:rFonts w:ascii="Times New Roman" w:eastAsiaTheme="minorEastAsia" w:hAnsi="Times New Roman"/>
          <w:bCs/>
          <w:sz w:val="20"/>
          <w:szCs w:val="20"/>
          <w:lang w:val="en-GB" w:eastAsia="ja-JP"/>
        </w:rPr>
      </w:pPr>
      <w:r w:rsidRPr="00281C39">
        <w:rPr>
          <w:rFonts w:ascii="Times New Roman" w:eastAsiaTheme="minorEastAsia" w:hAnsi="Times New Roman"/>
          <w:bCs/>
          <w:sz w:val="20"/>
          <w:szCs w:val="20"/>
          <w:lang w:val="en-GB" w:eastAsia="ja-JP"/>
        </w:rPr>
        <w:t>For constant speed test, depending on the situation different cases using internal combustion engine and/or electric engine, use the formulas of paragraph 3.2.4.</w:t>
      </w:r>
    </w:p>
    <w:p w14:paraId="27C94412" w14:textId="77777777" w:rsidR="003B06B2" w:rsidRPr="00281C39" w:rsidRDefault="003B06B2" w:rsidP="003B06B2">
      <w:pPr>
        <w:spacing w:after="120"/>
        <w:ind w:leftChars="567" w:left="1134"/>
        <w:jc w:val="both"/>
        <w:rPr>
          <w:bCs/>
          <w:lang w:eastAsia="ja-JP"/>
        </w:rPr>
      </w:pPr>
      <w:r w:rsidRPr="00281C39">
        <w:rPr>
          <w:bCs/>
          <w:lang w:eastAsia="ja-JP"/>
        </w:rPr>
        <w:t xml:space="preserve">3.2.5.2.2. </w:t>
      </w:r>
      <w:r w:rsidRPr="00281C39">
        <w:rPr>
          <w:bCs/>
          <w:lang w:eastAsia="ja-JP"/>
        </w:rPr>
        <w:tab/>
      </w:r>
      <w:r w:rsidRPr="00281C39">
        <w:rPr>
          <w:bCs/>
          <w:color w:val="000000" w:themeColor="text1"/>
          <w:kern w:val="24"/>
        </w:rPr>
        <w:t xml:space="preserve">Annex 3 acceleration test done in non-locked gear or one gear </w:t>
      </w:r>
    </w:p>
    <w:p w14:paraId="6F45325D" w14:textId="77777777" w:rsidR="003B06B2" w:rsidRPr="00281C39" w:rsidRDefault="003B06B2" w:rsidP="003B06B2">
      <w:pPr>
        <w:spacing w:after="120"/>
        <w:ind w:left="2268" w:right="1134"/>
        <w:jc w:val="both"/>
        <w:rPr>
          <w:bCs/>
        </w:rPr>
      </w:pPr>
      <w:r w:rsidRPr="00281C39">
        <w:rPr>
          <w:bCs/>
          <w:lang w:eastAsia="ja-JP"/>
        </w:rPr>
        <w:t>T</w:t>
      </w:r>
      <w:r w:rsidRPr="00281C39">
        <w:rPr>
          <w:bCs/>
        </w:rPr>
        <w:t>he engine speed for the constant speed test is calculated with a virtual uniform gear ratio of 30 km/h per 1000 min</w:t>
      </w:r>
      <w:r w:rsidRPr="00281C39">
        <w:rPr>
          <w:bCs/>
          <w:vertAlign w:val="superscript"/>
        </w:rPr>
        <w:t>-1</w:t>
      </w:r>
      <w:r w:rsidRPr="00281C39">
        <w:rPr>
          <w:bCs/>
        </w:rPr>
        <w:t xml:space="preserve"> at the target speed of the vehicle </w:t>
      </w:r>
      <w:r w:rsidRPr="00281C39">
        <w:rPr>
          <w:bCs/>
          <w:i/>
          <w:iCs/>
        </w:rPr>
        <w:t>v</w:t>
      </w:r>
      <w:r w:rsidRPr="00281C39">
        <w:rPr>
          <w:bCs/>
          <w:i/>
          <w:iCs/>
          <w:vertAlign w:val="subscript"/>
        </w:rPr>
        <w:t>TEST</w:t>
      </w:r>
      <w:r w:rsidRPr="00281C39">
        <w:rPr>
          <w:bCs/>
        </w:rPr>
        <w:t xml:space="preserve"> as selected for the constant speed test in Annex 3.</w:t>
      </w:r>
    </w:p>
    <w:commentRangeStart w:id="916"/>
    <w:p w14:paraId="70859103" w14:textId="77777777" w:rsidR="00E5291C" w:rsidRPr="00E5291C" w:rsidRDefault="00705B6F" w:rsidP="003B06B2">
      <w:pPr>
        <w:tabs>
          <w:tab w:val="left" w:pos="1134"/>
          <w:tab w:val="left" w:pos="8931"/>
        </w:tabs>
        <w:suppressAutoHyphens w:val="0"/>
        <w:spacing w:after="120"/>
        <w:ind w:left="2268" w:right="1134" w:hanging="1134"/>
        <w:jc w:val="both"/>
        <w:rPr>
          <w:color w:val="000000" w:themeColor="text1"/>
          <w:kern w:val="24"/>
          <w:lang w:val="it-IT"/>
        </w:rPr>
      </w:pPr>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bSup>
              <m:sSubSupPr>
                <m:ctrlPr>
                  <w:rPr>
                    <w:rFonts w:ascii="Cambria Math" w:hAnsi="Cambria Math" w:cstheme="minorBidi"/>
                    <w:i/>
                    <w:color w:val="000000" w:themeColor="text1"/>
                    <w:kern w:val="24"/>
                    <w:lang w:val="it-IT"/>
                  </w:rPr>
                </m:ctrlPr>
              </m:sSubSupPr>
              <m:e>
                <m:r>
                  <w:rPr>
                    <w:rFonts w:ascii="Cambria Math" w:hAnsi="Cambria Math" w:cstheme="minorBidi"/>
                    <w:color w:val="000000" w:themeColor="text1"/>
                    <w:kern w:val="24"/>
                  </w:rPr>
                  <m:t>B</m:t>
                </m:r>
                <m:ctrlPr>
                  <w:rPr>
                    <w:rFonts w:ascii="Cambria Math" w:hAnsi="Cambria Math" w:cstheme="minorBidi"/>
                    <w:i/>
                    <w:color w:val="000000" w:themeColor="text1"/>
                    <w:kern w:val="24"/>
                  </w:rPr>
                </m:ctrlPr>
              </m:e>
              <m:sub>
                <m:r>
                  <w:rPr>
                    <w:rFonts w:ascii="Cambria Math" w:hAnsi="Cambria Math" w:cstheme="minorBidi"/>
                    <w:color w:val="000000" w:themeColor="text1"/>
                    <w:kern w:val="24"/>
                  </w:rPr>
                  <m:t>CR</m:t>
                </m:r>
                <m:sSub>
                  <m:sSubPr>
                    <m:ctrlPr>
                      <w:rPr>
                        <w:rFonts w:ascii="Cambria Math" w:hAnsi="Cambria Math" w:cstheme="minorBidi"/>
                        <w:i/>
                        <w:color w:val="000000" w:themeColor="text1"/>
                        <w:kern w:val="24"/>
                        <w:lang w:val="it-IT"/>
                      </w:rPr>
                    </m:ctrlPr>
                  </m:sSubPr>
                  <m:e>
                    <m:r>
                      <w:rPr>
                        <w:rFonts w:ascii="Cambria Math" w:hAnsi="Cambria Math" w:cstheme="minorBidi"/>
                        <w:color w:val="000000" w:themeColor="text1"/>
                        <w:kern w:val="24"/>
                      </w:rPr>
                      <m:t>S</m:t>
                    </m:r>
                    <m:ctrlPr>
                      <w:rPr>
                        <w:rFonts w:ascii="Cambria Math" w:hAnsi="Cambria Math" w:cstheme="minorBidi"/>
                        <w:i/>
                        <w:color w:val="000000" w:themeColor="text1"/>
                        <w:kern w:val="24"/>
                      </w:rPr>
                    </m:ctrlPr>
                  </m:e>
                  <m:sub>
                    <m:r>
                      <w:rPr>
                        <w:rFonts w:ascii="Cambria Math" w:hAnsi="Cambria Math" w:cstheme="minorBidi"/>
                        <w:color w:val="000000" w:themeColor="text1"/>
                        <w:kern w:val="24"/>
                      </w:rPr>
                      <m:t>ANCHOR</m:t>
                    </m:r>
                  </m:sub>
                </m:sSub>
              </m:sub>
              <m:sup>
                <m:r>
                  <w:rPr>
                    <w:rFonts w:ascii="Cambria Math" w:hAnsi="Cambria Math" w:cstheme="minorBidi"/>
                    <w:color w:val="000000" w:themeColor="text1"/>
                    <w:kern w:val="24"/>
                    <w:lang w:val="it-IT"/>
                  </w:rPr>
                  <m:t>'</m:t>
                </m:r>
              </m:sup>
            </m:sSubSup>
          </m:sub>
        </m:sSub>
        <m:r>
          <w:rPr>
            <w:rFonts w:ascii="Cambria Math" w:hAnsi="Cambria Math" w:cstheme="minorBidi"/>
            <w:color w:val="000000" w:themeColor="text1"/>
            <w:kern w:val="24"/>
            <w:lang w:val="it-IT"/>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r>
              <w:rPr>
                <w:rFonts w:ascii="Cambria Math" w:hAnsi="Cambria Math" w:cstheme="minorBidi"/>
                <w:color w:val="000000" w:themeColor="text1"/>
                <w:kern w:val="24"/>
                <w:lang w:val="it-IT"/>
              </w:rPr>
              <m:t>30</m:t>
            </m:r>
          </m:den>
        </m:f>
        <m:r>
          <w:rPr>
            <w:rFonts w:ascii="Cambria Math" w:eastAsia="Cambria Math" w:hAnsi="Cambria Math" w:cstheme="minorBidi"/>
            <w:color w:val="000000" w:themeColor="text1"/>
            <w:kern w:val="24"/>
            <w:lang w:val="it-IT"/>
          </w:rPr>
          <m:t>×1000</m:t>
        </m:r>
      </m:oMath>
      <w:commentRangeEnd w:id="916"/>
      <w:r w:rsidRPr="00E5291C">
        <w:rPr>
          <w:rStyle w:val="CommentReference"/>
          <w:color w:val="000000" w:themeColor="text1"/>
          <w:kern w:val="24"/>
          <w:sz w:val="20"/>
          <w:szCs w:val="20"/>
          <w:lang w:val="it-IT"/>
        </w:rPr>
        <w:commentReference w:id="916"/>
      </w:r>
    </w:p>
    <w:p w14:paraId="33AB5C8E" w14:textId="3481BEE8" w:rsidR="003B06B2" w:rsidRPr="00E5291C" w:rsidRDefault="003B06B2" w:rsidP="003B06B2">
      <w:pPr>
        <w:tabs>
          <w:tab w:val="left" w:pos="1134"/>
          <w:tab w:val="left" w:pos="8931"/>
        </w:tabs>
        <w:suppressAutoHyphens w:val="0"/>
        <w:spacing w:after="120"/>
        <w:ind w:left="2268" w:right="1134" w:hanging="1134"/>
        <w:jc w:val="both"/>
        <w:rPr>
          <w:bCs/>
        </w:rPr>
      </w:pPr>
      <w:r w:rsidRPr="00281C39">
        <w:rPr>
          <w:bCs/>
        </w:rPr>
        <w:t>3.3.</w:t>
      </w:r>
      <w:r w:rsidRPr="00281C39">
        <w:rPr>
          <w:bCs/>
        </w:rPr>
        <w:tab/>
        <w:t xml:space="preserve">Calculation of expected tyre rolling sound component </w:t>
      </w:r>
      <w:r w:rsidRPr="00281C39">
        <w:rPr>
          <w:bCs/>
          <w:i/>
          <w:iCs/>
        </w:rPr>
        <w:t>L</w:t>
      </w:r>
      <w:r w:rsidRPr="00281C39">
        <w:rPr>
          <w:bCs/>
          <w:i/>
          <w:iCs/>
          <w:vertAlign w:val="subscript"/>
        </w:rPr>
        <w:t>TR_EXP</w:t>
      </w:r>
    </w:p>
    <w:p w14:paraId="500A8F73" w14:textId="77777777" w:rsidR="003B06B2"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expected tyre rolling sound component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TR_EXP</w:t>
      </w:r>
      <w:r w:rsidRPr="00281C39">
        <w:rPr>
          <w:rFonts w:ascii="Times New Roman" w:hAnsi="Times New Roman"/>
          <w:bCs/>
          <w:sz w:val="20"/>
          <w:szCs w:val="20"/>
          <w:lang w:val="en-GB"/>
        </w:rPr>
        <w:t xml:space="preserve"> is calculated dependent on the achieved vehicle speed </w:t>
      </w:r>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BB</w:t>
      </w:r>
      <w:r w:rsidRPr="00281C39">
        <w:rPr>
          <w:rFonts w:ascii="Times New Roman" w:hAnsi="Times New Roman"/>
          <w:bCs/>
          <w:i/>
          <w:iCs/>
          <w:snapToGrid w:val="0"/>
          <w:sz w:val="20"/>
          <w:szCs w:val="20"/>
          <w:vertAlign w:val="subscript"/>
          <w:lang w:val="en-GB"/>
        </w:rPr>
        <w:t>'_</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during the test.</w:t>
      </w:r>
    </w:p>
    <w:p w14:paraId="002986E9" w14:textId="77777777" w:rsidR="00E5291C" w:rsidRPr="00281C39" w:rsidRDefault="00E5291C" w:rsidP="003B06B2">
      <w:pPr>
        <w:pStyle w:val="ListParagraph"/>
        <w:tabs>
          <w:tab w:val="left" w:pos="1134"/>
          <w:tab w:val="left" w:pos="8931"/>
        </w:tabs>
        <w:spacing w:after="120"/>
        <w:ind w:left="2268" w:right="1134"/>
        <w:jc w:val="both"/>
        <w:rPr>
          <w:rFonts w:ascii="Times New Roman" w:hAnsi="Times New Roman"/>
          <w:bCs/>
          <w:sz w:val="20"/>
          <w:szCs w:val="20"/>
          <w:lang w:val="en-GB"/>
        </w:rPr>
      </w:pPr>
    </w:p>
    <w:p w14:paraId="402DFCC7" w14:textId="51285A68" w:rsidR="003B06B2"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vehicles speeds up to and inclusive </w:t>
      </w:r>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TR_EXP</w:t>
      </w:r>
      <w:r w:rsidRPr="00281C39">
        <w:rPr>
          <w:rFonts w:ascii="Times New Roman" w:hAnsi="Times New Roman"/>
          <w:bCs/>
          <w:sz w:val="20"/>
          <w:szCs w:val="20"/>
          <w:lang w:val="en-GB"/>
        </w:rPr>
        <w:t xml:space="preserve"> is calculated by</w:t>
      </w:r>
      <w:r w:rsidR="00E5291C">
        <w:rPr>
          <w:rFonts w:ascii="Times New Roman" w:hAnsi="Times New Roman"/>
          <w:bCs/>
          <w:sz w:val="20"/>
          <w:szCs w:val="20"/>
          <w:lang w:val="en-GB"/>
        </w:rPr>
        <w:t>:</w:t>
      </w:r>
    </w:p>
    <w:p w14:paraId="1C3E9E9A" w14:textId="77777777" w:rsidR="00E5291C" w:rsidRPr="00281C39" w:rsidRDefault="00E5291C" w:rsidP="003B06B2">
      <w:pPr>
        <w:pStyle w:val="ListParagraph"/>
        <w:tabs>
          <w:tab w:val="left" w:pos="1134"/>
          <w:tab w:val="left" w:pos="2268"/>
        </w:tabs>
        <w:spacing w:after="120"/>
        <w:ind w:left="2268" w:right="1134"/>
        <w:jc w:val="both"/>
        <w:rPr>
          <w:rFonts w:ascii="Times New Roman" w:hAnsi="Times New Roman"/>
          <w:bCs/>
          <w:sz w:val="20"/>
          <w:szCs w:val="20"/>
          <w:lang w:val="en-GB"/>
        </w:rPr>
      </w:pPr>
    </w:p>
    <w:commentRangeStart w:id="917"/>
    <w:p w14:paraId="5398921C" w14:textId="77777777" w:rsidR="001543D5" w:rsidRPr="001543D5" w:rsidRDefault="00705B6F" w:rsidP="003B06B2">
      <w:pPr>
        <w:pStyle w:val="ListParagraph"/>
        <w:tabs>
          <w:tab w:val="left" w:pos="1134"/>
          <w:tab w:val="left" w:pos="2268"/>
        </w:tabs>
        <w:spacing w:after="120"/>
        <w:ind w:left="2268" w:right="1134"/>
        <w:jc w:val="both"/>
        <w:rPr>
          <w:rFonts w:ascii="Times New Roman" w:hAnsi="Times New Roman"/>
          <w:sz w:val="22"/>
          <w:szCs w:val="20"/>
        </w:rPr>
      </w:pPr>
      <m:oMath>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TR</m:t>
            </m:r>
            <m:r>
              <w:rPr>
                <w:rFonts w:ascii="Cambria Math" w:hAnsi="Cambria Math"/>
                <w:sz w:val="22"/>
                <w:szCs w:val="20"/>
                <w:lang w:val="pt-BR"/>
              </w:rPr>
              <m:t>_</m:t>
            </m:r>
            <m:r>
              <w:rPr>
                <w:rFonts w:ascii="Cambria Math" w:hAnsi="Cambria Math"/>
                <w:sz w:val="22"/>
                <w:szCs w:val="20"/>
              </w:rPr>
              <m:t>EXP</m:t>
            </m:r>
          </m:sub>
        </m:sSub>
        <m:r>
          <w:rPr>
            <w:rFonts w:ascii="Cambria Math" w:hAnsi="Cambria Math"/>
            <w:sz w:val="22"/>
            <w:szCs w:val="20"/>
            <w:lang w:val="pt-BR"/>
          </w:rPr>
          <m:t>=</m:t>
        </m:r>
        <m:sSub>
          <m:sSubPr>
            <m:ctrlPr>
              <w:rPr>
                <w:rFonts w:ascii="Cambria Math" w:hAnsi="Cambria Math"/>
                <w:i/>
                <w:sz w:val="22"/>
                <w:szCs w:val="20"/>
              </w:rPr>
            </m:ctrlPr>
          </m:sSubPr>
          <m:e>
            <m:r>
              <w:rPr>
                <w:rFonts w:ascii="Cambria Math" w:hAnsi="Cambria Math"/>
                <w:sz w:val="22"/>
                <w:szCs w:val="20"/>
              </w:rPr>
              <m:t>θ</m:t>
            </m:r>
          </m:e>
          <m:sub>
            <m:r>
              <w:rPr>
                <w:rFonts w:ascii="Cambria Math" w:hAnsi="Cambria Math"/>
                <w:sz w:val="22"/>
                <w:szCs w:val="20"/>
              </w:rPr>
              <m:t>TR</m:t>
            </m:r>
            <m:r>
              <w:rPr>
                <w:rFonts w:ascii="Cambria Math" w:hAnsi="Cambria Math"/>
                <w:sz w:val="22"/>
                <w:szCs w:val="20"/>
                <w:lang w:val="pt-BR"/>
              </w:rPr>
              <m:t>_</m:t>
            </m:r>
            <m:r>
              <w:rPr>
                <w:rFonts w:ascii="Cambria Math" w:hAnsi="Cambria Math"/>
                <w:sz w:val="22"/>
                <w:szCs w:val="20"/>
              </w:rPr>
              <m:t>LO</m:t>
            </m:r>
          </m:sub>
        </m:sSub>
        <m:r>
          <w:rPr>
            <w:rFonts w:ascii="Cambria Math" w:hAnsi="Cambria Math"/>
            <w:sz w:val="22"/>
            <w:szCs w:val="20"/>
            <w:lang w:val="pt-BR"/>
          </w:rPr>
          <m:t>×</m:t>
        </m:r>
        <m:func>
          <m:funcPr>
            <m:ctrlPr>
              <w:rPr>
                <w:rFonts w:ascii="Cambria Math" w:hAnsi="Cambria Math"/>
                <w:i/>
                <w:sz w:val="22"/>
                <w:szCs w:val="20"/>
              </w:rPr>
            </m:ctrlPr>
          </m:funcPr>
          <m:fName>
            <m:r>
              <m:rPr>
                <m:sty m:val="p"/>
              </m:rPr>
              <w:rPr>
                <w:rFonts w:ascii="Cambria Math" w:hAnsi="Cambria Math"/>
                <w:sz w:val="22"/>
                <w:szCs w:val="20"/>
                <w:lang w:val="pt-BR"/>
              </w:rPr>
              <m:t>lg</m:t>
            </m:r>
          </m:fName>
          <m:e>
            <m:d>
              <m:dPr>
                <m:ctrlPr>
                  <w:rPr>
                    <w:rFonts w:ascii="Cambria Math" w:hAnsi="Cambria Math"/>
                    <w:i/>
                    <w:sz w:val="22"/>
                    <w:szCs w:val="20"/>
                  </w:rPr>
                </m:ctrlPr>
              </m:dPr>
              <m:e>
                <m:f>
                  <m:fPr>
                    <m:type m:val="lin"/>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v</m:t>
                        </m:r>
                      </m:e>
                      <m:sub>
                        <m:r>
                          <w:rPr>
                            <w:rFonts w:ascii="Cambria Math" w:hAnsi="Cambria Math"/>
                            <w:sz w:val="22"/>
                            <w:szCs w:val="20"/>
                          </w:rPr>
                          <m:t>B</m:t>
                        </m:r>
                        <m:sSup>
                          <m:sSupPr>
                            <m:ctrlPr>
                              <w:rPr>
                                <w:rFonts w:ascii="Cambria Math" w:hAnsi="Cambria Math"/>
                                <w:i/>
                                <w:sz w:val="22"/>
                                <w:szCs w:val="20"/>
                              </w:rPr>
                            </m:ctrlPr>
                          </m:sSupPr>
                          <m:e>
                            <m:r>
                              <w:rPr>
                                <w:rFonts w:ascii="Cambria Math" w:hAnsi="Cambria Math"/>
                                <w:sz w:val="22"/>
                                <w:szCs w:val="20"/>
                              </w:rPr>
                              <m:t>B</m:t>
                            </m:r>
                          </m:e>
                          <m:sup>
                            <m:r>
                              <w:rPr>
                                <w:rFonts w:ascii="Cambria Math" w:hAnsi="Cambria Math"/>
                                <w:sz w:val="22"/>
                                <w:szCs w:val="20"/>
                                <w:lang w:val="pt-BR"/>
                              </w:rPr>
                              <m:t>'</m:t>
                            </m:r>
                          </m:sup>
                        </m:sSup>
                        <m:r>
                          <w:rPr>
                            <w:rFonts w:ascii="Cambria Math" w:hAnsi="Cambria Math"/>
                            <w:sz w:val="22"/>
                            <w:szCs w:val="20"/>
                            <w:lang w:val="pt-BR"/>
                          </w:rPr>
                          <m:t>_</m:t>
                        </m:r>
                        <m:r>
                          <w:rPr>
                            <w:rFonts w:ascii="Cambria Math" w:hAnsi="Cambria Math"/>
                            <w:sz w:val="22"/>
                            <w:szCs w:val="20"/>
                          </w:rPr>
                          <m:t>TEST</m:t>
                        </m:r>
                      </m:sub>
                    </m:sSub>
                  </m:num>
                  <m:den>
                    <m:sSub>
                      <m:sSubPr>
                        <m:ctrlPr>
                          <w:rPr>
                            <w:rFonts w:ascii="Cambria Math" w:hAnsi="Cambria Math"/>
                            <w:i/>
                            <w:sz w:val="22"/>
                            <w:szCs w:val="20"/>
                          </w:rPr>
                        </m:ctrlPr>
                      </m:sSubPr>
                      <m:e>
                        <m:r>
                          <w:rPr>
                            <w:rFonts w:ascii="Cambria Math" w:hAnsi="Cambria Math"/>
                            <w:sz w:val="22"/>
                            <w:szCs w:val="20"/>
                          </w:rPr>
                          <m:t>v</m:t>
                        </m:r>
                      </m:e>
                      <m:sub>
                        <m:r>
                          <w:rPr>
                            <w:rFonts w:ascii="Cambria Math" w:hAnsi="Cambria Math"/>
                            <w:sz w:val="22"/>
                            <w:szCs w:val="20"/>
                          </w:rPr>
                          <m:t>TEST</m:t>
                        </m:r>
                      </m:sub>
                    </m:sSub>
                  </m:den>
                </m:f>
              </m:e>
            </m:d>
          </m:e>
        </m:func>
        <m:r>
          <w:rPr>
            <w:rFonts w:ascii="Cambria Math" w:hAnsi="Cambria Math"/>
            <w:sz w:val="22"/>
            <w:szCs w:val="20"/>
            <w:lang w:val="pt-BR"/>
          </w:rPr>
          <m:t>+</m:t>
        </m:r>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REF</m:t>
            </m:r>
            <m:r>
              <w:rPr>
                <w:rFonts w:ascii="Cambria Math" w:hAnsi="Cambria Math"/>
                <w:sz w:val="22"/>
                <w:szCs w:val="20"/>
                <w:lang w:val="pt-BR"/>
              </w:rPr>
              <m:t>_</m:t>
            </m:r>
            <m:r>
              <w:rPr>
                <w:rFonts w:ascii="Cambria Math" w:hAnsi="Cambria Math"/>
                <w:sz w:val="22"/>
                <w:szCs w:val="20"/>
              </w:rPr>
              <m:t>TR</m:t>
            </m:r>
          </m:sub>
        </m:sSub>
      </m:oMath>
      <w:commentRangeEnd w:id="917"/>
      <w:r w:rsidRPr="001543D5">
        <w:rPr>
          <w:rStyle w:val="CommentReference"/>
          <w:rFonts w:ascii="Times New Roman" w:hAnsi="Times New Roman"/>
          <w:sz w:val="22"/>
          <w:szCs w:val="20"/>
        </w:rPr>
        <w:commentReference w:id="917"/>
      </w:r>
    </w:p>
    <w:p w14:paraId="5FA07020" w14:textId="77777777" w:rsidR="001543D5" w:rsidRDefault="001543D5"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2AC29C35" w14:textId="70A75CCF" w:rsidR="003B06B2"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vehicle speeds </w:t>
      </w:r>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BB</w:t>
      </w:r>
      <w:r w:rsidRPr="00281C39">
        <w:rPr>
          <w:rFonts w:ascii="Times New Roman" w:hAnsi="Times New Roman"/>
          <w:bCs/>
          <w:i/>
          <w:iCs/>
          <w:snapToGrid w:val="0"/>
          <w:sz w:val="20"/>
          <w:szCs w:val="20"/>
          <w:vertAlign w:val="subscript"/>
          <w:lang w:val="en-GB"/>
        </w:rPr>
        <w:t>'</w:t>
      </w:r>
      <w:r w:rsidRPr="00281C39">
        <w:rPr>
          <w:rFonts w:ascii="Times New Roman" w:hAnsi="Times New Roman"/>
          <w:bCs/>
          <w:i/>
          <w:iCs/>
          <w:sz w:val="20"/>
          <w:szCs w:val="20"/>
          <w:vertAlign w:val="subscript"/>
          <w:lang w:val="en-GB"/>
        </w:rPr>
        <w:t xml:space="preserve"> TEST</w:t>
      </w:r>
      <w:r w:rsidRPr="00281C39">
        <w:rPr>
          <w:rFonts w:ascii="Times New Roman" w:hAnsi="Times New Roman"/>
          <w:bCs/>
          <w:sz w:val="20"/>
          <w:szCs w:val="20"/>
          <w:lang w:val="en-GB"/>
        </w:rPr>
        <w:t xml:space="preserve"> exceeding </w:t>
      </w:r>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L</w:t>
      </w:r>
      <w:r w:rsidRPr="00281C39">
        <w:rPr>
          <w:rFonts w:ascii="Times New Roman" w:hAnsi="Times New Roman"/>
          <w:bCs/>
          <w:sz w:val="20"/>
          <w:szCs w:val="20"/>
          <w:vertAlign w:val="subscript"/>
          <w:lang w:val="en-GB"/>
        </w:rPr>
        <w:t>TR EXP</w:t>
      </w:r>
      <w:r w:rsidRPr="00281C39">
        <w:rPr>
          <w:rFonts w:ascii="Times New Roman" w:hAnsi="Times New Roman"/>
          <w:bCs/>
          <w:sz w:val="20"/>
          <w:szCs w:val="20"/>
          <w:lang w:val="en-GB"/>
        </w:rPr>
        <w:t xml:space="preserve"> is calculated by</w:t>
      </w:r>
      <w:r w:rsidR="001543D5">
        <w:rPr>
          <w:rFonts w:ascii="Times New Roman" w:hAnsi="Times New Roman"/>
          <w:bCs/>
          <w:sz w:val="20"/>
          <w:szCs w:val="20"/>
          <w:lang w:val="en-GB"/>
        </w:rPr>
        <w:t>;</w:t>
      </w:r>
    </w:p>
    <w:p w14:paraId="5014D816" w14:textId="77777777" w:rsidR="001543D5" w:rsidRPr="00281C39" w:rsidRDefault="001543D5" w:rsidP="003B06B2">
      <w:pPr>
        <w:pStyle w:val="ListParagraph"/>
        <w:tabs>
          <w:tab w:val="left" w:pos="1134"/>
          <w:tab w:val="left" w:pos="2268"/>
        </w:tabs>
        <w:spacing w:after="120"/>
        <w:ind w:left="2268" w:right="1134"/>
        <w:jc w:val="both"/>
        <w:rPr>
          <w:rFonts w:ascii="Times New Roman" w:hAnsi="Times New Roman"/>
          <w:bCs/>
          <w:sz w:val="20"/>
          <w:szCs w:val="20"/>
          <w:lang w:val="en-GB"/>
        </w:rPr>
      </w:pPr>
    </w:p>
    <w:commentRangeStart w:id="918"/>
    <w:p w14:paraId="2CD9C4EC" w14:textId="77777777" w:rsidR="001543D5" w:rsidRPr="001543D5" w:rsidRDefault="00705B6F" w:rsidP="003B06B2">
      <w:pPr>
        <w:pStyle w:val="ListParagraph"/>
        <w:tabs>
          <w:tab w:val="left" w:pos="1134"/>
          <w:tab w:val="left" w:pos="8931"/>
        </w:tabs>
        <w:spacing w:after="120"/>
        <w:ind w:left="2268" w:right="1134"/>
        <w:jc w:val="both"/>
        <w:rPr>
          <w:rFonts w:ascii="Times New Roman" w:hAnsi="Times New Roman"/>
          <w:sz w:val="22"/>
          <w:szCs w:val="20"/>
        </w:rPr>
      </w:pPr>
      <m:oMath>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TR</m:t>
            </m:r>
            <m:r>
              <w:rPr>
                <w:rFonts w:ascii="Cambria Math" w:hAnsi="Cambria Math"/>
                <w:sz w:val="22"/>
                <w:szCs w:val="20"/>
                <w:lang w:val="pt-BR"/>
              </w:rPr>
              <m:t>_</m:t>
            </m:r>
            <m:r>
              <w:rPr>
                <w:rFonts w:ascii="Cambria Math" w:hAnsi="Cambria Math"/>
                <w:sz w:val="22"/>
                <w:szCs w:val="20"/>
              </w:rPr>
              <m:t>EXP</m:t>
            </m:r>
          </m:sub>
        </m:sSub>
        <m:r>
          <w:rPr>
            <w:rFonts w:ascii="Cambria Math" w:hAnsi="Cambria Math"/>
            <w:sz w:val="22"/>
            <w:szCs w:val="20"/>
            <w:lang w:val="pt-BR"/>
          </w:rPr>
          <m:t>=</m:t>
        </m:r>
        <m:sSub>
          <m:sSubPr>
            <m:ctrlPr>
              <w:rPr>
                <w:rFonts w:ascii="Cambria Math" w:hAnsi="Cambria Math"/>
                <w:i/>
                <w:sz w:val="22"/>
                <w:szCs w:val="20"/>
              </w:rPr>
            </m:ctrlPr>
          </m:sSubPr>
          <m:e>
            <m:r>
              <w:rPr>
                <w:rFonts w:ascii="Cambria Math" w:hAnsi="Cambria Math"/>
                <w:sz w:val="22"/>
                <w:szCs w:val="20"/>
              </w:rPr>
              <m:t>θ</m:t>
            </m:r>
          </m:e>
          <m:sub>
            <m:r>
              <w:rPr>
                <w:rFonts w:ascii="Cambria Math" w:hAnsi="Cambria Math"/>
                <w:sz w:val="22"/>
                <w:szCs w:val="20"/>
              </w:rPr>
              <m:t>TR</m:t>
            </m:r>
            <m:r>
              <w:rPr>
                <w:rFonts w:ascii="Cambria Math" w:hAnsi="Cambria Math"/>
                <w:sz w:val="22"/>
                <w:szCs w:val="20"/>
                <w:lang w:val="pt-BR"/>
              </w:rPr>
              <m:t>_</m:t>
            </m:r>
            <m:r>
              <w:rPr>
                <w:rFonts w:ascii="Cambria Math" w:hAnsi="Cambria Math"/>
                <w:sz w:val="22"/>
                <w:szCs w:val="20"/>
              </w:rPr>
              <m:t>HI</m:t>
            </m:r>
          </m:sub>
        </m:sSub>
        <m:r>
          <w:rPr>
            <w:rFonts w:ascii="Cambria Math" w:hAnsi="Cambria Math"/>
            <w:sz w:val="22"/>
            <w:szCs w:val="20"/>
            <w:lang w:val="pt-BR"/>
          </w:rPr>
          <m:t>×</m:t>
        </m:r>
        <m:func>
          <m:funcPr>
            <m:ctrlPr>
              <w:rPr>
                <w:rFonts w:ascii="Cambria Math" w:hAnsi="Cambria Math"/>
                <w:i/>
                <w:sz w:val="22"/>
                <w:szCs w:val="20"/>
              </w:rPr>
            </m:ctrlPr>
          </m:funcPr>
          <m:fName>
            <m:r>
              <m:rPr>
                <m:sty m:val="p"/>
              </m:rPr>
              <w:rPr>
                <w:rFonts w:ascii="Cambria Math" w:hAnsi="Cambria Math"/>
                <w:sz w:val="22"/>
                <w:szCs w:val="20"/>
                <w:lang w:val="pt-BR"/>
              </w:rPr>
              <m:t>lg</m:t>
            </m:r>
          </m:fName>
          <m:e>
            <m:d>
              <m:dPr>
                <m:ctrlPr>
                  <w:rPr>
                    <w:rFonts w:ascii="Cambria Math" w:hAnsi="Cambria Math"/>
                    <w:i/>
                    <w:sz w:val="22"/>
                    <w:szCs w:val="20"/>
                  </w:rPr>
                </m:ctrlPr>
              </m:dPr>
              <m:e>
                <m:f>
                  <m:fPr>
                    <m:type m:val="lin"/>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v</m:t>
                        </m:r>
                      </m:e>
                      <m:sub>
                        <m:r>
                          <w:rPr>
                            <w:rFonts w:ascii="Cambria Math" w:hAnsi="Cambria Math"/>
                            <w:sz w:val="22"/>
                            <w:szCs w:val="20"/>
                          </w:rPr>
                          <m:t>B</m:t>
                        </m:r>
                        <m:sSup>
                          <m:sSupPr>
                            <m:ctrlPr>
                              <w:rPr>
                                <w:rFonts w:ascii="Cambria Math" w:hAnsi="Cambria Math"/>
                                <w:i/>
                                <w:sz w:val="22"/>
                                <w:szCs w:val="20"/>
                              </w:rPr>
                            </m:ctrlPr>
                          </m:sSupPr>
                          <m:e>
                            <m:r>
                              <w:rPr>
                                <w:rFonts w:ascii="Cambria Math" w:hAnsi="Cambria Math"/>
                                <w:sz w:val="22"/>
                                <w:szCs w:val="20"/>
                              </w:rPr>
                              <m:t>B</m:t>
                            </m:r>
                          </m:e>
                          <m:sup>
                            <m:r>
                              <w:rPr>
                                <w:rFonts w:ascii="Cambria Math" w:hAnsi="Cambria Math"/>
                                <w:sz w:val="22"/>
                                <w:szCs w:val="20"/>
                                <w:lang w:val="pt-BR"/>
                              </w:rPr>
                              <m:t>'</m:t>
                            </m:r>
                          </m:sup>
                        </m:sSup>
                        <m:r>
                          <w:rPr>
                            <w:rFonts w:ascii="Cambria Math" w:hAnsi="Cambria Math"/>
                            <w:sz w:val="22"/>
                            <w:szCs w:val="20"/>
                            <w:lang w:val="pt-BR"/>
                          </w:rPr>
                          <m:t>_</m:t>
                        </m:r>
                        <m:r>
                          <w:rPr>
                            <w:rFonts w:ascii="Cambria Math" w:hAnsi="Cambria Math"/>
                            <w:sz w:val="22"/>
                            <w:szCs w:val="20"/>
                          </w:rPr>
                          <m:t>TEST</m:t>
                        </m:r>
                      </m:sub>
                    </m:sSub>
                  </m:num>
                  <m:den>
                    <m:sSub>
                      <m:sSubPr>
                        <m:ctrlPr>
                          <w:rPr>
                            <w:rFonts w:ascii="Cambria Math" w:hAnsi="Cambria Math"/>
                            <w:i/>
                            <w:sz w:val="22"/>
                            <w:szCs w:val="20"/>
                          </w:rPr>
                        </m:ctrlPr>
                      </m:sSubPr>
                      <m:e>
                        <m:r>
                          <w:rPr>
                            <w:rFonts w:ascii="Cambria Math" w:hAnsi="Cambria Math"/>
                            <w:sz w:val="22"/>
                            <w:szCs w:val="20"/>
                          </w:rPr>
                          <m:t>v</m:t>
                        </m:r>
                      </m:e>
                      <m:sub>
                        <m:r>
                          <w:rPr>
                            <w:rFonts w:ascii="Cambria Math" w:hAnsi="Cambria Math"/>
                            <w:sz w:val="22"/>
                            <w:szCs w:val="20"/>
                          </w:rPr>
                          <m:t>TEST</m:t>
                        </m:r>
                      </m:sub>
                    </m:sSub>
                  </m:den>
                </m:f>
              </m:e>
            </m:d>
          </m:e>
        </m:func>
        <m:r>
          <w:rPr>
            <w:rFonts w:ascii="Cambria Math" w:hAnsi="Cambria Math"/>
            <w:sz w:val="22"/>
            <w:szCs w:val="20"/>
            <w:lang w:val="pt-BR"/>
          </w:rPr>
          <m:t>+</m:t>
        </m:r>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REF</m:t>
            </m:r>
            <m:r>
              <w:rPr>
                <w:rFonts w:ascii="Cambria Math" w:hAnsi="Cambria Math"/>
                <w:sz w:val="22"/>
                <w:szCs w:val="20"/>
                <w:lang w:val="pt-BR"/>
              </w:rPr>
              <m:t>_</m:t>
            </m:r>
            <m:r>
              <w:rPr>
                <w:rFonts w:ascii="Cambria Math" w:hAnsi="Cambria Math"/>
                <w:sz w:val="22"/>
                <w:szCs w:val="20"/>
              </w:rPr>
              <m:t>TR</m:t>
            </m:r>
          </m:sub>
        </m:sSub>
      </m:oMath>
      <w:commentRangeEnd w:id="918"/>
      <w:r w:rsidRPr="001543D5">
        <w:rPr>
          <w:rStyle w:val="CommentReference"/>
          <w:rFonts w:ascii="Times New Roman" w:hAnsi="Times New Roman"/>
          <w:sz w:val="22"/>
          <w:szCs w:val="20"/>
        </w:rPr>
        <w:commentReference w:id="918"/>
      </w:r>
    </w:p>
    <w:p w14:paraId="63CE1D3B" w14:textId="77777777" w:rsidR="001543D5" w:rsidRDefault="001543D5" w:rsidP="003B06B2">
      <w:pPr>
        <w:pStyle w:val="ListParagraph"/>
        <w:tabs>
          <w:tab w:val="left" w:pos="1134"/>
          <w:tab w:val="left" w:pos="8931"/>
        </w:tabs>
        <w:spacing w:after="120"/>
        <w:ind w:left="2268" w:right="1134"/>
        <w:jc w:val="both"/>
        <w:rPr>
          <w:rFonts w:ascii="Times New Roman" w:hAnsi="Times New Roman"/>
          <w:bCs/>
          <w:sz w:val="20"/>
          <w:szCs w:val="20"/>
          <w:lang w:val="en-GB"/>
        </w:rPr>
      </w:pPr>
    </w:p>
    <w:p w14:paraId="26DBFD64" w14:textId="637392A8"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parameters </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TR_LO</w:t>
      </w:r>
      <w:r w:rsidRPr="00281C39">
        <w:rPr>
          <w:rFonts w:ascii="Times New Roman" w:hAnsi="Times New Roman"/>
          <w:bCs/>
          <w:sz w:val="20"/>
          <w:szCs w:val="20"/>
          <w:lang w:val="en-GB"/>
        </w:rPr>
        <w:t xml:space="preserve"> and </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TR_HI</w:t>
      </w:r>
      <w:r w:rsidRPr="00281C39">
        <w:rPr>
          <w:rFonts w:ascii="Times New Roman" w:hAnsi="Times New Roman"/>
          <w:bCs/>
          <w:sz w:val="20"/>
          <w:szCs w:val="20"/>
          <w:lang w:val="en-GB"/>
        </w:rPr>
        <w:t xml:space="preserve"> are taken from the parameter table as applicable for the vehicle.  </w:t>
      </w:r>
    </w:p>
    <w:p w14:paraId="6094AC0F"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3.4.</w:t>
      </w:r>
      <w:r w:rsidRPr="00281C39">
        <w:rPr>
          <w:bCs/>
        </w:rPr>
        <w:tab/>
        <w:t xml:space="preserve">Calculation of expected power train mechanical sound component </w:t>
      </w:r>
      <w:r w:rsidRPr="00281C39">
        <w:rPr>
          <w:bCs/>
          <w:i/>
          <w:iCs/>
        </w:rPr>
        <w:t>L</w:t>
      </w:r>
      <w:r w:rsidRPr="00281C39">
        <w:rPr>
          <w:bCs/>
          <w:i/>
          <w:iCs/>
          <w:vertAlign w:val="subscript"/>
        </w:rPr>
        <w:t>PT_EXP</w:t>
      </w:r>
    </w:p>
    <w:p w14:paraId="4299A745"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The expected power train base mechanical sound component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PT_EXP</w:t>
      </w:r>
      <w:r w:rsidRPr="00281C39">
        <w:rPr>
          <w:rFonts w:ascii="Times New Roman" w:hAnsi="Times New Roman"/>
          <w:bCs/>
          <w:sz w:val="20"/>
          <w:szCs w:val="20"/>
          <w:lang w:val="en-GB"/>
        </w:rPr>
        <w:t xml:space="preserve"> is calculated dependent on the achieved engine speed </w:t>
      </w:r>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r w:rsidRPr="00281C39">
        <w:rPr>
          <w:rFonts w:ascii="Times New Roman" w:hAnsi="Times New Roman"/>
          <w:bCs/>
          <w:i/>
          <w:iCs/>
          <w:snapToGrid w:val="0"/>
          <w:sz w:val="20"/>
          <w:szCs w:val="20"/>
          <w:vertAlign w:val="subscript"/>
          <w:lang w:val="en-GB"/>
        </w:rPr>
        <w:t>'</w:t>
      </w:r>
      <w:r w:rsidRPr="00281C39">
        <w:rPr>
          <w:rFonts w:ascii="Times New Roman" w:hAnsi="Times New Roman"/>
          <w:bCs/>
          <w:i/>
          <w:iCs/>
          <w:sz w:val="20"/>
          <w:szCs w:val="20"/>
          <w:vertAlign w:val="subscript"/>
          <w:lang w:val="en-GB"/>
        </w:rPr>
        <w:t>_TEST</w:t>
      </w:r>
      <w:r w:rsidRPr="00281C39">
        <w:rPr>
          <w:rFonts w:ascii="Times New Roman" w:hAnsi="Times New Roman"/>
          <w:bCs/>
          <w:sz w:val="20"/>
          <w:szCs w:val="20"/>
          <w:lang w:val="en-GB"/>
        </w:rPr>
        <w:t xml:space="preserve"> during the test.</w:t>
      </w:r>
    </w:p>
    <w:p w14:paraId="1BB2EA85" w14:textId="04636060"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For engine speeds up to and inclusive </w:t>
      </w:r>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r w:rsidRPr="00281C39">
        <w:rPr>
          <w:rFonts w:ascii="Times New Roman" w:hAnsi="Times New Roman"/>
          <w:bCs/>
          <w:i/>
          <w:iCs/>
          <w:snapToGrid w:val="0"/>
          <w:sz w:val="20"/>
          <w:szCs w:val="20"/>
          <w:vertAlign w:val="subscript"/>
          <w:lang w:val="en-GB"/>
        </w:rPr>
        <w:t>'_</w:t>
      </w:r>
      <w:r w:rsidRPr="00281C39">
        <w:rPr>
          <w:rFonts w:ascii="Times New Roman" w:hAnsi="Times New Roman"/>
          <w:bCs/>
          <w:i/>
          <w:iCs/>
          <w:sz w:val="20"/>
          <w:szCs w:val="20"/>
          <w:vertAlign w:val="subscript"/>
          <w:lang w:val="en-GB"/>
        </w:rPr>
        <w:t>CRS_ANCHOR</w:t>
      </w:r>
      <w:r w:rsidRPr="00281C39">
        <w:rPr>
          <w:rFonts w:ascii="Times New Roman" w:hAnsi="Times New Roman"/>
          <w:bCs/>
          <w:sz w:val="20"/>
          <w:szCs w:val="20"/>
          <w:lang w:val="en-GB"/>
        </w:rPr>
        <w:t xml:space="preserve">,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PT_EXP</w:t>
      </w:r>
      <w:r w:rsidRPr="00281C39">
        <w:rPr>
          <w:rFonts w:ascii="Times New Roman" w:hAnsi="Times New Roman"/>
          <w:bCs/>
          <w:i/>
          <w:iCs/>
          <w:sz w:val="20"/>
          <w:szCs w:val="20"/>
          <w:lang w:val="en-GB"/>
        </w:rPr>
        <w:t xml:space="preserve"> </w:t>
      </w:r>
      <w:r w:rsidRPr="00281C39">
        <w:rPr>
          <w:rFonts w:ascii="Times New Roman" w:hAnsi="Times New Roman"/>
          <w:bCs/>
          <w:sz w:val="20"/>
          <w:szCs w:val="20"/>
          <w:lang w:val="en-GB"/>
        </w:rPr>
        <w:t>is calculated by</w:t>
      </w:r>
      <w:r w:rsidR="001543D5">
        <w:rPr>
          <w:rFonts w:ascii="Times New Roman" w:hAnsi="Times New Roman"/>
          <w:bCs/>
          <w:sz w:val="20"/>
          <w:szCs w:val="20"/>
          <w:lang w:val="en-GB"/>
        </w:rPr>
        <w:t>;</w:t>
      </w:r>
    </w:p>
    <w:commentRangeStart w:id="919"/>
    <w:p w14:paraId="62B5661F" w14:textId="77777777" w:rsidR="001543D5" w:rsidRDefault="00705B6F" w:rsidP="003B06B2">
      <w:pPr>
        <w:tabs>
          <w:tab w:val="left" w:pos="1134"/>
          <w:tab w:val="left" w:pos="2268"/>
        </w:tabs>
        <w:spacing w:after="120"/>
        <w:ind w:left="2268" w:right="1134"/>
        <w:jc w:val="both"/>
        <w:rPr>
          <w:bCs/>
        </w:rPr>
      </w:pPr>
      <m:oMath>
        <m:sSub>
          <m:sSubPr>
            <m:ctrlPr>
              <w:rPr>
                <w:rFonts w:ascii="Cambria Math" w:hAnsi="Cambria Math"/>
                <w:i/>
              </w:rPr>
            </m:ctrlPr>
          </m:sSubPr>
          <m:e>
            <m:r>
              <w:rPr>
                <w:rFonts w:ascii="Cambria Math" w:hAnsi="Cambria Math"/>
              </w:rPr>
              <m:t>L</m:t>
            </m:r>
          </m:e>
          <m:sub>
            <m:r>
              <w:rPr>
                <w:rFonts w:ascii="Cambria Math" w:hAnsi="Cambria Math"/>
              </w:rPr>
              <m:t>PT</m:t>
            </m:r>
            <m:r>
              <w:rPr>
                <w:rFonts w:ascii="Cambria Math" w:hAnsi="Cambria Math"/>
              </w:rPr>
              <m:t>_</m:t>
            </m:r>
            <m:r>
              <w:rPr>
                <w:rFonts w:ascii="Cambria Math" w:hAnsi="Cambria Math"/>
              </w:rPr>
              <m:t>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PT</m:t>
            </m:r>
            <m:r>
              <w:rPr>
                <w:rFonts w:ascii="Cambria Math" w:hAnsi="Cambria Math"/>
              </w:rPr>
              <m:t>_</m:t>
            </m:r>
            <m:r>
              <w:rPr>
                <w:rFonts w:ascii="Cambria Math" w:hAnsi="Cambria Math"/>
              </w:rPr>
              <m:t>LO</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m:t>
                            </m:r>
                            <m:r>
                              <w:rPr>
                                <w:rFonts w:ascii="Cambria Math" w:hAnsi="Cambria Math"/>
                              </w:rPr>
                              <m:t>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m:t>
                            </m:r>
                            <m:r>
                              <w:rPr>
                                <w:rFonts w:ascii="Cambria Math" w:hAnsi="Cambria Math"/>
                              </w:rPr>
                              <m:t>_</m:t>
                            </m:r>
                            <m:r>
                              <w:rPr>
                                <w:rFonts w:ascii="Cambria Math" w:hAnsi="Cambria Math"/>
                              </w:rPr>
                              <m:t>PT</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m:t>
                            </m:r>
                            <m:r>
                              <w:rPr>
                                <w:rFonts w:ascii="Cambria Math" w:hAnsi="Cambria Math"/>
                              </w:rPr>
                              <m:t>CRS</m:t>
                            </m:r>
                            <m:r>
                              <w:rPr>
                                <w:rFonts w:ascii="Cambria Math" w:hAnsi="Cambria Math"/>
                              </w:rPr>
                              <m:t>_</m:t>
                            </m:r>
                            <m:r>
                              <w:rPr>
                                <w:rFonts w:ascii="Cambria Math" w:hAnsi="Cambria Math"/>
                              </w:rPr>
                              <m:t>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m:t>
                            </m:r>
                            <m:r>
                              <w:rPr>
                                <w:rFonts w:ascii="Cambria Math" w:hAnsi="Cambria Math"/>
                              </w:rPr>
                              <m:t>_</m:t>
                            </m:r>
                            <m:r>
                              <w:rPr>
                                <w:rFonts w:ascii="Cambria Math" w:hAnsi="Cambria Math"/>
                              </w:rPr>
                              <m:t>PT</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rPr>
              <m:t>_</m:t>
            </m:r>
            <m:r>
              <w:rPr>
                <w:rFonts w:ascii="Cambria Math" w:hAnsi="Cambria Math"/>
              </w:rPr>
              <m:t>PT</m:t>
            </m:r>
          </m:sub>
        </m:sSub>
      </m:oMath>
      <w:commentRangeEnd w:id="919"/>
      <w:r w:rsidRPr="00281C39">
        <w:rPr>
          <w:rStyle w:val="CommentReference"/>
          <w:bCs/>
          <w:sz w:val="20"/>
          <w:szCs w:val="20"/>
        </w:rPr>
        <w:commentReference w:id="919"/>
      </w:r>
      <w:r w:rsidR="003B06B2" w:rsidRPr="00281C39">
        <w:rPr>
          <w:bCs/>
        </w:rPr>
        <w:tab/>
      </w:r>
    </w:p>
    <w:p w14:paraId="3B5826B6" w14:textId="766D85DD" w:rsidR="003B06B2" w:rsidRPr="00281C39" w:rsidRDefault="003B06B2" w:rsidP="003B06B2">
      <w:pPr>
        <w:tabs>
          <w:tab w:val="left" w:pos="1134"/>
          <w:tab w:val="left" w:pos="2268"/>
        </w:tabs>
        <w:spacing w:after="120"/>
        <w:ind w:left="2268" w:right="1134"/>
        <w:jc w:val="both"/>
        <w:rPr>
          <w:bCs/>
        </w:rPr>
      </w:pPr>
      <w:r w:rsidRPr="00281C39">
        <w:rPr>
          <w:bCs/>
        </w:rPr>
        <w:t xml:space="preserve">For engine speeds exceeding </w:t>
      </w:r>
      <w:r w:rsidRPr="00281C39">
        <w:rPr>
          <w:bCs/>
          <w:i/>
          <w:iCs/>
        </w:rPr>
        <w:t>n</w:t>
      </w:r>
      <w:r w:rsidRPr="00281C39">
        <w:rPr>
          <w:bCs/>
          <w:i/>
          <w:iCs/>
          <w:vertAlign w:val="subscript"/>
        </w:rPr>
        <w:t>BB'_CRS_ANCHOR</w:t>
      </w:r>
      <w:r w:rsidRPr="00281C39">
        <w:rPr>
          <w:bCs/>
        </w:rPr>
        <w:t xml:space="preserve">, </w:t>
      </w:r>
      <w:r w:rsidRPr="00281C39">
        <w:rPr>
          <w:bCs/>
          <w:i/>
          <w:iCs/>
        </w:rPr>
        <w:t>L</w:t>
      </w:r>
      <w:r w:rsidRPr="00281C39">
        <w:rPr>
          <w:bCs/>
          <w:i/>
          <w:iCs/>
          <w:vertAlign w:val="subscript"/>
        </w:rPr>
        <w:t>PT_EXP</w:t>
      </w:r>
      <w:r w:rsidRPr="00281C39">
        <w:rPr>
          <w:bCs/>
        </w:rPr>
        <w:t xml:space="preserve"> is calculated by</w:t>
      </w:r>
      <w:r w:rsidR="00B864E8">
        <w:rPr>
          <w:bCs/>
        </w:rPr>
        <w:t>;</w:t>
      </w:r>
    </w:p>
    <w:p w14:paraId="11371334" w14:textId="26FC8AFB" w:rsidR="0015722E" w:rsidRPr="00281C39" w:rsidRDefault="001543D5" w:rsidP="001543D5">
      <w:pPr>
        <w:tabs>
          <w:tab w:val="left" w:pos="1134"/>
          <w:tab w:val="left" w:pos="8931"/>
        </w:tabs>
        <w:spacing w:after="240" w:line="320" w:lineRule="atLeast"/>
        <w:ind w:left="2268" w:right="1134"/>
      </w:pPr>
      <w:del w:id="920" w:author="Annett Schuessling / VDA" w:date="2026-03-12T09:43:00Z" w16du:dateUtc="2026-03-12T08:43:00Z">
        <w:r w:rsidDel="004D5E13">
          <w:rPr>
            <w:bCs/>
            <w:iCs/>
            <w:lang w:eastAsia="fr-FR"/>
          </w:rPr>
          <w:tab/>
        </w:r>
        <w:r w:rsidDel="004D5E13">
          <w:rPr>
            <w:bCs/>
            <w:iCs/>
            <w:lang w:eastAsia="fr-FR"/>
          </w:rPr>
          <w:tab/>
        </w:r>
      </w:del>
      <w:commentRangeStart w:id="921"/>
      <m:oMath>
        <m:sSub>
          <m:sSubPr>
            <m:ctrlPr>
              <w:rPr>
                <w:rFonts w:ascii="Cambria Math" w:hAnsi="Cambria Math"/>
                <w:bCs/>
                <w:i/>
                <w:iCs/>
                <w:lang w:eastAsia="fr-FR"/>
              </w:rPr>
            </m:ctrlPr>
          </m:sSubPr>
          <m:e>
            <m:r>
              <w:rPr>
                <w:rFonts w:ascii="Cambria Math" w:hAnsi="Cambria Math"/>
              </w:rPr>
              <m:t>L</m:t>
            </m:r>
          </m:e>
          <m:sub>
            <m:r>
              <w:rPr>
                <w:rFonts w:ascii="Cambria Math" w:hAnsi="Cambria Math"/>
              </w:rPr>
              <m:t>PT_EXP</m:t>
            </m:r>
          </m:sub>
        </m:sSub>
        <m:r>
          <w:rPr>
            <w:rFonts w:ascii="Cambria Math" w:hAnsi="Cambria Math"/>
          </w:rPr>
          <m:t xml:space="preserve">= </m:t>
        </m:r>
        <m:sSub>
          <m:sSubPr>
            <m:ctrlPr>
              <w:rPr>
                <w:rFonts w:ascii="Cambria Math" w:hAnsi="Cambria Math"/>
                <w:bCs/>
                <w:i/>
                <w:iCs/>
                <w:lang w:eastAsia="fr-FR"/>
              </w:rPr>
            </m:ctrlPr>
          </m:sSubPr>
          <m:e>
            <m:r>
              <w:rPr>
                <w:rFonts w:ascii="Cambria Math" w:hAnsi="Cambria Math"/>
              </w:rPr>
              <m:t>θ</m:t>
            </m:r>
          </m:e>
          <m:sub>
            <m:r>
              <w:rPr>
                <w:rFonts w:ascii="Cambria Math" w:hAnsi="Cambria Math"/>
              </w:rPr>
              <m:t>PT_HI</m:t>
            </m:r>
          </m:sub>
        </m:sSub>
        <m:r>
          <w:rPr>
            <w:rFonts w:ascii="Cambria Math" w:hAnsi="Cambria Math"/>
          </w:rPr>
          <m:t xml:space="preserve"> ×</m:t>
        </m:r>
        <m:func>
          <m:funcPr>
            <m:ctrlPr>
              <w:rPr>
                <w:rFonts w:ascii="Cambria Math" w:hAnsi="Cambria Math"/>
                <w:bCs/>
                <w:i/>
                <w:iCs/>
                <w:lang w:eastAsia="fr-FR"/>
              </w:rPr>
            </m:ctrlPr>
          </m:funcPr>
          <m:fName>
            <m:r>
              <w:rPr>
                <w:rFonts w:ascii="Cambria Math" w:hAnsi="Cambria Math"/>
              </w:rPr>
              <m:t>lg</m:t>
            </m:r>
          </m:fName>
          <m:e>
            <m:r>
              <w:rPr>
                <w:rFonts w:ascii="Cambria Math" w:hAnsi="Cambria Math"/>
              </w:rPr>
              <m:t>((</m:t>
            </m:r>
          </m:e>
        </m:func>
        <m:sSub>
          <m:sSubPr>
            <m:ctrlPr>
              <w:rPr>
                <w:rFonts w:ascii="Cambria Math" w:hAnsi="Cambria Math"/>
                <w:bCs/>
                <w:i/>
                <w:iCs/>
                <w:lang w:eastAsia="fr-FR"/>
              </w:rPr>
            </m:ctrlPr>
          </m:sSubPr>
          <m:e>
            <m:r>
              <w:rPr>
                <w:rFonts w:ascii="Cambria Math" w:hAnsi="Cambria Math"/>
              </w:rPr>
              <m:t>n</m:t>
            </m:r>
          </m:e>
          <m:sub>
            <m:r>
              <w:rPr>
                <w:rFonts w:ascii="Cambria Math" w:hAnsi="Cambria Math"/>
              </w:rPr>
              <m:t>BB'_TEST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SHIFT_PT</m:t>
            </m:r>
          </m:sub>
        </m:sSub>
        <m:r>
          <w:rPr>
            <w:rFonts w:ascii="Cambria Math" w:hAnsi="Cambria Math"/>
          </w:rPr>
          <m:t>) / (</m:t>
        </m:r>
        <m:sSub>
          <m:sSubPr>
            <m:ctrlPr>
              <w:rPr>
                <w:rFonts w:ascii="Cambria Math" w:hAnsi="Cambria Math"/>
                <w:bCs/>
                <w:i/>
                <w:iCs/>
                <w:lang w:eastAsia="fr-FR"/>
              </w:rPr>
            </m:ctrlPr>
          </m:sSubPr>
          <m:e>
            <m:r>
              <w:rPr>
                <w:rFonts w:ascii="Cambria Math" w:hAnsi="Cambria Math"/>
              </w:rPr>
              <m:t>n</m:t>
            </m:r>
          </m:e>
          <m:sub>
            <m:r>
              <w:rPr>
                <w:rFonts w:ascii="Cambria Math" w:hAnsi="Cambria Math"/>
              </w:rPr>
              <m:t>BB'_CRS_ANCHOR</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SHIFT_PT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L</m:t>
            </m:r>
          </m:e>
          <m:sub>
            <m:r>
              <w:rPr>
                <w:rFonts w:ascii="Cambria Math" w:hAnsi="Cambria Math"/>
              </w:rPr>
              <m:t>REF_PT</m:t>
            </m:r>
          </m:sub>
        </m:sSub>
      </m:oMath>
      <w:commentRangeEnd w:id="921"/>
      <w:r w:rsidRPr="00281C39">
        <w:rPr>
          <w:rStyle w:val="CommentReference"/>
          <w:sz w:val="20"/>
          <w:szCs w:val="20"/>
        </w:rPr>
        <w:commentReference w:id="921"/>
      </w:r>
    </w:p>
    <w:p w14:paraId="71583C0E"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parameters </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PT_LO</w:t>
      </w:r>
      <w:r w:rsidRPr="00281C39">
        <w:rPr>
          <w:rFonts w:ascii="Times New Roman" w:hAnsi="Times New Roman"/>
          <w:bCs/>
          <w:sz w:val="20"/>
          <w:szCs w:val="20"/>
          <w:lang w:val="en-GB"/>
        </w:rPr>
        <w:t>,</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PT_HI</w:t>
      </w:r>
      <w:r w:rsidRPr="00281C39">
        <w:rPr>
          <w:rFonts w:ascii="Times New Roman" w:hAnsi="Times New Roman"/>
          <w:bCs/>
          <w:sz w:val="20"/>
          <w:szCs w:val="20"/>
          <w:lang w:val="en-GB"/>
        </w:rPr>
        <w:t xml:space="preserve"> and </w:t>
      </w:r>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SHIFT_PT</w:t>
      </w:r>
      <w:r w:rsidRPr="00281C39">
        <w:rPr>
          <w:rFonts w:ascii="Times New Roman" w:hAnsi="Times New Roman"/>
          <w:bCs/>
          <w:sz w:val="20"/>
          <w:szCs w:val="20"/>
          <w:vertAlign w:val="subscript"/>
          <w:lang w:val="en-GB"/>
        </w:rPr>
        <w:t xml:space="preserve"> </w:t>
      </w:r>
      <w:r w:rsidRPr="00281C39">
        <w:rPr>
          <w:rFonts w:ascii="Times New Roman" w:hAnsi="Times New Roman"/>
          <w:bCs/>
          <w:sz w:val="20"/>
          <w:szCs w:val="20"/>
          <w:lang w:val="en-GB"/>
        </w:rPr>
        <w:t xml:space="preserve">are taken from the parameter table as applicable for the vehicle.  </w:t>
      </w:r>
    </w:p>
    <w:p w14:paraId="6104E18A"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3.5.</w:t>
      </w:r>
      <w:r w:rsidRPr="00281C39">
        <w:rPr>
          <w:bCs/>
        </w:rPr>
        <w:tab/>
        <w:t xml:space="preserve">Calculation of expected base dynamic sound component </w:t>
      </w:r>
      <w:r w:rsidRPr="00281C39">
        <w:rPr>
          <w:bCs/>
          <w:i/>
          <w:iCs/>
        </w:rPr>
        <w:t>L</w:t>
      </w:r>
      <w:r w:rsidRPr="00281C39">
        <w:rPr>
          <w:bCs/>
          <w:i/>
          <w:iCs/>
          <w:vertAlign w:val="subscript"/>
        </w:rPr>
        <w:t>DYN_EXP</w:t>
      </w:r>
    </w:p>
    <w:p w14:paraId="134D6019"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vertAlign w:val="subscript"/>
          <w:lang w:val="en-GB"/>
        </w:rPr>
      </w:pPr>
      <w:r w:rsidRPr="00281C39">
        <w:rPr>
          <w:rFonts w:ascii="Times New Roman" w:hAnsi="Times New Roman"/>
          <w:bCs/>
          <w:sz w:val="20"/>
          <w:szCs w:val="20"/>
          <w:lang w:val="en-GB"/>
        </w:rPr>
        <w:tab/>
        <w:t xml:space="preserve">The expected base dynamic sound component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DYN_EXP</w:t>
      </w:r>
      <w:r w:rsidRPr="00281C39">
        <w:rPr>
          <w:rFonts w:ascii="Times New Roman" w:hAnsi="Times New Roman"/>
          <w:bCs/>
          <w:sz w:val="20"/>
          <w:szCs w:val="20"/>
          <w:lang w:val="en-GB"/>
        </w:rPr>
        <w:t xml:space="preserve"> is calculated dependent on the achieved engine speed </w:t>
      </w:r>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r w:rsidRPr="00281C39">
        <w:rPr>
          <w:rFonts w:ascii="Times New Roman" w:hAnsi="Times New Roman"/>
          <w:bCs/>
          <w:i/>
          <w:iCs/>
          <w:snapToGrid w:val="0"/>
          <w:sz w:val="20"/>
          <w:szCs w:val="20"/>
          <w:vertAlign w:val="subscript"/>
          <w:lang w:val="en-GB"/>
        </w:rPr>
        <w:t>'_</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during the test.</w:t>
      </w:r>
    </w:p>
    <w:p w14:paraId="1A6C6751" w14:textId="515E8F2B" w:rsidR="003B06B2"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For engine speeds up to and inclusive </w:t>
      </w:r>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r w:rsidRPr="00281C39">
        <w:rPr>
          <w:rFonts w:ascii="Times New Roman" w:hAnsi="Times New Roman"/>
          <w:bCs/>
          <w:i/>
          <w:iCs/>
          <w:snapToGrid w:val="0"/>
          <w:sz w:val="20"/>
          <w:szCs w:val="20"/>
          <w:vertAlign w:val="subscript"/>
          <w:lang w:val="en-GB"/>
        </w:rPr>
        <w:t>'_</w:t>
      </w:r>
      <w:r w:rsidRPr="00281C39">
        <w:rPr>
          <w:rFonts w:ascii="Times New Roman" w:hAnsi="Times New Roman"/>
          <w:bCs/>
          <w:i/>
          <w:iCs/>
          <w:sz w:val="20"/>
          <w:szCs w:val="20"/>
          <w:vertAlign w:val="subscript"/>
          <w:lang w:val="en-GB"/>
        </w:rPr>
        <w:t>ACC_ANCHOR</w:t>
      </w:r>
      <w:r w:rsidRPr="00281C39">
        <w:rPr>
          <w:rFonts w:ascii="Times New Roman" w:hAnsi="Times New Roman"/>
          <w:bCs/>
          <w:sz w:val="20"/>
          <w:szCs w:val="20"/>
          <w:lang w:val="en-GB"/>
        </w:rPr>
        <w:t xml:space="preserve">,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DYN_EXP</w:t>
      </w:r>
      <w:r w:rsidRPr="00281C39">
        <w:rPr>
          <w:rFonts w:ascii="Times New Roman" w:hAnsi="Times New Roman"/>
          <w:bCs/>
          <w:sz w:val="20"/>
          <w:szCs w:val="20"/>
          <w:lang w:val="en-GB"/>
        </w:rPr>
        <w:t xml:space="preserve"> is calculated by</w:t>
      </w:r>
      <w:r w:rsidR="00B864E8">
        <w:rPr>
          <w:rFonts w:ascii="Times New Roman" w:hAnsi="Times New Roman"/>
          <w:bCs/>
          <w:sz w:val="20"/>
          <w:szCs w:val="20"/>
          <w:lang w:val="en-GB"/>
        </w:rPr>
        <w:t>;</w:t>
      </w:r>
    </w:p>
    <w:p w14:paraId="2A185A29" w14:textId="77777777" w:rsidR="00B864E8" w:rsidRPr="00281C39" w:rsidRDefault="00B864E8" w:rsidP="003B06B2">
      <w:pPr>
        <w:pStyle w:val="ListParagraph"/>
        <w:tabs>
          <w:tab w:val="left" w:pos="1134"/>
          <w:tab w:val="left" w:pos="2268"/>
        </w:tabs>
        <w:spacing w:after="120"/>
        <w:ind w:left="2268" w:right="1134"/>
        <w:jc w:val="both"/>
        <w:rPr>
          <w:rFonts w:ascii="Times New Roman" w:hAnsi="Times New Roman"/>
          <w:bCs/>
          <w:sz w:val="20"/>
          <w:szCs w:val="20"/>
          <w:lang w:val="en-GB"/>
        </w:rPr>
      </w:pPr>
    </w:p>
    <w:commentRangeStart w:id="922"/>
    <w:p w14:paraId="30330971" w14:textId="77777777" w:rsidR="00B864E8" w:rsidRDefault="00705B6F" w:rsidP="003B06B2">
      <w:pPr>
        <w:pStyle w:val="ListParagraph"/>
        <w:tabs>
          <w:tab w:val="left" w:pos="1134"/>
          <w:tab w:val="left" w:pos="2268"/>
        </w:tabs>
        <w:spacing w:after="120"/>
        <w:ind w:left="2268" w:right="1134"/>
        <w:jc w:val="both"/>
        <w:rPr>
          <w:rFonts w:ascii="Times New Roman" w:hAnsi="Times New Roman"/>
          <w:bCs/>
          <w:sz w:val="20"/>
          <w:szCs w:val="20"/>
          <w:lang w:val="en-GB"/>
        </w:rPr>
      </w:pPr>
      <m:oMath>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DYN</m:t>
            </m:r>
            <m:r>
              <w:rPr>
                <w:rFonts w:ascii="Cambria Math" w:hAnsi="Cambria Math"/>
                <w:sz w:val="22"/>
                <w:szCs w:val="20"/>
              </w:rPr>
              <m:t>_</m:t>
            </m:r>
            <m:r>
              <w:rPr>
                <w:rFonts w:ascii="Cambria Math" w:hAnsi="Cambria Math"/>
                <w:sz w:val="22"/>
                <w:szCs w:val="20"/>
              </w:rPr>
              <m:t>EXP</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θ</m:t>
            </m:r>
          </m:e>
          <m:sub>
            <m:r>
              <w:rPr>
                <w:rFonts w:ascii="Cambria Math" w:hAnsi="Cambria Math"/>
                <w:sz w:val="22"/>
                <w:szCs w:val="20"/>
              </w:rPr>
              <m:t>DYN</m:t>
            </m:r>
            <m:r>
              <w:rPr>
                <w:rFonts w:ascii="Cambria Math" w:hAnsi="Cambria Math"/>
                <w:sz w:val="22"/>
                <w:szCs w:val="20"/>
              </w:rPr>
              <m:t>_</m:t>
            </m:r>
            <m:r>
              <w:rPr>
                <w:rFonts w:ascii="Cambria Math" w:hAnsi="Cambria Math"/>
                <w:sz w:val="22"/>
                <w:szCs w:val="20"/>
              </w:rPr>
              <m:t>LO</m:t>
            </m:r>
          </m:sub>
        </m:sSub>
        <m:r>
          <w:rPr>
            <w:rFonts w:ascii="Cambria Math" w:hAnsi="Cambria Math"/>
            <w:sz w:val="22"/>
            <w:szCs w:val="20"/>
          </w:rPr>
          <m:t>×</m:t>
        </m:r>
        <m:func>
          <m:funcPr>
            <m:ctrlPr>
              <w:rPr>
                <w:rFonts w:ascii="Cambria Math" w:hAnsi="Cambria Math"/>
                <w:i/>
                <w:sz w:val="22"/>
                <w:szCs w:val="20"/>
              </w:rPr>
            </m:ctrlPr>
          </m:funcPr>
          <m:fName>
            <m:r>
              <m:rPr>
                <m:sty m:val="p"/>
              </m:rPr>
              <w:rPr>
                <w:rFonts w:ascii="Cambria Math" w:hAnsi="Cambria Math"/>
                <w:sz w:val="22"/>
                <w:szCs w:val="20"/>
              </w:rPr>
              <m:t>lg</m:t>
            </m:r>
          </m:fName>
          <m:e>
            <m:d>
              <m:dPr>
                <m:ctrlPr>
                  <w:rPr>
                    <w:rFonts w:ascii="Cambria Math" w:hAnsi="Cambria Math"/>
                    <w:i/>
                    <w:sz w:val="22"/>
                    <w:szCs w:val="20"/>
                  </w:rPr>
                </m:ctrlPr>
              </m:dPr>
              <m:e>
                <m:f>
                  <m:fPr>
                    <m:type m:val="lin"/>
                    <m:ctrlPr>
                      <w:rPr>
                        <w:rFonts w:ascii="Cambria Math" w:hAnsi="Cambria Math"/>
                        <w:i/>
                        <w:sz w:val="22"/>
                        <w:szCs w:val="20"/>
                      </w:rPr>
                    </m:ctrlPr>
                  </m:fPr>
                  <m:num>
                    <m:d>
                      <m:dPr>
                        <m:ctrlPr>
                          <w:rPr>
                            <w:rFonts w:ascii="Cambria Math" w:hAnsi="Cambria Math"/>
                            <w:i/>
                            <w:sz w:val="22"/>
                            <w:szCs w:val="20"/>
                          </w:rPr>
                        </m:ctrlPr>
                      </m:dPr>
                      <m:e>
                        <m:sSub>
                          <m:sSubPr>
                            <m:ctrlPr>
                              <w:rPr>
                                <w:rFonts w:ascii="Cambria Math" w:hAnsi="Cambria Math"/>
                                <w:i/>
                                <w:sz w:val="22"/>
                                <w:szCs w:val="20"/>
                              </w:rPr>
                            </m:ctrlPr>
                          </m:sSubPr>
                          <m:e>
                            <m:r>
                              <w:rPr>
                                <w:rFonts w:ascii="Cambria Math" w:hAnsi="Cambria Math"/>
                                <w:sz w:val="22"/>
                                <w:szCs w:val="20"/>
                              </w:rPr>
                              <m:t>n</m:t>
                            </m:r>
                          </m:e>
                          <m:sub>
                            <m:r>
                              <w:rPr>
                                <w:rFonts w:ascii="Cambria Math" w:hAnsi="Cambria Math"/>
                                <w:sz w:val="22"/>
                                <w:szCs w:val="20"/>
                              </w:rPr>
                              <m:t>B</m:t>
                            </m:r>
                            <m:sSup>
                              <m:sSupPr>
                                <m:ctrlPr>
                                  <w:rPr>
                                    <w:rFonts w:ascii="Cambria Math" w:hAnsi="Cambria Math"/>
                                    <w:i/>
                                    <w:sz w:val="22"/>
                                    <w:szCs w:val="20"/>
                                  </w:rPr>
                                </m:ctrlPr>
                              </m:sSupPr>
                              <m:e>
                                <m:r>
                                  <w:rPr>
                                    <w:rFonts w:ascii="Cambria Math" w:hAnsi="Cambria Math"/>
                                    <w:sz w:val="22"/>
                                    <w:szCs w:val="20"/>
                                  </w:rPr>
                                  <m:t>B</m:t>
                                </m:r>
                              </m:e>
                              <m:sup>
                                <m:r>
                                  <w:rPr>
                                    <w:rFonts w:ascii="Cambria Math" w:hAnsi="Cambria Math"/>
                                    <w:sz w:val="22"/>
                                    <w:szCs w:val="20"/>
                                  </w:rPr>
                                  <m:t>'</m:t>
                                </m:r>
                              </m:sup>
                            </m:sSup>
                            <m:r>
                              <w:rPr>
                                <w:rFonts w:ascii="Cambria Math" w:hAnsi="Cambria Math"/>
                                <w:sz w:val="22"/>
                                <w:szCs w:val="20"/>
                              </w:rPr>
                              <m:t>_</m:t>
                            </m:r>
                            <m:r>
                              <w:rPr>
                                <w:rFonts w:ascii="Cambria Math" w:hAnsi="Cambria Math"/>
                                <w:sz w:val="22"/>
                                <w:szCs w:val="20"/>
                              </w:rPr>
                              <m:t>TEST</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n</m:t>
                            </m:r>
                          </m:e>
                          <m:sub>
                            <m:r>
                              <w:rPr>
                                <w:rFonts w:ascii="Cambria Math" w:hAnsi="Cambria Math"/>
                                <w:sz w:val="22"/>
                                <w:szCs w:val="20"/>
                              </w:rPr>
                              <m:t>SHIFT</m:t>
                            </m:r>
                            <m:r>
                              <w:rPr>
                                <w:rFonts w:ascii="Cambria Math" w:hAnsi="Cambria Math"/>
                                <w:sz w:val="22"/>
                                <w:szCs w:val="20"/>
                              </w:rPr>
                              <m:t>_</m:t>
                            </m:r>
                            <m:r>
                              <w:rPr>
                                <w:rFonts w:ascii="Cambria Math" w:hAnsi="Cambria Math"/>
                                <w:sz w:val="22"/>
                                <w:szCs w:val="20"/>
                              </w:rPr>
                              <m:t>DYN</m:t>
                            </m:r>
                          </m:sub>
                        </m:sSub>
                      </m:e>
                    </m:d>
                  </m:num>
                  <m:den>
                    <m:d>
                      <m:dPr>
                        <m:ctrlPr>
                          <w:rPr>
                            <w:rFonts w:ascii="Cambria Math" w:hAnsi="Cambria Math"/>
                            <w:i/>
                            <w:sz w:val="22"/>
                            <w:szCs w:val="20"/>
                          </w:rPr>
                        </m:ctrlPr>
                      </m:dPr>
                      <m:e>
                        <m:sSub>
                          <m:sSubPr>
                            <m:ctrlPr>
                              <w:rPr>
                                <w:rFonts w:ascii="Cambria Math" w:hAnsi="Cambria Math"/>
                                <w:i/>
                                <w:sz w:val="22"/>
                                <w:szCs w:val="20"/>
                              </w:rPr>
                            </m:ctrlPr>
                          </m:sSubPr>
                          <m:e>
                            <m:r>
                              <w:rPr>
                                <w:rFonts w:ascii="Cambria Math" w:hAnsi="Cambria Math"/>
                                <w:sz w:val="22"/>
                                <w:szCs w:val="20"/>
                              </w:rPr>
                              <m:t>n</m:t>
                            </m:r>
                          </m:e>
                          <m:sub>
                            <m:r>
                              <w:rPr>
                                <w:rFonts w:ascii="Cambria Math" w:hAnsi="Cambria Math"/>
                                <w:sz w:val="22"/>
                                <w:szCs w:val="20"/>
                              </w:rPr>
                              <m:t>B</m:t>
                            </m:r>
                            <m:sSup>
                              <m:sSupPr>
                                <m:ctrlPr>
                                  <w:rPr>
                                    <w:rFonts w:ascii="Cambria Math" w:hAnsi="Cambria Math"/>
                                    <w:i/>
                                    <w:sz w:val="22"/>
                                    <w:szCs w:val="20"/>
                                  </w:rPr>
                                </m:ctrlPr>
                              </m:sSupPr>
                              <m:e>
                                <m:r>
                                  <w:rPr>
                                    <w:rFonts w:ascii="Cambria Math" w:hAnsi="Cambria Math"/>
                                    <w:sz w:val="22"/>
                                    <w:szCs w:val="20"/>
                                  </w:rPr>
                                  <m:t>B</m:t>
                                </m:r>
                              </m:e>
                              <m:sup>
                                <m:r>
                                  <w:rPr>
                                    <w:rFonts w:ascii="Cambria Math" w:hAnsi="Cambria Math"/>
                                    <w:sz w:val="22"/>
                                    <w:szCs w:val="20"/>
                                  </w:rPr>
                                  <m:t>'</m:t>
                                </m:r>
                              </m:sup>
                            </m:sSup>
                            <m:r>
                              <w:rPr>
                                <w:rFonts w:ascii="Cambria Math" w:hAnsi="Cambria Math"/>
                                <w:sz w:val="22"/>
                                <w:szCs w:val="20"/>
                              </w:rPr>
                              <m:t>_</m:t>
                            </m:r>
                            <m:r>
                              <w:rPr>
                                <w:rFonts w:ascii="Cambria Math" w:hAnsi="Cambria Math"/>
                                <w:sz w:val="22"/>
                                <w:szCs w:val="20"/>
                              </w:rPr>
                              <m:t>ACC</m:t>
                            </m:r>
                            <m:r>
                              <w:rPr>
                                <w:rFonts w:ascii="Cambria Math" w:hAnsi="Cambria Math"/>
                                <w:sz w:val="22"/>
                                <w:szCs w:val="20"/>
                              </w:rPr>
                              <m:t>_</m:t>
                            </m:r>
                            <m:r>
                              <w:rPr>
                                <w:rFonts w:ascii="Cambria Math" w:hAnsi="Cambria Math"/>
                                <w:sz w:val="22"/>
                                <w:szCs w:val="20"/>
                              </w:rPr>
                              <m:t>ANCHOR</m:t>
                            </m:r>
                          </m:sub>
                        </m:sSub>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n</m:t>
                            </m:r>
                          </m:e>
                          <m:sub>
                            <m:r>
                              <w:rPr>
                                <w:rFonts w:ascii="Cambria Math" w:hAnsi="Cambria Math"/>
                                <w:sz w:val="22"/>
                                <w:szCs w:val="20"/>
                              </w:rPr>
                              <m:t>SHIFT</m:t>
                            </m:r>
                            <m:r>
                              <w:rPr>
                                <w:rFonts w:ascii="Cambria Math" w:hAnsi="Cambria Math"/>
                                <w:sz w:val="22"/>
                                <w:szCs w:val="20"/>
                              </w:rPr>
                              <m:t>_</m:t>
                            </m:r>
                            <m:r>
                              <w:rPr>
                                <w:rFonts w:ascii="Cambria Math" w:hAnsi="Cambria Math"/>
                                <w:sz w:val="22"/>
                                <w:szCs w:val="20"/>
                              </w:rPr>
                              <m:t>DYN</m:t>
                            </m:r>
                          </m:sub>
                        </m:sSub>
                      </m:e>
                    </m:d>
                  </m:den>
                </m:f>
              </m:e>
            </m:d>
          </m:e>
        </m:func>
        <m:r>
          <w:rPr>
            <w:rFonts w:ascii="Cambria Math" w:hAnsi="Cambria Math"/>
            <w:sz w:val="22"/>
            <w:szCs w:val="20"/>
          </w:rPr>
          <m:t>+</m:t>
        </m:r>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REF</m:t>
            </m:r>
            <m:r>
              <w:rPr>
                <w:rFonts w:ascii="Cambria Math" w:hAnsi="Cambria Math"/>
                <w:sz w:val="22"/>
                <w:szCs w:val="20"/>
              </w:rPr>
              <m:t>_</m:t>
            </m:r>
            <m:r>
              <w:rPr>
                <w:rFonts w:ascii="Cambria Math" w:hAnsi="Cambria Math"/>
                <w:sz w:val="22"/>
                <w:szCs w:val="20"/>
              </w:rPr>
              <m:t>DYN</m:t>
            </m:r>
          </m:sub>
        </m:sSub>
      </m:oMath>
      <w:r w:rsidR="003B06B2" w:rsidRPr="00281C39">
        <w:rPr>
          <w:rFonts w:ascii="Times New Roman" w:hAnsi="Times New Roman"/>
          <w:bCs/>
          <w:sz w:val="20"/>
          <w:szCs w:val="20"/>
          <w:lang w:val="en-GB"/>
        </w:rPr>
        <w:tab/>
      </w:r>
      <w:commentRangeEnd w:id="922"/>
      <w:r w:rsidR="001C50EF">
        <w:rPr>
          <w:rStyle w:val="CommentReference"/>
          <w:rFonts w:ascii="Times New Roman" w:hAnsi="Times New Roman"/>
          <w:bCs/>
          <w:sz w:val="20"/>
          <w:szCs w:val="20"/>
          <w:lang w:val="en-GB"/>
        </w:rPr>
        <w:commentReference w:id="922"/>
      </w:r>
    </w:p>
    <w:p w14:paraId="64256658" w14:textId="77777777" w:rsidR="00B864E8" w:rsidRDefault="00B864E8"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43B685DD" w14:textId="74A11EBE"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engine speeds exceeding </w:t>
      </w:r>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 ACC ANCHOR</w:t>
      </w:r>
      <w:r w:rsidRPr="00281C39">
        <w:rPr>
          <w:rFonts w:ascii="Times New Roman" w:hAnsi="Times New Roman"/>
          <w:bCs/>
          <w:sz w:val="20"/>
          <w:szCs w:val="20"/>
          <w:lang w:val="en-GB"/>
        </w:rPr>
        <w:t xml:space="preserve">,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DYN_EXP</w:t>
      </w:r>
      <w:r w:rsidRPr="00281C39">
        <w:rPr>
          <w:rFonts w:ascii="Times New Roman" w:hAnsi="Times New Roman"/>
          <w:bCs/>
          <w:sz w:val="20"/>
          <w:szCs w:val="20"/>
          <w:lang w:val="en-GB"/>
        </w:rPr>
        <w:t xml:space="preserve"> is calculated by </w:t>
      </w:r>
    </w:p>
    <w:commentRangeStart w:id="923"/>
    <w:p w14:paraId="45907054" w14:textId="77777777" w:rsidR="0089430E" w:rsidRPr="00281C39" w:rsidRDefault="00705B6F" w:rsidP="00B864E8">
      <w:pPr>
        <w:suppressAutoHyphens w:val="0"/>
        <w:spacing w:line="240" w:lineRule="auto"/>
        <w:ind w:left="1701" w:firstLine="567"/>
      </w:pPr>
      <m:oMath>
        <m:sSub>
          <m:sSubPr>
            <m:ctrlPr>
              <w:rPr>
                <w:rFonts w:ascii="Cambria Math" w:hAnsi="Cambria Math"/>
                <w:i/>
              </w:rPr>
            </m:ctrlPr>
          </m:sSubPr>
          <m:e>
            <m:r>
              <w:rPr>
                <w:rFonts w:ascii="Cambria Math" w:hAnsi="Cambria Math"/>
              </w:rPr>
              <m:t>L</m:t>
            </m:r>
          </m:e>
          <m:sub>
            <m:r>
              <w:rPr>
                <w:rFonts w:ascii="Cambria Math" w:hAnsi="Cambria Math"/>
              </w:rPr>
              <m:t>DYN</m:t>
            </m:r>
            <m:r>
              <w:rPr>
                <w:rFonts w:ascii="Cambria Math" w:hAnsi="Cambria Math"/>
              </w:rPr>
              <m:t>_</m:t>
            </m:r>
            <m:r>
              <w:rPr>
                <w:rFonts w:ascii="Cambria Math" w:hAnsi="Cambria Math"/>
              </w:rPr>
              <m:t>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DYN</m:t>
            </m:r>
            <m:r>
              <w:rPr>
                <w:rFonts w:ascii="Cambria Math" w:hAnsi="Cambria Math"/>
              </w:rPr>
              <m:t>_</m:t>
            </m:r>
            <m:r>
              <w:rPr>
                <w:rFonts w:ascii="Cambria Math" w:hAnsi="Cambria Math"/>
              </w:rPr>
              <m:t>HI</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m:t>
                            </m:r>
                            <m:r>
                              <w:rPr>
                                <w:rFonts w:ascii="Cambria Math" w:hAnsi="Cambria Math"/>
                              </w:rPr>
                              <m:t>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m:t>
                            </m:r>
                            <m:r>
                              <w:rPr>
                                <w:rFonts w:ascii="Cambria Math" w:hAnsi="Cambria Math"/>
                              </w:rPr>
                              <m:t>_</m:t>
                            </m:r>
                            <m:r>
                              <w:rPr>
                                <w:rFonts w:ascii="Cambria Math" w:hAnsi="Cambria Math"/>
                              </w:rPr>
                              <m:t>DYN</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lang w:eastAsia="ja-JP"/>
                              </w:rPr>
                              <m:t>_</m:t>
                            </m:r>
                            <m:r>
                              <w:rPr>
                                <w:rFonts w:ascii="Cambria Math" w:hAnsi="Cambria Math"/>
                                <w:lang w:eastAsia="ja-JP"/>
                              </w:rPr>
                              <m:t>ACC</m:t>
                            </m:r>
                            <m:r>
                              <w:rPr>
                                <w:rFonts w:ascii="Cambria Math" w:hAnsi="Cambria Math"/>
                                <w:lang w:eastAsia="ja-JP"/>
                              </w:rPr>
                              <m:t>_</m:t>
                            </m:r>
                            <m:r>
                              <w:rPr>
                                <w:rFonts w:ascii="Cambria Math" w:hAnsi="Cambria Math"/>
                              </w:rPr>
                              <m:t>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m:t>
                            </m:r>
                            <m:r>
                              <w:rPr>
                                <w:rFonts w:ascii="Cambria Math" w:hAnsi="Cambria Math"/>
                              </w:rPr>
                              <m:t>_</m:t>
                            </m:r>
                            <m:r>
                              <w:rPr>
                                <w:rFonts w:ascii="Cambria Math" w:hAnsi="Cambria Math"/>
                              </w:rPr>
                              <m:t>DYN</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rPr>
              <m:t>_</m:t>
            </m:r>
            <m:r>
              <w:rPr>
                <w:rFonts w:ascii="Cambria Math" w:hAnsi="Cambria Math"/>
              </w:rPr>
              <m:t>DYN</m:t>
            </m:r>
          </m:sub>
        </m:sSub>
      </m:oMath>
      <w:commentRangeEnd w:id="923"/>
      <w:r w:rsidRPr="00281C39">
        <w:rPr>
          <w:rStyle w:val="CommentReference"/>
          <w:sz w:val="20"/>
          <w:szCs w:val="20"/>
        </w:rPr>
        <w:commentReference w:id="923"/>
      </w:r>
    </w:p>
    <w:p w14:paraId="19E37CB8" w14:textId="77777777" w:rsidR="00B864E8" w:rsidRDefault="00B864E8" w:rsidP="003B06B2">
      <w:pPr>
        <w:pStyle w:val="ListParagraph"/>
        <w:tabs>
          <w:tab w:val="left" w:pos="1134"/>
          <w:tab w:val="left" w:pos="8931"/>
        </w:tabs>
        <w:spacing w:after="120"/>
        <w:ind w:left="2268" w:right="1134"/>
        <w:jc w:val="both"/>
        <w:rPr>
          <w:rFonts w:ascii="Times New Roman" w:hAnsi="Times New Roman"/>
          <w:bCs/>
          <w:sz w:val="20"/>
          <w:szCs w:val="20"/>
          <w:lang w:val="en-GB"/>
        </w:rPr>
      </w:pPr>
    </w:p>
    <w:p w14:paraId="756447A7" w14:textId="38546CEC"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parameters </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DYN_LO</w:t>
      </w:r>
      <w:r w:rsidRPr="00281C39">
        <w:rPr>
          <w:rFonts w:ascii="Times New Roman" w:hAnsi="Times New Roman"/>
          <w:bCs/>
          <w:sz w:val="20"/>
          <w:szCs w:val="20"/>
          <w:lang w:val="en-GB"/>
        </w:rPr>
        <w:t xml:space="preserve">, </w:t>
      </w:r>
      <w:r w:rsidRPr="00281C39">
        <w:rPr>
          <w:rFonts w:ascii="Times New Roman" w:hAnsi="Times New Roman"/>
          <w:bCs/>
          <w:i/>
          <w:iCs/>
          <w:sz w:val="20"/>
          <w:szCs w:val="20"/>
          <w:lang w:val="en-GB"/>
        </w:rPr>
        <w:sym w:font="Symbol" w:char="F071"/>
      </w:r>
      <w:r w:rsidRPr="00281C39">
        <w:rPr>
          <w:rFonts w:ascii="Times New Roman" w:hAnsi="Times New Roman"/>
          <w:bCs/>
          <w:i/>
          <w:iCs/>
          <w:sz w:val="20"/>
          <w:szCs w:val="20"/>
          <w:vertAlign w:val="subscript"/>
          <w:lang w:val="en-GB"/>
        </w:rPr>
        <w:t>DYN_HI</w:t>
      </w:r>
      <w:r w:rsidRPr="00281C39">
        <w:rPr>
          <w:rFonts w:ascii="Times New Roman" w:hAnsi="Times New Roman"/>
          <w:bCs/>
          <w:sz w:val="20"/>
          <w:szCs w:val="20"/>
          <w:lang w:val="en-GB"/>
        </w:rPr>
        <w:t xml:space="preserve"> and </w:t>
      </w:r>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SHIFT_DYN</w:t>
      </w:r>
      <w:r w:rsidRPr="00281C39">
        <w:rPr>
          <w:rFonts w:ascii="Times New Roman" w:hAnsi="Times New Roman"/>
          <w:bCs/>
          <w:sz w:val="20"/>
          <w:szCs w:val="20"/>
          <w:lang w:val="en-GB"/>
        </w:rPr>
        <w:t xml:space="preserve"> are taken from the parameter table as applicable for the vehicle.  </w:t>
      </w:r>
    </w:p>
    <w:p w14:paraId="231DCC7A"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3.6.</w:t>
      </w:r>
      <w:r w:rsidRPr="00281C39">
        <w:rPr>
          <w:bCs/>
        </w:rPr>
        <w:tab/>
        <w:t xml:space="preserve">Calculation of expected dynamic delta sound component </w:t>
      </w:r>
      <w:r w:rsidRPr="00281C39">
        <w:rPr>
          <w:bCs/>
          <w:i/>
          <w:iCs/>
        </w:rPr>
        <w:t>∆L</w:t>
      </w:r>
      <w:r w:rsidRPr="00281C39">
        <w:rPr>
          <w:bCs/>
          <w:i/>
          <w:iCs/>
          <w:vertAlign w:val="subscript"/>
        </w:rPr>
        <w:t>DYN_EXP</w:t>
      </w:r>
    </w:p>
    <w:p w14:paraId="493A3312"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3.6.1.</w:t>
      </w:r>
      <w:r w:rsidRPr="00281C39">
        <w:rPr>
          <w:bCs/>
        </w:rPr>
        <w:tab/>
        <w:t xml:space="preserve">Determination of the maximum reference acceleration </w:t>
      </w:r>
      <w:r w:rsidRPr="00281C39">
        <w:rPr>
          <w:bCs/>
          <w:i/>
          <w:iCs/>
        </w:rPr>
        <w:t>a</w:t>
      </w:r>
      <w:r w:rsidRPr="00281C39">
        <w:rPr>
          <w:bCs/>
          <w:i/>
          <w:iCs/>
          <w:vertAlign w:val="subscript"/>
        </w:rPr>
        <w:t>MAX_REF</w:t>
      </w:r>
    </w:p>
    <w:p w14:paraId="58C60FB5"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3.6.1.1.</w:t>
      </w:r>
      <w:r w:rsidRPr="00281C39">
        <w:rPr>
          <w:bCs/>
        </w:rPr>
        <w:tab/>
        <w:t xml:space="preserve">The maximum reference acceleration </w:t>
      </w:r>
      <w:r w:rsidRPr="00281C39">
        <w:rPr>
          <w:bCs/>
          <w:i/>
          <w:iCs/>
        </w:rPr>
        <w:t>a</w:t>
      </w:r>
      <w:r w:rsidRPr="00281C39">
        <w:rPr>
          <w:bCs/>
          <w:i/>
          <w:iCs/>
          <w:vertAlign w:val="subscript"/>
        </w:rPr>
        <w:t>MAX_REF</w:t>
      </w:r>
      <w:r w:rsidRPr="00281C39">
        <w:rPr>
          <w:bCs/>
          <w:vertAlign w:val="subscript"/>
        </w:rPr>
        <w:t xml:space="preserve"> </w:t>
      </w:r>
      <w:r w:rsidRPr="00281C39">
        <w:rPr>
          <w:bCs/>
        </w:rPr>
        <w:t xml:space="preserve">is the maximum acceleration performance determined in a low gear under full load condition. </w:t>
      </w:r>
    </w:p>
    <w:p w14:paraId="4155683F" w14:textId="77777777" w:rsidR="003B06B2"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A test run not part of the RD-ASEP assessment shall be performed to determine the maximum acceleration performance </w:t>
      </w:r>
      <w:r w:rsidRPr="00281C39">
        <w:rPr>
          <w:rFonts w:ascii="Times New Roman" w:hAnsi="Times New Roman"/>
          <w:bCs/>
          <w:i/>
          <w:iCs/>
          <w:sz w:val="20"/>
          <w:szCs w:val="20"/>
          <w:lang w:val="en-GB"/>
        </w:rPr>
        <w:t>a</w:t>
      </w:r>
      <w:r w:rsidRPr="00281C39">
        <w:rPr>
          <w:rFonts w:ascii="Times New Roman" w:hAnsi="Times New Roman"/>
          <w:bCs/>
          <w:i/>
          <w:iCs/>
          <w:sz w:val="20"/>
          <w:szCs w:val="20"/>
          <w:vertAlign w:val="subscript"/>
          <w:lang w:val="en-GB"/>
        </w:rPr>
        <w:t>MAX_REF</w:t>
      </w:r>
      <w:r w:rsidRPr="00281C39">
        <w:rPr>
          <w:rFonts w:ascii="Times New Roman" w:hAnsi="Times New Roman"/>
          <w:bCs/>
          <w:sz w:val="20"/>
          <w:szCs w:val="20"/>
          <w:lang w:val="en-GB"/>
        </w:rPr>
        <w:t xml:space="preserve"> of the vehicle. This value will be used in the model to determine the load achieved during a RD-ASEP test run.</w:t>
      </w:r>
    </w:p>
    <w:p w14:paraId="6390A0E1" w14:textId="77777777" w:rsidR="00B864E8" w:rsidRPr="00281C39" w:rsidRDefault="00B864E8"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048D1C65" w14:textId="77777777" w:rsidR="003B06B2"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This test run is recommended to be carried out in a gear ratio and at a vehicle entry speed such, that the vehicle engine speed </w:t>
      </w:r>
      <w:r w:rsidRPr="00281C39">
        <w:rPr>
          <w:rFonts w:ascii="Times New Roman" w:hAnsi="Times New Roman"/>
          <w:bCs/>
          <w:i/>
          <w:iCs/>
          <w:sz w:val="20"/>
          <w:szCs w:val="20"/>
          <w:lang w:val="en-GB"/>
        </w:rPr>
        <w:t>n</w:t>
      </w:r>
      <w:r w:rsidRPr="00281C39">
        <w:rPr>
          <w:rFonts w:ascii="Times New Roman" w:hAnsi="Times New Roman"/>
          <w:bCs/>
          <w:i/>
          <w:iCs/>
          <w:sz w:val="20"/>
          <w:szCs w:val="20"/>
          <w:vertAlign w:val="subscript"/>
          <w:lang w:val="en-GB"/>
        </w:rPr>
        <w:t>BB</w:t>
      </w:r>
      <w:r w:rsidRPr="00281C39">
        <w:rPr>
          <w:rFonts w:ascii="Times New Roman" w:hAnsi="Times New Roman"/>
          <w:bCs/>
          <w:i/>
          <w:iCs/>
          <w:snapToGrid w:val="0"/>
          <w:sz w:val="20"/>
          <w:szCs w:val="20"/>
          <w:vertAlign w:val="subscript"/>
          <w:lang w:val="en-GB"/>
        </w:rPr>
        <w:t>'_TEST</w:t>
      </w:r>
      <w:r w:rsidRPr="00281C39">
        <w:rPr>
          <w:rFonts w:ascii="Times New Roman" w:hAnsi="Times New Roman"/>
          <w:bCs/>
          <w:sz w:val="20"/>
          <w:szCs w:val="20"/>
          <w:lang w:val="en-GB"/>
        </w:rPr>
        <w:t xml:space="preserve"> is between the 50% of S and 80% of S. The acceleration </w:t>
      </w:r>
      <m:oMath>
        <m:r>
          <w:rPr>
            <w:rFonts w:ascii="Cambria Math" w:hAnsi="Cambria Math"/>
            <w:sz w:val="20"/>
            <w:szCs w:val="20"/>
            <w:lang w:val="en-GB"/>
          </w:rPr>
          <m:t xml:space="preserve"> </m:t>
        </m:r>
        <m:sSub>
          <m:sSubPr>
            <m:ctrlPr>
              <w:rPr>
                <w:rFonts w:ascii="Cambria Math" w:hAnsi="Cambria Math"/>
                <w:bCs/>
                <w:i/>
                <w:sz w:val="20"/>
                <w:szCs w:val="20"/>
                <w:lang w:val="en-GB"/>
              </w:rPr>
            </m:ctrlPr>
          </m:sSubPr>
          <m:e>
            <m:r>
              <w:rPr>
                <w:rFonts w:ascii="Cambria Math" w:hAnsi="Cambria Math"/>
                <w:sz w:val="20"/>
                <w:szCs w:val="20"/>
                <w:lang w:val="en-GB"/>
              </w:rPr>
              <m:t>a</m:t>
            </m:r>
          </m:e>
          <m:sub>
            <m:r>
              <w:rPr>
                <w:rFonts w:ascii="Cambria Math" w:hAnsi="Cambria Math"/>
                <w:sz w:val="20"/>
                <w:szCs w:val="20"/>
                <w:lang w:val="en-GB"/>
              </w:rPr>
              <m:t>TEST</m:t>
            </m:r>
          </m:sub>
        </m:sSub>
      </m:oMath>
      <w:r w:rsidRPr="00281C39">
        <w:rPr>
          <w:rFonts w:ascii="Times New Roman" w:eastAsiaTheme="minorEastAsia" w:hAnsi="Times New Roman"/>
          <w:bCs/>
          <w:sz w:val="20"/>
          <w:szCs w:val="20"/>
          <w:lang w:val="en-GB" w:eastAsia="ja-JP"/>
        </w:rPr>
        <w:t xml:space="preserve"> and the performance </w:t>
      </w:r>
      <w:r w:rsidRPr="00281C39">
        <w:rPr>
          <w:rFonts w:ascii="Times New Roman" w:eastAsiaTheme="minorEastAsia" w:hAnsi="Times New Roman"/>
          <w:bCs/>
          <w:i/>
          <w:iCs/>
          <w:sz w:val="20"/>
          <w:szCs w:val="20"/>
          <w:lang w:val="en-GB" w:eastAsia="ja-JP"/>
        </w:rPr>
        <w:t>v</w:t>
      </w:r>
      <w:r w:rsidRPr="00281C39">
        <w:rPr>
          <w:rFonts w:ascii="Times New Roman" w:eastAsiaTheme="minorEastAsia" w:hAnsi="Times New Roman"/>
          <w:bCs/>
          <w:i/>
          <w:iCs/>
          <w:sz w:val="20"/>
          <w:szCs w:val="20"/>
          <w:lang w:val="en-GB" w:eastAsia="ja-JP"/>
        </w:rPr>
        <w:sym w:font="Symbol" w:char="F0D7"/>
      </w:r>
      <w:r w:rsidRPr="00281C39">
        <w:rPr>
          <w:rFonts w:ascii="Times New Roman" w:eastAsiaTheme="minorEastAsia" w:hAnsi="Times New Roman"/>
          <w:bCs/>
          <w:i/>
          <w:iCs/>
          <w:sz w:val="20"/>
          <w:szCs w:val="20"/>
          <w:lang w:val="en-GB" w:eastAsia="ja-JP"/>
        </w:rPr>
        <w:t>a</w:t>
      </w:r>
      <w:r w:rsidRPr="00281C39">
        <w:rPr>
          <w:rFonts w:ascii="Times New Roman" w:eastAsiaTheme="minorEastAsia" w:hAnsi="Times New Roman"/>
          <w:bCs/>
          <w:i/>
          <w:iCs/>
          <w:sz w:val="20"/>
          <w:szCs w:val="20"/>
          <w:vertAlign w:val="subscript"/>
          <w:lang w:val="en-GB" w:eastAsia="ja-JP"/>
        </w:rPr>
        <w:t>TEST</w:t>
      </w:r>
      <w:r w:rsidRPr="00281C39">
        <w:rPr>
          <w:rFonts w:ascii="Times New Roman" w:eastAsiaTheme="minorEastAsia" w:hAnsi="Times New Roman"/>
          <w:bCs/>
          <w:sz w:val="20"/>
          <w:szCs w:val="20"/>
          <w:vertAlign w:val="subscript"/>
          <w:lang w:val="en-GB" w:eastAsia="ja-JP"/>
        </w:rPr>
        <w:t xml:space="preserve"> </w:t>
      </w:r>
      <w:r w:rsidRPr="00281C39">
        <w:rPr>
          <w:rFonts w:ascii="Times New Roman" w:hAnsi="Times New Roman"/>
          <w:bCs/>
          <w:sz w:val="20"/>
          <w:szCs w:val="20"/>
          <w:lang w:val="en-GB"/>
        </w:rPr>
        <w:t>may exceed the control range during this test.</w:t>
      </w:r>
    </w:p>
    <w:p w14:paraId="66D495CE" w14:textId="77777777" w:rsidR="00B864E8" w:rsidRPr="00281C39" w:rsidRDefault="00B864E8"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298C9744" w14:textId="77777777" w:rsidR="00B864E8"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This operation condition is determined by the vehicle manufacturer in agreement with the authority present during the test.</w:t>
      </w:r>
    </w:p>
    <w:p w14:paraId="34870A8F" w14:textId="21E6AD21"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r>
    </w:p>
    <w:p w14:paraId="3BACEECF" w14:textId="77777777" w:rsidR="003B06B2"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The acceleration </w:t>
      </w:r>
      <w:r w:rsidRPr="00281C39">
        <w:rPr>
          <w:rFonts w:ascii="Times New Roman" w:hAnsi="Times New Roman"/>
          <w:bCs/>
          <w:i/>
          <w:iCs/>
          <w:sz w:val="20"/>
          <w:szCs w:val="20"/>
          <w:lang w:val="en-GB"/>
        </w:rPr>
        <w:t>a</w:t>
      </w:r>
      <w:r w:rsidRPr="00281C39">
        <w:rPr>
          <w:rFonts w:ascii="Times New Roman" w:hAnsi="Times New Roman"/>
          <w:bCs/>
          <w:i/>
          <w:iCs/>
          <w:sz w:val="20"/>
          <w:szCs w:val="20"/>
          <w:vertAlign w:val="subscript"/>
          <w:lang w:val="en-GB"/>
        </w:rPr>
        <w:t>MAX_REF</w:t>
      </w:r>
      <w:r w:rsidRPr="00281C39">
        <w:rPr>
          <w:rFonts w:ascii="Times New Roman" w:hAnsi="Times New Roman"/>
          <w:bCs/>
          <w:sz w:val="20"/>
          <w:szCs w:val="20"/>
          <w:lang w:val="en-GB"/>
        </w:rPr>
        <w:t xml:space="preserve"> is calculated according to the provisions of paragraph 4.5.4.1. of Annex 9.</w:t>
      </w:r>
    </w:p>
    <w:p w14:paraId="389A6615" w14:textId="77777777" w:rsidR="00B864E8" w:rsidRPr="00281C39" w:rsidRDefault="00B864E8"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74525363"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vehicle speed to engine speed ratio </w:t>
      </w:r>
      <w:r w:rsidRPr="00281C39">
        <w:rPr>
          <w:rFonts w:ascii="Times New Roman" w:hAnsi="Times New Roman"/>
          <w:bCs/>
          <w:i/>
          <w:iCs/>
          <w:sz w:val="20"/>
          <w:szCs w:val="20"/>
          <w:lang w:val="en-GB"/>
        </w:rPr>
        <w:sym w:font="Symbol" w:char="F06B"/>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of this operation condition is defined as the reference vehicle speed to the engine speed ratio </w:t>
      </w:r>
      <w:r w:rsidRPr="00281C39">
        <w:rPr>
          <w:rFonts w:ascii="Times New Roman" w:hAnsi="Times New Roman"/>
          <w:bCs/>
          <w:i/>
          <w:iCs/>
          <w:sz w:val="20"/>
          <w:szCs w:val="20"/>
          <w:lang w:val="en-GB"/>
        </w:rPr>
        <w:sym w:font="Symbol" w:char="F06B"/>
      </w:r>
      <w:r w:rsidRPr="00281C39">
        <w:rPr>
          <w:rFonts w:ascii="Times New Roman" w:hAnsi="Times New Roman"/>
          <w:bCs/>
          <w:i/>
          <w:iCs/>
          <w:sz w:val="20"/>
          <w:szCs w:val="20"/>
          <w:vertAlign w:val="subscript"/>
          <w:lang w:val="en-GB"/>
        </w:rPr>
        <w:t>REF</w:t>
      </w:r>
      <w:r w:rsidRPr="00281C39">
        <w:rPr>
          <w:rFonts w:ascii="Times New Roman" w:hAnsi="Times New Roman"/>
          <w:bCs/>
          <w:sz w:val="20"/>
          <w:szCs w:val="20"/>
          <w:lang w:val="en-GB"/>
        </w:rPr>
        <w:t xml:space="preserve">. For calculation, see paragraph 3.2.1. of this Appendix.  </w:t>
      </w:r>
    </w:p>
    <w:p w14:paraId="1555F527"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3.6.2.</w:t>
      </w:r>
      <w:r w:rsidRPr="00281C39">
        <w:rPr>
          <w:bCs/>
        </w:rPr>
        <w:tab/>
        <w:t xml:space="preserve">Calculation of the partial load </w:t>
      </w:r>
      <w:r w:rsidRPr="00281C39">
        <w:rPr>
          <w:bCs/>
          <w:i/>
          <w:iCs/>
        </w:rPr>
        <w:t>LOAD</w:t>
      </w:r>
      <w:r w:rsidRPr="00281C39">
        <w:rPr>
          <w:bCs/>
          <w:i/>
          <w:iCs/>
          <w:vertAlign w:val="subscript"/>
        </w:rPr>
        <w:t>TEST</w:t>
      </w:r>
      <w:r w:rsidRPr="00281C39">
        <w:rPr>
          <w:bCs/>
        </w:rPr>
        <w:t xml:space="preserve"> achieved during the test run</w:t>
      </w:r>
    </w:p>
    <w:p w14:paraId="1DAA9A22"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The partial load normalized with the maximum load is calculated based on the achieved acceleration </w:t>
      </w:r>
      <w:r w:rsidRPr="00281C39">
        <w:rPr>
          <w:rFonts w:ascii="Times New Roman" w:hAnsi="Times New Roman"/>
          <w:bCs/>
          <w:i/>
          <w:iCs/>
          <w:sz w:val="20"/>
          <w:szCs w:val="20"/>
          <w:lang w:val="en-GB"/>
        </w:rPr>
        <w:t>a</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relative to the reference acceleration </w:t>
      </w:r>
      <w:r w:rsidRPr="00281C39">
        <w:rPr>
          <w:rFonts w:ascii="Times New Roman" w:hAnsi="Times New Roman"/>
          <w:bCs/>
          <w:i/>
          <w:iCs/>
          <w:sz w:val="20"/>
          <w:szCs w:val="20"/>
          <w:lang w:val="en-GB"/>
        </w:rPr>
        <w:t>a</w:t>
      </w:r>
      <w:r w:rsidRPr="00281C39">
        <w:rPr>
          <w:rFonts w:ascii="Times New Roman" w:hAnsi="Times New Roman"/>
          <w:bCs/>
          <w:i/>
          <w:iCs/>
          <w:sz w:val="20"/>
          <w:szCs w:val="20"/>
          <w:vertAlign w:val="subscript"/>
          <w:lang w:val="en-GB"/>
        </w:rPr>
        <w:t>MAX_i</w:t>
      </w:r>
      <w:r w:rsidRPr="00281C39">
        <w:rPr>
          <w:rFonts w:ascii="Times New Roman" w:hAnsi="Times New Roman"/>
          <w:bCs/>
          <w:sz w:val="20"/>
          <w:szCs w:val="20"/>
          <w:lang w:val="en-GB"/>
        </w:rPr>
        <w:t xml:space="preserve"> with the formula below</w:t>
      </w:r>
      <w:r w:rsidRPr="00281C39">
        <w:rPr>
          <w:rFonts w:ascii="Times New Roman" w:hAnsi="Times New Roman"/>
          <w:bCs/>
          <w:sz w:val="20"/>
          <w:szCs w:val="20"/>
          <w:lang w:val="en-GB"/>
        </w:rPr>
        <w:tab/>
      </w:r>
    </w:p>
    <w:commentRangeStart w:id="924"/>
    <w:p w14:paraId="24EA8BA1" w14:textId="27F2D2A0" w:rsidR="00832813" w:rsidRPr="00281C39" w:rsidRDefault="00705B6F" w:rsidP="00B864E8">
      <w:pPr>
        <w:suppressAutoHyphens w:val="0"/>
        <w:spacing w:line="240" w:lineRule="auto"/>
        <w:ind w:left="1701" w:firstLine="567"/>
      </w:pPr>
      <m:oMath>
        <m:sSub>
          <m:sSubPr>
            <m:ctrlPr>
              <w:rPr>
                <w:rFonts w:ascii="Cambria Math" w:hAnsi="Cambria Math"/>
                <w:i/>
              </w:rPr>
            </m:ctrlPr>
          </m:sSubPr>
          <m:e>
            <m:r>
              <w:rPr>
                <w:rFonts w:ascii="Cambria Math" w:hAnsi="Cambria Math"/>
              </w:rPr>
              <m:t>LOAD</m:t>
            </m:r>
          </m:e>
          <m:sub>
            <m:r>
              <w:rPr>
                <w:rFonts w:ascii="Cambria Math" w:hAnsi="Cambria Math"/>
              </w:rPr>
              <m:t>TEST</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TEST</m:t>
                </m:r>
              </m:sub>
            </m:sSub>
          </m:num>
          <m:den>
            <m:sSub>
              <m:sSubPr>
                <m:ctrlPr>
                  <w:rPr>
                    <w:rFonts w:ascii="Cambria Math" w:hAnsi="Cambria Math"/>
                    <w:i/>
                  </w:rPr>
                </m:ctrlPr>
              </m:sSubPr>
              <m:e>
                <m:r>
                  <w:rPr>
                    <w:rFonts w:ascii="Cambria Math" w:hAnsi="Cambria Math"/>
                  </w:rPr>
                  <m:t>a</m:t>
                </m:r>
              </m:e>
              <m:sub>
                <m:r>
                  <w:rPr>
                    <w:rFonts w:ascii="Cambria Math" w:hAnsi="Cambria Math"/>
                  </w:rPr>
                  <m:t>MAX</m:t>
                </m:r>
                <m:r>
                  <w:rPr>
                    <w:rFonts w:ascii="Cambria Math" w:hAnsi="Cambria Math"/>
                  </w:rPr>
                  <m:t xml:space="preserve"> </m:t>
                </m:r>
                <m:r>
                  <w:rPr>
                    <w:rFonts w:ascii="Cambria Math" w:hAnsi="Cambria Math"/>
                  </w:rPr>
                  <m:t>i</m:t>
                </m:r>
              </m:sub>
            </m:sSub>
          </m:den>
        </m:f>
      </m:oMath>
      <w:r w:rsidR="00832813" w:rsidRPr="00281C39">
        <w:t xml:space="preserve">where  </w:t>
      </w:r>
      <m:oMath>
        <m:sSub>
          <m:sSubPr>
            <m:ctrlPr>
              <w:rPr>
                <w:rFonts w:ascii="Cambria Math" w:hAnsi="Cambria Math"/>
                <w:i/>
              </w:rPr>
            </m:ctrlPr>
          </m:sSubPr>
          <m:e>
            <m:r>
              <w:rPr>
                <w:rFonts w:ascii="Cambria Math" w:hAnsi="Cambria Math"/>
              </w:rPr>
              <m:t>a</m:t>
            </m:r>
          </m:e>
          <m:sub>
            <m:r>
              <w:rPr>
                <w:rFonts w:ascii="Cambria Math" w:hAnsi="Cambria Math"/>
              </w:rPr>
              <m:t>MAX</m:t>
            </m:r>
            <m:r>
              <w:rPr>
                <w:rFonts w:ascii="Cambria Math" w:hAnsi="Cambria Math"/>
              </w:rPr>
              <m:t>_</m:t>
            </m:r>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REF</m:t>
                </m:r>
                <m:r>
                  <w:rPr>
                    <w:rFonts w:ascii="Cambria Math" w:hAnsi="Cambria Math"/>
                  </w:rPr>
                  <m:t xml:space="preserve"> </m:t>
                </m:r>
              </m:sub>
            </m:sSub>
          </m:num>
          <m:den>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TEST</m:t>
                </m:r>
                <m:r>
                  <w:rPr>
                    <w:rFonts w:ascii="Cambria Math" w:hAnsi="Cambria Math"/>
                  </w:rPr>
                  <m:t xml:space="preserve"> </m:t>
                </m:r>
              </m:sub>
            </m:sSub>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MAX</m:t>
            </m:r>
            <m:r>
              <w:rPr>
                <w:rFonts w:ascii="Cambria Math" w:hAnsi="Cambria Math"/>
              </w:rPr>
              <m:t>_</m:t>
            </m:r>
            <m:r>
              <w:rPr>
                <w:rFonts w:ascii="Cambria Math" w:hAnsi="Cambria Math"/>
              </w:rPr>
              <m:t>REF</m:t>
            </m:r>
          </m:sub>
        </m:sSub>
      </m:oMath>
      <w:r w:rsidR="00832813" w:rsidRPr="00281C39">
        <w:t xml:space="preserve"> </w:t>
      </w:r>
      <w:commentRangeEnd w:id="924"/>
      <w:r w:rsidR="001C50EF" w:rsidRPr="00281C39">
        <w:rPr>
          <w:rStyle w:val="CommentReference"/>
          <w:sz w:val="20"/>
          <w:szCs w:val="20"/>
        </w:rPr>
        <w:commentReference w:id="924"/>
      </w:r>
    </w:p>
    <w:p w14:paraId="6319D48F" w14:textId="78D05FE8" w:rsidR="00C5168B" w:rsidRPr="00281C39" w:rsidDel="004D5E13" w:rsidRDefault="00C5168B" w:rsidP="003B06B2">
      <w:pPr>
        <w:pStyle w:val="ListParagraph"/>
        <w:tabs>
          <w:tab w:val="left" w:pos="1134"/>
          <w:tab w:val="left" w:pos="2268"/>
        </w:tabs>
        <w:spacing w:after="120"/>
        <w:ind w:left="2268" w:right="1134"/>
        <w:jc w:val="both"/>
        <w:rPr>
          <w:del w:id="925" w:author="Annett Schuessling / VDA" w:date="2026-03-12T09:44:00Z" w16du:dateUtc="2026-03-12T08:44:00Z"/>
          <w:rFonts w:ascii="Times New Roman" w:hAnsi="Times New Roman"/>
          <w:bCs/>
          <w:sz w:val="20"/>
          <w:szCs w:val="20"/>
          <w:lang w:val="en-GB"/>
        </w:rPr>
      </w:pPr>
    </w:p>
    <w:p w14:paraId="3C303FBF" w14:textId="77777777" w:rsidR="003B06B2" w:rsidRPr="00281C39" w:rsidRDefault="003B06B2" w:rsidP="003B06B2">
      <w:pPr>
        <w:tabs>
          <w:tab w:val="left" w:pos="1418"/>
          <w:tab w:val="left" w:pos="2268"/>
        </w:tabs>
        <w:suppressAutoHyphens w:val="0"/>
        <w:spacing w:after="120"/>
        <w:ind w:left="2268" w:right="1134" w:hanging="1134"/>
        <w:jc w:val="both"/>
        <w:rPr>
          <w:bCs/>
        </w:rPr>
      </w:pPr>
      <w:r w:rsidRPr="00281C39">
        <w:rPr>
          <w:bCs/>
        </w:rPr>
        <w:t>3.6.3.</w:t>
      </w:r>
      <w:r w:rsidRPr="00281C39">
        <w:rPr>
          <w:bCs/>
        </w:rPr>
        <w:tab/>
        <w:t>Performance related calculations</w:t>
      </w:r>
    </w:p>
    <w:p w14:paraId="220A4753" w14:textId="77777777" w:rsidR="003B06B2" w:rsidRPr="00281C39" w:rsidRDefault="003B06B2" w:rsidP="003B06B2">
      <w:pPr>
        <w:tabs>
          <w:tab w:val="left" w:pos="1418"/>
          <w:tab w:val="left" w:pos="2268"/>
        </w:tabs>
        <w:suppressAutoHyphens w:val="0"/>
        <w:spacing w:after="120"/>
        <w:ind w:left="2268" w:right="1134" w:hanging="1134"/>
        <w:jc w:val="both"/>
        <w:rPr>
          <w:bCs/>
        </w:rPr>
      </w:pPr>
      <w:r w:rsidRPr="00281C39">
        <w:rPr>
          <w:bCs/>
        </w:rPr>
        <w:t>3.6.3.1.</w:t>
      </w:r>
      <w:r w:rsidRPr="00281C39">
        <w:rPr>
          <w:bCs/>
        </w:rPr>
        <w:tab/>
        <w:t xml:space="preserve">Calculation of the performance </w:t>
      </w:r>
      <w:r w:rsidRPr="00281C39">
        <w:rPr>
          <w:bCs/>
          <w:i/>
          <w:iCs/>
          <w:lang w:eastAsia="ja-JP"/>
        </w:rPr>
        <w:t>v</w:t>
      </w:r>
      <w:r w:rsidRPr="00281C39">
        <w:rPr>
          <w:i/>
          <w:iCs/>
          <w:lang w:eastAsia="ja-JP"/>
        </w:rPr>
        <w:sym w:font="Symbol" w:char="F0D7"/>
      </w:r>
      <w:r w:rsidRPr="00281C39">
        <w:rPr>
          <w:bCs/>
          <w:i/>
          <w:iCs/>
          <w:lang w:eastAsia="ja-JP"/>
        </w:rPr>
        <w:t>a</w:t>
      </w:r>
      <w:r w:rsidRPr="00281C39">
        <w:rPr>
          <w:bCs/>
          <w:i/>
          <w:iCs/>
          <w:vertAlign w:val="subscript"/>
          <w:lang w:eastAsia="ja-JP"/>
        </w:rPr>
        <w:t>TEST</w:t>
      </w:r>
      <w:r w:rsidRPr="00281C39">
        <w:rPr>
          <w:bCs/>
          <w:vertAlign w:val="subscript"/>
        </w:rPr>
        <w:tab/>
      </w:r>
    </w:p>
    <w:p w14:paraId="7F5EF2D2" w14:textId="33AE0BA3" w:rsidR="003B06B2"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The performance achieved during the test is calculated from the achieved acceleration expressed in m/s² and the vehicle speed expressed in km/h by</w:t>
      </w:r>
      <w:r w:rsidR="0099123C">
        <w:rPr>
          <w:rFonts w:ascii="Times New Roman" w:hAnsi="Times New Roman"/>
          <w:bCs/>
          <w:sz w:val="20"/>
          <w:szCs w:val="20"/>
          <w:lang w:val="en-GB"/>
        </w:rPr>
        <w:t>:</w:t>
      </w:r>
    </w:p>
    <w:p w14:paraId="19CB0548" w14:textId="77777777" w:rsidR="0099123C" w:rsidRPr="00281C39" w:rsidRDefault="0099123C" w:rsidP="003B06B2">
      <w:pPr>
        <w:pStyle w:val="ListParagraph"/>
        <w:tabs>
          <w:tab w:val="left" w:pos="1134"/>
          <w:tab w:val="left" w:pos="2268"/>
        </w:tabs>
        <w:spacing w:after="120"/>
        <w:ind w:left="2268" w:right="1134"/>
        <w:jc w:val="both"/>
        <w:rPr>
          <w:rFonts w:ascii="Times New Roman" w:hAnsi="Times New Roman"/>
          <w:bCs/>
          <w:sz w:val="20"/>
          <w:szCs w:val="20"/>
          <w:lang w:val="en-GB"/>
        </w:rPr>
      </w:pPr>
    </w:p>
    <w:commentRangeStart w:id="926"/>
    <w:p w14:paraId="39203F37" w14:textId="77777777" w:rsidR="00D80EED" w:rsidRPr="005D452D" w:rsidRDefault="00705B6F" w:rsidP="00B864E8">
      <w:pPr>
        <w:suppressAutoHyphens w:val="0"/>
        <w:spacing w:line="240" w:lineRule="auto"/>
        <w:ind w:left="1701" w:firstLine="567"/>
        <w:rPr>
          <w:lang w:val="pt-BR"/>
        </w:rPr>
      </w:pPr>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r>
          <w:rPr>
            <w:rFonts w:ascii="Cambria Math" w:hAnsi="Cambria Math"/>
            <w:lang w:val="pt-BR"/>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'_</m:t>
                    </m:r>
                  </m:sup>
                </m:sSup>
                <m:r>
                  <w:rPr>
                    <w:rFonts w:ascii="Cambria Math" w:hAnsi="Cambria Math"/>
                  </w:rPr>
                  <m:t>TEST</m:t>
                </m:r>
              </m:sub>
            </m:sSub>
          </m:num>
          <m:den>
            <m:r>
              <w:rPr>
                <w:rFonts w:ascii="Cambria Math" w:hAnsi="Cambria Math"/>
                <w:lang w:val="pt-BR"/>
              </w:rPr>
              <m:t>3,6</m:t>
            </m:r>
          </m:den>
        </m:f>
        <m:r>
          <w:rPr>
            <w:rFonts w:ascii="Cambria Math" w:hAnsi="Cambria Math"/>
            <w:lang w:val="pt-BR"/>
          </w:rPr>
          <m:t>×</m:t>
        </m:r>
        <m:sSub>
          <m:sSubPr>
            <m:ctrlPr>
              <w:rPr>
                <w:rFonts w:ascii="Cambria Math" w:hAnsi="Cambria Math"/>
                <w:i/>
              </w:rPr>
            </m:ctrlPr>
          </m:sSubPr>
          <m:e>
            <m:r>
              <w:rPr>
                <w:rFonts w:ascii="Cambria Math" w:hAnsi="Cambria Math"/>
              </w:rPr>
              <m:t>a</m:t>
            </m:r>
          </m:e>
          <m:sub>
            <m:r>
              <w:rPr>
                <w:rFonts w:ascii="Cambria Math" w:hAnsi="Cambria Math"/>
              </w:rPr>
              <m:t>TEST</m:t>
            </m:r>
          </m:sub>
        </m:sSub>
      </m:oMath>
      <w:r w:rsidR="00D80EED" w:rsidRPr="005D452D">
        <w:rPr>
          <w:lang w:val="pt-BR"/>
        </w:rPr>
        <w:t xml:space="preserve"> [m²/s³]</w:t>
      </w:r>
      <w:commentRangeEnd w:id="926"/>
      <w:r w:rsidR="001C50EF" w:rsidRPr="005D452D">
        <w:rPr>
          <w:rStyle w:val="CommentReference"/>
          <w:sz w:val="20"/>
          <w:szCs w:val="20"/>
          <w:lang w:val="pt-BR"/>
        </w:rPr>
        <w:commentReference w:id="926"/>
      </w:r>
    </w:p>
    <w:p w14:paraId="4F241428" w14:textId="366AA067" w:rsidR="0099123C" w:rsidDel="004D5E13" w:rsidRDefault="003B06B2" w:rsidP="003B06B2">
      <w:pPr>
        <w:tabs>
          <w:tab w:val="left" w:pos="1134"/>
          <w:tab w:val="left" w:pos="2268"/>
        </w:tabs>
        <w:suppressAutoHyphens w:val="0"/>
        <w:spacing w:after="120"/>
        <w:ind w:left="2268" w:right="1134" w:hanging="1134"/>
        <w:jc w:val="both"/>
        <w:rPr>
          <w:del w:id="927" w:author="Annett Schuessling / VDA" w:date="2026-03-12T09:44:00Z" w16du:dateUtc="2026-03-12T08:44:00Z"/>
          <w:bCs/>
        </w:rPr>
      </w:pPr>
      <w:r w:rsidRPr="00281C39">
        <w:rPr>
          <w:bCs/>
        </w:rPr>
        <w:t>3.6.3.2.</w:t>
      </w:r>
      <w:r w:rsidRPr="00281C39">
        <w:rPr>
          <w:bCs/>
        </w:rPr>
        <w:tab/>
      </w:r>
    </w:p>
    <w:p w14:paraId="3C10F050" w14:textId="7AF2C95E" w:rsidR="003B06B2" w:rsidRPr="00281C39" w:rsidRDefault="003B06B2" w:rsidP="003B06B2">
      <w:pPr>
        <w:tabs>
          <w:tab w:val="left" w:pos="1134"/>
          <w:tab w:val="left" w:pos="2268"/>
        </w:tabs>
        <w:suppressAutoHyphens w:val="0"/>
        <w:spacing w:after="120"/>
        <w:ind w:left="2268" w:right="1134" w:hanging="1134"/>
        <w:jc w:val="both"/>
        <w:rPr>
          <w:bCs/>
        </w:rPr>
      </w:pPr>
      <w:commentRangeStart w:id="928"/>
      <w:r w:rsidRPr="00281C39">
        <w:rPr>
          <w:bCs/>
        </w:rPr>
        <w:t>Calculation</w:t>
      </w:r>
      <w:commentRangeEnd w:id="928"/>
      <w:r w:rsidR="00715AFD" w:rsidRPr="00281C39">
        <w:rPr>
          <w:rStyle w:val="CommentReference"/>
          <w:bCs/>
          <w:sz w:val="20"/>
          <w:szCs w:val="20"/>
        </w:rPr>
        <w:commentReference w:id="928"/>
      </w:r>
      <w:r w:rsidRPr="00281C39">
        <w:rPr>
          <w:bCs/>
        </w:rPr>
        <w:t xml:space="preserve"> of the dynamic performance component </w:t>
      </w:r>
      <w:r w:rsidRPr="00281C39">
        <w:rPr>
          <w:bCs/>
          <w:i/>
          <w:iCs/>
        </w:rPr>
        <w:t>∆L</w:t>
      </w:r>
      <w:r w:rsidRPr="00281C39">
        <w:rPr>
          <w:bCs/>
          <w:i/>
          <w:iCs/>
          <w:vertAlign w:val="subscript"/>
        </w:rPr>
        <w:t>DYN_</w:t>
      </w:r>
      <w:r w:rsidRPr="00281C39">
        <w:rPr>
          <w:bCs/>
          <w:i/>
          <w:iCs/>
          <w:vertAlign w:val="subscript"/>
          <w:lang w:eastAsia="ja-JP"/>
        </w:rPr>
        <w:t>v</w:t>
      </w:r>
      <w:r w:rsidRPr="00281C39">
        <w:rPr>
          <w:i/>
          <w:iCs/>
          <w:vertAlign w:val="subscript"/>
          <w:lang w:eastAsia="ja-JP"/>
        </w:rPr>
        <w:sym w:font="Symbol" w:char="F0D7"/>
      </w:r>
      <w:r w:rsidRPr="00281C39">
        <w:rPr>
          <w:bCs/>
          <w:i/>
          <w:iCs/>
          <w:vertAlign w:val="subscript"/>
          <w:lang w:eastAsia="ja-JP"/>
        </w:rPr>
        <w:t>a</w:t>
      </w:r>
      <w:r w:rsidRPr="00281C39">
        <w:rPr>
          <w:bCs/>
          <w:vertAlign w:val="subscript"/>
        </w:rPr>
        <w:tab/>
      </w:r>
    </w:p>
    <w:p w14:paraId="70DFF7EA" w14:textId="77777777" w:rsidR="003B06B2"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The dynamic performance component of the vehicle dynamic sound is calculated based on the achieved performance </w:t>
      </w:r>
      <w:r w:rsidRPr="00281C39">
        <w:rPr>
          <w:rFonts w:ascii="Times New Roman" w:eastAsiaTheme="minorEastAsia" w:hAnsi="Times New Roman"/>
          <w:bCs/>
          <w:i/>
          <w:iCs/>
          <w:sz w:val="20"/>
          <w:szCs w:val="20"/>
          <w:lang w:val="en-GB" w:eastAsia="ja-JP"/>
        </w:rPr>
        <w:t>v</w:t>
      </w:r>
      <w:r w:rsidRPr="00281C39">
        <w:rPr>
          <w:rFonts w:ascii="Times New Roman" w:eastAsiaTheme="minorEastAsia" w:hAnsi="Times New Roman"/>
          <w:bCs/>
          <w:i/>
          <w:iCs/>
          <w:sz w:val="20"/>
          <w:szCs w:val="20"/>
          <w:lang w:val="en-GB" w:eastAsia="ja-JP"/>
        </w:rPr>
        <w:sym w:font="Symbol" w:char="F0D7"/>
      </w:r>
      <w:r w:rsidRPr="00281C39">
        <w:rPr>
          <w:rFonts w:ascii="Times New Roman" w:eastAsiaTheme="minorEastAsia" w:hAnsi="Times New Roman"/>
          <w:bCs/>
          <w:i/>
          <w:iCs/>
          <w:sz w:val="20"/>
          <w:szCs w:val="20"/>
          <w:lang w:val="en-GB" w:eastAsia="ja-JP"/>
        </w:rPr>
        <w:t>a</w:t>
      </w:r>
      <w:r w:rsidRPr="00281C39">
        <w:rPr>
          <w:rFonts w:ascii="Times New Roman" w:hAnsi="Times New Roman"/>
          <w:bCs/>
          <w:i/>
          <w:sz w:val="20"/>
          <w:szCs w:val="20"/>
          <w:vertAlign w:val="subscript"/>
          <w:lang w:val="en-GB"/>
        </w:rPr>
        <w:t>TEST</w:t>
      </w:r>
      <w:r w:rsidRPr="00281C39">
        <w:rPr>
          <w:rFonts w:ascii="Times New Roman" w:hAnsi="Times New Roman"/>
          <w:bCs/>
          <w:sz w:val="20"/>
          <w:szCs w:val="20"/>
          <w:lang w:val="en-GB"/>
        </w:rPr>
        <w:t xml:space="preserve"> relative to the achieved performances from Annex 3 Type-approval acceleration test.</w:t>
      </w:r>
    </w:p>
    <w:p w14:paraId="71FE9CC5" w14:textId="77777777" w:rsidR="0099123C" w:rsidRPr="00281C39" w:rsidRDefault="0099123C" w:rsidP="003B06B2">
      <w:pPr>
        <w:pStyle w:val="ListParagraph"/>
        <w:tabs>
          <w:tab w:val="left" w:pos="1134"/>
          <w:tab w:val="left" w:pos="2268"/>
        </w:tabs>
        <w:spacing w:after="120"/>
        <w:ind w:left="2268" w:right="1134"/>
        <w:jc w:val="both"/>
        <w:rPr>
          <w:rFonts w:ascii="Times New Roman" w:hAnsi="Times New Roman"/>
          <w:bCs/>
          <w:sz w:val="20"/>
          <w:szCs w:val="20"/>
          <w:lang w:val="en-GB"/>
        </w:rPr>
      </w:pPr>
    </w:p>
    <w:commentRangeStart w:id="929"/>
    <w:p w14:paraId="113E5932" w14:textId="77777777" w:rsidR="0099123C" w:rsidRDefault="00705B6F" w:rsidP="003B06B2">
      <w:pPr>
        <w:pStyle w:val="ListParagraph"/>
        <w:tabs>
          <w:tab w:val="left" w:pos="1134"/>
          <w:tab w:val="left" w:pos="2268"/>
        </w:tabs>
        <w:spacing w:after="120"/>
        <w:ind w:left="2268" w:right="1134"/>
        <w:jc w:val="both"/>
        <w:rPr>
          <w:rFonts w:ascii="Times New Roman" w:hAnsi="Times New Roman"/>
          <w:bCs/>
          <w:sz w:val="20"/>
          <w:szCs w:val="20"/>
          <w:lang w:val="en-GB"/>
        </w:rPr>
      </w:pPr>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r>
          <w:rPr>
            <w:rFonts w:ascii="Cambria Math" w:hAnsi="Cambria Math"/>
            <w:lang w:val="pt-BR"/>
          </w:rPr>
          <m:t>=</m:t>
        </m:r>
        <m:sSub>
          <m:sSubPr>
            <m:ctrlPr>
              <w:rPr>
                <w:rFonts w:ascii="Cambria Math" w:hAnsi="Cambria Math"/>
                <w:i/>
              </w:rPr>
            </m:ctrlPr>
          </m:sSubPr>
          <m:e>
            <m:r>
              <w:rPr>
                <w:rFonts w:ascii="Cambria Math" w:hAnsi="Cambria Math"/>
              </w:rPr>
              <m:t>v</m:t>
            </m:r>
          </m:e>
          <m:sub>
            <m:r>
              <w:rPr>
                <w:rFonts w:ascii="Cambria Math" w:hAnsi="Cambria Math"/>
              </w:rPr>
              <m:t>BB</m:t>
            </m:r>
            <m:r>
              <w:rPr>
                <w:rFonts w:ascii="Cambria Math" w:hAnsi="Cambria Math"/>
                <w:lang w:val="pt-BR"/>
              </w:rPr>
              <m:t>'_</m:t>
            </m:r>
            <m:r>
              <w:rPr>
                <w:rFonts w:ascii="Cambria Math" w:hAnsi="Cambria Math"/>
              </w:rPr>
              <m:t>ACC</m:t>
            </m:r>
            <m:r>
              <w:rPr>
                <w:rFonts w:ascii="Cambria Math" w:hAnsi="Cambria Math"/>
                <w:lang w:val="pt-BR"/>
              </w:rPr>
              <m:t>_</m:t>
            </m:r>
            <m:r>
              <w:rPr>
                <w:rFonts w:ascii="Cambria Math" w:hAnsi="Cambria Math"/>
              </w:rPr>
              <m:t>ANCHOR</m:t>
            </m:r>
          </m:sub>
        </m:sSub>
        <m:r>
          <w:rPr>
            <w:rFonts w:ascii="Cambria Math" w:hAnsi="Cambria Math"/>
            <w:lang w:val="pt-BR"/>
          </w:rPr>
          <m:t>/3.6×</m:t>
        </m:r>
        <m:sSub>
          <m:sSubPr>
            <m:ctrlPr>
              <w:rPr>
                <w:rFonts w:ascii="Cambria Math" w:hAnsi="Cambria Math"/>
                <w:i/>
              </w:rPr>
            </m:ctrlPr>
          </m:sSubPr>
          <m:e>
            <m:r>
              <w:rPr>
                <w:rFonts w:ascii="Cambria Math" w:hAnsi="Cambria Math"/>
              </w:rPr>
              <m:t>a</m:t>
            </m:r>
          </m:e>
          <m:sub>
            <m:r>
              <w:rPr>
                <w:rFonts w:ascii="Cambria Math" w:hAnsi="Cambria Math"/>
              </w:rPr>
              <m:t>ACC</m:t>
            </m:r>
            <m:r>
              <w:rPr>
                <w:rFonts w:ascii="Cambria Math" w:hAnsi="Cambria Math"/>
                <w:lang w:val="pt-BR"/>
              </w:rPr>
              <m:t>_</m:t>
            </m:r>
            <m:r>
              <w:rPr>
                <w:rFonts w:ascii="Cambria Math" w:hAnsi="Cambria Math"/>
              </w:rPr>
              <m:t>ANCHOR</m:t>
            </m:r>
          </m:sub>
        </m:sSub>
      </m:oMath>
      <w:r w:rsidR="003B06B2" w:rsidRPr="00281C39">
        <w:rPr>
          <w:rFonts w:ascii="Times New Roman" w:hAnsi="Times New Roman"/>
          <w:bCs/>
          <w:sz w:val="20"/>
          <w:szCs w:val="20"/>
          <w:lang w:val="en-GB"/>
        </w:rPr>
        <w:tab/>
      </w:r>
      <w:commentRangeEnd w:id="929"/>
      <w:r w:rsidR="001C50EF">
        <w:rPr>
          <w:rStyle w:val="CommentReference"/>
          <w:rFonts w:ascii="Times New Roman" w:hAnsi="Times New Roman"/>
          <w:bCs/>
          <w:sz w:val="20"/>
          <w:szCs w:val="20"/>
          <w:lang w:val="en-GB"/>
        </w:rPr>
        <w:commentReference w:id="929"/>
      </w:r>
    </w:p>
    <w:p w14:paraId="42512F09" w14:textId="77777777" w:rsidR="0099123C" w:rsidRDefault="0099123C"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5D28C943" w14:textId="2360595E"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If the achieved performance does not exceed the reference performance </w:t>
      </w:r>
      <w:r w:rsidRPr="00281C39">
        <w:rPr>
          <w:rFonts w:ascii="Times New Roman" w:eastAsiaTheme="minorEastAsia" w:hAnsi="Times New Roman"/>
          <w:bCs/>
          <w:i/>
          <w:iCs/>
          <w:sz w:val="20"/>
          <w:szCs w:val="20"/>
          <w:lang w:val="en-GB" w:eastAsia="ja-JP"/>
        </w:rPr>
        <w:t>v</w:t>
      </w:r>
      <w:r w:rsidRPr="00281C39">
        <w:rPr>
          <w:rFonts w:ascii="Times New Roman" w:eastAsiaTheme="minorEastAsia" w:hAnsi="Times New Roman"/>
          <w:bCs/>
          <w:i/>
          <w:iCs/>
          <w:sz w:val="20"/>
          <w:szCs w:val="20"/>
          <w:lang w:val="en-GB" w:eastAsia="ja-JP"/>
        </w:rPr>
        <w:sym w:font="Symbol" w:char="F0D7"/>
      </w:r>
      <w:r w:rsidRPr="00281C39">
        <w:rPr>
          <w:rFonts w:ascii="Times New Roman" w:eastAsiaTheme="minorEastAsia" w:hAnsi="Times New Roman"/>
          <w:bCs/>
          <w:i/>
          <w:iCs/>
          <w:sz w:val="20"/>
          <w:szCs w:val="20"/>
          <w:lang w:val="en-GB" w:eastAsia="ja-JP"/>
        </w:rPr>
        <w:t>a</w:t>
      </w:r>
      <w:r w:rsidRPr="00281C39">
        <w:rPr>
          <w:rFonts w:ascii="Times New Roman" w:hAnsi="Times New Roman"/>
          <w:bCs/>
          <w:i/>
          <w:sz w:val="20"/>
          <w:szCs w:val="20"/>
          <w:vertAlign w:val="subscript"/>
          <w:lang w:val="en-GB"/>
        </w:rPr>
        <w:t>ANCHOR</w:t>
      </w:r>
      <w:r w:rsidRPr="00281C39">
        <w:rPr>
          <w:rFonts w:ascii="Times New Roman" w:hAnsi="Times New Roman"/>
          <w:bCs/>
          <w:sz w:val="20"/>
          <w:szCs w:val="20"/>
          <w:lang w:val="en-GB"/>
        </w:rPr>
        <w:t xml:space="preserve">, the dynamic performance component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w:t>
      </w:r>
      <w:r w:rsidRPr="00281C39">
        <w:rPr>
          <w:rFonts w:ascii="Times New Roman" w:eastAsiaTheme="minorEastAsia" w:hAnsi="Times New Roman"/>
          <w:bCs/>
          <w:i/>
          <w:iCs/>
          <w:sz w:val="20"/>
          <w:szCs w:val="20"/>
          <w:vertAlign w:val="subscript"/>
          <w:lang w:val="en-GB" w:eastAsia="ja-JP"/>
        </w:rPr>
        <w:t>v</w:t>
      </w:r>
      <w:r w:rsidRPr="00281C39">
        <w:rPr>
          <w:rFonts w:ascii="Times New Roman" w:eastAsiaTheme="minorEastAsia" w:hAnsi="Times New Roman"/>
          <w:bCs/>
          <w:i/>
          <w:iCs/>
          <w:sz w:val="20"/>
          <w:szCs w:val="20"/>
          <w:vertAlign w:val="subscript"/>
          <w:lang w:val="en-GB" w:eastAsia="ja-JP"/>
        </w:rPr>
        <w:sym w:font="Symbol" w:char="F0D7"/>
      </w:r>
      <w:r w:rsidRPr="00281C39">
        <w:rPr>
          <w:rFonts w:ascii="Times New Roman" w:eastAsiaTheme="minorEastAsia" w:hAnsi="Times New Roman"/>
          <w:bCs/>
          <w:i/>
          <w:iCs/>
          <w:sz w:val="20"/>
          <w:szCs w:val="20"/>
          <w:vertAlign w:val="subscript"/>
          <w:lang w:val="en-GB" w:eastAsia="ja-JP"/>
        </w:rPr>
        <w:t>a</w:t>
      </w:r>
      <w:r w:rsidRPr="00281C39">
        <w:rPr>
          <w:rFonts w:ascii="Times New Roman" w:hAnsi="Times New Roman"/>
          <w:bCs/>
          <w:sz w:val="20"/>
          <w:szCs w:val="20"/>
          <w:lang w:val="en-GB"/>
        </w:rPr>
        <w:t xml:space="preserve"> is equal zero.</w:t>
      </w:r>
    </w:p>
    <w:p w14:paraId="44BED310" w14:textId="77777777" w:rsidR="0099123C"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If the achieved performance exceeds the reference performance, the dynamic performance component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w:t>
      </w:r>
      <w:r w:rsidRPr="00281C39">
        <w:rPr>
          <w:rFonts w:ascii="Times New Roman" w:eastAsiaTheme="minorEastAsia" w:hAnsi="Times New Roman"/>
          <w:bCs/>
          <w:i/>
          <w:iCs/>
          <w:sz w:val="20"/>
          <w:szCs w:val="20"/>
          <w:vertAlign w:val="subscript"/>
          <w:lang w:val="en-GB" w:eastAsia="ja-JP"/>
        </w:rPr>
        <w:t>v</w:t>
      </w:r>
      <w:r w:rsidRPr="00281C39">
        <w:rPr>
          <w:rFonts w:ascii="Times New Roman" w:eastAsiaTheme="minorEastAsia" w:hAnsi="Times New Roman"/>
          <w:bCs/>
          <w:i/>
          <w:iCs/>
          <w:sz w:val="20"/>
          <w:szCs w:val="20"/>
          <w:vertAlign w:val="subscript"/>
          <w:lang w:val="en-GB" w:eastAsia="ja-JP"/>
        </w:rPr>
        <w:sym w:font="Symbol" w:char="F0D7"/>
      </w:r>
      <w:r w:rsidRPr="00281C39">
        <w:rPr>
          <w:rFonts w:ascii="Times New Roman" w:eastAsiaTheme="minorEastAsia" w:hAnsi="Times New Roman"/>
          <w:bCs/>
          <w:i/>
          <w:iCs/>
          <w:sz w:val="20"/>
          <w:szCs w:val="20"/>
          <w:vertAlign w:val="subscript"/>
          <w:lang w:val="en-GB" w:eastAsia="ja-JP"/>
        </w:rPr>
        <w:t>a</w:t>
      </w:r>
      <w:r w:rsidRPr="00281C39">
        <w:rPr>
          <w:rFonts w:ascii="Times New Roman" w:hAnsi="Times New Roman"/>
          <w:bCs/>
          <w:sz w:val="20"/>
          <w:szCs w:val="20"/>
          <w:lang w:val="en-GB"/>
        </w:rPr>
        <w:t xml:space="preserve"> is calculated by</w:t>
      </w:r>
      <w:r w:rsidR="0099123C">
        <w:rPr>
          <w:rFonts w:ascii="Times New Roman" w:hAnsi="Times New Roman"/>
          <w:bCs/>
          <w:sz w:val="20"/>
          <w:szCs w:val="20"/>
          <w:lang w:val="en-GB"/>
        </w:rPr>
        <w:t>:</w:t>
      </w:r>
    </w:p>
    <w:p w14:paraId="00BDED4E" w14:textId="7F38E53A"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r>
    </w:p>
    <w:commentRangeStart w:id="930"/>
    <w:p w14:paraId="11457446" w14:textId="74FA7502" w:rsidR="003B06B2" w:rsidRPr="00281C39" w:rsidRDefault="00705B6F" w:rsidP="003B06B2">
      <w:pPr>
        <w:pStyle w:val="ListParagraph"/>
        <w:tabs>
          <w:tab w:val="left" w:pos="1134"/>
          <w:tab w:val="left" w:pos="2268"/>
        </w:tabs>
        <w:spacing w:after="120"/>
        <w:ind w:left="2268" w:right="1134"/>
        <w:jc w:val="both"/>
        <w:rPr>
          <w:rFonts w:ascii="Times New Roman" w:hAnsi="Times New Roman"/>
          <w:bCs/>
          <w:sz w:val="20"/>
          <w:szCs w:val="20"/>
          <w:lang w:val="en-GB"/>
        </w:rPr>
      </w:pPr>
      <m:oMath>
        <m:sSub>
          <m:sSubPr>
            <m:ctrlPr>
              <w:rPr>
                <w:rFonts w:ascii="Cambria Math" w:hAnsi="Cambria Math"/>
                <w:i/>
              </w:rPr>
            </m:ctrlPr>
          </m:sSubPr>
          <m:e>
            <m:r>
              <w:rPr>
                <w:rFonts w:ascii="Cambria Math" w:hAnsi="Cambria Math"/>
                <w:lang w:val="it-IT"/>
              </w:rPr>
              <m:t>∆</m:t>
            </m:r>
            <m:r>
              <w:rPr>
                <w:rFonts w:ascii="Cambria Math" w:hAnsi="Cambria Math"/>
              </w:rPr>
              <m:t>L</m:t>
            </m:r>
          </m:e>
          <m:sub>
            <m:r>
              <w:rPr>
                <w:rFonts w:ascii="Cambria Math" w:hAnsi="Cambria Math"/>
              </w:rPr>
              <m:t>DYN</m:t>
            </m:r>
            <m:r>
              <w:rPr>
                <w:rFonts w:ascii="Cambria Math" w:hAnsi="Cambria Math"/>
                <w:lang w:val="it-IT"/>
              </w:rPr>
              <m:t>_</m:t>
            </m:r>
            <m:r>
              <w:rPr>
                <w:rFonts w:ascii="Cambria Math" w:hAnsi="Cambria Math"/>
              </w:rPr>
              <m:t>v</m:t>
            </m:r>
            <m:r>
              <w:rPr>
                <w:rFonts w:ascii="Cambria Math" w:hAnsi="Cambria Math"/>
                <w:i/>
              </w:rPr>
              <w:sym w:font="Symbol" w:char="F0D7"/>
            </m:r>
            <m:r>
              <w:rPr>
                <w:rFonts w:ascii="Cambria Math" w:hAnsi="Cambria Math"/>
              </w:rPr>
              <m:t>a</m:t>
            </m:r>
          </m:sub>
        </m:sSub>
        <m:r>
          <w:rPr>
            <w:rFonts w:ascii="Cambria Math" w:hAnsi="Cambria Math"/>
            <w:lang w:val="it-IT"/>
          </w:rPr>
          <m:t>=</m:t>
        </m:r>
        <m:r>
          <w:rPr>
            <w:rFonts w:ascii="Cambria Math" w:hAnsi="Cambria Math"/>
          </w:rPr>
          <m:t>β</m:t>
        </m:r>
        <m:r>
          <w:rPr>
            <w:rFonts w:ascii="Cambria Math" w:hAnsi="Cambria Math"/>
            <w:lang w:val="it-IT"/>
          </w:rPr>
          <m:t xml:space="preserve">× </m:t>
        </m:r>
        <m:func>
          <m:funcPr>
            <m:ctrlPr>
              <w:rPr>
                <w:rFonts w:ascii="Cambria Math" w:hAnsi="Cambria Math"/>
                <w:i/>
              </w:rPr>
            </m:ctrlPr>
          </m:funcPr>
          <m:fName>
            <m:r>
              <m:rPr>
                <m:sty m:val="p"/>
              </m:rPr>
              <w:rPr>
                <w:rFonts w:ascii="Cambria Math" w:hAnsi="Cambria Math"/>
                <w:lang w:val="it-IT"/>
              </w:rPr>
              <m:t>lg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num>
                  <m:den>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den>
                </m:f>
              </m:e>
            </m:d>
          </m:e>
        </m:func>
      </m:oMath>
      <w:commentRangeEnd w:id="930"/>
      <w:r w:rsidRPr="00281C39">
        <w:rPr>
          <w:rStyle w:val="CommentReference"/>
          <w:rFonts w:ascii="Times New Roman" w:hAnsi="Times New Roman"/>
          <w:bCs/>
          <w:sz w:val="20"/>
          <w:szCs w:val="20"/>
          <w:lang w:val="en-GB"/>
        </w:rPr>
        <w:commentReference w:id="930"/>
      </w:r>
    </w:p>
    <w:p w14:paraId="2A90F1DA" w14:textId="77777777" w:rsidR="0099123C" w:rsidRDefault="0099123C"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308A57FB" w14:textId="2582EB7D"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parameter </w:t>
      </w:r>
      <w:r w:rsidRPr="00281C39">
        <w:rPr>
          <w:rFonts w:ascii="Times New Roman" w:hAnsi="Times New Roman"/>
          <w:bCs/>
          <w:i/>
          <w:iCs/>
          <w:sz w:val="20"/>
          <w:szCs w:val="20"/>
          <w:lang w:val="en-GB"/>
        </w:rPr>
        <w:sym w:font="Symbol" w:char="F062"/>
      </w:r>
      <w:r w:rsidRPr="00281C39">
        <w:rPr>
          <w:rFonts w:ascii="Times New Roman" w:hAnsi="Times New Roman"/>
          <w:bCs/>
          <w:sz w:val="20"/>
          <w:szCs w:val="20"/>
          <w:lang w:val="en-GB"/>
        </w:rPr>
        <w:t xml:space="preserve"> is taken from the parameter table as applicable for the vehicle.</w:t>
      </w:r>
    </w:p>
    <w:p w14:paraId="465E0027" w14:textId="77777777"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ab/>
        <w:t xml:space="preserve">The maximum dynamic performance component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w:t>
      </w:r>
      <w:r w:rsidRPr="00281C39">
        <w:rPr>
          <w:rFonts w:ascii="Times New Roman" w:eastAsiaTheme="minorEastAsia" w:hAnsi="Times New Roman"/>
          <w:bCs/>
          <w:i/>
          <w:iCs/>
          <w:sz w:val="20"/>
          <w:szCs w:val="20"/>
          <w:vertAlign w:val="subscript"/>
          <w:lang w:val="en-GB" w:eastAsia="ja-JP"/>
        </w:rPr>
        <w:t>v</w:t>
      </w:r>
      <w:r w:rsidRPr="00281C39">
        <w:rPr>
          <w:rFonts w:ascii="Times New Roman" w:eastAsiaTheme="minorEastAsia" w:hAnsi="Times New Roman"/>
          <w:bCs/>
          <w:i/>
          <w:iCs/>
          <w:sz w:val="20"/>
          <w:szCs w:val="20"/>
          <w:vertAlign w:val="subscript"/>
          <w:lang w:val="en-GB" w:eastAsia="ja-JP"/>
        </w:rPr>
        <w:sym w:font="Symbol" w:char="F0D7"/>
      </w:r>
      <w:r w:rsidRPr="00281C39">
        <w:rPr>
          <w:rFonts w:ascii="Times New Roman" w:eastAsiaTheme="minorEastAsia" w:hAnsi="Times New Roman"/>
          <w:bCs/>
          <w:i/>
          <w:iCs/>
          <w:sz w:val="20"/>
          <w:szCs w:val="20"/>
          <w:vertAlign w:val="subscript"/>
          <w:lang w:val="en-GB" w:eastAsia="ja-JP"/>
        </w:rPr>
        <w:t>a</w:t>
      </w:r>
      <w:r w:rsidRPr="00281C39">
        <w:rPr>
          <w:rFonts w:ascii="Times New Roman" w:hAnsi="Times New Roman"/>
          <w:bCs/>
          <w:sz w:val="20"/>
          <w:szCs w:val="20"/>
          <w:lang w:val="en-GB"/>
        </w:rPr>
        <w:t xml:space="preserve"> is limited to 10 dB.</w:t>
      </w:r>
    </w:p>
    <w:p w14:paraId="1F38B0B3"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3.6.3.3.</w:t>
      </w:r>
      <w:r w:rsidRPr="00281C39">
        <w:rPr>
          <w:bCs/>
        </w:rPr>
        <w:tab/>
        <w:t>Aggregation of dynamic sound components</w:t>
      </w:r>
    </w:p>
    <w:p w14:paraId="5CDF7A9F"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final dynamic delta sound component </w:t>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DYN_EXP</w:t>
      </w:r>
      <w:r w:rsidRPr="00281C39">
        <w:rPr>
          <w:rFonts w:ascii="Times New Roman" w:hAnsi="Times New Roman"/>
          <w:bCs/>
          <w:sz w:val="20"/>
          <w:szCs w:val="20"/>
          <w:vertAlign w:val="subscript"/>
          <w:lang w:val="en-GB"/>
        </w:rPr>
        <w:t xml:space="preserve"> </w:t>
      </w:r>
      <w:r w:rsidRPr="00281C39">
        <w:rPr>
          <w:rFonts w:ascii="Times New Roman" w:hAnsi="Times New Roman"/>
          <w:bCs/>
          <w:sz w:val="20"/>
          <w:szCs w:val="20"/>
          <w:lang w:val="en-GB"/>
        </w:rPr>
        <w:t>dynamic is calculated by</w:t>
      </w:r>
    </w:p>
    <w:commentRangeStart w:id="931"/>
    <w:p w14:paraId="6BA617F6" w14:textId="77777777" w:rsidR="00E20E0E" w:rsidRDefault="00705B6F" w:rsidP="003B06B2">
      <w:pPr>
        <w:pStyle w:val="ListParagraph"/>
        <w:tabs>
          <w:tab w:val="left" w:pos="1134"/>
          <w:tab w:val="left" w:pos="2268"/>
        </w:tabs>
        <w:spacing w:after="120"/>
        <w:ind w:left="2268" w:right="1134"/>
        <w:jc w:val="both"/>
        <w:rPr>
          <w:rFonts w:ascii="Times New Roman" w:hAnsi="Times New Roman"/>
          <w:sz w:val="22"/>
          <w:szCs w:val="20"/>
        </w:rPr>
      </w:pPr>
      <m:oMath>
        <m:sSub>
          <m:sSubPr>
            <m:ctrlPr>
              <w:rPr>
                <w:rFonts w:ascii="Cambria Math" w:hAnsi="Cambria Math"/>
                <w:i/>
                <w:sz w:val="22"/>
                <w:szCs w:val="20"/>
              </w:rPr>
            </m:ctrlPr>
          </m:sSubPr>
          <m:e>
            <m:r>
              <w:rPr>
                <w:rFonts w:ascii="Cambria Math" w:hAnsi="Cambria Math"/>
                <w:sz w:val="22"/>
                <w:szCs w:val="20"/>
                <w:lang w:val="it-IT"/>
              </w:rPr>
              <m:t>∆</m:t>
            </m:r>
            <m:r>
              <w:rPr>
                <w:rFonts w:ascii="Cambria Math" w:hAnsi="Cambria Math"/>
                <w:sz w:val="22"/>
                <w:szCs w:val="20"/>
              </w:rPr>
              <m:t>L</m:t>
            </m:r>
          </m:e>
          <m:sub>
            <m:r>
              <w:rPr>
                <w:rFonts w:ascii="Cambria Math" w:hAnsi="Cambria Math"/>
                <w:sz w:val="22"/>
                <w:szCs w:val="20"/>
              </w:rPr>
              <m:t>DYN</m:t>
            </m:r>
            <m:r>
              <w:rPr>
                <w:rFonts w:ascii="Cambria Math" w:hAnsi="Cambria Math"/>
                <w:sz w:val="22"/>
                <w:szCs w:val="20"/>
                <w:lang w:val="it-IT"/>
              </w:rPr>
              <m:t>_</m:t>
            </m:r>
            <m:r>
              <w:rPr>
                <w:rFonts w:ascii="Cambria Math" w:hAnsi="Cambria Math"/>
                <w:sz w:val="22"/>
                <w:szCs w:val="20"/>
              </w:rPr>
              <m:t>EXP</m:t>
            </m:r>
          </m:sub>
        </m:sSub>
        <m:r>
          <w:rPr>
            <w:rFonts w:ascii="Cambria Math" w:hAnsi="Cambria Math"/>
            <w:sz w:val="22"/>
            <w:szCs w:val="20"/>
            <w:lang w:val="it-IT"/>
          </w:rPr>
          <m:t>=</m:t>
        </m:r>
        <m:d>
          <m:dPr>
            <m:ctrlPr>
              <w:rPr>
                <w:rFonts w:ascii="Cambria Math" w:hAnsi="Cambria Math"/>
                <w:i/>
                <w:sz w:val="22"/>
                <w:szCs w:val="20"/>
              </w:rPr>
            </m:ctrlPr>
          </m:dPr>
          <m:e>
            <m:sSub>
              <m:sSubPr>
                <m:ctrlPr>
                  <w:rPr>
                    <w:rFonts w:ascii="Cambria Math" w:hAnsi="Cambria Math"/>
                    <w:i/>
                    <w:sz w:val="22"/>
                    <w:szCs w:val="20"/>
                  </w:rPr>
                </m:ctrlPr>
              </m:sSubPr>
              <m:e>
                <m:r>
                  <w:rPr>
                    <w:rFonts w:ascii="Cambria Math" w:hAnsi="Cambria Math"/>
                    <w:sz w:val="22"/>
                    <w:szCs w:val="20"/>
                    <w:lang w:val="it-IT"/>
                  </w:rPr>
                  <m:t>∆</m:t>
                </m:r>
                <m:r>
                  <w:rPr>
                    <w:rFonts w:ascii="Cambria Math" w:hAnsi="Cambria Math"/>
                    <w:sz w:val="22"/>
                    <w:szCs w:val="20"/>
                  </w:rPr>
                  <m:t>L</m:t>
                </m:r>
              </m:e>
              <m:sub>
                <m:r>
                  <w:rPr>
                    <w:rFonts w:ascii="Cambria Math" w:hAnsi="Cambria Math"/>
                    <w:sz w:val="22"/>
                    <w:szCs w:val="20"/>
                  </w:rPr>
                  <m:t>DYN</m:t>
                </m:r>
              </m:sub>
            </m:sSub>
            <m:r>
              <w:rPr>
                <w:rFonts w:ascii="Cambria Math" w:hAnsi="Cambria Math"/>
                <w:sz w:val="22"/>
                <w:szCs w:val="20"/>
                <w:lang w:val="it-IT"/>
              </w:rPr>
              <m:t>+</m:t>
            </m:r>
            <m:sSub>
              <m:sSubPr>
                <m:ctrlPr>
                  <w:rPr>
                    <w:rFonts w:ascii="Cambria Math" w:hAnsi="Cambria Math"/>
                    <w:i/>
                    <w:sz w:val="22"/>
                    <w:szCs w:val="20"/>
                  </w:rPr>
                </m:ctrlPr>
              </m:sSubPr>
              <m:e>
                <m:r>
                  <w:rPr>
                    <w:rFonts w:ascii="Cambria Math" w:hAnsi="Cambria Math"/>
                    <w:sz w:val="22"/>
                    <w:szCs w:val="20"/>
                    <w:lang w:val="it-IT"/>
                  </w:rPr>
                  <m:t>∆</m:t>
                </m:r>
                <m:r>
                  <w:rPr>
                    <w:rFonts w:ascii="Cambria Math" w:hAnsi="Cambria Math"/>
                    <w:sz w:val="22"/>
                    <w:szCs w:val="20"/>
                  </w:rPr>
                  <m:t>L</m:t>
                </m:r>
              </m:e>
              <m:sub>
                <m:r>
                  <w:rPr>
                    <w:rFonts w:ascii="Cambria Math" w:hAnsi="Cambria Math"/>
                    <w:sz w:val="22"/>
                    <w:szCs w:val="20"/>
                  </w:rPr>
                  <m:t>DYN</m:t>
                </m:r>
                <m:r>
                  <w:rPr>
                    <w:rFonts w:ascii="Cambria Math" w:hAnsi="Cambria Math"/>
                    <w:sz w:val="22"/>
                    <w:szCs w:val="20"/>
                    <w:lang w:val="it-IT"/>
                  </w:rPr>
                  <m:t>_</m:t>
                </m:r>
                <m:r>
                  <w:rPr>
                    <w:rFonts w:ascii="Cambria Math" w:hAnsi="Cambria Math"/>
                    <w:sz w:val="22"/>
                    <w:szCs w:val="20"/>
                  </w:rPr>
                  <m:t>v</m:t>
                </m:r>
                <m:r>
                  <w:rPr>
                    <w:rFonts w:ascii="Cambria Math" w:hAnsi="Cambria Math"/>
                    <w:i/>
                    <w:sz w:val="22"/>
                    <w:szCs w:val="20"/>
                  </w:rPr>
                  <w:sym w:font="Symbol" w:char="F0D7"/>
                </m:r>
                <m:r>
                  <w:rPr>
                    <w:rFonts w:ascii="Cambria Math" w:hAnsi="Cambria Math"/>
                    <w:sz w:val="22"/>
                    <w:szCs w:val="20"/>
                  </w:rPr>
                  <m:t>a</m:t>
                </m:r>
              </m:sub>
            </m:sSub>
          </m:e>
        </m:d>
        <m:r>
          <w:rPr>
            <w:rFonts w:ascii="Cambria Math" w:hAnsi="Cambria Math"/>
            <w:sz w:val="22"/>
            <w:szCs w:val="20"/>
            <w:lang w:val="it-IT"/>
          </w:rPr>
          <m:t>×</m:t>
        </m:r>
        <m:f>
          <m:fPr>
            <m:type m:val="lin"/>
            <m:ctrlPr>
              <w:rPr>
                <w:rFonts w:ascii="Cambria Math" w:hAnsi="Cambria Math"/>
                <w:i/>
                <w:sz w:val="22"/>
                <w:szCs w:val="20"/>
              </w:rPr>
            </m:ctrlPr>
          </m:fPr>
          <m:num>
            <m:d>
              <m:dPr>
                <m:ctrlPr>
                  <w:rPr>
                    <w:rFonts w:ascii="Cambria Math" w:hAnsi="Cambria Math"/>
                    <w:i/>
                    <w:sz w:val="22"/>
                    <w:szCs w:val="20"/>
                  </w:rPr>
                </m:ctrlPr>
              </m:dPr>
              <m:e>
                <m:r>
                  <w:rPr>
                    <w:rFonts w:ascii="Cambria Math" w:hAnsi="Cambria Math"/>
                    <w:sz w:val="22"/>
                    <w:szCs w:val="20"/>
                    <w:lang w:val="it-IT"/>
                  </w:rPr>
                  <m:t>1-</m:t>
                </m:r>
                <m:f>
                  <m:fPr>
                    <m:type m:val="lin"/>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α</m:t>
                        </m:r>
                      </m:e>
                      <m:sub>
                        <m:r>
                          <w:rPr>
                            <w:rFonts w:ascii="Cambria Math" w:hAnsi="Cambria Math"/>
                            <w:sz w:val="22"/>
                            <w:szCs w:val="20"/>
                            <w:lang w:val="it-IT"/>
                          </w:rPr>
                          <m:t>1</m:t>
                        </m:r>
                      </m:sub>
                    </m:sSub>
                  </m:num>
                  <m:den>
                    <m:d>
                      <m:dPr>
                        <m:ctrlPr>
                          <w:rPr>
                            <w:rFonts w:ascii="Cambria Math" w:hAnsi="Cambria Math"/>
                            <w:i/>
                            <w:sz w:val="22"/>
                            <w:szCs w:val="20"/>
                          </w:rPr>
                        </m:ctrlPr>
                      </m:dPr>
                      <m:e>
                        <m:sSub>
                          <m:sSubPr>
                            <m:ctrlPr>
                              <w:rPr>
                                <w:rFonts w:ascii="Cambria Math" w:hAnsi="Cambria Math"/>
                                <w:i/>
                                <w:sz w:val="22"/>
                                <w:szCs w:val="20"/>
                              </w:rPr>
                            </m:ctrlPr>
                          </m:sSubPr>
                          <m:e>
                            <m:r>
                              <w:rPr>
                                <w:rFonts w:ascii="Cambria Math" w:hAnsi="Cambria Math"/>
                                <w:sz w:val="22"/>
                                <w:szCs w:val="20"/>
                              </w:rPr>
                              <m:t>LOAD</m:t>
                            </m:r>
                          </m:e>
                          <m:sub>
                            <m:r>
                              <w:rPr>
                                <w:rFonts w:ascii="Cambria Math" w:hAnsi="Cambria Math"/>
                                <w:sz w:val="22"/>
                                <w:szCs w:val="20"/>
                              </w:rPr>
                              <m:t>TEST</m:t>
                            </m:r>
                          </m:sub>
                        </m:sSub>
                        <m:r>
                          <w:rPr>
                            <w:rFonts w:ascii="Cambria Math" w:hAnsi="Cambria Math"/>
                            <w:sz w:val="22"/>
                            <w:szCs w:val="20"/>
                            <w:lang w:val="it-IT"/>
                          </w:rPr>
                          <m:t>+</m:t>
                        </m:r>
                        <m:sSub>
                          <m:sSubPr>
                            <m:ctrlPr>
                              <w:rPr>
                                <w:rFonts w:ascii="Cambria Math" w:hAnsi="Cambria Math"/>
                                <w:i/>
                                <w:sz w:val="22"/>
                                <w:szCs w:val="20"/>
                              </w:rPr>
                            </m:ctrlPr>
                          </m:sSubPr>
                          <m:e>
                            <m:r>
                              <w:rPr>
                                <w:rFonts w:ascii="Cambria Math" w:hAnsi="Cambria Math"/>
                                <w:sz w:val="22"/>
                                <w:szCs w:val="20"/>
                              </w:rPr>
                              <m:t>α</m:t>
                            </m:r>
                          </m:e>
                          <m:sub>
                            <m:r>
                              <w:rPr>
                                <w:rFonts w:ascii="Cambria Math" w:hAnsi="Cambria Math"/>
                                <w:sz w:val="22"/>
                                <w:szCs w:val="20"/>
                                <w:lang w:val="it-IT"/>
                              </w:rPr>
                              <m:t>2</m:t>
                            </m:r>
                          </m:sub>
                        </m:sSub>
                      </m:e>
                    </m:d>
                  </m:den>
                </m:f>
              </m:e>
            </m:d>
          </m:num>
          <m:den>
            <m:d>
              <m:dPr>
                <m:ctrlPr>
                  <w:rPr>
                    <w:rFonts w:ascii="Cambria Math" w:hAnsi="Cambria Math"/>
                    <w:i/>
                    <w:sz w:val="22"/>
                    <w:szCs w:val="20"/>
                  </w:rPr>
                </m:ctrlPr>
              </m:dPr>
              <m:e>
                <m:r>
                  <w:rPr>
                    <w:rFonts w:ascii="Cambria Math" w:hAnsi="Cambria Math"/>
                    <w:sz w:val="22"/>
                    <w:szCs w:val="20"/>
                    <w:lang w:val="it-IT"/>
                  </w:rPr>
                  <m:t>1-</m:t>
                </m:r>
                <m:sSub>
                  <m:sSubPr>
                    <m:ctrlPr>
                      <w:rPr>
                        <w:rFonts w:ascii="Cambria Math" w:hAnsi="Cambria Math"/>
                        <w:i/>
                        <w:sz w:val="22"/>
                        <w:szCs w:val="20"/>
                      </w:rPr>
                    </m:ctrlPr>
                  </m:sSubPr>
                  <m:e>
                    <m:r>
                      <w:rPr>
                        <w:rFonts w:ascii="Cambria Math" w:hAnsi="Cambria Math"/>
                        <w:sz w:val="22"/>
                        <w:szCs w:val="20"/>
                      </w:rPr>
                      <m:t>α</m:t>
                    </m:r>
                  </m:e>
                  <m:sub>
                    <m:r>
                      <w:rPr>
                        <w:rFonts w:ascii="Cambria Math" w:hAnsi="Cambria Math"/>
                        <w:sz w:val="22"/>
                        <w:szCs w:val="20"/>
                        <w:lang w:val="it-IT"/>
                      </w:rPr>
                      <m:t>1</m:t>
                    </m:r>
                  </m:sub>
                </m:sSub>
                <m:r>
                  <w:rPr>
                    <w:rFonts w:ascii="Cambria Math" w:hAnsi="Cambria Math"/>
                    <w:sz w:val="22"/>
                    <w:szCs w:val="20"/>
                    <w:lang w:val="it-IT"/>
                  </w:rPr>
                  <m:t>/</m:t>
                </m:r>
                <m:d>
                  <m:dPr>
                    <m:ctrlPr>
                      <w:rPr>
                        <w:rFonts w:ascii="Cambria Math" w:hAnsi="Cambria Math"/>
                        <w:i/>
                        <w:sz w:val="22"/>
                        <w:szCs w:val="20"/>
                      </w:rPr>
                    </m:ctrlPr>
                  </m:dPr>
                  <m:e>
                    <m:r>
                      <w:rPr>
                        <w:rFonts w:ascii="Cambria Math" w:hAnsi="Cambria Math"/>
                        <w:sz w:val="22"/>
                        <w:szCs w:val="20"/>
                        <w:lang w:val="it-IT"/>
                      </w:rPr>
                      <m:t>1+</m:t>
                    </m:r>
                    <m:sSub>
                      <m:sSubPr>
                        <m:ctrlPr>
                          <w:rPr>
                            <w:rFonts w:ascii="Cambria Math" w:hAnsi="Cambria Math"/>
                            <w:i/>
                            <w:sz w:val="22"/>
                            <w:szCs w:val="20"/>
                          </w:rPr>
                        </m:ctrlPr>
                      </m:sSubPr>
                      <m:e>
                        <m:r>
                          <w:rPr>
                            <w:rFonts w:ascii="Cambria Math" w:hAnsi="Cambria Math"/>
                            <w:sz w:val="22"/>
                            <w:szCs w:val="20"/>
                          </w:rPr>
                          <m:t>α</m:t>
                        </m:r>
                      </m:e>
                      <m:sub>
                        <m:r>
                          <w:rPr>
                            <w:rFonts w:ascii="Cambria Math" w:hAnsi="Cambria Math"/>
                            <w:sz w:val="22"/>
                            <w:szCs w:val="20"/>
                            <w:lang w:val="it-IT"/>
                          </w:rPr>
                          <m:t>2</m:t>
                        </m:r>
                      </m:sub>
                    </m:sSub>
                  </m:e>
                </m:d>
              </m:e>
            </m:d>
            <m:r>
              <w:rPr>
                <w:rFonts w:ascii="Cambria Math" w:hAnsi="Cambria Math"/>
                <w:sz w:val="22"/>
                <w:szCs w:val="20"/>
                <w:lang w:val="it-IT"/>
              </w:rPr>
              <m:t>+0.3</m:t>
            </m:r>
          </m:den>
        </m:f>
      </m:oMath>
      <w:commentRangeEnd w:id="931"/>
      <w:r>
        <w:rPr>
          <w:rStyle w:val="CommentReference"/>
          <w:rFonts w:ascii="Times New Roman" w:hAnsi="Times New Roman"/>
          <w:sz w:val="22"/>
          <w:szCs w:val="20"/>
        </w:rPr>
        <w:commentReference w:id="931"/>
      </w:r>
    </w:p>
    <w:p w14:paraId="5D4AF641" w14:textId="77777777" w:rsidR="0099123C" w:rsidRDefault="0099123C" w:rsidP="003B06B2">
      <w:pPr>
        <w:pStyle w:val="ListParagraph"/>
        <w:tabs>
          <w:tab w:val="left" w:pos="1134"/>
          <w:tab w:val="left" w:pos="2268"/>
        </w:tabs>
        <w:spacing w:after="120"/>
        <w:ind w:left="2268" w:right="1134"/>
        <w:jc w:val="both"/>
        <w:rPr>
          <w:rFonts w:ascii="Times New Roman" w:hAnsi="Times New Roman"/>
          <w:bCs/>
          <w:sz w:val="20"/>
          <w:szCs w:val="20"/>
          <w:lang w:val="en-GB"/>
        </w:rPr>
      </w:pPr>
    </w:p>
    <w:p w14:paraId="5C259525" w14:textId="3FEC0A11" w:rsidR="003B06B2" w:rsidRPr="00281C39" w:rsidRDefault="003B06B2" w:rsidP="003B06B2">
      <w:pPr>
        <w:pStyle w:val="ListParagraph"/>
        <w:tabs>
          <w:tab w:val="left" w:pos="1134"/>
          <w:tab w:val="left" w:pos="2268"/>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The parameters </w:t>
      </w:r>
      <w:r w:rsidRPr="00281C39">
        <w:rPr>
          <w:rFonts w:ascii="Times New Roman" w:hAnsi="Times New Roman"/>
          <w:bCs/>
          <w:sz w:val="20"/>
          <w:szCs w:val="20"/>
          <w:lang w:val="en-GB"/>
        </w:rPr>
        <w:sym w:font="Symbol" w:char="F061"/>
      </w:r>
      <w:r w:rsidRPr="00281C39">
        <w:rPr>
          <w:rFonts w:ascii="Times New Roman" w:hAnsi="Times New Roman"/>
          <w:bCs/>
          <w:sz w:val="20"/>
          <w:szCs w:val="20"/>
          <w:vertAlign w:val="subscript"/>
          <w:lang w:val="en-GB"/>
        </w:rPr>
        <w:t>1</w:t>
      </w:r>
      <w:r w:rsidRPr="00281C39">
        <w:rPr>
          <w:rFonts w:ascii="Times New Roman" w:hAnsi="Times New Roman"/>
          <w:bCs/>
          <w:sz w:val="20"/>
          <w:szCs w:val="20"/>
          <w:lang w:val="en-GB"/>
        </w:rPr>
        <w:t xml:space="preserve"> and </w:t>
      </w:r>
      <w:r w:rsidRPr="00281C39">
        <w:rPr>
          <w:rFonts w:ascii="Times New Roman" w:hAnsi="Times New Roman"/>
          <w:bCs/>
          <w:sz w:val="20"/>
          <w:szCs w:val="20"/>
          <w:lang w:val="en-GB"/>
        </w:rPr>
        <w:sym w:font="Symbol" w:char="F061"/>
      </w:r>
      <w:r w:rsidRPr="00281C39">
        <w:rPr>
          <w:rFonts w:ascii="Times New Roman" w:hAnsi="Times New Roman"/>
          <w:bCs/>
          <w:sz w:val="20"/>
          <w:szCs w:val="20"/>
          <w:vertAlign w:val="subscript"/>
          <w:lang w:val="en-GB"/>
        </w:rPr>
        <w:t>2</w:t>
      </w:r>
      <w:r w:rsidRPr="00281C39">
        <w:rPr>
          <w:rFonts w:ascii="Times New Roman" w:hAnsi="Times New Roman"/>
          <w:bCs/>
          <w:sz w:val="20"/>
          <w:szCs w:val="20"/>
          <w:lang w:val="en-GB"/>
        </w:rPr>
        <w:t xml:space="preserve"> are taken from the parameter table as applicable for the vehicle.</w:t>
      </w:r>
    </w:p>
    <w:p w14:paraId="28D78F46"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3.7.</w:t>
      </w:r>
      <w:r w:rsidRPr="00281C39">
        <w:rPr>
          <w:bCs/>
        </w:rPr>
        <w:tab/>
        <w:t xml:space="preserve">For vehicles falling under the scope of UN Regulation No. 138 equipped with a sound system covering the specification range of UN Regulation No. 138 a tolerance </w:t>
      </w:r>
      <w:r w:rsidRPr="00281C39">
        <w:rPr>
          <w:i/>
          <w:iCs/>
        </w:rPr>
        <w:sym w:font="Symbol" w:char="F044"/>
      </w:r>
      <w:r w:rsidRPr="00281C39">
        <w:rPr>
          <w:bCs/>
          <w:i/>
          <w:iCs/>
        </w:rPr>
        <w:t>L</w:t>
      </w:r>
      <w:r w:rsidRPr="00281C39">
        <w:rPr>
          <w:bCs/>
          <w:i/>
          <w:iCs/>
          <w:vertAlign w:val="subscript"/>
        </w:rPr>
        <w:t xml:space="preserve">AVAS </w:t>
      </w:r>
      <w:r w:rsidRPr="00281C39">
        <w:rPr>
          <w:bCs/>
        </w:rPr>
        <w:t>on the RD-ASEP model is applied to ensure compatibility with the maximum permissible sound level emitted by the AVAS according to UN Regulation No.138.</w:t>
      </w:r>
    </w:p>
    <w:p w14:paraId="70A03A4E" w14:textId="77777777"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the vehicle speed range up to </w:t>
      </w:r>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REF</w:t>
      </w:r>
      <w:r w:rsidRPr="00281C39">
        <w:rPr>
          <w:rFonts w:ascii="Times New Roman" w:hAnsi="Times New Roman"/>
          <w:bCs/>
          <w:sz w:val="20"/>
          <w:szCs w:val="20"/>
          <w:lang w:val="en-GB"/>
        </w:rPr>
        <w:t xml:space="preserve"> of Annex 3 of this UN Regulation, the additional tolerance is dependent on the achieved vehicle speed </w:t>
      </w:r>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during the RD-ASEP test.</w:t>
      </w:r>
    </w:p>
    <w:p w14:paraId="7B167ECD" w14:textId="77777777" w:rsidR="004A541C" w:rsidRPr="00E20E0E" w:rsidRDefault="00422D3D" w:rsidP="003B06B2">
      <w:pPr>
        <w:pStyle w:val="ListParagraph"/>
        <w:tabs>
          <w:tab w:val="left" w:pos="1134"/>
          <w:tab w:val="left" w:pos="8931"/>
        </w:tabs>
        <w:spacing w:after="120"/>
        <w:ind w:left="2268" w:right="1134"/>
        <w:jc w:val="both"/>
        <w:rPr>
          <w:rFonts w:ascii="Times New Roman" w:hAnsi="Times New Roman"/>
          <w:sz w:val="22"/>
          <w:szCs w:val="20"/>
        </w:rPr>
      </w:pPr>
      <w:commentRangeStart w:id="932"/>
      <m:oMath>
        <m:r>
          <w:rPr>
            <w:rFonts w:ascii="Cambria Math" w:hAnsi="Cambria Math"/>
            <w:sz w:val="22"/>
            <w:szCs w:val="20"/>
            <w:lang w:val="pt-BR"/>
          </w:rPr>
          <m:t>∆</m:t>
        </m:r>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AVAS</m:t>
            </m:r>
          </m:sub>
        </m:sSub>
        <m:r>
          <w:rPr>
            <w:rFonts w:ascii="Cambria Math" w:hAnsi="Cambria Math"/>
            <w:sz w:val="22"/>
            <w:szCs w:val="20"/>
            <w:lang w:val="pt-BR"/>
          </w:rPr>
          <m:t>=</m:t>
        </m:r>
        <m:d>
          <m:dPr>
            <m:ctrlPr>
              <w:rPr>
                <w:rFonts w:ascii="Cambria Math" w:hAnsi="Cambria Math"/>
                <w:i/>
                <w:sz w:val="22"/>
                <w:szCs w:val="20"/>
              </w:rPr>
            </m:ctrlPr>
          </m:dPr>
          <m:e>
            <m:sSub>
              <m:sSubPr>
                <m:ctrlPr>
                  <w:rPr>
                    <w:rFonts w:ascii="Cambria Math" w:hAnsi="Cambria Math"/>
                    <w:i/>
                    <w:sz w:val="22"/>
                    <w:szCs w:val="20"/>
                  </w:rPr>
                </m:ctrlPr>
              </m:sSubPr>
              <m:e>
                <m:r>
                  <w:rPr>
                    <w:rFonts w:ascii="Cambria Math" w:hAnsi="Cambria Math"/>
                    <w:sz w:val="22"/>
                    <w:szCs w:val="20"/>
                  </w:rPr>
                  <m:t>L</m:t>
                </m:r>
              </m:e>
              <m:sub>
                <m:r>
                  <w:rPr>
                    <w:rFonts w:ascii="Cambria Math" w:hAnsi="Cambria Math"/>
                    <w:sz w:val="22"/>
                    <w:szCs w:val="20"/>
                  </w:rPr>
                  <m:t>ACC</m:t>
                </m:r>
                <m:r>
                  <w:rPr>
                    <w:rFonts w:ascii="Cambria Math" w:hAnsi="Cambria Math"/>
                    <w:sz w:val="22"/>
                    <w:szCs w:val="20"/>
                    <w:lang w:val="pt-BR"/>
                  </w:rPr>
                  <m:t>_</m:t>
                </m:r>
                <m:r>
                  <w:rPr>
                    <w:rFonts w:ascii="Cambria Math" w:hAnsi="Cambria Math"/>
                    <w:sz w:val="22"/>
                    <w:szCs w:val="20"/>
                  </w:rPr>
                  <m:t>ANCHOR</m:t>
                </m:r>
              </m:sub>
            </m:sSub>
            <m:r>
              <w:rPr>
                <w:rFonts w:ascii="Cambria Math" w:hAnsi="Cambria Math"/>
                <w:sz w:val="22"/>
                <w:szCs w:val="20"/>
                <w:lang w:val="pt-BR"/>
              </w:rPr>
              <m:t>-58</m:t>
            </m:r>
          </m:e>
        </m:d>
        <m:r>
          <w:rPr>
            <w:rFonts w:ascii="Cambria Math" w:hAnsi="Cambria Math"/>
            <w:sz w:val="22"/>
            <w:szCs w:val="20"/>
            <w:lang w:val="pt-BR"/>
          </w:rPr>
          <m:t>×</m:t>
        </m:r>
        <m:d>
          <m:dPr>
            <m:ctrlPr>
              <w:rPr>
                <w:rFonts w:ascii="Cambria Math" w:hAnsi="Cambria Math"/>
                <w:i/>
                <w:sz w:val="22"/>
                <w:szCs w:val="20"/>
              </w:rPr>
            </m:ctrlPr>
          </m:dPr>
          <m:e>
            <m:r>
              <w:rPr>
                <w:rFonts w:ascii="Cambria Math" w:hAnsi="Cambria Math"/>
                <w:sz w:val="22"/>
                <w:szCs w:val="20"/>
                <w:lang w:val="pt-BR"/>
              </w:rPr>
              <m:t>1-</m:t>
            </m:r>
            <m:sSup>
              <m:sSupPr>
                <m:ctrlPr>
                  <w:rPr>
                    <w:rFonts w:ascii="Cambria Math" w:hAnsi="Cambria Math"/>
                    <w:i/>
                    <w:sz w:val="22"/>
                    <w:szCs w:val="20"/>
                  </w:rPr>
                </m:ctrlPr>
              </m:sSupPr>
              <m:e>
                <m:d>
                  <m:dPr>
                    <m:ctrlPr>
                      <w:rPr>
                        <w:rFonts w:ascii="Cambria Math" w:hAnsi="Cambria Math"/>
                        <w:i/>
                        <w:sz w:val="22"/>
                        <w:szCs w:val="20"/>
                      </w:rPr>
                    </m:ctrlPr>
                  </m:dPr>
                  <m:e>
                    <m:f>
                      <m:fPr>
                        <m:type m:val="lin"/>
                        <m:ctrlPr>
                          <w:rPr>
                            <w:rFonts w:ascii="Cambria Math" w:hAnsi="Cambria Math"/>
                            <w:i/>
                            <w:sz w:val="22"/>
                            <w:szCs w:val="20"/>
                          </w:rPr>
                        </m:ctrlPr>
                      </m:fPr>
                      <m:num>
                        <m:sSub>
                          <m:sSubPr>
                            <m:ctrlPr>
                              <w:rPr>
                                <w:rFonts w:ascii="Cambria Math" w:hAnsi="Cambria Math"/>
                                <w:i/>
                                <w:sz w:val="22"/>
                                <w:szCs w:val="20"/>
                              </w:rPr>
                            </m:ctrlPr>
                          </m:sSubPr>
                          <m:e>
                            <m:r>
                              <w:rPr>
                                <w:rFonts w:ascii="Cambria Math" w:hAnsi="Cambria Math"/>
                                <w:sz w:val="22"/>
                                <w:szCs w:val="20"/>
                              </w:rPr>
                              <m:t>v</m:t>
                            </m:r>
                          </m:e>
                          <m:sub>
                            <m:r>
                              <w:rPr>
                                <w:rFonts w:ascii="Cambria Math" w:hAnsi="Cambria Math"/>
                                <w:sz w:val="22"/>
                                <w:szCs w:val="20"/>
                              </w:rPr>
                              <m:t>BB</m:t>
                            </m:r>
                            <m:r>
                              <w:rPr>
                                <w:rFonts w:ascii="Cambria Math" w:hAnsi="Cambria Math"/>
                                <w:sz w:val="22"/>
                                <w:szCs w:val="20"/>
                                <w:lang w:val="pt-BR"/>
                              </w:rPr>
                              <m:t>'_</m:t>
                            </m:r>
                            <m:r>
                              <w:rPr>
                                <w:rFonts w:ascii="Cambria Math" w:hAnsi="Cambria Math"/>
                                <w:sz w:val="22"/>
                                <w:szCs w:val="20"/>
                              </w:rPr>
                              <m:t>TEST</m:t>
                            </m:r>
                          </m:sub>
                        </m:sSub>
                      </m:num>
                      <m:den>
                        <m:sSub>
                          <m:sSubPr>
                            <m:ctrlPr>
                              <w:rPr>
                                <w:rFonts w:ascii="Cambria Math" w:hAnsi="Cambria Math"/>
                                <w:i/>
                                <w:sz w:val="22"/>
                                <w:szCs w:val="20"/>
                              </w:rPr>
                            </m:ctrlPr>
                          </m:sSubPr>
                          <m:e>
                            <m:r>
                              <w:rPr>
                                <w:rFonts w:ascii="Cambria Math" w:hAnsi="Cambria Math"/>
                                <w:sz w:val="22"/>
                                <w:szCs w:val="20"/>
                              </w:rPr>
                              <m:t>v</m:t>
                            </m:r>
                          </m:e>
                          <m:sub>
                            <m:r>
                              <w:rPr>
                                <w:rFonts w:ascii="Cambria Math" w:hAnsi="Cambria Math"/>
                                <w:sz w:val="22"/>
                                <w:szCs w:val="20"/>
                              </w:rPr>
                              <m:t>TEST</m:t>
                            </m:r>
                          </m:sub>
                        </m:sSub>
                      </m:den>
                    </m:f>
                  </m:e>
                </m:d>
              </m:e>
              <m:sup>
                <m:r>
                  <w:rPr>
                    <w:rFonts w:ascii="Cambria Math" w:hAnsi="Cambria Math"/>
                    <w:sz w:val="22"/>
                    <w:szCs w:val="20"/>
                    <w:lang w:val="pt-BR"/>
                  </w:rPr>
                  <m:t>0.75</m:t>
                </m:r>
              </m:sup>
            </m:sSup>
          </m:e>
        </m:d>
      </m:oMath>
      <w:commentRangeEnd w:id="932"/>
      <w:r w:rsidRPr="00E20E0E">
        <w:rPr>
          <w:rStyle w:val="CommentReference"/>
          <w:rFonts w:ascii="Times New Roman" w:hAnsi="Times New Roman"/>
          <w:sz w:val="22"/>
          <w:szCs w:val="20"/>
        </w:rPr>
        <w:commentReference w:id="932"/>
      </w:r>
    </w:p>
    <w:p w14:paraId="39370E1E" w14:textId="77777777" w:rsidR="00E20E0E" w:rsidRDefault="00E20E0E" w:rsidP="003B06B2">
      <w:pPr>
        <w:pStyle w:val="ListParagraph"/>
        <w:tabs>
          <w:tab w:val="left" w:pos="1134"/>
          <w:tab w:val="left" w:pos="8931"/>
        </w:tabs>
        <w:spacing w:after="120"/>
        <w:ind w:left="2268" w:right="1134"/>
        <w:jc w:val="both"/>
        <w:rPr>
          <w:rFonts w:ascii="Times New Roman" w:hAnsi="Times New Roman"/>
          <w:bCs/>
          <w:sz w:val="20"/>
          <w:szCs w:val="20"/>
          <w:lang w:val="en-GB"/>
        </w:rPr>
      </w:pPr>
    </w:p>
    <w:p w14:paraId="1C68B36A" w14:textId="66D29F53"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 xml:space="preserve">For vehicle speeds </w:t>
      </w:r>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BB’_TEST</w:t>
      </w:r>
      <w:r w:rsidRPr="00281C39">
        <w:rPr>
          <w:rFonts w:ascii="Times New Roman" w:hAnsi="Times New Roman"/>
          <w:bCs/>
          <w:sz w:val="20"/>
          <w:szCs w:val="20"/>
          <w:lang w:val="en-GB"/>
        </w:rPr>
        <w:t xml:space="preserve"> exceeding </w:t>
      </w:r>
      <w:r w:rsidRPr="00281C39">
        <w:rPr>
          <w:rFonts w:ascii="Times New Roman" w:hAnsi="Times New Roman"/>
          <w:bCs/>
          <w:i/>
          <w:iCs/>
          <w:sz w:val="20"/>
          <w:szCs w:val="20"/>
          <w:lang w:val="en-GB"/>
        </w:rPr>
        <w:t>v</w:t>
      </w:r>
      <w:r w:rsidRPr="00281C39">
        <w:rPr>
          <w:rFonts w:ascii="Times New Roman" w:hAnsi="Times New Roman"/>
          <w:bCs/>
          <w:i/>
          <w:iCs/>
          <w:sz w:val="20"/>
          <w:szCs w:val="20"/>
          <w:vertAlign w:val="subscript"/>
          <w:lang w:val="en-GB"/>
        </w:rPr>
        <w:t>TEST</w:t>
      </w:r>
      <w:r w:rsidRPr="00281C39">
        <w:rPr>
          <w:rFonts w:ascii="Times New Roman" w:hAnsi="Times New Roman"/>
          <w:bCs/>
          <w:sz w:val="20"/>
          <w:szCs w:val="20"/>
          <w:lang w:val="en-GB"/>
        </w:rPr>
        <w:t xml:space="preserve">, no additional tolerance is applied, </w:t>
      </w:r>
      <w:r w:rsidRPr="00281C39">
        <w:rPr>
          <w:rFonts w:ascii="Times New Roman" w:hAnsi="Times New Roman"/>
          <w:bCs/>
          <w:i/>
          <w:iCs/>
          <w:sz w:val="20"/>
          <w:szCs w:val="20"/>
          <w:lang w:val="en-GB"/>
        </w:rPr>
        <w:sym w:font="Symbol" w:char="F044"/>
      </w:r>
      <w:r w:rsidRPr="00281C39">
        <w:rPr>
          <w:rFonts w:ascii="Times New Roman" w:hAnsi="Times New Roman"/>
          <w:bCs/>
          <w:i/>
          <w:iCs/>
          <w:sz w:val="20"/>
          <w:szCs w:val="20"/>
          <w:lang w:val="en-GB"/>
        </w:rPr>
        <w:t>L</w:t>
      </w:r>
      <w:r w:rsidRPr="00281C39">
        <w:rPr>
          <w:rFonts w:ascii="Times New Roman" w:hAnsi="Times New Roman"/>
          <w:bCs/>
          <w:i/>
          <w:iCs/>
          <w:sz w:val="20"/>
          <w:szCs w:val="20"/>
          <w:vertAlign w:val="subscript"/>
          <w:lang w:val="en-GB"/>
        </w:rPr>
        <w:t>AVAS</w:t>
      </w:r>
      <w:r w:rsidRPr="00281C39">
        <w:rPr>
          <w:rFonts w:ascii="Times New Roman" w:hAnsi="Times New Roman"/>
          <w:bCs/>
          <w:sz w:val="20"/>
          <w:szCs w:val="20"/>
          <w:lang w:val="en-GB"/>
        </w:rPr>
        <w:t xml:space="preserve"> is set to zero in that case.</w:t>
      </w:r>
    </w:p>
    <w:p w14:paraId="77B7BBA0" w14:textId="77777777" w:rsidR="003B06B2" w:rsidRPr="00281C39" w:rsidRDefault="003B06B2" w:rsidP="003B06B2">
      <w:pPr>
        <w:tabs>
          <w:tab w:val="left" w:pos="1134"/>
          <w:tab w:val="left" w:pos="8931"/>
        </w:tabs>
        <w:suppressAutoHyphens w:val="0"/>
        <w:spacing w:after="120"/>
        <w:ind w:left="2268" w:right="1134" w:hanging="1134"/>
        <w:jc w:val="both"/>
        <w:rPr>
          <w:bCs/>
          <w:i/>
          <w:iCs/>
        </w:rPr>
      </w:pPr>
      <w:r w:rsidRPr="00281C39">
        <w:rPr>
          <w:bCs/>
          <w:i/>
          <w:iCs/>
        </w:rPr>
        <w:t>3.8.</w:t>
      </w:r>
      <w:r w:rsidRPr="00281C39">
        <w:rPr>
          <w:bCs/>
          <w:i/>
          <w:iCs/>
        </w:rPr>
        <w:tab/>
      </w:r>
      <w:r w:rsidRPr="00281C39">
        <w:rPr>
          <w:bCs/>
        </w:rPr>
        <w:t xml:space="preserve">Calculation of the expected sound level </w:t>
      </w:r>
      <w:r w:rsidRPr="00281C39">
        <w:rPr>
          <w:bCs/>
          <w:i/>
          <w:iCs/>
        </w:rPr>
        <w:t>L</w:t>
      </w:r>
      <w:r w:rsidRPr="00281C39">
        <w:rPr>
          <w:bCs/>
          <w:i/>
          <w:iCs/>
          <w:vertAlign w:val="subscript"/>
        </w:rPr>
        <w:t>TEST_EXP</w:t>
      </w:r>
    </w:p>
    <w:p w14:paraId="5EA5EC53" w14:textId="34F8EC6C" w:rsidR="003B06B2" w:rsidRPr="00281C39" w:rsidRDefault="003B06B2" w:rsidP="003B06B2">
      <w:pPr>
        <w:pStyle w:val="ListParagraph"/>
        <w:tabs>
          <w:tab w:val="left" w:pos="1134"/>
          <w:tab w:val="left" w:pos="8931"/>
        </w:tabs>
        <w:spacing w:after="120"/>
        <w:ind w:left="2268" w:right="1134"/>
        <w:jc w:val="both"/>
        <w:rPr>
          <w:rFonts w:ascii="Times New Roman" w:hAnsi="Times New Roman"/>
          <w:bCs/>
          <w:sz w:val="20"/>
          <w:szCs w:val="20"/>
          <w:lang w:val="en-GB"/>
        </w:rPr>
      </w:pPr>
      <w:r w:rsidRPr="00281C39">
        <w:rPr>
          <w:rFonts w:ascii="Times New Roman" w:hAnsi="Times New Roman"/>
          <w:bCs/>
          <w:sz w:val="20"/>
          <w:szCs w:val="20"/>
          <w:lang w:val="en-GB"/>
        </w:rPr>
        <w:t>The calculation results of the paragraphs 3.3. to 3.</w:t>
      </w:r>
      <w:r w:rsidRPr="00281C39">
        <w:rPr>
          <w:rFonts w:ascii="Times New Roman" w:hAnsi="Times New Roman"/>
          <w:bCs/>
          <w:sz w:val="20"/>
          <w:szCs w:val="20"/>
          <w:lang w:val="en-GB" w:eastAsia="ja-JP"/>
        </w:rPr>
        <w:t>7</w:t>
      </w:r>
      <w:r w:rsidRPr="00281C39">
        <w:rPr>
          <w:rFonts w:ascii="Times New Roman" w:hAnsi="Times New Roman"/>
          <w:bCs/>
          <w:sz w:val="20"/>
          <w:szCs w:val="20"/>
          <w:lang w:val="en-GB"/>
        </w:rPr>
        <w:t>. are used to calculate the expected sound level for an individual run to be compared with the measured maximum sound pressure level, by the following formula</w:t>
      </w:r>
      <w:commentRangeStart w:id="933"/>
      <w:r w:rsidR="004A541C">
        <w:rPr>
          <w:rFonts w:ascii="Times New Roman" w:hAnsi="Times New Roman"/>
          <w:bCs/>
          <w:sz w:val="20"/>
          <w:szCs w:val="20"/>
          <w:lang w:val="en-GB"/>
        </w:rPr>
        <w:t>:</w:t>
      </w:r>
      <w:commentRangeEnd w:id="933"/>
      <w:r w:rsidR="00715AFD" w:rsidRPr="00281C39">
        <w:rPr>
          <w:rStyle w:val="CommentReference"/>
          <w:rFonts w:ascii="Times New Roman" w:hAnsi="Times New Roman"/>
          <w:bCs/>
          <w:sz w:val="20"/>
          <w:szCs w:val="20"/>
          <w:lang w:val="en-GB"/>
        </w:rPr>
        <w:commentReference w:id="933"/>
      </w:r>
    </w:p>
    <w:commentRangeStart w:id="934"/>
    <w:p w14:paraId="271DBF01" w14:textId="77777777" w:rsidR="0011223E" w:rsidRPr="004A541C" w:rsidRDefault="00705B6F" w:rsidP="004D5E13">
      <w:pPr>
        <w:suppressAutoHyphens w:val="0"/>
        <w:spacing w:line="240" w:lineRule="auto"/>
        <w:ind w:left="1134" w:firstLine="567"/>
      </w:pPr>
      <m:oMath>
        <m:sSub>
          <m:sSubPr>
            <m:ctrlPr>
              <w:rPr>
                <w:rFonts w:ascii="Cambria Math" w:hAnsi="Cambria Math"/>
                <w:i/>
              </w:rPr>
            </m:ctrlPr>
          </m:sSubPr>
          <m:e>
            <m:r>
              <w:rPr>
                <w:rFonts w:ascii="Cambria Math" w:hAnsi="Cambria Math"/>
              </w:rPr>
              <m:t>L</m:t>
            </m:r>
          </m:e>
          <m:sub>
            <m:r>
              <w:rPr>
                <w:rFonts w:ascii="Cambria Math" w:hAnsi="Cambria Math"/>
              </w:rPr>
              <m:t>TEST</m:t>
            </m:r>
            <m:r>
              <w:rPr>
                <w:rFonts w:ascii="Cambria Math" w:hAnsi="Cambria Math"/>
              </w:rPr>
              <m:t>_</m:t>
            </m:r>
            <m:r>
              <w:rPr>
                <w:rFonts w:ascii="Cambria Math" w:hAnsi="Cambria Math"/>
              </w:rPr>
              <m:t>EXP</m:t>
            </m:r>
          </m:sub>
        </m:sSub>
        <m:r>
          <w:rPr>
            <w:rFonts w:ascii="Cambria Math" w:hAnsi="Cambria Math"/>
          </w:rPr>
          <m:t>=10×</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m:t>
                        </m:r>
                        <m:r>
                          <w:rPr>
                            <w:rFonts w:ascii="Cambria Math" w:hAnsi="Cambria Math"/>
                          </w:rPr>
                          <m:t>L</m:t>
                        </m:r>
                      </m:e>
                      <m:sub>
                        <m:r>
                          <w:rPr>
                            <w:rFonts w:ascii="Cambria Math" w:hAnsi="Cambria Math"/>
                          </w:rPr>
                          <m:t>TR</m:t>
                        </m:r>
                        <m:r>
                          <w:rPr>
                            <w:rFonts w:ascii="Cambria Math" w:hAnsi="Cambria Math"/>
                          </w:rPr>
                          <m:t>_</m:t>
                        </m:r>
                        <m:r>
                          <w:rPr>
                            <w:rFonts w:ascii="Cambria Math" w:hAnsi="Cambria Math"/>
                          </w:rPr>
                          <m:t>EXP</m:t>
                        </m:r>
                      </m:sub>
                    </m:sSub>
                  </m:sup>
                </m:sSup>
                <m:r>
                  <w:rPr>
                    <w:rFonts w:ascii="Cambria Math" w:hAnsi="Cambria Math"/>
                  </w:rPr>
                  <m:t>+</m:t>
                </m:r>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m:t>
                        </m:r>
                        <m:r>
                          <w:rPr>
                            <w:rFonts w:ascii="Cambria Math" w:hAnsi="Cambria Math"/>
                          </w:rPr>
                          <m:t>L</m:t>
                        </m:r>
                      </m:e>
                      <m:sub>
                        <m:r>
                          <w:rPr>
                            <w:rFonts w:ascii="Cambria Math" w:hAnsi="Cambria Math"/>
                          </w:rPr>
                          <m:t>PT</m:t>
                        </m:r>
                        <m:r>
                          <w:rPr>
                            <w:rFonts w:ascii="Cambria Math" w:hAnsi="Cambria Math"/>
                          </w:rPr>
                          <m:t>_</m:t>
                        </m:r>
                        <m:r>
                          <w:rPr>
                            <w:rFonts w:ascii="Cambria Math" w:hAnsi="Cambria Math"/>
                          </w:rPr>
                          <m:t>EXP</m:t>
                        </m:r>
                      </m:sub>
                    </m:sSub>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0.1×</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DYN</m:t>
                            </m:r>
                            <m:r>
                              <w:rPr>
                                <w:rFonts w:ascii="Cambria Math" w:hAnsi="Cambria Math"/>
                              </w:rPr>
                              <m:t>_</m:t>
                            </m:r>
                            <m:r>
                              <w:rPr>
                                <w:rFonts w:ascii="Cambria Math" w:hAnsi="Cambria Math"/>
                              </w:rPr>
                              <m:t>EXP</m:t>
                            </m:r>
                          </m:sub>
                        </m:sSub>
                        <m:r>
                          <w:rPr>
                            <w:rFonts w:ascii="Cambria Math" w:hAnsi="Cambria Math"/>
                          </w:rPr>
                          <m:t>+</m:t>
                        </m:r>
                        <m:sSub>
                          <m:sSubPr>
                            <m:ctrlPr>
                              <w:rPr>
                                <w:rFonts w:ascii="Cambria Math" w:hAnsi="Cambria Math"/>
                                <w:i/>
                              </w:rPr>
                            </m:ctrlPr>
                          </m:sSubPr>
                          <m:e>
                            <m:r>
                              <w:rPr>
                                <w:rFonts w:ascii="Cambria Math" w:hAnsi="Cambria Math"/>
                              </w:rPr>
                              <m:t>∆</m:t>
                            </m:r>
                            <m:r>
                              <w:rPr>
                                <w:rFonts w:ascii="Cambria Math" w:hAnsi="Cambria Math"/>
                              </w:rPr>
                              <m:t>L</m:t>
                            </m:r>
                          </m:e>
                          <m:sub>
                            <m:r>
                              <w:rPr>
                                <w:rFonts w:ascii="Cambria Math" w:hAnsi="Cambria Math"/>
                              </w:rPr>
                              <m:t>DYN</m:t>
                            </m:r>
                            <m:r>
                              <w:rPr>
                                <w:rFonts w:ascii="Cambria Math" w:hAnsi="Cambria Math"/>
                              </w:rPr>
                              <m:t>_</m:t>
                            </m:r>
                            <m:r>
                              <w:rPr>
                                <w:rFonts w:ascii="Cambria Math" w:hAnsi="Cambria Math"/>
                              </w:rPr>
                              <m:t>EXP</m:t>
                            </m:r>
                          </m:sub>
                        </m:sSub>
                      </m:e>
                    </m:d>
                  </m:sup>
                </m:sSup>
              </m:e>
            </m:d>
          </m:e>
        </m:func>
        <m:r>
          <w:rPr>
            <w:rFonts w:ascii="Cambria Math" w:hAnsi="Cambria Math"/>
          </w:rPr>
          <m:t>+</m:t>
        </m:r>
        <m:sSub>
          <m:sSubPr>
            <m:ctrlPr>
              <w:rPr>
                <w:rFonts w:ascii="Cambria Math" w:hAnsi="Cambria Math"/>
                <w:i/>
              </w:rPr>
            </m:ctrlPr>
          </m:sSubPr>
          <m:e>
            <m:r>
              <w:rPr>
                <w:rFonts w:ascii="Cambria Math" w:hAnsi="Cambria Math"/>
              </w:rPr>
              <m:t>∆</m:t>
            </m:r>
            <m:r>
              <w:rPr>
                <w:rFonts w:ascii="Cambria Math" w:hAnsi="Cambria Math"/>
              </w:rPr>
              <m:t>L</m:t>
            </m:r>
          </m:e>
          <m:sub>
            <m:r>
              <w:rPr>
                <w:rFonts w:ascii="Cambria Math" w:hAnsi="Cambria Math"/>
              </w:rPr>
              <m:t>AVAS</m:t>
            </m:r>
          </m:sub>
        </m:sSub>
        <m:r>
          <m:rPr>
            <m:sty m:val="p"/>
          </m:rPr>
          <w:rPr>
            <w:rFonts w:ascii="Cambria Math"/>
            <w:vertAlign w:val="subscript"/>
          </w:rPr>
          <m:t>+</m:t>
        </m:r>
        <m:r>
          <w:rPr>
            <w:rFonts w:ascii="Cambria Math" w:hAnsi="Cambria Math"/>
          </w:rPr>
          <m:t>2</m:t>
        </m:r>
        <m:r>
          <w:rPr>
            <w:rFonts w:ascii="Cambria Math" w:hAnsi="Cambria Math"/>
          </w:rPr>
          <m:t>dB</m:t>
        </m:r>
        <m:r>
          <w:rPr>
            <w:rFonts w:ascii="Cambria Math" w:hAnsi="Cambria Math"/>
          </w:rPr>
          <m:t>(</m:t>
        </m:r>
        <m:r>
          <w:rPr>
            <w:rFonts w:ascii="Cambria Math" w:hAnsi="Cambria Math"/>
          </w:rPr>
          <m:t>A</m:t>
        </m:r>
        <m:r>
          <w:rPr>
            <w:rFonts w:ascii="Cambria Math" w:hAnsi="Cambria Math"/>
          </w:rPr>
          <m:t>)</m:t>
        </m:r>
      </m:oMath>
      <w:commentRangeEnd w:id="934"/>
      <w:r w:rsidRPr="004A541C">
        <w:rPr>
          <w:rStyle w:val="CommentReference"/>
          <w:sz w:val="20"/>
          <w:szCs w:val="20"/>
        </w:rPr>
        <w:commentReference w:id="934"/>
      </w:r>
    </w:p>
    <w:p w14:paraId="3CAF0922" w14:textId="77777777" w:rsidR="004A541C" w:rsidRPr="00281C39" w:rsidRDefault="004A541C" w:rsidP="0011223E">
      <w:pPr>
        <w:suppressAutoHyphens w:val="0"/>
        <w:spacing w:line="240" w:lineRule="auto"/>
      </w:pPr>
    </w:p>
    <w:p w14:paraId="180B2F54" w14:textId="77777777" w:rsidR="003B06B2" w:rsidRPr="00281C39" w:rsidRDefault="003B06B2" w:rsidP="003B06B2">
      <w:pPr>
        <w:tabs>
          <w:tab w:val="left" w:pos="1134"/>
          <w:tab w:val="left" w:pos="8931"/>
        </w:tabs>
        <w:suppressAutoHyphens w:val="0"/>
        <w:spacing w:after="120"/>
        <w:ind w:left="2268" w:right="1134" w:hanging="1134"/>
        <w:jc w:val="both"/>
        <w:rPr>
          <w:bCs/>
        </w:rPr>
      </w:pPr>
      <w:r w:rsidRPr="00281C39">
        <w:rPr>
          <w:bCs/>
        </w:rPr>
        <w:t>3.9.</w:t>
      </w:r>
      <w:r w:rsidRPr="00281C39">
        <w:rPr>
          <w:bCs/>
        </w:rPr>
        <w:tab/>
        <w:t>Proceed with the compliance assessment according to paragraph 5. of Annex 9.</w:t>
      </w:r>
    </w:p>
    <w:p w14:paraId="00235C3F" w14:textId="77777777" w:rsidR="003B06B2" w:rsidRPr="00281C39" w:rsidRDefault="003B06B2" w:rsidP="003B06B2">
      <w:pPr>
        <w:suppressAutoHyphens w:val="0"/>
        <w:spacing w:line="240" w:lineRule="auto"/>
        <w:rPr>
          <w:bCs/>
        </w:rPr>
      </w:pPr>
      <w:r w:rsidRPr="00281C39">
        <w:rPr>
          <w:bCs/>
        </w:rPr>
        <w:lastRenderedPageBreak/>
        <w:br w:type="page"/>
      </w:r>
    </w:p>
    <w:p w14:paraId="67968F3D" w14:textId="77777777" w:rsidR="003B06B2" w:rsidRPr="00281C39" w:rsidRDefault="003B06B2" w:rsidP="003B06B2">
      <w:pPr>
        <w:pStyle w:val="HChG"/>
      </w:pPr>
      <w:r w:rsidRPr="00281C39">
        <w:lastRenderedPageBreak/>
        <w:t xml:space="preserve">Annex 9 – Appendix 2 </w:t>
      </w:r>
    </w:p>
    <w:p w14:paraId="1601F367" w14:textId="77777777" w:rsidR="003B06B2" w:rsidRPr="00281C39" w:rsidRDefault="003B06B2" w:rsidP="003B06B2">
      <w:pPr>
        <w:pStyle w:val="HChG"/>
      </w:pPr>
      <w:r w:rsidRPr="00281C39">
        <w:tab/>
      </w:r>
      <w:r w:rsidRPr="00281C39">
        <w:tab/>
        <w:t>Parameter Table for the Sound Expectation Model</w:t>
      </w:r>
    </w:p>
    <w:p w14:paraId="63E368EB" w14:textId="77777777" w:rsidR="003B06B2" w:rsidRPr="00281C39" w:rsidRDefault="003B06B2" w:rsidP="003B06B2">
      <w:pPr>
        <w:spacing w:after="120"/>
        <w:ind w:left="1130"/>
        <w:rPr>
          <w:bCs/>
        </w:rPr>
      </w:pPr>
      <w:r w:rsidRPr="00281C39">
        <w:rPr>
          <w:bCs/>
        </w:rPr>
        <w:t>The table below provides the necessary parameters for establishing the sound expectation model of Annex 9 Appendix 1. The parameters to be selected depend on the propulsion technology.</w:t>
      </w:r>
    </w:p>
    <w:p w14:paraId="263CE98C" w14:textId="77777777" w:rsidR="003B06B2" w:rsidRPr="005D452D" w:rsidRDefault="003B06B2" w:rsidP="003B06B2">
      <w:pPr>
        <w:suppressAutoHyphens w:val="0"/>
        <w:spacing w:after="120"/>
        <w:ind w:left="2694" w:hanging="360"/>
        <w:rPr>
          <w:bCs/>
          <w:lang w:val="es-ES"/>
        </w:rPr>
      </w:pPr>
      <w:r w:rsidRPr="005D452D">
        <w:rPr>
          <w:bCs/>
          <w:lang w:val="es-ES"/>
        </w:rPr>
        <w:t>-</w:t>
      </w:r>
      <w:r w:rsidRPr="005D452D">
        <w:rPr>
          <w:bCs/>
          <w:lang w:val="es-ES"/>
        </w:rPr>
        <w:tab/>
        <w:t>Column A: ICE</w:t>
      </w:r>
    </w:p>
    <w:p w14:paraId="09D8621A" w14:textId="77777777" w:rsidR="003B06B2" w:rsidRPr="005D452D" w:rsidRDefault="003B06B2" w:rsidP="003B06B2">
      <w:pPr>
        <w:suppressAutoHyphens w:val="0"/>
        <w:spacing w:after="120"/>
        <w:ind w:left="2694" w:hanging="360"/>
        <w:rPr>
          <w:bCs/>
          <w:lang w:val="es-ES"/>
        </w:rPr>
      </w:pPr>
      <w:r w:rsidRPr="005D452D">
        <w:rPr>
          <w:bCs/>
          <w:lang w:val="es-ES"/>
        </w:rPr>
        <w:t>-</w:t>
      </w:r>
      <w:r w:rsidRPr="005D452D">
        <w:rPr>
          <w:bCs/>
          <w:lang w:val="es-ES"/>
        </w:rPr>
        <w:tab/>
        <w:t>Column B: BEV, FCEV</w:t>
      </w:r>
    </w:p>
    <w:p w14:paraId="4D382270" w14:textId="77777777" w:rsidR="003B06B2" w:rsidRPr="005D452D" w:rsidRDefault="003B06B2" w:rsidP="003B06B2">
      <w:pPr>
        <w:suppressAutoHyphens w:val="0"/>
        <w:spacing w:after="120"/>
        <w:ind w:left="2694" w:hanging="360"/>
        <w:rPr>
          <w:bCs/>
          <w:lang w:val="es-ES"/>
        </w:rPr>
      </w:pPr>
      <w:r w:rsidRPr="005D452D">
        <w:rPr>
          <w:bCs/>
          <w:lang w:val="es-ES"/>
        </w:rPr>
        <w:t>-</w:t>
      </w:r>
      <w:r w:rsidRPr="005D452D">
        <w:rPr>
          <w:bCs/>
          <w:lang w:val="es-ES"/>
        </w:rPr>
        <w:tab/>
        <w:t>Column C: HEV</w:t>
      </w:r>
    </w:p>
    <w:tbl>
      <w:tblPr>
        <w:tblW w:w="9440" w:type="dxa"/>
        <w:tblCellMar>
          <w:left w:w="0" w:type="dxa"/>
          <w:right w:w="0" w:type="dxa"/>
        </w:tblCellMar>
        <w:tblLook w:val="0600" w:firstRow="0" w:lastRow="0" w:firstColumn="0" w:lastColumn="0" w:noHBand="1" w:noVBand="1"/>
      </w:tblPr>
      <w:tblGrid>
        <w:gridCol w:w="3392"/>
        <w:gridCol w:w="2174"/>
        <w:gridCol w:w="870"/>
        <w:gridCol w:w="815"/>
        <w:gridCol w:w="795"/>
        <w:gridCol w:w="696"/>
        <w:gridCol w:w="698"/>
      </w:tblGrid>
      <w:tr w:rsidR="003B06B2" w:rsidRPr="00281C39" w14:paraId="21C2EF84" w14:textId="77777777" w:rsidTr="00AA13D4">
        <w:trPr>
          <w:trHeight w:val="397"/>
        </w:trPr>
        <w:tc>
          <w:tcPr>
            <w:tcW w:w="1609"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7D8DF5DB" w14:textId="77777777" w:rsidR="003B06B2" w:rsidRPr="005D452D" w:rsidRDefault="003B06B2" w:rsidP="00AA13D4">
            <w:pPr>
              <w:suppressAutoHyphens w:val="0"/>
              <w:spacing w:line="240" w:lineRule="auto"/>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3142"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4A1DC439" w14:textId="77777777" w:rsidR="003B06B2" w:rsidRPr="005D452D" w:rsidRDefault="003B06B2" w:rsidP="00AA13D4">
            <w:pPr>
              <w:suppressAutoHyphens w:val="0"/>
              <w:spacing w:line="240" w:lineRule="auto"/>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991"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72FDADAC" w14:textId="77777777" w:rsidR="003B06B2" w:rsidRPr="005D452D" w:rsidRDefault="003B06B2" w:rsidP="00AA13D4">
            <w:pPr>
              <w:suppressAutoHyphens w:val="0"/>
              <w:spacing w:line="240" w:lineRule="auto"/>
              <w:jc w:val="center"/>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1226"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08FCA011" w14:textId="77777777" w:rsidR="003B06B2" w:rsidRPr="005D452D" w:rsidRDefault="003B06B2" w:rsidP="00AA13D4">
            <w:pPr>
              <w:suppressAutoHyphens w:val="0"/>
              <w:spacing w:line="240" w:lineRule="auto"/>
              <w:jc w:val="center"/>
              <w:textAlignment w:val="center"/>
              <w:rPr>
                <w:rFonts w:ascii="Arial" w:hAnsi="Arial" w:cs="Arial"/>
                <w:bCs/>
                <w:i/>
                <w:iCs/>
                <w:sz w:val="16"/>
                <w:szCs w:val="16"/>
                <w:lang w:val="es-ES"/>
              </w:rPr>
            </w:pPr>
            <w:r w:rsidRPr="005D452D">
              <w:rPr>
                <w:bCs/>
                <w:i/>
                <w:iCs/>
                <w:color w:val="000000"/>
                <w:kern w:val="24"/>
                <w:sz w:val="16"/>
                <w:szCs w:val="16"/>
                <w:lang w:val="es-ES"/>
              </w:rPr>
              <w:t> </w:t>
            </w:r>
          </w:p>
        </w:tc>
        <w:tc>
          <w:tcPr>
            <w:tcW w:w="2472"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E9553F6" w14:textId="77777777" w:rsidR="003B06B2" w:rsidRPr="00281C39" w:rsidRDefault="003B06B2" w:rsidP="00AA13D4">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M1/N1</w:t>
            </w:r>
          </w:p>
        </w:tc>
      </w:tr>
      <w:tr w:rsidR="003B06B2" w:rsidRPr="00281C39" w14:paraId="2A9C00F2" w14:textId="77777777" w:rsidTr="00AA13D4">
        <w:trPr>
          <w:trHeight w:val="397"/>
        </w:trPr>
        <w:tc>
          <w:tcPr>
            <w:tcW w:w="1609"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4E6B6B0D" w14:textId="77777777" w:rsidR="003B06B2" w:rsidRPr="00281C39" w:rsidRDefault="003B06B2" w:rsidP="00AA13D4">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Model Part</w:t>
            </w:r>
          </w:p>
        </w:tc>
        <w:tc>
          <w:tcPr>
            <w:tcW w:w="3142" w:type="dxa"/>
            <w:tcBorders>
              <w:top w:val="single" w:sz="4" w:space="0" w:color="000000"/>
              <w:left w:val="single" w:sz="4" w:space="0" w:color="000000"/>
              <w:bottom w:val="single" w:sz="12" w:space="0" w:color="auto"/>
              <w:right w:val="single" w:sz="4" w:space="0" w:color="000000"/>
            </w:tcBorders>
            <w:tcMar>
              <w:top w:w="15" w:type="dxa"/>
              <w:left w:w="113" w:type="dxa"/>
              <w:bottom w:w="0" w:type="dxa"/>
              <w:right w:w="113" w:type="dxa"/>
            </w:tcMar>
            <w:vAlign w:val="center"/>
            <w:hideMark/>
          </w:tcPr>
          <w:p w14:paraId="09F6B23C" w14:textId="77777777" w:rsidR="003B06B2" w:rsidRPr="00281C39" w:rsidRDefault="003B06B2" w:rsidP="00AA13D4">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Parameter</w:t>
            </w:r>
          </w:p>
        </w:tc>
        <w:tc>
          <w:tcPr>
            <w:tcW w:w="991"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58205979" w14:textId="77777777" w:rsidR="003B06B2" w:rsidRPr="00281C39" w:rsidRDefault="003B06B2" w:rsidP="00AA13D4">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Symbol</w:t>
            </w:r>
          </w:p>
        </w:tc>
        <w:tc>
          <w:tcPr>
            <w:tcW w:w="1226"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6C156134" w14:textId="77777777" w:rsidR="003B06B2" w:rsidRPr="00281C39" w:rsidRDefault="003B06B2" w:rsidP="00AA13D4">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Unit</w:t>
            </w:r>
          </w:p>
        </w:tc>
        <w:tc>
          <w:tcPr>
            <w:tcW w:w="973"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0B3EF776" w14:textId="77777777" w:rsidR="003B06B2" w:rsidRPr="00281C39" w:rsidRDefault="003B06B2" w:rsidP="00AA13D4">
            <w:pPr>
              <w:suppressAutoHyphens w:val="0"/>
              <w:spacing w:line="240" w:lineRule="auto"/>
              <w:jc w:val="center"/>
              <w:textAlignment w:val="center"/>
              <w:rPr>
                <w:rFonts w:ascii="Arial" w:hAnsi="Arial" w:cs="Arial"/>
                <w:bCs/>
                <w:i/>
                <w:iCs/>
                <w:sz w:val="16"/>
                <w:szCs w:val="16"/>
              </w:rPr>
            </w:pPr>
            <w:r w:rsidRPr="00281C39">
              <w:rPr>
                <w:bCs/>
                <w:i/>
                <w:iCs/>
                <w:color w:val="000000"/>
                <w:kern w:val="24"/>
                <w:sz w:val="16"/>
                <w:szCs w:val="16"/>
              </w:rPr>
              <w:t>A</w:t>
            </w:r>
          </w:p>
        </w:tc>
        <w:tc>
          <w:tcPr>
            <w:tcW w:w="747"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09A82F2E" w14:textId="77777777" w:rsidR="003B06B2" w:rsidRPr="00281C39" w:rsidRDefault="003B06B2" w:rsidP="00AA13D4">
            <w:pPr>
              <w:suppressAutoHyphens w:val="0"/>
              <w:spacing w:line="240" w:lineRule="auto"/>
              <w:jc w:val="center"/>
              <w:textAlignment w:val="center"/>
              <w:rPr>
                <w:rFonts w:ascii="Arial" w:hAnsi="Arial" w:cs="Arial"/>
                <w:bCs/>
                <w:i/>
                <w:iCs/>
                <w:strike/>
                <w:sz w:val="16"/>
                <w:szCs w:val="16"/>
              </w:rPr>
            </w:pPr>
            <w:r w:rsidRPr="00281C39">
              <w:rPr>
                <w:bCs/>
                <w:i/>
                <w:iCs/>
                <w:color w:val="000000"/>
                <w:kern w:val="24"/>
                <w:sz w:val="16"/>
                <w:szCs w:val="16"/>
              </w:rPr>
              <w:t>B</w:t>
            </w:r>
          </w:p>
        </w:tc>
        <w:tc>
          <w:tcPr>
            <w:tcW w:w="752"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hideMark/>
          </w:tcPr>
          <w:p w14:paraId="1426ABDD" w14:textId="77777777" w:rsidR="003B06B2" w:rsidRPr="00281C39" w:rsidRDefault="003B06B2" w:rsidP="00AA13D4">
            <w:pPr>
              <w:suppressAutoHyphens w:val="0"/>
              <w:spacing w:line="240" w:lineRule="auto"/>
              <w:jc w:val="center"/>
              <w:textAlignment w:val="center"/>
              <w:rPr>
                <w:rFonts w:ascii="Arial" w:hAnsi="Arial" w:cs="Arial"/>
                <w:bCs/>
                <w:i/>
                <w:iCs/>
                <w:strike/>
                <w:sz w:val="16"/>
                <w:szCs w:val="16"/>
              </w:rPr>
            </w:pPr>
            <w:r w:rsidRPr="00281C39">
              <w:rPr>
                <w:bCs/>
                <w:i/>
                <w:iCs/>
                <w:color w:val="000000"/>
                <w:kern w:val="24"/>
                <w:sz w:val="16"/>
                <w:szCs w:val="16"/>
              </w:rPr>
              <w:t>C</w:t>
            </w:r>
          </w:p>
        </w:tc>
      </w:tr>
      <w:tr w:rsidR="003B06B2" w:rsidRPr="00281C39" w14:paraId="282A801B" w14:textId="77777777" w:rsidTr="00AA13D4">
        <w:trPr>
          <w:trHeight w:val="397"/>
        </w:trPr>
        <w:tc>
          <w:tcPr>
            <w:tcW w:w="1609" w:type="dxa"/>
            <w:vMerge w:val="restart"/>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DDD1E9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SOUND FROM TYRE ROLLING SOUND UNDER NO LOAD</w:t>
            </w:r>
          </w:p>
        </w:tc>
        <w:tc>
          <w:tcPr>
            <w:tcW w:w="3142" w:type="dxa"/>
            <w:tcBorders>
              <w:top w:val="single" w:sz="12" w:space="0" w:color="auto"/>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66EAE55C"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Reference Vehicle Speed (as reported from Annex 3)</w:t>
            </w:r>
          </w:p>
        </w:tc>
        <w:tc>
          <w:tcPr>
            <w:tcW w:w="991" w:type="dxa"/>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C6DF33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v</w:t>
            </w:r>
            <w:r w:rsidRPr="00281C39">
              <w:rPr>
                <w:bCs/>
                <w:color w:val="000000"/>
                <w:kern w:val="24"/>
                <w:sz w:val="18"/>
                <w:szCs w:val="18"/>
                <w:vertAlign w:val="subscript"/>
              </w:rPr>
              <w:t>TEST</w:t>
            </w:r>
          </w:p>
        </w:tc>
        <w:tc>
          <w:tcPr>
            <w:tcW w:w="1226" w:type="dxa"/>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1180A9B"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km/h</w:t>
            </w:r>
          </w:p>
        </w:tc>
        <w:tc>
          <w:tcPr>
            <w:tcW w:w="973" w:type="dxa"/>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25B8154"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5B7D1CA7" w14:textId="77777777" w:rsidR="003B06B2" w:rsidRPr="00281C39" w:rsidRDefault="003B06B2" w:rsidP="00AA13D4">
            <w:pPr>
              <w:suppressAutoHyphens w:val="0"/>
              <w:spacing w:line="240" w:lineRule="auto"/>
              <w:jc w:val="center"/>
              <w:textAlignment w:val="center"/>
              <w:rPr>
                <w:bCs/>
                <w:sz w:val="18"/>
                <w:szCs w:val="18"/>
                <w:lang w:eastAsia="ja-JP"/>
              </w:rPr>
            </w:pPr>
            <w:r w:rsidRPr="00281C39">
              <w:rPr>
                <w:bCs/>
                <w:sz w:val="18"/>
                <w:szCs w:val="18"/>
                <w:lang w:eastAsia="ja-JP"/>
              </w:rPr>
              <w:t>(min.40)</w:t>
            </w:r>
          </w:p>
        </w:tc>
        <w:tc>
          <w:tcPr>
            <w:tcW w:w="747" w:type="dxa"/>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9C10D4B"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2E27D781" w14:textId="77777777" w:rsidR="003B06B2" w:rsidRPr="00281C39" w:rsidRDefault="003B06B2" w:rsidP="00AA13D4">
            <w:pPr>
              <w:suppressAutoHyphens w:val="0"/>
              <w:spacing w:line="240" w:lineRule="auto"/>
              <w:jc w:val="center"/>
              <w:textAlignment w:val="center"/>
              <w:rPr>
                <w:bCs/>
                <w:sz w:val="18"/>
                <w:szCs w:val="18"/>
              </w:rPr>
            </w:pPr>
            <w:r w:rsidRPr="00281C39">
              <w:rPr>
                <w:bCs/>
                <w:sz w:val="18"/>
                <w:szCs w:val="18"/>
                <w:lang w:eastAsia="ja-JP"/>
              </w:rPr>
              <w:t>(min.40)</w:t>
            </w:r>
          </w:p>
        </w:tc>
        <w:tc>
          <w:tcPr>
            <w:tcW w:w="752" w:type="dxa"/>
            <w:tcBorders>
              <w:top w:val="single" w:sz="12" w:space="0" w:color="auto"/>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98340DC"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50</w:t>
            </w:r>
          </w:p>
          <w:p w14:paraId="4B5C1F53" w14:textId="77777777" w:rsidR="003B06B2" w:rsidRPr="00281C39" w:rsidRDefault="003B06B2" w:rsidP="00AA13D4">
            <w:pPr>
              <w:suppressAutoHyphens w:val="0"/>
              <w:spacing w:line="240" w:lineRule="auto"/>
              <w:jc w:val="center"/>
              <w:textAlignment w:val="center"/>
              <w:rPr>
                <w:bCs/>
                <w:strike/>
                <w:sz w:val="18"/>
                <w:szCs w:val="18"/>
                <w:highlight w:val="green"/>
              </w:rPr>
            </w:pPr>
            <w:r w:rsidRPr="00281C39">
              <w:rPr>
                <w:bCs/>
                <w:sz w:val="18"/>
                <w:szCs w:val="18"/>
                <w:lang w:eastAsia="ja-JP"/>
              </w:rPr>
              <w:t>(min.40)</w:t>
            </w:r>
          </w:p>
        </w:tc>
      </w:tr>
      <w:tr w:rsidR="003B06B2" w:rsidRPr="00281C39" w14:paraId="74036B8B"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1815432"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5987A11C"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Tyre Rolling Sound Energy Fraction of Annex 3 Cruise Test </w:t>
            </w:r>
            <w:r w:rsidRPr="00281C39">
              <w:rPr>
                <w:bCs/>
                <w:i/>
                <w:iCs/>
                <w:color w:val="000000"/>
                <w:kern w:val="24"/>
                <w:sz w:val="18"/>
                <w:szCs w:val="18"/>
              </w:rPr>
              <w:t>L</w:t>
            </w:r>
            <w:r w:rsidRPr="00281C39">
              <w:rPr>
                <w:bCs/>
                <w:i/>
                <w:iCs/>
                <w:color w:val="000000"/>
                <w:kern w:val="24"/>
                <w:position w:val="-5"/>
                <w:sz w:val="18"/>
                <w:szCs w:val="18"/>
                <w:vertAlign w:val="subscript"/>
              </w:rPr>
              <w:t>CRS_ANCHOR</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33C89B0"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x</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47AF411"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BF1DC7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xml:space="preserve">90 or </w:t>
            </w:r>
            <w:r w:rsidRPr="00281C39">
              <w:rPr>
                <w:bCs/>
                <w:kern w:val="24"/>
                <w:sz w:val="18"/>
                <w:szCs w:val="18"/>
              </w:rPr>
              <w:t>measure</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8A35BC2"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95</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E03E0A3"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90 or</w:t>
            </w:r>
          </w:p>
          <w:p w14:paraId="75CDD222" w14:textId="77777777" w:rsidR="003B06B2" w:rsidRPr="00281C39" w:rsidRDefault="003B06B2" w:rsidP="00AA13D4">
            <w:pPr>
              <w:suppressAutoHyphens w:val="0"/>
              <w:spacing w:line="240" w:lineRule="auto"/>
              <w:jc w:val="center"/>
              <w:textAlignment w:val="center"/>
              <w:rPr>
                <w:bCs/>
                <w:strike/>
                <w:sz w:val="18"/>
                <w:szCs w:val="18"/>
              </w:rPr>
            </w:pPr>
            <w:r w:rsidRPr="00281C39">
              <w:rPr>
                <w:bCs/>
                <w:color w:val="000000"/>
                <w:kern w:val="24"/>
                <w:sz w:val="18"/>
                <w:szCs w:val="18"/>
              </w:rPr>
              <w:t>measure</w:t>
            </w:r>
          </w:p>
        </w:tc>
      </w:tr>
      <w:tr w:rsidR="003B06B2" w:rsidRPr="00281C39" w14:paraId="73A36348"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41A3D0"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6B364730"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Tyre Rolling Sound Slope </w:t>
            </w:r>
            <w:r w:rsidRPr="00281C39">
              <w:rPr>
                <w:bCs/>
                <w:color w:val="000000"/>
                <w:kern w:val="24"/>
                <w:sz w:val="18"/>
                <w:szCs w:val="18"/>
                <w:u w:val="single"/>
              </w:rPr>
              <w:t>&lt;</w:t>
            </w:r>
            <w:r w:rsidRPr="00281C39">
              <w:rPr>
                <w:bCs/>
                <w:color w:val="000000"/>
                <w:kern w:val="24"/>
                <w:sz w:val="18"/>
                <w:szCs w:val="18"/>
              </w:rPr>
              <w:t xml:space="preserve"> v</w:t>
            </w:r>
            <w:r w:rsidRPr="00281C39">
              <w:rPr>
                <w:bCs/>
                <w:color w:val="000000"/>
                <w:kern w:val="24"/>
                <w:sz w:val="18"/>
                <w:szCs w:val="18"/>
                <w:vertAlign w:val="subscript"/>
              </w:rPr>
              <w:t>TEST</w:t>
            </w:r>
            <w:r w:rsidRPr="00281C39">
              <w:rPr>
                <w:bCs/>
                <w:color w:val="000000"/>
                <w:kern w:val="24"/>
                <w:sz w:val="18"/>
                <w:szCs w:val="18"/>
              </w:rPr>
              <w:t xml:space="preserve"> </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C55FA78" w14:textId="77777777" w:rsidR="003B06B2" w:rsidRPr="00281C39" w:rsidRDefault="003B06B2" w:rsidP="00AA13D4">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TR_LO</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976952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544BE8D"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20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94F08B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20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0DC74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20</w:t>
            </w:r>
          </w:p>
        </w:tc>
      </w:tr>
      <w:tr w:rsidR="003B06B2" w:rsidRPr="00281C39" w14:paraId="422BE17C"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24B598"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41576C8C"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Tyre Rolling Sound Slope &gt; v</w:t>
            </w:r>
            <w:r w:rsidRPr="00281C39">
              <w:rPr>
                <w:bCs/>
                <w:color w:val="000000"/>
                <w:kern w:val="24"/>
                <w:sz w:val="18"/>
                <w:szCs w:val="18"/>
                <w:vertAlign w:val="subscript"/>
              </w:rPr>
              <w:t>TEST</w:t>
            </w:r>
            <w:r w:rsidRPr="00281C39">
              <w:rPr>
                <w:bCs/>
                <w:color w:val="000000"/>
                <w:kern w:val="24"/>
                <w:sz w:val="18"/>
                <w:szCs w:val="18"/>
              </w:rPr>
              <w:t xml:space="preserve"> </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1EC1904" w14:textId="77777777" w:rsidR="003B06B2" w:rsidRPr="00281C39" w:rsidRDefault="003B06B2" w:rsidP="00AA13D4">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TR_HI</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9888658"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596BA48"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40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2752D9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40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46357CC"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40</w:t>
            </w:r>
          </w:p>
        </w:tc>
      </w:tr>
      <w:tr w:rsidR="003B06B2" w:rsidRPr="00281C39" w14:paraId="73A53834" w14:textId="77777777" w:rsidTr="00AA13D4">
        <w:trPr>
          <w:trHeight w:val="115"/>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28762A9D"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584D9756"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33B390F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ACD1B9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79A82ABF"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vAlign w:val="center"/>
            <w:hideMark/>
          </w:tcPr>
          <w:p w14:paraId="437CD8BF"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793FEDD"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r>
      <w:tr w:rsidR="003B06B2" w:rsidRPr="00281C39" w14:paraId="04EBACAE" w14:textId="77777777" w:rsidTr="00AA13D4">
        <w:trPr>
          <w:trHeight w:val="397"/>
        </w:trPr>
        <w:tc>
          <w:tcPr>
            <w:tcW w:w="160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46A0D8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xml:space="preserve">SOUND FROM THE MECHANICAL SYSTEM UNDER </w:t>
            </w:r>
            <w:r w:rsidRPr="00281C39">
              <w:rPr>
                <w:bCs/>
                <w:color w:val="000000"/>
                <w:kern w:val="24"/>
                <w:sz w:val="18"/>
                <w:szCs w:val="18"/>
              </w:rPr>
              <w:br/>
              <w:t>NO LOAD</w:t>
            </w: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139546B7"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Power Train Sound Slope </w:t>
            </w:r>
            <w:r w:rsidRPr="00281C39">
              <w:rPr>
                <w:bCs/>
                <w:color w:val="000000"/>
                <w:kern w:val="24"/>
                <w:sz w:val="18"/>
                <w:szCs w:val="18"/>
                <w:u w:val="single"/>
              </w:rPr>
              <w:t>&lt;</w:t>
            </w:r>
            <w:r w:rsidRPr="00281C39">
              <w:rPr>
                <w:bCs/>
                <w:color w:val="000000"/>
                <w:kern w:val="24"/>
                <w:sz w:val="18"/>
                <w:szCs w:val="18"/>
              </w:rPr>
              <w:t xml:space="preserve"> n</w:t>
            </w:r>
            <w:r w:rsidRPr="00281C39">
              <w:rPr>
                <w:bCs/>
                <w:color w:val="000000"/>
                <w:kern w:val="24"/>
                <w:position w:val="-5"/>
                <w:sz w:val="18"/>
                <w:szCs w:val="18"/>
                <w:vertAlign w:val="subscript"/>
              </w:rPr>
              <w:t>BB’_CRS’_ANCHOR</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0C69213" w14:textId="77777777" w:rsidR="003B06B2" w:rsidRPr="00281C39" w:rsidRDefault="003B06B2" w:rsidP="00AA13D4">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PT_LO</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CDEDA90"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C73A339"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60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B49A48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60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33A0C0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60</w:t>
            </w:r>
          </w:p>
        </w:tc>
      </w:tr>
      <w:tr w:rsidR="003B06B2" w:rsidRPr="00281C39" w14:paraId="2BABB3FF"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4C3DAA"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67E69446"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Power Train Sound Slope &gt; n</w:t>
            </w:r>
            <w:r w:rsidRPr="00281C39">
              <w:rPr>
                <w:bCs/>
                <w:color w:val="000000"/>
                <w:kern w:val="24"/>
                <w:position w:val="-5"/>
                <w:sz w:val="18"/>
                <w:szCs w:val="18"/>
                <w:vertAlign w:val="subscript"/>
              </w:rPr>
              <w:t>BB’_CRS’_ANCHOR</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3D32264" w14:textId="77777777" w:rsidR="003B06B2" w:rsidRPr="00281C39" w:rsidRDefault="003B06B2" w:rsidP="00AA13D4">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PT_HI</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5DB0B7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F5332A9"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115</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5CB6F3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85</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8764116"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115</w:t>
            </w:r>
          </w:p>
        </w:tc>
      </w:tr>
      <w:tr w:rsidR="003B06B2" w:rsidRPr="00281C39" w14:paraId="3753F536"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2510A8"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29FCE0C3"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Form Factor for the logarithm function of the mechanical sound model</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54769AF"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n</w:t>
            </w:r>
            <w:r w:rsidRPr="00281C39">
              <w:rPr>
                <w:bCs/>
                <w:color w:val="000000"/>
                <w:kern w:val="24"/>
                <w:position w:val="-5"/>
                <w:sz w:val="18"/>
                <w:szCs w:val="18"/>
                <w:vertAlign w:val="subscript"/>
              </w:rPr>
              <w:t>SHIFT_PT</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FAE5E66"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xml:space="preserve">1/min </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F686A9C"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5000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3CED0BE"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5000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02ADC5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5000</w:t>
            </w:r>
          </w:p>
        </w:tc>
      </w:tr>
      <w:tr w:rsidR="003B06B2" w:rsidRPr="00281C39" w14:paraId="0DA4EC0B" w14:textId="77777777" w:rsidTr="00AA13D4">
        <w:trPr>
          <w:trHeight w:val="83"/>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2AF2D8FB"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417AF026"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45BA8E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6B6BDAF1"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3BB49C3"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63097B34"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7DC87106"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r>
      <w:tr w:rsidR="003B06B2" w:rsidRPr="00281C39" w14:paraId="22B439CC" w14:textId="77777777" w:rsidTr="00AA13D4">
        <w:trPr>
          <w:trHeight w:val="397"/>
        </w:trPr>
        <w:tc>
          <w:tcPr>
            <w:tcW w:w="1609"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B00150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xml:space="preserve">SOUND FROM DYNAMICS </w:t>
            </w:r>
            <w:r w:rsidRPr="00281C39">
              <w:rPr>
                <w:bCs/>
                <w:color w:val="000000"/>
                <w:kern w:val="24"/>
                <w:sz w:val="18"/>
                <w:szCs w:val="18"/>
              </w:rPr>
              <w:br/>
              <w:t>SYSTEM UNDER LOAD</w:t>
            </w: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1D335568"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Dynamic Sound Slope </w:t>
            </w:r>
            <w:r w:rsidRPr="00281C39">
              <w:rPr>
                <w:bCs/>
                <w:color w:val="000000"/>
                <w:kern w:val="24"/>
                <w:sz w:val="18"/>
                <w:szCs w:val="18"/>
                <w:u w:val="single"/>
              </w:rPr>
              <w:t>&lt;</w:t>
            </w:r>
            <w:r w:rsidRPr="00281C39">
              <w:rPr>
                <w:bCs/>
                <w:color w:val="000000"/>
                <w:kern w:val="24"/>
                <w:sz w:val="18"/>
                <w:szCs w:val="18"/>
              </w:rPr>
              <w:t xml:space="preserve"> n</w:t>
            </w:r>
            <w:r w:rsidRPr="00281C39">
              <w:rPr>
                <w:bCs/>
                <w:color w:val="000000"/>
                <w:kern w:val="24"/>
                <w:position w:val="-5"/>
                <w:sz w:val="18"/>
                <w:szCs w:val="18"/>
                <w:vertAlign w:val="subscript"/>
              </w:rPr>
              <w:t>BB’_ACC_ANCHOR</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5604288" w14:textId="77777777" w:rsidR="003B06B2" w:rsidRPr="00281C39" w:rsidRDefault="003B06B2" w:rsidP="00AA13D4">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DYN_LO</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E54DBF"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FE47945"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B0D2096"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1A7F024"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w:t>
            </w:r>
          </w:p>
        </w:tc>
      </w:tr>
      <w:tr w:rsidR="003B06B2" w:rsidRPr="00281C39" w14:paraId="7BA9B8B7"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19FABC"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3AB4E968"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Dynamic Sound Slope &gt; n</w:t>
            </w:r>
            <w:r w:rsidRPr="00281C39">
              <w:rPr>
                <w:bCs/>
                <w:color w:val="000000"/>
                <w:kern w:val="24"/>
                <w:position w:val="-5"/>
                <w:sz w:val="18"/>
                <w:szCs w:val="18"/>
                <w:vertAlign w:val="subscript"/>
              </w:rPr>
              <w:t>BB’_ACC_ANCHOR</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96B1A9D" w14:textId="77777777" w:rsidR="003B06B2" w:rsidRPr="00281C39" w:rsidRDefault="003B06B2" w:rsidP="00AA13D4">
            <w:pPr>
              <w:suppressAutoHyphens w:val="0"/>
              <w:spacing w:line="240" w:lineRule="auto"/>
              <w:jc w:val="center"/>
              <w:textAlignment w:val="center"/>
              <w:rPr>
                <w:bCs/>
                <w:sz w:val="18"/>
                <w:szCs w:val="18"/>
              </w:rPr>
            </w:pPr>
            <w:r w:rsidRPr="00281C39">
              <w:rPr>
                <w:rFonts w:ascii="Symbol" w:hAnsi="Symbol"/>
                <w:bCs/>
                <w:color w:val="000000"/>
                <w:kern w:val="24"/>
              </w:rPr>
              <w:t></w:t>
            </w:r>
            <w:r w:rsidRPr="00281C39">
              <w:rPr>
                <w:bCs/>
                <w:color w:val="000000"/>
                <w:kern w:val="24"/>
                <w:position w:val="-5"/>
                <w:sz w:val="18"/>
                <w:szCs w:val="18"/>
                <w:vertAlign w:val="subscript"/>
              </w:rPr>
              <w:t>DYN_HI</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CE8DF1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CC337F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105</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46EAED"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75</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3AF6B08"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105</w:t>
            </w:r>
          </w:p>
        </w:tc>
      </w:tr>
      <w:tr w:rsidR="003B06B2" w:rsidRPr="00281C39" w14:paraId="46C05D79" w14:textId="77777777" w:rsidTr="00AA13D4">
        <w:trPr>
          <w:trHeight w:val="39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204821"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267BF960"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Form Factor for the logarithm function of the dynamic sound model</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D1A941D"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n</w:t>
            </w:r>
            <w:r w:rsidRPr="00281C39">
              <w:rPr>
                <w:bCs/>
                <w:color w:val="000000"/>
                <w:kern w:val="24"/>
                <w:position w:val="-5"/>
                <w:sz w:val="18"/>
                <w:szCs w:val="18"/>
                <w:vertAlign w:val="subscript"/>
              </w:rPr>
              <w:t>SHIFT_DYN</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FB11E3C"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xml:space="preserve">1/min </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8E1CDD2"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5000</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9A1CC08"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5000</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F1D011B"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5000</w:t>
            </w:r>
          </w:p>
        </w:tc>
      </w:tr>
      <w:tr w:rsidR="003B06B2" w:rsidRPr="00281C39" w14:paraId="3C63F59E" w14:textId="77777777" w:rsidTr="00AA13D4">
        <w:trPr>
          <w:trHeight w:val="179"/>
        </w:trPr>
        <w:tc>
          <w:tcPr>
            <w:tcW w:w="16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5CCEBDC0"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025263F1"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99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DD0CB53"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w:t>
            </w:r>
          </w:p>
        </w:tc>
        <w:tc>
          <w:tcPr>
            <w:tcW w:w="1226"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3E15008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 </w:t>
            </w:r>
          </w:p>
        </w:tc>
        <w:tc>
          <w:tcPr>
            <w:tcW w:w="973"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6C20F90"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747"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DDBDCF5"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c>
          <w:tcPr>
            <w:tcW w:w="752"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6B86E16"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w:t>
            </w:r>
          </w:p>
        </w:tc>
      </w:tr>
      <w:tr w:rsidR="003B06B2" w:rsidRPr="00281C39" w14:paraId="4F77307D" w14:textId="77777777" w:rsidTr="00AA13D4">
        <w:trPr>
          <w:trHeight w:val="397"/>
        </w:trPr>
        <w:tc>
          <w:tcPr>
            <w:tcW w:w="0" w:type="auto"/>
            <w:vMerge w:val="restart"/>
            <w:tcBorders>
              <w:top w:val="single" w:sz="4" w:space="0" w:color="000000"/>
              <w:left w:val="single" w:sz="4" w:space="0" w:color="000000"/>
              <w:bottom w:val="single" w:sz="12" w:space="0" w:color="auto"/>
              <w:right w:val="single" w:sz="4" w:space="0" w:color="000000"/>
            </w:tcBorders>
            <w:vAlign w:val="center"/>
            <w:hideMark/>
          </w:tcPr>
          <w:p w14:paraId="61D28E01" w14:textId="77777777" w:rsidR="003B06B2" w:rsidRPr="00281C39" w:rsidRDefault="003B06B2" w:rsidP="00AA13D4">
            <w:pPr>
              <w:suppressAutoHyphens w:val="0"/>
              <w:spacing w:line="240" w:lineRule="auto"/>
              <w:jc w:val="center"/>
              <w:rPr>
                <w:bCs/>
                <w:sz w:val="18"/>
                <w:szCs w:val="18"/>
              </w:rPr>
            </w:pPr>
            <w:r w:rsidRPr="00281C39">
              <w:rPr>
                <w:bCs/>
                <w:color w:val="000000"/>
                <w:kern w:val="24"/>
                <w:sz w:val="18"/>
                <w:szCs w:val="18"/>
              </w:rPr>
              <w:t>SOUND FROM DYNAMICS SYSTEM UNDER EXTENDED PERFORMANCE</w:t>
            </w:r>
            <w:r w:rsidRPr="00281C39">
              <w:rPr>
                <w:bCs/>
                <w:color w:val="000000"/>
                <w:kern w:val="24"/>
                <w:sz w:val="18"/>
                <w:szCs w:val="18"/>
              </w:rPr>
              <w:br/>
              <w:t>v</w:t>
            </w:r>
            <w:r w:rsidRPr="00281C39">
              <w:rPr>
                <w:bCs/>
                <w:iCs/>
                <w:sz w:val="18"/>
                <w:szCs w:val="18"/>
                <w:lang w:eastAsia="ja-JP"/>
              </w:rPr>
              <w:sym w:font="Symbol" w:char="F0D7"/>
            </w:r>
            <w:r w:rsidRPr="00281C39">
              <w:rPr>
                <w:bCs/>
                <w:iCs/>
                <w:sz w:val="18"/>
                <w:szCs w:val="18"/>
                <w:lang w:eastAsia="ja-JP"/>
              </w:rPr>
              <w:t>a</w:t>
            </w: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659EB3DF"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Dynamic </w:t>
            </w:r>
            <w:r w:rsidRPr="00281C39">
              <w:rPr>
                <w:bCs/>
                <w:iCs/>
                <w:sz w:val="18"/>
                <w:szCs w:val="18"/>
                <w:lang w:eastAsia="ja-JP"/>
              </w:rPr>
              <w:t>v</w:t>
            </w:r>
            <w:r w:rsidRPr="00281C39">
              <w:rPr>
                <w:bCs/>
                <w:iCs/>
                <w:sz w:val="18"/>
                <w:szCs w:val="18"/>
                <w:lang w:eastAsia="ja-JP"/>
              </w:rPr>
              <w:sym w:font="Symbol" w:char="F0D7"/>
            </w:r>
            <w:r w:rsidRPr="00281C39">
              <w:rPr>
                <w:bCs/>
                <w:iCs/>
                <w:sz w:val="18"/>
                <w:szCs w:val="18"/>
                <w:lang w:eastAsia="ja-JP"/>
              </w:rPr>
              <w:t>a</w:t>
            </w:r>
            <w:r w:rsidRPr="00281C39">
              <w:rPr>
                <w:bCs/>
                <w:kern w:val="24"/>
                <w:sz w:val="18"/>
                <w:szCs w:val="18"/>
              </w:rPr>
              <w:t xml:space="preserve"> </w:t>
            </w:r>
            <w:r w:rsidRPr="00281C39">
              <w:rPr>
                <w:bCs/>
                <w:color w:val="000000"/>
                <w:kern w:val="24"/>
                <w:sz w:val="18"/>
                <w:szCs w:val="18"/>
              </w:rPr>
              <w:t xml:space="preserve">Factor </w:t>
            </w:r>
            <w:r w:rsidRPr="00281C39">
              <w:rPr>
                <w:bCs/>
                <w:color w:val="000000"/>
                <w:kern w:val="24"/>
                <w:sz w:val="18"/>
                <w:szCs w:val="18"/>
              </w:rPr>
              <w:sym w:font="Symbol" w:char="F062"/>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467675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sym w:font="Symbol" w:char="F062"/>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DF4AC67"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dB(A)</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E86DAE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8</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6890145"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8</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102B219"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8</w:t>
            </w:r>
          </w:p>
        </w:tc>
      </w:tr>
      <w:tr w:rsidR="003B06B2" w:rsidRPr="00281C39" w14:paraId="774A2894" w14:textId="77777777" w:rsidTr="00AA13D4">
        <w:trPr>
          <w:trHeight w:val="397"/>
        </w:trPr>
        <w:tc>
          <w:tcPr>
            <w:tcW w:w="0" w:type="auto"/>
            <w:vMerge/>
            <w:tcBorders>
              <w:left w:val="single" w:sz="4" w:space="0" w:color="000000"/>
              <w:bottom w:val="single" w:sz="12" w:space="0" w:color="auto"/>
              <w:right w:val="single" w:sz="4" w:space="0" w:color="000000"/>
            </w:tcBorders>
            <w:vAlign w:val="center"/>
            <w:hideMark/>
          </w:tcPr>
          <w:p w14:paraId="2A8C0939"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594A9311" w14:textId="77777777" w:rsidR="003B06B2" w:rsidRPr="00281C39" w:rsidRDefault="003B06B2" w:rsidP="00AA13D4">
            <w:pPr>
              <w:suppressAutoHyphens w:val="0"/>
              <w:spacing w:line="240" w:lineRule="auto"/>
              <w:textAlignment w:val="center"/>
              <w:rPr>
                <w:bCs/>
                <w:sz w:val="18"/>
                <w:szCs w:val="18"/>
              </w:rPr>
            </w:pPr>
            <w:r w:rsidRPr="00281C39">
              <w:rPr>
                <w:bCs/>
                <w:color w:val="000000"/>
                <w:kern w:val="24"/>
                <w:sz w:val="18"/>
                <w:szCs w:val="18"/>
              </w:rPr>
              <w:t xml:space="preserve">Partial Load Form Factor </w:t>
            </w:r>
            <w:r w:rsidRPr="00281C39">
              <w:rPr>
                <w:bCs/>
                <w:color w:val="000000"/>
                <w:kern w:val="24"/>
                <w:sz w:val="18"/>
                <w:szCs w:val="18"/>
              </w:rPr>
              <w:sym w:font="Symbol" w:char="F061"/>
            </w:r>
            <w:r w:rsidRPr="00281C39">
              <w:rPr>
                <w:bCs/>
                <w:color w:val="000000"/>
                <w:kern w:val="24"/>
                <w:sz w:val="18"/>
                <w:szCs w:val="18"/>
                <w:vertAlign w:val="subscript"/>
              </w:rPr>
              <w:t>1</w:t>
            </w:r>
          </w:p>
        </w:tc>
        <w:tc>
          <w:tcPr>
            <w:tcW w:w="991"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CF8D855"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sym w:font="Symbol" w:char="F061"/>
            </w:r>
            <w:r w:rsidRPr="00281C39">
              <w:rPr>
                <w:bCs/>
                <w:color w:val="000000"/>
                <w:kern w:val="24"/>
                <w:sz w:val="18"/>
                <w:szCs w:val="18"/>
                <w:vertAlign w:val="subscript"/>
              </w:rPr>
              <w:t>1</w:t>
            </w:r>
          </w:p>
        </w:tc>
        <w:tc>
          <w:tcPr>
            <w:tcW w:w="12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18FF09A"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A0DEE81"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0.17</w:t>
            </w:r>
          </w:p>
        </w:tc>
        <w:tc>
          <w:tcPr>
            <w:tcW w:w="74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383AB4B"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0.17</w:t>
            </w:r>
          </w:p>
        </w:tc>
        <w:tc>
          <w:tcPr>
            <w:tcW w:w="752"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D4F53AE" w14:textId="77777777" w:rsidR="003B06B2" w:rsidRPr="00281C39" w:rsidRDefault="003B06B2" w:rsidP="00AA13D4">
            <w:pPr>
              <w:suppressAutoHyphens w:val="0"/>
              <w:spacing w:line="240" w:lineRule="auto"/>
              <w:jc w:val="center"/>
              <w:textAlignment w:val="center"/>
              <w:rPr>
                <w:bCs/>
                <w:sz w:val="18"/>
                <w:szCs w:val="18"/>
              </w:rPr>
            </w:pPr>
            <w:r w:rsidRPr="00281C39">
              <w:rPr>
                <w:bCs/>
                <w:color w:val="000000"/>
                <w:kern w:val="24"/>
                <w:sz w:val="18"/>
                <w:szCs w:val="18"/>
              </w:rPr>
              <w:t>0.17</w:t>
            </w:r>
          </w:p>
        </w:tc>
      </w:tr>
      <w:tr w:rsidR="003B06B2" w:rsidRPr="00281C39" w14:paraId="6286677B" w14:textId="77777777" w:rsidTr="00AA13D4">
        <w:trPr>
          <w:trHeight w:val="397"/>
        </w:trPr>
        <w:tc>
          <w:tcPr>
            <w:tcW w:w="0" w:type="auto"/>
            <w:vMerge/>
            <w:tcBorders>
              <w:left w:val="single" w:sz="4" w:space="0" w:color="000000"/>
              <w:bottom w:val="single" w:sz="12" w:space="0" w:color="auto"/>
              <w:right w:val="single" w:sz="4" w:space="0" w:color="000000"/>
            </w:tcBorders>
            <w:vAlign w:val="center"/>
          </w:tcPr>
          <w:p w14:paraId="7303A4F5" w14:textId="77777777" w:rsidR="003B06B2" w:rsidRPr="00281C39" w:rsidRDefault="003B06B2" w:rsidP="00AA13D4">
            <w:pPr>
              <w:suppressAutoHyphens w:val="0"/>
              <w:spacing w:line="240" w:lineRule="auto"/>
              <w:rPr>
                <w:bCs/>
                <w:sz w:val="18"/>
                <w:szCs w:val="18"/>
              </w:rPr>
            </w:pPr>
          </w:p>
        </w:tc>
        <w:tc>
          <w:tcPr>
            <w:tcW w:w="3142" w:type="dxa"/>
            <w:tcBorders>
              <w:top w:val="single" w:sz="4" w:space="0" w:color="000000"/>
              <w:left w:val="single" w:sz="4" w:space="0" w:color="000000"/>
              <w:bottom w:val="single" w:sz="12" w:space="0" w:color="auto"/>
              <w:right w:val="single" w:sz="4" w:space="0" w:color="000000"/>
            </w:tcBorders>
            <w:tcMar>
              <w:top w:w="15" w:type="dxa"/>
              <w:left w:w="113" w:type="dxa"/>
              <w:bottom w:w="0" w:type="dxa"/>
              <w:right w:w="113" w:type="dxa"/>
            </w:tcMar>
            <w:vAlign w:val="center"/>
          </w:tcPr>
          <w:p w14:paraId="6DDC3A1F" w14:textId="77777777" w:rsidR="003B06B2" w:rsidRPr="00281C39" w:rsidRDefault="003B06B2" w:rsidP="00AA13D4">
            <w:pPr>
              <w:suppressAutoHyphens w:val="0"/>
              <w:spacing w:line="240" w:lineRule="auto"/>
              <w:textAlignment w:val="center"/>
              <w:rPr>
                <w:bCs/>
                <w:color w:val="000000"/>
                <w:kern w:val="24"/>
                <w:sz w:val="18"/>
                <w:szCs w:val="18"/>
              </w:rPr>
            </w:pPr>
            <w:r w:rsidRPr="00281C39">
              <w:rPr>
                <w:bCs/>
                <w:color w:val="000000"/>
                <w:kern w:val="24"/>
                <w:sz w:val="18"/>
                <w:szCs w:val="18"/>
              </w:rPr>
              <w:t xml:space="preserve">Partial Load Form Factor </w:t>
            </w:r>
            <w:r w:rsidRPr="00281C39">
              <w:rPr>
                <w:bCs/>
                <w:color w:val="000000"/>
                <w:kern w:val="24"/>
                <w:sz w:val="18"/>
                <w:szCs w:val="18"/>
              </w:rPr>
              <w:sym w:font="Symbol" w:char="F061"/>
            </w:r>
            <w:r w:rsidRPr="00281C39">
              <w:rPr>
                <w:bCs/>
                <w:color w:val="000000"/>
                <w:kern w:val="24"/>
                <w:sz w:val="18"/>
                <w:szCs w:val="18"/>
                <w:vertAlign w:val="subscript"/>
              </w:rPr>
              <w:t>2</w:t>
            </w:r>
          </w:p>
        </w:tc>
        <w:tc>
          <w:tcPr>
            <w:tcW w:w="991"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tcPr>
          <w:p w14:paraId="34AE9F7D"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sym w:font="Symbol" w:char="F061"/>
            </w:r>
            <w:r w:rsidRPr="00281C39">
              <w:rPr>
                <w:bCs/>
                <w:color w:val="000000"/>
                <w:kern w:val="24"/>
                <w:sz w:val="18"/>
                <w:szCs w:val="18"/>
                <w:vertAlign w:val="subscript"/>
              </w:rPr>
              <w:t>2</w:t>
            </w:r>
          </w:p>
        </w:tc>
        <w:tc>
          <w:tcPr>
            <w:tcW w:w="1226"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tcPr>
          <w:p w14:paraId="2A294B5D"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w:t>
            </w:r>
          </w:p>
        </w:tc>
        <w:tc>
          <w:tcPr>
            <w:tcW w:w="973"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tcPr>
          <w:p w14:paraId="0D3CF72B"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c>
          <w:tcPr>
            <w:tcW w:w="747"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tcPr>
          <w:p w14:paraId="76E2F1ED"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c>
          <w:tcPr>
            <w:tcW w:w="752" w:type="dxa"/>
            <w:tcBorders>
              <w:top w:val="single" w:sz="4" w:space="0" w:color="000000"/>
              <w:left w:val="single" w:sz="4" w:space="0" w:color="000000"/>
              <w:bottom w:val="single" w:sz="12" w:space="0" w:color="auto"/>
              <w:right w:val="single" w:sz="4" w:space="0" w:color="000000"/>
            </w:tcBorders>
            <w:tcMar>
              <w:top w:w="15" w:type="dxa"/>
              <w:left w:w="15" w:type="dxa"/>
              <w:bottom w:w="0" w:type="dxa"/>
              <w:right w:w="15" w:type="dxa"/>
            </w:tcMar>
            <w:vAlign w:val="center"/>
          </w:tcPr>
          <w:p w14:paraId="7B6811F9" w14:textId="77777777" w:rsidR="003B06B2" w:rsidRPr="00281C39" w:rsidRDefault="003B06B2" w:rsidP="00AA13D4">
            <w:pPr>
              <w:suppressAutoHyphens w:val="0"/>
              <w:spacing w:line="240" w:lineRule="auto"/>
              <w:jc w:val="center"/>
              <w:textAlignment w:val="center"/>
              <w:rPr>
                <w:bCs/>
                <w:color w:val="000000"/>
                <w:kern w:val="24"/>
                <w:sz w:val="18"/>
                <w:szCs w:val="18"/>
              </w:rPr>
            </w:pPr>
            <w:r w:rsidRPr="00281C39">
              <w:rPr>
                <w:bCs/>
                <w:color w:val="000000"/>
                <w:kern w:val="24"/>
                <w:sz w:val="18"/>
                <w:szCs w:val="18"/>
              </w:rPr>
              <w:t>0.40</w:t>
            </w:r>
          </w:p>
        </w:tc>
      </w:tr>
    </w:tbl>
    <w:p w14:paraId="593CB46C" w14:textId="77777777" w:rsidR="003B06B2" w:rsidRPr="00281C39" w:rsidRDefault="003B06B2" w:rsidP="003B06B2">
      <w:pPr>
        <w:pStyle w:val="HChG"/>
        <w:rPr>
          <w:b w:val="0"/>
          <w:bCs/>
        </w:rPr>
        <w:sectPr w:rsidR="003B06B2" w:rsidRPr="00281C39" w:rsidSect="003C3F14">
          <w:footerReference w:type="even" r:id="rId108"/>
          <w:footerReference w:type="default" r:id="rId109"/>
          <w:headerReference w:type="first" r:id="rId110"/>
          <w:footerReference w:type="first" r:id="rId111"/>
          <w:endnotePr>
            <w:numFmt w:val="decimal"/>
          </w:endnotePr>
          <w:pgSz w:w="11907" w:h="16840" w:code="9"/>
          <w:pgMar w:top="1418" w:right="1134" w:bottom="1134" w:left="1134" w:header="851" w:footer="567" w:gutter="0"/>
          <w:cols w:space="720"/>
        </w:sectPr>
      </w:pPr>
    </w:p>
    <w:p w14:paraId="08E26BCE" w14:textId="77777777" w:rsidR="003B06B2" w:rsidRPr="00281C39" w:rsidRDefault="003B06B2" w:rsidP="003B06B2">
      <w:pPr>
        <w:pStyle w:val="HChG"/>
      </w:pPr>
      <w:r w:rsidRPr="00281C39">
        <w:lastRenderedPageBreak/>
        <w:t xml:space="preserve">Annex 9 – Appendix 3 </w:t>
      </w:r>
    </w:p>
    <w:p w14:paraId="714E65C5" w14:textId="77777777" w:rsidR="003B06B2" w:rsidRPr="00281C39" w:rsidRDefault="003B06B2" w:rsidP="003B06B2">
      <w:pPr>
        <w:pStyle w:val="HChG"/>
        <w:rPr>
          <w:lang w:eastAsia="en-GB"/>
        </w:rPr>
      </w:pPr>
      <w:r w:rsidRPr="00281C39">
        <w:rPr>
          <w:b w:val="0"/>
          <w:bCs/>
        </w:rPr>
        <w:tab/>
      </w:r>
      <w:r w:rsidRPr="00281C39">
        <w:rPr>
          <w:b w:val="0"/>
          <w:bCs/>
        </w:rPr>
        <w:tab/>
      </w:r>
      <w:r w:rsidRPr="00281C39">
        <w:t>Symbols, Abbreviations and Acronyms</w:t>
      </w:r>
      <w:r w:rsidRPr="00281C39">
        <w:fldChar w:fldCharType="begin"/>
      </w:r>
      <w:r w:rsidRPr="00281C39">
        <w:instrText xml:space="preserve"> LINK Excel.Sheet.12 "E:\\Traffic Noise\\UNO\\UN-ECE-GRB-INF GROUPS\\ECE R51 ASEP Revision 2016\\Drafting Group\\2021-10-21 DGM\\Table of Symbols and Abbreviations - RD-ASEP V2.xlsx" "UN R51.03!Z1S2:Z50S5" \a \f 5 \h  \* MERGEFORMAT </w:instrText>
      </w:r>
      <w:r w:rsidRPr="00281C39">
        <w:fldChar w:fldCharType="separate"/>
      </w:r>
    </w:p>
    <w:tbl>
      <w:tblPr>
        <w:tblStyle w:val="TableGrid"/>
        <w:tblW w:w="8642" w:type="dxa"/>
        <w:tblLook w:val="04A0" w:firstRow="1" w:lastRow="0" w:firstColumn="1" w:lastColumn="0" w:noHBand="0" w:noVBand="1"/>
      </w:tblPr>
      <w:tblGrid>
        <w:gridCol w:w="1500"/>
        <w:gridCol w:w="920"/>
        <w:gridCol w:w="1100"/>
        <w:gridCol w:w="5122"/>
      </w:tblGrid>
      <w:tr w:rsidR="003B06B2" w:rsidRPr="00281C39" w14:paraId="7A67E185" w14:textId="77777777" w:rsidTr="00AA13D4">
        <w:trPr>
          <w:trHeight w:val="376"/>
        </w:trPr>
        <w:tc>
          <w:tcPr>
            <w:tcW w:w="8642" w:type="dxa"/>
            <w:gridSpan w:val="4"/>
            <w:tcBorders>
              <w:bottom w:val="single" w:sz="4" w:space="0" w:color="auto"/>
            </w:tcBorders>
            <w:hideMark/>
          </w:tcPr>
          <w:p w14:paraId="67A32FA6" w14:textId="77777777" w:rsidR="003B06B2" w:rsidRPr="00281C39" w:rsidRDefault="003B06B2" w:rsidP="00AA13D4">
            <w:pPr>
              <w:suppressAutoHyphens w:val="0"/>
              <w:spacing w:after="120"/>
              <w:jc w:val="center"/>
              <w:rPr>
                <w:bCs/>
                <w:sz w:val="18"/>
                <w:szCs w:val="18"/>
              </w:rPr>
            </w:pPr>
            <w:r w:rsidRPr="00281C39">
              <w:rPr>
                <w:b/>
                <w:sz w:val="18"/>
                <w:szCs w:val="18"/>
              </w:rPr>
              <w:t>Annex</w:t>
            </w:r>
            <w:r w:rsidRPr="00281C39">
              <w:rPr>
                <w:bCs/>
                <w:sz w:val="18"/>
                <w:szCs w:val="18"/>
              </w:rPr>
              <w:t xml:space="preserve"> 9</w:t>
            </w:r>
          </w:p>
        </w:tc>
      </w:tr>
      <w:tr w:rsidR="003B06B2" w:rsidRPr="00281C39" w14:paraId="1FC82D1C" w14:textId="77777777" w:rsidTr="00AA13D4">
        <w:trPr>
          <w:trHeight w:val="372"/>
        </w:trPr>
        <w:tc>
          <w:tcPr>
            <w:tcW w:w="1500" w:type="dxa"/>
            <w:tcBorders>
              <w:bottom w:val="single" w:sz="12" w:space="0" w:color="auto"/>
            </w:tcBorders>
            <w:hideMark/>
          </w:tcPr>
          <w:p w14:paraId="7E43B2EF" w14:textId="77777777" w:rsidR="003B06B2" w:rsidRPr="00281C39" w:rsidRDefault="003B06B2" w:rsidP="00AA13D4">
            <w:pPr>
              <w:suppressAutoHyphens w:val="0"/>
              <w:spacing w:after="120"/>
              <w:jc w:val="center"/>
              <w:rPr>
                <w:b/>
                <w:i/>
                <w:iCs/>
                <w:sz w:val="16"/>
                <w:szCs w:val="16"/>
              </w:rPr>
            </w:pPr>
            <w:r w:rsidRPr="00281C39">
              <w:rPr>
                <w:b/>
                <w:i/>
                <w:iCs/>
                <w:sz w:val="16"/>
                <w:szCs w:val="16"/>
              </w:rPr>
              <w:t>Symbol</w:t>
            </w:r>
          </w:p>
        </w:tc>
        <w:tc>
          <w:tcPr>
            <w:tcW w:w="920" w:type="dxa"/>
            <w:tcBorders>
              <w:bottom w:val="single" w:sz="12" w:space="0" w:color="auto"/>
            </w:tcBorders>
            <w:hideMark/>
          </w:tcPr>
          <w:p w14:paraId="06347257" w14:textId="77777777" w:rsidR="003B06B2" w:rsidRPr="00281C39" w:rsidRDefault="003B06B2" w:rsidP="00AA13D4">
            <w:pPr>
              <w:suppressAutoHyphens w:val="0"/>
              <w:spacing w:after="120"/>
              <w:jc w:val="center"/>
              <w:rPr>
                <w:b/>
                <w:i/>
                <w:iCs/>
                <w:sz w:val="16"/>
                <w:szCs w:val="16"/>
              </w:rPr>
            </w:pPr>
            <w:r w:rsidRPr="00281C39">
              <w:rPr>
                <w:b/>
                <w:i/>
                <w:iCs/>
                <w:sz w:val="16"/>
                <w:szCs w:val="16"/>
              </w:rPr>
              <w:t>Unit</w:t>
            </w:r>
          </w:p>
        </w:tc>
        <w:tc>
          <w:tcPr>
            <w:tcW w:w="1100" w:type="dxa"/>
            <w:tcBorders>
              <w:bottom w:val="single" w:sz="12" w:space="0" w:color="auto"/>
            </w:tcBorders>
            <w:hideMark/>
          </w:tcPr>
          <w:p w14:paraId="25131C4B" w14:textId="77777777" w:rsidR="003B06B2" w:rsidRPr="00281C39" w:rsidRDefault="003B06B2" w:rsidP="00AA13D4">
            <w:pPr>
              <w:suppressAutoHyphens w:val="0"/>
              <w:spacing w:after="120"/>
              <w:jc w:val="center"/>
              <w:rPr>
                <w:b/>
                <w:i/>
                <w:iCs/>
                <w:sz w:val="16"/>
                <w:szCs w:val="16"/>
              </w:rPr>
            </w:pPr>
            <w:r w:rsidRPr="00281C39">
              <w:rPr>
                <w:b/>
                <w:i/>
                <w:iCs/>
                <w:sz w:val="16"/>
                <w:szCs w:val="16"/>
              </w:rPr>
              <w:t>Paragraph</w:t>
            </w:r>
          </w:p>
        </w:tc>
        <w:tc>
          <w:tcPr>
            <w:tcW w:w="5122" w:type="dxa"/>
            <w:tcBorders>
              <w:bottom w:val="single" w:sz="12" w:space="0" w:color="auto"/>
            </w:tcBorders>
            <w:hideMark/>
          </w:tcPr>
          <w:p w14:paraId="693134EC" w14:textId="77777777" w:rsidR="003B06B2" w:rsidRPr="00281C39" w:rsidRDefault="003B06B2" w:rsidP="00AA13D4">
            <w:pPr>
              <w:suppressAutoHyphens w:val="0"/>
              <w:spacing w:after="120"/>
              <w:jc w:val="center"/>
              <w:rPr>
                <w:b/>
                <w:i/>
                <w:iCs/>
                <w:sz w:val="16"/>
                <w:szCs w:val="16"/>
              </w:rPr>
            </w:pPr>
            <w:r w:rsidRPr="00281C39">
              <w:rPr>
                <w:b/>
                <w:i/>
                <w:iCs/>
                <w:sz w:val="16"/>
                <w:szCs w:val="16"/>
              </w:rPr>
              <w:t>Explanation</w:t>
            </w:r>
          </w:p>
        </w:tc>
      </w:tr>
      <w:tr w:rsidR="003B06B2" w:rsidRPr="00281C39" w14:paraId="7C409846" w14:textId="77777777" w:rsidTr="00AA13D4">
        <w:trPr>
          <w:trHeight w:val="510"/>
        </w:trPr>
        <w:tc>
          <w:tcPr>
            <w:tcW w:w="1500" w:type="dxa"/>
            <w:tcBorders>
              <w:top w:val="single" w:sz="12" w:space="0" w:color="auto"/>
            </w:tcBorders>
            <w:hideMark/>
          </w:tcPr>
          <w:p w14:paraId="5D7749CF" w14:textId="77777777" w:rsidR="003B06B2" w:rsidRPr="00281C39" w:rsidRDefault="003B06B2" w:rsidP="00AA13D4">
            <w:pPr>
              <w:suppressAutoHyphens w:val="0"/>
              <w:spacing w:after="120"/>
              <w:rPr>
                <w:bCs/>
                <w:i/>
                <w:iCs/>
                <w:sz w:val="18"/>
                <w:szCs w:val="18"/>
              </w:rPr>
            </w:pPr>
            <w:r w:rsidRPr="00281C39">
              <w:rPr>
                <w:bCs/>
                <w:i/>
                <w:iCs/>
                <w:sz w:val="18"/>
                <w:szCs w:val="18"/>
              </w:rPr>
              <w:t>a</w:t>
            </w:r>
            <w:r w:rsidRPr="00281C39">
              <w:rPr>
                <w:bCs/>
                <w:i/>
                <w:iCs/>
                <w:sz w:val="18"/>
                <w:szCs w:val="18"/>
                <w:vertAlign w:val="subscript"/>
              </w:rPr>
              <w:t>MAX_REF</w:t>
            </w:r>
          </w:p>
        </w:tc>
        <w:tc>
          <w:tcPr>
            <w:tcW w:w="920" w:type="dxa"/>
            <w:tcBorders>
              <w:top w:val="single" w:sz="12" w:space="0" w:color="auto"/>
            </w:tcBorders>
            <w:hideMark/>
          </w:tcPr>
          <w:p w14:paraId="445784B5" w14:textId="77777777" w:rsidR="003B06B2" w:rsidRPr="00281C39" w:rsidRDefault="003B06B2" w:rsidP="00AA13D4">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tcBorders>
              <w:top w:val="single" w:sz="12" w:space="0" w:color="auto"/>
            </w:tcBorders>
            <w:hideMark/>
          </w:tcPr>
          <w:p w14:paraId="6C8AECEB" w14:textId="77777777" w:rsidR="003B06B2" w:rsidRPr="00281C39" w:rsidRDefault="003B06B2" w:rsidP="00AA13D4">
            <w:pPr>
              <w:suppressAutoHyphens w:val="0"/>
              <w:spacing w:after="120"/>
              <w:rPr>
                <w:bCs/>
                <w:sz w:val="18"/>
                <w:szCs w:val="18"/>
              </w:rPr>
            </w:pPr>
            <w:r w:rsidRPr="00281C39">
              <w:rPr>
                <w:bCs/>
                <w:sz w:val="18"/>
                <w:szCs w:val="18"/>
              </w:rPr>
              <w:t>3.4.</w:t>
            </w:r>
          </w:p>
        </w:tc>
        <w:tc>
          <w:tcPr>
            <w:tcW w:w="5122" w:type="dxa"/>
            <w:tcBorders>
              <w:top w:val="single" w:sz="12" w:space="0" w:color="auto"/>
            </w:tcBorders>
            <w:hideMark/>
          </w:tcPr>
          <w:p w14:paraId="28AFD30E" w14:textId="77777777" w:rsidR="003B06B2" w:rsidRPr="00281C39" w:rsidRDefault="003B06B2" w:rsidP="00AA13D4">
            <w:pPr>
              <w:suppressAutoHyphens w:val="0"/>
              <w:spacing w:after="120"/>
              <w:rPr>
                <w:bCs/>
                <w:sz w:val="18"/>
                <w:szCs w:val="18"/>
              </w:rPr>
            </w:pPr>
            <w:r w:rsidRPr="00281C39">
              <w:rPr>
                <w:bCs/>
                <w:sz w:val="18"/>
                <w:szCs w:val="18"/>
              </w:rPr>
              <w:t>maximum reference acceleration as determined in a low gear under full load condition.</w:t>
            </w:r>
          </w:p>
        </w:tc>
      </w:tr>
      <w:tr w:rsidR="003B06B2" w:rsidRPr="00281C39" w14:paraId="6980C18C" w14:textId="77777777" w:rsidTr="00AA13D4">
        <w:trPr>
          <w:trHeight w:val="510"/>
        </w:trPr>
        <w:tc>
          <w:tcPr>
            <w:tcW w:w="1500" w:type="dxa"/>
            <w:hideMark/>
          </w:tcPr>
          <w:p w14:paraId="551EAD9D"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TEST</w:t>
            </w:r>
          </w:p>
        </w:tc>
        <w:tc>
          <w:tcPr>
            <w:tcW w:w="920" w:type="dxa"/>
            <w:hideMark/>
          </w:tcPr>
          <w:p w14:paraId="14F7475D"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6D7980C4" w14:textId="77777777" w:rsidR="003B06B2" w:rsidRPr="00281C39" w:rsidRDefault="003B06B2" w:rsidP="00AA13D4">
            <w:pPr>
              <w:suppressAutoHyphens w:val="0"/>
              <w:spacing w:after="120"/>
              <w:rPr>
                <w:bCs/>
                <w:sz w:val="18"/>
                <w:szCs w:val="18"/>
              </w:rPr>
            </w:pPr>
            <w:r w:rsidRPr="00281C39">
              <w:rPr>
                <w:bCs/>
                <w:sz w:val="18"/>
                <w:szCs w:val="18"/>
              </w:rPr>
              <w:t>3.5.3.</w:t>
            </w:r>
          </w:p>
        </w:tc>
        <w:tc>
          <w:tcPr>
            <w:tcW w:w="5122" w:type="dxa"/>
            <w:hideMark/>
          </w:tcPr>
          <w:p w14:paraId="694DD211" w14:textId="77777777" w:rsidR="003B06B2" w:rsidRPr="00281C39" w:rsidRDefault="003B06B2" w:rsidP="00AA13D4">
            <w:pPr>
              <w:suppressAutoHyphens w:val="0"/>
              <w:spacing w:after="120"/>
              <w:rPr>
                <w:bCs/>
                <w:sz w:val="18"/>
                <w:szCs w:val="18"/>
              </w:rPr>
            </w:pPr>
            <w:r w:rsidRPr="00281C39">
              <w:rPr>
                <w:bCs/>
                <w:sz w:val="18"/>
                <w:szCs w:val="18"/>
              </w:rPr>
              <w:t>sound pressure level measured for any target operation condition; value to be reported and used for calculations to the first decimal place</w:t>
            </w:r>
          </w:p>
        </w:tc>
      </w:tr>
      <w:tr w:rsidR="003B06B2" w:rsidRPr="00281C39" w14:paraId="5EF300D0" w14:textId="77777777" w:rsidTr="00AA13D4">
        <w:trPr>
          <w:trHeight w:val="765"/>
        </w:trPr>
        <w:tc>
          <w:tcPr>
            <w:tcW w:w="1500" w:type="dxa"/>
            <w:hideMark/>
          </w:tcPr>
          <w:p w14:paraId="0B8DFCDE" w14:textId="77777777" w:rsidR="003B06B2" w:rsidRPr="00281C39" w:rsidRDefault="003B06B2" w:rsidP="00AA13D4">
            <w:pPr>
              <w:suppressAutoHyphens w:val="0"/>
              <w:spacing w:after="120"/>
              <w:rPr>
                <w:bCs/>
                <w:i/>
                <w:iCs/>
                <w:sz w:val="18"/>
                <w:szCs w:val="18"/>
              </w:rPr>
            </w:pPr>
            <w:r w:rsidRPr="00281C39">
              <w:rPr>
                <w:bCs/>
                <w:i/>
                <w:iCs/>
                <w:sz w:val="18"/>
                <w:szCs w:val="18"/>
              </w:rPr>
              <w:t>v</w:t>
            </w:r>
            <w:r w:rsidRPr="00281C39">
              <w:rPr>
                <w:bCs/>
                <w:i/>
                <w:iCs/>
                <w:sz w:val="18"/>
                <w:szCs w:val="18"/>
                <w:vertAlign w:val="subscript"/>
              </w:rPr>
              <w:t>AA’_TEST</w:t>
            </w:r>
          </w:p>
        </w:tc>
        <w:tc>
          <w:tcPr>
            <w:tcW w:w="920" w:type="dxa"/>
            <w:hideMark/>
          </w:tcPr>
          <w:p w14:paraId="612A7E6E" w14:textId="77777777" w:rsidR="003B06B2" w:rsidRPr="00281C39" w:rsidRDefault="003B06B2" w:rsidP="00AA13D4">
            <w:pPr>
              <w:suppressAutoHyphens w:val="0"/>
              <w:spacing w:after="120"/>
              <w:rPr>
                <w:bCs/>
                <w:sz w:val="18"/>
                <w:szCs w:val="18"/>
              </w:rPr>
            </w:pPr>
            <w:r w:rsidRPr="00281C39">
              <w:rPr>
                <w:bCs/>
                <w:sz w:val="18"/>
                <w:szCs w:val="18"/>
              </w:rPr>
              <w:t>km/h</w:t>
            </w:r>
          </w:p>
        </w:tc>
        <w:tc>
          <w:tcPr>
            <w:tcW w:w="1100" w:type="dxa"/>
            <w:hideMark/>
          </w:tcPr>
          <w:p w14:paraId="36411B20" w14:textId="77777777" w:rsidR="003B06B2" w:rsidRPr="00281C39" w:rsidRDefault="003B06B2" w:rsidP="00AA13D4">
            <w:pPr>
              <w:suppressAutoHyphens w:val="0"/>
              <w:spacing w:after="120"/>
              <w:rPr>
                <w:bCs/>
                <w:sz w:val="18"/>
                <w:szCs w:val="18"/>
              </w:rPr>
            </w:pPr>
            <w:r w:rsidRPr="00281C39">
              <w:rPr>
                <w:bCs/>
                <w:sz w:val="18"/>
                <w:szCs w:val="18"/>
              </w:rPr>
              <w:t>3.5.3.</w:t>
            </w:r>
          </w:p>
        </w:tc>
        <w:tc>
          <w:tcPr>
            <w:tcW w:w="5122" w:type="dxa"/>
            <w:hideMark/>
          </w:tcPr>
          <w:p w14:paraId="7ABA7A4E" w14:textId="77777777" w:rsidR="003B06B2" w:rsidRPr="00281C39" w:rsidRDefault="003B06B2" w:rsidP="00AA13D4">
            <w:pPr>
              <w:suppressAutoHyphens w:val="0"/>
              <w:spacing w:after="120"/>
              <w:rPr>
                <w:bCs/>
                <w:sz w:val="18"/>
                <w:szCs w:val="18"/>
              </w:rPr>
            </w:pPr>
            <w:r w:rsidRPr="00281C39">
              <w:rPr>
                <w:bCs/>
                <w:sz w:val="18"/>
                <w:szCs w:val="18"/>
              </w:rPr>
              <w:t>vehicle speed measured for target operation condition when the reference point passes line AA'; value to be reported and used for calculations to the first decimal place</w:t>
            </w:r>
          </w:p>
        </w:tc>
      </w:tr>
      <w:tr w:rsidR="003B06B2" w:rsidRPr="00281C39" w14:paraId="7CD183C8" w14:textId="77777777" w:rsidTr="00AA13D4">
        <w:trPr>
          <w:trHeight w:val="765"/>
        </w:trPr>
        <w:tc>
          <w:tcPr>
            <w:tcW w:w="1500" w:type="dxa"/>
            <w:hideMark/>
          </w:tcPr>
          <w:p w14:paraId="2B731CC8" w14:textId="77777777" w:rsidR="003B06B2" w:rsidRPr="00281C39" w:rsidRDefault="003B06B2" w:rsidP="00AA13D4">
            <w:pPr>
              <w:suppressAutoHyphens w:val="0"/>
              <w:spacing w:after="120"/>
              <w:rPr>
                <w:bCs/>
                <w:i/>
                <w:iCs/>
                <w:sz w:val="18"/>
                <w:szCs w:val="18"/>
              </w:rPr>
            </w:pPr>
            <w:r w:rsidRPr="00281C39">
              <w:rPr>
                <w:bCs/>
                <w:i/>
                <w:iCs/>
                <w:sz w:val="18"/>
                <w:szCs w:val="18"/>
              </w:rPr>
              <w:t>v</w:t>
            </w:r>
            <w:r w:rsidRPr="00281C39">
              <w:rPr>
                <w:bCs/>
                <w:i/>
                <w:iCs/>
                <w:sz w:val="18"/>
                <w:szCs w:val="18"/>
                <w:vertAlign w:val="subscript"/>
              </w:rPr>
              <w:t>PP’_TEST</w:t>
            </w:r>
          </w:p>
        </w:tc>
        <w:tc>
          <w:tcPr>
            <w:tcW w:w="920" w:type="dxa"/>
            <w:hideMark/>
          </w:tcPr>
          <w:p w14:paraId="7A23E9BD" w14:textId="77777777" w:rsidR="003B06B2" w:rsidRPr="00281C39" w:rsidRDefault="003B06B2" w:rsidP="00AA13D4">
            <w:pPr>
              <w:suppressAutoHyphens w:val="0"/>
              <w:spacing w:after="120"/>
              <w:rPr>
                <w:bCs/>
                <w:sz w:val="18"/>
                <w:szCs w:val="18"/>
              </w:rPr>
            </w:pPr>
            <w:r w:rsidRPr="00281C39">
              <w:rPr>
                <w:bCs/>
                <w:sz w:val="18"/>
                <w:szCs w:val="18"/>
              </w:rPr>
              <w:t>km/h</w:t>
            </w:r>
          </w:p>
        </w:tc>
        <w:tc>
          <w:tcPr>
            <w:tcW w:w="1100" w:type="dxa"/>
            <w:hideMark/>
          </w:tcPr>
          <w:p w14:paraId="4ECAE3A2" w14:textId="77777777" w:rsidR="003B06B2" w:rsidRPr="00281C39" w:rsidRDefault="003B06B2" w:rsidP="00AA13D4">
            <w:pPr>
              <w:suppressAutoHyphens w:val="0"/>
              <w:spacing w:after="120"/>
              <w:rPr>
                <w:bCs/>
                <w:sz w:val="18"/>
                <w:szCs w:val="18"/>
              </w:rPr>
            </w:pPr>
            <w:r w:rsidRPr="00281C39">
              <w:rPr>
                <w:bCs/>
                <w:sz w:val="18"/>
                <w:szCs w:val="18"/>
              </w:rPr>
              <w:t>3.5.3.</w:t>
            </w:r>
          </w:p>
        </w:tc>
        <w:tc>
          <w:tcPr>
            <w:tcW w:w="5122" w:type="dxa"/>
            <w:hideMark/>
          </w:tcPr>
          <w:p w14:paraId="588B8DF3" w14:textId="77777777" w:rsidR="003B06B2" w:rsidRPr="00281C39" w:rsidRDefault="003B06B2" w:rsidP="00AA13D4">
            <w:pPr>
              <w:suppressAutoHyphens w:val="0"/>
              <w:spacing w:after="120"/>
              <w:rPr>
                <w:bCs/>
                <w:sz w:val="18"/>
                <w:szCs w:val="18"/>
              </w:rPr>
            </w:pPr>
            <w:r w:rsidRPr="00281C39">
              <w:rPr>
                <w:bCs/>
                <w:sz w:val="18"/>
                <w:szCs w:val="18"/>
              </w:rPr>
              <w:t>vehicle speed measured for target operation condition when the reference point passes line PP; value to be reported and used for calculations to the first decimal place</w:t>
            </w:r>
          </w:p>
        </w:tc>
      </w:tr>
      <w:tr w:rsidR="003B06B2" w:rsidRPr="00281C39" w14:paraId="1A6C64A8" w14:textId="77777777" w:rsidTr="00AA13D4">
        <w:trPr>
          <w:trHeight w:val="765"/>
        </w:trPr>
        <w:tc>
          <w:tcPr>
            <w:tcW w:w="1500" w:type="dxa"/>
            <w:hideMark/>
          </w:tcPr>
          <w:p w14:paraId="0CB98E10" w14:textId="77777777" w:rsidR="003B06B2" w:rsidRPr="00281C39" w:rsidRDefault="003B06B2" w:rsidP="00AA13D4">
            <w:pPr>
              <w:suppressAutoHyphens w:val="0"/>
              <w:spacing w:after="120"/>
              <w:rPr>
                <w:bCs/>
                <w:i/>
                <w:iCs/>
                <w:sz w:val="18"/>
                <w:szCs w:val="18"/>
              </w:rPr>
            </w:pPr>
            <w:r w:rsidRPr="00281C39">
              <w:rPr>
                <w:bCs/>
                <w:i/>
                <w:iCs/>
                <w:sz w:val="18"/>
                <w:szCs w:val="18"/>
              </w:rPr>
              <w:t>v</w:t>
            </w:r>
            <w:r w:rsidRPr="00281C39">
              <w:rPr>
                <w:bCs/>
                <w:i/>
                <w:iCs/>
                <w:sz w:val="18"/>
                <w:szCs w:val="18"/>
                <w:vertAlign w:val="subscript"/>
              </w:rPr>
              <w:t>BB’_TEST</w:t>
            </w:r>
          </w:p>
        </w:tc>
        <w:tc>
          <w:tcPr>
            <w:tcW w:w="920" w:type="dxa"/>
            <w:hideMark/>
          </w:tcPr>
          <w:p w14:paraId="458BBFC6" w14:textId="77777777" w:rsidR="003B06B2" w:rsidRPr="00281C39" w:rsidRDefault="003B06B2" w:rsidP="00AA13D4">
            <w:pPr>
              <w:suppressAutoHyphens w:val="0"/>
              <w:spacing w:after="120"/>
              <w:rPr>
                <w:bCs/>
                <w:sz w:val="18"/>
                <w:szCs w:val="18"/>
              </w:rPr>
            </w:pPr>
            <w:r w:rsidRPr="00281C39">
              <w:rPr>
                <w:bCs/>
                <w:sz w:val="18"/>
                <w:szCs w:val="18"/>
              </w:rPr>
              <w:t>km/h</w:t>
            </w:r>
          </w:p>
        </w:tc>
        <w:tc>
          <w:tcPr>
            <w:tcW w:w="1100" w:type="dxa"/>
            <w:hideMark/>
          </w:tcPr>
          <w:p w14:paraId="1D48DF1B" w14:textId="77777777" w:rsidR="003B06B2" w:rsidRPr="00281C39" w:rsidRDefault="003B06B2" w:rsidP="00AA13D4">
            <w:pPr>
              <w:suppressAutoHyphens w:val="0"/>
              <w:spacing w:after="120"/>
              <w:rPr>
                <w:bCs/>
                <w:sz w:val="18"/>
                <w:szCs w:val="18"/>
              </w:rPr>
            </w:pPr>
            <w:r w:rsidRPr="00281C39">
              <w:rPr>
                <w:bCs/>
                <w:sz w:val="18"/>
                <w:szCs w:val="18"/>
              </w:rPr>
              <w:t>3.5.3.</w:t>
            </w:r>
          </w:p>
        </w:tc>
        <w:tc>
          <w:tcPr>
            <w:tcW w:w="5122" w:type="dxa"/>
            <w:hideMark/>
          </w:tcPr>
          <w:p w14:paraId="0FA3CFED" w14:textId="77777777" w:rsidR="003B06B2" w:rsidRPr="00281C39" w:rsidRDefault="003B06B2" w:rsidP="00AA13D4">
            <w:pPr>
              <w:suppressAutoHyphens w:val="0"/>
              <w:spacing w:after="120"/>
              <w:rPr>
                <w:bCs/>
                <w:sz w:val="18"/>
                <w:szCs w:val="18"/>
              </w:rPr>
            </w:pPr>
            <w:r w:rsidRPr="00281C39">
              <w:rPr>
                <w:bCs/>
                <w:sz w:val="18"/>
                <w:szCs w:val="18"/>
              </w:rPr>
              <w:t>vehicle speed measured for target operation condition when the rear end of the vehicle passes line BB'; value to be reported and used for calculations to the first decimal place</w:t>
            </w:r>
          </w:p>
        </w:tc>
      </w:tr>
      <w:tr w:rsidR="003B06B2" w:rsidRPr="00281C39" w14:paraId="5D5CCD5B" w14:textId="77777777" w:rsidTr="00AA13D4">
        <w:trPr>
          <w:trHeight w:val="825"/>
        </w:trPr>
        <w:tc>
          <w:tcPr>
            <w:tcW w:w="1500" w:type="dxa"/>
            <w:hideMark/>
          </w:tcPr>
          <w:p w14:paraId="4B5E454A" w14:textId="77777777" w:rsidR="003B06B2" w:rsidRPr="00281C39" w:rsidRDefault="003B06B2" w:rsidP="00AA13D4">
            <w:pPr>
              <w:suppressAutoHyphens w:val="0"/>
              <w:spacing w:after="120"/>
              <w:rPr>
                <w:bCs/>
                <w:i/>
                <w:iCs/>
                <w:sz w:val="18"/>
                <w:szCs w:val="18"/>
              </w:rPr>
            </w:pPr>
            <w:r w:rsidRPr="00281C39">
              <w:rPr>
                <w:bCs/>
                <w:i/>
                <w:iCs/>
                <w:sz w:val="18"/>
                <w:szCs w:val="18"/>
              </w:rPr>
              <w:t>n</w:t>
            </w:r>
            <w:r w:rsidRPr="00281C39">
              <w:rPr>
                <w:bCs/>
                <w:i/>
                <w:iCs/>
                <w:sz w:val="18"/>
                <w:szCs w:val="18"/>
                <w:vertAlign w:val="subscript"/>
              </w:rPr>
              <w:t>AA’_TEST</w:t>
            </w:r>
          </w:p>
        </w:tc>
        <w:tc>
          <w:tcPr>
            <w:tcW w:w="920" w:type="dxa"/>
            <w:hideMark/>
          </w:tcPr>
          <w:p w14:paraId="7A9513ED" w14:textId="77777777" w:rsidR="003B06B2" w:rsidRPr="00281C39" w:rsidRDefault="003B06B2" w:rsidP="00AA13D4">
            <w:pPr>
              <w:suppressAutoHyphens w:val="0"/>
              <w:spacing w:after="120"/>
              <w:rPr>
                <w:bCs/>
                <w:sz w:val="18"/>
                <w:szCs w:val="18"/>
              </w:rPr>
            </w:pPr>
            <w:r w:rsidRPr="00281C39">
              <w:rPr>
                <w:bCs/>
                <w:sz w:val="18"/>
                <w:szCs w:val="18"/>
              </w:rPr>
              <w:t>1/min</w:t>
            </w:r>
          </w:p>
        </w:tc>
        <w:tc>
          <w:tcPr>
            <w:tcW w:w="1100" w:type="dxa"/>
            <w:hideMark/>
          </w:tcPr>
          <w:p w14:paraId="442A6874" w14:textId="77777777" w:rsidR="003B06B2" w:rsidRPr="00281C39" w:rsidRDefault="003B06B2" w:rsidP="00AA13D4">
            <w:pPr>
              <w:suppressAutoHyphens w:val="0"/>
              <w:spacing w:after="120"/>
              <w:rPr>
                <w:bCs/>
                <w:sz w:val="18"/>
                <w:szCs w:val="18"/>
              </w:rPr>
            </w:pPr>
            <w:r w:rsidRPr="00281C39">
              <w:rPr>
                <w:bCs/>
                <w:sz w:val="18"/>
                <w:szCs w:val="18"/>
              </w:rPr>
              <w:t>3.5.3.</w:t>
            </w:r>
          </w:p>
        </w:tc>
        <w:tc>
          <w:tcPr>
            <w:tcW w:w="5122" w:type="dxa"/>
            <w:hideMark/>
          </w:tcPr>
          <w:p w14:paraId="29F5FFA3" w14:textId="77777777" w:rsidR="003B06B2" w:rsidRPr="00281C39" w:rsidRDefault="003B06B2" w:rsidP="00AA13D4">
            <w:pPr>
              <w:suppressAutoHyphens w:val="0"/>
              <w:spacing w:after="120"/>
              <w:rPr>
                <w:bCs/>
                <w:sz w:val="18"/>
                <w:szCs w:val="18"/>
              </w:rPr>
            </w:pPr>
            <w:r w:rsidRPr="00281C39">
              <w:rPr>
                <w:bCs/>
                <w:sz w:val="18"/>
                <w:szCs w:val="18"/>
              </w:rPr>
              <w:t>engine speed measured for target operation condition when the reference point of the vehicle passes line AA'; value to be reported and used for calculations to a precision of 10 min</w:t>
            </w:r>
            <w:r w:rsidRPr="00281C39">
              <w:rPr>
                <w:bCs/>
                <w:sz w:val="18"/>
                <w:szCs w:val="18"/>
                <w:vertAlign w:val="superscript"/>
              </w:rPr>
              <w:t>-1</w:t>
            </w:r>
          </w:p>
        </w:tc>
      </w:tr>
      <w:tr w:rsidR="003B06B2" w:rsidRPr="00281C39" w14:paraId="5AC8D2CC" w14:textId="77777777" w:rsidTr="00AA13D4">
        <w:trPr>
          <w:trHeight w:val="825"/>
        </w:trPr>
        <w:tc>
          <w:tcPr>
            <w:tcW w:w="1500" w:type="dxa"/>
            <w:hideMark/>
          </w:tcPr>
          <w:p w14:paraId="4C3EFE4A" w14:textId="77777777" w:rsidR="003B06B2" w:rsidRPr="00281C39" w:rsidRDefault="003B06B2" w:rsidP="00AA13D4">
            <w:pPr>
              <w:suppressAutoHyphens w:val="0"/>
              <w:spacing w:after="120"/>
              <w:rPr>
                <w:bCs/>
                <w:i/>
                <w:iCs/>
                <w:sz w:val="18"/>
                <w:szCs w:val="18"/>
              </w:rPr>
            </w:pPr>
            <w:r w:rsidRPr="00281C39">
              <w:rPr>
                <w:bCs/>
                <w:i/>
                <w:iCs/>
                <w:sz w:val="18"/>
                <w:szCs w:val="18"/>
              </w:rPr>
              <w:t>n</w:t>
            </w:r>
            <w:r w:rsidRPr="00281C39">
              <w:rPr>
                <w:bCs/>
                <w:i/>
                <w:iCs/>
                <w:sz w:val="18"/>
                <w:szCs w:val="18"/>
                <w:vertAlign w:val="subscript"/>
              </w:rPr>
              <w:t>BB’_TEST</w:t>
            </w:r>
          </w:p>
        </w:tc>
        <w:tc>
          <w:tcPr>
            <w:tcW w:w="920" w:type="dxa"/>
            <w:hideMark/>
          </w:tcPr>
          <w:p w14:paraId="27AE3BBE" w14:textId="77777777" w:rsidR="003B06B2" w:rsidRPr="00281C39" w:rsidRDefault="003B06B2" w:rsidP="00AA13D4">
            <w:pPr>
              <w:suppressAutoHyphens w:val="0"/>
              <w:spacing w:after="120"/>
              <w:rPr>
                <w:bCs/>
                <w:sz w:val="18"/>
                <w:szCs w:val="18"/>
              </w:rPr>
            </w:pPr>
            <w:r w:rsidRPr="00281C39">
              <w:rPr>
                <w:bCs/>
                <w:sz w:val="18"/>
                <w:szCs w:val="18"/>
              </w:rPr>
              <w:t>1/min</w:t>
            </w:r>
          </w:p>
        </w:tc>
        <w:tc>
          <w:tcPr>
            <w:tcW w:w="1100" w:type="dxa"/>
            <w:hideMark/>
          </w:tcPr>
          <w:p w14:paraId="6236C036" w14:textId="77777777" w:rsidR="003B06B2" w:rsidRPr="00281C39" w:rsidRDefault="003B06B2" w:rsidP="00AA13D4">
            <w:pPr>
              <w:suppressAutoHyphens w:val="0"/>
              <w:spacing w:after="120"/>
              <w:rPr>
                <w:bCs/>
                <w:sz w:val="18"/>
                <w:szCs w:val="18"/>
              </w:rPr>
            </w:pPr>
            <w:r w:rsidRPr="00281C39">
              <w:rPr>
                <w:bCs/>
                <w:sz w:val="18"/>
                <w:szCs w:val="18"/>
              </w:rPr>
              <w:t>3.5.3.</w:t>
            </w:r>
          </w:p>
        </w:tc>
        <w:tc>
          <w:tcPr>
            <w:tcW w:w="5122" w:type="dxa"/>
            <w:hideMark/>
          </w:tcPr>
          <w:p w14:paraId="6978CFCD" w14:textId="77777777" w:rsidR="003B06B2" w:rsidRPr="00281C39" w:rsidRDefault="003B06B2" w:rsidP="00AA13D4">
            <w:pPr>
              <w:suppressAutoHyphens w:val="0"/>
              <w:spacing w:after="120"/>
              <w:rPr>
                <w:bCs/>
                <w:sz w:val="18"/>
                <w:szCs w:val="18"/>
              </w:rPr>
            </w:pPr>
            <w:r w:rsidRPr="00281C39">
              <w:rPr>
                <w:bCs/>
                <w:sz w:val="18"/>
                <w:szCs w:val="18"/>
              </w:rPr>
              <w:t>engine speed measured for target operation condition when the rear end of the vehicle passes line BB'; value to be reported and used for calculations to a precision of 10 min</w:t>
            </w:r>
            <w:r w:rsidRPr="00281C39">
              <w:rPr>
                <w:bCs/>
                <w:sz w:val="18"/>
                <w:szCs w:val="18"/>
                <w:vertAlign w:val="superscript"/>
              </w:rPr>
              <w:t>-1</w:t>
            </w:r>
          </w:p>
        </w:tc>
      </w:tr>
      <w:tr w:rsidR="003B06B2" w:rsidRPr="00281C39" w14:paraId="2E686B3A" w14:textId="77777777" w:rsidTr="00AA13D4">
        <w:trPr>
          <w:trHeight w:val="510"/>
        </w:trPr>
        <w:tc>
          <w:tcPr>
            <w:tcW w:w="1500" w:type="dxa"/>
            <w:hideMark/>
          </w:tcPr>
          <w:p w14:paraId="654BC874" w14:textId="77777777" w:rsidR="003B06B2" w:rsidRPr="00281C39" w:rsidRDefault="003B06B2" w:rsidP="00AA13D4">
            <w:pPr>
              <w:suppressAutoHyphens w:val="0"/>
              <w:spacing w:after="120"/>
              <w:rPr>
                <w:bCs/>
                <w:i/>
                <w:iCs/>
                <w:sz w:val="18"/>
                <w:szCs w:val="18"/>
              </w:rPr>
            </w:pPr>
            <w:r w:rsidRPr="00281C39">
              <w:rPr>
                <w:bCs/>
                <w:i/>
                <w:iCs/>
                <w:sz w:val="18"/>
                <w:szCs w:val="18"/>
              </w:rPr>
              <w:t>a</w:t>
            </w:r>
            <w:r w:rsidRPr="00281C39">
              <w:rPr>
                <w:bCs/>
                <w:i/>
                <w:iCs/>
                <w:sz w:val="18"/>
                <w:szCs w:val="18"/>
                <w:vertAlign w:val="subscript"/>
              </w:rPr>
              <w:t>TEST</w:t>
            </w:r>
          </w:p>
        </w:tc>
        <w:tc>
          <w:tcPr>
            <w:tcW w:w="920" w:type="dxa"/>
            <w:hideMark/>
          </w:tcPr>
          <w:p w14:paraId="2755FD02" w14:textId="77777777" w:rsidR="003B06B2" w:rsidRPr="00281C39" w:rsidRDefault="003B06B2" w:rsidP="00AA13D4">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hideMark/>
          </w:tcPr>
          <w:p w14:paraId="28D7FAAA" w14:textId="77777777" w:rsidR="003B06B2" w:rsidRPr="00281C39" w:rsidRDefault="003B06B2" w:rsidP="00AA13D4">
            <w:pPr>
              <w:suppressAutoHyphens w:val="0"/>
              <w:spacing w:after="120"/>
              <w:rPr>
                <w:bCs/>
                <w:sz w:val="18"/>
                <w:szCs w:val="18"/>
              </w:rPr>
            </w:pPr>
            <w:r w:rsidRPr="00281C39">
              <w:rPr>
                <w:bCs/>
                <w:sz w:val="18"/>
                <w:szCs w:val="18"/>
              </w:rPr>
              <w:t>3.5.4.1.</w:t>
            </w:r>
          </w:p>
        </w:tc>
        <w:tc>
          <w:tcPr>
            <w:tcW w:w="5122" w:type="dxa"/>
            <w:hideMark/>
          </w:tcPr>
          <w:p w14:paraId="00B8036F" w14:textId="77777777" w:rsidR="003B06B2" w:rsidRPr="00281C39" w:rsidRDefault="003B06B2" w:rsidP="00AA13D4">
            <w:pPr>
              <w:suppressAutoHyphens w:val="0"/>
              <w:spacing w:after="120"/>
              <w:rPr>
                <w:bCs/>
                <w:sz w:val="18"/>
                <w:szCs w:val="18"/>
              </w:rPr>
            </w:pPr>
            <w:r w:rsidRPr="00281C39">
              <w:rPr>
                <w:bCs/>
                <w:sz w:val="18"/>
                <w:szCs w:val="18"/>
              </w:rPr>
              <w:t>acceleration from PP' to BB'; value to be reported and used for calculations to the second decimal place</w:t>
            </w:r>
          </w:p>
        </w:tc>
      </w:tr>
      <w:tr w:rsidR="003B06B2" w:rsidRPr="00281C39" w14:paraId="05471837" w14:textId="77777777" w:rsidTr="00AA13D4">
        <w:trPr>
          <w:trHeight w:val="765"/>
        </w:trPr>
        <w:tc>
          <w:tcPr>
            <w:tcW w:w="1500" w:type="dxa"/>
            <w:hideMark/>
          </w:tcPr>
          <w:p w14:paraId="76E668DC" w14:textId="77777777" w:rsidR="003B06B2" w:rsidRPr="00281C39" w:rsidRDefault="003B06B2" w:rsidP="00AA13D4">
            <w:pPr>
              <w:suppressAutoHyphens w:val="0"/>
              <w:spacing w:after="120"/>
              <w:rPr>
                <w:bCs/>
                <w:i/>
                <w:iCs/>
                <w:sz w:val="18"/>
                <w:szCs w:val="18"/>
              </w:rPr>
            </w:pPr>
            <w:bookmarkStart w:id="935" w:name="_Hlk86402205"/>
            <w:r w:rsidRPr="00281C39">
              <w:rPr>
                <w:bCs/>
                <w:i/>
                <w:iCs/>
                <w:sz w:val="18"/>
                <w:szCs w:val="18"/>
              </w:rPr>
              <w:t>v</w:t>
            </w:r>
            <w:r w:rsidRPr="00281C39">
              <w:rPr>
                <w:bCs/>
                <w:i/>
                <w:iCs/>
                <w:sz w:val="18"/>
                <w:szCs w:val="18"/>
              </w:rPr>
              <w:sym w:font="Symbol" w:char="F0D7"/>
            </w:r>
            <w:r w:rsidRPr="00281C39">
              <w:rPr>
                <w:bCs/>
                <w:i/>
                <w:iCs/>
                <w:sz w:val="18"/>
                <w:szCs w:val="18"/>
              </w:rPr>
              <w:t>a</w:t>
            </w:r>
            <w:r w:rsidRPr="00281C39">
              <w:rPr>
                <w:bCs/>
                <w:i/>
                <w:iCs/>
                <w:sz w:val="18"/>
                <w:szCs w:val="18"/>
                <w:vertAlign w:val="subscript"/>
              </w:rPr>
              <w:t>TEST</w:t>
            </w:r>
            <w:bookmarkEnd w:id="935"/>
          </w:p>
        </w:tc>
        <w:tc>
          <w:tcPr>
            <w:tcW w:w="920" w:type="dxa"/>
            <w:hideMark/>
          </w:tcPr>
          <w:p w14:paraId="0051AEA2" w14:textId="77777777" w:rsidR="003B06B2" w:rsidRPr="00281C39" w:rsidRDefault="003B06B2" w:rsidP="00AA13D4">
            <w:pPr>
              <w:suppressAutoHyphens w:val="0"/>
              <w:spacing w:after="120"/>
              <w:rPr>
                <w:bCs/>
                <w:sz w:val="18"/>
                <w:szCs w:val="18"/>
              </w:rPr>
            </w:pPr>
            <w:r w:rsidRPr="00281C39">
              <w:rPr>
                <w:bCs/>
                <w:sz w:val="18"/>
                <w:szCs w:val="18"/>
              </w:rPr>
              <w:t>m²/s³</w:t>
            </w:r>
          </w:p>
        </w:tc>
        <w:tc>
          <w:tcPr>
            <w:tcW w:w="1100" w:type="dxa"/>
            <w:hideMark/>
          </w:tcPr>
          <w:p w14:paraId="58A52B88" w14:textId="77777777" w:rsidR="003B06B2" w:rsidRPr="00281C39" w:rsidRDefault="003B06B2" w:rsidP="00AA13D4">
            <w:pPr>
              <w:suppressAutoHyphens w:val="0"/>
              <w:spacing w:after="120"/>
              <w:rPr>
                <w:bCs/>
                <w:sz w:val="18"/>
                <w:szCs w:val="18"/>
              </w:rPr>
            </w:pPr>
            <w:r w:rsidRPr="00281C39">
              <w:rPr>
                <w:bCs/>
                <w:sz w:val="18"/>
                <w:szCs w:val="18"/>
              </w:rPr>
              <w:t>3.5.4.2.</w:t>
            </w:r>
          </w:p>
        </w:tc>
        <w:tc>
          <w:tcPr>
            <w:tcW w:w="5122" w:type="dxa"/>
            <w:hideMark/>
          </w:tcPr>
          <w:p w14:paraId="5383E077" w14:textId="77777777" w:rsidR="003B06B2" w:rsidRPr="00281C39" w:rsidRDefault="003B06B2" w:rsidP="00AA13D4">
            <w:pPr>
              <w:suppressAutoHyphens w:val="0"/>
              <w:spacing w:after="120"/>
              <w:rPr>
                <w:bCs/>
                <w:sz w:val="18"/>
                <w:szCs w:val="18"/>
              </w:rPr>
            </w:pPr>
            <w:r w:rsidRPr="00281C39">
              <w:rPr>
                <w:bCs/>
                <w:sz w:val="18"/>
                <w:szCs w:val="18"/>
              </w:rPr>
              <w:t>performance calculated from the reported vehicle speed at line BB’ in meters per second and the acceleration result from paragraph 3.5.4.1. and rounded to the first digit after the decimal place.</w:t>
            </w:r>
          </w:p>
        </w:tc>
      </w:tr>
      <w:tr w:rsidR="003B06B2" w:rsidRPr="00281C39" w14:paraId="402E0341" w14:textId="77777777" w:rsidTr="00AA13D4">
        <w:trPr>
          <w:trHeight w:val="285"/>
        </w:trPr>
        <w:tc>
          <w:tcPr>
            <w:tcW w:w="1500" w:type="dxa"/>
            <w:hideMark/>
          </w:tcPr>
          <w:p w14:paraId="1378A770"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EXP</w:t>
            </w:r>
          </w:p>
        </w:tc>
        <w:tc>
          <w:tcPr>
            <w:tcW w:w="920" w:type="dxa"/>
            <w:hideMark/>
          </w:tcPr>
          <w:p w14:paraId="16BC22AC"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4A8ACFB0" w14:textId="77777777" w:rsidR="003B06B2" w:rsidRPr="00281C39" w:rsidRDefault="003B06B2" w:rsidP="00AA13D4">
            <w:pPr>
              <w:suppressAutoHyphens w:val="0"/>
              <w:spacing w:after="120"/>
              <w:rPr>
                <w:bCs/>
                <w:sz w:val="18"/>
                <w:szCs w:val="18"/>
              </w:rPr>
            </w:pPr>
            <w:r w:rsidRPr="00281C39">
              <w:rPr>
                <w:bCs/>
                <w:sz w:val="18"/>
                <w:szCs w:val="18"/>
              </w:rPr>
              <w:t>3.5.4.3.</w:t>
            </w:r>
          </w:p>
        </w:tc>
        <w:tc>
          <w:tcPr>
            <w:tcW w:w="5122" w:type="dxa"/>
            <w:hideMark/>
          </w:tcPr>
          <w:p w14:paraId="4A4E7D69" w14:textId="77777777" w:rsidR="003B06B2" w:rsidRPr="00281C39" w:rsidRDefault="003B06B2" w:rsidP="00AA13D4">
            <w:pPr>
              <w:suppressAutoHyphens w:val="0"/>
              <w:spacing w:after="120"/>
              <w:rPr>
                <w:bCs/>
                <w:sz w:val="18"/>
                <w:szCs w:val="18"/>
              </w:rPr>
            </w:pPr>
            <w:r w:rsidRPr="00281C39">
              <w:rPr>
                <w:bCs/>
                <w:sz w:val="18"/>
                <w:szCs w:val="18"/>
              </w:rPr>
              <w:t>the expected sound pressure level for a discrete test run</w:t>
            </w:r>
          </w:p>
        </w:tc>
      </w:tr>
      <w:tr w:rsidR="003B06B2" w:rsidRPr="00281C39" w14:paraId="66E36080" w14:textId="77777777" w:rsidTr="00AA13D4">
        <w:trPr>
          <w:trHeight w:val="405"/>
        </w:trPr>
        <w:tc>
          <w:tcPr>
            <w:tcW w:w="8642" w:type="dxa"/>
            <w:gridSpan w:val="4"/>
            <w:hideMark/>
          </w:tcPr>
          <w:p w14:paraId="403FB3D9" w14:textId="77777777" w:rsidR="003B06B2" w:rsidRPr="00281C39" w:rsidRDefault="003B06B2" w:rsidP="00AA13D4">
            <w:pPr>
              <w:suppressAutoHyphens w:val="0"/>
              <w:spacing w:after="120"/>
              <w:jc w:val="center"/>
              <w:rPr>
                <w:b/>
                <w:sz w:val="18"/>
                <w:szCs w:val="18"/>
              </w:rPr>
            </w:pPr>
            <w:r w:rsidRPr="00281C39">
              <w:rPr>
                <w:b/>
                <w:sz w:val="18"/>
                <w:szCs w:val="18"/>
              </w:rPr>
              <w:t>Annex 9 - Appendix 1</w:t>
            </w:r>
          </w:p>
        </w:tc>
      </w:tr>
      <w:tr w:rsidR="003B06B2" w:rsidRPr="00281C39" w14:paraId="5FE63CA3" w14:textId="77777777" w:rsidTr="00AA13D4">
        <w:trPr>
          <w:trHeight w:val="836"/>
        </w:trPr>
        <w:tc>
          <w:tcPr>
            <w:tcW w:w="1500" w:type="dxa"/>
            <w:hideMark/>
          </w:tcPr>
          <w:p w14:paraId="3BF9F215"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ACC_ANCHOR</w:t>
            </w:r>
          </w:p>
        </w:tc>
        <w:tc>
          <w:tcPr>
            <w:tcW w:w="920" w:type="dxa"/>
            <w:hideMark/>
          </w:tcPr>
          <w:p w14:paraId="7EC8D276"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793EF9F7" w14:textId="77777777" w:rsidR="003B06B2" w:rsidRPr="00281C39" w:rsidRDefault="003B06B2" w:rsidP="00AA13D4">
            <w:pPr>
              <w:suppressAutoHyphens w:val="0"/>
              <w:spacing w:after="120"/>
              <w:rPr>
                <w:bCs/>
                <w:sz w:val="18"/>
                <w:szCs w:val="18"/>
              </w:rPr>
            </w:pPr>
            <w:r w:rsidRPr="00281C39">
              <w:rPr>
                <w:bCs/>
                <w:sz w:val="18"/>
                <w:szCs w:val="18"/>
              </w:rPr>
              <w:t>2.2.1.2.</w:t>
            </w:r>
          </w:p>
        </w:tc>
        <w:tc>
          <w:tcPr>
            <w:tcW w:w="5122" w:type="dxa"/>
            <w:hideMark/>
          </w:tcPr>
          <w:p w14:paraId="000877BD" w14:textId="77777777" w:rsidR="003B06B2" w:rsidRPr="00281C39" w:rsidRDefault="003B06B2" w:rsidP="00AA13D4">
            <w:pPr>
              <w:suppressAutoHyphens w:val="0"/>
              <w:spacing w:after="120"/>
              <w:rPr>
                <w:bCs/>
                <w:sz w:val="18"/>
                <w:szCs w:val="18"/>
              </w:rPr>
            </w:pPr>
            <w:r w:rsidRPr="00281C39">
              <w:rPr>
                <w:bCs/>
                <w:sz w:val="18"/>
                <w:szCs w:val="18"/>
              </w:rPr>
              <w:t>vehicle sound pressure level for the acceleration test to be reported from Annex3 with the tested gear in single-gear test or the lower tested gear in two-gear test and used for calculations to the first decimal place</w:t>
            </w:r>
          </w:p>
        </w:tc>
      </w:tr>
      <w:tr w:rsidR="003B06B2" w:rsidRPr="00281C39" w14:paraId="466F4CED" w14:textId="77777777" w:rsidTr="00AA13D4">
        <w:trPr>
          <w:trHeight w:val="1020"/>
        </w:trPr>
        <w:tc>
          <w:tcPr>
            <w:tcW w:w="1500" w:type="dxa"/>
            <w:hideMark/>
          </w:tcPr>
          <w:p w14:paraId="1EB13526" w14:textId="77777777" w:rsidR="003B06B2" w:rsidRPr="00281C39" w:rsidRDefault="003B06B2" w:rsidP="00AA13D4">
            <w:pPr>
              <w:suppressAutoHyphens w:val="0"/>
              <w:spacing w:after="120"/>
              <w:rPr>
                <w:bCs/>
                <w:i/>
                <w:iCs/>
                <w:sz w:val="18"/>
                <w:szCs w:val="18"/>
              </w:rPr>
            </w:pPr>
            <w:r w:rsidRPr="00281C39">
              <w:rPr>
                <w:bCs/>
                <w:i/>
                <w:iCs/>
                <w:sz w:val="18"/>
                <w:szCs w:val="18"/>
              </w:rPr>
              <w:t>v</w:t>
            </w:r>
            <w:r w:rsidRPr="00281C39">
              <w:rPr>
                <w:bCs/>
                <w:i/>
                <w:iCs/>
                <w:sz w:val="18"/>
                <w:szCs w:val="18"/>
                <w:vertAlign w:val="subscript"/>
              </w:rPr>
              <w:t>BB’_ACC_ANCHOR</w:t>
            </w:r>
          </w:p>
        </w:tc>
        <w:tc>
          <w:tcPr>
            <w:tcW w:w="920" w:type="dxa"/>
            <w:hideMark/>
          </w:tcPr>
          <w:p w14:paraId="0F50C48E" w14:textId="77777777" w:rsidR="003B06B2" w:rsidRPr="00281C39" w:rsidRDefault="003B06B2" w:rsidP="00AA13D4">
            <w:pPr>
              <w:suppressAutoHyphens w:val="0"/>
              <w:spacing w:after="120"/>
              <w:rPr>
                <w:bCs/>
                <w:sz w:val="18"/>
                <w:szCs w:val="18"/>
              </w:rPr>
            </w:pPr>
            <w:r w:rsidRPr="00281C39">
              <w:rPr>
                <w:bCs/>
                <w:sz w:val="18"/>
                <w:szCs w:val="18"/>
              </w:rPr>
              <w:t>km/h</w:t>
            </w:r>
          </w:p>
        </w:tc>
        <w:tc>
          <w:tcPr>
            <w:tcW w:w="1100" w:type="dxa"/>
            <w:hideMark/>
          </w:tcPr>
          <w:p w14:paraId="28913595" w14:textId="77777777" w:rsidR="003B06B2" w:rsidRPr="00281C39" w:rsidRDefault="003B06B2" w:rsidP="00AA13D4">
            <w:pPr>
              <w:suppressAutoHyphens w:val="0"/>
              <w:spacing w:after="120"/>
              <w:rPr>
                <w:bCs/>
                <w:sz w:val="18"/>
                <w:szCs w:val="18"/>
              </w:rPr>
            </w:pPr>
            <w:r w:rsidRPr="00281C39">
              <w:rPr>
                <w:bCs/>
                <w:sz w:val="18"/>
                <w:szCs w:val="18"/>
              </w:rPr>
              <w:t>2.2.1.2.</w:t>
            </w:r>
          </w:p>
        </w:tc>
        <w:tc>
          <w:tcPr>
            <w:tcW w:w="5122" w:type="dxa"/>
            <w:hideMark/>
          </w:tcPr>
          <w:p w14:paraId="65C15F3B" w14:textId="77777777" w:rsidR="003B06B2" w:rsidRPr="00281C39" w:rsidRDefault="003B06B2" w:rsidP="00AA13D4">
            <w:pPr>
              <w:suppressAutoHyphens w:val="0"/>
              <w:spacing w:after="120"/>
              <w:rPr>
                <w:bCs/>
                <w:sz w:val="18"/>
                <w:szCs w:val="18"/>
              </w:rPr>
            </w:pPr>
            <w:r w:rsidRPr="00281C39">
              <w:rPr>
                <w:bCs/>
                <w:sz w:val="18"/>
                <w:szCs w:val="18"/>
              </w:rPr>
              <w:t>vehicle speed value when the rear of the vehicle passes line BB' for the acceleration test to be reported from Annex3 with the tested gear in single-gear test or the lower tested gear in two-gear test and used for calculations to the first decimal place</w:t>
            </w:r>
          </w:p>
        </w:tc>
      </w:tr>
      <w:tr w:rsidR="003B06B2" w:rsidRPr="00281C39" w14:paraId="15B2BE08" w14:textId="77777777" w:rsidTr="00AA13D4">
        <w:trPr>
          <w:trHeight w:val="1080"/>
        </w:trPr>
        <w:tc>
          <w:tcPr>
            <w:tcW w:w="1500" w:type="dxa"/>
            <w:hideMark/>
          </w:tcPr>
          <w:p w14:paraId="36E6E88E" w14:textId="77777777" w:rsidR="003B06B2" w:rsidRPr="00281C39" w:rsidRDefault="003B06B2" w:rsidP="00AA13D4">
            <w:pPr>
              <w:suppressAutoHyphens w:val="0"/>
              <w:spacing w:after="120"/>
              <w:rPr>
                <w:bCs/>
                <w:i/>
                <w:iCs/>
                <w:sz w:val="18"/>
                <w:szCs w:val="18"/>
              </w:rPr>
            </w:pPr>
            <w:r w:rsidRPr="00281C39">
              <w:rPr>
                <w:bCs/>
                <w:i/>
                <w:iCs/>
                <w:sz w:val="18"/>
                <w:szCs w:val="18"/>
              </w:rPr>
              <w:t>n</w:t>
            </w:r>
            <w:r w:rsidRPr="00281C39">
              <w:rPr>
                <w:bCs/>
                <w:i/>
                <w:iCs/>
                <w:sz w:val="18"/>
                <w:szCs w:val="18"/>
                <w:vertAlign w:val="subscript"/>
              </w:rPr>
              <w:t>BB’_ACC_ANCHOR</w:t>
            </w:r>
          </w:p>
        </w:tc>
        <w:tc>
          <w:tcPr>
            <w:tcW w:w="920" w:type="dxa"/>
            <w:hideMark/>
          </w:tcPr>
          <w:p w14:paraId="53745BDD" w14:textId="77777777" w:rsidR="003B06B2" w:rsidRPr="00281C39" w:rsidRDefault="003B06B2" w:rsidP="00AA13D4">
            <w:pPr>
              <w:suppressAutoHyphens w:val="0"/>
              <w:spacing w:after="120"/>
              <w:rPr>
                <w:bCs/>
                <w:sz w:val="18"/>
                <w:szCs w:val="18"/>
              </w:rPr>
            </w:pPr>
            <w:r w:rsidRPr="00281C39">
              <w:rPr>
                <w:bCs/>
                <w:sz w:val="18"/>
                <w:szCs w:val="18"/>
              </w:rPr>
              <w:t>1/min</w:t>
            </w:r>
          </w:p>
        </w:tc>
        <w:tc>
          <w:tcPr>
            <w:tcW w:w="1100" w:type="dxa"/>
            <w:hideMark/>
          </w:tcPr>
          <w:p w14:paraId="31F503AE" w14:textId="77777777" w:rsidR="003B06B2" w:rsidRPr="00281C39" w:rsidRDefault="003B06B2" w:rsidP="00AA13D4">
            <w:pPr>
              <w:suppressAutoHyphens w:val="0"/>
              <w:spacing w:after="120"/>
              <w:rPr>
                <w:bCs/>
                <w:sz w:val="18"/>
                <w:szCs w:val="18"/>
              </w:rPr>
            </w:pPr>
            <w:r w:rsidRPr="00281C39">
              <w:rPr>
                <w:bCs/>
                <w:sz w:val="18"/>
                <w:szCs w:val="18"/>
              </w:rPr>
              <w:t>2.2.1.2.</w:t>
            </w:r>
          </w:p>
        </w:tc>
        <w:tc>
          <w:tcPr>
            <w:tcW w:w="5122" w:type="dxa"/>
            <w:hideMark/>
          </w:tcPr>
          <w:p w14:paraId="1F9AEE40" w14:textId="77777777" w:rsidR="003B06B2" w:rsidRPr="00281C39" w:rsidRDefault="003B06B2" w:rsidP="00AA13D4">
            <w:pPr>
              <w:suppressAutoHyphens w:val="0"/>
              <w:spacing w:after="120"/>
              <w:rPr>
                <w:bCs/>
                <w:sz w:val="18"/>
                <w:szCs w:val="18"/>
              </w:rPr>
            </w:pPr>
            <w:r w:rsidRPr="00281C39">
              <w:rPr>
                <w:bCs/>
                <w:sz w:val="18"/>
                <w:szCs w:val="18"/>
              </w:rPr>
              <w:t>engine speed value when the rear of the vehicle passes line BB' for the acceleration test to be reported from Annex3 with the tested gear in single-gear test or the lower tested gear in two-gear test and used for calculations to a precision of 10 min</w:t>
            </w:r>
            <w:r w:rsidRPr="00281C39">
              <w:rPr>
                <w:bCs/>
                <w:sz w:val="18"/>
                <w:szCs w:val="18"/>
                <w:vertAlign w:val="superscript"/>
              </w:rPr>
              <w:t>-1</w:t>
            </w:r>
          </w:p>
        </w:tc>
      </w:tr>
      <w:tr w:rsidR="003B06B2" w:rsidRPr="00281C39" w14:paraId="436B9091" w14:textId="77777777" w:rsidTr="00AA13D4">
        <w:trPr>
          <w:trHeight w:val="845"/>
        </w:trPr>
        <w:tc>
          <w:tcPr>
            <w:tcW w:w="1500" w:type="dxa"/>
            <w:hideMark/>
          </w:tcPr>
          <w:p w14:paraId="0530F5E7"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CRS_ANCHOR</w:t>
            </w:r>
          </w:p>
        </w:tc>
        <w:tc>
          <w:tcPr>
            <w:tcW w:w="920" w:type="dxa"/>
            <w:hideMark/>
          </w:tcPr>
          <w:p w14:paraId="42564CD9"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03CF07F0" w14:textId="77777777" w:rsidR="003B06B2" w:rsidRPr="00281C39" w:rsidRDefault="003B06B2" w:rsidP="00AA13D4">
            <w:pPr>
              <w:suppressAutoHyphens w:val="0"/>
              <w:spacing w:after="120"/>
              <w:rPr>
                <w:bCs/>
                <w:sz w:val="18"/>
                <w:szCs w:val="18"/>
              </w:rPr>
            </w:pPr>
            <w:r w:rsidRPr="00281C39">
              <w:rPr>
                <w:bCs/>
                <w:sz w:val="18"/>
                <w:szCs w:val="18"/>
              </w:rPr>
              <w:t>2.2.1.2.</w:t>
            </w:r>
          </w:p>
        </w:tc>
        <w:tc>
          <w:tcPr>
            <w:tcW w:w="5122" w:type="dxa"/>
            <w:hideMark/>
          </w:tcPr>
          <w:p w14:paraId="38703344" w14:textId="77777777" w:rsidR="003B06B2" w:rsidRPr="00281C39" w:rsidRDefault="003B06B2" w:rsidP="00AA13D4">
            <w:pPr>
              <w:suppressAutoHyphens w:val="0"/>
              <w:spacing w:after="120"/>
              <w:rPr>
                <w:bCs/>
                <w:sz w:val="18"/>
                <w:szCs w:val="18"/>
              </w:rPr>
            </w:pPr>
            <w:r w:rsidRPr="00281C39">
              <w:rPr>
                <w:bCs/>
                <w:sz w:val="18"/>
                <w:szCs w:val="18"/>
              </w:rPr>
              <w:t>vehicle sound pressure level at constant speed test; value to be reported from Annex3 with the tested gear in single-gear test or the lower tested gear in two-gear test and used for calculations to the first decimal place</w:t>
            </w:r>
          </w:p>
        </w:tc>
      </w:tr>
      <w:tr w:rsidR="003B06B2" w:rsidRPr="00281C39" w14:paraId="511C610E" w14:textId="77777777" w:rsidTr="00AA13D4">
        <w:trPr>
          <w:trHeight w:val="1020"/>
        </w:trPr>
        <w:tc>
          <w:tcPr>
            <w:tcW w:w="1500" w:type="dxa"/>
            <w:hideMark/>
          </w:tcPr>
          <w:p w14:paraId="1095F4DA" w14:textId="77777777" w:rsidR="003B06B2" w:rsidRPr="00281C39" w:rsidRDefault="003B06B2" w:rsidP="00AA13D4">
            <w:pPr>
              <w:suppressAutoHyphens w:val="0"/>
              <w:spacing w:after="120"/>
              <w:rPr>
                <w:bCs/>
                <w:i/>
                <w:iCs/>
                <w:sz w:val="18"/>
                <w:szCs w:val="18"/>
              </w:rPr>
            </w:pPr>
            <w:r w:rsidRPr="00281C39">
              <w:rPr>
                <w:bCs/>
                <w:i/>
                <w:iCs/>
                <w:sz w:val="18"/>
                <w:szCs w:val="18"/>
              </w:rPr>
              <w:lastRenderedPageBreak/>
              <w:t>v</w:t>
            </w:r>
            <w:r w:rsidRPr="00281C39">
              <w:rPr>
                <w:bCs/>
                <w:i/>
                <w:iCs/>
                <w:sz w:val="18"/>
                <w:szCs w:val="18"/>
                <w:vertAlign w:val="subscript"/>
              </w:rPr>
              <w:t>BB’_CRS_ANCHOR</w:t>
            </w:r>
          </w:p>
        </w:tc>
        <w:tc>
          <w:tcPr>
            <w:tcW w:w="920" w:type="dxa"/>
            <w:hideMark/>
          </w:tcPr>
          <w:p w14:paraId="63DF116E" w14:textId="77777777" w:rsidR="003B06B2" w:rsidRPr="00281C39" w:rsidRDefault="003B06B2" w:rsidP="00AA13D4">
            <w:pPr>
              <w:suppressAutoHyphens w:val="0"/>
              <w:spacing w:after="120"/>
              <w:rPr>
                <w:bCs/>
                <w:sz w:val="18"/>
                <w:szCs w:val="18"/>
              </w:rPr>
            </w:pPr>
            <w:r w:rsidRPr="00281C39">
              <w:rPr>
                <w:bCs/>
                <w:sz w:val="18"/>
                <w:szCs w:val="18"/>
              </w:rPr>
              <w:t>km/h</w:t>
            </w:r>
          </w:p>
        </w:tc>
        <w:tc>
          <w:tcPr>
            <w:tcW w:w="1100" w:type="dxa"/>
            <w:hideMark/>
          </w:tcPr>
          <w:p w14:paraId="7FAC98AD" w14:textId="77777777" w:rsidR="003B06B2" w:rsidRPr="00281C39" w:rsidRDefault="003B06B2" w:rsidP="00AA13D4">
            <w:pPr>
              <w:suppressAutoHyphens w:val="0"/>
              <w:spacing w:after="120"/>
              <w:rPr>
                <w:bCs/>
                <w:sz w:val="18"/>
                <w:szCs w:val="18"/>
              </w:rPr>
            </w:pPr>
            <w:r w:rsidRPr="00281C39">
              <w:rPr>
                <w:bCs/>
                <w:sz w:val="18"/>
                <w:szCs w:val="18"/>
              </w:rPr>
              <w:t>2.2.1.2.</w:t>
            </w:r>
          </w:p>
        </w:tc>
        <w:tc>
          <w:tcPr>
            <w:tcW w:w="5122" w:type="dxa"/>
            <w:hideMark/>
          </w:tcPr>
          <w:p w14:paraId="1B6A1E62" w14:textId="77777777" w:rsidR="003B06B2" w:rsidRPr="00281C39" w:rsidRDefault="003B06B2" w:rsidP="00AA13D4">
            <w:pPr>
              <w:suppressAutoHyphens w:val="0"/>
              <w:spacing w:after="120"/>
              <w:rPr>
                <w:bCs/>
                <w:sz w:val="18"/>
                <w:szCs w:val="18"/>
              </w:rPr>
            </w:pPr>
            <w:r w:rsidRPr="00281C39">
              <w:rPr>
                <w:bCs/>
                <w:sz w:val="18"/>
                <w:szCs w:val="18"/>
              </w:rPr>
              <w:t>vehicle speed value when the rear of the vehicle passes line BB' for the constant speed test to be reported from Annex3 with the tested gear in single-gear test or the lower tested gear in two-gear test and used for calculations to the first decimal place</w:t>
            </w:r>
          </w:p>
        </w:tc>
      </w:tr>
      <w:tr w:rsidR="003B06B2" w:rsidRPr="00281C39" w14:paraId="79A1EE94" w14:textId="77777777" w:rsidTr="00AA13D4">
        <w:trPr>
          <w:trHeight w:val="1080"/>
        </w:trPr>
        <w:tc>
          <w:tcPr>
            <w:tcW w:w="1500" w:type="dxa"/>
            <w:hideMark/>
          </w:tcPr>
          <w:p w14:paraId="48C42C8E" w14:textId="77777777" w:rsidR="003B06B2" w:rsidRPr="00281C39" w:rsidRDefault="003B06B2" w:rsidP="00AA13D4">
            <w:pPr>
              <w:suppressAutoHyphens w:val="0"/>
              <w:spacing w:after="120"/>
              <w:rPr>
                <w:bCs/>
                <w:i/>
                <w:iCs/>
                <w:sz w:val="18"/>
                <w:szCs w:val="18"/>
              </w:rPr>
            </w:pPr>
            <w:r w:rsidRPr="00281C39">
              <w:rPr>
                <w:bCs/>
                <w:i/>
                <w:iCs/>
                <w:sz w:val="18"/>
                <w:szCs w:val="18"/>
              </w:rPr>
              <w:t>n</w:t>
            </w:r>
            <w:r w:rsidRPr="00281C39">
              <w:rPr>
                <w:bCs/>
                <w:i/>
                <w:iCs/>
                <w:sz w:val="18"/>
                <w:szCs w:val="18"/>
                <w:vertAlign w:val="subscript"/>
              </w:rPr>
              <w:t>BB’_CRS_ANCHOR</w:t>
            </w:r>
          </w:p>
        </w:tc>
        <w:tc>
          <w:tcPr>
            <w:tcW w:w="920" w:type="dxa"/>
            <w:hideMark/>
          </w:tcPr>
          <w:p w14:paraId="28EE0E97" w14:textId="77777777" w:rsidR="003B06B2" w:rsidRPr="00281C39" w:rsidRDefault="003B06B2" w:rsidP="00AA13D4">
            <w:pPr>
              <w:suppressAutoHyphens w:val="0"/>
              <w:spacing w:after="120"/>
              <w:rPr>
                <w:bCs/>
                <w:sz w:val="18"/>
                <w:szCs w:val="18"/>
              </w:rPr>
            </w:pPr>
            <w:r w:rsidRPr="00281C39">
              <w:rPr>
                <w:bCs/>
                <w:sz w:val="18"/>
                <w:szCs w:val="18"/>
              </w:rPr>
              <w:t>1/min</w:t>
            </w:r>
          </w:p>
        </w:tc>
        <w:tc>
          <w:tcPr>
            <w:tcW w:w="1100" w:type="dxa"/>
            <w:hideMark/>
          </w:tcPr>
          <w:p w14:paraId="4FB289E0" w14:textId="77777777" w:rsidR="003B06B2" w:rsidRPr="00281C39" w:rsidRDefault="003B06B2" w:rsidP="00AA13D4">
            <w:pPr>
              <w:suppressAutoHyphens w:val="0"/>
              <w:spacing w:after="120"/>
              <w:rPr>
                <w:bCs/>
                <w:sz w:val="18"/>
                <w:szCs w:val="18"/>
              </w:rPr>
            </w:pPr>
            <w:r w:rsidRPr="00281C39">
              <w:rPr>
                <w:bCs/>
                <w:sz w:val="18"/>
                <w:szCs w:val="18"/>
              </w:rPr>
              <w:t>2.2.1.2.</w:t>
            </w:r>
          </w:p>
        </w:tc>
        <w:tc>
          <w:tcPr>
            <w:tcW w:w="5122" w:type="dxa"/>
            <w:hideMark/>
          </w:tcPr>
          <w:p w14:paraId="0F603A1C" w14:textId="77777777" w:rsidR="003B06B2" w:rsidRPr="00281C39" w:rsidRDefault="003B06B2" w:rsidP="00AA13D4">
            <w:pPr>
              <w:suppressAutoHyphens w:val="0"/>
              <w:spacing w:after="120"/>
              <w:rPr>
                <w:bCs/>
                <w:sz w:val="18"/>
                <w:szCs w:val="18"/>
              </w:rPr>
            </w:pPr>
            <w:r w:rsidRPr="00281C39">
              <w:rPr>
                <w:bCs/>
                <w:sz w:val="18"/>
                <w:szCs w:val="18"/>
              </w:rPr>
              <w:t>engine speed value when the rear of the vehicle passes line BB' for the constant speed test to be reported from Annex3 with the tested gear in single-gear test or the lower tested gear in two-gear test and used for calculations to a precision of 10 min</w:t>
            </w:r>
            <w:r w:rsidRPr="00281C39">
              <w:rPr>
                <w:bCs/>
                <w:sz w:val="18"/>
                <w:szCs w:val="18"/>
                <w:vertAlign w:val="superscript"/>
              </w:rPr>
              <w:t>-1</w:t>
            </w:r>
          </w:p>
        </w:tc>
      </w:tr>
      <w:tr w:rsidR="003B06B2" w:rsidRPr="00281C39" w14:paraId="2DF6D236" w14:textId="77777777" w:rsidTr="00AA13D4">
        <w:trPr>
          <w:trHeight w:val="285"/>
        </w:trPr>
        <w:tc>
          <w:tcPr>
            <w:tcW w:w="1500" w:type="dxa"/>
            <w:hideMark/>
          </w:tcPr>
          <w:p w14:paraId="544A9CA0" w14:textId="77777777" w:rsidR="003B06B2" w:rsidRPr="00281C39" w:rsidRDefault="003B06B2" w:rsidP="00AA13D4">
            <w:pPr>
              <w:suppressAutoHyphens w:val="0"/>
              <w:spacing w:after="120"/>
              <w:rPr>
                <w:bCs/>
                <w:i/>
                <w:iCs/>
                <w:sz w:val="18"/>
                <w:szCs w:val="18"/>
              </w:rPr>
            </w:pPr>
            <w:r w:rsidRPr="00281C39">
              <w:rPr>
                <w:bCs/>
                <w:i/>
                <w:iCs/>
                <w:sz w:val="18"/>
                <w:szCs w:val="18"/>
              </w:rPr>
              <w:t>x</w:t>
            </w:r>
          </w:p>
        </w:tc>
        <w:tc>
          <w:tcPr>
            <w:tcW w:w="920" w:type="dxa"/>
            <w:hideMark/>
          </w:tcPr>
          <w:p w14:paraId="4D677F84" w14:textId="77777777" w:rsidR="003B06B2" w:rsidRPr="00281C39" w:rsidRDefault="003B06B2" w:rsidP="00AA13D4">
            <w:pPr>
              <w:suppressAutoHyphens w:val="0"/>
              <w:spacing w:after="120"/>
              <w:rPr>
                <w:bCs/>
                <w:sz w:val="18"/>
                <w:szCs w:val="18"/>
              </w:rPr>
            </w:pPr>
            <w:r w:rsidRPr="00281C39">
              <w:rPr>
                <w:bCs/>
                <w:sz w:val="18"/>
                <w:szCs w:val="18"/>
              </w:rPr>
              <w:t>-</w:t>
            </w:r>
          </w:p>
        </w:tc>
        <w:tc>
          <w:tcPr>
            <w:tcW w:w="1100" w:type="dxa"/>
            <w:hideMark/>
          </w:tcPr>
          <w:p w14:paraId="1693B92E" w14:textId="77777777" w:rsidR="003B06B2" w:rsidRPr="00281C39" w:rsidRDefault="003B06B2" w:rsidP="00AA13D4">
            <w:pPr>
              <w:suppressAutoHyphens w:val="0"/>
              <w:spacing w:after="120"/>
              <w:rPr>
                <w:bCs/>
                <w:sz w:val="18"/>
                <w:szCs w:val="18"/>
              </w:rPr>
            </w:pPr>
            <w:r w:rsidRPr="00281C39">
              <w:rPr>
                <w:bCs/>
                <w:sz w:val="18"/>
                <w:szCs w:val="18"/>
              </w:rPr>
              <w:t>2.3.1.</w:t>
            </w:r>
          </w:p>
        </w:tc>
        <w:tc>
          <w:tcPr>
            <w:tcW w:w="5122" w:type="dxa"/>
            <w:hideMark/>
          </w:tcPr>
          <w:p w14:paraId="3C33E577" w14:textId="77777777" w:rsidR="003B06B2" w:rsidRPr="00281C39" w:rsidRDefault="003B06B2" w:rsidP="00AA13D4">
            <w:pPr>
              <w:suppressAutoHyphens w:val="0"/>
              <w:spacing w:after="120"/>
              <w:rPr>
                <w:bCs/>
                <w:sz w:val="18"/>
                <w:szCs w:val="18"/>
              </w:rPr>
            </w:pPr>
            <w:r w:rsidRPr="00281C39">
              <w:rPr>
                <w:bCs/>
                <w:sz w:val="18"/>
                <w:szCs w:val="18"/>
              </w:rPr>
              <w:t>energy contribution ratio of tyre/rolling sound level at L</w:t>
            </w:r>
            <w:r w:rsidRPr="00281C39">
              <w:rPr>
                <w:bCs/>
                <w:sz w:val="18"/>
                <w:szCs w:val="18"/>
                <w:vertAlign w:val="subscript"/>
              </w:rPr>
              <w:t>CRS_ANCHOR</w:t>
            </w:r>
          </w:p>
        </w:tc>
      </w:tr>
      <w:tr w:rsidR="003B06B2" w:rsidRPr="00281C39" w14:paraId="43CC43FA" w14:textId="77777777" w:rsidTr="00AA13D4">
        <w:trPr>
          <w:trHeight w:val="285"/>
        </w:trPr>
        <w:tc>
          <w:tcPr>
            <w:tcW w:w="1500" w:type="dxa"/>
            <w:hideMark/>
          </w:tcPr>
          <w:p w14:paraId="70EB1C22"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REF_TR</w:t>
            </w:r>
          </w:p>
        </w:tc>
        <w:tc>
          <w:tcPr>
            <w:tcW w:w="920" w:type="dxa"/>
            <w:hideMark/>
          </w:tcPr>
          <w:p w14:paraId="06A33F3D"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3FBDB671" w14:textId="77777777" w:rsidR="003B06B2" w:rsidRPr="00281C39" w:rsidRDefault="003B06B2" w:rsidP="00AA13D4">
            <w:pPr>
              <w:suppressAutoHyphens w:val="0"/>
              <w:spacing w:after="120"/>
              <w:rPr>
                <w:bCs/>
                <w:sz w:val="18"/>
                <w:szCs w:val="18"/>
              </w:rPr>
            </w:pPr>
            <w:r w:rsidRPr="00281C39">
              <w:rPr>
                <w:bCs/>
                <w:sz w:val="18"/>
                <w:szCs w:val="18"/>
              </w:rPr>
              <w:t>2.3.1.</w:t>
            </w:r>
          </w:p>
        </w:tc>
        <w:tc>
          <w:tcPr>
            <w:tcW w:w="5122" w:type="dxa"/>
            <w:hideMark/>
          </w:tcPr>
          <w:p w14:paraId="6C0CD820" w14:textId="77777777" w:rsidR="003B06B2" w:rsidRPr="00281C39" w:rsidRDefault="003B06B2" w:rsidP="00AA13D4">
            <w:pPr>
              <w:suppressAutoHyphens w:val="0"/>
              <w:spacing w:after="120"/>
              <w:rPr>
                <w:bCs/>
                <w:sz w:val="18"/>
                <w:szCs w:val="18"/>
              </w:rPr>
            </w:pPr>
            <w:r w:rsidRPr="00281C39">
              <w:rPr>
                <w:bCs/>
                <w:sz w:val="18"/>
                <w:szCs w:val="18"/>
              </w:rPr>
              <w:t>calculated Reference Tyre Rolling Sound Level</w:t>
            </w:r>
          </w:p>
        </w:tc>
      </w:tr>
      <w:tr w:rsidR="003B06B2" w:rsidRPr="00281C39" w14:paraId="28CEAD53" w14:textId="77777777" w:rsidTr="00AA13D4">
        <w:trPr>
          <w:trHeight w:val="285"/>
        </w:trPr>
        <w:tc>
          <w:tcPr>
            <w:tcW w:w="1500" w:type="dxa"/>
            <w:hideMark/>
          </w:tcPr>
          <w:p w14:paraId="0E58AD82"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REF_PT</w:t>
            </w:r>
          </w:p>
        </w:tc>
        <w:tc>
          <w:tcPr>
            <w:tcW w:w="920" w:type="dxa"/>
            <w:hideMark/>
          </w:tcPr>
          <w:p w14:paraId="7B0505FA"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0AC3390A" w14:textId="77777777" w:rsidR="003B06B2" w:rsidRPr="00281C39" w:rsidRDefault="003B06B2" w:rsidP="00AA13D4">
            <w:pPr>
              <w:suppressAutoHyphens w:val="0"/>
              <w:spacing w:after="120"/>
              <w:rPr>
                <w:bCs/>
                <w:sz w:val="18"/>
                <w:szCs w:val="18"/>
              </w:rPr>
            </w:pPr>
            <w:r w:rsidRPr="00281C39">
              <w:rPr>
                <w:bCs/>
                <w:sz w:val="18"/>
                <w:szCs w:val="18"/>
              </w:rPr>
              <w:t>2.5.</w:t>
            </w:r>
          </w:p>
        </w:tc>
        <w:tc>
          <w:tcPr>
            <w:tcW w:w="5122" w:type="dxa"/>
            <w:hideMark/>
          </w:tcPr>
          <w:p w14:paraId="7E6FF9CA" w14:textId="77777777" w:rsidR="003B06B2" w:rsidRPr="00281C39" w:rsidRDefault="003B06B2" w:rsidP="00AA13D4">
            <w:pPr>
              <w:suppressAutoHyphens w:val="0"/>
              <w:spacing w:after="120"/>
              <w:rPr>
                <w:bCs/>
                <w:sz w:val="18"/>
                <w:szCs w:val="18"/>
              </w:rPr>
            </w:pPr>
            <w:r w:rsidRPr="00281C39">
              <w:rPr>
                <w:bCs/>
                <w:sz w:val="18"/>
                <w:szCs w:val="18"/>
              </w:rPr>
              <w:t>calculated Reference Power Train Mechanics Sound Level</w:t>
            </w:r>
          </w:p>
        </w:tc>
      </w:tr>
      <w:tr w:rsidR="003B06B2" w:rsidRPr="00281C39" w14:paraId="5C46462B" w14:textId="77777777" w:rsidTr="00AA13D4">
        <w:trPr>
          <w:trHeight w:val="285"/>
        </w:trPr>
        <w:tc>
          <w:tcPr>
            <w:tcW w:w="1500" w:type="dxa"/>
            <w:hideMark/>
          </w:tcPr>
          <w:p w14:paraId="1BDC1535"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REF_DYN</w:t>
            </w:r>
          </w:p>
        </w:tc>
        <w:tc>
          <w:tcPr>
            <w:tcW w:w="920" w:type="dxa"/>
            <w:hideMark/>
          </w:tcPr>
          <w:p w14:paraId="652653BD"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0A67706D" w14:textId="77777777" w:rsidR="003B06B2" w:rsidRPr="00281C39" w:rsidRDefault="003B06B2" w:rsidP="00AA13D4">
            <w:pPr>
              <w:suppressAutoHyphens w:val="0"/>
              <w:spacing w:after="120"/>
              <w:rPr>
                <w:bCs/>
                <w:sz w:val="18"/>
                <w:szCs w:val="18"/>
              </w:rPr>
            </w:pPr>
            <w:r w:rsidRPr="00281C39">
              <w:rPr>
                <w:bCs/>
                <w:sz w:val="18"/>
                <w:szCs w:val="18"/>
              </w:rPr>
              <w:t>2.6.</w:t>
            </w:r>
          </w:p>
        </w:tc>
        <w:tc>
          <w:tcPr>
            <w:tcW w:w="5122" w:type="dxa"/>
            <w:hideMark/>
          </w:tcPr>
          <w:p w14:paraId="3D50B541" w14:textId="77777777" w:rsidR="003B06B2" w:rsidRPr="00281C39" w:rsidRDefault="003B06B2" w:rsidP="00AA13D4">
            <w:pPr>
              <w:suppressAutoHyphens w:val="0"/>
              <w:spacing w:after="120"/>
              <w:rPr>
                <w:bCs/>
                <w:sz w:val="18"/>
                <w:szCs w:val="18"/>
              </w:rPr>
            </w:pPr>
            <w:r w:rsidRPr="00281C39">
              <w:rPr>
                <w:bCs/>
                <w:sz w:val="18"/>
                <w:szCs w:val="18"/>
              </w:rPr>
              <w:t>calculated Reference Dynamic Sound Level</w:t>
            </w:r>
          </w:p>
        </w:tc>
      </w:tr>
      <w:tr w:rsidR="003B06B2" w:rsidRPr="00281C39" w14:paraId="04D1433A" w14:textId="77777777" w:rsidTr="00AA13D4">
        <w:trPr>
          <w:trHeight w:val="285"/>
        </w:trPr>
        <w:tc>
          <w:tcPr>
            <w:tcW w:w="1500" w:type="dxa"/>
            <w:hideMark/>
          </w:tcPr>
          <w:p w14:paraId="0EFECB5F"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DYN</w:t>
            </w:r>
          </w:p>
        </w:tc>
        <w:tc>
          <w:tcPr>
            <w:tcW w:w="920" w:type="dxa"/>
            <w:hideMark/>
          </w:tcPr>
          <w:p w14:paraId="5FCCB6A1"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4B872464" w14:textId="77777777" w:rsidR="003B06B2" w:rsidRPr="00281C39" w:rsidRDefault="003B06B2" w:rsidP="00AA13D4">
            <w:pPr>
              <w:suppressAutoHyphens w:val="0"/>
              <w:spacing w:after="120"/>
              <w:rPr>
                <w:bCs/>
                <w:sz w:val="18"/>
                <w:szCs w:val="18"/>
              </w:rPr>
            </w:pPr>
            <w:r w:rsidRPr="00281C39">
              <w:rPr>
                <w:bCs/>
                <w:sz w:val="18"/>
                <w:szCs w:val="18"/>
              </w:rPr>
              <w:t>2.7.</w:t>
            </w:r>
          </w:p>
        </w:tc>
        <w:tc>
          <w:tcPr>
            <w:tcW w:w="5122" w:type="dxa"/>
            <w:hideMark/>
          </w:tcPr>
          <w:p w14:paraId="1A8BEB5E" w14:textId="77777777" w:rsidR="003B06B2" w:rsidRPr="00281C39" w:rsidRDefault="003B06B2" w:rsidP="00AA13D4">
            <w:pPr>
              <w:suppressAutoHyphens w:val="0"/>
              <w:spacing w:after="120"/>
              <w:rPr>
                <w:bCs/>
                <w:sz w:val="18"/>
                <w:szCs w:val="18"/>
              </w:rPr>
            </w:pPr>
            <w:r w:rsidRPr="00281C39">
              <w:rPr>
                <w:bCs/>
                <w:sz w:val="18"/>
                <w:szCs w:val="18"/>
              </w:rPr>
              <w:t>Vehicle Dynamic Delta Sound Level</w:t>
            </w:r>
          </w:p>
        </w:tc>
      </w:tr>
      <w:tr w:rsidR="003B06B2" w:rsidRPr="00281C39" w14:paraId="0F62D8EB" w14:textId="77777777" w:rsidTr="00AA13D4">
        <w:trPr>
          <w:trHeight w:val="540"/>
        </w:trPr>
        <w:tc>
          <w:tcPr>
            <w:tcW w:w="1500" w:type="dxa"/>
            <w:hideMark/>
          </w:tcPr>
          <w:p w14:paraId="6B0CC5E2"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REF_TR_ADJ</w:t>
            </w:r>
          </w:p>
        </w:tc>
        <w:tc>
          <w:tcPr>
            <w:tcW w:w="920" w:type="dxa"/>
            <w:hideMark/>
          </w:tcPr>
          <w:p w14:paraId="641069AF"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64B33EB5" w14:textId="77777777" w:rsidR="003B06B2" w:rsidRPr="00281C39" w:rsidRDefault="003B06B2" w:rsidP="00AA13D4">
            <w:pPr>
              <w:suppressAutoHyphens w:val="0"/>
              <w:spacing w:after="120"/>
              <w:rPr>
                <w:bCs/>
                <w:sz w:val="18"/>
                <w:szCs w:val="18"/>
              </w:rPr>
            </w:pPr>
            <w:r w:rsidRPr="00281C39">
              <w:rPr>
                <w:bCs/>
                <w:sz w:val="18"/>
                <w:szCs w:val="18"/>
              </w:rPr>
              <w:t>2.7.</w:t>
            </w:r>
          </w:p>
        </w:tc>
        <w:tc>
          <w:tcPr>
            <w:tcW w:w="5122" w:type="dxa"/>
            <w:hideMark/>
          </w:tcPr>
          <w:p w14:paraId="4B798151" w14:textId="77777777" w:rsidR="003B06B2" w:rsidRPr="00281C39" w:rsidRDefault="003B06B2" w:rsidP="00AA13D4">
            <w:pPr>
              <w:suppressAutoHyphens w:val="0"/>
              <w:spacing w:after="120"/>
              <w:rPr>
                <w:bCs/>
                <w:sz w:val="18"/>
                <w:szCs w:val="18"/>
              </w:rPr>
            </w:pPr>
            <w:r w:rsidRPr="00281C39">
              <w:rPr>
                <w:bCs/>
                <w:sz w:val="18"/>
                <w:szCs w:val="18"/>
              </w:rPr>
              <w:t>Tyre Rolling Sound Level with adjusted vehicle speed for ∆L</w:t>
            </w:r>
            <w:r w:rsidRPr="00281C39">
              <w:rPr>
                <w:bCs/>
                <w:sz w:val="18"/>
                <w:szCs w:val="18"/>
                <w:vertAlign w:val="subscript"/>
              </w:rPr>
              <w:t xml:space="preserve">DYN   </w:t>
            </w:r>
            <w:r w:rsidRPr="00281C39">
              <w:rPr>
                <w:bCs/>
                <w:sz w:val="18"/>
                <w:szCs w:val="18"/>
              </w:rPr>
              <w:t>calculation</w:t>
            </w:r>
          </w:p>
        </w:tc>
      </w:tr>
      <w:tr w:rsidR="003B06B2" w:rsidRPr="00281C39" w14:paraId="3B3141A4" w14:textId="77777777" w:rsidTr="00AA13D4">
        <w:trPr>
          <w:trHeight w:val="540"/>
        </w:trPr>
        <w:tc>
          <w:tcPr>
            <w:tcW w:w="1500" w:type="dxa"/>
            <w:hideMark/>
          </w:tcPr>
          <w:p w14:paraId="5E2876B4"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REF_PT_ADJ</w:t>
            </w:r>
          </w:p>
        </w:tc>
        <w:tc>
          <w:tcPr>
            <w:tcW w:w="920" w:type="dxa"/>
            <w:hideMark/>
          </w:tcPr>
          <w:p w14:paraId="515EAE3B"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384EFB47" w14:textId="77777777" w:rsidR="003B06B2" w:rsidRPr="00281C39" w:rsidRDefault="003B06B2" w:rsidP="00AA13D4">
            <w:pPr>
              <w:suppressAutoHyphens w:val="0"/>
              <w:spacing w:after="120"/>
              <w:rPr>
                <w:bCs/>
                <w:sz w:val="18"/>
                <w:szCs w:val="18"/>
              </w:rPr>
            </w:pPr>
            <w:r w:rsidRPr="00281C39">
              <w:rPr>
                <w:bCs/>
                <w:sz w:val="18"/>
                <w:szCs w:val="18"/>
              </w:rPr>
              <w:t>2.7.</w:t>
            </w:r>
          </w:p>
        </w:tc>
        <w:tc>
          <w:tcPr>
            <w:tcW w:w="5122" w:type="dxa"/>
            <w:hideMark/>
          </w:tcPr>
          <w:p w14:paraId="490AB792" w14:textId="77777777" w:rsidR="003B06B2" w:rsidRPr="00281C39" w:rsidRDefault="003B06B2" w:rsidP="00AA13D4">
            <w:pPr>
              <w:suppressAutoHyphens w:val="0"/>
              <w:spacing w:after="120"/>
              <w:rPr>
                <w:bCs/>
                <w:sz w:val="18"/>
                <w:szCs w:val="18"/>
              </w:rPr>
            </w:pPr>
            <w:r w:rsidRPr="00281C39">
              <w:rPr>
                <w:bCs/>
                <w:sz w:val="18"/>
                <w:szCs w:val="18"/>
              </w:rPr>
              <w:t>Power Train Mechanical Sound Level with adjusted engine speed for ∆L</w:t>
            </w:r>
            <w:r w:rsidRPr="00281C39">
              <w:rPr>
                <w:bCs/>
                <w:sz w:val="18"/>
                <w:szCs w:val="18"/>
                <w:vertAlign w:val="subscript"/>
              </w:rPr>
              <w:t xml:space="preserve">DYN   </w:t>
            </w:r>
            <w:r w:rsidRPr="00281C39">
              <w:rPr>
                <w:bCs/>
                <w:sz w:val="18"/>
                <w:szCs w:val="18"/>
              </w:rPr>
              <w:t>calculation</w:t>
            </w:r>
          </w:p>
        </w:tc>
      </w:tr>
      <w:tr w:rsidR="003B06B2" w:rsidRPr="00281C39" w14:paraId="50ADEE66" w14:textId="77777777" w:rsidTr="00AA13D4">
        <w:trPr>
          <w:trHeight w:val="510"/>
        </w:trPr>
        <w:tc>
          <w:tcPr>
            <w:tcW w:w="1500" w:type="dxa"/>
            <w:hideMark/>
          </w:tcPr>
          <w:p w14:paraId="6BB0161B" w14:textId="77777777" w:rsidR="003B06B2" w:rsidRPr="00281C39" w:rsidRDefault="003B06B2" w:rsidP="00AA13D4">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TR_LO</w:t>
            </w:r>
          </w:p>
        </w:tc>
        <w:tc>
          <w:tcPr>
            <w:tcW w:w="920" w:type="dxa"/>
            <w:hideMark/>
          </w:tcPr>
          <w:p w14:paraId="5D4CE85E"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6A7B40FA" w14:textId="77777777" w:rsidR="003B06B2" w:rsidRPr="00281C39" w:rsidRDefault="003B06B2" w:rsidP="00AA13D4">
            <w:pPr>
              <w:suppressAutoHyphens w:val="0"/>
              <w:spacing w:after="120"/>
              <w:rPr>
                <w:bCs/>
                <w:sz w:val="18"/>
                <w:szCs w:val="18"/>
              </w:rPr>
            </w:pPr>
            <w:r w:rsidRPr="00281C39">
              <w:rPr>
                <w:bCs/>
                <w:sz w:val="18"/>
                <w:szCs w:val="18"/>
              </w:rPr>
              <w:t>2.7.</w:t>
            </w:r>
          </w:p>
        </w:tc>
        <w:tc>
          <w:tcPr>
            <w:tcW w:w="5122" w:type="dxa"/>
            <w:hideMark/>
          </w:tcPr>
          <w:p w14:paraId="1578A711" w14:textId="77777777" w:rsidR="003B06B2" w:rsidRPr="00281C39" w:rsidRDefault="003B06B2" w:rsidP="00AA13D4">
            <w:pPr>
              <w:suppressAutoHyphens w:val="0"/>
              <w:spacing w:after="120"/>
              <w:rPr>
                <w:bCs/>
                <w:sz w:val="18"/>
                <w:szCs w:val="18"/>
              </w:rPr>
            </w:pPr>
            <w:r w:rsidRPr="00281C39">
              <w:rPr>
                <w:bCs/>
                <w:sz w:val="18"/>
                <w:szCs w:val="18"/>
              </w:rPr>
              <w:t>sound slope for tyre rolling sound when vehicle speed is not greater than the reference speed</w:t>
            </w:r>
          </w:p>
        </w:tc>
      </w:tr>
      <w:tr w:rsidR="003B06B2" w:rsidRPr="00281C39" w14:paraId="4F31A6AC" w14:textId="77777777" w:rsidTr="00AA13D4">
        <w:trPr>
          <w:trHeight w:val="540"/>
        </w:trPr>
        <w:tc>
          <w:tcPr>
            <w:tcW w:w="1500" w:type="dxa"/>
            <w:hideMark/>
          </w:tcPr>
          <w:p w14:paraId="3B9F93E0" w14:textId="77777777" w:rsidR="003B06B2" w:rsidRPr="00281C39" w:rsidRDefault="003B06B2" w:rsidP="00AA13D4">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PT_LO</w:t>
            </w:r>
          </w:p>
        </w:tc>
        <w:tc>
          <w:tcPr>
            <w:tcW w:w="920" w:type="dxa"/>
            <w:hideMark/>
          </w:tcPr>
          <w:p w14:paraId="73F8C386"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2971F300" w14:textId="77777777" w:rsidR="003B06B2" w:rsidRPr="00281C39" w:rsidRDefault="003B06B2" w:rsidP="00AA13D4">
            <w:pPr>
              <w:suppressAutoHyphens w:val="0"/>
              <w:spacing w:after="120"/>
              <w:rPr>
                <w:bCs/>
                <w:sz w:val="18"/>
                <w:szCs w:val="18"/>
              </w:rPr>
            </w:pPr>
            <w:r w:rsidRPr="00281C39">
              <w:rPr>
                <w:bCs/>
                <w:sz w:val="18"/>
                <w:szCs w:val="18"/>
              </w:rPr>
              <w:t>2.7.</w:t>
            </w:r>
          </w:p>
        </w:tc>
        <w:tc>
          <w:tcPr>
            <w:tcW w:w="5122" w:type="dxa"/>
            <w:hideMark/>
          </w:tcPr>
          <w:p w14:paraId="138422A4" w14:textId="77777777" w:rsidR="003B06B2" w:rsidRPr="00281C39" w:rsidRDefault="003B06B2" w:rsidP="00AA13D4">
            <w:pPr>
              <w:suppressAutoHyphens w:val="0"/>
              <w:spacing w:after="120"/>
              <w:rPr>
                <w:bCs/>
                <w:sz w:val="18"/>
                <w:szCs w:val="18"/>
              </w:rPr>
            </w:pPr>
            <w:r w:rsidRPr="00281C39">
              <w:rPr>
                <w:bCs/>
                <w:sz w:val="18"/>
                <w:szCs w:val="18"/>
              </w:rPr>
              <w:t>sound slope for Power Train Sound when vehicle engine speed is not greater than n</w:t>
            </w:r>
            <w:r w:rsidRPr="00281C39">
              <w:rPr>
                <w:bCs/>
                <w:sz w:val="18"/>
                <w:szCs w:val="18"/>
                <w:vertAlign w:val="subscript"/>
              </w:rPr>
              <w:t>BB’_CRS’_ANCHOR</w:t>
            </w:r>
          </w:p>
        </w:tc>
      </w:tr>
      <w:tr w:rsidR="003B06B2" w:rsidRPr="00281C39" w14:paraId="5C0DF0F2" w14:textId="77777777" w:rsidTr="00AA13D4">
        <w:trPr>
          <w:trHeight w:val="510"/>
        </w:trPr>
        <w:tc>
          <w:tcPr>
            <w:tcW w:w="1500" w:type="dxa"/>
            <w:hideMark/>
          </w:tcPr>
          <w:p w14:paraId="3ED3FE0F" w14:textId="77777777" w:rsidR="003B06B2" w:rsidRPr="00281C39" w:rsidRDefault="003B06B2" w:rsidP="00AA13D4">
            <w:pPr>
              <w:suppressAutoHyphens w:val="0"/>
              <w:spacing w:after="120"/>
              <w:rPr>
                <w:bCs/>
                <w:i/>
                <w:iCs/>
                <w:sz w:val="18"/>
                <w:szCs w:val="18"/>
              </w:rPr>
            </w:pPr>
            <w:r w:rsidRPr="00281C39">
              <w:rPr>
                <w:bCs/>
                <w:i/>
                <w:iCs/>
                <w:sz w:val="18"/>
                <w:szCs w:val="18"/>
              </w:rPr>
              <w:t>n</w:t>
            </w:r>
            <w:r w:rsidRPr="00281C39">
              <w:rPr>
                <w:bCs/>
                <w:i/>
                <w:iCs/>
                <w:sz w:val="18"/>
                <w:szCs w:val="18"/>
                <w:vertAlign w:val="subscript"/>
              </w:rPr>
              <w:t>SHIFT_PT</w:t>
            </w:r>
          </w:p>
        </w:tc>
        <w:tc>
          <w:tcPr>
            <w:tcW w:w="920" w:type="dxa"/>
            <w:hideMark/>
          </w:tcPr>
          <w:p w14:paraId="65C65CAA" w14:textId="77777777" w:rsidR="003B06B2" w:rsidRPr="00281C39" w:rsidRDefault="003B06B2" w:rsidP="00AA13D4">
            <w:pPr>
              <w:suppressAutoHyphens w:val="0"/>
              <w:spacing w:after="120"/>
              <w:rPr>
                <w:bCs/>
                <w:sz w:val="18"/>
                <w:szCs w:val="18"/>
              </w:rPr>
            </w:pPr>
            <w:r w:rsidRPr="00281C39">
              <w:rPr>
                <w:bCs/>
                <w:sz w:val="18"/>
                <w:szCs w:val="18"/>
              </w:rPr>
              <w:t>1/min</w:t>
            </w:r>
          </w:p>
        </w:tc>
        <w:tc>
          <w:tcPr>
            <w:tcW w:w="1100" w:type="dxa"/>
            <w:hideMark/>
          </w:tcPr>
          <w:p w14:paraId="05DDD016" w14:textId="77777777" w:rsidR="003B06B2" w:rsidRPr="00281C39" w:rsidRDefault="003B06B2" w:rsidP="00AA13D4">
            <w:pPr>
              <w:suppressAutoHyphens w:val="0"/>
              <w:spacing w:after="120"/>
              <w:rPr>
                <w:bCs/>
                <w:sz w:val="18"/>
                <w:szCs w:val="18"/>
              </w:rPr>
            </w:pPr>
            <w:r w:rsidRPr="00281C39">
              <w:rPr>
                <w:bCs/>
                <w:sz w:val="18"/>
                <w:szCs w:val="18"/>
              </w:rPr>
              <w:t>2.7.</w:t>
            </w:r>
          </w:p>
        </w:tc>
        <w:tc>
          <w:tcPr>
            <w:tcW w:w="5122" w:type="dxa"/>
            <w:hideMark/>
          </w:tcPr>
          <w:p w14:paraId="298485CE" w14:textId="77777777" w:rsidR="003B06B2" w:rsidRPr="00281C39" w:rsidRDefault="003B06B2" w:rsidP="00AA13D4">
            <w:pPr>
              <w:suppressAutoHyphens w:val="0"/>
              <w:spacing w:after="120"/>
              <w:rPr>
                <w:bCs/>
                <w:sz w:val="18"/>
                <w:szCs w:val="18"/>
              </w:rPr>
            </w:pPr>
            <w:r w:rsidRPr="00281C39">
              <w:rPr>
                <w:bCs/>
                <w:sz w:val="18"/>
                <w:szCs w:val="18"/>
              </w:rPr>
              <w:t>constant (shifting factor) for the regression curve of the mechanic sound model</w:t>
            </w:r>
          </w:p>
        </w:tc>
      </w:tr>
      <w:tr w:rsidR="003B06B2" w:rsidRPr="00281C39" w14:paraId="123F76DC" w14:textId="77777777" w:rsidTr="00AA13D4">
        <w:trPr>
          <w:trHeight w:val="765"/>
        </w:trPr>
        <w:tc>
          <w:tcPr>
            <w:tcW w:w="1500" w:type="dxa"/>
            <w:hideMark/>
          </w:tcPr>
          <w:p w14:paraId="1DE16E33" w14:textId="77777777" w:rsidR="003B06B2" w:rsidRPr="00281C39" w:rsidRDefault="003B06B2" w:rsidP="00AA13D4">
            <w:pPr>
              <w:suppressAutoHyphens w:val="0"/>
              <w:spacing w:after="120"/>
              <w:rPr>
                <w:bCs/>
                <w:i/>
                <w:iCs/>
                <w:sz w:val="18"/>
                <w:szCs w:val="18"/>
              </w:rPr>
            </w:pPr>
            <w:r w:rsidRPr="00281C39">
              <w:rPr>
                <w:bCs/>
                <w:i/>
                <w:iCs/>
                <w:sz w:val="18"/>
                <w:szCs w:val="18"/>
              </w:rPr>
              <w:t>k</w:t>
            </w:r>
            <w:r w:rsidRPr="00281C39">
              <w:rPr>
                <w:bCs/>
                <w:i/>
                <w:iCs/>
                <w:sz w:val="18"/>
                <w:szCs w:val="18"/>
                <w:vertAlign w:val="subscript"/>
              </w:rPr>
              <w:t>TEST</w:t>
            </w:r>
          </w:p>
        </w:tc>
        <w:tc>
          <w:tcPr>
            <w:tcW w:w="920" w:type="dxa"/>
            <w:hideMark/>
          </w:tcPr>
          <w:p w14:paraId="6C4D5EC9" w14:textId="77777777" w:rsidR="003B06B2" w:rsidRPr="00281C39" w:rsidRDefault="003B06B2" w:rsidP="00AA13D4">
            <w:pPr>
              <w:suppressAutoHyphens w:val="0"/>
              <w:spacing w:after="120"/>
              <w:rPr>
                <w:bCs/>
                <w:sz w:val="18"/>
                <w:szCs w:val="18"/>
              </w:rPr>
            </w:pPr>
            <w:r w:rsidRPr="00281C39">
              <w:rPr>
                <w:bCs/>
                <w:sz w:val="18"/>
                <w:szCs w:val="18"/>
              </w:rPr>
              <w:t>km/h·min</w:t>
            </w:r>
          </w:p>
        </w:tc>
        <w:tc>
          <w:tcPr>
            <w:tcW w:w="1100" w:type="dxa"/>
            <w:hideMark/>
          </w:tcPr>
          <w:p w14:paraId="6F3A3110" w14:textId="77777777" w:rsidR="003B06B2" w:rsidRPr="00281C39" w:rsidRDefault="003B06B2" w:rsidP="00AA13D4">
            <w:pPr>
              <w:suppressAutoHyphens w:val="0"/>
              <w:spacing w:after="120"/>
              <w:rPr>
                <w:bCs/>
                <w:sz w:val="18"/>
                <w:szCs w:val="18"/>
              </w:rPr>
            </w:pPr>
            <w:r w:rsidRPr="00281C39">
              <w:rPr>
                <w:bCs/>
                <w:sz w:val="18"/>
                <w:szCs w:val="18"/>
              </w:rPr>
              <w:t>3.2.1.</w:t>
            </w:r>
          </w:p>
        </w:tc>
        <w:tc>
          <w:tcPr>
            <w:tcW w:w="5122" w:type="dxa"/>
            <w:hideMark/>
          </w:tcPr>
          <w:p w14:paraId="26793052" w14:textId="77777777" w:rsidR="003B06B2" w:rsidRPr="00281C39" w:rsidRDefault="003B06B2" w:rsidP="00AA13D4">
            <w:pPr>
              <w:suppressAutoHyphens w:val="0"/>
              <w:spacing w:after="120"/>
              <w:rPr>
                <w:bCs/>
                <w:sz w:val="18"/>
                <w:szCs w:val="18"/>
              </w:rPr>
            </w:pPr>
            <w:r w:rsidRPr="00281C39">
              <w:rPr>
                <w:bCs/>
                <w:sz w:val="18"/>
                <w:szCs w:val="18"/>
              </w:rPr>
              <w:t>vehicle speed to engine speed ratio under "Real Driving Additional Sound Emission Provisions" (RD-ASEP) as expressed in km/h per 1000 min-1 during a test run, rounded to the second decimal</w:t>
            </w:r>
          </w:p>
        </w:tc>
      </w:tr>
      <w:tr w:rsidR="003B06B2" w:rsidRPr="00281C39" w14:paraId="11AB80FC" w14:textId="77777777" w:rsidTr="00AA13D4">
        <w:trPr>
          <w:trHeight w:val="510"/>
        </w:trPr>
        <w:tc>
          <w:tcPr>
            <w:tcW w:w="1500" w:type="dxa"/>
            <w:hideMark/>
          </w:tcPr>
          <w:p w14:paraId="27BF8AD3" w14:textId="77777777" w:rsidR="003B06B2" w:rsidRPr="00281C39" w:rsidRDefault="003B06B2" w:rsidP="00AA13D4">
            <w:pPr>
              <w:suppressAutoHyphens w:val="0"/>
              <w:spacing w:after="120"/>
              <w:rPr>
                <w:bCs/>
                <w:i/>
                <w:iCs/>
                <w:sz w:val="18"/>
                <w:szCs w:val="18"/>
              </w:rPr>
            </w:pPr>
            <w:r w:rsidRPr="00281C39">
              <w:rPr>
                <w:bCs/>
                <w:i/>
                <w:iCs/>
                <w:sz w:val="18"/>
                <w:szCs w:val="18"/>
              </w:rPr>
              <w:t>k</w:t>
            </w:r>
            <w:r w:rsidRPr="00281C39">
              <w:rPr>
                <w:bCs/>
                <w:i/>
                <w:iCs/>
                <w:sz w:val="18"/>
                <w:szCs w:val="18"/>
                <w:vertAlign w:val="subscript"/>
              </w:rPr>
              <w:t>REF</w:t>
            </w:r>
          </w:p>
        </w:tc>
        <w:tc>
          <w:tcPr>
            <w:tcW w:w="920" w:type="dxa"/>
            <w:hideMark/>
          </w:tcPr>
          <w:p w14:paraId="7A3D7D44" w14:textId="77777777" w:rsidR="003B06B2" w:rsidRPr="00281C39" w:rsidRDefault="003B06B2" w:rsidP="00AA13D4">
            <w:pPr>
              <w:suppressAutoHyphens w:val="0"/>
              <w:spacing w:after="120"/>
              <w:rPr>
                <w:bCs/>
                <w:sz w:val="18"/>
                <w:szCs w:val="18"/>
              </w:rPr>
            </w:pPr>
            <w:r w:rsidRPr="00281C39">
              <w:rPr>
                <w:bCs/>
                <w:sz w:val="18"/>
                <w:szCs w:val="18"/>
              </w:rPr>
              <w:t>km/h·min</w:t>
            </w:r>
          </w:p>
        </w:tc>
        <w:tc>
          <w:tcPr>
            <w:tcW w:w="1100" w:type="dxa"/>
            <w:hideMark/>
          </w:tcPr>
          <w:p w14:paraId="23FB97E2" w14:textId="77777777" w:rsidR="003B06B2" w:rsidRPr="00281C39" w:rsidRDefault="003B06B2" w:rsidP="00AA13D4">
            <w:pPr>
              <w:suppressAutoHyphens w:val="0"/>
              <w:spacing w:after="120"/>
              <w:rPr>
                <w:bCs/>
                <w:sz w:val="18"/>
                <w:szCs w:val="18"/>
              </w:rPr>
            </w:pPr>
            <w:r w:rsidRPr="00281C39">
              <w:rPr>
                <w:bCs/>
                <w:sz w:val="18"/>
                <w:szCs w:val="18"/>
              </w:rPr>
              <w:t>3.2.1.</w:t>
            </w:r>
          </w:p>
        </w:tc>
        <w:tc>
          <w:tcPr>
            <w:tcW w:w="5122" w:type="dxa"/>
            <w:hideMark/>
          </w:tcPr>
          <w:p w14:paraId="05FE8E73" w14:textId="77777777" w:rsidR="003B06B2" w:rsidRPr="00281C39" w:rsidRDefault="003B06B2" w:rsidP="00AA13D4">
            <w:pPr>
              <w:suppressAutoHyphens w:val="0"/>
              <w:spacing w:after="120"/>
              <w:rPr>
                <w:bCs/>
                <w:sz w:val="18"/>
                <w:szCs w:val="18"/>
              </w:rPr>
            </w:pPr>
            <w:r w:rsidRPr="00281C39">
              <w:rPr>
                <w:bCs/>
                <w:sz w:val="18"/>
                <w:szCs w:val="18"/>
              </w:rPr>
              <w:t>Reference vehicle speed to engine speed ratio defined in paragraph 3.6.1.</w:t>
            </w:r>
          </w:p>
        </w:tc>
      </w:tr>
      <w:tr w:rsidR="003B06B2" w:rsidRPr="00281C39" w14:paraId="236E0863" w14:textId="77777777" w:rsidTr="00AA13D4">
        <w:trPr>
          <w:trHeight w:val="285"/>
        </w:trPr>
        <w:tc>
          <w:tcPr>
            <w:tcW w:w="1500" w:type="dxa"/>
            <w:hideMark/>
          </w:tcPr>
          <w:p w14:paraId="7B8007A7"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CRS_ANCHOR’</w:t>
            </w:r>
          </w:p>
        </w:tc>
        <w:tc>
          <w:tcPr>
            <w:tcW w:w="920" w:type="dxa"/>
            <w:hideMark/>
          </w:tcPr>
          <w:p w14:paraId="79B29623"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5336C250" w14:textId="77777777" w:rsidR="003B06B2" w:rsidRPr="00281C39" w:rsidRDefault="003B06B2" w:rsidP="00AA13D4">
            <w:pPr>
              <w:suppressAutoHyphens w:val="0"/>
              <w:spacing w:after="120"/>
              <w:rPr>
                <w:bCs/>
                <w:sz w:val="18"/>
                <w:szCs w:val="18"/>
              </w:rPr>
            </w:pPr>
            <w:r w:rsidRPr="00281C39">
              <w:rPr>
                <w:bCs/>
                <w:sz w:val="18"/>
                <w:szCs w:val="18"/>
              </w:rPr>
              <w:t>3.2.3.2.2.</w:t>
            </w:r>
          </w:p>
        </w:tc>
        <w:tc>
          <w:tcPr>
            <w:tcW w:w="5122" w:type="dxa"/>
            <w:hideMark/>
          </w:tcPr>
          <w:p w14:paraId="76C94BCE" w14:textId="77777777" w:rsidR="003B06B2" w:rsidRPr="00281C39" w:rsidRDefault="003B06B2" w:rsidP="00AA13D4">
            <w:pPr>
              <w:suppressAutoHyphens w:val="0"/>
              <w:spacing w:after="120"/>
              <w:rPr>
                <w:bCs/>
                <w:sz w:val="18"/>
                <w:szCs w:val="18"/>
              </w:rPr>
            </w:pPr>
            <w:r w:rsidRPr="00281C39">
              <w:rPr>
                <w:bCs/>
                <w:sz w:val="18"/>
                <w:szCs w:val="18"/>
              </w:rPr>
              <w:t>corrected cruise test result for HEV</w:t>
            </w:r>
          </w:p>
        </w:tc>
      </w:tr>
      <w:tr w:rsidR="003B06B2" w:rsidRPr="00281C39" w14:paraId="4EF9430A" w14:textId="77777777" w:rsidTr="00AA13D4">
        <w:trPr>
          <w:trHeight w:val="285"/>
        </w:trPr>
        <w:tc>
          <w:tcPr>
            <w:tcW w:w="1500" w:type="dxa"/>
            <w:hideMark/>
          </w:tcPr>
          <w:p w14:paraId="4F447CD4"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ACC_ANCHOR’</w:t>
            </w:r>
          </w:p>
        </w:tc>
        <w:tc>
          <w:tcPr>
            <w:tcW w:w="920" w:type="dxa"/>
            <w:hideMark/>
          </w:tcPr>
          <w:p w14:paraId="1175BA11"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6C6FEAFA" w14:textId="77777777" w:rsidR="003B06B2" w:rsidRPr="00281C39" w:rsidRDefault="003B06B2" w:rsidP="00AA13D4">
            <w:pPr>
              <w:suppressAutoHyphens w:val="0"/>
              <w:spacing w:after="120"/>
              <w:rPr>
                <w:bCs/>
                <w:sz w:val="18"/>
                <w:szCs w:val="18"/>
              </w:rPr>
            </w:pPr>
            <w:r w:rsidRPr="00281C39">
              <w:rPr>
                <w:bCs/>
                <w:sz w:val="18"/>
                <w:szCs w:val="18"/>
              </w:rPr>
              <w:t>3.2.3.3.2.</w:t>
            </w:r>
          </w:p>
        </w:tc>
        <w:tc>
          <w:tcPr>
            <w:tcW w:w="5122" w:type="dxa"/>
            <w:hideMark/>
          </w:tcPr>
          <w:p w14:paraId="1C9659A1" w14:textId="77777777" w:rsidR="003B06B2" w:rsidRPr="00281C39" w:rsidRDefault="003B06B2" w:rsidP="00AA13D4">
            <w:pPr>
              <w:suppressAutoHyphens w:val="0"/>
              <w:spacing w:after="120"/>
              <w:rPr>
                <w:bCs/>
                <w:sz w:val="18"/>
                <w:szCs w:val="18"/>
              </w:rPr>
            </w:pPr>
            <w:r w:rsidRPr="00281C39">
              <w:rPr>
                <w:bCs/>
                <w:sz w:val="18"/>
                <w:szCs w:val="18"/>
              </w:rPr>
              <w:t>corrected acceleration test result for HEV</w:t>
            </w:r>
          </w:p>
        </w:tc>
      </w:tr>
      <w:tr w:rsidR="003B06B2" w:rsidRPr="00281C39" w14:paraId="6E01391D" w14:textId="77777777" w:rsidTr="00AA13D4">
        <w:trPr>
          <w:trHeight w:val="510"/>
        </w:trPr>
        <w:tc>
          <w:tcPr>
            <w:tcW w:w="1500" w:type="dxa"/>
            <w:hideMark/>
          </w:tcPr>
          <w:p w14:paraId="4B8DB066" w14:textId="77777777" w:rsidR="003B06B2" w:rsidRPr="00281C39" w:rsidRDefault="003B06B2" w:rsidP="00AA13D4">
            <w:pPr>
              <w:suppressAutoHyphens w:val="0"/>
              <w:spacing w:after="120"/>
              <w:rPr>
                <w:bCs/>
                <w:i/>
                <w:iCs/>
                <w:sz w:val="18"/>
                <w:szCs w:val="18"/>
              </w:rPr>
            </w:pPr>
            <w:r w:rsidRPr="00281C39">
              <w:rPr>
                <w:bCs/>
                <w:i/>
                <w:iCs/>
                <w:sz w:val="18"/>
                <w:szCs w:val="18"/>
              </w:rPr>
              <w:t>Limit</w:t>
            </w:r>
          </w:p>
        </w:tc>
        <w:tc>
          <w:tcPr>
            <w:tcW w:w="920" w:type="dxa"/>
            <w:hideMark/>
          </w:tcPr>
          <w:p w14:paraId="15B503C3"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5C5E06FC" w14:textId="77777777" w:rsidR="003B06B2" w:rsidRPr="00281C39" w:rsidRDefault="003B06B2" w:rsidP="00AA13D4">
            <w:pPr>
              <w:suppressAutoHyphens w:val="0"/>
              <w:spacing w:after="120"/>
              <w:rPr>
                <w:bCs/>
                <w:sz w:val="18"/>
                <w:szCs w:val="18"/>
              </w:rPr>
            </w:pPr>
            <w:r w:rsidRPr="00281C39">
              <w:rPr>
                <w:bCs/>
                <w:sz w:val="18"/>
                <w:szCs w:val="18"/>
              </w:rPr>
              <w:t>3.2.3.3.2.</w:t>
            </w:r>
          </w:p>
        </w:tc>
        <w:tc>
          <w:tcPr>
            <w:tcW w:w="5122" w:type="dxa"/>
            <w:hideMark/>
          </w:tcPr>
          <w:p w14:paraId="1E3EE5C3" w14:textId="77777777" w:rsidR="003B06B2" w:rsidRPr="00281C39" w:rsidRDefault="003B06B2" w:rsidP="00AA13D4">
            <w:pPr>
              <w:suppressAutoHyphens w:val="0"/>
              <w:spacing w:after="120"/>
              <w:rPr>
                <w:bCs/>
                <w:sz w:val="18"/>
                <w:szCs w:val="18"/>
              </w:rPr>
            </w:pPr>
            <w:r w:rsidRPr="00281C39">
              <w:rPr>
                <w:bCs/>
                <w:sz w:val="18"/>
                <w:szCs w:val="18"/>
              </w:rPr>
              <w:t>sound level limits in the table of paragraph 6.2.2. of main body to this Regulation for the valid phase</w:t>
            </w:r>
          </w:p>
        </w:tc>
      </w:tr>
      <w:tr w:rsidR="003B06B2" w:rsidRPr="00281C39" w14:paraId="7378DB7B" w14:textId="77777777" w:rsidTr="00AA13D4">
        <w:trPr>
          <w:trHeight w:val="285"/>
        </w:trPr>
        <w:tc>
          <w:tcPr>
            <w:tcW w:w="1500" w:type="dxa"/>
            <w:hideMark/>
          </w:tcPr>
          <w:p w14:paraId="3FF8EE1E"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TR_EXP</w:t>
            </w:r>
          </w:p>
        </w:tc>
        <w:tc>
          <w:tcPr>
            <w:tcW w:w="920" w:type="dxa"/>
            <w:hideMark/>
          </w:tcPr>
          <w:p w14:paraId="4BD3D3FB"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18783148" w14:textId="77777777" w:rsidR="003B06B2" w:rsidRPr="00281C39" w:rsidRDefault="003B06B2" w:rsidP="00AA13D4">
            <w:pPr>
              <w:suppressAutoHyphens w:val="0"/>
              <w:spacing w:after="120"/>
              <w:rPr>
                <w:bCs/>
                <w:sz w:val="18"/>
                <w:szCs w:val="18"/>
              </w:rPr>
            </w:pPr>
            <w:r w:rsidRPr="00281C39">
              <w:rPr>
                <w:bCs/>
                <w:sz w:val="18"/>
                <w:szCs w:val="18"/>
              </w:rPr>
              <w:t>3.3.</w:t>
            </w:r>
          </w:p>
        </w:tc>
        <w:tc>
          <w:tcPr>
            <w:tcW w:w="5122" w:type="dxa"/>
            <w:hideMark/>
          </w:tcPr>
          <w:p w14:paraId="56075C9D" w14:textId="77777777" w:rsidR="003B06B2" w:rsidRPr="00281C39" w:rsidRDefault="003B06B2" w:rsidP="00AA13D4">
            <w:pPr>
              <w:suppressAutoHyphens w:val="0"/>
              <w:spacing w:after="120"/>
              <w:rPr>
                <w:bCs/>
                <w:sz w:val="18"/>
                <w:szCs w:val="18"/>
              </w:rPr>
            </w:pPr>
            <w:r w:rsidRPr="00281C39">
              <w:rPr>
                <w:bCs/>
                <w:sz w:val="18"/>
                <w:szCs w:val="18"/>
              </w:rPr>
              <w:t>expected tyre rolling sound</w:t>
            </w:r>
          </w:p>
        </w:tc>
      </w:tr>
      <w:tr w:rsidR="003B06B2" w:rsidRPr="00281C39" w14:paraId="325DD13B" w14:textId="77777777" w:rsidTr="00AA13D4">
        <w:trPr>
          <w:trHeight w:val="510"/>
        </w:trPr>
        <w:tc>
          <w:tcPr>
            <w:tcW w:w="1500" w:type="dxa"/>
            <w:hideMark/>
          </w:tcPr>
          <w:p w14:paraId="7E8905D3" w14:textId="77777777" w:rsidR="003B06B2" w:rsidRPr="00281C39" w:rsidRDefault="003B06B2" w:rsidP="00AA13D4">
            <w:pPr>
              <w:suppressAutoHyphens w:val="0"/>
              <w:spacing w:after="120"/>
              <w:rPr>
                <w:bCs/>
                <w:i/>
                <w:iCs/>
                <w:sz w:val="18"/>
                <w:szCs w:val="18"/>
              </w:rPr>
            </w:pPr>
            <w:r w:rsidRPr="00281C39">
              <w:rPr>
                <w:bCs/>
                <w:i/>
                <w:iCs/>
                <w:sz w:val="18"/>
                <w:szCs w:val="18"/>
              </w:rPr>
              <w:t>q</w:t>
            </w:r>
            <w:r w:rsidRPr="00281C39">
              <w:rPr>
                <w:bCs/>
                <w:i/>
                <w:iCs/>
                <w:sz w:val="18"/>
                <w:szCs w:val="18"/>
                <w:vertAlign w:val="subscript"/>
              </w:rPr>
              <w:t>TR_HI</w:t>
            </w:r>
          </w:p>
        </w:tc>
        <w:tc>
          <w:tcPr>
            <w:tcW w:w="920" w:type="dxa"/>
            <w:hideMark/>
          </w:tcPr>
          <w:p w14:paraId="69B17180"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575C3376" w14:textId="77777777" w:rsidR="003B06B2" w:rsidRPr="00281C39" w:rsidRDefault="003B06B2" w:rsidP="00AA13D4">
            <w:pPr>
              <w:suppressAutoHyphens w:val="0"/>
              <w:spacing w:after="120"/>
              <w:rPr>
                <w:bCs/>
                <w:sz w:val="18"/>
                <w:szCs w:val="18"/>
              </w:rPr>
            </w:pPr>
            <w:r w:rsidRPr="00281C39">
              <w:rPr>
                <w:bCs/>
                <w:sz w:val="18"/>
                <w:szCs w:val="18"/>
              </w:rPr>
              <w:t>3.3.</w:t>
            </w:r>
          </w:p>
        </w:tc>
        <w:tc>
          <w:tcPr>
            <w:tcW w:w="5122" w:type="dxa"/>
            <w:hideMark/>
          </w:tcPr>
          <w:p w14:paraId="072F084B" w14:textId="77777777" w:rsidR="003B06B2" w:rsidRPr="00281C39" w:rsidRDefault="003B06B2" w:rsidP="00AA13D4">
            <w:pPr>
              <w:suppressAutoHyphens w:val="0"/>
              <w:spacing w:after="120"/>
              <w:rPr>
                <w:bCs/>
                <w:sz w:val="18"/>
                <w:szCs w:val="18"/>
              </w:rPr>
            </w:pPr>
            <w:r w:rsidRPr="00281C39">
              <w:rPr>
                <w:bCs/>
                <w:sz w:val="18"/>
                <w:szCs w:val="18"/>
              </w:rPr>
              <w:t>sound slope for tyre rolling sound when vehicle speed is greater than the reference speed</w:t>
            </w:r>
          </w:p>
        </w:tc>
      </w:tr>
      <w:tr w:rsidR="003B06B2" w:rsidRPr="00281C39" w14:paraId="683151A1" w14:textId="77777777" w:rsidTr="00AA13D4">
        <w:trPr>
          <w:trHeight w:val="285"/>
        </w:trPr>
        <w:tc>
          <w:tcPr>
            <w:tcW w:w="1500" w:type="dxa"/>
            <w:hideMark/>
          </w:tcPr>
          <w:p w14:paraId="54308FD0"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PT_EXP</w:t>
            </w:r>
          </w:p>
        </w:tc>
        <w:tc>
          <w:tcPr>
            <w:tcW w:w="920" w:type="dxa"/>
            <w:hideMark/>
          </w:tcPr>
          <w:p w14:paraId="6609EE0F"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25FEAAF0" w14:textId="77777777" w:rsidR="003B06B2" w:rsidRPr="00281C39" w:rsidRDefault="003B06B2" w:rsidP="00AA13D4">
            <w:pPr>
              <w:suppressAutoHyphens w:val="0"/>
              <w:spacing w:after="120"/>
              <w:rPr>
                <w:bCs/>
                <w:sz w:val="18"/>
                <w:szCs w:val="18"/>
              </w:rPr>
            </w:pPr>
            <w:r w:rsidRPr="00281C39">
              <w:rPr>
                <w:bCs/>
                <w:sz w:val="18"/>
                <w:szCs w:val="18"/>
              </w:rPr>
              <w:t>3.4.</w:t>
            </w:r>
          </w:p>
        </w:tc>
        <w:tc>
          <w:tcPr>
            <w:tcW w:w="5122" w:type="dxa"/>
            <w:hideMark/>
          </w:tcPr>
          <w:p w14:paraId="35F08BD6" w14:textId="77777777" w:rsidR="003B06B2" w:rsidRPr="00281C39" w:rsidRDefault="003B06B2" w:rsidP="00AA13D4">
            <w:pPr>
              <w:suppressAutoHyphens w:val="0"/>
              <w:spacing w:after="120"/>
              <w:rPr>
                <w:bCs/>
                <w:sz w:val="18"/>
                <w:szCs w:val="18"/>
              </w:rPr>
            </w:pPr>
            <w:r w:rsidRPr="00281C39">
              <w:rPr>
                <w:bCs/>
                <w:sz w:val="18"/>
                <w:szCs w:val="18"/>
              </w:rPr>
              <w:t>expected power train mechanics sound</w:t>
            </w:r>
          </w:p>
        </w:tc>
      </w:tr>
      <w:tr w:rsidR="003B06B2" w:rsidRPr="00281C39" w14:paraId="36A2051A" w14:textId="77777777" w:rsidTr="00AA13D4">
        <w:trPr>
          <w:trHeight w:val="540"/>
        </w:trPr>
        <w:tc>
          <w:tcPr>
            <w:tcW w:w="1500" w:type="dxa"/>
            <w:hideMark/>
          </w:tcPr>
          <w:p w14:paraId="471572DE" w14:textId="77777777" w:rsidR="003B06B2" w:rsidRPr="00281C39" w:rsidRDefault="003B06B2" w:rsidP="00AA13D4">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PT_HI</w:t>
            </w:r>
          </w:p>
        </w:tc>
        <w:tc>
          <w:tcPr>
            <w:tcW w:w="920" w:type="dxa"/>
            <w:hideMark/>
          </w:tcPr>
          <w:p w14:paraId="1CE47F46"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04F364FE" w14:textId="77777777" w:rsidR="003B06B2" w:rsidRPr="00281C39" w:rsidRDefault="003B06B2" w:rsidP="00AA13D4">
            <w:pPr>
              <w:suppressAutoHyphens w:val="0"/>
              <w:spacing w:after="120"/>
              <w:rPr>
                <w:bCs/>
                <w:sz w:val="18"/>
                <w:szCs w:val="18"/>
              </w:rPr>
            </w:pPr>
            <w:r w:rsidRPr="00281C39">
              <w:rPr>
                <w:bCs/>
                <w:sz w:val="18"/>
                <w:szCs w:val="18"/>
              </w:rPr>
              <w:t>3.4.</w:t>
            </w:r>
          </w:p>
        </w:tc>
        <w:tc>
          <w:tcPr>
            <w:tcW w:w="5122" w:type="dxa"/>
            <w:hideMark/>
          </w:tcPr>
          <w:p w14:paraId="08761F78" w14:textId="77777777" w:rsidR="003B06B2" w:rsidRPr="00281C39" w:rsidRDefault="003B06B2" w:rsidP="00AA13D4">
            <w:pPr>
              <w:suppressAutoHyphens w:val="0"/>
              <w:spacing w:after="120"/>
              <w:rPr>
                <w:bCs/>
                <w:sz w:val="18"/>
                <w:szCs w:val="18"/>
              </w:rPr>
            </w:pPr>
            <w:r w:rsidRPr="00281C39">
              <w:rPr>
                <w:bCs/>
                <w:sz w:val="18"/>
                <w:szCs w:val="18"/>
              </w:rPr>
              <w:t>sound slope for Power Train Mechanics Sound when vehicle engine speed is exceeding n</w:t>
            </w:r>
            <w:r w:rsidRPr="00281C39">
              <w:rPr>
                <w:bCs/>
                <w:sz w:val="18"/>
                <w:szCs w:val="18"/>
                <w:vertAlign w:val="subscript"/>
              </w:rPr>
              <w:t>BB’_CRS’_ANCHOR</w:t>
            </w:r>
          </w:p>
        </w:tc>
      </w:tr>
      <w:tr w:rsidR="003B06B2" w:rsidRPr="00281C39" w14:paraId="5079E60D" w14:textId="77777777" w:rsidTr="00AA13D4">
        <w:trPr>
          <w:trHeight w:val="285"/>
        </w:trPr>
        <w:tc>
          <w:tcPr>
            <w:tcW w:w="1500" w:type="dxa"/>
            <w:hideMark/>
          </w:tcPr>
          <w:p w14:paraId="00AA8D5E"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DYN_EXP</w:t>
            </w:r>
          </w:p>
        </w:tc>
        <w:tc>
          <w:tcPr>
            <w:tcW w:w="920" w:type="dxa"/>
            <w:hideMark/>
          </w:tcPr>
          <w:p w14:paraId="29FDF73D"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0F029975" w14:textId="77777777" w:rsidR="003B06B2" w:rsidRPr="00281C39" w:rsidRDefault="003B06B2" w:rsidP="00AA13D4">
            <w:pPr>
              <w:suppressAutoHyphens w:val="0"/>
              <w:spacing w:after="120"/>
              <w:rPr>
                <w:bCs/>
                <w:sz w:val="18"/>
                <w:szCs w:val="18"/>
              </w:rPr>
            </w:pPr>
            <w:r w:rsidRPr="00281C39">
              <w:rPr>
                <w:bCs/>
                <w:sz w:val="18"/>
                <w:szCs w:val="18"/>
              </w:rPr>
              <w:t>3.5.</w:t>
            </w:r>
          </w:p>
        </w:tc>
        <w:tc>
          <w:tcPr>
            <w:tcW w:w="5122" w:type="dxa"/>
            <w:hideMark/>
          </w:tcPr>
          <w:p w14:paraId="71C5E89E" w14:textId="77777777" w:rsidR="003B06B2" w:rsidRPr="00281C39" w:rsidRDefault="003B06B2" w:rsidP="00AA13D4">
            <w:pPr>
              <w:suppressAutoHyphens w:val="0"/>
              <w:spacing w:after="120"/>
              <w:rPr>
                <w:bCs/>
                <w:sz w:val="18"/>
                <w:szCs w:val="18"/>
              </w:rPr>
            </w:pPr>
            <w:r w:rsidRPr="00281C39">
              <w:rPr>
                <w:bCs/>
                <w:sz w:val="18"/>
                <w:szCs w:val="18"/>
              </w:rPr>
              <w:t>expected base dynamic sound</w:t>
            </w:r>
          </w:p>
        </w:tc>
      </w:tr>
      <w:tr w:rsidR="003B06B2" w:rsidRPr="00281C39" w14:paraId="4BBD7D0B" w14:textId="77777777" w:rsidTr="00AA13D4">
        <w:trPr>
          <w:trHeight w:val="540"/>
        </w:trPr>
        <w:tc>
          <w:tcPr>
            <w:tcW w:w="1500" w:type="dxa"/>
            <w:hideMark/>
          </w:tcPr>
          <w:p w14:paraId="6F7B717D" w14:textId="77777777" w:rsidR="003B06B2" w:rsidRPr="00281C39" w:rsidRDefault="003B06B2" w:rsidP="00AA13D4">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DYN_LO</w:t>
            </w:r>
          </w:p>
        </w:tc>
        <w:tc>
          <w:tcPr>
            <w:tcW w:w="920" w:type="dxa"/>
            <w:hideMark/>
          </w:tcPr>
          <w:p w14:paraId="6DBDB068"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21258A7B" w14:textId="77777777" w:rsidR="003B06B2" w:rsidRPr="00281C39" w:rsidRDefault="003B06B2" w:rsidP="00AA13D4">
            <w:pPr>
              <w:suppressAutoHyphens w:val="0"/>
              <w:spacing w:after="120"/>
              <w:rPr>
                <w:bCs/>
                <w:sz w:val="18"/>
                <w:szCs w:val="18"/>
              </w:rPr>
            </w:pPr>
            <w:r w:rsidRPr="00281C39">
              <w:rPr>
                <w:bCs/>
                <w:sz w:val="18"/>
                <w:szCs w:val="18"/>
              </w:rPr>
              <w:t>3.5.</w:t>
            </w:r>
          </w:p>
        </w:tc>
        <w:tc>
          <w:tcPr>
            <w:tcW w:w="5122" w:type="dxa"/>
            <w:hideMark/>
          </w:tcPr>
          <w:p w14:paraId="383E5E89" w14:textId="77777777" w:rsidR="003B06B2" w:rsidRPr="00281C39" w:rsidRDefault="003B06B2" w:rsidP="00AA13D4">
            <w:pPr>
              <w:suppressAutoHyphens w:val="0"/>
              <w:spacing w:after="120"/>
              <w:rPr>
                <w:bCs/>
                <w:sz w:val="18"/>
                <w:szCs w:val="18"/>
              </w:rPr>
            </w:pPr>
            <w:r w:rsidRPr="00281C39">
              <w:rPr>
                <w:bCs/>
                <w:sz w:val="18"/>
                <w:szCs w:val="18"/>
              </w:rPr>
              <w:t>sound slope for Dynamic Sound when vehicle engine speed is not greater than n</w:t>
            </w:r>
            <w:r w:rsidRPr="00281C39">
              <w:rPr>
                <w:bCs/>
                <w:sz w:val="18"/>
                <w:szCs w:val="18"/>
                <w:vertAlign w:val="subscript"/>
              </w:rPr>
              <w:t>BB’_ACC’_ANCHOR</w:t>
            </w:r>
          </w:p>
        </w:tc>
      </w:tr>
      <w:tr w:rsidR="003B06B2" w:rsidRPr="00281C39" w14:paraId="131E369F" w14:textId="77777777" w:rsidTr="00AA13D4">
        <w:trPr>
          <w:trHeight w:val="540"/>
        </w:trPr>
        <w:tc>
          <w:tcPr>
            <w:tcW w:w="1500" w:type="dxa"/>
            <w:hideMark/>
          </w:tcPr>
          <w:p w14:paraId="3F72EF94" w14:textId="77777777" w:rsidR="003B06B2" w:rsidRPr="00281C39" w:rsidRDefault="003B06B2" w:rsidP="00AA13D4">
            <w:pPr>
              <w:suppressAutoHyphens w:val="0"/>
              <w:spacing w:after="120"/>
              <w:rPr>
                <w:bCs/>
                <w:i/>
                <w:iCs/>
                <w:sz w:val="18"/>
                <w:szCs w:val="18"/>
              </w:rPr>
            </w:pPr>
            <w:r w:rsidRPr="00281C39">
              <w:rPr>
                <w:rFonts w:ascii="Symbol" w:hAnsi="Symbol"/>
                <w:bCs/>
                <w:color w:val="000000"/>
                <w:kern w:val="24"/>
              </w:rPr>
              <w:t></w:t>
            </w:r>
            <w:r w:rsidRPr="00281C39">
              <w:rPr>
                <w:bCs/>
                <w:i/>
                <w:iCs/>
                <w:sz w:val="18"/>
                <w:szCs w:val="18"/>
                <w:vertAlign w:val="subscript"/>
              </w:rPr>
              <w:t>DYN_HI</w:t>
            </w:r>
          </w:p>
        </w:tc>
        <w:tc>
          <w:tcPr>
            <w:tcW w:w="920" w:type="dxa"/>
            <w:hideMark/>
          </w:tcPr>
          <w:p w14:paraId="375DDFC7" w14:textId="77777777" w:rsidR="003B06B2" w:rsidRPr="00281C39" w:rsidRDefault="003B06B2" w:rsidP="00AA13D4">
            <w:pPr>
              <w:suppressAutoHyphens w:val="0"/>
              <w:spacing w:after="120"/>
              <w:rPr>
                <w:bCs/>
                <w:sz w:val="18"/>
                <w:szCs w:val="18"/>
              </w:rPr>
            </w:pPr>
            <w:r w:rsidRPr="00281C39">
              <w:rPr>
                <w:bCs/>
                <w:sz w:val="18"/>
                <w:szCs w:val="18"/>
              </w:rPr>
              <w:t>dB(A)</w:t>
            </w:r>
          </w:p>
        </w:tc>
        <w:tc>
          <w:tcPr>
            <w:tcW w:w="1100" w:type="dxa"/>
            <w:hideMark/>
          </w:tcPr>
          <w:p w14:paraId="275E950F" w14:textId="77777777" w:rsidR="003B06B2" w:rsidRPr="00281C39" w:rsidRDefault="003B06B2" w:rsidP="00AA13D4">
            <w:pPr>
              <w:suppressAutoHyphens w:val="0"/>
              <w:spacing w:after="120"/>
              <w:rPr>
                <w:bCs/>
                <w:sz w:val="18"/>
                <w:szCs w:val="18"/>
              </w:rPr>
            </w:pPr>
            <w:r w:rsidRPr="00281C39">
              <w:rPr>
                <w:bCs/>
                <w:sz w:val="18"/>
                <w:szCs w:val="18"/>
              </w:rPr>
              <w:t>3.5.</w:t>
            </w:r>
          </w:p>
        </w:tc>
        <w:tc>
          <w:tcPr>
            <w:tcW w:w="5122" w:type="dxa"/>
            <w:hideMark/>
          </w:tcPr>
          <w:p w14:paraId="72892A07" w14:textId="77777777" w:rsidR="003B06B2" w:rsidRPr="00281C39" w:rsidRDefault="003B06B2" w:rsidP="00AA13D4">
            <w:pPr>
              <w:suppressAutoHyphens w:val="0"/>
              <w:spacing w:after="120"/>
              <w:rPr>
                <w:bCs/>
                <w:sz w:val="18"/>
                <w:szCs w:val="18"/>
              </w:rPr>
            </w:pPr>
            <w:r w:rsidRPr="00281C39">
              <w:rPr>
                <w:bCs/>
                <w:sz w:val="18"/>
                <w:szCs w:val="18"/>
              </w:rPr>
              <w:t>sound slope for Dynamic Sound when vehicle engine speed is exceeding n</w:t>
            </w:r>
            <w:r w:rsidRPr="00281C39">
              <w:rPr>
                <w:bCs/>
                <w:sz w:val="18"/>
                <w:szCs w:val="18"/>
                <w:vertAlign w:val="subscript"/>
              </w:rPr>
              <w:t>BB’_ACC’_ANCHOR</w:t>
            </w:r>
          </w:p>
        </w:tc>
      </w:tr>
      <w:tr w:rsidR="003B06B2" w:rsidRPr="00281C39" w14:paraId="4D14AF32" w14:textId="77777777" w:rsidTr="00AA13D4">
        <w:trPr>
          <w:trHeight w:val="285"/>
        </w:trPr>
        <w:tc>
          <w:tcPr>
            <w:tcW w:w="1500" w:type="dxa"/>
            <w:hideMark/>
          </w:tcPr>
          <w:p w14:paraId="092230C8"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DYN_EXP</w:t>
            </w:r>
          </w:p>
        </w:tc>
        <w:tc>
          <w:tcPr>
            <w:tcW w:w="920" w:type="dxa"/>
            <w:hideMark/>
          </w:tcPr>
          <w:p w14:paraId="7FB612EA" w14:textId="77777777" w:rsidR="003B06B2" w:rsidRPr="00281C39" w:rsidRDefault="003B06B2" w:rsidP="00AA13D4">
            <w:pPr>
              <w:suppressAutoHyphens w:val="0"/>
              <w:spacing w:after="120"/>
              <w:rPr>
                <w:bCs/>
                <w:sz w:val="18"/>
                <w:szCs w:val="18"/>
              </w:rPr>
            </w:pPr>
            <w:r w:rsidRPr="00281C39">
              <w:rPr>
                <w:bCs/>
                <w:sz w:val="18"/>
                <w:szCs w:val="18"/>
              </w:rPr>
              <w:t>dB</w:t>
            </w:r>
          </w:p>
        </w:tc>
        <w:tc>
          <w:tcPr>
            <w:tcW w:w="1100" w:type="dxa"/>
            <w:hideMark/>
          </w:tcPr>
          <w:p w14:paraId="070085EF" w14:textId="77777777" w:rsidR="003B06B2" w:rsidRPr="00281C39" w:rsidRDefault="003B06B2" w:rsidP="00AA13D4">
            <w:pPr>
              <w:suppressAutoHyphens w:val="0"/>
              <w:spacing w:after="120"/>
              <w:rPr>
                <w:bCs/>
                <w:sz w:val="18"/>
                <w:szCs w:val="18"/>
              </w:rPr>
            </w:pPr>
            <w:r w:rsidRPr="00281C39">
              <w:rPr>
                <w:bCs/>
                <w:sz w:val="18"/>
                <w:szCs w:val="18"/>
              </w:rPr>
              <w:t>3.6.</w:t>
            </w:r>
          </w:p>
        </w:tc>
        <w:tc>
          <w:tcPr>
            <w:tcW w:w="5122" w:type="dxa"/>
            <w:hideMark/>
          </w:tcPr>
          <w:p w14:paraId="3A1EDD18" w14:textId="77777777" w:rsidR="003B06B2" w:rsidRPr="00281C39" w:rsidRDefault="003B06B2" w:rsidP="00AA13D4">
            <w:pPr>
              <w:suppressAutoHyphens w:val="0"/>
              <w:spacing w:after="120"/>
              <w:rPr>
                <w:bCs/>
                <w:sz w:val="18"/>
                <w:szCs w:val="18"/>
              </w:rPr>
            </w:pPr>
            <w:r w:rsidRPr="00281C39">
              <w:rPr>
                <w:bCs/>
                <w:sz w:val="18"/>
                <w:szCs w:val="18"/>
              </w:rPr>
              <w:t>expected dynamic delta sound</w:t>
            </w:r>
          </w:p>
        </w:tc>
      </w:tr>
      <w:tr w:rsidR="003B06B2" w:rsidRPr="00281C39" w14:paraId="13937CD5" w14:textId="77777777" w:rsidTr="00AA13D4">
        <w:trPr>
          <w:trHeight w:val="285"/>
        </w:trPr>
        <w:tc>
          <w:tcPr>
            <w:tcW w:w="1500" w:type="dxa"/>
            <w:hideMark/>
          </w:tcPr>
          <w:p w14:paraId="2D91E3F6" w14:textId="77777777" w:rsidR="003B06B2" w:rsidRPr="00281C39" w:rsidRDefault="003B06B2" w:rsidP="00AA13D4">
            <w:pPr>
              <w:suppressAutoHyphens w:val="0"/>
              <w:spacing w:after="120"/>
              <w:rPr>
                <w:bCs/>
                <w:i/>
                <w:iCs/>
                <w:sz w:val="18"/>
                <w:szCs w:val="18"/>
              </w:rPr>
            </w:pPr>
            <w:r w:rsidRPr="00281C39">
              <w:rPr>
                <w:bCs/>
                <w:i/>
                <w:iCs/>
                <w:sz w:val="18"/>
                <w:szCs w:val="18"/>
              </w:rPr>
              <w:t>LOAD</w:t>
            </w:r>
            <w:r w:rsidRPr="00281C39">
              <w:rPr>
                <w:bCs/>
                <w:i/>
                <w:iCs/>
                <w:sz w:val="18"/>
                <w:szCs w:val="18"/>
                <w:vertAlign w:val="subscript"/>
              </w:rPr>
              <w:t>TEST</w:t>
            </w:r>
          </w:p>
        </w:tc>
        <w:tc>
          <w:tcPr>
            <w:tcW w:w="920" w:type="dxa"/>
            <w:hideMark/>
          </w:tcPr>
          <w:p w14:paraId="50E32331" w14:textId="77777777" w:rsidR="003B06B2" w:rsidRPr="00281C39" w:rsidRDefault="003B06B2" w:rsidP="00AA13D4">
            <w:pPr>
              <w:suppressAutoHyphens w:val="0"/>
              <w:spacing w:after="120"/>
              <w:rPr>
                <w:bCs/>
                <w:sz w:val="18"/>
                <w:szCs w:val="18"/>
              </w:rPr>
            </w:pPr>
            <w:r w:rsidRPr="00281C39">
              <w:rPr>
                <w:bCs/>
                <w:sz w:val="18"/>
                <w:szCs w:val="18"/>
              </w:rPr>
              <w:t> </w:t>
            </w:r>
          </w:p>
        </w:tc>
        <w:tc>
          <w:tcPr>
            <w:tcW w:w="1100" w:type="dxa"/>
            <w:hideMark/>
          </w:tcPr>
          <w:p w14:paraId="34C9EBF0" w14:textId="77777777" w:rsidR="003B06B2" w:rsidRPr="00281C39" w:rsidRDefault="003B06B2" w:rsidP="00AA13D4">
            <w:pPr>
              <w:suppressAutoHyphens w:val="0"/>
              <w:spacing w:after="120"/>
              <w:rPr>
                <w:bCs/>
                <w:sz w:val="18"/>
                <w:szCs w:val="18"/>
              </w:rPr>
            </w:pPr>
            <w:r w:rsidRPr="00281C39">
              <w:rPr>
                <w:bCs/>
                <w:sz w:val="18"/>
                <w:szCs w:val="18"/>
              </w:rPr>
              <w:t>3.6.2.</w:t>
            </w:r>
          </w:p>
        </w:tc>
        <w:tc>
          <w:tcPr>
            <w:tcW w:w="5122" w:type="dxa"/>
            <w:hideMark/>
          </w:tcPr>
          <w:p w14:paraId="416D278F" w14:textId="77777777" w:rsidR="003B06B2" w:rsidRPr="00281C39" w:rsidRDefault="003B06B2" w:rsidP="00AA13D4">
            <w:pPr>
              <w:suppressAutoHyphens w:val="0"/>
              <w:spacing w:after="120"/>
              <w:rPr>
                <w:bCs/>
                <w:sz w:val="18"/>
                <w:szCs w:val="18"/>
              </w:rPr>
            </w:pPr>
            <w:r w:rsidRPr="00281C39">
              <w:rPr>
                <w:bCs/>
                <w:sz w:val="18"/>
                <w:szCs w:val="18"/>
              </w:rPr>
              <w:t xml:space="preserve"> load achieved during the test run</w:t>
            </w:r>
          </w:p>
        </w:tc>
      </w:tr>
      <w:tr w:rsidR="003B06B2" w:rsidRPr="00281C39" w14:paraId="79FC9779" w14:textId="77777777" w:rsidTr="00AA13D4">
        <w:trPr>
          <w:trHeight w:val="315"/>
        </w:trPr>
        <w:tc>
          <w:tcPr>
            <w:tcW w:w="1500" w:type="dxa"/>
            <w:hideMark/>
          </w:tcPr>
          <w:p w14:paraId="1C28AFBA" w14:textId="77777777" w:rsidR="003B06B2" w:rsidRPr="00281C39" w:rsidRDefault="003B06B2" w:rsidP="00AA13D4">
            <w:pPr>
              <w:suppressAutoHyphens w:val="0"/>
              <w:spacing w:after="120"/>
              <w:rPr>
                <w:bCs/>
                <w:i/>
                <w:iCs/>
                <w:sz w:val="18"/>
                <w:szCs w:val="18"/>
              </w:rPr>
            </w:pPr>
            <w:r w:rsidRPr="00281C39">
              <w:rPr>
                <w:bCs/>
                <w:i/>
                <w:iCs/>
                <w:sz w:val="18"/>
                <w:szCs w:val="18"/>
              </w:rPr>
              <w:lastRenderedPageBreak/>
              <w:t>a</w:t>
            </w:r>
            <w:r w:rsidRPr="00281C39">
              <w:rPr>
                <w:bCs/>
                <w:i/>
                <w:iCs/>
                <w:sz w:val="18"/>
                <w:szCs w:val="18"/>
                <w:vertAlign w:val="subscript"/>
              </w:rPr>
              <w:t>MAX_κ</w:t>
            </w:r>
          </w:p>
        </w:tc>
        <w:tc>
          <w:tcPr>
            <w:tcW w:w="920" w:type="dxa"/>
            <w:hideMark/>
          </w:tcPr>
          <w:p w14:paraId="5FEA3CD3" w14:textId="77777777" w:rsidR="003B06B2" w:rsidRPr="00281C39" w:rsidRDefault="003B06B2" w:rsidP="00AA13D4">
            <w:pPr>
              <w:suppressAutoHyphens w:val="0"/>
              <w:spacing w:after="120"/>
              <w:rPr>
                <w:bCs/>
                <w:sz w:val="18"/>
                <w:szCs w:val="18"/>
              </w:rPr>
            </w:pPr>
            <w:r w:rsidRPr="00281C39">
              <w:rPr>
                <w:bCs/>
                <w:sz w:val="18"/>
                <w:szCs w:val="18"/>
              </w:rPr>
              <w:t>m/s</w:t>
            </w:r>
            <w:r w:rsidRPr="00281C39">
              <w:rPr>
                <w:bCs/>
                <w:sz w:val="18"/>
                <w:szCs w:val="18"/>
                <w:vertAlign w:val="superscript"/>
              </w:rPr>
              <w:t>2</w:t>
            </w:r>
          </w:p>
        </w:tc>
        <w:tc>
          <w:tcPr>
            <w:tcW w:w="1100" w:type="dxa"/>
            <w:hideMark/>
          </w:tcPr>
          <w:p w14:paraId="382C44B8" w14:textId="77777777" w:rsidR="003B06B2" w:rsidRPr="00281C39" w:rsidRDefault="003B06B2" w:rsidP="00AA13D4">
            <w:pPr>
              <w:suppressAutoHyphens w:val="0"/>
              <w:spacing w:after="120"/>
              <w:rPr>
                <w:bCs/>
                <w:sz w:val="18"/>
                <w:szCs w:val="18"/>
              </w:rPr>
            </w:pPr>
            <w:r w:rsidRPr="00281C39">
              <w:rPr>
                <w:bCs/>
                <w:sz w:val="18"/>
                <w:szCs w:val="18"/>
              </w:rPr>
              <w:t>3.6.2.</w:t>
            </w:r>
          </w:p>
        </w:tc>
        <w:tc>
          <w:tcPr>
            <w:tcW w:w="5122" w:type="dxa"/>
            <w:hideMark/>
          </w:tcPr>
          <w:p w14:paraId="1555070F" w14:textId="77777777" w:rsidR="003B06B2" w:rsidRPr="00281C39" w:rsidRDefault="003B06B2" w:rsidP="00AA13D4">
            <w:pPr>
              <w:suppressAutoHyphens w:val="0"/>
              <w:spacing w:after="120"/>
              <w:rPr>
                <w:bCs/>
                <w:sz w:val="18"/>
                <w:szCs w:val="18"/>
              </w:rPr>
            </w:pPr>
            <w:r w:rsidRPr="00281C39">
              <w:rPr>
                <w:bCs/>
                <w:sz w:val="18"/>
                <w:szCs w:val="18"/>
              </w:rPr>
              <w:t>Maximum acceleration in gear κ</w:t>
            </w:r>
          </w:p>
        </w:tc>
      </w:tr>
      <w:tr w:rsidR="003B06B2" w:rsidRPr="00281C39" w14:paraId="7035C474" w14:textId="77777777" w:rsidTr="00AA13D4">
        <w:trPr>
          <w:trHeight w:val="540"/>
        </w:trPr>
        <w:tc>
          <w:tcPr>
            <w:tcW w:w="1500" w:type="dxa"/>
            <w:hideMark/>
          </w:tcPr>
          <w:p w14:paraId="6A4BF2AB" w14:textId="77777777" w:rsidR="003B06B2" w:rsidRPr="00281C39" w:rsidRDefault="003B06B2" w:rsidP="00AA13D4">
            <w:pPr>
              <w:suppressAutoHyphens w:val="0"/>
              <w:spacing w:after="120"/>
              <w:rPr>
                <w:bCs/>
                <w:i/>
                <w:iCs/>
                <w:sz w:val="18"/>
                <w:szCs w:val="18"/>
              </w:rPr>
            </w:pPr>
            <w:r w:rsidRPr="00281C39">
              <w:rPr>
                <w:bCs/>
                <w:i/>
                <w:iCs/>
                <w:sz w:val="18"/>
                <w:szCs w:val="18"/>
              </w:rPr>
              <w:t>∆L</w:t>
            </w:r>
            <w:r w:rsidRPr="00281C39">
              <w:rPr>
                <w:bCs/>
                <w:i/>
                <w:iCs/>
                <w:sz w:val="18"/>
                <w:szCs w:val="18"/>
                <w:vertAlign w:val="subscript"/>
              </w:rPr>
              <w:t>DYN_v×a</w:t>
            </w:r>
          </w:p>
        </w:tc>
        <w:tc>
          <w:tcPr>
            <w:tcW w:w="920" w:type="dxa"/>
            <w:hideMark/>
          </w:tcPr>
          <w:p w14:paraId="7EA971BE" w14:textId="77777777" w:rsidR="003B06B2" w:rsidRPr="00281C39" w:rsidRDefault="003B06B2" w:rsidP="00AA13D4">
            <w:pPr>
              <w:suppressAutoHyphens w:val="0"/>
              <w:spacing w:after="120"/>
              <w:rPr>
                <w:bCs/>
                <w:sz w:val="18"/>
                <w:szCs w:val="18"/>
              </w:rPr>
            </w:pPr>
            <w:r w:rsidRPr="00281C39">
              <w:rPr>
                <w:bCs/>
                <w:sz w:val="18"/>
                <w:szCs w:val="18"/>
              </w:rPr>
              <w:t>dB</w:t>
            </w:r>
          </w:p>
        </w:tc>
        <w:tc>
          <w:tcPr>
            <w:tcW w:w="1100" w:type="dxa"/>
            <w:hideMark/>
          </w:tcPr>
          <w:p w14:paraId="457D8E3E" w14:textId="77777777" w:rsidR="003B06B2" w:rsidRPr="00281C39" w:rsidRDefault="003B06B2" w:rsidP="00AA13D4">
            <w:pPr>
              <w:suppressAutoHyphens w:val="0"/>
              <w:spacing w:after="120"/>
              <w:rPr>
                <w:bCs/>
                <w:sz w:val="18"/>
                <w:szCs w:val="18"/>
              </w:rPr>
            </w:pPr>
            <w:r w:rsidRPr="00281C39">
              <w:rPr>
                <w:bCs/>
                <w:sz w:val="18"/>
                <w:szCs w:val="18"/>
              </w:rPr>
              <w:t>3.6.3.2.</w:t>
            </w:r>
          </w:p>
        </w:tc>
        <w:tc>
          <w:tcPr>
            <w:tcW w:w="5122" w:type="dxa"/>
            <w:hideMark/>
          </w:tcPr>
          <w:p w14:paraId="7CC6C30D" w14:textId="77777777" w:rsidR="003B06B2" w:rsidRPr="00281C39" w:rsidRDefault="003B06B2" w:rsidP="00AA13D4">
            <w:pPr>
              <w:suppressAutoHyphens w:val="0"/>
              <w:spacing w:after="120"/>
              <w:rPr>
                <w:bCs/>
                <w:sz w:val="18"/>
                <w:szCs w:val="18"/>
              </w:rPr>
            </w:pPr>
            <w:r w:rsidRPr="00281C39">
              <w:rPr>
                <w:bCs/>
                <w:sz w:val="18"/>
                <w:szCs w:val="18"/>
              </w:rPr>
              <w:t>dynamic performance component calculated based on the achieved performance v</w:t>
            </w:r>
            <w:r w:rsidRPr="00281C39">
              <w:rPr>
                <w:bCs/>
                <w:sz w:val="18"/>
                <w:szCs w:val="18"/>
              </w:rPr>
              <w:sym w:font="Symbol" w:char="F0D7"/>
            </w:r>
            <w:r w:rsidRPr="00281C39">
              <w:rPr>
                <w:bCs/>
                <w:sz w:val="18"/>
                <w:szCs w:val="18"/>
              </w:rPr>
              <w:t>a</w:t>
            </w:r>
            <w:r w:rsidRPr="00281C39">
              <w:rPr>
                <w:bCs/>
                <w:sz w:val="18"/>
                <w:szCs w:val="18"/>
                <w:vertAlign w:val="subscript"/>
              </w:rPr>
              <w:t>TEST</w:t>
            </w:r>
            <w:r w:rsidRPr="00281C39">
              <w:rPr>
                <w:bCs/>
                <w:sz w:val="18"/>
                <w:szCs w:val="18"/>
              </w:rPr>
              <w:t xml:space="preserve"> relative to a reference performance.</w:t>
            </w:r>
          </w:p>
        </w:tc>
      </w:tr>
      <w:tr w:rsidR="003B06B2" w:rsidRPr="00281C39" w14:paraId="16F29BEF" w14:textId="77777777" w:rsidTr="00AA13D4">
        <w:trPr>
          <w:trHeight w:val="255"/>
        </w:trPr>
        <w:tc>
          <w:tcPr>
            <w:tcW w:w="1500" w:type="dxa"/>
            <w:hideMark/>
          </w:tcPr>
          <w:p w14:paraId="59BE845C" w14:textId="77777777" w:rsidR="003B06B2" w:rsidRPr="00281C39" w:rsidRDefault="003B06B2" w:rsidP="00AA13D4">
            <w:pPr>
              <w:suppressAutoHyphens w:val="0"/>
              <w:spacing w:after="120"/>
              <w:rPr>
                <w:bCs/>
                <w:i/>
                <w:iCs/>
                <w:sz w:val="18"/>
                <w:szCs w:val="18"/>
              </w:rPr>
            </w:pPr>
            <w:r w:rsidRPr="00281C39">
              <w:rPr>
                <w:bCs/>
                <w:i/>
                <w:iCs/>
                <w:sz w:val="18"/>
                <w:szCs w:val="18"/>
              </w:rPr>
              <w:t>β</w:t>
            </w:r>
          </w:p>
        </w:tc>
        <w:tc>
          <w:tcPr>
            <w:tcW w:w="920" w:type="dxa"/>
            <w:hideMark/>
          </w:tcPr>
          <w:p w14:paraId="7CE89EC0" w14:textId="77777777" w:rsidR="003B06B2" w:rsidRPr="00281C39" w:rsidRDefault="003B06B2" w:rsidP="00AA13D4">
            <w:pPr>
              <w:suppressAutoHyphens w:val="0"/>
              <w:spacing w:after="120"/>
              <w:rPr>
                <w:bCs/>
                <w:sz w:val="18"/>
                <w:szCs w:val="18"/>
              </w:rPr>
            </w:pPr>
            <w:r w:rsidRPr="00281C39">
              <w:rPr>
                <w:bCs/>
                <w:sz w:val="18"/>
                <w:szCs w:val="18"/>
              </w:rPr>
              <w:t> </w:t>
            </w:r>
          </w:p>
        </w:tc>
        <w:tc>
          <w:tcPr>
            <w:tcW w:w="1100" w:type="dxa"/>
            <w:hideMark/>
          </w:tcPr>
          <w:p w14:paraId="031F2A15" w14:textId="77777777" w:rsidR="003B06B2" w:rsidRPr="00281C39" w:rsidRDefault="003B06B2" w:rsidP="00AA13D4">
            <w:pPr>
              <w:suppressAutoHyphens w:val="0"/>
              <w:spacing w:after="120"/>
              <w:rPr>
                <w:bCs/>
                <w:sz w:val="18"/>
                <w:szCs w:val="18"/>
              </w:rPr>
            </w:pPr>
            <w:r w:rsidRPr="00281C39">
              <w:rPr>
                <w:bCs/>
                <w:sz w:val="18"/>
                <w:szCs w:val="18"/>
              </w:rPr>
              <w:t>3.6.3.2.</w:t>
            </w:r>
          </w:p>
        </w:tc>
        <w:tc>
          <w:tcPr>
            <w:tcW w:w="5122" w:type="dxa"/>
            <w:hideMark/>
          </w:tcPr>
          <w:p w14:paraId="5D9E24B2" w14:textId="77777777" w:rsidR="003B06B2" w:rsidRPr="00281C39" w:rsidRDefault="003B06B2" w:rsidP="00AA13D4">
            <w:pPr>
              <w:suppressAutoHyphens w:val="0"/>
              <w:spacing w:after="120"/>
              <w:rPr>
                <w:bCs/>
                <w:sz w:val="18"/>
                <w:szCs w:val="18"/>
              </w:rPr>
            </w:pPr>
            <w:r w:rsidRPr="00281C39">
              <w:rPr>
                <w:bCs/>
                <w:sz w:val="18"/>
                <w:szCs w:val="18"/>
              </w:rPr>
              <w:t>coefficient for calculating dynamic performance component</w:t>
            </w:r>
          </w:p>
        </w:tc>
      </w:tr>
      <w:tr w:rsidR="003B06B2" w:rsidRPr="00281C39" w14:paraId="4ADC41B2" w14:textId="77777777" w:rsidTr="00AA13D4">
        <w:trPr>
          <w:trHeight w:val="285"/>
        </w:trPr>
        <w:tc>
          <w:tcPr>
            <w:tcW w:w="1500" w:type="dxa"/>
            <w:hideMark/>
          </w:tcPr>
          <w:p w14:paraId="7454CD14" w14:textId="77777777" w:rsidR="003B06B2" w:rsidRPr="00281C39" w:rsidRDefault="003B06B2" w:rsidP="00AA13D4">
            <w:pPr>
              <w:suppressAutoHyphens w:val="0"/>
              <w:spacing w:after="120"/>
              <w:rPr>
                <w:bCs/>
                <w:i/>
                <w:iCs/>
                <w:sz w:val="18"/>
                <w:szCs w:val="18"/>
              </w:rPr>
            </w:pPr>
            <w:r w:rsidRPr="00281C39">
              <w:rPr>
                <w:bCs/>
                <w:i/>
                <w:iCs/>
                <w:sz w:val="18"/>
                <w:szCs w:val="18"/>
              </w:rPr>
              <w:t>v</w:t>
            </w:r>
            <w:r w:rsidRPr="00281C39">
              <w:rPr>
                <w:bCs/>
                <w:sz w:val="18"/>
                <w:szCs w:val="18"/>
              </w:rPr>
              <w:sym w:font="Symbol" w:char="F0D7"/>
            </w:r>
            <w:r w:rsidRPr="00281C39">
              <w:rPr>
                <w:bCs/>
                <w:i/>
                <w:iCs/>
                <w:sz w:val="18"/>
                <w:szCs w:val="18"/>
              </w:rPr>
              <w:t>a</w:t>
            </w:r>
            <w:r w:rsidRPr="00281C39">
              <w:rPr>
                <w:bCs/>
                <w:i/>
                <w:iCs/>
                <w:sz w:val="18"/>
                <w:szCs w:val="18"/>
                <w:vertAlign w:val="subscript"/>
              </w:rPr>
              <w:t>ANCHOR</w:t>
            </w:r>
          </w:p>
        </w:tc>
        <w:tc>
          <w:tcPr>
            <w:tcW w:w="920" w:type="dxa"/>
            <w:hideMark/>
          </w:tcPr>
          <w:p w14:paraId="744C6D60" w14:textId="77777777" w:rsidR="003B06B2" w:rsidRPr="00281C39" w:rsidRDefault="003B06B2" w:rsidP="00AA13D4">
            <w:pPr>
              <w:suppressAutoHyphens w:val="0"/>
              <w:spacing w:after="120"/>
              <w:rPr>
                <w:bCs/>
                <w:sz w:val="18"/>
                <w:szCs w:val="18"/>
              </w:rPr>
            </w:pPr>
            <w:r w:rsidRPr="00281C39">
              <w:rPr>
                <w:bCs/>
                <w:sz w:val="18"/>
                <w:szCs w:val="18"/>
              </w:rPr>
              <w:t>m²/s³</w:t>
            </w:r>
          </w:p>
        </w:tc>
        <w:tc>
          <w:tcPr>
            <w:tcW w:w="1100" w:type="dxa"/>
            <w:hideMark/>
          </w:tcPr>
          <w:p w14:paraId="330CF87B" w14:textId="77777777" w:rsidR="003B06B2" w:rsidRPr="00281C39" w:rsidRDefault="003B06B2" w:rsidP="00AA13D4">
            <w:pPr>
              <w:suppressAutoHyphens w:val="0"/>
              <w:spacing w:after="120"/>
              <w:rPr>
                <w:bCs/>
                <w:sz w:val="18"/>
                <w:szCs w:val="18"/>
              </w:rPr>
            </w:pPr>
            <w:r w:rsidRPr="00281C39">
              <w:rPr>
                <w:bCs/>
                <w:sz w:val="18"/>
                <w:szCs w:val="18"/>
              </w:rPr>
              <w:t>3.6.3.2.</w:t>
            </w:r>
          </w:p>
        </w:tc>
        <w:tc>
          <w:tcPr>
            <w:tcW w:w="5122" w:type="dxa"/>
            <w:hideMark/>
          </w:tcPr>
          <w:p w14:paraId="13A56339" w14:textId="77777777" w:rsidR="003B06B2" w:rsidRPr="00281C39" w:rsidRDefault="003B06B2" w:rsidP="00AA13D4">
            <w:pPr>
              <w:suppressAutoHyphens w:val="0"/>
              <w:spacing w:after="120"/>
              <w:rPr>
                <w:bCs/>
                <w:sz w:val="18"/>
                <w:szCs w:val="18"/>
              </w:rPr>
            </w:pPr>
            <w:r w:rsidRPr="00281C39">
              <w:rPr>
                <w:bCs/>
                <w:sz w:val="18"/>
                <w:szCs w:val="18"/>
              </w:rPr>
              <w:t>performance value to be reported from Annex3 with the tested gear in single-gear test or the lower tested gear in two-gear test and used for calculations to the first decimal place</w:t>
            </w:r>
          </w:p>
        </w:tc>
      </w:tr>
      <w:tr w:rsidR="003B06B2" w:rsidRPr="00281C39" w14:paraId="31EF5AE5" w14:textId="77777777" w:rsidTr="00AA13D4">
        <w:trPr>
          <w:trHeight w:val="285"/>
        </w:trPr>
        <w:tc>
          <w:tcPr>
            <w:tcW w:w="1500" w:type="dxa"/>
            <w:tcBorders>
              <w:bottom w:val="single" w:sz="4" w:space="0" w:color="auto"/>
            </w:tcBorders>
            <w:hideMark/>
          </w:tcPr>
          <w:p w14:paraId="7ED12825" w14:textId="77777777" w:rsidR="003B06B2" w:rsidRPr="00281C39" w:rsidRDefault="003B06B2" w:rsidP="00AA13D4">
            <w:pPr>
              <w:suppressAutoHyphens w:val="0"/>
              <w:spacing w:after="120"/>
              <w:rPr>
                <w:bCs/>
                <w:i/>
                <w:iCs/>
                <w:sz w:val="18"/>
                <w:szCs w:val="18"/>
              </w:rPr>
            </w:pPr>
            <w:r w:rsidRPr="00281C39">
              <w:rPr>
                <w:bCs/>
                <w:i/>
                <w:iCs/>
                <w:sz w:val="18"/>
                <w:szCs w:val="18"/>
              </w:rPr>
              <w:t>a</w:t>
            </w:r>
            <w:r w:rsidRPr="00281C39">
              <w:rPr>
                <w:bCs/>
                <w:i/>
                <w:iCs/>
                <w:sz w:val="18"/>
                <w:szCs w:val="18"/>
                <w:vertAlign w:val="subscript"/>
              </w:rPr>
              <w:t>1</w:t>
            </w:r>
          </w:p>
        </w:tc>
        <w:tc>
          <w:tcPr>
            <w:tcW w:w="920" w:type="dxa"/>
            <w:tcBorders>
              <w:bottom w:val="single" w:sz="4" w:space="0" w:color="auto"/>
            </w:tcBorders>
            <w:hideMark/>
          </w:tcPr>
          <w:p w14:paraId="38FE1585" w14:textId="77777777" w:rsidR="003B06B2" w:rsidRPr="00281C39" w:rsidRDefault="003B06B2" w:rsidP="00AA13D4">
            <w:pPr>
              <w:suppressAutoHyphens w:val="0"/>
              <w:spacing w:after="120"/>
              <w:rPr>
                <w:bCs/>
                <w:sz w:val="18"/>
                <w:szCs w:val="18"/>
              </w:rPr>
            </w:pPr>
            <w:r w:rsidRPr="00281C39">
              <w:rPr>
                <w:bCs/>
                <w:sz w:val="18"/>
                <w:szCs w:val="18"/>
              </w:rPr>
              <w:t> </w:t>
            </w:r>
          </w:p>
        </w:tc>
        <w:tc>
          <w:tcPr>
            <w:tcW w:w="1100" w:type="dxa"/>
            <w:tcBorders>
              <w:bottom w:val="single" w:sz="4" w:space="0" w:color="auto"/>
            </w:tcBorders>
            <w:hideMark/>
          </w:tcPr>
          <w:p w14:paraId="068C4F62" w14:textId="77777777" w:rsidR="003B06B2" w:rsidRPr="00281C39" w:rsidRDefault="003B06B2" w:rsidP="00AA13D4">
            <w:pPr>
              <w:suppressAutoHyphens w:val="0"/>
              <w:spacing w:after="120"/>
              <w:rPr>
                <w:bCs/>
                <w:sz w:val="18"/>
                <w:szCs w:val="18"/>
              </w:rPr>
            </w:pPr>
            <w:r w:rsidRPr="00281C39">
              <w:rPr>
                <w:bCs/>
                <w:sz w:val="18"/>
                <w:szCs w:val="18"/>
              </w:rPr>
              <w:t>3.6.3.3.</w:t>
            </w:r>
          </w:p>
        </w:tc>
        <w:tc>
          <w:tcPr>
            <w:tcW w:w="5122" w:type="dxa"/>
            <w:tcBorders>
              <w:bottom w:val="single" w:sz="4" w:space="0" w:color="auto"/>
            </w:tcBorders>
            <w:hideMark/>
          </w:tcPr>
          <w:p w14:paraId="4FCE21B1" w14:textId="77777777" w:rsidR="003B06B2" w:rsidRPr="00281C39" w:rsidRDefault="003B06B2" w:rsidP="00AA13D4">
            <w:pPr>
              <w:suppressAutoHyphens w:val="0"/>
              <w:spacing w:after="120"/>
              <w:rPr>
                <w:bCs/>
                <w:sz w:val="18"/>
                <w:szCs w:val="18"/>
              </w:rPr>
            </w:pPr>
            <w:r w:rsidRPr="00281C39">
              <w:rPr>
                <w:bCs/>
                <w:sz w:val="18"/>
                <w:szCs w:val="18"/>
              </w:rPr>
              <w:t>coefficient for calculating dynamic sound components</w:t>
            </w:r>
          </w:p>
        </w:tc>
      </w:tr>
      <w:tr w:rsidR="003B06B2" w:rsidRPr="00281C39" w14:paraId="56D7C823" w14:textId="77777777" w:rsidTr="00AA13D4">
        <w:trPr>
          <w:trHeight w:val="285"/>
        </w:trPr>
        <w:tc>
          <w:tcPr>
            <w:tcW w:w="1500" w:type="dxa"/>
            <w:tcBorders>
              <w:bottom w:val="single" w:sz="12" w:space="0" w:color="auto"/>
            </w:tcBorders>
            <w:hideMark/>
          </w:tcPr>
          <w:p w14:paraId="467EC3A1" w14:textId="77777777" w:rsidR="003B06B2" w:rsidRPr="00281C39" w:rsidRDefault="003B06B2" w:rsidP="00AA13D4">
            <w:pPr>
              <w:suppressAutoHyphens w:val="0"/>
              <w:spacing w:after="120"/>
              <w:rPr>
                <w:bCs/>
                <w:i/>
                <w:iCs/>
                <w:sz w:val="18"/>
                <w:szCs w:val="18"/>
              </w:rPr>
            </w:pPr>
            <w:r w:rsidRPr="00281C39">
              <w:rPr>
                <w:bCs/>
                <w:i/>
                <w:iCs/>
                <w:sz w:val="18"/>
                <w:szCs w:val="18"/>
              </w:rPr>
              <w:t>a</w:t>
            </w:r>
            <w:r w:rsidRPr="00281C39">
              <w:rPr>
                <w:bCs/>
                <w:i/>
                <w:iCs/>
                <w:sz w:val="18"/>
                <w:szCs w:val="18"/>
                <w:vertAlign w:val="subscript"/>
              </w:rPr>
              <w:t>2</w:t>
            </w:r>
          </w:p>
        </w:tc>
        <w:tc>
          <w:tcPr>
            <w:tcW w:w="920" w:type="dxa"/>
            <w:tcBorders>
              <w:bottom w:val="single" w:sz="12" w:space="0" w:color="auto"/>
            </w:tcBorders>
            <w:hideMark/>
          </w:tcPr>
          <w:p w14:paraId="0823D96C" w14:textId="77777777" w:rsidR="003B06B2" w:rsidRPr="00281C39" w:rsidRDefault="003B06B2" w:rsidP="00AA13D4">
            <w:pPr>
              <w:suppressAutoHyphens w:val="0"/>
              <w:spacing w:after="120"/>
              <w:rPr>
                <w:bCs/>
                <w:sz w:val="18"/>
                <w:szCs w:val="18"/>
              </w:rPr>
            </w:pPr>
            <w:r w:rsidRPr="00281C39">
              <w:rPr>
                <w:bCs/>
                <w:sz w:val="18"/>
                <w:szCs w:val="18"/>
              </w:rPr>
              <w:t> </w:t>
            </w:r>
          </w:p>
        </w:tc>
        <w:tc>
          <w:tcPr>
            <w:tcW w:w="1100" w:type="dxa"/>
            <w:tcBorders>
              <w:bottom w:val="single" w:sz="12" w:space="0" w:color="auto"/>
            </w:tcBorders>
            <w:hideMark/>
          </w:tcPr>
          <w:p w14:paraId="6258C738" w14:textId="77777777" w:rsidR="003B06B2" w:rsidRPr="00281C39" w:rsidRDefault="003B06B2" w:rsidP="00AA13D4">
            <w:pPr>
              <w:suppressAutoHyphens w:val="0"/>
              <w:spacing w:after="120"/>
              <w:rPr>
                <w:bCs/>
                <w:sz w:val="18"/>
                <w:szCs w:val="18"/>
              </w:rPr>
            </w:pPr>
            <w:r w:rsidRPr="00281C39">
              <w:rPr>
                <w:bCs/>
                <w:sz w:val="18"/>
                <w:szCs w:val="18"/>
              </w:rPr>
              <w:t>3.6.3.3.</w:t>
            </w:r>
          </w:p>
        </w:tc>
        <w:tc>
          <w:tcPr>
            <w:tcW w:w="5122" w:type="dxa"/>
            <w:tcBorders>
              <w:bottom w:val="single" w:sz="12" w:space="0" w:color="auto"/>
            </w:tcBorders>
            <w:hideMark/>
          </w:tcPr>
          <w:p w14:paraId="02DF9806" w14:textId="77777777" w:rsidR="003B06B2" w:rsidRPr="00281C39" w:rsidRDefault="003B06B2" w:rsidP="00AA13D4">
            <w:pPr>
              <w:suppressAutoHyphens w:val="0"/>
              <w:spacing w:after="120"/>
              <w:rPr>
                <w:bCs/>
                <w:sz w:val="18"/>
                <w:szCs w:val="18"/>
              </w:rPr>
            </w:pPr>
            <w:r w:rsidRPr="00281C39">
              <w:rPr>
                <w:bCs/>
                <w:sz w:val="18"/>
                <w:szCs w:val="18"/>
              </w:rPr>
              <w:t>coefficient for calculating dynamic sound components</w:t>
            </w:r>
          </w:p>
        </w:tc>
      </w:tr>
    </w:tbl>
    <w:p w14:paraId="2F25DC22" w14:textId="77777777" w:rsidR="003B06B2" w:rsidRPr="00281C39" w:rsidRDefault="003B06B2" w:rsidP="003B06B2">
      <w:pPr>
        <w:suppressAutoHyphens w:val="0"/>
        <w:spacing w:line="240" w:lineRule="auto"/>
        <w:rPr>
          <w:bCs/>
          <w:sz w:val="28"/>
        </w:rPr>
      </w:pPr>
      <w:r w:rsidRPr="00281C39">
        <w:rPr>
          <w:bCs/>
        </w:rPr>
        <w:fldChar w:fldCharType="end"/>
      </w:r>
      <w:r w:rsidRPr="00281C39">
        <w:rPr>
          <w:bCs/>
        </w:rPr>
        <w:br w:type="page"/>
      </w:r>
    </w:p>
    <w:p w14:paraId="5A7AC0AB" w14:textId="77777777" w:rsidR="003B06B2" w:rsidRPr="00281C39" w:rsidRDefault="003B06B2" w:rsidP="003B06B2">
      <w:pPr>
        <w:pStyle w:val="HChG"/>
      </w:pPr>
      <w:r w:rsidRPr="00281C39">
        <w:lastRenderedPageBreak/>
        <w:t xml:space="preserve">Annex 9 – Appendix 4 </w:t>
      </w:r>
    </w:p>
    <w:p w14:paraId="323E426E" w14:textId="77777777" w:rsidR="003B06B2" w:rsidRPr="00281C39" w:rsidRDefault="003B06B2" w:rsidP="003B06B2">
      <w:pPr>
        <w:pStyle w:val="HChG"/>
      </w:pPr>
      <w:r w:rsidRPr="00281C39">
        <w:tab/>
      </w:r>
      <w:r w:rsidRPr="00281C39">
        <w:tab/>
        <w:t>Formulas</w:t>
      </w:r>
    </w:p>
    <w:p w14:paraId="7B487E79" w14:textId="77777777" w:rsidR="008942CB" w:rsidRPr="00281C39" w:rsidRDefault="008942CB" w:rsidP="008942CB">
      <w:pPr>
        <w:tabs>
          <w:tab w:val="left" w:pos="1134"/>
          <w:tab w:val="left" w:pos="8931"/>
        </w:tabs>
        <w:spacing w:after="240" w:line="320" w:lineRule="atLeast"/>
        <w:ind w:right="1134"/>
      </w:pPr>
      <w:r w:rsidRPr="00281C39">
        <w:t>Formula 2.4</w:t>
      </w:r>
      <w:r w:rsidRPr="00281C39">
        <w:tab/>
      </w:r>
      <m:oMath>
        <m:r>
          <m:rPr>
            <m:sty m:val="p"/>
          </m:rPr>
          <w:rPr>
            <w:rFonts w:ascii="Cambria Math" w:hAnsi="Cambria Math"/>
          </w:rPr>
          <w:br/>
        </m:r>
      </m:oMath>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sub>
          </m:sSub>
          <m:r>
            <m:rPr>
              <m:sty m:val="p"/>
            </m:rPr>
            <w:rPr>
              <w:rFonts w:ascii="Cambria Math" w:hAnsi="Cambria Math"/>
            </w:rPr>
            <m:t>=10 ×</m:t>
          </m:r>
          <m:r>
            <w:rPr>
              <w:rFonts w:ascii="Cambria Math" w:hAnsi="Cambria Math"/>
            </w:rPr>
            <m:t>lg</m:t>
          </m:r>
          <m:r>
            <m:rPr>
              <m:sty m:val="p"/>
            </m:rPr>
            <w:rPr>
              <w:rFonts w:ascii="Cambria Math" w:hAnsi="Cambria Math"/>
            </w:rPr>
            <m:t>(</m:t>
          </m:r>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m:t>
              </m:r>
            </m:sup>
          </m:sSup>
          <m:r>
            <m:rPr>
              <m:sty m:val="p"/>
            </m:rPr>
            <w:rPr>
              <w:rFonts w:ascii="Cambria Math" w:hAnsi="Cambria Math"/>
            </w:rPr>
            <m:t>)</m:t>
          </m:r>
        </m:oMath>
      </m:oMathPara>
    </w:p>
    <w:p w14:paraId="0891F904" w14:textId="77777777" w:rsidR="008C5E2D" w:rsidRPr="00281C39" w:rsidRDefault="008C5E2D" w:rsidP="008C5E2D">
      <w:pPr>
        <w:tabs>
          <w:tab w:val="left" w:pos="1134"/>
          <w:tab w:val="left" w:pos="8931"/>
        </w:tabs>
        <w:spacing w:after="240" w:line="320" w:lineRule="atLeast"/>
        <w:ind w:right="1134"/>
      </w:pPr>
      <w:r w:rsidRPr="00281C39">
        <w:t>Formula 2.5</w:t>
      </w:r>
      <w:r w:rsidRPr="00281C39">
        <w:tab/>
      </w:r>
      <m:oMath>
        <m:r>
          <m:rPr>
            <m:sty m:val="p"/>
          </m:rPr>
          <w:rPr>
            <w:rFonts w:ascii="Cambria Math" w:hAnsi="Cambria Math"/>
          </w:rPr>
          <w:br/>
        </m:r>
      </m:oMath>
      <m:oMathPara>
        <m:oMathParaPr>
          <m:jc m:val="left"/>
        </m:oMathParaPr>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r>
            <m:rPr>
              <m:sty m:val="p"/>
            </m:rPr>
            <w:rPr>
              <w:rFonts w:ascii="Cambria Math" w:hAnsi="Cambria Math"/>
            </w:rPr>
            <m:t>=10 ×</m:t>
          </m:r>
          <m:r>
            <w:rPr>
              <w:rFonts w:ascii="Cambria Math" w:hAnsi="Cambria Math"/>
            </w:rPr>
            <m:t>lg</m:t>
          </m:r>
          <m:r>
            <m:rPr>
              <m:sty m:val="p"/>
            </m:rPr>
            <w:rPr>
              <w:rFonts w:ascii="Cambria Math" w:hAnsi="Cambria Math"/>
            </w:rPr>
            <m:t>((1-</m:t>
          </m:r>
          <m:r>
            <w:rPr>
              <w:rFonts w:ascii="Cambria Math" w:hAnsi="Cambria Math"/>
            </w:rPr>
            <m:t>x</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sup>
          </m:sSup>
          <m:r>
            <m:rPr>
              <m:sty m:val="p"/>
            </m:rPr>
            <w:rPr>
              <w:rFonts w:ascii="Cambria Math" w:hAnsi="Cambria Math"/>
            </w:rPr>
            <m:t>)</m:t>
          </m:r>
        </m:oMath>
      </m:oMathPara>
    </w:p>
    <w:p w14:paraId="630AC5C0" w14:textId="77777777" w:rsidR="008C5E2D" w:rsidRPr="00281C39" w:rsidRDefault="008C5E2D" w:rsidP="008C5E2D">
      <w:pPr>
        <w:tabs>
          <w:tab w:val="left" w:pos="1134"/>
          <w:tab w:val="left" w:pos="8931"/>
        </w:tabs>
        <w:spacing w:after="240" w:line="320" w:lineRule="atLeast"/>
        <w:ind w:right="1134"/>
      </w:pPr>
      <w:r w:rsidRPr="00281C39">
        <w:t>Formula 2.6</w:t>
      </w:r>
      <w:r w:rsidRPr="00281C39">
        <w:tab/>
      </w:r>
      <w:r w:rsidRPr="00281C39">
        <w:br/>
      </w:r>
      <m:oMath>
        <m:sSub>
          <m:sSubPr>
            <m:ctrlPr>
              <w:rPr>
                <w:rFonts w:ascii="Cambria Math" w:hAnsi="Cambria Math"/>
                <w:i/>
              </w:rPr>
            </m:ctrlPr>
          </m:sSubPr>
          <m:e>
            <m:r>
              <w:rPr>
                <w:rFonts w:ascii="Cambria Math" w:hAnsi="Cambria Math"/>
              </w:rPr>
              <m:t>L</m:t>
            </m:r>
          </m:e>
          <m:sub>
            <m:r>
              <w:rPr>
                <w:rFonts w:ascii="Cambria Math" w:hAnsi="Cambria Math"/>
              </w:rPr>
              <m:t>REF_DYN</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 xml:space="preserve">REF_PT </m:t>
            </m:r>
          </m:sub>
        </m:sSub>
        <m:r>
          <w:rPr>
            <w:rFonts w:ascii="Cambria Math" w:hAnsi="Cambria Math"/>
          </w:rPr>
          <m:t>-15 dB(A)</m:t>
        </m:r>
      </m:oMath>
      <w:r w:rsidRPr="00281C39">
        <w:t xml:space="preserve"> </w:t>
      </w:r>
    </w:p>
    <w:p w14:paraId="47F84855" w14:textId="0B2FC813" w:rsidR="00EA716F" w:rsidRPr="00281C39" w:rsidRDefault="00EA716F" w:rsidP="00EA716F">
      <w:pPr>
        <w:tabs>
          <w:tab w:val="left" w:pos="1134"/>
          <w:tab w:val="left" w:pos="8931"/>
        </w:tabs>
        <w:spacing w:after="240" w:line="320" w:lineRule="atLeast"/>
        <w:ind w:right="1134"/>
      </w:pPr>
      <w:r w:rsidRPr="00281C39">
        <w:t>Formula 2.7 No.1</w:t>
      </w:r>
      <w:r w:rsidRPr="00281C39">
        <w:br/>
      </w:r>
      <m:oMathPara>
        <m:oMath>
          <m:sSub>
            <m:sSubPr>
              <m:ctrlPr>
                <w:rPr>
                  <w:rFonts w:ascii="Cambria Math" w:hAnsi="Cambria Math"/>
                </w:rPr>
              </m:ctrlPr>
            </m:sSubPr>
            <m:e>
              <m:r>
                <m:rPr>
                  <m:sty m:val="p"/>
                </m:rPr>
                <w:rPr>
                  <w:rFonts w:ascii="Cambria Math" w:hAnsi="Cambria Math"/>
                </w:rPr>
                <m:t>∆</m:t>
              </m:r>
              <m:r>
                <w:rPr>
                  <w:rFonts w:ascii="Cambria Math" w:hAnsi="Cambria Math"/>
                </w:rPr>
                <m:t>L</m:t>
              </m:r>
            </m:e>
            <m:sub>
              <m:r>
                <w:rPr>
                  <w:rFonts w:ascii="Cambria Math" w:hAnsi="Cambria Math"/>
                </w:rPr>
                <m:t>DYN</m:t>
              </m:r>
            </m:sub>
          </m:sSub>
          <m:r>
            <m:rPr>
              <m:sty m:val="p"/>
            </m:rPr>
            <w:rPr>
              <w:rFonts w:ascii="Cambria Math" w:hAnsi="Cambria Math"/>
            </w:rPr>
            <m:t>=10 ×</m:t>
          </m:r>
          <m:r>
            <w:rPr>
              <w:rFonts w:ascii="Cambria Math" w:hAnsi="Cambria Math"/>
            </w:rPr>
            <m:t>lg</m:t>
          </m:r>
          <m:d>
            <m:dPr>
              <m:ctrlPr>
                <w:rPr>
                  <w:rFonts w:ascii="Cambria Math" w:hAnsi="Cambria Math"/>
                </w:rPr>
              </m:ctrlPr>
            </m:dPr>
            <m:e>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 </m:t>
                  </m:r>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sub>
                  </m:sSub>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0.1×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r>
                        <m:rPr>
                          <m:sty m:val="p"/>
                        </m:rPr>
                        <w:rPr>
                          <w:rFonts w:ascii="Cambria Math" w:hAnsi="Cambria Math"/>
                        </w:rPr>
                        <m:t>_</m:t>
                      </m:r>
                      <m:r>
                        <w:rPr>
                          <w:rFonts w:ascii="Cambria Math" w:hAnsi="Cambria Math"/>
                        </w:rPr>
                        <m:t>ADJ</m:t>
                      </m:r>
                    </m:sub>
                  </m:sSub>
                </m:sup>
              </m:sSup>
              <m:sSup>
                <m:sSupPr>
                  <m:ctrlPr>
                    <w:rPr>
                      <w:rFonts w:ascii="Cambria Math" w:hAnsi="Cambria Math"/>
                    </w:rPr>
                  </m:ctrlPr>
                </m:sSupPr>
                <m:e>
                  <m:r>
                    <m:rPr>
                      <m:sty m:val="p"/>
                    </m:rPr>
                    <w:rPr>
                      <w:rFonts w:ascii="Cambria Math" w:hAnsi="Cambria Math"/>
                    </w:rPr>
                    <m:t> - 10</m:t>
                  </m:r>
                </m:e>
                <m:sup>
                  <m:r>
                    <m:rPr>
                      <m:sty m:val="p"/>
                    </m:rPr>
                    <w:rPr>
                      <w:rFonts w:ascii="Cambria Math" w:hAnsi="Cambria Math"/>
                    </w:rPr>
                    <m:t>0.1×</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sup>
              </m:sSup>
            </m:e>
          </m:d>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DYN</m:t>
              </m:r>
            </m:sub>
          </m:sSub>
        </m:oMath>
      </m:oMathPara>
    </w:p>
    <w:p w14:paraId="0DEFF6A3" w14:textId="77777777" w:rsidR="00964DAB" w:rsidRPr="00281C39" w:rsidRDefault="00065D9A" w:rsidP="003B06B2">
      <w:pPr>
        <w:suppressAutoHyphens w:val="0"/>
        <w:spacing w:line="240" w:lineRule="auto"/>
      </w:pPr>
      <w:r w:rsidRPr="00281C39">
        <w:t>Formula 2.7 No.2</w:t>
      </w:r>
    </w:p>
    <w:p w14:paraId="01976797" w14:textId="6EBDA233" w:rsidR="00964DAB" w:rsidRPr="00281C39" w:rsidRDefault="00705B6F" w:rsidP="003B06B2">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TR</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num>
            <m:den>
              <m:sSub>
                <m:sSubPr>
                  <m:ctrlPr>
                    <w:rPr>
                      <w:rFonts w:ascii="Cambria Math" w:hAnsi="Cambria Math"/>
                    </w:rPr>
                  </m:ctrlPr>
                </m:sSubPr>
                <m:e>
                  <m:r>
                    <w:rPr>
                      <w:rFonts w:ascii="Cambria Math" w:hAnsi="Cambria Math"/>
                    </w:rPr>
                    <m:t>v</m:t>
                  </m:r>
                </m:e>
                <m:sub>
                  <m:r>
                    <w:rPr>
                      <w:rFonts w:ascii="Cambria Math" w:hAnsi="Cambria Math"/>
                    </w:rPr>
                    <m:t>TEST</m:t>
                  </m:r>
                </m:sub>
              </m:sSub>
            </m:den>
          </m:f>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TR</m:t>
              </m:r>
            </m:sub>
          </m:sSub>
        </m:oMath>
      </m:oMathPara>
    </w:p>
    <w:p w14:paraId="1256B631" w14:textId="70165D31" w:rsidR="00803D45" w:rsidRPr="00281C39" w:rsidRDefault="00964DAB" w:rsidP="003B06B2">
      <w:pPr>
        <w:suppressAutoHyphens w:val="0"/>
        <w:spacing w:line="240" w:lineRule="auto"/>
        <w:rPr>
          <w:b/>
          <w:bCs/>
        </w:rPr>
      </w:pPr>
      <w:r w:rsidRPr="00281C39">
        <w:t>Formula 2.7 No.3</w:t>
      </w:r>
      <w:r w:rsidRPr="00281C39">
        <w:br/>
      </w: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den>
              </m:f>
            </m:e>
          </m:d>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oMath>
      </m:oMathPara>
    </w:p>
    <w:p w14:paraId="029B4912" w14:textId="235DEFFA" w:rsidR="00803D45" w:rsidRPr="00281C39" w:rsidRDefault="00803D45" w:rsidP="00803D45">
      <w:pPr>
        <w:tabs>
          <w:tab w:val="left" w:pos="1134"/>
          <w:tab w:val="left" w:pos="8931"/>
        </w:tabs>
        <w:spacing w:after="240" w:line="320" w:lineRule="atLeast"/>
        <w:ind w:right="1134"/>
      </w:pPr>
      <w:r w:rsidRPr="00281C39">
        <w:t>Formula 3.2.1</w:t>
      </w:r>
      <w:r w:rsidRPr="00281C39">
        <w:br/>
      </w:r>
      <m:oMathPara>
        <m:oMath>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r>
                <m:rPr>
                  <m:sty m:val="p"/>
                </m:rPr>
                <w:rPr>
                  <w:rFonts w:ascii="Cambria Math" w:hAnsi="Cambria Math"/>
                </w:rPr>
                <m:t>_</m:t>
              </m:r>
              <m:r>
                <w:rPr>
                  <w:rFonts w:ascii="Cambria Math" w:hAnsi="Cambria Math"/>
                </w:rPr>
                <m:t>ADJ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w:sym w:font="Symbol" w:char="F071"/>
              </m:r>
            </m:e>
            <m:sub>
              <m:r>
                <w:rPr>
                  <w:rFonts w:ascii="Cambria Math" w:hAnsi="Cambria Math"/>
                </w:rPr>
                <m:t>PT</m:t>
              </m:r>
              <m:r>
                <m:rPr>
                  <m:sty m:val="p"/>
                </m:rPr>
                <w:rPr>
                  <w:rFonts w:ascii="Cambria Math" w:hAnsi="Cambria Math"/>
                </w:rPr>
                <m:t>_</m:t>
              </m:r>
              <m:r>
                <w:rPr>
                  <w:rFonts w:ascii="Cambria Math" w:hAnsi="Cambria Math"/>
                </w:rPr>
                <m:t>LO</m:t>
              </m:r>
            </m:sub>
          </m:sSub>
          <m:r>
            <m:rPr>
              <m:sty m:val="p"/>
            </m:rPr>
            <w:rPr>
              <w:rFonts w:ascii="Cambria Math" w:hAnsi="Cambria Math"/>
            </w:rPr>
            <m:t> × </m:t>
          </m:r>
          <m:r>
            <w:rPr>
              <w:rFonts w:ascii="Cambria Math" w:hAnsi="Cambria Math"/>
            </w:rPr>
            <m:t>lg</m:t>
          </m:r>
          <m:d>
            <m:dPr>
              <m:ctrlPr>
                <w:rPr>
                  <w:rFonts w:ascii="Cambria Math" w:hAnsi="Cambria Math"/>
                </w:rPr>
              </m:ctrlPr>
            </m:dPr>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ACC</m:t>
                      </m:r>
                      <m:r>
                        <m:rPr>
                          <m:sty m:val="p"/>
                        </m:rPr>
                        <w:rPr>
                          <w:rFonts w:ascii="Cambria Math" w:hAnsi="Cambria Math"/>
                        </w:rPr>
                        <m:t>_</m:t>
                      </m:r>
                      <m:r>
                        <w:rPr>
                          <w:rFonts w:ascii="Cambria Math" w:hAnsi="Cambria Math"/>
                        </w:rPr>
                        <m:t>ANCHOR</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sSup>
                        <m:sSupPr>
                          <m:ctrlPr>
                            <w:rPr>
                              <w:rFonts w:ascii="Cambria Math" w:hAnsi="Cambria Math"/>
                            </w:rPr>
                          </m:ctrlPr>
                        </m:sSupPr>
                        <m:e>
                          <m:r>
                            <w:rPr>
                              <w:rFonts w:ascii="Cambria Math" w:hAnsi="Cambria Math"/>
                            </w:rPr>
                            <m:t>B</m:t>
                          </m:r>
                        </m:e>
                        <m:sup>
                          <m:r>
                            <m:rPr>
                              <m:sty m:val="p"/>
                            </m:rPr>
                            <w:rPr>
                              <w:rFonts w:ascii="Cambria Math" w:hAnsi="Cambria Math"/>
                            </w:rPr>
                            <m:t>'</m:t>
                          </m:r>
                        </m:sup>
                      </m:sSup>
                      <m:r>
                        <m:rPr>
                          <m:sty m:val="p"/>
                        </m:rPr>
                        <w:rPr>
                          <w:rFonts w:ascii="Cambria Math" w:hAnsi="Cambria Math"/>
                        </w:rPr>
                        <m:t>_</m:t>
                      </m:r>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 </m:t>
                  </m:r>
                  <m:sSub>
                    <m:sSubPr>
                      <m:ctrlPr>
                        <w:rPr>
                          <w:rFonts w:ascii="Cambria Math" w:hAnsi="Cambria Math"/>
                        </w:rPr>
                      </m:ctrlPr>
                    </m:sSubPr>
                    <m:e>
                      <m:r>
                        <w:rPr>
                          <w:rFonts w:ascii="Cambria Math" w:hAnsi="Cambria Math"/>
                        </w:rPr>
                        <m:t>n</m:t>
                      </m:r>
                    </m:e>
                    <m:sub>
                      <m:r>
                        <w:rPr>
                          <w:rFonts w:ascii="Cambria Math" w:hAnsi="Cambria Math"/>
                        </w:rPr>
                        <m:t>SHIFT</m:t>
                      </m:r>
                      <m:r>
                        <m:rPr>
                          <m:sty m:val="p"/>
                        </m:rPr>
                        <w:rPr>
                          <w:rFonts w:ascii="Cambria Math" w:hAnsi="Cambria Math"/>
                        </w:rPr>
                        <m:t>_</m:t>
                      </m:r>
                      <m:r>
                        <w:rPr>
                          <w:rFonts w:ascii="Cambria Math" w:hAnsi="Cambria Math"/>
                        </w:rPr>
                        <m:t>PT</m:t>
                      </m:r>
                    </m:sub>
                  </m:sSub>
                  <m:r>
                    <m:rPr>
                      <m:sty m:val="p"/>
                    </m:rPr>
                    <w:rPr>
                      <w:rFonts w:ascii="Cambria Math" w:hAnsi="Cambria Math"/>
                    </w:rPr>
                    <m:t>)</m:t>
                  </m:r>
                </m:den>
              </m:f>
            </m:e>
          </m:d>
          <m:r>
            <m:rPr>
              <m:sty m:val="p"/>
            </m:rPr>
            <w:rPr>
              <w:rFonts w:ascii="Cambria Math" w:hAnsi="Cambria Math"/>
            </w:rPr>
            <m:t>+ </m:t>
          </m:r>
          <m:sSub>
            <m:sSubPr>
              <m:ctrlPr>
                <w:rPr>
                  <w:rFonts w:ascii="Cambria Math" w:hAnsi="Cambria Math"/>
                </w:rPr>
              </m:ctrlPr>
            </m:sSubPr>
            <m:e>
              <m:r>
                <w:rPr>
                  <w:rFonts w:ascii="Cambria Math" w:hAnsi="Cambria Math"/>
                </w:rPr>
                <m:t>L</m:t>
              </m:r>
            </m:e>
            <m:sub>
              <m:r>
                <w:rPr>
                  <w:rFonts w:ascii="Cambria Math" w:hAnsi="Cambria Math"/>
                </w:rPr>
                <m:t>REF</m:t>
              </m:r>
              <m:r>
                <m:rPr>
                  <m:sty m:val="p"/>
                </m:rPr>
                <w:rPr>
                  <w:rFonts w:ascii="Cambria Math" w:hAnsi="Cambria Math"/>
                </w:rPr>
                <m:t>_</m:t>
              </m:r>
              <m:r>
                <w:rPr>
                  <w:rFonts w:ascii="Cambria Math" w:hAnsi="Cambria Math"/>
                </w:rPr>
                <m:t>PT</m:t>
              </m:r>
            </m:sub>
          </m:sSub>
        </m:oMath>
      </m:oMathPara>
    </w:p>
    <w:p w14:paraId="53061274" w14:textId="777896D9" w:rsidR="00595317" w:rsidRPr="00200CAC" w:rsidRDefault="00595317" w:rsidP="00595317">
      <w:pPr>
        <w:tabs>
          <w:tab w:val="left" w:pos="1134"/>
          <w:tab w:val="left" w:pos="8931"/>
        </w:tabs>
        <w:spacing w:after="240" w:line="320" w:lineRule="atLeast"/>
        <w:ind w:right="1134"/>
        <w:rPr>
          <w:lang w:val="it-IT"/>
        </w:rPr>
      </w:pPr>
      <w:r w:rsidRPr="00200CAC">
        <w:rPr>
          <w:lang w:val="it-IT"/>
        </w:rPr>
        <w:t>Formula 3.2.2.</w:t>
      </w:r>
      <w:r w:rsidRPr="00200CAC">
        <w:rPr>
          <w:lang w:val="it-IT"/>
        </w:rPr>
        <w:br/>
      </w:r>
      <m:oMathPara>
        <m:oMathParaPr>
          <m:jc m:val="left"/>
        </m:oMathParaPr>
        <m:oMath>
          <m:sSub>
            <m:sSubPr>
              <m:ctrlPr>
                <w:rPr>
                  <w:rFonts w:ascii="Cambria Math" w:hAnsi="Cambria Math"/>
                  <w:i/>
                </w:rPr>
              </m:ctrlPr>
            </m:sSubPr>
            <m:e>
              <m:r>
                <w:rPr>
                  <w:rFonts w:ascii="Cambria Math" w:hAnsi="Cambria Math"/>
                </w:rPr>
                <m:t>n</m:t>
              </m:r>
              <m:ctrlPr>
                <w:rPr>
                  <w:rFonts w:ascii="Cambria Math" w:hAnsi="Cambria Math"/>
                  <w:i/>
                  <w:iCs/>
                </w:rPr>
              </m:ctrlP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it-IT"/>
                    </w:rPr>
                    <m:t>'</m:t>
                  </m:r>
                </m:sup>
              </m:sSup>
              <m:r>
                <w:rPr>
                  <w:rFonts w:ascii="Cambria Math" w:hAnsi="Cambria Math"/>
                  <w:lang w:val="it-IT"/>
                </w:rPr>
                <m:t>_</m:t>
              </m:r>
              <m:r>
                <w:rPr>
                  <w:rFonts w:ascii="Cambria Math" w:hAnsi="Cambria Math"/>
                </w:rPr>
                <m:t>TEST</m:t>
              </m:r>
            </m:sub>
          </m:sSub>
          <m:r>
            <w:rPr>
              <w:rFonts w:ascii="Cambria Math" w:hAnsi="Cambria Math"/>
              <w:lang w:val="it-IT"/>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it-IT"/>
                            </w:rPr>
                            <m:t>'</m:t>
                          </m:r>
                        </m:sup>
                      </m:sSup>
                      <m:r>
                        <w:rPr>
                          <w:rFonts w:ascii="Cambria Math" w:hAnsi="Cambria Math"/>
                          <w:lang w:val="it-IT"/>
                        </w:rPr>
                        <m:t>_</m:t>
                      </m:r>
                      <m:r>
                        <w:rPr>
                          <w:rFonts w:ascii="Cambria Math" w:hAnsi="Cambria Math"/>
                        </w:rPr>
                        <m:t>TEST</m:t>
                      </m:r>
                    </m:sub>
                  </m:sSub>
                </m:num>
                <m:den>
                  <m:r>
                    <w:rPr>
                      <w:rFonts w:ascii="Cambria Math" w:hAnsi="Cambria Math"/>
                      <w:lang w:val="it-IT"/>
                    </w:rPr>
                    <m:t>30</m:t>
                  </m:r>
                </m:den>
              </m:f>
            </m:e>
          </m:d>
          <m:r>
            <w:rPr>
              <w:rFonts w:ascii="Cambria Math" w:hAnsi="Cambria Math"/>
              <w:lang w:val="it-IT"/>
            </w:rPr>
            <m:t>×1000</m:t>
          </m:r>
        </m:oMath>
      </m:oMathPara>
    </w:p>
    <w:p w14:paraId="086A39B4" w14:textId="77777777" w:rsidR="002D4A6C" w:rsidRPr="00200CAC" w:rsidRDefault="006840D8" w:rsidP="003B06B2">
      <w:pPr>
        <w:suppressAutoHyphens w:val="0"/>
        <w:spacing w:line="240" w:lineRule="auto"/>
        <w:rPr>
          <w:lang w:val="it-IT"/>
        </w:rPr>
      </w:pPr>
      <w:r w:rsidRPr="00200CAC">
        <w:rPr>
          <w:lang w:val="it-IT"/>
        </w:rPr>
        <w:t>Formula 3.2.3.2.2.</w:t>
      </w:r>
    </w:p>
    <w:p w14:paraId="489EB03C" w14:textId="7129B624" w:rsidR="002D4A6C" w:rsidRPr="00281C39" w:rsidRDefault="00705B6F" w:rsidP="003B06B2">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m:t>
          </m:r>
          <m:r>
            <w:rPr>
              <w:rFonts w:ascii="Cambria Math" w:hAnsi="Cambria Math"/>
            </w:rPr>
            <m:t>(</m:t>
          </m:r>
          <m:r>
            <w:rPr>
              <w:rFonts w:ascii="Cambria Math" w:hAnsi="Cambria Math"/>
            </w:rPr>
            <m:t>A</m:t>
          </m:r>
          <m:r>
            <w:rPr>
              <w:rFonts w:ascii="Cambria Math" w:hAnsi="Cambria Math"/>
            </w:rPr>
            <m:t>)</m:t>
          </m:r>
        </m:oMath>
      </m:oMathPara>
    </w:p>
    <w:p w14:paraId="4112A850" w14:textId="77777777" w:rsidR="002D4A6C" w:rsidRPr="00281C39" w:rsidRDefault="002D4A6C" w:rsidP="003B06B2">
      <w:pPr>
        <w:suppressAutoHyphens w:val="0"/>
        <w:spacing w:line="240" w:lineRule="auto"/>
      </w:pPr>
    </w:p>
    <w:p w14:paraId="6D330AE9" w14:textId="754D152C" w:rsidR="002D4A6C" w:rsidRPr="00281C39" w:rsidRDefault="00555E06" w:rsidP="003B06B2">
      <w:pPr>
        <w:suppressAutoHyphens w:val="0"/>
        <w:spacing w:line="240" w:lineRule="auto"/>
      </w:pPr>
      <w:r w:rsidRPr="00281C39">
        <w:t>Formula 3.2.3.3.2.</w:t>
      </w:r>
    </w:p>
    <w:p w14:paraId="2CD13A0B" w14:textId="6AA21D06" w:rsidR="00555E06" w:rsidRPr="00281C39" w:rsidRDefault="00705B6F" w:rsidP="003B06B2">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oMath>
      </m:oMathPara>
    </w:p>
    <w:p w14:paraId="36C21E9D" w14:textId="77777777" w:rsidR="002D4A6C" w:rsidRPr="00281C39" w:rsidRDefault="002D4A6C" w:rsidP="003B06B2">
      <w:pPr>
        <w:suppressAutoHyphens w:val="0"/>
        <w:spacing w:line="240" w:lineRule="auto"/>
      </w:pPr>
    </w:p>
    <w:p w14:paraId="68F4CA5A" w14:textId="6CEFB182" w:rsidR="002D4A6C" w:rsidRPr="00281C39" w:rsidRDefault="004B5B04" w:rsidP="003B06B2">
      <w:pPr>
        <w:suppressAutoHyphens w:val="0"/>
        <w:spacing w:line="240" w:lineRule="auto"/>
      </w:pPr>
      <w:r w:rsidRPr="00281C39">
        <w:t xml:space="preserve">Formula 3.2.3.4.2 No.1 </w:t>
      </w:r>
      <w:r w:rsidRPr="00281C39">
        <w:br/>
      </w: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dB(A)</m:t>
          </m:r>
        </m:oMath>
      </m:oMathPara>
    </w:p>
    <w:p w14:paraId="3D2849F3" w14:textId="77777777" w:rsidR="00464DE1" w:rsidRPr="00281C39" w:rsidRDefault="00D579FF" w:rsidP="003B06B2">
      <w:pPr>
        <w:suppressAutoHyphens w:val="0"/>
        <w:spacing w:line="240" w:lineRule="auto"/>
      </w:pPr>
      <w:r w:rsidRPr="00281C39">
        <w:t xml:space="preserve">Formula 3.2.3.4.2 No.2 </w:t>
      </w:r>
    </w:p>
    <w:p w14:paraId="160275F2" w14:textId="6E073167" w:rsidR="00F33800" w:rsidRPr="00281C39" w:rsidRDefault="00705B6F" w:rsidP="003B06B2">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r>
            <m:rPr>
              <m:sty m:val="p"/>
            </m:rPr>
            <w:br/>
          </m:r>
        </m:oMath>
      </m:oMathPara>
      <w:r w:rsidR="00270EE4" w:rsidRPr="00281C39">
        <w:t xml:space="preserve">Formula 3.2.4.2.2 </w:t>
      </w:r>
      <w:r w:rsidR="00270EE4" w:rsidRPr="00281C39">
        <w:br/>
      </w:r>
      <m:oMathPara>
        <m:oMath>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r>
            <m:rPr>
              <m:sty m:val="p"/>
            </m:rPr>
            <w:rPr>
              <w:rFonts w:ascii="Cambria Math" w:hAnsi="Cambria Math"/>
            </w:rPr>
            <m:t xml:space="preserve">+0.5 </m:t>
          </m:r>
          <m:r>
            <w:rPr>
              <w:rFonts w:ascii="Cambria Math" w:hAnsi="Cambria Math"/>
            </w:rPr>
            <m:t>dB</m:t>
          </m:r>
          <m:r>
            <w:rPr>
              <w:rFonts w:ascii="Cambria Math" w:hAnsi="Cambria Math"/>
            </w:rPr>
            <m:t>(</m:t>
          </m:r>
          <m:r>
            <w:rPr>
              <w:rFonts w:ascii="Cambria Math" w:hAnsi="Cambria Math"/>
            </w:rPr>
            <m:t>A</m:t>
          </m:r>
          <m:r>
            <w:rPr>
              <w:rFonts w:ascii="Cambria Math" w:hAnsi="Cambria Math"/>
            </w:rPr>
            <m:t>)</m:t>
          </m:r>
        </m:oMath>
      </m:oMathPara>
    </w:p>
    <w:p w14:paraId="2509588D" w14:textId="279A7091" w:rsidR="00F33800" w:rsidRPr="00281C39" w:rsidRDefault="00A93813" w:rsidP="003B06B2">
      <w:pPr>
        <w:suppressAutoHyphens w:val="0"/>
        <w:spacing w:line="240" w:lineRule="auto"/>
      </w:pPr>
      <w:r w:rsidRPr="00281C39">
        <w:t>Formula 3.2.4.3.1.</w:t>
      </w:r>
    </w:p>
    <w:p w14:paraId="3D98B1F7" w14:textId="52940769" w:rsidR="00A93813" w:rsidRPr="00281C39" w:rsidRDefault="00705B6F" w:rsidP="003B06B2">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ACC</m:t>
              </m:r>
              <m:r>
                <w:rPr>
                  <w:rFonts w:ascii="Cambria Math" w:hAnsi="Cambria Math"/>
                </w:rPr>
                <m:t>_</m:t>
              </m:r>
              <m:r>
                <w:rPr>
                  <w:rFonts w:ascii="Cambria Math" w:hAnsi="Cambria Math"/>
                </w:rPr>
                <m:t>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BB</m:t>
                      </m:r>
                      <m:r>
                        <w:rPr>
                          <w:rFonts w:ascii="Cambria Math" w:hAnsi="Cambria Math"/>
                        </w:rPr>
                        <m:t>'_</m:t>
                      </m:r>
                      <m:r>
                        <w:rPr>
                          <w:rFonts w:ascii="Cambria Math" w:hAnsi="Cambria Math"/>
                        </w:rPr>
                        <m:t>ANCHOR</m:t>
                      </m:r>
                    </m:sub>
                  </m:sSub>
                </m:num>
                <m:den>
                  <m:r>
                    <w:rPr>
                      <w:rFonts w:ascii="Cambria Math" w:hAnsi="Cambria Math"/>
                    </w:rPr>
                    <m:t>20</m:t>
                  </m:r>
                </m:den>
              </m:f>
            </m:e>
          </m:d>
          <m:r>
            <w:rPr>
              <w:rFonts w:ascii="Cambria Math" w:hAnsi="Cambria Math"/>
            </w:rPr>
            <m:t>×1000</m:t>
          </m:r>
        </m:oMath>
      </m:oMathPara>
    </w:p>
    <w:p w14:paraId="22EF0A62" w14:textId="44F2B6B5" w:rsidR="00F33800" w:rsidRPr="00281C39" w:rsidRDefault="007F26DC" w:rsidP="003B06B2">
      <w:pPr>
        <w:suppressAutoHyphens w:val="0"/>
        <w:spacing w:line="240" w:lineRule="auto"/>
      </w:pPr>
      <w:r w:rsidRPr="00281C39">
        <w:t>Formula 3.2.4.3.2</w:t>
      </w:r>
    </w:p>
    <w:p w14:paraId="67CD67FF" w14:textId="4ADF719F" w:rsidR="00F33800" w:rsidRPr="00281C39" w:rsidRDefault="00705B6F" w:rsidP="003B06B2">
      <w:pPr>
        <w:suppressAutoHyphens w:val="0"/>
        <w:spacing w:line="240" w:lineRule="auto"/>
      </w:pPr>
      <m:oMathPara>
        <m:oMath>
          <m:sSub>
            <m:sSubPr>
              <m:ctrlPr>
                <w:rPr>
                  <w:rFonts w:ascii="Cambria Math" w:hAnsi="Cambria Math"/>
                </w:rPr>
              </m:ctrlPr>
            </m:sSubPr>
            <m:e>
              <m:r>
                <w:rPr>
                  <w:rFonts w:ascii="Cambria Math" w:hAnsi="Cambria Math"/>
                </w:rPr>
                <m:t>L</m:t>
              </m:r>
            </m:e>
            <m:sub>
              <m:r>
                <w:rPr>
                  <w:rFonts w:ascii="Cambria Math" w:hAnsi="Cambria Math"/>
                </w:rPr>
                <m:t>ACC</m:t>
              </m:r>
              <m:r>
                <m:rPr>
                  <m:sty m:val="p"/>
                </m:rPr>
                <w:rPr>
                  <w:rFonts w:ascii="Cambria Math" w:hAnsi="Cambria Math"/>
                </w:rPr>
                <m:t>_</m:t>
              </m:r>
              <m:r>
                <w:rPr>
                  <w:rFonts w:ascii="Cambria Math" w:hAnsi="Cambria Math"/>
                </w:rPr>
                <m:t>ANCHOR</m:t>
              </m:r>
              <m:r>
                <m:rPr>
                  <m:sty m:val="p"/>
                </m:rPr>
                <w:rPr>
                  <w:rFonts w:ascii="Cambria Math" w:hAnsi="Cambria Math"/>
                </w:rPr>
                <m:t>'</m:t>
              </m:r>
            </m:sub>
          </m:sSub>
          <m:r>
            <m:rPr>
              <m:sty m:val="p"/>
            </m:rPr>
            <w:rPr>
              <w:rFonts w:ascii="Cambria Math" w:hAnsi="Cambria Math"/>
            </w:rPr>
            <m:t>=</m:t>
          </m:r>
          <m:d>
            <m:dPr>
              <m:ctrlPr>
                <w:rPr>
                  <w:rFonts w:ascii="Cambria Math" w:hAnsi="Cambria Math"/>
                </w:rPr>
              </m:ctrlPr>
            </m:dPr>
            <m:e>
              <m:r>
                <w:rPr>
                  <w:rFonts w:ascii="Cambria Math" w:hAnsi="Cambria Math"/>
                </w:rPr>
                <m:t>Limit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CRS</m:t>
                  </m:r>
                  <m:r>
                    <m:rPr>
                      <m:sty m:val="p"/>
                    </m:rPr>
                    <w:rPr>
                      <w:rFonts w:ascii="Cambria Math" w:hAnsi="Cambria Math"/>
                    </w:rPr>
                    <m:t>_</m:t>
                  </m:r>
                  <m:r>
                    <w:rPr>
                      <w:rFonts w:ascii="Cambria Math" w:hAnsi="Cambria Math"/>
                    </w:rPr>
                    <m:t>ANCHOR</m:t>
                  </m:r>
                </m:sub>
              </m:sSub>
            </m:e>
          </m:d>
          <m:r>
            <m:rPr>
              <m:sty m:val="p"/>
            </m:rPr>
            <w:rPr>
              <w:rFonts w:ascii="Cambria Math" w:hAnsi="Cambria Math"/>
            </w:rPr>
            <m:t>/(1-</m:t>
          </m:r>
          <m:sSub>
            <m:sSubPr>
              <m:ctrlPr>
                <w:rPr>
                  <w:rFonts w:ascii="Cambria Math" w:hAnsi="Cambria Math"/>
                </w:rPr>
              </m:ctrlPr>
            </m:sSubPr>
            <m:e>
              <m:r>
                <w:rPr>
                  <w:rFonts w:ascii="Cambria Math" w:hAnsi="Cambria Math"/>
                </w:rPr>
                <m:t>k</m:t>
              </m:r>
            </m:e>
            <m:sub>
              <m:r>
                <w:rPr>
                  <w:rFonts w:ascii="Cambria Math" w:hAnsi="Cambria Math"/>
                </w:rPr>
                <m:t>P</m:t>
              </m:r>
            </m:sub>
          </m:sSub>
          <m:r>
            <m:rPr>
              <m:sty m:val="p"/>
            </m:rPr>
            <w:rPr>
              <w:rFonts w:ascii="Cambria Math" w:hAnsi="Cambria Math"/>
            </w:rPr>
            <m:t>)</m:t>
          </m:r>
        </m:oMath>
      </m:oMathPara>
    </w:p>
    <w:p w14:paraId="062691FF" w14:textId="77777777" w:rsidR="00C0731E" w:rsidRPr="00281C39" w:rsidRDefault="004261C8" w:rsidP="003B06B2">
      <w:pPr>
        <w:suppressAutoHyphens w:val="0"/>
        <w:spacing w:line="240" w:lineRule="auto"/>
      </w:pPr>
      <w:r w:rsidRPr="00281C39">
        <w:t>Formula 3.2.4.4.2 No.1</w:t>
      </w:r>
    </w:p>
    <w:p w14:paraId="14534FD5" w14:textId="07DB26E5" w:rsidR="00F33800" w:rsidRPr="00281C39" w:rsidRDefault="00705B6F" w:rsidP="003B06B2">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CRS</m:t>
              </m:r>
              <m:r>
                <w:rPr>
                  <w:rFonts w:ascii="Cambria Math" w:hAnsi="Cambria Math"/>
                </w:rPr>
                <m:t>_</m:t>
              </m:r>
              <m:r>
                <w:rPr>
                  <w:rFonts w:ascii="Cambria Math" w:hAnsi="Cambria Math"/>
                </w:rPr>
                <m:t>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TEST</m:t>
                      </m:r>
                    </m:sub>
                  </m:sSub>
                </m:num>
                <m:den>
                  <m:r>
                    <w:rPr>
                      <w:rFonts w:ascii="Cambria Math" w:hAnsi="Cambria Math"/>
                    </w:rPr>
                    <m:t>30</m:t>
                  </m:r>
                </m:den>
              </m:f>
            </m:e>
          </m:d>
          <m:r>
            <w:rPr>
              <w:rFonts w:ascii="Cambria Math" w:hAnsi="Cambria Math"/>
            </w:rPr>
            <m:t>×1000</m:t>
          </m:r>
          <m:r>
            <m:rPr>
              <m:sty m:val="p"/>
            </m:rPr>
            <w:br/>
          </m:r>
        </m:oMath>
      </m:oMathPara>
      <w:r w:rsidR="002A6B3E" w:rsidRPr="00281C39">
        <w:t>Formula 3.2.4.4.2 No.2</w:t>
      </w:r>
    </w:p>
    <w:p w14:paraId="2D8A5FF2" w14:textId="207227E3" w:rsidR="002A6B3E" w:rsidRPr="00281C39" w:rsidRDefault="00705B6F" w:rsidP="003B06B2">
      <w:pPr>
        <w:suppressAutoHyphens w:val="0"/>
        <w:spacing w:line="240" w:lineRule="auto"/>
      </w:pPr>
      <m:oMathPara>
        <m:oMath>
          <m:sSub>
            <m:sSubPr>
              <m:ctrlPr>
                <w:rPr>
                  <w:rFonts w:ascii="Cambria Math" w:hAnsi="Cambria Math"/>
                  <w:i/>
                </w:rPr>
              </m:ctrlPr>
            </m:sSubPr>
            <m:e>
              <m:r>
                <w:rPr>
                  <w:rFonts w:ascii="Cambria Math" w:hAnsi="Cambria Math"/>
                </w:rPr>
                <m:t>n</m:t>
              </m:r>
            </m:e>
            <m:sub>
              <m:r>
                <w:rPr>
                  <w:rFonts w:ascii="Cambria Math" w:hAnsi="Cambria Math"/>
                </w:rPr>
                <m:t>ACC</m:t>
              </m:r>
              <m:r>
                <w:rPr>
                  <w:rFonts w:ascii="Cambria Math" w:hAnsi="Cambria Math"/>
                </w:rPr>
                <m:t>_</m:t>
              </m:r>
              <m:r>
                <w:rPr>
                  <w:rFonts w:ascii="Cambria Math" w:hAnsi="Cambria Math"/>
                </w:rPr>
                <m:t>ANCHOR</m:t>
              </m:r>
            </m:sub>
          </m:sSub>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TEST</m:t>
                      </m:r>
                    </m:sub>
                  </m:sSub>
                </m:num>
                <m:den>
                  <m:r>
                    <w:rPr>
                      <w:rFonts w:ascii="Cambria Math" w:hAnsi="Cambria Math"/>
                    </w:rPr>
                    <m:t>20</m:t>
                  </m:r>
                </m:den>
              </m:f>
            </m:e>
          </m:d>
          <m:r>
            <w:rPr>
              <w:rFonts w:ascii="Cambria Math" w:hAnsi="Cambria Math"/>
            </w:rPr>
            <m:t>×1000</m:t>
          </m:r>
        </m:oMath>
      </m:oMathPara>
    </w:p>
    <w:p w14:paraId="047E6E9C" w14:textId="29FE1CBF" w:rsidR="00F33800" w:rsidRPr="00281C39" w:rsidRDefault="00E02391" w:rsidP="003B06B2">
      <w:pPr>
        <w:suppressAutoHyphens w:val="0"/>
        <w:spacing w:line="240" w:lineRule="auto"/>
      </w:pPr>
      <w:r w:rsidRPr="00281C39">
        <w:t>Formula 3.2.4.4.3 No.1</w:t>
      </w:r>
    </w:p>
    <w:p w14:paraId="55E2BFB7" w14:textId="146A75FD" w:rsidR="00E02391" w:rsidRPr="00281C39" w:rsidRDefault="00705B6F" w:rsidP="003B06B2">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CRS</m:t>
              </m:r>
              <m:r>
                <w:rPr>
                  <w:rFonts w:ascii="Cambria Math" w:hAnsi="Cambria Math"/>
                </w:rPr>
                <m:t>_</m:t>
              </m:r>
              <m:r>
                <w:rPr>
                  <w:rFonts w:ascii="Cambria Math" w:hAnsi="Cambria Math"/>
                </w:rPr>
                <m:t>ANCHOR</m:t>
              </m:r>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CRS</m:t>
              </m:r>
              <m:r>
                <w:rPr>
                  <w:rFonts w:ascii="Cambria Math" w:hAnsi="Cambria Math"/>
                </w:rPr>
                <m:t>_</m:t>
              </m:r>
              <m:r>
                <w:rPr>
                  <w:rFonts w:ascii="Cambria Math" w:hAnsi="Cambria Math"/>
                </w:rPr>
                <m:t>ANCHOR</m:t>
              </m:r>
            </m:sub>
          </m:sSub>
          <m:r>
            <w:rPr>
              <w:rFonts w:ascii="Cambria Math" w:hAnsi="Cambria Math"/>
            </w:rPr>
            <m:t xml:space="preserve">+0.5 </m:t>
          </m:r>
          <m:r>
            <w:rPr>
              <w:rFonts w:ascii="Cambria Math" w:hAnsi="Cambria Math"/>
            </w:rPr>
            <m:t>dB</m:t>
          </m:r>
          <m:r>
            <w:rPr>
              <w:rFonts w:ascii="Cambria Math" w:hAnsi="Cambria Math"/>
            </w:rPr>
            <m:t>(</m:t>
          </m:r>
          <m:r>
            <w:rPr>
              <w:rFonts w:ascii="Cambria Math" w:hAnsi="Cambria Math"/>
            </w:rPr>
            <m:t>A</m:t>
          </m:r>
          <m:r>
            <w:rPr>
              <w:rFonts w:ascii="Cambria Math" w:hAnsi="Cambria Math"/>
            </w:rPr>
            <m:t>)</m:t>
          </m:r>
        </m:oMath>
      </m:oMathPara>
    </w:p>
    <w:p w14:paraId="0B748987" w14:textId="77777777" w:rsidR="00103C14" w:rsidRPr="00281C39" w:rsidRDefault="00103C14" w:rsidP="003B06B2">
      <w:pPr>
        <w:suppressAutoHyphens w:val="0"/>
        <w:spacing w:line="240" w:lineRule="auto"/>
      </w:pPr>
    </w:p>
    <w:p w14:paraId="39BDAAA6" w14:textId="61656F87" w:rsidR="00103C14" w:rsidRPr="00281C39" w:rsidRDefault="009C0EEC" w:rsidP="003B06B2">
      <w:pPr>
        <w:suppressAutoHyphens w:val="0"/>
        <w:spacing w:line="240" w:lineRule="auto"/>
      </w:pPr>
      <w:r w:rsidRPr="00281C39">
        <w:t xml:space="preserve">Formula 3.2.4.4.3 No.2 </w:t>
      </w:r>
    </w:p>
    <w:p w14:paraId="42F66199" w14:textId="666CB2DA" w:rsidR="00F33800" w:rsidRPr="00281C39" w:rsidRDefault="00705B6F" w:rsidP="003B06B2">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ACC</m:t>
              </m:r>
              <m:r>
                <w:rPr>
                  <w:rFonts w:ascii="Cambria Math" w:hAnsi="Cambria Math"/>
                </w:rPr>
                <m:t>_</m:t>
              </m:r>
              <m:r>
                <w:rPr>
                  <w:rFonts w:ascii="Cambria Math" w:hAnsi="Cambria Math"/>
                </w:rPr>
                <m:t>ANCHOR</m:t>
              </m:r>
              <m:r>
                <w:rPr>
                  <w:rFonts w:ascii="Cambria Math" w:hAnsi="Cambria Math"/>
                </w:rPr>
                <m:t>'</m:t>
              </m:r>
            </m:sub>
          </m:sSub>
          <m:r>
            <w:rPr>
              <w:rFonts w:ascii="Cambria Math" w:hAnsi="Cambria Math"/>
            </w:rPr>
            <m:t>=</m:t>
          </m:r>
          <m:d>
            <m:dPr>
              <m:ctrlPr>
                <w:rPr>
                  <w:rFonts w:ascii="Cambria Math" w:hAnsi="Cambria Math"/>
                  <w:i/>
                </w:rPr>
              </m:ctrlPr>
            </m:dPr>
            <m:e>
              <m:r>
                <w:rPr>
                  <w:rFonts w:ascii="Cambria Math" w:hAnsi="Cambria Math"/>
                </w:rPr>
                <m:t>Limit</m:t>
              </m:r>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CRS</m:t>
                  </m:r>
                  <m:r>
                    <w:rPr>
                      <w:rFonts w:ascii="Cambria Math" w:hAnsi="Cambria Math"/>
                    </w:rPr>
                    <m:t>_</m:t>
                  </m:r>
                  <m:r>
                    <w:rPr>
                      <w:rFonts w:ascii="Cambria Math" w:hAnsi="Cambria Math"/>
                    </w:rPr>
                    <m:t>ANCHOR</m:t>
                  </m:r>
                  <m:r>
                    <w:rPr>
                      <w:rFonts w:ascii="Cambria Math" w:hAnsi="Cambria Math"/>
                    </w:rPr>
                    <m:t>'</m:t>
                  </m:r>
                </m:sub>
              </m:sSub>
            </m:e>
          </m:d>
          <m:r>
            <w:rPr>
              <w:rFonts w:ascii="Cambria Math" w:hAnsi="Cambria Math"/>
            </w:rPr>
            <m:t>/(1-</m:t>
          </m:r>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m:t>
          </m:r>
          <m:r>
            <m:rPr>
              <m:sty m:val="p"/>
            </m:rPr>
            <w:br/>
          </m:r>
        </m:oMath>
      </m:oMathPara>
      <w:r w:rsidR="00E30A73" w:rsidRPr="00281C39">
        <w:t>Formula 3.2.5.1.</w:t>
      </w:r>
    </w:p>
    <w:p w14:paraId="54D6C8F7" w14:textId="26644936" w:rsidR="00E30A73" w:rsidRPr="00281C39" w:rsidRDefault="00705B6F" w:rsidP="003B06B2">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L</m:t>
              </m:r>
            </m:e>
            <m:sub>
              <m:r>
                <w:rPr>
                  <w:rFonts w:ascii="Cambria Math" w:hAnsi="Cambria Math" w:cstheme="minorBidi"/>
                  <w:color w:val="000000" w:themeColor="text1"/>
                  <w:kern w:val="24"/>
                </w:rPr>
                <m:t>CRS</m:t>
              </m:r>
              <m:r>
                <w:rPr>
                  <w:rFonts w:ascii="Cambria Math" w:hAnsi="Cambria Math" w:cstheme="minorBidi"/>
                  <w:color w:val="000000" w:themeColor="text1"/>
                  <w:kern w:val="24"/>
                </w:rPr>
                <m:t>_</m:t>
              </m:r>
              <m:r>
                <w:rPr>
                  <w:rFonts w:ascii="Cambria Math" w:hAnsi="Cambria Math" w:cstheme="minorBidi"/>
                  <w:color w:val="000000" w:themeColor="text1"/>
                  <w:kern w:val="24"/>
                </w:rPr>
                <m:t>ANCHOR</m:t>
              </m:r>
              <m:r>
                <w:rPr>
                  <w:rFonts w:ascii="Cambria Math" w:hAnsi="Cambria Math" w:cstheme="minorBidi"/>
                  <w:color w:val="000000" w:themeColor="text1"/>
                  <w:kern w:val="24"/>
                </w:rPr>
                <m:t>'</m:t>
              </m:r>
            </m:sub>
          </m:sSub>
          <m:r>
            <w:rPr>
              <w:rFonts w:ascii="Cambria Math" w:eastAsia="Cambria Math" w:hAnsi="Cambria Math" w:cstheme="minorBidi"/>
              <w:color w:val="000000" w:themeColor="text1"/>
              <w:kern w:val="24"/>
            </w:rPr>
            <m:t>=</m:t>
          </m:r>
          <m:sSub>
            <m:sSubPr>
              <m:ctrlPr>
                <w:rPr>
                  <w:rFonts w:ascii="Cambria Math" w:eastAsia="Cambria Math" w:hAnsi="Cambria Math" w:cstheme="minorBidi"/>
                  <w:i/>
                  <w:iCs/>
                  <w:color w:val="000000" w:themeColor="text1"/>
                  <w:kern w:val="24"/>
                </w:rPr>
              </m:ctrlPr>
            </m:sSubPr>
            <m:e>
              <m:r>
                <w:rPr>
                  <w:rFonts w:ascii="Cambria Math" w:eastAsia="Cambria Math" w:hAnsi="Cambria Math" w:cstheme="minorBidi"/>
                  <w:color w:val="000000" w:themeColor="text1"/>
                  <w:kern w:val="24"/>
                </w:rPr>
                <m:t>L</m:t>
              </m:r>
            </m:e>
            <m:sub>
              <m:r>
                <w:rPr>
                  <w:rFonts w:ascii="Cambria Math" w:eastAsia="Cambria Math" w:hAnsi="Cambria Math" w:cstheme="minorBidi"/>
                  <w:color w:val="000000" w:themeColor="text1"/>
                  <w:kern w:val="24"/>
                </w:rPr>
                <m:t>ACC</m:t>
              </m:r>
              <m:r>
                <w:rPr>
                  <w:rFonts w:ascii="Cambria Math" w:eastAsia="Cambria Math" w:hAnsi="Cambria Math" w:cstheme="minorBidi"/>
                  <w:color w:val="000000" w:themeColor="text1"/>
                  <w:kern w:val="24"/>
                </w:rPr>
                <m:t>_</m:t>
              </m:r>
              <m:r>
                <w:rPr>
                  <w:rFonts w:ascii="Cambria Math" w:eastAsia="Cambria Math" w:hAnsi="Cambria Math" w:cstheme="minorBidi"/>
                  <w:color w:val="000000" w:themeColor="text1"/>
                  <w:kern w:val="24"/>
                </w:rPr>
                <m:t>ANCHOR</m:t>
              </m:r>
            </m:sub>
          </m:sSub>
          <m:r>
            <w:rPr>
              <w:rFonts w:ascii="Cambria Math" w:eastAsia="Cambria Math" w:hAnsi="Cambria Math" w:cstheme="minorBidi"/>
              <w:color w:val="000000" w:themeColor="text1"/>
              <w:kern w:val="24"/>
            </w:rPr>
            <m:t>-</m:t>
          </m:r>
          <m:r>
            <w:rPr>
              <w:rFonts w:ascii="Cambria Math" w:eastAsia="Cambria Math" w:hAnsi="Cambria Math" w:cstheme="minorBidi"/>
              <w:color w:val="000000" w:themeColor="text1"/>
              <w:kern w:val="24"/>
            </w:rPr>
            <m:t xml:space="preserve">1.1 </m:t>
          </m:r>
          <m:r>
            <w:rPr>
              <w:rFonts w:ascii="Cambria Math" w:eastAsia="Cambria Math" w:hAnsi="Cambria Math" w:cstheme="minorBidi"/>
              <w:color w:val="000000" w:themeColor="text1"/>
              <w:kern w:val="24"/>
            </w:rPr>
            <m:t>dB</m:t>
          </m:r>
          <m:r>
            <w:rPr>
              <w:rFonts w:ascii="Cambria Math" w:eastAsia="Cambria Math" w:hAnsi="Cambria Math" w:cstheme="minorBidi"/>
              <w:color w:val="000000" w:themeColor="text1"/>
              <w:kern w:val="24"/>
            </w:rPr>
            <m:t>(</m:t>
          </m:r>
          <m:r>
            <w:rPr>
              <w:rFonts w:ascii="Cambria Math" w:eastAsia="Cambria Math" w:hAnsi="Cambria Math" w:cstheme="minorBidi"/>
              <w:color w:val="000000" w:themeColor="text1"/>
              <w:kern w:val="24"/>
            </w:rPr>
            <m:t>A</m:t>
          </m:r>
          <m:r>
            <w:rPr>
              <w:rFonts w:ascii="Cambria Math" w:eastAsia="Cambria Math" w:hAnsi="Cambria Math" w:cstheme="minorBidi"/>
              <w:color w:val="000000" w:themeColor="text1"/>
              <w:kern w:val="24"/>
            </w:rPr>
            <m:t>) </m:t>
          </m:r>
        </m:oMath>
      </m:oMathPara>
    </w:p>
    <w:p w14:paraId="106FE24B" w14:textId="77777777" w:rsidR="001B02C9" w:rsidRPr="00281C39" w:rsidRDefault="001B02C9" w:rsidP="003B06B2">
      <w:pPr>
        <w:suppressAutoHyphens w:val="0"/>
        <w:spacing w:line="240" w:lineRule="auto"/>
      </w:pPr>
      <w:r w:rsidRPr="00281C39">
        <w:t xml:space="preserve">Formula 3.2.5.2.1 No.1 </w:t>
      </w:r>
    </w:p>
    <w:p w14:paraId="1D5C8FE4" w14:textId="52BD2EDE" w:rsidR="00F33800" w:rsidRPr="00281C39" w:rsidRDefault="00705B6F" w:rsidP="003B06B2">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m:t>
              </m:r>
              <m:r>
                <w:rPr>
                  <w:rFonts w:ascii="Cambria Math" w:hAnsi="Cambria Math" w:cstheme="minorBidi"/>
                  <w:color w:val="000000" w:themeColor="text1"/>
                  <w:kern w:val="24"/>
                </w:rPr>
                <m:t>ACC</m:t>
              </m:r>
              <m:r>
                <w:rPr>
                  <w:rFonts w:ascii="Cambria Math" w:hAnsi="Cambria Math" w:cstheme="minorBidi"/>
                  <w:color w:val="000000" w:themeColor="text1"/>
                  <w:kern w:val="24"/>
                </w:rPr>
                <m:t>_</m:t>
              </m:r>
              <m:r>
                <w:rPr>
                  <w:rFonts w:ascii="Cambria Math" w:hAnsi="Cambria Math" w:cstheme="minorBidi"/>
                  <w:color w:val="000000" w:themeColor="text1"/>
                  <w:kern w:val="24"/>
                </w:rPr>
                <m:t>ANCHOR</m:t>
              </m:r>
            </m:sub>
          </m:sSub>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B</m:t>
                  </m:r>
                  <m:sSup>
                    <m:sSupPr>
                      <m:ctrlPr>
                        <w:rPr>
                          <w:rFonts w:ascii="Cambria Math" w:hAnsi="Cambria Math" w:cstheme="minorBidi"/>
                          <w:i/>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m:t>
                  </m:r>
                  <m:r>
                    <w:rPr>
                      <w:rFonts w:ascii="Cambria Math" w:hAnsi="Cambria Math" w:cstheme="minorBidi"/>
                      <w:color w:val="000000" w:themeColor="text1"/>
                      <w:kern w:val="24"/>
                    </w:rPr>
                    <m:t>ACC</m:t>
                  </m:r>
                  <m:r>
                    <w:rPr>
                      <w:rFonts w:ascii="Cambria Math" w:hAnsi="Cambria Math" w:cstheme="minorBidi"/>
                      <w:color w:val="000000" w:themeColor="text1"/>
                      <w:kern w:val="24"/>
                    </w:rPr>
                    <m:t>_</m:t>
                  </m:r>
                  <m:r>
                    <w:rPr>
                      <w:rFonts w:ascii="Cambria Math" w:hAnsi="Cambria Math" w:cstheme="minorBidi"/>
                      <w:color w:val="000000" w:themeColor="text1"/>
                      <w:kern w:val="24"/>
                    </w:rPr>
                    <m:t>ANCHOR</m:t>
                  </m:r>
                </m:sub>
              </m:sSub>
            </m:num>
            <m:den>
              <m:r>
                <w:rPr>
                  <w:rFonts w:ascii="Cambria Math" w:hAnsi="Cambria Math" w:cstheme="minorBidi"/>
                  <w:color w:val="000000" w:themeColor="text1"/>
                  <w:kern w:val="24"/>
                </w:rPr>
                <m:t>20</m:t>
              </m:r>
            </m:den>
          </m:f>
          <m:r>
            <w:rPr>
              <w:rFonts w:ascii="Cambria Math" w:eastAsia="Cambria Math" w:hAnsi="Cambria Math" w:cstheme="minorBidi"/>
              <w:color w:val="000000" w:themeColor="text1"/>
              <w:kern w:val="24"/>
            </w:rPr>
            <m:t>×1000</m:t>
          </m:r>
          <m:r>
            <m:rPr>
              <m:sty m:val="p"/>
            </m:rPr>
            <w:br/>
          </m:r>
        </m:oMath>
      </m:oMathPara>
      <w:r w:rsidR="004104CE" w:rsidRPr="00281C39">
        <w:t>Formula 3.2.5.2.1 No.2</w:t>
      </w:r>
    </w:p>
    <w:p w14:paraId="09C8AAAE" w14:textId="7C1FC5CA" w:rsidR="004104CE" w:rsidRPr="00281C39" w:rsidRDefault="00705B6F" w:rsidP="003B06B2">
      <w:pPr>
        <w:suppressAutoHyphens w:val="0"/>
        <w:spacing w:line="240" w:lineRule="auto"/>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m:t>
              </m:r>
              <m:r>
                <w:rPr>
                  <w:rFonts w:ascii="Cambria Math" w:hAnsi="Cambria Math" w:cstheme="minorBidi"/>
                  <w:color w:val="000000" w:themeColor="text1"/>
                  <w:kern w:val="24"/>
                </w:rPr>
                <m:t>CRS</m:t>
              </m:r>
              <m:r>
                <w:rPr>
                  <w:rFonts w:ascii="Cambria Math" w:hAnsi="Cambria Math" w:cstheme="minorBidi"/>
                  <w:color w:val="000000" w:themeColor="text1"/>
                  <w:kern w:val="24"/>
                </w:rPr>
                <m:t>_</m:t>
              </m:r>
              <m:r>
                <w:rPr>
                  <w:rFonts w:ascii="Cambria Math" w:hAnsi="Cambria Math" w:cstheme="minorBidi"/>
                  <w:color w:val="000000" w:themeColor="text1"/>
                  <w:kern w:val="24"/>
                </w:rPr>
                <m:t>ANCHOR</m:t>
              </m:r>
            </m:sub>
          </m:sSub>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rPr>
                        <m:t>'</m:t>
                      </m:r>
                    </m:sup>
                  </m:sSup>
                  <m:r>
                    <w:rPr>
                      <w:rFonts w:ascii="Cambria Math" w:hAnsi="Cambria Math" w:cstheme="minorBidi"/>
                      <w:color w:val="000000" w:themeColor="text1"/>
                      <w:kern w:val="24"/>
                    </w:rPr>
                    <m:t>_</m:t>
                  </m:r>
                  <m:r>
                    <w:rPr>
                      <w:rFonts w:ascii="Cambria Math" w:hAnsi="Cambria Math" w:cstheme="minorBidi"/>
                      <w:color w:val="000000" w:themeColor="text1"/>
                      <w:kern w:val="24"/>
                    </w:rPr>
                    <m:t>ACC</m:t>
                  </m:r>
                  <m:r>
                    <w:rPr>
                      <w:rFonts w:ascii="Cambria Math" w:hAnsi="Cambria Math" w:cstheme="minorBidi"/>
                      <w:color w:val="000000" w:themeColor="text1"/>
                      <w:kern w:val="24"/>
                    </w:rPr>
                    <m:t>_</m:t>
                  </m:r>
                  <m:r>
                    <w:rPr>
                      <w:rFonts w:ascii="Cambria Math" w:hAnsi="Cambria Math" w:cstheme="minorBidi"/>
                      <w:color w:val="000000" w:themeColor="text1"/>
                      <w:kern w:val="24"/>
                    </w:rPr>
                    <m:t>ANCHOR</m:t>
                  </m:r>
                </m:sub>
              </m:sSub>
            </m:den>
          </m:f>
          <m:r>
            <w:rPr>
              <w:rFonts w:ascii="Cambria Math" w:eastAsia="Cambria Math" w:hAnsi="Cambria Math" w:cstheme="minorBidi"/>
              <w:color w:val="000000" w:themeColor="text1"/>
              <w:kern w:val="24"/>
            </w:rPr>
            <m:t>×</m:t>
          </m:r>
          <m:sSub>
            <m:sSubPr>
              <m:ctrlPr>
                <w:rPr>
                  <w:rFonts w:ascii="Cambria Math" w:eastAsia="Cambria Math" w:hAnsi="Cambria Math" w:cstheme="minorBidi"/>
                  <w:i/>
                  <w:iCs/>
                  <w:color w:val="000000" w:themeColor="text1"/>
                  <w:kern w:val="24"/>
                </w:rPr>
              </m:ctrlPr>
            </m:sSubPr>
            <m:e>
              <m:r>
                <w:rPr>
                  <w:rFonts w:ascii="Cambria Math" w:eastAsia="Cambria Math" w:hAnsi="Cambria Math" w:cstheme="minorBidi"/>
                  <w:color w:val="000000" w:themeColor="text1"/>
                  <w:kern w:val="24"/>
                </w:rPr>
                <m:t>n</m:t>
              </m:r>
            </m:e>
            <m:sub>
              <m:r>
                <w:rPr>
                  <w:rFonts w:ascii="Cambria Math" w:eastAsia="Cambria Math" w:hAnsi="Cambria Math" w:cstheme="minorBidi"/>
                  <w:color w:val="000000" w:themeColor="text1"/>
                  <w:kern w:val="24"/>
                </w:rPr>
                <m:t>B</m:t>
              </m:r>
              <m:sSup>
                <m:sSupPr>
                  <m:ctrlPr>
                    <w:rPr>
                      <w:rFonts w:ascii="Cambria Math" w:eastAsia="Cambria Math" w:hAnsi="Cambria Math" w:cstheme="minorBidi"/>
                      <w:i/>
                      <w:iCs/>
                      <w:color w:val="000000" w:themeColor="text1"/>
                      <w:kern w:val="24"/>
                    </w:rPr>
                  </m:ctrlPr>
                </m:sSupPr>
                <m:e>
                  <m:r>
                    <w:rPr>
                      <w:rFonts w:ascii="Cambria Math" w:eastAsia="Cambria Math" w:hAnsi="Cambria Math" w:cstheme="minorBidi"/>
                      <w:color w:val="000000" w:themeColor="text1"/>
                      <w:kern w:val="24"/>
                    </w:rPr>
                    <m:t>B</m:t>
                  </m:r>
                </m:e>
                <m:sup>
                  <m:r>
                    <w:rPr>
                      <w:rFonts w:ascii="Cambria Math" w:eastAsia="Cambria Math" w:hAnsi="Cambria Math" w:cstheme="minorBidi"/>
                      <w:color w:val="000000" w:themeColor="text1"/>
                      <w:kern w:val="24"/>
                    </w:rPr>
                    <m:t>'</m:t>
                  </m:r>
                </m:sup>
              </m:sSup>
              <m:r>
                <w:rPr>
                  <w:rFonts w:ascii="Cambria Math" w:eastAsia="Cambria Math" w:hAnsi="Cambria Math" w:cstheme="minorBidi"/>
                  <w:color w:val="000000" w:themeColor="text1"/>
                  <w:kern w:val="24"/>
                </w:rPr>
                <m:t>_</m:t>
              </m:r>
              <m:r>
                <w:rPr>
                  <w:rFonts w:ascii="Cambria Math" w:eastAsia="Cambria Math" w:hAnsi="Cambria Math" w:cstheme="minorBidi"/>
                  <w:color w:val="000000" w:themeColor="text1"/>
                  <w:kern w:val="24"/>
                </w:rPr>
                <m:t>ACC</m:t>
              </m:r>
              <m:r>
                <w:rPr>
                  <w:rFonts w:ascii="Cambria Math" w:eastAsia="Cambria Math" w:hAnsi="Cambria Math" w:cstheme="minorBidi"/>
                  <w:color w:val="000000" w:themeColor="text1"/>
                  <w:kern w:val="24"/>
                </w:rPr>
                <m:t>_</m:t>
              </m:r>
              <m:r>
                <w:rPr>
                  <w:rFonts w:ascii="Cambria Math" w:eastAsia="Cambria Math" w:hAnsi="Cambria Math" w:cstheme="minorBidi"/>
                  <w:color w:val="000000" w:themeColor="text1"/>
                  <w:kern w:val="24"/>
                </w:rPr>
                <m:t>ANCHOR</m:t>
              </m:r>
            </m:sub>
          </m:sSub>
        </m:oMath>
      </m:oMathPara>
    </w:p>
    <w:p w14:paraId="152E46A4" w14:textId="77777777" w:rsidR="0079241F" w:rsidRPr="00200CAC" w:rsidRDefault="0079241F" w:rsidP="003B06B2">
      <w:pPr>
        <w:suppressAutoHyphens w:val="0"/>
        <w:spacing w:line="240" w:lineRule="auto"/>
        <w:rPr>
          <w:lang w:val="it-IT"/>
        </w:rPr>
      </w:pPr>
      <w:r w:rsidRPr="00200CAC">
        <w:rPr>
          <w:lang w:val="it-IT"/>
        </w:rPr>
        <w:t xml:space="preserve">Formula 3.2.5.2.2. </w:t>
      </w:r>
    </w:p>
    <w:p w14:paraId="08905100" w14:textId="6547E5CE" w:rsidR="00B525DB" w:rsidRPr="00200CAC" w:rsidRDefault="00705B6F" w:rsidP="00B525DB">
      <w:pPr>
        <w:tabs>
          <w:tab w:val="left" w:pos="1134"/>
          <w:tab w:val="left" w:pos="8931"/>
        </w:tabs>
        <w:spacing w:after="240" w:line="320" w:lineRule="atLeast"/>
        <w:ind w:right="1134"/>
        <w:rPr>
          <w:lang w:val="pt-BR"/>
        </w:rPr>
      </w:pPr>
      <m:oMathPara>
        <m:oMath>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n</m:t>
              </m:r>
            </m:e>
            <m:sub>
              <m:r>
                <w:rPr>
                  <w:rFonts w:ascii="Cambria Math" w:hAnsi="Cambria Math" w:cstheme="minorBidi"/>
                  <w:color w:val="000000" w:themeColor="text1"/>
                  <w:kern w:val="24"/>
                </w:rPr>
                <m:t>B</m:t>
              </m:r>
              <m:sSup>
                <m:sSupPr>
                  <m:ctrlPr>
                    <w:rPr>
                      <w:rFonts w:ascii="Cambria Math" w:hAnsi="Cambria Math" w:cstheme="minorBidi"/>
                      <w:i/>
                      <w:iCs/>
                      <w:color w:val="000000" w:themeColor="text1"/>
                      <w:kern w:val="24"/>
                    </w:rPr>
                  </m:ctrlPr>
                </m:sSupPr>
                <m:e>
                  <m:r>
                    <w:rPr>
                      <w:rFonts w:ascii="Cambria Math" w:hAnsi="Cambria Math" w:cstheme="minorBidi"/>
                      <w:color w:val="000000" w:themeColor="text1"/>
                      <w:kern w:val="24"/>
                    </w:rPr>
                    <m:t>B</m:t>
                  </m:r>
                </m:e>
                <m:sup>
                  <m:r>
                    <w:rPr>
                      <w:rFonts w:ascii="Cambria Math" w:hAnsi="Cambria Math" w:cstheme="minorBidi"/>
                      <w:color w:val="000000" w:themeColor="text1"/>
                      <w:kern w:val="24"/>
                      <w:lang w:val="it-IT"/>
                    </w:rPr>
                    <m:t>'</m:t>
                  </m:r>
                </m:sup>
              </m:sSup>
              <m:r>
                <w:rPr>
                  <w:rFonts w:ascii="Cambria Math" w:hAnsi="Cambria Math" w:cstheme="minorBidi"/>
                  <w:color w:val="000000" w:themeColor="text1"/>
                  <w:kern w:val="24"/>
                  <w:lang w:val="it-IT"/>
                </w:rPr>
                <m:t>_</m:t>
              </m:r>
              <m:r>
                <w:rPr>
                  <w:rFonts w:ascii="Cambria Math" w:hAnsi="Cambria Math" w:cstheme="minorBidi"/>
                  <w:color w:val="000000" w:themeColor="text1"/>
                  <w:kern w:val="24"/>
                </w:rPr>
                <m:t>CRS</m:t>
              </m:r>
              <m:r>
                <w:rPr>
                  <w:rFonts w:ascii="Cambria Math" w:hAnsi="Cambria Math" w:cstheme="minorBidi"/>
                  <w:color w:val="000000" w:themeColor="text1"/>
                  <w:kern w:val="24"/>
                  <w:lang w:val="it-IT"/>
                </w:rPr>
                <m:t>_</m:t>
              </m:r>
              <m:r>
                <w:rPr>
                  <w:rFonts w:ascii="Cambria Math" w:hAnsi="Cambria Math" w:cstheme="minorBidi"/>
                  <w:color w:val="000000" w:themeColor="text1"/>
                  <w:kern w:val="24"/>
                </w:rPr>
                <m:t>ANCHOR</m:t>
              </m:r>
            </m:sub>
          </m:sSub>
          <m:r>
            <w:rPr>
              <w:rFonts w:ascii="Cambria Math" w:hAnsi="Cambria Math" w:cstheme="minorBidi"/>
              <w:color w:val="000000" w:themeColor="text1"/>
              <w:kern w:val="24"/>
              <w:lang w:val="it-IT"/>
            </w:rPr>
            <m:t>=</m:t>
          </m:r>
          <m:f>
            <m:fPr>
              <m:ctrlPr>
                <w:rPr>
                  <w:rFonts w:ascii="Cambria Math" w:hAnsi="Cambria Math" w:cstheme="minorBidi"/>
                  <w:i/>
                  <w:iCs/>
                  <w:color w:val="000000" w:themeColor="text1"/>
                  <w:kern w:val="24"/>
                </w:rPr>
              </m:ctrlPr>
            </m:fPr>
            <m:num>
              <m:sSub>
                <m:sSubPr>
                  <m:ctrlPr>
                    <w:rPr>
                      <w:rFonts w:ascii="Cambria Math"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TEST</m:t>
                  </m:r>
                </m:sub>
              </m:sSub>
            </m:num>
            <m:den>
              <m:r>
                <w:rPr>
                  <w:rFonts w:ascii="Cambria Math" w:hAnsi="Cambria Math" w:cstheme="minorBidi"/>
                  <w:color w:val="000000" w:themeColor="text1"/>
                  <w:kern w:val="24"/>
                  <w:lang w:val="it-IT"/>
                </w:rPr>
                <m:t>30</m:t>
              </m:r>
            </m:den>
          </m:f>
          <m:r>
            <w:rPr>
              <w:rFonts w:ascii="Cambria Math" w:eastAsia="Cambria Math" w:hAnsi="Cambria Math" w:cstheme="minorBidi"/>
              <w:color w:val="000000" w:themeColor="text1"/>
              <w:kern w:val="24"/>
              <w:lang w:val="it-IT"/>
            </w:rPr>
            <m:t>×1000</m:t>
          </m:r>
          <m:r>
            <m:rPr>
              <m:sty m:val="p"/>
            </m:rPr>
            <w:rPr>
              <w:lang w:val="it-IT"/>
            </w:rPr>
            <w:br/>
          </m:r>
        </m:oMath>
      </m:oMathPara>
      <w:r w:rsidR="00B525DB" w:rsidRPr="00200CAC">
        <w:rPr>
          <w:lang w:val="it-IT"/>
        </w:rPr>
        <w:t xml:space="preserve">Formula 3.3. </w:t>
      </w:r>
      <w:r w:rsidR="00B525DB" w:rsidRPr="00200CAC">
        <w:rPr>
          <w:lang w:val="pt-BR"/>
        </w:rPr>
        <w:t xml:space="preserve">No.1 </w:t>
      </w:r>
      <w:r w:rsidR="00E50DCB" w:rsidRPr="00200CAC">
        <w:rPr>
          <w:rFonts w:ascii="Cambria Math" w:hAnsi="Cambria Math"/>
          <w:i/>
          <w:lang w:val="pt-BR"/>
        </w:rPr>
        <w:br/>
      </w:r>
      <m:oMathPara>
        <m:oMath>
          <m:sSub>
            <m:sSubPr>
              <m:ctrlPr>
                <w:rPr>
                  <w:rFonts w:ascii="Cambria Math" w:hAnsi="Cambria Math"/>
                  <w:i/>
                </w:rPr>
              </m:ctrlPr>
            </m:sSubPr>
            <m:e>
              <m:r>
                <w:rPr>
                  <w:rFonts w:ascii="Cambria Math" w:hAnsi="Cambria Math"/>
                </w:rPr>
                <m:t>L</m:t>
              </m:r>
            </m:e>
            <m:sub>
              <m:r>
                <w:rPr>
                  <w:rFonts w:ascii="Cambria Math" w:hAnsi="Cambria Math"/>
                </w:rPr>
                <m:t>TR</m:t>
              </m:r>
              <m:r>
                <w:rPr>
                  <w:rFonts w:ascii="Cambria Math" w:hAnsi="Cambria Math"/>
                  <w:lang w:val="pt-BR"/>
                </w:rPr>
                <m:t>_</m:t>
              </m:r>
              <m:r>
                <w:rPr>
                  <w:rFonts w:ascii="Cambria Math" w:hAnsi="Cambria Math"/>
                </w:rPr>
                <m:t>EXP</m:t>
              </m:r>
            </m:sub>
          </m:sSub>
          <m:r>
            <w:rPr>
              <w:rFonts w:ascii="Cambria Math" w:hAnsi="Cambria Math"/>
              <w:lang w:val="pt-BR"/>
            </w:rPr>
            <m:t>=</m:t>
          </m:r>
          <m:sSub>
            <m:sSubPr>
              <m:ctrlPr>
                <w:rPr>
                  <w:rFonts w:ascii="Cambria Math" w:hAnsi="Cambria Math"/>
                  <w:i/>
                </w:rPr>
              </m:ctrlPr>
            </m:sSubPr>
            <m:e>
              <m:r>
                <w:rPr>
                  <w:rFonts w:ascii="Cambria Math" w:hAnsi="Cambria Math"/>
                </w:rPr>
                <m:t>θ</m:t>
              </m:r>
            </m:e>
            <m:sub>
              <m:r>
                <w:rPr>
                  <w:rFonts w:ascii="Cambria Math" w:hAnsi="Cambria Math"/>
                </w:rPr>
                <m:t>TR</m:t>
              </m:r>
              <m:r>
                <w:rPr>
                  <w:rFonts w:ascii="Cambria Math" w:hAnsi="Cambria Math"/>
                  <w:lang w:val="pt-BR"/>
                </w:rPr>
                <m:t>_</m:t>
              </m:r>
              <m:r>
                <w:rPr>
                  <w:rFonts w:ascii="Cambria Math" w:hAnsi="Cambria Math"/>
                </w:rPr>
                <m:t>LO</m:t>
              </m:r>
            </m:sub>
          </m:sSub>
          <m:r>
            <w:rPr>
              <w:rFonts w:ascii="Cambria Math" w:hAnsi="Cambria Math"/>
              <w:lang w:val="pt-BR"/>
            </w:rPr>
            <m:t>×</m:t>
          </m:r>
          <m:func>
            <m:funcPr>
              <m:ctrlPr>
                <w:rPr>
                  <w:rFonts w:ascii="Cambria Math" w:hAnsi="Cambria Math"/>
                  <w:i/>
                </w:rPr>
              </m:ctrlPr>
            </m:funcPr>
            <m:fName>
              <m:r>
                <m:rPr>
                  <m:sty m:val="p"/>
                </m:rPr>
                <w:rPr>
                  <w:rFonts w:ascii="Cambria Math" w:hAnsi="Cambria Math"/>
                  <w:lang w:val="pt-BR"/>
                </w:rPr>
                <m:t>lg</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m:t>
                              </m:r>
                            </m:sup>
                          </m:sSup>
                          <m:r>
                            <w:rPr>
                              <w:rFonts w:ascii="Cambria Math" w:hAnsi="Cambria Math"/>
                              <w:lang w:val="pt-BR"/>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func>
          <m:r>
            <w:rPr>
              <w:rFonts w:ascii="Cambria Math" w:hAnsi="Cambria Math"/>
              <w:lang w:val="pt-BR"/>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pt-BR"/>
                </w:rPr>
                <m:t>_</m:t>
              </m:r>
              <m:r>
                <w:rPr>
                  <w:rFonts w:ascii="Cambria Math" w:hAnsi="Cambria Math"/>
                </w:rPr>
                <m:t>TR</m:t>
              </m:r>
            </m:sub>
          </m:sSub>
        </m:oMath>
      </m:oMathPara>
    </w:p>
    <w:p w14:paraId="1C9E9C6B" w14:textId="3C26CC61" w:rsidR="00B525DB" w:rsidRPr="00200CAC" w:rsidRDefault="00824401" w:rsidP="00B525DB">
      <w:pPr>
        <w:tabs>
          <w:tab w:val="left" w:pos="1134"/>
          <w:tab w:val="left" w:pos="8931"/>
        </w:tabs>
        <w:spacing w:after="240" w:line="320" w:lineRule="atLeast"/>
        <w:ind w:right="1134"/>
        <w:rPr>
          <w:lang w:val="pt-BR"/>
        </w:rPr>
      </w:pPr>
      <w:r w:rsidRPr="00200CAC">
        <w:rPr>
          <w:lang w:val="pt-BR"/>
        </w:rPr>
        <w:t xml:space="preserve">Formula 3.3. No.2 </w:t>
      </w:r>
      <w:r w:rsidRPr="00200CAC">
        <w:rPr>
          <w:lang w:val="pt-BR"/>
        </w:rPr>
        <w:br/>
      </w:r>
      <m:oMathPara>
        <m:oMath>
          <m:sSub>
            <m:sSubPr>
              <m:ctrlPr>
                <w:rPr>
                  <w:rFonts w:ascii="Cambria Math" w:hAnsi="Cambria Math"/>
                  <w:i/>
                </w:rPr>
              </m:ctrlPr>
            </m:sSubPr>
            <m:e>
              <m:r>
                <w:rPr>
                  <w:rFonts w:ascii="Cambria Math" w:hAnsi="Cambria Math"/>
                </w:rPr>
                <m:t>L</m:t>
              </m:r>
            </m:e>
            <m:sub>
              <m:r>
                <w:rPr>
                  <w:rFonts w:ascii="Cambria Math" w:hAnsi="Cambria Math"/>
                </w:rPr>
                <m:t>TR</m:t>
              </m:r>
              <m:r>
                <w:rPr>
                  <w:rFonts w:ascii="Cambria Math" w:hAnsi="Cambria Math"/>
                  <w:lang w:val="pt-BR"/>
                </w:rPr>
                <m:t>_</m:t>
              </m:r>
              <m:r>
                <w:rPr>
                  <w:rFonts w:ascii="Cambria Math" w:hAnsi="Cambria Math"/>
                </w:rPr>
                <m:t>EXP</m:t>
              </m:r>
            </m:sub>
          </m:sSub>
          <m:r>
            <w:rPr>
              <w:rFonts w:ascii="Cambria Math" w:hAnsi="Cambria Math"/>
              <w:lang w:val="pt-BR"/>
            </w:rPr>
            <m:t>=</m:t>
          </m:r>
          <m:sSub>
            <m:sSubPr>
              <m:ctrlPr>
                <w:rPr>
                  <w:rFonts w:ascii="Cambria Math" w:hAnsi="Cambria Math"/>
                  <w:i/>
                </w:rPr>
              </m:ctrlPr>
            </m:sSubPr>
            <m:e>
              <m:r>
                <w:rPr>
                  <w:rFonts w:ascii="Cambria Math" w:hAnsi="Cambria Math"/>
                </w:rPr>
                <m:t>θ</m:t>
              </m:r>
            </m:e>
            <m:sub>
              <m:r>
                <w:rPr>
                  <w:rFonts w:ascii="Cambria Math" w:hAnsi="Cambria Math"/>
                </w:rPr>
                <m:t>TR</m:t>
              </m:r>
              <m:r>
                <w:rPr>
                  <w:rFonts w:ascii="Cambria Math" w:hAnsi="Cambria Math"/>
                  <w:lang w:val="pt-BR"/>
                </w:rPr>
                <m:t>_</m:t>
              </m:r>
              <m:r>
                <w:rPr>
                  <w:rFonts w:ascii="Cambria Math" w:hAnsi="Cambria Math"/>
                </w:rPr>
                <m:t>HI</m:t>
              </m:r>
            </m:sub>
          </m:sSub>
          <m:r>
            <w:rPr>
              <w:rFonts w:ascii="Cambria Math" w:hAnsi="Cambria Math"/>
              <w:lang w:val="pt-BR"/>
            </w:rPr>
            <m:t>×</m:t>
          </m:r>
          <m:func>
            <m:funcPr>
              <m:ctrlPr>
                <w:rPr>
                  <w:rFonts w:ascii="Cambria Math" w:hAnsi="Cambria Math"/>
                  <w:i/>
                </w:rPr>
              </m:ctrlPr>
            </m:funcPr>
            <m:fName>
              <m:r>
                <m:rPr>
                  <m:sty m:val="p"/>
                </m:rPr>
                <w:rPr>
                  <w:rFonts w:ascii="Cambria Math" w:hAnsi="Cambria Math"/>
                  <w:lang w:val="pt-BR"/>
                </w:rPr>
                <m:t>lg</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m:t>
                              </m:r>
                            </m:sup>
                          </m:sSup>
                          <m:r>
                            <w:rPr>
                              <w:rFonts w:ascii="Cambria Math" w:hAnsi="Cambria Math"/>
                              <w:lang w:val="pt-BR"/>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func>
          <m:r>
            <w:rPr>
              <w:rFonts w:ascii="Cambria Math" w:hAnsi="Cambria Math"/>
              <w:lang w:val="pt-BR"/>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lang w:val="pt-BR"/>
                </w:rPr>
                <m:t>_</m:t>
              </m:r>
              <m:r>
                <w:rPr>
                  <w:rFonts w:ascii="Cambria Math" w:hAnsi="Cambria Math"/>
                </w:rPr>
                <m:t>TR</m:t>
              </m:r>
            </m:sub>
          </m:sSub>
        </m:oMath>
      </m:oMathPara>
    </w:p>
    <w:p w14:paraId="082C6E27" w14:textId="4EC09A11" w:rsidR="00F33800" w:rsidRPr="00200CAC" w:rsidRDefault="00AA684D" w:rsidP="003B06B2">
      <w:pPr>
        <w:suppressAutoHyphens w:val="0"/>
        <w:spacing w:line="240" w:lineRule="auto"/>
        <w:rPr>
          <w:lang w:val="pt-BR"/>
        </w:rPr>
      </w:pPr>
      <w:r w:rsidRPr="00200CAC">
        <w:rPr>
          <w:lang w:val="pt-BR"/>
        </w:rPr>
        <w:t>Formula 3.4. No.1</w:t>
      </w:r>
    </w:p>
    <w:p w14:paraId="2F1DD5A5" w14:textId="0AB50126" w:rsidR="00AA684D" w:rsidRPr="00281C39" w:rsidRDefault="00705B6F" w:rsidP="003B06B2">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PT</m:t>
              </m:r>
              <m:r>
                <w:rPr>
                  <w:rFonts w:ascii="Cambria Math" w:hAnsi="Cambria Math"/>
                </w:rPr>
                <m:t>_</m:t>
              </m:r>
              <m:r>
                <w:rPr>
                  <w:rFonts w:ascii="Cambria Math" w:hAnsi="Cambria Math"/>
                </w:rPr>
                <m:t>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PT</m:t>
              </m:r>
              <m:r>
                <w:rPr>
                  <w:rFonts w:ascii="Cambria Math" w:hAnsi="Cambria Math"/>
                </w:rPr>
                <m:t>_</m:t>
              </m:r>
              <m:r>
                <w:rPr>
                  <w:rFonts w:ascii="Cambria Math" w:hAnsi="Cambria Math"/>
                </w:rPr>
                <m:t>LO</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m:t>
                              </m:r>
                              <m:r>
                                <w:rPr>
                                  <w:rFonts w:ascii="Cambria Math" w:hAnsi="Cambria Math"/>
                                </w:rPr>
                                <m:t>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m:t>
                              </m:r>
                              <m:r>
                                <w:rPr>
                                  <w:rFonts w:ascii="Cambria Math" w:hAnsi="Cambria Math"/>
                                </w:rPr>
                                <m:t>_</m:t>
                              </m:r>
                              <m:r>
                                <w:rPr>
                                  <w:rFonts w:ascii="Cambria Math" w:hAnsi="Cambria Math"/>
                                </w:rPr>
                                <m:t>PT</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m:t>
                              </m:r>
                              <m:r>
                                <w:rPr>
                                  <w:rFonts w:ascii="Cambria Math" w:hAnsi="Cambria Math"/>
                                </w:rPr>
                                <m:t>CRS</m:t>
                              </m:r>
                              <m:r>
                                <w:rPr>
                                  <w:rFonts w:ascii="Cambria Math" w:hAnsi="Cambria Math"/>
                                </w:rPr>
                                <m:t>_</m:t>
                              </m:r>
                              <m:r>
                                <w:rPr>
                                  <w:rFonts w:ascii="Cambria Math" w:hAnsi="Cambria Math"/>
                                </w:rPr>
                                <m:t>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m:t>
                              </m:r>
                              <m:r>
                                <w:rPr>
                                  <w:rFonts w:ascii="Cambria Math" w:hAnsi="Cambria Math"/>
                                </w:rPr>
                                <m:t>_</m:t>
                              </m:r>
                              <m:r>
                                <w:rPr>
                                  <w:rFonts w:ascii="Cambria Math" w:hAnsi="Cambria Math"/>
                                </w:rPr>
                                <m:t>PT</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rPr>
                <m:t>_</m:t>
              </m:r>
              <m:r>
                <w:rPr>
                  <w:rFonts w:ascii="Cambria Math" w:hAnsi="Cambria Math"/>
                </w:rPr>
                <m:t>PT</m:t>
              </m:r>
            </m:sub>
          </m:sSub>
        </m:oMath>
      </m:oMathPara>
    </w:p>
    <w:p w14:paraId="71F0D5E2" w14:textId="77777777" w:rsidR="00C45816" w:rsidRPr="00281C39" w:rsidRDefault="00C45816" w:rsidP="00C45816">
      <w:pPr>
        <w:tabs>
          <w:tab w:val="left" w:pos="1134"/>
          <w:tab w:val="left" w:pos="8931"/>
        </w:tabs>
        <w:spacing w:after="240" w:line="320" w:lineRule="atLeast"/>
        <w:ind w:right="1134"/>
      </w:pPr>
      <w:r w:rsidRPr="00281C39">
        <w:t xml:space="preserve">Formula 3.4. No.2 </w:t>
      </w:r>
    </w:p>
    <w:p w14:paraId="47C316F4" w14:textId="51C18F52" w:rsidR="00C45816" w:rsidRPr="00281C39" w:rsidRDefault="00705B6F" w:rsidP="00C45816">
      <w:pPr>
        <w:tabs>
          <w:tab w:val="left" w:pos="1134"/>
          <w:tab w:val="left" w:pos="8931"/>
        </w:tabs>
        <w:spacing w:after="240" w:line="320" w:lineRule="atLeast"/>
        <w:ind w:right="1134"/>
      </w:pPr>
      <m:oMathPara>
        <m:oMath>
          <m:sSub>
            <m:sSubPr>
              <m:ctrlPr>
                <w:rPr>
                  <w:rFonts w:ascii="Cambria Math" w:hAnsi="Cambria Math"/>
                  <w:bCs/>
                  <w:i/>
                  <w:iCs/>
                  <w:lang w:eastAsia="fr-FR"/>
                </w:rPr>
              </m:ctrlPr>
            </m:sSubPr>
            <m:e>
              <m:r>
                <w:rPr>
                  <w:rFonts w:ascii="Cambria Math" w:hAnsi="Cambria Math"/>
                </w:rPr>
                <m:t>L</m:t>
              </m:r>
            </m:e>
            <m:sub>
              <m:r>
                <w:rPr>
                  <w:rFonts w:ascii="Cambria Math" w:hAnsi="Cambria Math"/>
                </w:rPr>
                <m:t>PT</m:t>
              </m:r>
              <m:r>
                <w:rPr>
                  <w:rFonts w:ascii="Cambria Math" w:hAnsi="Cambria Math"/>
                </w:rPr>
                <m:t>_</m:t>
              </m:r>
              <m:r>
                <w:rPr>
                  <w:rFonts w:ascii="Cambria Math" w:hAnsi="Cambria Math"/>
                </w:rPr>
                <m:t>EXP</m:t>
              </m:r>
            </m:sub>
          </m:sSub>
          <m:r>
            <w:rPr>
              <w:rFonts w:ascii="Cambria Math" w:hAnsi="Cambria Math"/>
            </w:rPr>
            <m:t xml:space="preserve">= </m:t>
          </m:r>
          <m:sSub>
            <m:sSubPr>
              <m:ctrlPr>
                <w:rPr>
                  <w:rFonts w:ascii="Cambria Math" w:hAnsi="Cambria Math"/>
                  <w:bCs/>
                  <w:i/>
                  <w:iCs/>
                  <w:lang w:eastAsia="fr-FR"/>
                </w:rPr>
              </m:ctrlPr>
            </m:sSubPr>
            <m:e>
              <m:r>
                <w:rPr>
                  <w:rFonts w:ascii="Cambria Math" w:hAnsi="Cambria Math"/>
                </w:rPr>
                <m:t>θ</m:t>
              </m:r>
            </m:e>
            <m:sub>
              <m:r>
                <w:rPr>
                  <w:rFonts w:ascii="Cambria Math" w:hAnsi="Cambria Math"/>
                </w:rPr>
                <m:t>PT</m:t>
              </m:r>
              <m:r>
                <w:rPr>
                  <w:rFonts w:ascii="Cambria Math" w:hAnsi="Cambria Math"/>
                </w:rPr>
                <m:t>_</m:t>
              </m:r>
              <m:r>
                <w:rPr>
                  <w:rFonts w:ascii="Cambria Math" w:hAnsi="Cambria Math"/>
                </w:rPr>
                <m:t>HI</m:t>
              </m:r>
            </m:sub>
          </m:sSub>
          <m:r>
            <w:rPr>
              <w:rFonts w:ascii="Cambria Math" w:hAnsi="Cambria Math"/>
            </w:rPr>
            <m:t xml:space="preserve"> ×</m:t>
          </m:r>
          <m:func>
            <m:funcPr>
              <m:ctrlPr>
                <w:rPr>
                  <w:rFonts w:ascii="Cambria Math" w:hAnsi="Cambria Math"/>
                  <w:bCs/>
                  <w:i/>
                  <w:iCs/>
                  <w:lang w:eastAsia="fr-FR"/>
                </w:rPr>
              </m:ctrlPr>
            </m:funcPr>
            <m:fName>
              <m:r>
                <w:rPr>
                  <w:rFonts w:ascii="Cambria Math" w:hAnsi="Cambria Math"/>
                </w:rPr>
                <m:t>lg</m:t>
              </m:r>
            </m:fName>
            <m:e>
              <m:r>
                <w:rPr>
                  <w:rFonts w:ascii="Cambria Math" w:hAnsi="Cambria Math"/>
                </w:rPr>
                <m:t>((</m:t>
              </m:r>
            </m:e>
          </m:func>
          <m:sSub>
            <m:sSubPr>
              <m:ctrlPr>
                <w:rPr>
                  <w:rFonts w:ascii="Cambria Math" w:hAnsi="Cambria Math"/>
                  <w:bCs/>
                  <w:i/>
                  <w:iCs/>
                  <w:lang w:eastAsia="fr-FR"/>
                </w:rPr>
              </m:ctrlPr>
            </m:sSubPr>
            <m:e>
              <m:r>
                <w:rPr>
                  <w:rFonts w:ascii="Cambria Math" w:hAnsi="Cambria Math"/>
                </w:rPr>
                <m:t>n</m:t>
              </m:r>
            </m:e>
            <m:sub>
              <m:r>
                <w:rPr>
                  <w:rFonts w:ascii="Cambria Math" w:hAnsi="Cambria Math"/>
                </w:rPr>
                <m:t>BB</m:t>
              </m:r>
              <m:r>
                <w:rPr>
                  <w:rFonts w:ascii="Cambria Math" w:hAnsi="Cambria Math"/>
                </w:rPr>
                <m:t>'_</m:t>
              </m:r>
              <m:r>
                <w:rPr>
                  <w:rFonts w:ascii="Cambria Math" w:hAnsi="Cambria Math"/>
                </w:rPr>
                <m:t>TEST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m:t>
              </m:r>
              <m:r>
                <w:rPr>
                  <w:rFonts w:ascii="Cambria Math" w:hAnsi="Cambria Math"/>
                </w:rPr>
                <m:t>_</m:t>
              </m:r>
              <m:r>
                <w:rPr>
                  <w:rFonts w:ascii="Cambria Math" w:hAnsi="Cambria Math"/>
                </w:rPr>
                <m:t>PT</m:t>
              </m:r>
            </m:sub>
          </m:sSub>
          <m:r>
            <w:rPr>
              <w:rFonts w:ascii="Cambria Math" w:hAnsi="Cambria Math"/>
            </w:rPr>
            <m:t>) / (</m:t>
          </m:r>
          <m:sSub>
            <m:sSubPr>
              <m:ctrlPr>
                <w:rPr>
                  <w:rFonts w:ascii="Cambria Math" w:hAnsi="Cambria Math"/>
                  <w:bCs/>
                  <w:i/>
                  <w:iCs/>
                  <w:lang w:eastAsia="fr-FR"/>
                </w:rPr>
              </m:ctrlPr>
            </m:sSubPr>
            <m:e>
              <m:r>
                <w:rPr>
                  <w:rFonts w:ascii="Cambria Math" w:hAnsi="Cambria Math"/>
                </w:rPr>
                <m:t>n</m:t>
              </m:r>
            </m:e>
            <m:sub>
              <m:r>
                <w:rPr>
                  <w:rFonts w:ascii="Cambria Math" w:hAnsi="Cambria Math"/>
                </w:rPr>
                <m:t>BB</m:t>
              </m:r>
              <m:r>
                <w:rPr>
                  <w:rFonts w:ascii="Cambria Math" w:hAnsi="Cambria Math"/>
                </w:rPr>
                <m:t>'_</m:t>
              </m:r>
              <m:r>
                <w:rPr>
                  <w:rFonts w:ascii="Cambria Math" w:hAnsi="Cambria Math"/>
                </w:rPr>
                <m:t>CRS</m:t>
              </m:r>
              <m:r>
                <w:rPr>
                  <w:rFonts w:ascii="Cambria Math" w:hAnsi="Cambria Math"/>
                </w:rPr>
                <m:t>_</m:t>
              </m:r>
              <m:r>
                <w:rPr>
                  <w:rFonts w:ascii="Cambria Math" w:hAnsi="Cambria Math"/>
                </w:rPr>
                <m:t>ANCHOR</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n</m:t>
              </m:r>
            </m:e>
            <m:sub>
              <m:r>
                <w:rPr>
                  <w:rFonts w:ascii="Cambria Math" w:hAnsi="Cambria Math"/>
                </w:rPr>
                <m:t>SHIFT</m:t>
              </m:r>
              <m:r>
                <w:rPr>
                  <w:rFonts w:ascii="Cambria Math" w:hAnsi="Cambria Math"/>
                </w:rPr>
                <m:t>_</m:t>
              </m:r>
              <m:r>
                <w:rPr>
                  <w:rFonts w:ascii="Cambria Math" w:hAnsi="Cambria Math"/>
                </w:rPr>
                <m:t>PT</m:t>
              </m:r>
            </m:sub>
          </m:sSub>
          <m:r>
            <w:rPr>
              <w:rFonts w:ascii="Cambria Math" w:hAnsi="Cambria Math"/>
            </w:rPr>
            <m:t xml:space="preserve">)) + </m:t>
          </m:r>
          <m:sSub>
            <m:sSubPr>
              <m:ctrlPr>
                <w:rPr>
                  <w:rFonts w:ascii="Cambria Math" w:hAnsi="Cambria Math"/>
                  <w:bCs/>
                  <w:i/>
                  <w:iCs/>
                  <w:lang w:eastAsia="fr-FR"/>
                </w:rPr>
              </m:ctrlPr>
            </m:sSubPr>
            <m:e>
              <m:r>
                <w:rPr>
                  <w:rFonts w:ascii="Cambria Math" w:hAnsi="Cambria Math"/>
                </w:rPr>
                <m:t>L</m:t>
              </m:r>
            </m:e>
            <m:sub>
              <m:r>
                <w:rPr>
                  <w:rFonts w:ascii="Cambria Math" w:hAnsi="Cambria Math"/>
                </w:rPr>
                <m:t>REF</m:t>
              </m:r>
              <m:r>
                <w:rPr>
                  <w:rFonts w:ascii="Cambria Math" w:hAnsi="Cambria Math"/>
                </w:rPr>
                <m:t>_</m:t>
              </m:r>
              <m:r>
                <w:rPr>
                  <w:rFonts w:ascii="Cambria Math" w:hAnsi="Cambria Math"/>
                </w:rPr>
                <m:t>PT</m:t>
              </m:r>
            </m:sub>
          </m:sSub>
        </m:oMath>
      </m:oMathPara>
    </w:p>
    <w:p w14:paraId="7EA04CE1" w14:textId="65DDCE6E" w:rsidR="00F33800" w:rsidRPr="00281C39" w:rsidRDefault="00CF14CF" w:rsidP="003B06B2">
      <w:pPr>
        <w:suppressAutoHyphens w:val="0"/>
        <w:spacing w:line="240" w:lineRule="auto"/>
      </w:pPr>
      <w:r w:rsidRPr="00281C39">
        <w:t>Formula 3.5. No.1</w:t>
      </w:r>
      <w:r w:rsidRPr="00281C39">
        <w:br/>
      </w:r>
      <m:oMathPara>
        <m:oMath>
          <m:sSub>
            <m:sSubPr>
              <m:ctrlPr>
                <w:rPr>
                  <w:rFonts w:ascii="Cambria Math" w:hAnsi="Cambria Math"/>
                  <w:i/>
                </w:rPr>
              </m:ctrlPr>
            </m:sSubPr>
            <m:e>
              <m:r>
                <w:rPr>
                  <w:rFonts w:ascii="Cambria Math" w:hAnsi="Cambria Math"/>
                </w:rPr>
                <m:t>L</m:t>
              </m:r>
            </m:e>
            <m:sub>
              <m:r>
                <w:rPr>
                  <w:rFonts w:ascii="Cambria Math" w:hAnsi="Cambria Math"/>
                </w:rPr>
                <m:t>DYN_EXP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DYN_LO</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_ACC_ANCHOR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SHIFT_DYN</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REF_DYN</m:t>
              </m:r>
            </m:sub>
          </m:sSub>
        </m:oMath>
      </m:oMathPara>
    </w:p>
    <w:p w14:paraId="625C5585" w14:textId="1CAE871F" w:rsidR="00F33800" w:rsidRPr="00281C39" w:rsidRDefault="00AB00C6" w:rsidP="003B06B2">
      <w:pPr>
        <w:suppressAutoHyphens w:val="0"/>
        <w:spacing w:line="240" w:lineRule="auto"/>
      </w:pPr>
      <w:r w:rsidRPr="00281C39">
        <w:t>Formula 3.5. No.2</w:t>
      </w:r>
    </w:p>
    <w:p w14:paraId="24AA2C5C" w14:textId="37F060F3" w:rsidR="00AB00C6" w:rsidRPr="00281C39" w:rsidRDefault="00705B6F" w:rsidP="003B06B2">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DYN</m:t>
              </m:r>
              <m:r>
                <w:rPr>
                  <w:rFonts w:ascii="Cambria Math" w:hAnsi="Cambria Math"/>
                </w:rPr>
                <m:t>_</m:t>
              </m:r>
              <m:r>
                <w:rPr>
                  <w:rFonts w:ascii="Cambria Math" w:hAnsi="Cambria Math"/>
                </w:rPr>
                <m:t>EXP</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DYN</m:t>
              </m:r>
              <m:r>
                <w:rPr>
                  <w:rFonts w:ascii="Cambria Math" w:hAnsi="Cambria Math"/>
                </w:rPr>
                <m:t>_</m:t>
              </m:r>
              <m:r>
                <w:rPr>
                  <w:rFonts w:ascii="Cambria Math" w:hAnsi="Cambria Math"/>
                </w:rPr>
                <m:t>HI</m:t>
              </m:r>
            </m:sub>
          </m:sSub>
          <m:r>
            <w:rPr>
              <w:rFonts w:ascii="Cambria Math" w:hAnsi="Cambria Math"/>
            </w:rPr>
            <m:t>×</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_</m:t>
                              </m:r>
                              <m:r>
                                <w:rPr>
                                  <w:rFonts w:ascii="Cambria Math" w:hAnsi="Cambria Math"/>
                                </w:rPr>
                                <m:t>TEST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m:t>
                              </m:r>
                              <m:r>
                                <w:rPr>
                                  <w:rFonts w:ascii="Cambria Math" w:hAnsi="Cambria Math"/>
                                </w:rPr>
                                <m:t>_</m:t>
                              </m:r>
                              <m:r>
                                <w:rPr>
                                  <w:rFonts w:ascii="Cambria Math" w:hAnsi="Cambria Math"/>
                                </w:rPr>
                                <m:t>DYN</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lang w:eastAsia="ja-JP"/>
                                </w:rPr>
                                <m:t>_</m:t>
                              </m:r>
                              <m:r>
                                <w:rPr>
                                  <w:rFonts w:ascii="Cambria Math" w:hAnsi="Cambria Math"/>
                                  <w:lang w:eastAsia="ja-JP"/>
                                </w:rPr>
                                <m:t>ACC</m:t>
                              </m:r>
                              <m:r>
                                <w:rPr>
                                  <w:rFonts w:ascii="Cambria Math" w:hAnsi="Cambria Math"/>
                                  <w:lang w:eastAsia="ja-JP"/>
                                </w:rPr>
                                <m:t>_</m:t>
                              </m:r>
                              <m:r>
                                <w:rPr>
                                  <w:rFonts w:ascii="Cambria Math" w:hAnsi="Cambria Math"/>
                                </w:rPr>
                                <m:t>ANCHOR</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SHIFT</m:t>
                              </m:r>
                              <m:r>
                                <w:rPr>
                                  <w:rFonts w:ascii="Cambria Math" w:hAnsi="Cambria Math"/>
                                </w:rPr>
                                <m:t>_</m:t>
                              </m:r>
                              <m:r>
                                <w:rPr>
                                  <w:rFonts w:ascii="Cambria Math" w:hAnsi="Cambria Math"/>
                                </w:rPr>
                                <m:t>DYN</m:t>
                              </m:r>
                            </m:sub>
                          </m:sSub>
                        </m:e>
                      </m:d>
                    </m:den>
                  </m:f>
                </m:e>
              </m:d>
            </m:e>
          </m:func>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REF</m:t>
              </m:r>
              <m:r>
                <w:rPr>
                  <w:rFonts w:ascii="Cambria Math" w:hAnsi="Cambria Math"/>
                </w:rPr>
                <m:t>_</m:t>
              </m:r>
              <m:r>
                <w:rPr>
                  <w:rFonts w:ascii="Cambria Math" w:hAnsi="Cambria Math"/>
                </w:rPr>
                <m:t>DYN</m:t>
              </m:r>
            </m:sub>
          </m:sSub>
        </m:oMath>
      </m:oMathPara>
    </w:p>
    <w:p w14:paraId="26F0726B" w14:textId="77777777" w:rsidR="00F33800" w:rsidRPr="00281C39" w:rsidRDefault="00F33800" w:rsidP="003B06B2">
      <w:pPr>
        <w:suppressAutoHyphens w:val="0"/>
        <w:spacing w:line="240" w:lineRule="auto"/>
      </w:pPr>
    </w:p>
    <w:p w14:paraId="1D6E1CBE" w14:textId="1AC6D211" w:rsidR="00F33800" w:rsidRPr="00281C39" w:rsidRDefault="0075641D" w:rsidP="00026E42">
      <w:pPr>
        <w:suppressAutoHyphens w:val="0"/>
        <w:spacing w:line="240" w:lineRule="auto"/>
      </w:pPr>
      <w:r w:rsidRPr="00281C39">
        <w:t xml:space="preserve">Formula 3.6.2. </w:t>
      </w:r>
      <w:r w:rsidR="00F52294" w:rsidRPr="00281C39">
        <w:t xml:space="preserve"> </w:t>
      </w:r>
      <m:oMath>
        <m:sSub>
          <m:sSubPr>
            <m:ctrlPr>
              <w:rPr>
                <w:rFonts w:ascii="Cambria Math" w:hAnsi="Cambria Math"/>
                <w:i/>
              </w:rPr>
            </m:ctrlPr>
          </m:sSubPr>
          <m:e>
            <m:r>
              <w:rPr>
                <w:rFonts w:ascii="Cambria Math" w:hAnsi="Cambria Math"/>
              </w:rPr>
              <m:t>LOAD</m:t>
            </m:r>
          </m:e>
          <m:sub>
            <m:r>
              <w:rPr>
                <w:rFonts w:ascii="Cambria Math" w:hAnsi="Cambria Math"/>
              </w:rPr>
              <m:t>TEST</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TEST</m:t>
                </m:r>
              </m:sub>
            </m:sSub>
          </m:num>
          <m:den>
            <m:sSub>
              <m:sSubPr>
                <m:ctrlPr>
                  <w:rPr>
                    <w:rFonts w:ascii="Cambria Math" w:hAnsi="Cambria Math"/>
                    <w:i/>
                  </w:rPr>
                </m:ctrlPr>
              </m:sSubPr>
              <m:e>
                <m:r>
                  <w:rPr>
                    <w:rFonts w:ascii="Cambria Math" w:hAnsi="Cambria Math"/>
                  </w:rPr>
                  <m:t>a</m:t>
                </m:r>
              </m:e>
              <m:sub>
                <m:r>
                  <w:rPr>
                    <w:rFonts w:ascii="Cambria Math" w:hAnsi="Cambria Math"/>
                  </w:rPr>
                  <m:t>MAX i</m:t>
                </m:r>
              </m:sub>
            </m:sSub>
          </m:den>
        </m:f>
      </m:oMath>
    </w:p>
    <w:p w14:paraId="60EA3D22" w14:textId="77777777" w:rsidR="00026E42" w:rsidRPr="00281C39" w:rsidRDefault="00026E42" w:rsidP="00026E42">
      <w:pPr>
        <w:suppressAutoHyphens w:val="0"/>
        <w:spacing w:line="240" w:lineRule="auto"/>
      </w:pPr>
    </w:p>
    <w:p w14:paraId="2F8CC883" w14:textId="331054C5" w:rsidR="002D4A6C" w:rsidRPr="00281C39" w:rsidRDefault="00F52294" w:rsidP="005B211B">
      <w:pPr>
        <w:suppressAutoHyphens w:val="0"/>
        <w:spacing w:line="240" w:lineRule="auto"/>
        <w:ind w:left="1134" w:firstLine="567"/>
      </w:pPr>
      <w:r w:rsidRPr="00281C39">
        <w:t xml:space="preserve">where  </w:t>
      </w:r>
      <m:oMath>
        <m:sSub>
          <m:sSubPr>
            <m:ctrlPr>
              <w:rPr>
                <w:rFonts w:ascii="Cambria Math" w:hAnsi="Cambria Math"/>
                <w:i/>
              </w:rPr>
            </m:ctrlPr>
          </m:sSubPr>
          <m:e>
            <m:r>
              <w:rPr>
                <w:rFonts w:ascii="Cambria Math" w:hAnsi="Cambria Math"/>
              </w:rPr>
              <m:t>a</m:t>
            </m:r>
          </m:e>
          <m:sub>
            <m:r>
              <w:rPr>
                <w:rFonts w:ascii="Cambria Math" w:hAnsi="Cambria Math"/>
              </w:rPr>
              <m:t>MAX_i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 xml:space="preserve">REF </m:t>
                </m:r>
              </m:sub>
            </m:sSub>
          </m:num>
          <m:den>
            <m:sSub>
              <m:sSubPr>
                <m:ctrlPr>
                  <w:rPr>
                    <w:rFonts w:ascii="Cambria Math" w:hAnsi="Cambria Math"/>
                    <w:i/>
                  </w:rPr>
                </m:ctrlPr>
              </m:sSubPr>
              <m:e>
                <m:r>
                  <m:rPr>
                    <m:sty m:val="p"/>
                  </m:rPr>
                  <w:rPr>
                    <w:rFonts w:ascii="Cambria Math" w:hAnsi="Cambria Math"/>
                    <w:lang w:eastAsia="ja-JP"/>
                  </w:rPr>
                  <m:t>κ</m:t>
                </m:r>
              </m:e>
              <m:sub>
                <m:r>
                  <w:rPr>
                    <w:rFonts w:ascii="Cambria Math" w:hAnsi="Cambria Math"/>
                  </w:rPr>
                  <m:t xml:space="preserve">TEST </m:t>
                </m:r>
              </m:sub>
            </m:sSub>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MAX_REF</m:t>
            </m:r>
          </m:sub>
        </m:sSub>
      </m:oMath>
      <w:r w:rsidR="00EC57D4" w:rsidRPr="00281C39">
        <w:t xml:space="preserve"> </w:t>
      </w:r>
    </w:p>
    <w:p w14:paraId="18C6B633" w14:textId="77777777" w:rsidR="002D4A6C" w:rsidRPr="00281C39" w:rsidRDefault="002D4A6C" w:rsidP="003B06B2">
      <w:pPr>
        <w:suppressAutoHyphens w:val="0"/>
        <w:spacing w:line="240" w:lineRule="auto"/>
      </w:pPr>
    </w:p>
    <w:p w14:paraId="6C2B3045" w14:textId="4EEA6E51" w:rsidR="002D4A6C" w:rsidRPr="005D452D" w:rsidRDefault="007623A4" w:rsidP="003B06B2">
      <w:pPr>
        <w:suppressAutoHyphens w:val="0"/>
        <w:spacing w:line="240" w:lineRule="auto"/>
        <w:rPr>
          <w:lang w:val="pt-BR"/>
        </w:rPr>
      </w:pPr>
      <w:r w:rsidRPr="005D452D">
        <w:rPr>
          <w:lang w:val="pt-BR"/>
        </w:rPr>
        <w:t>Formula 3.6.3.1.</w:t>
      </w:r>
    </w:p>
    <w:p w14:paraId="2C148FF3" w14:textId="13BB9D37" w:rsidR="007623A4" w:rsidRPr="005D452D" w:rsidRDefault="00705B6F" w:rsidP="003B06B2">
      <w:pPr>
        <w:suppressAutoHyphens w:val="0"/>
        <w:spacing w:line="240" w:lineRule="auto"/>
        <w:rPr>
          <w:lang w:val="pt-BR"/>
        </w:rPr>
      </w:pPr>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r>
          <w:rPr>
            <w:rFonts w:ascii="Cambria Math" w:hAnsi="Cambria Math"/>
            <w:lang w:val="pt-BR"/>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m:t>
                </m:r>
                <m:sSup>
                  <m:sSupPr>
                    <m:ctrlPr>
                      <w:rPr>
                        <w:rFonts w:ascii="Cambria Math" w:hAnsi="Cambria Math"/>
                        <w:i/>
                      </w:rPr>
                    </m:ctrlPr>
                  </m:sSupPr>
                  <m:e>
                    <m:r>
                      <w:rPr>
                        <w:rFonts w:ascii="Cambria Math" w:hAnsi="Cambria Math"/>
                      </w:rPr>
                      <m:t>B</m:t>
                    </m:r>
                  </m:e>
                  <m:sup>
                    <m:r>
                      <w:rPr>
                        <w:rFonts w:ascii="Cambria Math" w:hAnsi="Cambria Math"/>
                        <w:lang w:val="pt-BR"/>
                      </w:rPr>
                      <m:t>'_</m:t>
                    </m:r>
                  </m:sup>
                </m:sSup>
                <m:r>
                  <w:rPr>
                    <w:rFonts w:ascii="Cambria Math" w:hAnsi="Cambria Math"/>
                  </w:rPr>
                  <m:t>TEST</m:t>
                </m:r>
              </m:sub>
            </m:sSub>
          </m:num>
          <m:den>
            <m:r>
              <w:rPr>
                <w:rFonts w:ascii="Cambria Math" w:hAnsi="Cambria Math"/>
                <w:lang w:val="pt-BR"/>
              </w:rPr>
              <m:t>3,6</m:t>
            </m:r>
          </m:den>
        </m:f>
        <m:r>
          <w:rPr>
            <w:rFonts w:ascii="Cambria Math" w:hAnsi="Cambria Math"/>
            <w:lang w:val="pt-BR"/>
          </w:rPr>
          <m:t>×</m:t>
        </m:r>
        <m:sSub>
          <m:sSubPr>
            <m:ctrlPr>
              <w:rPr>
                <w:rFonts w:ascii="Cambria Math" w:hAnsi="Cambria Math"/>
                <w:i/>
              </w:rPr>
            </m:ctrlPr>
          </m:sSubPr>
          <m:e>
            <m:r>
              <w:rPr>
                <w:rFonts w:ascii="Cambria Math" w:hAnsi="Cambria Math"/>
              </w:rPr>
              <m:t>a</m:t>
            </m:r>
          </m:e>
          <m:sub>
            <m:r>
              <w:rPr>
                <w:rFonts w:ascii="Cambria Math" w:hAnsi="Cambria Math"/>
              </w:rPr>
              <m:t>TEST</m:t>
            </m:r>
          </m:sub>
        </m:sSub>
      </m:oMath>
      <w:r w:rsidR="00EC57D4" w:rsidRPr="005D452D">
        <w:rPr>
          <w:lang w:val="pt-BR"/>
        </w:rPr>
        <w:t xml:space="preserve"> [m²/s³]</w:t>
      </w:r>
    </w:p>
    <w:p w14:paraId="4462A2C1" w14:textId="77777777" w:rsidR="004E2665" w:rsidRPr="005D452D" w:rsidRDefault="00A6566B" w:rsidP="003B06B2">
      <w:pPr>
        <w:suppressAutoHyphens w:val="0"/>
        <w:spacing w:line="240" w:lineRule="auto"/>
        <w:rPr>
          <w:lang w:val="pt-BR"/>
        </w:rPr>
      </w:pPr>
      <w:r w:rsidRPr="005D452D">
        <w:rPr>
          <w:lang w:val="pt-BR"/>
        </w:rPr>
        <w:t>Formula 3.6.3.2. No.1</w:t>
      </w:r>
      <w:r w:rsidR="006840D8" w:rsidRPr="005D452D">
        <w:rPr>
          <w:lang w:val="pt-BR"/>
        </w:rPr>
        <w:br/>
      </w:r>
      <m:oMathPara>
        <m:oMath>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r>
            <w:rPr>
              <w:rFonts w:ascii="Cambria Math" w:hAnsi="Cambria Math"/>
              <w:lang w:val="pt-BR"/>
            </w:rPr>
            <m:t>=</m:t>
          </m:r>
          <m:sSub>
            <m:sSubPr>
              <m:ctrlPr>
                <w:rPr>
                  <w:rFonts w:ascii="Cambria Math" w:hAnsi="Cambria Math"/>
                  <w:i/>
                </w:rPr>
              </m:ctrlPr>
            </m:sSubPr>
            <m:e>
              <m:r>
                <w:rPr>
                  <w:rFonts w:ascii="Cambria Math" w:hAnsi="Cambria Math"/>
                </w:rPr>
                <m:t>v</m:t>
              </m:r>
            </m:e>
            <m:sub>
              <m:r>
                <w:rPr>
                  <w:rFonts w:ascii="Cambria Math" w:hAnsi="Cambria Math"/>
                </w:rPr>
                <m:t>BB</m:t>
              </m:r>
              <m:r>
                <w:rPr>
                  <w:rFonts w:ascii="Cambria Math" w:hAnsi="Cambria Math"/>
                  <w:lang w:val="pt-BR"/>
                </w:rPr>
                <m:t>'_</m:t>
              </m:r>
              <m:r>
                <w:rPr>
                  <w:rFonts w:ascii="Cambria Math" w:hAnsi="Cambria Math"/>
                </w:rPr>
                <m:t>ACC</m:t>
              </m:r>
              <m:r>
                <w:rPr>
                  <w:rFonts w:ascii="Cambria Math" w:hAnsi="Cambria Math"/>
                  <w:lang w:val="pt-BR"/>
                </w:rPr>
                <m:t>_</m:t>
              </m:r>
              <m:r>
                <w:rPr>
                  <w:rFonts w:ascii="Cambria Math" w:hAnsi="Cambria Math"/>
                </w:rPr>
                <m:t>ANCHOR</m:t>
              </m:r>
            </m:sub>
          </m:sSub>
          <m:r>
            <w:rPr>
              <w:rFonts w:ascii="Cambria Math" w:hAnsi="Cambria Math"/>
              <w:lang w:val="pt-BR"/>
            </w:rPr>
            <m:t>/3.6×</m:t>
          </m:r>
          <m:sSub>
            <m:sSubPr>
              <m:ctrlPr>
                <w:rPr>
                  <w:rFonts w:ascii="Cambria Math" w:hAnsi="Cambria Math"/>
                  <w:i/>
                </w:rPr>
              </m:ctrlPr>
            </m:sSubPr>
            <m:e>
              <m:r>
                <w:rPr>
                  <w:rFonts w:ascii="Cambria Math" w:hAnsi="Cambria Math"/>
                </w:rPr>
                <m:t>a</m:t>
              </m:r>
            </m:e>
            <m:sub>
              <m:r>
                <w:rPr>
                  <w:rFonts w:ascii="Cambria Math" w:hAnsi="Cambria Math"/>
                </w:rPr>
                <m:t>ACC</m:t>
              </m:r>
              <m:r>
                <w:rPr>
                  <w:rFonts w:ascii="Cambria Math" w:hAnsi="Cambria Math"/>
                  <w:lang w:val="pt-BR"/>
                </w:rPr>
                <m:t>_</m:t>
              </m:r>
              <m:r>
                <w:rPr>
                  <w:rFonts w:ascii="Cambria Math" w:hAnsi="Cambria Math"/>
                </w:rPr>
                <m:t>ANCHOR</m:t>
              </m:r>
            </m:sub>
          </m:sSub>
        </m:oMath>
      </m:oMathPara>
    </w:p>
    <w:p w14:paraId="2ECBEA11" w14:textId="77777777" w:rsidR="00D61D31" w:rsidRPr="005D452D" w:rsidRDefault="00667A3B" w:rsidP="003B06B2">
      <w:pPr>
        <w:suppressAutoHyphens w:val="0"/>
        <w:spacing w:line="240" w:lineRule="auto"/>
        <w:rPr>
          <w:lang w:val="pt-BR"/>
        </w:rPr>
      </w:pPr>
      <w:r w:rsidRPr="005D452D">
        <w:rPr>
          <w:lang w:val="pt-BR"/>
        </w:rPr>
        <w:t xml:space="preserve">Formula 3.6.3.2. No. 2 </w:t>
      </w:r>
    </w:p>
    <w:p w14:paraId="005F28C8" w14:textId="77777777" w:rsidR="00481276" w:rsidRPr="00870C4A" w:rsidRDefault="00705B6F" w:rsidP="003B06B2">
      <w:pPr>
        <w:suppressAutoHyphens w:val="0"/>
        <w:spacing w:line="240" w:lineRule="auto"/>
        <w:rPr>
          <w:lang w:val="it-IT"/>
        </w:rPr>
      </w:pPr>
      <m:oMathPara>
        <m:oMath>
          <m:sSub>
            <m:sSubPr>
              <m:ctrlPr>
                <w:rPr>
                  <w:rFonts w:ascii="Cambria Math" w:hAnsi="Cambria Math"/>
                  <w:i/>
                </w:rPr>
              </m:ctrlPr>
            </m:sSubPr>
            <m:e>
              <m:r>
                <w:rPr>
                  <w:rFonts w:ascii="Cambria Math" w:hAnsi="Cambria Math"/>
                  <w:lang w:val="it-IT"/>
                </w:rPr>
                <m:t>∆</m:t>
              </m:r>
              <m:r>
                <w:rPr>
                  <w:rFonts w:ascii="Cambria Math" w:hAnsi="Cambria Math"/>
                </w:rPr>
                <m:t>L</m:t>
              </m:r>
            </m:e>
            <m:sub>
              <m:r>
                <w:rPr>
                  <w:rFonts w:ascii="Cambria Math" w:hAnsi="Cambria Math"/>
                </w:rPr>
                <m:t>DYN</m:t>
              </m:r>
              <m:r>
                <w:rPr>
                  <w:rFonts w:ascii="Cambria Math" w:hAnsi="Cambria Math"/>
                  <w:lang w:val="it-IT"/>
                </w:rPr>
                <m:t>_</m:t>
              </m:r>
              <m:r>
                <w:rPr>
                  <w:rFonts w:ascii="Cambria Math" w:hAnsi="Cambria Math"/>
                </w:rPr>
                <m:t>v</m:t>
              </m:r>
              <m:r>
                <w:rPr>
                  <w:rFonts w:ascii="Cambria Math" w:hAnsi="Cambria Math"/>
                  <w:i/>
                </w:rPr>
                <w:sym w:font="Symbol" w:char="F0D7"/>
              </m:r>
              <m:r>
                <w:rPr>
                  <w:rFonts w:ascii="Cambria Math" w:hAnsi="Cambria Math"/>
                </w:rPr>
                <m:t>a</m:t>
              </m:r>
            </m:sub>
          </m:sSub>
          <m:r>
            <w:rPr>
              <w:rFonts w:ascii="Cambria Math" w:hAnsi="Cambria Math"/>
              <w:lang w:val="it-IT"/>
            </w:rPr>
            <m:t>=</m:t>
          </m:r>
          <m:r>
            <w:rPr>
              <w:rFonts w:ascii="Cambria Math" w:hAnsi="Cambria Math"/>
            </w:rPr>
            <m:t>β</m:t>
          </m:r>
          <m:r>
            <w:rPr>
              <w:rFonts w:ascii="Cambria Math" w:hAnsi="Cambria Math"/>
              <w:lang w:val="it-IT"/>
            </w:rPr>
            <m:t xml:space="preserve">× </m:t>
          </m:r>
          <m:func>
            <m:funcPr>
              <m:ctrlPr>
                <w:rPr>
                  <w:rFonts w:ascii="Cambria Math" w:hAnsi="Cambria Math"/>
                  <w:i/>
                </w:rPr>
              </m:ctrlPr>
            </m:funcPr>
            <m:fName>
              <m:r>
                <m:rPr>
                  <m:sty m:val="p"/>
                </m:rPr>
                <w:rPr>
                  <w:rFonts w:ascii="Cambria Math" w:hAnsi="Cambria Math"/>
                  <w:lang w:val="it-IT"/>
                </w:rPr>
                <m:t>lg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TEST</m:t>
                          </m:r>
                        </m:sub>
                      </m:sSub>
                    </m:num>
                    <m:den>
                      <m:sSub>
                        <m:sSubPr>
                          <m:ctrlPr>
                            <w:rPr>
                              <w:rFonts w:ascii="Cambria Math" w:hAnsi="Cambria Math"/>
                              <w:i/>
                            </w:rPr>
                          </m:ctrlPr>
                        </m:sSubPr>
                        <m:e>
                          <m:r>
                            <w:rPr>
                              <w:rFonts w:ascii="Cambria Math" w:hAnsi="Cambria Math"/>
                              <w:szCs w:val="18"/>
                              <w:lang w:eastAsia="ja-JP"/>
                            </w:rPr>
                            <m:t>v</m:t>
                          </m:r>
                          <m:r>
                            <w:rPr>
                              <w:rFonts w:ascii="Cambria Math" w:hAnsi="Cambria Math"/>
                              <w:i/>
                              <w:iCs/>
                              <w:szCs w:val="18"/>
                              <w:lang w:eastAsia="ja-JP"/>
                            </w:rPr>
                            <w:sym w:font="Symbol" w:char="F0D7"/>
                          </m:r>
                          <m:r>
                            <w:rPr>
                              <w:rFonts w:ascii="Cambria Math" w:hAnsi="Cambria Math"/>
                              <w:szCs w:val="18"/>
                              <w:lang w:eastAsia="ja-JP"/>
                            </w:rPr>
                            <m:t>a</m:t>
                          </m:r>
                        </m:e>
                        <m:sub>
                          <m:r>
                            <w:rPr>
                              <w:rFonts w:ascii="Cambria Math" w:hAnsi="Cambria Math"/>
                            </w:rPr>
                            <m:t>ANCHOR</m:t>
                          </m:r>
                        </m:sub>
                      </m:sSub>
                    </m:den>
                  </m:f>
                </m:e>
              </m:d>
            </m:e>
          </m:func>
          <m:r>
            <m:rPr>
              <m:sty m:val="p"/>
            </m:rPr>
            <w:rPr>
              <w:lang w:val="it-IT"/>
            </w:rPr>
            <w:br/>
          </m:r>
        </m:oMath>
      </m:oMathPara>
      <w:r w:rsidR="00481276" w:rsidRPr="00870C4A">
        <w:rPr>
          <w:lang w:val="it-IT"/>
        </w:rPr>
        <w:t xml:space="preserve">Formula 3.6.3.3. </w:t>
      </w:r>
    </w:p>
    <w:p w14:paraId="73B7F045" w14:textId="77777777" w:rsidR="00DC5719" w:rsidRPr="00870C4A" w:rsidRDefault="00705B6F" w:rsidP="003B06B2">
      <w:pPr>
        <w:suppressAutoHyphens w:val="0"/>
        <w:spacing w:line="240" w:lineRule="auto"/>
        <w:rPr>
          <w:lang w:val="it-IT"/>
        </w:rPr>
      </w:pPr>
      <m:oMathPara>
        <m:oMath>
          <m:sSub>
            <m:sSubPr>
              <m:ctrlPr>
                <w:rPr>
                  <w:rFonts w:ascii="Cambria Math" w:hAnsi="Cambria Math"/>
                  <w:i/>
                </w:rPr>
              </m:ctrlPr>
            </m:sSubPr>
            <m:e>
              <m:r>
                <w:rPr>
                  <w:rFonts w:ascii="Cambria Math" w:hAnsi="Cambria Math"/>
                  <w:lang w:val="it-IT"/>
                </w:rPr>
                <m:t>∆</m:t>
              </m:r>
              <m:r>
                <w:rPr>
                  <w:rFonts w:ascii="Cambria Math" w:hAnsi="Cambria Math"/>
                </w:rPr>
                <m:t>L</m:t>
              </m:r>
            </m:e>
            <m:sub>
              <m:r>
                <w:rPr>
                  <w:rFonts w:ascii="Cambria Math" w:hAnsi="Cambria Math"/>
                </w:rPr>
                <m:t>DYN</m:t>
              </m:r>
              <m:r>
                <w:rPr>
                  <w:rFonts w:ascii="Cambria Math" w:hAnsi="Cambria Math"/>
                  <w:lang w:val="it-IT"/>
                </w:rPr>
                <m:t>_</m:t>
              </m:r>
              <m:r>
                <w:rPr>
                  <w:rFonts w:ascii="Cambria Math" w:hAnsi="Cambria Math"/>
                </w:rPr>
                <m:t>EXP</m:t>
              </m:r>
            </m:sub>
          </m:sSub>
          <m:r>
            <w:rPr>
              <w:rFonts w:ascii="Cambria Math" w:hAnsi="Cambria Math"/>
              <w:lang w:val="it-IT"/>
            </w:rPr>
            <m:t>=</m:t>
          </m:r>
          <m:d>
            <m:dPr>
              <m:ctrlPr>
                <w:rPr>
                  <w:rFonts w:ascii="Cambria Math" w:hAnsi="Cambria Math"/>
                  <w:i/>
                </w:rPr>
              </m:ctrlPr>
            </m:dPr>
            <m:e>
              <m:sSub>
                <m:sSubPr>
                  <m:ctrlPr>
                    <w:rPr>
                      <w:rFonts w:ascii="Cambria Math" w:hAnsi="Cambria Math"/>
                      <w:i/>
                    </w:rPr>
                  </m:ctrlPr>
                </m:sSubPr>
                <m:e>
                  <m:r>
                    <w:rPr>
                      <w:rFonts w:ascii="Cambria Math" w:hAnsi="Cambria Math"/>
                      <w:lang w:val="it-IT"/>
                    </w:rPr>
                    <m:t>∆</m:t>
                  </m:r>
                  <m:r>
                    <w:rPr>
                      <w:rFonts w:ascii="Cambria Math" w:hAnsi="Cambria Math"/>
                    </w:rPr>
                    <m:t>L</m:t>
                  </m:r>
                </m:e>
                <m:sub>
                  <m:r>
                    <w:rPr>
                      <w:rFonts w:ascii="Cambria Math" w:hAnsi="Cambria Math"/>
                    </w:rPr>
                    <m:t>DYN</m:t>
                  </m:r>
                </m:sub>
              </m:sSub>
              <m:r>
                <w:rPr>
                  <w:rFonts w:ascii="Cambria Math" w:hAnsi="Cambria Math"/>
                  <w:lang w:val="it-IT"/>
                </w:rPr>
                <m:t>+</m:t>
              </m:r>
              <m:sSub>
                <m:sSubPr>
                  <m:ctrlPr>
                    <w:rPr>
                      <w:rFonts w:ascii="Cambria Math" w:hAnsi="Cambria Math"/>
                      <w:i/>
                    </w:rPr>
                  </m:ctrlPr>
                </m:sSubPr>
                <m:e>
                  <m:r>
                    <w:rPr>
                      <w:rFonts w:ascii="Cambria Math" w:hAnsi="Cambria Math"/>
                      <w:lang w:val="it-IT"/>
                    </w:rPr>
                    <m:t>∆</m:t>
                  </m:r>
                  <m:r>
                    <w:rPr>
                      <w:rFonts w:ascii="Cambria Math" w:hAnsi="Cambria Math"/>
                    </w:rPr>
                    <m:t>L</m:t>
                  </m:r>
                </m:e>
                <m:sub>
                  <m:r>
                    <w:rPr>
                      <w:rFonts w:ascii="Cambria Math" w:hAnsi="Cambria Math"/>
                    </w:rPr>
                    <m:t>DYN</m:t>
                  </m:r>
                  <m:r>
                    <w:rPr>
                      <w:rFonts w:ascii="Cambria Math" w:hAnsi="Cambria Math"/>
                      <w:lang w:val="it-IT"/>
                    </w:rPr>
                    <m:t>_</m:t>
                  </m:r>
                  <m:r>
                    <w:rPr>
                      <w:rFonts w:ascii="Cambria Math" w:hAnsi="Cambria Math"/>
                    </w:rPr>
                    <m:t>v</m:t>
                  </m:r>
                  <m:r>
                    <w:rPr>
                      <w:rFonts w:ascii="Cambria Math" w:hAnsi="Cambria Math"/>
                      <w:i/>
                    </w:rPr>
                    <w:sym w:font="Symbol" w:char="F0D7"/>
                  </m:r>
                  <m:r>
                    <w:rPr>
                      <w:rFonts w:ascii="Cambria Math" w:hAnsi="Cambria Math"/>
                    </w:rPr>
                    <m:t>a</m:t>
                  </m:r>
                </m:sub>
              </m:sSub>
            </m:e>
          </m:d>
          <m:r>
            <w:rPr>
              <w:rFonts w:ascii="Cambria Math" w:hAnsi="Cambria Math"/>
              <w:lang w:val="it-IT"/>
            </w:rPr>
            <m:t>×</m:t>
          </m:r>
          <m:f>
            <m:fPr>
              <m:type m:val="lin"/>
              <m:ctrlPr>
                <w:rPr>
                  <w:rFonts w:ascii="Cambria Math" w:hAnsi="Cambria Math"/>
                  <w:i/>
                </w:rPr>
              </m:ctrlPr>
            </m:fPr>
            <m:num>
              <m:d>
                <m:dPr>
                  <m:ctrlPr>
                    <w:rPr>
                      <w:rFonts w:ascii="Cambria Math" w:hAnsi="Cambria Math"/>
                      <w:i/>
                    </w:rPr>
                  </m:ctrlPr>
                </m:dPr>
                <m:e>
                  <m:r>
                    <w:rPr>
                      <w:rFonts w:ascii="Cambria Math" w:hAnsi="Cambria Math"/>
                      <w:lang w:val="it-IT"/>
                    </w:rPr>
                    <m:t>1-</m:t>
                  </m:r>
                  <m:f>
                    <m:fPr>
                      <m:type m:val="lin"/>
                      <m:ctrlPr>
                        <w:rPr>
                          <w:rFonts w:ascii="Cambria Math" w:hAnsi="Cambria Math"/>
                          <w:i/>
                        </w:rPr>
                      </m:ctrlPr>
                    </m:fPr>
                    <m:num>
                      <m:sSub>
                        <m:sSubPr>
                          <m:ctrlPr>
                            <w:rPr>
                              <w:rFonts w:ascii="Cambria Math" w:hAnsi="Cambria Math"/>
                              <w:i/>
                            </w:rPr>
                          </m:ctrlPr>
                        </m:sSubPr>
                        <m:e>
                          <m:r>
                            <w:rPr>
                              <w:rFonts w:ascii="Cambria Math" w:hAnsi="Cambria Math"/>
                            </w:rPr>
                            <m:t>α</m:t>
                          </m:r>
                        </m:e>
                        <m:sub>
                          <m:r>
                            <w:rPr>
                              <w:rFonts w:ascii="Cambria Math" w:hAnsi="Cambria Math"/>
                              <w:lang w:val="it-IT"/>
                            </w:rPr>
                            <m:t>1</m:t>
                          </m:r>
                        </m:sub>
                      </m:sSub>
                    </m:num>
                    <m:den>
                      <m:d>
                        <m:dPr>
                          <m:ctrlPr>
                            <w:rPr>
                              <w:rFonts w:ascii="Cambria Math" w:hAnsi="Cambria Math"/>
                              <w:i/>
                            </w:rPr>
                          </m:ctrlPr>
                        </m:dPr>
                        <m:e>
                          <m:sSub>
                            <m:sSubPr>
                              <m:ctrlPr>
                                <w:rPr>
                                  <w:rFonts w:ascii="Cambria Math" w:hAnsi="Cambria Math"/>
                                  <w:i/>
                                </w:rPr>
                              </m:ctrlPr>
                            </m:sSubPr>
                            <m:e>
                              <m:r>
                                <w:rPr>
                                  <w:rFonts w:ascii="Cambria Math" w:hAnsi="Cambria Math"/>
                                </w:rPr>
                                <m:t>LOAD</m:t>
                              </m:r>
                            </m:e>
                            <m:sub>
                              <m:r>
                                <w:rPr>
                                  <w:rFonts w:ascii="Cambria Math" w:hAnsi="Cambria Math"/>
                                </w:rPr>
                                <m:t>TEST</m:t>
                              </m:r>
                            </m:sub>
                          </m:sSub>
                          <m:r>
                            <w:rPr>
                              <w:rFonts w:ascii="Cambria Math" w:hAnsi="Cambria Math"/>
                              <w:lang w:val="it-IT"/>
                            </w:rPr>
                            <m:t>+</m:t>
                          </m:r>
                          <m:sSub>
                            <m:sSubPr>
                              <m:ctrlPr>
                                <w:rPr>
                                  <w:rFonts w:ascii="Cambria Math" w:hAnsi="Cambria Math"/>
                                  <w:i/>
                                </w:rPr>
                              </m:ctrlPr>
                            </m:sSubPr>
                            <m:e>
                              <m:r>
                                <w:rPr>
                                  <w:rFonts w:ascii="Cambria Math" w:hAnsi="Cambria Math"/>
                                </w:rPr>
                                <m:t>α</m:t>
                              </m:r>
                            </m:e>
                            <m:sub>
                              <m:r>
                                <w:rPr>
                                  <w:rFonts w:ascii="Cambria Math" w:hAnsi="Cambria Math"/>
                                  <w:lang w:val="it-IT"/>
                                </w:rPr>
                                <m:t>2</m:t>
                              </m:r>
                            </m:sub>
                          </m:sSub>
                        </m:e>
                      </m:d>
                    </m:den>
                  </m:f>
                </m:e>
              </m:d>
            </m:num>
            <m:den>
              <m:d>
                <m:dPr>
                  <m:ctrlPr>
                    <w:rPr>
                      <w:rFonts w:ascii="Cambria Math" w:hAnsi="Cambria Math"/>
                      <w:i/>
                    </w:rPr>
                  </m:ctrlPr>
                </m:dPr>
                <m:e>
                  <m:r>
                    <w:rPr>
                      <w:rFonts w:ascii="Cambria Math" w:hAnsi="Cambria Math"/>
                      <w:lang w:val="it-IT"/>
                    </w:rPr>
                    <m:t>1-</m:t>
                  </m:r>
                  <m:sSub>
                    <m:sSubPr>
                      <m:ctrlPr>
                        <w:rPr>
                          <w:rFonts w:ascii="Cambria Math" w:hAnsi="Cambria Math"/>
                          <w:i/>
                        </w:rPr>
                      </m:ctrlPr>
                    </m:sSubPr>
                    <m:e>
                      <m:r>
                        <w:rPr>
                          <w:rFonts w:ascii="Cambria Math" w:hAnsi="Cambria Math"/>
                        </w:rPr>
                        <m:t>α</m:t>
                      </m:r>
                    </m:e>
                    <m:sub>
                      <m:r>
                        <w:rPr>
                          <w:rFonts w:ascii="Cambria Math" w:hAnsi="Cambria Math"/>
                          <w:lang w:val="it-IT"/>
                        </w:rPr>
                        <m:t>1</m:t>
                      </m:r>
                    </m:sub>
                  </m:sSub>
                  <m:r>
                    <w:rPr>
                      <w:rFonts w:ascii="Cambria Math" w:hAnsi="Cambria Math"/>
                      <w:lang w:val="it-IT"/>
                    </w:rPr>
                    <m:t>/</m:t>
                  </m:r>
                  <m:d>
                    <m:dPr>
                      <m:ctrlPr>
                        <w:rPr>
                          <w:rFonts w:ascii="Cambria Math" w:hAnsi="Cambria Math"/>
                          <w:i/>
                        </w:rPr>
                      </m:ctrlPr>
                    </m:dPr>
                    <m:e>
                      <m:r>
                        <w:rPr>
                          <w:rFonts w:ascii="Cambria Math" w:hAnsi="Cambria Math"/>
                          <w:lang w:val="it-IT"/>
                        </w:rPr>
                        <m:t>1+</m:t>
                      </m:r>
                      <m:sSub>
                        <m:sSubPr>
                          <m:ctrlPr>
                            <w:rPr>
                              <w:rFonts w:ascii="Cambria Math" w:hAnsi="Cambria Math"/>
                              <w:i/>
                            </w:rPr>
                          </m:ctrlPr>
                        </m:sSubPr>
                        <m:e>
                          <m:r>
                            <w:rPr>
                              <w:rFonts w:ascii="Cambria Math" w:hAnsi="Cambria Math"/>
                            </w:rPr>
                            <m:t>α</m:t>
                          </m:r>
                        </m:e>
                        <m:sub>
                          <m:r>
                            <w:rPr>
                              <w:rFonts w:ascii="Cambria Math" w:hAnsi="Cambria Math"/>
                              <w:lang w:val="it-IT"/>
                            </w:rPr>
                            <m:t>2</m:t>
                          </m:r>
                        </m:sub>
                      </m:sSub>
                    </m:e>
                  </m:d>
                </m:e>
              </m:d>
              <m:r>
                <w:rPr>
                  <w:rFonts w:ascii="Cambria Math" w:hAnsi="Cambria Math"/>
                  <w:lang w:val="it-IT"/>
                </w:rPr>
                <m:t>+0.3</m:t>
              </m:r>
            </m:den>
          </m:f>
          <m:r>
            <m:rPr>
              <m:sty m:val="p"/>
            </m:rPr>
            <w:rPr>
              <w:lang w:val="it-IT"/>
            </w:rPr>
            <w:br/>
          </m:r>
        </m:oMath>
      </m:oMathPara>
      <w:r w:rsidR="003A1CD4" w:rsidRPr="00870C4A">
        <w:rPr>
          <w:lang w:val="it-IT"/>
        </w:rPr>
        <w:t xml:space="preserve">Formula 3.7. </w:t>
      </w:r>
    </w:p>
    <w:p w14:paraId="11046D81" w14:textId="1B449D83" w:rsidR="00AB4480" w:rsidRPr="005D452D" w:rsidRDefault="00AC12FA" w:rsidP="003B06B2">
      <w:pPr>
        <w:suppressAutoHyphens w:val="0"/>
        <w:spacing w:line="240" w:lineRule="auto"/>
        <w:rPr>
          <w:lang w:val="pt-BR"/>
        </w:rPr>
      </w:pPr>
      <m:oMathPara>
        <m:oMath>
          <m:r>
            <w:rPr>
              <w:rFonts w:ascii="Cambria Math" w:hAnsi="Cambria Math"/>
              <w:lang w:val="pt-BR"/>
            </w:rPr>
            <m:t>∆</m:t>
          </m:r>
          <m:sSub>
            <m:sSubPr>
              <m:ctrlPr>
                <w:rPr>
                  <w:rFonts w:ascii="Cambria Math" w:hAnsi="Cambria Math"/>
                  <w:i/>
                </w:rPr>
              </m:ctrlPr>
            </m:sSubPr>
            <m:e>
              <m:r>
                <w:rPr>
                  <w:rFonts w:ascii="Cambria Math" w:hAnsi="Cambria Math"/>
                </w:rPr>
                <m:t>L</m:t>
              </m:r>
            </m:e>
            <m:sub>
              <m:r>
                <w:rPr>
                  <w:rFonts w:ascii="Cambria Math" w:hAnsi="Cambria Math"/>
                </w:rPr>
                <m:t>AVAS</m:t>
              </m:r>
            </m:sub>
          </m:sSub>
          <m:r>
            <w:rPr>
              <w:rFonts w:ascii="Cambria Math" w:hAnsi="Cambria Math"/>
              <w:lang w:val="pt-BR"/>
            </w:rPr>
            <m:t>=</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ACC</m:t>
                  </m:r>
                  <m:r>
                    <w:rPr>
                      <w:rFonts w:ascii="Cambria Math" w:hAnsi="Cambria Math"/>
                      <w:lang w:val="pt-BR"/>
                    </w:rPr>
                    <m:t>_</m:t>
                  </m:r>
                  <m:r>
                    <w:rPr>
                      <w:rFonts w:ascii="Cambria Math" w:hAnsi="Cambria Math"/>
                    </w:rPr>
                    <m:t>ANCHOR</m:t>
                  </m:r>
                </m:sub>
              </m:sSub>
              <m:r>
                <w:rPr>
                  <w:rFonts w:ascii="Cambria Math" w:hAnsi="Cambria Math"/>
                  <w:lang w:val="pt-BR"/>
                </w:rPr>
                <m:t>-58</m:t>
              </m:r>
            </m:e>
          </m:d>
          <m:r>
            <w:rPr>
              <w:rFonts w:ascii="Cambria Math" w:hAnsi="Cambria Math"/>
              <w:lang w:val="pt-BR"/>
            </w:rPr>
            <m:t>×</m:t>
          </m:r>
          <m:d>
            <m:dPr>
              <m:ctrlPr>
                <w:rPr>
                  <w:rFonts w:ascii="Cambria Math" w:hAnsi="Cambria Math"/>
                  <w:i/>
                </w:rPr>
              </m:ctrlPr>
            </m:dPr>
            <m:e>
              <m:r>
                <w:rPr>
                  <w:rFonts w:ascii="Cambria Math" w:hAnsi="Cambria Math"/>
                  <w:lang w:val="pt-BR"/>
                </w:rPr>
                <m:t>1-</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BB</m:t>
                              </m:r>
                              <m:r>
                                <w:rPr>
                                  <w:rFonts w:ascii="Cambria Math" w:hAnsi="Cambria Math"/>
                                  <w:lang w:val="pt-BR"/>
                                </w:rPr>
                                <m:t>'_</m:t>
                              </m:r>
                              <m:r>
                                <w:rPr>
                                  <w:rFonts w:ascii="Cambria Math" w:hAnsi="Cambria Math"/>
                                </w:rPr>
                                <m:t>TEST</m:t>
                              </m:r>
                            </m:sub>
                          </m:sSub>
                        </m:num>
                        <m:den>
                          <m:sSub>
                            <m:sSubPr>
                              <m:ctrlPr>
                                <w:rPr>
                                  <w:rFonts w:ascii="Cambria Math" w:hAnsi="Cambria Math"/>
                                  <w:i/>
                                </w:rPr>
                              </m:ctrlPr>
                            </m:sSubPr>
                            <m:e>
                              <m:r>
                                <w:rPr>
                                  <w:rFonts w:ascii="Cambria Math" w:hAnsi="Cambria Math"/>
                                </w:rPr>
                                <m:t>v</m:t>
                              </m:r>
                            </m:e>
                            <m:sub>
                              <m:r>
                                <w:rPr>
                                  <w:rFonts w:ascii="Cambria Math" w:hAnsi="Cambria Math"/>
                                </w:rPr>
                                <m:t>TEST</m:t>
                              </m:r>
                            </m:sub>
                          </m:sSub>
                        </m:den>
                      </m:f>
                    </m:e>
                  </m:d>
                </m:e>
                <m:sup>
                  <m:r>
                    <w:rPr>
                      <w:rFonts w:ascii="Cambria Math" w:hAnsi="Cambria Math"/>
                      <w:lang w:val="pt-BR"/>
                    </w:rPr>
                    <m:t>0.75</m:t>
                  </m:r>
                </m:sup>
              </m:sSup>
            </m:e>
          </m:d>
          <m:r>
            <m:rPr>
              <m:sty m:val="p"/>
            </m:rPr>
            <w:rPr>
              <w:lang w:val="pt-BR"/>
            </w:rPr>
            <w:br/>
          </m:r>
        </m:oMath>
      </m:oMathPara>
      <w:r w:rsidR="00BB335D" w:rsidRPr="005D452D">
        <w:rPr>
          <w:lang w:val="pt-BR"/>
        </w:rPr>
        <w:t>Formula 3.8.</w:t>
      </w:r>
    </w:p>
    <w:p w14:paraId="403783D3" w14:textId="14C5B5FD" w:rsidR="00BB335D" w:rsidRPr="00281C39" w:rsidRDefault="00705B6F" w:rsidP="003B06B2">
      <w:pPr>
        <w:suppressAutoHyphens w:val="0"/>
        <w:spacing w:line="240" w:lineRule="auto"/>
      </w:pPr>
      <m:oMathPara>
        <m:oMath>
          <m:sSub>
            <m:sSubPr>
              <m:ctrlPr>
                <w:rPr>
                  <w:rFonts w:ascii="Cambria Math" w:hAnsi="Cambria Math"/>
                  <w:i/>
                </w:rPr>
              </m:ctrlPr>
            </m:sSubPr>
            <m:e>
              <m:r>
                <w:rPr>
                  <w:rFonts w:ascii="Cambria Math" w:hAnsi="Cambria Math"/>
                </w:rPr>
                <m:t>L</m:t>
              </m:r>
            </m:e>
            <m:sub>
              <m:r>
                <w:rPr>
                  <w:rFonts w:ascii="Cambria Math" w:hAnsi="Cambria Math"/>
                </w:rPr>
                <m:t>TEST</m:t>
              </m:r>
              <m:r>
                <w:rPr>
                  <w:rFonts w:ascii="Cambria Math" w:hAnsi="Cambria Math"/>
                </w:rPr>
                <m:t>_</m:t>
              </m:r>
              <m:r>
                <w:rPr>
                  <w:rFonts w:ascii="Cambria Math" w:hAnsi="Cambria Math"/>
                </w:rPr>
                <m:t>EXP</m:t>
              </m:r>
            </m:sub>
          </m:sSub>
          <m:r>
            <w:rPr>
              <w:rFonts w:ascii="Cambria Math" w:hAnsi="Cambria Math"/>
            </w:rPr>
            <m:t>=10×</m:t>
          </m:r>
          <m:func>
            <m:funcPr>
              <m:ctrlPr>
                <w:rPr>
                  <w:rFonts w:ascii="Cambria Math" w:hAnsi="Cambria Math"/>
                  <w:i/>
                </w:rPr>
              </m:ctrlPr>
            </m:funcPr>
            <m:fName>
              <m:r>
                <m:rPr>
                  <m:sty m:val="p"/>
                </m:rPr>
                <w:rPr>
                  <w:rFonts w:ascii="Cambria Math" w:hAnsi="Cambria Math"/>
                </w:rPr>
                <m:t>lg</m:t>
              </m:r>
            </m:fName>
            <m:e>
              <m:d>
                <m:dPr>
                  <m:ctrlPr>
                    <w:rPr>
                      <w:rFonts w:ascii="Cambria Math" w:hAnsi="Cambria Math"/>
                      <w:i/>
                    </w:rPr>
                  </m:ctrlPr>
                </m:dPr>
                <m:e>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m:t>
                          </m:r>
                          <m:r>
                            <w:rPr>
                              <w:rFonts w:ascii="Cambria Math" w:hAnsi="Cambria Math"/>
                            </w:rPr>
                            <m:t>L</m:t>
                          </m:r>
                        </m:e>
                        <m:sub>
                          <m:r>
                            <w:rPr>
                              <w:rFonts w:ascii="Cambria Math" w:hAnsi="Cambria Math"/>
                            </w:rPr>
                            <m:t>TR</m:t>
                          </m:r>
                          <m:r>
                            <w:rPr>
                              <w:rFonts w:ascii="Cambria Math" w:hAnsi="Cambria Math"/>
                            </w:rPr>
                            <m:t>_</m:t>
                          </m:r>
                          <m:r>
                            <w:rPr>
                              <w:rFonts w:ascii="Cambria Math" w:hAnsi="Cambria Math"/>
                            </w:rPr>
                            <m:t>EXP</m:t>
                          </m:r>
                        </m:sub>
                      </m:sSub>
                    </m:sup>
                  </m:sSup>
                  <m:r>
                    <w:rPr>
                      <w:rFonts w:ascii="Cambria Math" w:hAnsi="Cambria Math"/>
                    </w:rPr>
                    <m:t>+</m:t>
                  </m:r>
                  <m:sSup>
                    <m:sSupPr>
                      <m:ctrlPr>
                        <w:rPr>
                          <w:rFonts w:ascii="Cambria Math" w:hAnsi="Cambria Math"/>
                          <w:i/>
                        </w:rPr>
                      </m:ctrlPr>
                    </m:sSupPr>
                    <m:e>
                      <m:r>
                        <w:rPr>
                          <w:rFonts w:ascii="Cambria Math" w:hAnsi="Cambria Math"/>
                        </w:rPr>
                        <m:t>10</m:t>
                      </m:r>
                    </m:e>
                    <m:sup>
                      <m:sSub>
                        <m:sSubPr>
                          <m:ctrlPr>
                            <w:rPr>
                              <w:rFonts w:ascii="Cambria Math" w:hAnsi="Cambria Math"/>
                              <w:i/>
                            </w:rPr>
                          </m:ctrlPr>
                        </m:sSubPr>
                        <m:e>
                          <m:r>
                            <w:rPr>
                              <w:rFonts w:ascii="Cambria Math" w:hAnsi="Cambria Math"/>
                            </w:rPr>
                            <m:t>0.1×</m:t>
                          </m:r>
                          <m:r>
                            <w:rPr>
                              <w:rFonts w:ascii="Cambria Math" w:hAnsi="Cambria Math"/>
                            </w:rPr>
                            <m:t>L</m:t>
                          </m:r>
                        </m:e>
                        <m:sub>
                          <m:r>
                            <w:rPr>
                              <w:rFonts w:ascii="Cambria Math" w:hAnsi="Cambria Math"/>
                            </w:rPr>
                            <m:t>PT</m:t>
                          </m:r>
                          <m:r>
                            <w:rPr>
                              <w:rFonts w:ascii="Cambria Math" w:hAnsi="Cambria Math"/>
                            </w:rPr>
                            <m:t>_</m:t>
                          </m:r>
                          <m:r>
                            <w:rPr>
                              <w:rFonts w:ascii="Cambria Math" w:hAnsi="Cambria Math"/>
                            </w:rPr>
                            <m:t>EXP</m:t>
                          </m:r>
                        </m:sub>
                      </m:sSub>
                    </m:sup>
                  </m:sSup>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0.1×</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DYN</m:t>
                              </m:r>
                              <m:r>
                                <w:rPr>
                                  <w:rFonts w:ascii="Cambria Math" w:hAnsi="Cambria Math"/>
                                </w:rPr>
                                <m:t>_</m:t>
                              </m:r>
                              <m:r>
                                <w:rPr>
                                  <w:rFonts w:ascii="Cambria Math" w:hAnsi="Cambria Math"/>
                                </w:rPr>
                                <m:t>EXP</m:t>
                              </m:r>
                            </m:sub>
                          </m:sSub>
                          <m:r>
                            <w:rPr>
                              <w:rFonts w:ascii="Cambria Math" w:hAnsi="Cambria Math"/>
                            </w:rPr>
                            <m:t>+</m:t>
                          </m:r>
                          <m:sSub>
                            <m:sSubPr>
                              <m:ctrlPr>
                                <w:rPr>
                                  <w:rFonts w:ascii="Cambria Math" w:hAnsi="Cambria Math"/>
                                  <w:i/>
                                </w:rPr>
                              </m:ctrlPr>
                            </m:sSubPr>
                            <m:e>
                              <m:r>
                                <w:rPr>
                                  <w:rFonts w:ascii="Cambria Math" w:hAnsi="Cambria Math"/>
                                </w:rPr>
                                <m:t>∆</m:t>
                              </m:r>
                              <m:r>
                                <w:rPr>
                                  <w:rFonts w:ascii="Cambria Math" w:hAnsi="Cambria Math"/>
                                </w:rPr>
                                <m:t>L</m:t>
                              </m:r>
                            </m:e>
                            <m:sub>
                              <m:r>
                                <w:rPr>
                                  <w:rFonts w:ascii="Cambria Math" w:hAnsi="Cambria Math"/>
                                </w:rPr>
                                <m:t>DYN</m:t>
                              </m:r>
                              <m:r>
                                <w:rPr>
                                  <w:rFonts w:ascii="Cambria Math" w:hAnsi="Cambria Math"/>
                                </w:rPr>
                                <m:t>_</m:t>
                              </m:r>
                              <m:r>
                                <w:rPr>
                                  <w:rFonts w:ascii="Cambria Math" w:hAnsi="Cambria Math"/>
                                </w:rPr>
                                <m:t>EXP</m:t>
                              </m:r>
                            </m:sub>
                          </m:sSub>
                        </m:e>
                      </m:d>
                    </m:sup>
                  </m:sSup>
                </m:e>
              </m:d>
            </m:e>
          </m:func>
          <m:r>
            <w:rPr>
              <w:rFonts w:ascii="Cambria Math" w:hAnsi="Cambria Math"/>
            </w:rPr>
            <m:t>+</m:t>
          </m:r>
          <m:sSub>
            <m:sSubPr>
              <m:ctrlPr>
                <w:rPr>
                  <w:rFonts w:ascii="Cambria Math" w:hAnsi="Cambria Math"/>
                  <w:i/>
                </w:rPr>
              </m:ctrlPr>
            </m:sSubPr>
            <m:e>
              <m:r>
                <w:rPr>
                  <w:rFonts w:ascii="Cambria Math" w:hAnsi="Cambria Math"/>
                </w:rPr>
                <m:t>∆</m:t>
              </m:r>
              <m:r>
                <w:rPr>
                  <w:rFonts w:ascii="Cambria Math" w:hAnsi="Cambria Math"/>
                </w:rPr>
                <m:t>L</m:t>
              </m:r>
            </m:e>
            <m:sub>
              <m:r>
                <w:rPr>
                  <w:rFonts w:ascii="Cambria Math" w:hAnsi="Cambria Math"/>
                </w:rPr>
                <m:t>AVAS</m:t>
              </m:r>
            </m:sub>
          </m:sSub>
          <m:r>
            <m:rPr>
              <m:sty m:val="p"/>
            </m:rPr>
            <w:rPr>
              <w:rFonts w:ascii="Cambria Math"/>
              <w:vertAlign w:val="subscript"/>
            </w:rPr>
            <m:t>+</m:t>
          </m:r>
          <m:r>
            <w:rPr>
              <w:rFonts w:ascii="Cambria Math" w:hAnsi="Cambria Math"/>
            </w:rPr>
            <m:t>2</m:t>
          </m:r>
          <m:r>
            <w:rPr>
              <w:rFonts w:ascii="Cambria Math" w:hAnsi="Cambria Math"/>
            </w:rPr>
            <m:t>dB</m:t>
          </m:r>
          <m:r>
            <w:rPr>
              <w:rFonts w:ascii="Cambria Math" w:hAnsi="Cambria Math"/>
            </w:rPr>
            <m:t>(</m:t>
          </m:r>
          <m:r>
            <w:rPr>
              <w:rFonts w:ascii="Cambria Math" w:hAnsi="Cambria Math"/>
            </w:rPr>
            <m:t>A</m:t>
          </m:r>
          <m:r>
            <w:rPr>
              <w:rFonts w:ascii="Cambria Math" w:hAnsi="Cambria Math"/>
            </w:rPr>
            <m:t>)</m:t>
          </m:r>
        </m:oMath>
      </m:oMathPara>
    </w:p>
    <w:p w14:paraId="34404213" w14:textId="77777777" w:rsidR="00AB4480" w:rsidRPr="00281C39" w:rsidRDefault="00AB4480" w:rsidP="003B06B2">
      <w:pPr>
        <w:suppressAutoHyphens w:val="0"/>
        <w:spacing w:line="240" w:lineRule="auto"/>
      </w:pPr>
    </w:p>
    <w:p w14:paraId="133D8AE5" w14:textId="77777777" w:rsidR="002D4A6C" w:rsidRPr="00281C39" w:rsidRDefault="002D4A6C" w:rsidP="003B06B2">
      <w:pPr>
        <w:suppressAutoHyphens w:val="0"/>
        <w:spacing w:line="240" w:lineRule="auto"/>
        <w:rPr>
          <w:b/>
          <w:bCs/>
        </w:rPr>
      </w:pPr>
    </w:p>
    <w:p w14:paraId="4A45453E" w14:textId="77777777" w:rsidR="002D4A6C" w:rsidRPr="00281C39" w:rsidRDefault="002D4A6C" w:rsidP="003B06B2">
      <w:pPr>
        <w:suppressAutoHyphens w:val="0"/>
        <w:spacing w:line="240" w:lineRule="auto"/>
        <w:rPr>
          <w:b/>
          <w:bCs/>
        </w:rPr>
      </w:pPr>
    </w:p>
    <w:p w14:paraId="15284AE3" w14:textId="77777777" w:rsidR="002D4A6C" w:rsidRPr="00281C39" w:rsidRDefault="002D4A6C" w:rsidP="003B06B2">
      <w:pPr>
        <w:suppressAutoHyphens w:val="0"/>
        <w:spacing w:line="240" w:lineRule="auto"/>
        <w:rPr>
          <w:b/>
          <w:bCs/>
        </w:rPr>
      </w:pPr>
    </w:p>
    <w:p w14:paraId="27E83AB3" w14:textId="77777777" w:rsidR="002D4A6C" w:rsidRPr="00281C39" w:rsidRDefault="002D4A6C" w:rsidP="003B06B2">
      <w:pPr>
        <w:suppressAutoHyphens w:val="0"/>
        <w:spacing w:line="240" w:lineRule="auto"/>
        <w:rPr>
          <w:b/>
          <w:bCs/>
        </w:rPr>
      </w:pPr>
    </w:p>
    <w:p w14:paraId="0F66E48B" w14:textId="77777777" w:rsidR="002D4A6C" w:rsidRPr="00281C39" w:rsidRDefault="002D4A6C" w:rsidP="003B06B2">
      <w:pPr>
        <w:suppressAutoHyphens w:val="0"/>
        <w:spacing w:line="240" w:lineRule="auto"/>
        <w:rPr>
          <w:b/>
          <w:bCs/>
        </w:rPr>
      </w:pPr>
    </w:p>
    <w:p w14:paraId="411F72C7" w14:textId="77777777" w:rsidR="002D4A6C" w:rsidRPr="00281C39" w:rsidRDefault="002D4A6C" w:rsidP="003B06B2">
      <w:pPr>
        <w:suppressAutoHyphens w:val="0"/>
        <w:spacing w:line="240" w:lineRule="auto"/>
        <w:rPr>
          <w:b/>
          <w:bCs/>
        </w:rPr>
      </w:pPr>
    </w:p>
    <w:p w14:paraId="1634BC06" w14:textId="77777777" w:rsidR="002D4A6C" w:rsidRPr="00281C39" w:rsidRDefault="002D4A6C" w:rsidP="003B06B2">
      <w:pPr>
        <w:suppressAutoHyphens w:val="0"/>
        <w:spacing w:line="240" w:lineRule="auto"/>
        <w:rPr>
          <w:b/>
          <w:bCs/>
        </w:rPr>
      </w:pPr>
    </w:p>
    <w:p w14:paraId="66224E17" w14:textId="77777777" w:rsidR="003B06B2" w:rsidRPr="00281C39" w:rsidRDefault="003B06B2" w:rsidP="003B06B2">
      <w:pPr>
        <w:pStyle w:val="HChG"/>
        <w:spacing w:before="120" w:after="120"/>
        <w:sectPr w:rsidR="003B06B2" w:rsidRPr="00281C39" w:rsidSect="005A29FE">
          <w:footerReference w:type="even" r:id="rId112"/>
          <w:footerReference w:type="default" r:id="rId113"/>
          <w:footerReference w:type="first" r:id="rId114"/>
          <w:endnotePr>
            <w:numFmt w:val="decimal"/>
          </w:endnotePr>
          <w:pgSz w:w="11907" w:h="16840" w:code="9"/>
          <w:pgMar w:top="1418" w:right="1134" w:bottom="1134" w:left="1134" w:header="851" w:footer="567" w:gutter="0"/>
          <w:cols w:space="720"/>
          <w:docGrid w:linePitch="272"/>
        </w:sectPr>
      </w:pPr>
    </w:p>
    <w:p w14:paraId="1237850E" w14:textId="1EC0053A" w:rsidR="003B06B2" w:rsidRPr="00281C39" w:rsidRDefault="003B06B2" w:rsidP="00766940">
      <w:pPr>
        <w:pStyle w:val="HChG"/>
        <w:spacing w:before="120" w:after="120"/>
      </w:pPr>
      <w:r w:rsidRPr="00281C39">
        <w:lastRenderedPageBreak/>
        <w:t xml:space="preserve">Annex 9 – Appendix 5 </w:t>
      </w:r>
      <w:r w:rsidRPr="00281C39">
        <w:tab/>
      </w:r>
      <w:r w:rsidRPr="00281C39">
        <w:tab/>
        <w:t>Test report sheet</w:t>
      </w:r>
    </w:p>
    <w:p w14:paraId="76F81E15" w14:textId="665108A2" w:rsidR="003B06B2" w:rsidRPr="00281C39" w:rsidRDefault="00975C30" w:rsidP="003B06B2">
      <w:pPr>
        <w:suppressAutoHyphens w:val="0"/>
        <w:spacing w:line="240" w:lineRule="auto"/>
        <w:rPr>
          <w:rFonts w:ascii="Calibri" w:eastAsia="DengXian" w:hAnsi="Calibri" w:cs="Calibri"/>
          <w:b/>
          <w:bCs/>
          <w:lang w:eastAsia="zh-CN"/>
        </w:rPr>
      </w:pPr>
      <w:r w:rsidRPr="00281C39">
        <w:rPr>
          <w:bCs/>
        </w:rPr>
        <w:object w:dxaOrig="24180" w:dyaOrig="11390" w14:anchorId="7D752959">
          <v:shape id="_x0000_i1031" type="#_x0000_t75" style="width:662.55pt;height:313.2pt" o:ole="">
            <v:imagedata r:id="rId115" o:title=""/>
          </v:shape>
          <o:OLEObject Type="Embed" ProgID="Excel.Sheet.12" ShapeID="_x0000_i1031" DrawAspect="Content" ObjectID="_1834814054" r:id="rId116"/>
        </w:object>
      </w:r>
      <w:r w:rsidR="003B06B2" w:rsidRPr="00281C39">
        <w:rPr>
          <w:rFonts w:ascii="Calibri" w:eastAsia="DengXian" w:hAnsi="Calibri" w:cs="Calibri"/>
          <w:b/>
          <w:bCs/>
          <w:lang w:eastAsia="zh-CN"/>
        </w:rPr>
        <w:t xml:space="preserve"> </w:t>
      </w:r>
    </w:p>
    <w:p w14:paraId="4D52554E" w14:textId="77777777" w:rsidR="00AE5F6F" w:rsidRDefault="003B06B2" w:rsidP="00975C30">
      <w:pPr>
        <w:suppressAutoHyphens w:val="0"/>
        <w:spacing w:line="240" w:lineRule="auto"/>
        <w:rPr>
          <w:ins w:id="936" w:author="Doug Moore" w:date="2026-02-13T05:28:00Z" w16du:dateUtc="2026-02-13T10:28:00Z"/>
          <w:rFonts w:ascii="Calibri" w:eastAsia="DengXian" w:hAnsi="Calibri" w:cs="Calibri"/>
          <w:b/>
          <w:bCs/>
          <w:lang w:eastAsia="zh-CN"/>
        </w:rPr>
      </w:pPr>
      <w:r w:rsidRPr="00281C39">
        <w:rPr>
          <w:rFonts w:ascii="Calibri" w:eastAsia="DengXian" w:hAnsi="Calibri" w:cs="Calibri"/>
          <w:b/>
          <w:bCs/>
          <w:lang w:eastAsia="zh-CN"/>
        </w:rPr>
        <w:t xml:space="preserve">Compliance of the test results to Annex 9: YES/NO                                     Number Case of compliance according to paragraph 4 of Annex 9:    </w:t>
      </w:r>
    </w:p>
    <w:p w14:paraId="6CF0176E" w14:textId="77777777" w:rsidR="00AE5F6F" w:rsidRDefault="00AE5F6F" w:rsidP="00975C30">
      <w:pPr>
        <w:suppressAutoHyphens w:val="0"/>
        <w:spacing w:line="240" w:lineRule="auto"/>
        <w:rPr>
          <w:ins w:id="937" w:author="Doug Moore" w:date="2026-02-13T05:28:00Z" w16du:dateUtc="2026-02-13T10:28:00Z"/>
          <w:rFonts w:ascii="Calibri" w:eastAsia="DengXian" w:hAnsi="Calibri" w:cs="Calibri"/>
          <w:b/>
          <w:bCs/>
          <w:lang w:eastAsia="zh-CN"/>
        </w:rPr>
      </w:pPr>
    </w:p>
    <w:p w14:paraId="3F77150B" w14:textId="77777777" w:rsidR="00AE5F6F" w:rsidRDefault="00AE5F6F" w:rsidP="00975C30">
      <w:pPr>
        <w:suppressAutoHyphens w:val="0"/>
        <w:spacing w:line="240" w:lineRule="auto"/>
        <w:rPr>
          <w:ins w:id="938" w:author="Doug Moore" w:date="2026-02-13T05:28:00Z" w16du:dateUtc="2026-02-13T10:28:00Z"/>
          <w:rFonts w:ascii="Calibri" w:eastAsia="DengXian" w:hAnsi="Calibri" w:cs="Calibri"/>
          <w:b/>
          <w:bCs/>
          <w:lang w:eastAsia="zh-CN"/>
        </w:rPr>
      </w:pPr>
    </w:p>
    <w:p w14:paraId="6D95D630" w14:textId="77777777" w:rsidR="00D43251" w:rsidRDefault="004B5D0E">
      <w:pPr>
        <w:suppressAutoHyphens w:val="0"/>
        <w:spacing w:line="240" w:lineRule="auto"/>
        <w:rPr>
          <w:ins w:id="939" w:author="Annett Schuessling / VDA" w:date="2026-03-12T09:45:00Z" w16du:dateUtc="2026-03-12T08:45:00Z"/>
          <w:rFonts w:ascii="Calibri" w:eastAsia="DengXian" w:hAnsi="Calibri" w:cs="Calibri"/>
          <w:b/>
          <w:bCs/>
          <w:lang w:eastAsia="zh-CN"/>
        </w:rPr>
        <w:sectPr w:rsidR="00D43251" w:rsidSect="00766940">
          <w:headerReference w:type="even" r:id="rId117"/>
          <w:footerReference w:type="even" r:id="rId118"/>
          <w:footerReference w:type="default" r:id="rId119"/>
          <w:headerReference w:type="first" r:id="rId120"/>
          <w:footerReference w:type="first" r:id="rId121"/>
          <w:endnotePr>
            <w:numFmt w:val="decimal"/>
          </w:endnotePr>
          <w:pgSz w:w="16840" w:h="11907" w:orient="landscape" w:code="9"/>
          <w:pgMar w:top="426" w:right="1701" w:bottom="426" w:left="2268" w:header="1134" w:footer="1701" w:gutter="0"/>
          <w:cols w:space="720"/>
          <w:titlePg/>
          <w:docGrid w:linePitch="272"/>
        </w:sectPr>
      </w:pPr>
      <w:ins w:id="943" w:author="Doug Moore" w:date="2026-02-13T05:28:00Z" w16du:dateUtc="2026-02-13T10:28:00Z">
        <w:r>
          <w:rPr>
            <w:rFonts w:ascii="Calibri" w:eastAsia="DengXian" w:hAnsi="Calibri" w:cs="Calibri"/>
            <w:b/>
            <w:bCs/>
            <w:lang w:eastAsia="zh-CN"/>
          </w:rPr>
          <w:br w:type="page"/>
        </w:r>
      </w:ins>
    </w:p>
    <w:p w14:paraId="42B1D06D" w14:textId="6FF59F52" w:rsidR="004B5D0E" w:rsidRPr="00D43251" w:rsidDel="00D43251" w:rsidRDefault="004B5D0E" w:rsidP="00D43251">
      <w:pPr>
        <w:suppressAutoHyphens w:val="0"/>
        <w:spacing w:before="360" w:after="240" w:line="240" w:lineRule="auto"/>
        <w:ind w:left="1134" w:right="1134" w:hanging="1134"/>
        <w:rPr>
          <w:ins w:id="944" w:author="Doug Moore" w:date="2026-02-13T05:28:00Z" w16du:dateUtc="2026-02-13T10:28:00Z"/>
          <w:del w:id="945" w:author="Annett Schuessling / VDA" w:date="2026-03-12T09:45:00Z" w16du:dateUtc="2026-03-12T08:45:00Z"/>
        </w:rPr>
      </w:pPr>
    </w:p>
    <w:p w14:paraId="19B4BE63" w14:textId="77777777" w:rsidR="000A553F" w:rsidRPr="00D43251" w:rsidRDefault="000A553F" w:rsidP="00D43251">
      <w:pPr>
        <w:pStyle w:val="HChG"/>
        <w:rPr>
          <w:ins w:id="946" w:author="Doug Moore" w:date="2026-02-13T05:28:00Z" w16du:dateUtc="2026-02-13T10:28:00Z"/>
        </w:rPr>
      </w:pPr>
      <w:commentRangeStart w:id="947"/>
      <w:ins w:id="948" w:author="Doug Moore" w:date="2026-02-13T05:28:00Z" w16du:dateUtc="2026-02-13T10:28:00Z">
        <w:r w:rsidRPr="00D43251">
          <w:t xml:space="preserve">Annex 10 </w:t>
        </w:r>
      </w:ins>
      <w:commentRangeEnd w:id="947"/>
      <w:r w:rsidR="00155B77" w:rsidRPr="00D43251">
        <w:rPr>
          <w:rStyle w:val="CommentReference"/>
          <w:sz w:val="28"/>
          <w:szCs w:val="20"/>
        </w:rPr>
        <w:commentReference w:id="947"/>
      </w:r>
    </w:p>
    <w:p w14:paraId="45F89E93" w14:textId="77777777" w:rsidR="000A553F" w:rsidRPr="006D2E10" w:rsidRDefault="000A553F" w:rsidP="000A553F">
      <w:pPr>
        <w:pStyle w:val="HChG"/>
        <w:tabs>
          <w:tab w:val="clear" w:pos="851"/>
        </w:tabs>
        <w:spacing w:before="120" w:after="120"/>
        <w:ind w:firstLine="0"/>
        <w:rPr>
          <w:ins w:id="949" w:author="Doug Moore" w:date="2026-02-13T05:28:00Z" w16du:dateUtc="2026-02-13T10:28:00Z"/>
          <w:color w:val="C00000"/>
        </w:rPr>
      </w:pPr>
      <w:ins w:id="950" w:author="Doug Moore" w:date="2026-02-13T05:28:00Z" w16du:dateUtc="2026-02-13T10:28:00Z">
        <w:r w:rsidRPr="006D2E10">
          <w:rPr>
            <w:color w:val="C00000"/>
          </w:rPr>
          <w:t>Specific provisions for the testing of vehicles equipped with an ADS</w:t>
        </w:r>
      </w:ins>
    </w:p>
    <w:p w14:paraId="6DE85999" w14:textId="77777777" w:rsidR="000A553F" w:rsidRPr="006D2E10" w:rsidRDefault="000A553F" w:rsidP="000A553F">
      <w:pPr>
        <w:pStyle w:val="ListParagraph"/>
        <w:numPr>
          <w:ilvl w:val="0"/>
          <w:numId w:val="48"/>
        </w:numPr>
        <w:spacing w:after="120" w:line="240" w:lineRule="atLeast"/>
        <w:ind w:left="2268" w:right="992" w:hanging="1134"/>
        <w:contextualSpacing w:val="0"/>
        <w:rPr>
          <w:ins w:id="951" w:author="Doug Moore" w:date="2026-02-13T05:28:00Z" w16du:dateUtc="2026-02-13T10:28:00Z"/>
          <w:rFonts w:ascii="Times New Roman" w:hAnsi="Times New Roman"/>
          <w:b/>
          <w:color w:val="C00000"/>
        </w:rPr>
      </w:pPr>
      <w:ins w:id="952" w:author="Doug Moore" w:date="2026-02-13T05:28:00Z" w16du:dateUtc="2026-02-13T10:28:00Z">
        <w:r w:rsidRPr="006D2E10">
          <w:rPr>
            <w:rFonts w:ascii="Times New Roman" w:hAnsi="Times New Roman"/>
            <w:b/>
            <w:color w:val="C00000"/>
          </w:rPr>
          <w:t>General</w:t>
        </w:r>
      </w:ins>
    </w:p>
    <w:p w14:paraId="05C22784" w14:textId="77777777" w:rsidR="000A553F" w:rsidRPr="006D2E10" w:rsidRDefault="000A553F" w:rsidP="000A553F">
      <w:pPr>
        <w:tabs>
          <w:tab w:val="left" w:pos="8505"/>
        </w:tabs>
        <w:spacing w:after="120"/>
        <w:ind w:left="2268" w:right="1134"/>
        <w:jc w:val="both"/>
        <w:rPr>
          <w:ins w:id="953" w:author="Doug Moore" w:date="2026-02-13T05:28:00Z" w16du:dateUtc="2026-02-13T10:28:00Z"/>
          <w:b/>
          <w:color w:val="C00000"/>
        </w:rPr>
      </w:pPr>
      <w:ins w:id="954" w:author="Doug Moore" w:date="2026-02-13T05:28:00Z" w16du:dateUtc="2026-02-13T10:28:00Z">
        <w:r w:rsidRPr="006D2E10">
          <w:rPr>
            <w:b/>
            <w:color w:val="C00000"/>
          </w:rPr>
          <w:t>This Annex adapts Annexes 3 and 7 to vehicles equipped with an ADS. It does not add nor remove any requirement.</w:t>
        </w:r>
      </w:ins>
    </w:p>
    <w:p w14:paraId="047299D8" w14:textId="77777777" w:rsidR="000A553F" w:rsidRPr="006D2E10" w:rsidRDefault="000A553F" w:rsidP="000A553F">
      <w:pPr>
        <w:pStyle w:val="ListParagraph"/>
        <w:numPr>
          <w:ilvl w:val="0"/>
          <w:numId w:val="48"/>
        </w:numPr>
        <w:spacing w:after="120" w:line="240" w:lineRule="atLeast"/>
        <w:ind w:left="2268" w:right="1134" w:hanging="1134"/>
        <w:contextualSpacing w:val="0"/>
        <w:rPr>
          <w:ins w:id="955" w:author="Doug Moore" w:date="2026-02-13T05:28:00Z" w16du:dateUtc="2026-02-13T10:28:00Z"/>
          <w:rFonts w:ascii="Times New Roman" w:hAnsi="Times New Roman"/>
          <w:b/>
          <w:color w:val="C00000"/>
        </w:rPr>
      </w:pPr>
      <w:ins w:id="956" w:author="Doug Moore" w:date="2026-02-13T05:28:00Z" w16du:dateUtc="2026-02-13T10:28:00Z">
        <w:r w:rsidRPr="006D2E10">
          <w:rPr>
            <w:rFonts w:ascii="Times New Roman" w:hAnsi="Times New Roman"/>
            <w:b/>
            <w:color w:val="C00000"/>
          </w:rPr>
          <w:t>Specifications</w:t>
        </w:r>
      </w:ins>
    </w:p>
    <w:p w14:paraId="3B84B15C" w14:textId="77777777" w:rsidR="000A553F" w:rsidRPr="006D2E10" w:rsidRDefault="000A553F" w:rsidP="000A553F">
      <w:pPr>
        <w:pStyle w:val="ListParagraph"/>
        <w:spacing w:after="120"/>
        <w:ind w:left="1134" w:right="1134"/>
        <w:rPr>
          <w:ins w:id="957" w:author="Doug Moore" w:date="2026-02-13T05:28:00Z" w16du:dateUtc="2026-02-13T10:28:00Z"/>
          <w:rFonts w:ascii="Times New Roman" w:hAnsi="Times New Roman"/>
          <w:b/>
          <w:color w:val="C00000"/>
        </w:rPr>
      </w:pPr>
      <w:ins w:id="958" w:author="Doug Moore" w:date="2026-02-13T05:28:00Z" w16du:dateUtc="2026-02-13T10:28:00Z">
        <w:r w:rsidRPr="006D2E10">
          <w:rPr>
            <w:rFonts w:ascii="Times New Roman" w:hAnsi="Times New Roman"/>
            <w:b/>
            <w:color w:val="C00000"/>
          </w:rPr>
          <w:t>2.1.</w:t>
        </w:r>
        <w:r w:rsidRPr="006D2E10">
          <w:rPr>
            <w:rFonts w:ascii="Times New Roman" w:hAnsi="Times New Roman"/>
            <w:b/>
            <w:color w:val="C00000"/>
          </w:rPr>
          <w:tab/>
        </w:r>
        <w:r w:rsidRPr="006D2E10">
          <w:rPr>
            <w:rFonts w:ascii="Times New Roman" w:hAnsi="Times New Roman"/>
            <w:b/>
            <w:color w:val="C00000"/>
          </w:rPr>
          <w:tab/>
          <w:t xml:space="preserve">Preparations </w:t>
        </w:r>
      </w:ins>
    </w:p>
    <w:p w14:paraId="6C94F19B" w14:textId="77777777" w:rsidR="000A553F" w:rsidRPr="006D2E10" w:rsidRDefault="000A553F" w:rsidP="000A553F">
      <w:pPr>
        <w:spacing w:after="120"/>
        <w:ind w:left="2268" w:right="1134"/>
        <w:rPr>
          <w:ins w:id="959" w:author="Doug Moore" w:date="2026-02-13T05:28:00Z" w16du:dateUtc="2026-02-13T10:28:00Z"/>
          <w:b/>
          <w:color w:val="C00000"/>
        </w:rPr>
      </w:pPr>
      <w:ins w:id="960" w:author="Doug Moore" w:date="2026-02-13T05:28:00Z" w16du:dateUtc="2026-02-13T10:28:00Z">
        <w:r w:rsidRPr="006D2E10">
          <w:rPr>
            <w:b/>
            <w:bCs/>
            <w:color w:val="C00000"/>
          </w:rPr>
          <w:t>When performing the tests of this Regulation, the conditions prescribed in chapter 6 “Specifications” shall be fulfilled. Additional preparation of the test track, the vehicle or other equipment may be needed for vehicles equipped with an ADS. This additional preparation shall be approved by the Type Approval Authority and its designated Technical Service and described in the test report.</w:t>
        </w:r>
      </w:ins>
    </w:p>
    <w:p w14:paraId="2905C9AF" w14:textId="77777777" w:rsidR="000A553F" w:rsidRPr="006D2E10" w:rsidRDefault="000A553F" w:rsidP="000A553F">
      <w:pPr>
        <w:spacing w:after="120"/>
        <w:ind w:left="2268" w:right="1134" w:hanging="1098"/>
        <w:rPr>
          <w:ins w:id="961" w:author="Doug Moore" w:date="2026-02-13T05:28:00Z" w16du:dateUtc="2026-02-13T10:28:00Z"/>
          <w:b/>
          <w:color w:val="C00000"/>
        </w:rPr>
      </w:pPr>
      <w:ins w:id="962" w:author="Doug Moore" w:date="2026-02-13T05:28:00Z" w16du:dateUtc="2026-02-13T10:28:00Z">
        <w:r w:rsidRPr="006D2E10">
          <w:rPr>
            <w:b/>
            <w:color w:val="C00000"/>
          </w:rPr>
          <w:t>2.2.</w:t>
        </w:r>
        <w:r w:rsidRPr="006D2E10">
          <w:rPr>
            <w:b/>
            <w:color w:val="C00000"/>
          </w:rPr>
          <w:tab/>
          <w:t>For vehicles equipped with an ADS, other than those of category X or Y, it is sufficient to test either in manual operation or ADS operation, when the two following conditions are fulfilled:</w:t>
        </w:r>
      </w:ins>
    </w:p>
    <w:p w14:paraId="5E171A82" w14:textId="77777777" w:rsidR="000A553F" w:rsidRPr="00BE4AB1" w:rsidRDefault="000A553F" w:rsidP="000A553F">
      <w:pPr>
        <w:pStyle w:val="ListParagraph"/>
        <w:spacing w:after="120"/>
        <w:ind w:left="2832" w:right="1134" w:hanging="564"/>
        <w:rPr>
          <w:ins w:id="963" w:author="Doug Moore" w:date="2026-02-13T05:28:00Z" w16du:dateUtc="2026-02-13T10:28:00Z"/>
          <w:rFonts w:ascii="Times New Roman" w:hAnsi="Times New Roman"/>
          <w:b/>
          <w:color w:val="C00000"/>
          <w:lang w:val="en-GB"/>
        </w:rPr>
      </w:pPr>
      <w:ins w:id="964" w:author="Doug Moore" w:date="2026-02-13T05:28:00Z" w16du:dateUtc="2026-02-13T10:28:00Z">
        <w:r w:rsidRPr="00BE4AB1">
          <w:rPr>
            <w:rFonts w:ascii="Times New Roman" w:hAnsi="Times New Roman"/>
            <w:b/>
            <w:color w:val="C00000"/>
            <w:lang w:val="en-GB"/>
          </w:rPr>
          <w:t xml:space="preserve">- </w:t>
        </w:r>
        <w:r w:rsidRPr="00BE4AB1">
          <w:rPr>
            <w:rFonts w:ascii="Times New Roman" w:hAnsi="Times New Roman"/>
            <w:b/>
            <w:color w:val="C00000"/>
            <w:lang w:val="en-GB"/>
          </w:rPr>
          <w:tab/>
          <w:t>the manufacturer declares that the vehicle is designed in such a way that there should be no difference between the manual and the automated modes with regards to this Regulation and</w:t>
        </w:r>
      </w:ins>
    </w:p>
    <w:p w14:paraId="3760E88F" w14:textId="77777777" w:rsidR="000A553F" w:rsidRPr="00BE4AB1" w:rsidRDefault="000A553F" w:rsidP="000A553F">
      <w:pPr>
        <w:pStyle w:val="ListParagraph"/>
        <w:spacing w:after="120"/>
        <w:ind w:left="2832" w:right="1134" w:hanging="600"/>
        <w:rPr>
          <w:ins w:id="965" w:author="Doug Moore" w:date="2026-02-13T05:28:00Z" w16du:dateUtc="2026-02-13T10:28:00Z"/>
          <w:rFonts w:ascii="Times New Roman" w:hAnsi="Times New Roman"/>
          <w:b/>
          <w:color w:val="C00000"/>
          <w:lang w:val="en-GB"/>
        </w:rPr>
      </w:pPr>
      <w:ins w:id="966" w:author="Doug Moore" w:date="2026-02-13T05:28:00Z" w16du:dateUtc="2026-02-13T10:28:00Z">
        <w:r w:rsidRPr="00BE4AB1">
          <w:rPr>
            <w:rFonts w:ascii="Times New Roman" w:hAnsi="Times New Roman"/>
            <w:b/>
            <w:color w:val="C00000"/>
            <w:lang w:val="en-GB"/>
          </w:rPr>
          <w:t xml:space="preserve">- </w:t>
        </w:r>
        <w:r w:rsidRPr="00BE4AB1">
          <w:rPr>
            <w:rFonts w:ascii="Times New Roman" w:hAnsi="Times New Roman"/>
            <w:b/>
            <w:color w:val="C00000"/>
            <w:lang w:val="en-GB"/>
          </w:rPr>
          <w:tab/>
          <w:t>the Type Approval Authority and its designated Technical Service agree to this single mode testing.</w:t>
        </w:r>
      </w:ins>
    </w:p>
    <w:p w14:paraId="1BC68F0B" w14:textId="77777777" w:rsidR="000A553F" w:rsidRPr="00BE4AB1" w:rsidRDefault="000A553F" w:rsidP="000A553F">
      <w:pPr>
        <w:pStyle w:val="ListParagraph"/>
        <w:numPr>
          <w:ilvl w:val="2"/>
          <w:numId w:val="49"/>
        </w:numPr>
        <w:suppressAutoHyphens/>
        <w:spacing w:after="120" w:line="240" w:lineRule="atLeast"/>
        <w:ind w:left="2268" w:right="1134" w:hanging="1134"/>
        <w:contextualSpacing w:val="0"/>
        <w:jc w:val="both"/>
        <w:rPr>
          <w:ins w:id="967" w:author="Doug Moore" w:date="2026-02-13T05:28:00Z" w16du:dateUtc="2026-02-13T10:28:00Z"/>
          <w:rFonts w:ascii="Times New Roman" w:hAnsi="Times New Roman"/>
          <w:b/>
          <w:color w:val="C00000"/>
          <w:lang w:val="en-GB"/>
        </w:rPr>
      </w:pPr>
      <w:ins w:id="968" w:author="Doug Moore" w:date="2026-02-13T05:28:00Z" w16du:dateUtc="2026-02-13T10:28:00Z">
        <w:r w:rsidRPr="00BE4AB1">
          <w:rPr>
            <w:rFonts w:ascii="Times New Roman" w:hAnsi="Times New Roman"/>
            <w:b/>
            <w:color w:val="C00000"/>
            <w:lang w:val="en-GB"/>
          </w:rPr>
          <w:t>If tested in manual operation, the sound shall be measured according to Annex 3 and, if applicable, Annex 7</w:t>
        </w:r>
      </w:ins>
    </w:p>
    <w:p w14:paraId="2B6A4B59" w14:textId="77777777" w:rsidR="000A553F" w:rsidRPr="00BE4AB1" w:rsidRDefault="000A553F" w:rsidP="000A553F">
      <w:pPr>
        <w:pStyle w:val="ListParagraph"/>
        <w:numPr>
          <w:ilvl w:val="2"/>
          <w:numId w:val="49"/>
        </w:numPr>
        <w:suppressAutoHyphens/>
        <w:spacing w:after="120" w:line="240" w:lineRule="atLeast"/>
        <w:ind w:left="2268" w:right="1134" w:hanging="1134"/>
        <w:contextualSpacing w:val="0"/>
        <w:jc w:val="both"/>
        <w:rPr>
          <w:ins w:id="969" w:author="Doug Moore" w:date="2026-02-13T05:28:00Z" w16du:dateUtc="2026-02-13T10:28:00Z"/>
          <w:rFonts w:ascii="Times New Roman" w:hAnsi="Times New Roman"/>
          <w:color w:val="C00000"/>
          <w:lang w:val="en-GB"/>
        </w:rPr>
      </w:pPr>
      <w:ins w:id="970" w:author="Doug Moore" w:date="2026-02-13T05:28:00Z" w16du:dateUtc="2026-02-13T10:28:00Z">
        <w:r w:rsidRPr="00BE4AB1">
          <w:rPr>
            <w:rFonts w:ascii="Times New Roman" w:hAnsi="Times New Roman"/>
            <w:b/>
            <w:color w:val="C00000"/>
            <w:lang w:val="en-GB"/>
          </w:rPr>
          <w:t>If tested in ADS operation, the sound shall be measured according to Annex 3 and, if applicable, Annex 7, and this Annex.</w:t>
        </w:r>
      </w:ins>
    </w:p>
    <w:p w14:paraId="27D97192" w14:textId="77777777" w:rsidR="000A553F" w:rsidRPr="006D2E10" w:rsidRDefault="000A553F" w:rsidP="000A553F">
      <w:pPr>
        <w:pStyle w:val="ListParagraph"/>
        <w:numPr>
          <w:ilvl w:val="0"/>
          <w:numId w:val="48"/>
        </w:numPr>
        <w:spacing w:after="120"/>
        <w:ind w:left="2268" w:right="1134" w:hanging="1134"/>
        <w:contextualSpacing w:val="0"/>
        <w:rPr>
          <w:ins w:id="971" w:author="Doug Moore" w:date="2026-02-13T05:28:00Z" w16du:dateUtc="2026-02-13T10:28:00Z"/>
          <w:rFonts w:ascii="Times New Roman" w:hAnsi="Times New Roman"/>
          <w:b/>
          <w:color w:val="C00000"/>
        </w:rPr>
      </w:pPr>
      <w:ins w:id="972" w:author="Doug Moore" w:date="2026-02-13T05:28:00Z" w16du:dateUtc="2026-02-13T10:28:00Z">
        <w:r w:rsidRPr="006D2E10">
          <w:rPr>
            <w:rFonts w:ascii="Times New Roman" w:hAnsi="Times New Roman"/>
            <w:b/>
            <w:color w:val="C00000"/>
          </w:rPr>
          <w:t xml:space="preserve">Adaptation of the accelerator commands </w:t>
        </w:r>
      </w:ins>
    </w:p>
    <w:p w14:paraId="5BE6B884" w14:textId="77777777" w:rsidR="000A553F" w:rsidRPr="00BE4AB1" w:rsidRDefault="000A553F" w:rsidP="000A553F">
      <w:pPr>
        <w:pStyle w:val="ListParagraph"/>
        <w:spacing w:after="120"/>
        <w:ind w:left="2268" w:right="1134"/>
        <w:jc w:val="both"/>
        <w:rPr>
          <w:ins w:id="973" w:author="Doug Moore" w:date="2026-02-13T05:28:00Z" w16du:dateUtc="2026-02-13T10:28:00Z"/>
          <w:rFonts w:ascii="Times New Roman" w:hAnsi="Times New Roman"/>
          <w:b/>
          <w:color w:val="C00000"/>
          <w:lang w:val="en-GB"/>
        </w:rPr>
      </w:pPr>
      <w:ins w:id="974" w:author="Doug Moore" w:date="2026-02-13T05:28:00Z" w16du:dateUtc="2026-02-13T10:28:00Z">
        <w:r w:rsidRPr="00BE4AB1">
          <w:rPr>
            <w:rFonts w:ascii="Times New Roman" w:hAnsi="Times New Roman"/>
            <w:b/>
            <w:color w:val="C00000"/>
            <w:lang w:val="en-GB"/>
          </w:rPr>
          <w:t xml:space="preserve">Several paragraphs in Annexes 3 and 7 prescribe actions on the accelerator. For vehicles equipped with an ADS and tested in ADS operation, these should be interpreted as commands from the ADS to achieve specific vehicle behaviours. Table 1 below translates the actions on the accelerator into the required actions from the ADS. </w:t>
        </w:r>
      </w:ins>
    </w:p>
    <w:p w14:paraId="3D418EEC" w14:textId="77777777" w:rsidR="000A553F" w:rsidRPr="00BE4AB1" w:rsidRDefault="000A553F" w:rsidP="000A553F">
      <w:pPr>
        <w:pStyle w:val="ListParagraph"/>
        <w:spacing w:after="120"/>
        <w:ind w:left="2268" w:right="1134"/>
        <w:jc w:val="both"/>
        <w:rPr>
          <w:ins w:id="975" w:author="Doug Moore" w:date="2026-02-13T05:28:00Z" w16du:dateUtc="2026-02-13T10:28:00Z"/>
          <w:rFonts w:ascii="Times New Roman" w:hAnsi="Times New Roman"/>
          <w:b/>
          <w:color w:val="C00000"/>
          <w:lang w:val="en-GB"/>
        </w:rPr>
      </w:pPr>
    </w:p>
    <w:p w14:paraId="1714CDF3" w14:textId="77777777" w:rsidR="000A553F" w:rsidRPr="006D2E10" w:rsidRDefault="000A553F" w:rsidP="00D43251">
      <w:pPr>
        <w:keepNext/>
        <w:spacing w:before="240"/>
        <w:ind w:left="567" w:right="1134" w:firstLine="567"/>
        <w:rPr>
          <w:ins w:id="976" w:author="Doug Moore" w:date="2026-02-13T05:28:00Z" w16du:dateUtc="2026-02-13T10:28:00Z"/>
          <w:b/>
          <w:color w:val="C00000"/>
        </w:rPr>
      </w:pPr>
      <w:ins w:id="977" w:author="Doug Moore" w:date="2026-02-13T05:28:00Z" w16du:dateUtc="2026-02-13T10:28:00Z">
        <w:r w:rsidRPr="006D2E10">
          <w:rPr>
            <w:b/>
            <w:bCs/>
            <w:color w:val="C00000"/>
            <w:lang w:eastAsia="ja-JP"/>
          </w:rPr>
          <w:lastRenderedPageBreak/>
          <w:t xml:space="preserve">Table 1: Translation </w:t>
        </w:r>
        <w:r w:rsidRPr="006D2E10">
          <w:rPr>
            <w:b/>
            <w:color w:val="C00000"/>
          </w:rPr>
          <w:t>of actions on the accelerator into required actions from the ADS.</w:t>
        </w:r>
        <w:r w:rsidRPr="006D2E10">
          <w:rPr>
            <w:b/>
            <w:color w:val="C00000"/>
          </w:rPr>
          <w:br/>
        </w:r>
      </w:ins>
    </w:p>
    <w:tbl>
      <w:tblPr>
        <w:tblStyle w:val="TableGrid"/>
        <w:tblW w:w="8369" w:type="dxa"/>
        <w:jc w:val="center"/>
        <w:tblCellMar>
          <w:top w:w="85" w:type="dxa"/>
          <w:bottom w:w="85" w:type="dxa"/>
        </w:tblCellMar>
        <w:tblLook w:val="04A0" w:firstRow="1" w:lastRow="0" w:firstColumn="1" w:lastColumn="0" w:noHBand="0" w:noVBand="1"/>
      </w:tblPr>
      <w:tblGrid>
        <w:gridCol w:w="2689"/>
        <w:gridCol w:w="2272"/>
        <w:gridCol w:w="3408"/>
      </w:tblGrid>
      <w:tr w:rsidR="000A553F" w:rsidRPr="006D2E10" w14:paraId="3C0A7D8E" w14:textId="77777777" w:rsidTr="00505C2C">
        <w:trPr>
          <w:trHeight w:val="584"/>
          <w:jc w:val="center"/>
          <w:ins w:id="978" w:author="Doug Moore" w:date="2026-02-13T05:28:00Z"/>
        </w:trPr>
        <w:tc>
          <w:tcPr>
            <w:tcW w:w="2689" w:type="dxa"/>
            <w:tcBorders>
              <w:bottom w:val="single" w:sz="8" w:space="0" w:color="auto"/>
            </w:tcBorders>
          </w:tcPr>
          <w:p w14:paraId="142DB16E" w14:textId="77777777" w:rsidR="000A553F" w:rsidRPr="006D2E10" w:rsidRDefault="000A553F" w:rsidP="00505C2C">
            <w:pPr>
              <w:keepNext/>
              <w:spacing w:after="120" w:line="240" w:lineRule="auto"/>
              <w:contextualSpacing/>
              <w:rPr>
                <w:ins w:id="979" w:author="Doug Moore" w:date="2026-02-13T05:28:00Z" w16du:dateUtc="2026-02-13T10:28:00Z"/>
                <w:b/>
                <w:bCs/>
                <w:color w:val="C00000"/>
              </w:rPr>
            </w:pPr>
            <w:ins w:id="980" w:author="Doug Moore" w:date="2026-02-13T05:28:00Z" w16du:dateUtc="2026-02-13T10:28:00Z">
              <w:r w:rsidRPr="006D2E10">
                <w:rPr>
                  <w:b/>
                  <w:bCs/>
                  <w:color w:val="C00000"/>
                </w:rPr>
                <w:t>Chapter</w:t>
              </w:r>
            </w:ins>
          </w:p>
        </w:tc>
        <w:tc>
          <w:tcPr>
            <w:tcW w:w="2272" w:type="dxa"/>
            <w:tcBorders>
              <w:bottom w:val="single" w:sz="8" w:space="0" w:color="auto"/>
            </w:tcBorders>
          </w:tcPr>
          <w:p w14:paraId="37FC8DBF" w14:textId="77777777" w:rsidR="000A553F" w:rsidRPr="006D2E10" w:rsidRDefault="000A553F" w:rsidP="00505C2C">
            <w:pPr>
              <w:keepNext/>
              <w:spacing w:after="120" w:line="240" w:lineRule="auto"/>
              <w:contextualSpacing/>
              <w:rPr>
                <w:ins w:id="981" w:author="Doug Moore" w:date="2026-02-13T05:28:00Z" w16du:dateUtc="2026-02-13T10:28:00Z"/>
                <w:b/>
                <w:bCs/>
                <w:color w:val="C00000"/>
              </w:rPr>
            </w:pPr>
            <w:ins w:id="982" w:author="Doug Moore" w:date="2026-02-13T05:28:00Z" w16du:dateUtc="2026-02-13T10:28:00Z">
              <w:r w:rsidRPr="006D2E10">
                <w:rPr>
                  <w:b/>
                  <w:bCs/>
                  <w:color w:val="C00000"/>
                </w:rPr>
                <w:t xml:space="preserve">Action for vehicles tested in manual operation </w:t>
              </w:r>
            </w:ins>
          </w:p>
        </w:tc>
        <w:tc>
          <w:tcPr>
            <w:tcW w:w="3408" w:type="dxa"/>
            <w:tcBorders>
              <w:bottom w:val="single" w:sz="8" w:space="0" w:color="auto"/>
            </w:tcBorders>
          </w:tcPr>
          <w:p w14:paraId="6ED6A87C" w14:textId="77777777" w:rsidR="000A553F" w:rsidRPr="006D2E10" w:rsidRDefault="000A553F" w:rsidP="00505C2C">
            <w:pPr>
              <w:keepNext/>
              <w:spacing w:after="120" w:line="240" w:lineRule="auto"/>
              <w:contextualSpacing/>
              <w:rPr>
                <w:ins w:id="983" w:author="Doug Moore" w:date="2026-02-13T05:28:00Z" w16du:dateUtc="2026-02-13T10:28:00Z"/>
                <w:b/>
                <w:bCs/>
                <w:color w:val="C00000"/>
              </w:rPr>
            </w:pPr>
            <w:ins w:id="984" w:author="Doug Moore" w:date="2026-02-13T05:28:00Z" w16du:dateUtc="2026-02-13T10:28:00Z">
              <w:r w:rsidRPr="006D2E10">
                <w:rPr>
                  <w:b/>
                  <w:bCs/>
                  <w:color w:val="C00000"/>
                </w:rPr>
                <w:t xml:space="preserve">Equivalent action for vehicles </w:t>
              </w:r>
              <w:r w:rsidRPr="006D2E10">
                <w:rPr>
                  <w:b/>
                  <w:color w:val="C00000"/>
                </w:rPr>
                <w:t>tested in ADS operation</w:t>
              </w:r>
            </w:ins>
          </w:p>
        </w:tc>
      </w:tr>
      <w:tr w:rsidR="000A553F" w:rsidRPr="006D2E10" w14:paraId="1BBECFC4" w14:textId="77777777" w:rsidTr="00505C2C">
        <w:trPr>
          <w:trHeight w:val="570"/>
          <w:jc w:val="center"/>
          <w:ins w:id="985" w:author="Doug Moore" w:date="2026-02-13T05:28:00Z"/>
        </w:trPr>
        <w:tc>
          <w:tcPr>
            <w:tcW w:w="2689" w:type="dxa"/>
            <w:tcBorders>
              <w:top w:val="single" w:sz="8" w:space="0" w:color="auto"/>
            </w:tcBorders>
          </w:tcPr>
          <w:p w14:paraId="797F88A0" w14:textId="77777777" w:rsidR="000A553F" w:rsidRPr="006D2E10" w:rsidRDefault="000A553F" w:rsidP="00505C2C">
            <w:pPr>
              <w:keepNext/>
              <w:spacing w:after="120" w:line="240" w:lineRule="auto"/>
              <w:contextualSpacing/>
              <w:rPr>
                <w:ins w:id="986" w:author="Doug Moore" w:date="2026-02-13T05:28:00Z" w16du:dateUtc="2026-02-13T10:28:00Z"/>
                <w:snapToGrid w:val="0"/>
                <w:color w:val="C00000"/>
                <w:lang w:val="fr-FR"/>
              </w:rPr>
            </w:pPr>
            <w:ins w:id="987" w:author="Doug Moore" w:date="2026-02-13T05:28:00Z" w16du:dateUtc="2026-02-13T10:28:00Z">
              <w:r w:rsidRPr="006D2E10">
                <w:rPr>
                  <w:snapToGrid w:val="0"/>
                  <w:color w:val="C00000"/>
                  <w:lang w:val="fr-FR"/>
                </w:rPr>
                <w:t xml:space="preserve">Annex 3, </w:t>
              </w:r>
              <w:r w:rsidRPr="006D2E10">
                <w:rPr>
                  <w:color w:val="C00000"/>
                  <w:lang w:val="fr-FR"/>
                </w:rPr>
                <w:t xml:space="preserve">paragraph </w:t>
              </w:r>
              <w:r w:rsidRPr="006D2E10">
                <w:rPr>
                  <w:snapToGrid w:val="0"/>
                  <w:color w:val="C00000"/>
                  <w:lang w:val="fr-FR"/>
                </w:rPr>
                <w:t>3.1.2.1.</w:t>
              </w:r>
            </w:ins>
          </w:p>
          <w:p w14:paraId="2CA94C60" w14:textId="77777777" w:rsidR="000A553F" w:rsidRPr="006D2E10" w:rsidRDefault="000A553F" w:rsidP="00505C2C">
            <w:pPr>
              <w:keepNext/>
              <w:spacing w:after="120" w:line="240" w:lineRule="auto"/>
              <w:contextualSpacing/>
              <w:rPr>
                <w:ins w:id="988" w:author="Doug Moore" w:date="2026-02-13T05:28:00Z" w16du:dateUtc="2026-02-13T10:28:00Z"/>
                <w:color w:val="C00000"/>
                <w:lang w:val="fr-FR"/>
              </w:rPr>
            </w:pPr>
            <w:ins w:id="989" w:author="Doug Moore" w:date="2026-02-13T05:28:00Z" w16du:dateUtc="2026-02-13T10:28:00Z">
              <w:r w:rsidRPr="006D2E10">
                <w:rPr>
                  <w:snapToGrid w:val="0"/>
                  <w:color w:val="C00000"/>
                  <w:lang w:val="fr-FR"/>
                </w:rPr>
                <w:t xml:space="preserve">Annex 3, </w:t>
              </w:r>
              <w:r w:rsidRPr="006D2E10">
                <w:rPr>
                  <w:color w:val="C00000"/>
                  <w:lang w:val="fr-FR"/>
                </w:rPr>
                <w:t xml:space="preserve">paragraph </w:t>
              </w:r>
              <w:r w:rsidRPr="006D2E10">
                <w:rPr>
                  <w:snapToGrid w:val="0"/>
                  <w:color w:val="C00000"/>
                  <w:lang w:val="fr-FR"/>
                </w:rPr>
                <w:t xml:space="preserve">3.1.2.2. Annex 7, </w:t>
              </w:r>
              <w:r w:rsidRPr="006D2E10">
                <w:rPr>
                  <w:color w:val="C00000"/>
                  <w:lang w:val="fr-FR"/>
                </w:rPr>
                <w:t xml:space="preserve">paragraph </w:t>
              </w:r>
              <w:r w:rsidRPr="006D2E10">
                <w:rPr>
                  <w:snapToGrid w:val="0"/>
                  <w:color w:val="C00000"/>
                  <w:lang w:val="fr-FR"/>
                </w:rPr>
                <w:t>2.3.</w:t>
              </w:r>
            </w:ins>
          </w:p>
        </w:tc>
        <w:tc>
          <w:tcPr>
            <w:tcW w:w="2272" w:type="dxa"/>
            <w:tcBorders>
              <w:top w:val="single" w:sz="8" w:space="0" w:color="auto"/>
            </w:tcBorders>
          </w:tcPr>
          <w:p w14:paraId="75E3C83A" w14:textId="77777777" w:rsidR="000A553F" w:rsidRPr="006D2E10" w:rsidRDefault="000A553F" w:rsidP="00505C2C">
            <w:pPr>
              <w:keepNext/>
              <w:spacing w:after="120" w:line="240" w:lineRule="auto"/>
              <w:contextualSpacing/>
              <w:rPr>
                <w:ins w:id="990" w:author="Doug Moore" w:date="2026-02-13T05:28:00Z" w16du:dateUtc="2026-02-13T10:28:00Z"/>
                <w:color w:val="C00000"/>
              </w:rPr>
            </w:pPr>
            <w:ins w:id="991" w:author="Doug Moore" w:date="2026-02-13T05:28:00Z" w16du:dateUtc="2026-02-13T10:28:00Z">
              <w:r w:rsidRPr="006D2E10">
                <w:rPr>
                  <w:color w:val="C00000"/>
                </w:rPr>
                <w:t>Fully depressing the accelerator</w:t>
              </w:r>
            </w:ins>
          </w:p>
        </w:tc>
        <w:tc>
          <w:tcPr>
            <w:tcW w:w="3408" w:type="dxa"/>
            <w:tcBorders>
              <w:top w:val="single" w:sz="8" w:space="0" w:color="auto"/>
            </w:tcBorders>
          </w:tcPr>
          <w:p w14:paraId="3E85529B" w14:textId="77777777" w:rsidR="000A553F" w:rsidRPr="006D2E10" w:rsidRDefault="000A553F" w:rsidP="00505C2C">
            <w:pPr>
              <w:keepNext/>
              <w:spacing w:after="120" w:line="240" w:lineRule="auto"/>
              <w:contextualSpacing/>
              <w:rPr>
                <w:ins w:id="992" w:author="Doug Moore" w:date="2026-02-13T05:28:00Z" w16du:dateUtc="2026-02-13T10:28:00Z"/>
                <w:color w:val="C00000"/>
              </w:rPr>
            </w:pPr>
            <w:ins w:id="993" w:author="Doug Moore" w:date="2026-02-13T05:28:00Z" w16du:dateUtc="2026-02-13T10:28:00Z">
              <w:r w:rsidRPr="006D2E10">
                <w:rPr>
                  <w:color w:val="C00000"/>
                </w:rPr>
                <w:t>Command from the ADS to apply the maximum acceleration</w:t>
              </w:r>
            </w:ins>
          </w:p>
        </w:tc>
      </w:tr>
      <w:tr w:rsidR="000A553F" w:rsidRPr="006D2E10" w14:paraId="01A785E2" w14:textId="77777777" w:rsidTr="00505C2C">
        <w:trPr>
          <w:trHeight w:val="584"/>
          <w:jc w:val="center"/>
          <w:ins w:id="994" w:author="Doug Moore" w:date="2026-02-13T05:28:00Z"/>
        </w:trPr>
        <w:tc>
          <w:tcPr>
            <w:tcW w:w="2689" w:type="dxa"/>
          </w:tcPr>
          <w:p w14:paraId="02354250" w14:textId="77777777" w:rsidR="000A553F" w:rsidRPr="006D2E10" w:rsidRDefault="000A553F" w:rsidP="00505C2C">
            <w:pPr>
              <w:keepNext/>
              <w:spacing w:after="120" w:line="240" w:lineRule="auto"/>
              <w:contextualSpacing/>
              <w:rPr>
                <w:ins w:id="995" w:author="Doug Moore" w:date="2026-02-13T05:28:00Z" w16du:dateUtc="2026-02-13T10:28:00Z"/>
                <w:color w:val="C00000"/>
              </w:rPr>
            </w:pPr>
            <w:ins w:id="996" w:author="Doug Moore" w:date="2026-02-13T05:28:00Z" w16du:dateUtc="2026-02-13T10:28:00Z">
              <w:r w:rsidRPr="006D2E10">
                <w:rPr>
                  <w:color w:val="C00000"/>
                </w:rPr>
                <w:t>Annex 3, paragraph 3.1.2.1.5.</w:t>
              </w:r>
            </w:ins>
          </w:p>
        </w:tc>
        <w:tc>
          <w:tcPr>
            <w:tcW w:w="2272" w:type="dxa"/>
          </w:tcPr>
          <w:p w14:paraId="503D9BB4" w14:textId="77777777" w:rsidR="000A553F" w:rsidRPr="006D2E10" w:rsidRDefault="000A553F" w:rsidP="00505C2C">
            <w:pPr>
              <w:keepNext/>
              <w:spacing w:after="120" w:line="240" w:lineRule="auto"/>
              <w:contextualSpacing/>
              <w:rPr>
                <w:ins w:id="997" w:author="Doug Moore" w:date="2026-02-13T05:28:00Z" w16du:dateUtc="2026-02-13T10:28:00Z"/>
                <w:color w:val="C00000"/>
              </w:rPr>
            </w:pPr>
            <w:ins w:id="998" w:author="Doug Moore" w:date="2026-02-13T05:28:00Z" w16du:dateUtc="2026-02-13T10:28:00Z">
              <w:r w:rsidRPr="006D2E10">
                <w:rPr>
                  <w:color w:val="C00000"/>
                </w:rPr>
                <w:t>Keeping the accelerator in the depressed position</w:t>
              </w:r>
            </w:ins>
          </w:p>
        </w:tc>
        <w:tc>
          <w:tcPr>
            <w:tcW w:w="3408" w:type="dxa"/>
          </w:tcPr>
          <w:p w14:paraId="668B1B69" w14:textId="77777777" w:rsidR="000A553F" w:rsidRPr="006D2E10" w:rsidRDefault="000A553F" w:rsidP="00505C2C">
            <w:pPr>
              <w:keepNext/>
              <w:spacing w:after="120" w:line="240" w:lineRule="auto"/>
              <w:contextualSpacing/>
              <w:rPr>
                <w:ins w:id="999" w:author="Doug Moore" w:date="2026-02-13T05:28:00Z" w16du:dateUtc="2026-02-13T10:28:00Z"/>
                <w:color w:val="C00000"/>
              </w:rPr>
            </w:pPr>
            <w:ins w:id="1000" w:author="Doug Moore" w:date="2026-02-13T05:28:00Z" w16du:dateUtc="2026-02-13T10:28:00Z">
              <w:r w:rsidRPr="006D2E10">
                <w:rPr>
                  <w:color w:val="C00000"/>
                </w:rPr>
                <w:t>Command from the ADS to continue the maximum acceleration</w:t>
              </w:r>
            </w:ins>
          </w:p>
        </w:tc>
      </w:tr>
      <w:tr w:rsidR="000A553F" w:rsidRPr="006D2E10" w14:paraId="395ABC69" w14:textId="77777777" w:rsidTr="00505C2C">
        <w:trPr>
          <w:trHeight w:val="877"/>
          <w:jc w:val="center"/>
          <w:ins w:id="1001" w:author="Doug Moore" w:date="2026-02-13T05:28:00Z"/>
        </w:trPr>
        <w:tc>
          <w:tcPr>
            <w:tcW w:w="2689" w:type="dxa"/>
          </w:tcPr>
          <w:p w14:paraId="12C7D073" w14:textId="77777777" w:rsidR="000A553F" w:rsidRPr="006D2E10" w:rsidRDefault="000A553F" w:rsidP="00505C2C">
            <w:pPr>
              <w:keepNext/>
              <w:spacing w:after="120" w:line="240" w:lineRule="auto"/>
              <w:contextualSpacing/>
              <w:rPr>
                <w:ins w:id="1002" w:author="Doug Moore" w:date="2026-02-13T05:28:00Z" w16du:dateUtc="2026-02-13T10:28:00Z"/>
                <w:color w:val="C00000"/>
              </w:rPr>
            </w:pPr>
            <w:ins w:id="1003" w:author="Doug Moore" w:date="2026-02-13T05:28:00Z" w16du:dateUtc="2026-02-13T10:28:00Z">
              <w:r w:rsidRPr="006D2E10">
                <w:rPr>
                  <w:color w:val="C00000"/>
                </w:rPr>
                <w:t xml:space="preserve">Annex 3, Appendix, </w:t>
              </w:r>
              <w:r w:rsidRPr="006D2E10">
                <w:rPr>
                  <w:color w:val="C00000"/>
                </w:rPr>
                <w:br/>
                <w:t>paragraph 3. and paragraph 3.1.</w:t>
              </w:r>
            </w:ins>
          </w:p>
          <w:p w14:paraId="169478BD" w14:textId="77777777" w:rsidR="000A553F" w:rsidRPr="006D2E10" w:rsidRDefault="000A553F" w:rsidP="00505C2C">
            <w:pPr>
              <w:keepNext/>
              <w:spacing w:after="120" w:line="240" w:lineRule="auto"/>
              <w:contextualSpacing/>
              <w:rPr>
                <w:ins w:id="1004" w:author="Doug Moore" w:date="2026-02-13T05:28:00Z" w16du:dateUtc="2026-02-13T10:28:00Z"/>
                <w:color w:val="C00000"/>
              </w:rPr>
            </w:pPr>
          </w:p>
        </w:tc>
        <w:tc>
          <w:tcPr>
            <w:tcW w:w="2272" w:type="dxa"/>
          </w:tcPr>
          <w:p w14:paraId="58E8A909" w14:textId="77777777" w:rsidR="000A553F" w:rsidRPr="006D2E10" w:rsidRDefault="000A553F" w:rsidP="00505C2C">
            <w:pPr>
              <w:keepNext/>
              <w:spacing w:after="120" w:line="240" w:lineRule="auto"/>
              <w:contextualSpacing/>
              <w:rPr>
                <w:ins w:id="1005" w:author="Doug Moore" w:date="2026-02-13T05:28:00Z" w16du:dateUtc="2026-02-13T10:28:00Z"/>
                <w:color w:val="C00000"/>
              </w:rPr>
            </w:pPr>
            <w:ins w:id="1006" w:author="Doug Moore" w:date="2026-02-13T05:28:00Z" w16du:dateUtc="2026-02-13T10:28:00Z">
              <w:r w:rsidRPr="006D2E10">
                <w:rPr>
                  <w:color w:val="C00000"/>
                </w:rPr>
                <w:t>Releasing the accelerator</w:t>
              </w:r>
            </w:ins>
          </w:p>
        </w:tc>
        <w:tc>
          <w:tcPr>
            <w:tcW w:w="3408" w:type="dxa"/>
          </w:tcPr>
          <w:p w14:paraId="70A9B391" w14:textId="77777777" w:rsidR="000A553F" w:rsidRPr="006D2E10" w:rsidRDefault="000A553F" w:rsidP="00505C2C">
            <w:pPr>
              <w:keepNext/>
              <w:spacing w:after="120" w:line="240" w:lineRule="auto"/>
              <w:contextualSpacing/>
              <w:rPr>
                <w:ins w:id="1007" w:author="Doug Moore" w:date="2026-02-13T05:28:00Z" w16du:dateUtc="2026-02-13T10:28:00Z"/>
                <w:color w:val="C00000"/>
              </w:rPr>
            </w:pPr>
            <w:ins w:id="1008" w:author="Doug Moore" w:date="2026-02-13T05:28:00Z" w16du:dateUtc="2026-02-13T10:28:00Z">
              <w:r w:rsidRPr="006D2E10">
                <w:rPr>
                  <w:color w:val="C00000"/>
                </w:rPr>
                <w:t>Command from the ADS to achieve coast down condition (no torque requested from the engine)</w:t>
              </w:r>
            </w:ins>
          </w:p>
        </w:tc>
      </w:tr>
      <w:tr w:rsidR="000A553F" w:rsidRPr="006D2E10" w14:paraId="5EC954EE" w14:textId="77777777" w:rsidTr="00505C2C">
        <w:trPr>
          <w:trHeight w:val="877"/>
          <w:jc w:val="center"/>
          <w:ins w:id="1009" w:author="Doug Moore" w:date="2026-02-13T05:28:00Z"/>
        </w:trPr>
        <w:tc>
          <w:tcPr>
            <w:tcW w:w="2689" w:type="dxa"/>
          </w:tcPr>
          <w:p w14:paraId="68FAD000" w14:textId="77777777" w:rsidR="000A553F" w:rsidRPr="006D2E10" w:rsidRDefault="000A553F" w:rsidP="00505C2C">
            <w:pPr>
              <w:keepNext/>
              <w:spacing w:after="120" w:line="240" w:lineRule="auto"/>
              <w:contextualSpacing/>
              <w:rPr>
                <w:ins w:id="1010" w:author="Doug Moore" w:date="2026-02-13T05:28:00Z" w16du:dateUtc="2026-02-13T10:28:00Z"/>
                <w:color w:val="C00000"/>
              </w:rPr>
            </w:pPr>
            <w:ins w:id="1011" w:author="Doug Moore" w:date="2026-02-13T05:28:00Z" w16du:dateUtc="2026-02-13T10:28:00Z">
              <w:r w:rsidRPr="006D2E10">
                <w:rPr>
                  <w:color w:val="C00000"/>
                </w:rPr>
                <w:t>Annex 3, Appendix 3, paragraph 3.1.</w:t>
              </w:r>
            </w:ins>
          </w:p>
        </w:tc>
        <w:tc>
          <w:tcPr>
            <w:tcW w:w="2272" w:type="dxa"/>
          </w:tcPr>
          <w:p w14:paraId="790A7141" w14:textId="77777777" w:rsidR="000A553F" w:rsidRPr="006D2E10" w:rsidRDefault="000A553F" w:rsidP="00505C2C">
            <w:pPr>
              <w:keepNext/>
              <w:spacing w:after="120" w:line="240" w:lineRule="auto"/>
              <w:contextualSpacing/>
              <w:rPr>
                <w:ins w:id="1012" w:author="Doug Moore" w:date="2026-02-13T05:28:00Z" w16du:dateUtc="2026-02-13T10:28:00Z"/>
                <w:color w:val="C00000"/>
              </w:rPr>
            </w:pPr>
            <w:ins w:id="1013" w:author="Doug Moore" w:date="2026-02-13T05:28:00Z" w16du:dateUtc="2026-02-13T10:28:00Z">
              <w:r w:rsidRPr="006D2E10">
                <w:rPr>
                  <w:color w:val="C00000"/>
                </w:rPr>
                <w:t>Positioning the accelerator as such to maintain a constant speed</w:t>
              </w:r>
            </w:ins>
          </w:p>
        </w:tc>
        <w:tc>
          <w:tcPr>
            <w:tcW w:w="3408" w:type="dxa"/>
          </w:tcPr>
          <w:p w14:paraId="20A7C1FA" w14:textId="77777777" w:rsidR="000A553F" w:rsidRPr="006D2E10" w:rsidRDefault="000A553F" w:rsidP="00505C2C">
            <w:pPr>
              <w:keepNext/>
              <w:spacing w:after="120" w:line="240" w:lineRule="auto"/>
              <w:contextualSpacing/>
              <w:rPr>
                <w:ins w:id="1014" w:author="Doug Moore" w:date="2026-02-13T05:28:00Z" w16du:dateUtc="2026-02-13T10:28:00Z"/>
                <w:color w:val="C00000"/>
              </w:rPr>
            </w:pPr>
            <w:ins w:id="1015" w:author="Doug Moore" w:date="2026-02-13T05:28:00Z" w16du:dateUtc="2026-02-13T10:28:00Z">
              <w:r w:rsidRPr="006D2E10">
                <w:rPr>
                  <w:color w:val="C00000"/>
                </w:rPr>
                <w:t xml:space="preserve">Command from the ADS to achieve a constant speed </w:t>
              </w:r>
            </w:ins>
          </w:p>
        </w:tc>
      </w:tr>
      <w:tr w:rsidR="000A553F" w:rsidRPr="006D2E10" w14:paraId="16B3A11A" w14:textId="77777777" w:rsidTr="00505C2C">
        <w:trPr>
          <w:trHeight w:val="1155"/>
          <w:jc w:val="center"/>
          <w:ins w:id="1016" w:author="Doug Moore" w:date="2026-02-13T05:28:00Z"/>
        </w:trPr>
        <w:tc>
          <w:tcPr>
            <w:tcW w:w="2689" w:type="dxa"/>
          </w:tcPr>
          <w:p w14:paraId="6CCC28BE" w14:textId="77777777" w:rsidR="000A553F" w:rsidRPr="006D2E10" w:rsidRDefault="000A553F" w:rsidP="00505C2C">
            <w:pPr>
              <w:keepNext/>
              <w:spacing w:after="120" w:line="240" w:lineRule="auto"/>
              <w:contextualSpacing/>
              <w:rPr>
                <w:ins w:id="1017" w:author="Doug Moore" w:date="2026-02-13T05:28:00Z" w16du:dateUtc="2026-02-13T10:28:00Z"/>
                <w:color w:val="C00000"/>
              </w:rPr>
            </w:pPr>
            <w:ins w:id="1018" w:author="Doug Moore" w:date="2026-02-13T05:28:00Z" w16du:dateUtc="2026-02-13T10:28:00Z">
              <w:r w:rsidRPr="006D2E10">
                <w:rPr>
                  <w:color w:val="C00000"/>
                </w:rPr>
                <w:t>Annex 3, paragraph 3.2.5.3.2.2.</w:t>
              </w:r>
            </w:ins>
          </w:p>
          <w:p w14:paraId="6F43EBA5" w14:textId="77777777" w:rsidR="000A553F" w:rsidRPr="006D2E10" w:rsidRDefault="000A553F" w:rsidP="00505C2C">
            <w:pPr>
              <w:keepNext/>
              <w:spacing w:after="120" w:line="240" w:lineRule="auto"/>
              <w:contextualSpacing/>
              <w:rPr>
                <w:ins w:id="1019" w:author="Doug Moore" w:date="2026-02-13T05:28:00Z" w16du:dateUtc="2026-02-13T10:28:00Z"/>
                <w:color w:val="C00000"/>
              </w:rPr>
            </w:pPr>
          </w:p>
        </w:tc>
        <w:tc>
          <w:tcPr>
            <w:tcW w:w="2272" w:type="dxa"/>
          </w:tcPr>
          <w:p w14:paraId="1BB40511" w14:textId="77777777" w:rsidR="000A553F" w:rsidRPr="006D2E10" w:rsidRDefault="000A553F" w:rsidP="00505C2C">
            <w:pPr>
              <w:keepNext/>
              <w:spacing w:after="120" w:line="240" w:lineRule="auto"/>
              <w:contextualSpacing/>
              <w:rPr>
                <w:ins w:id="1020" w:author="Doug Moore" w:date="2026-02-13T05:28:00Z" w16du:dateUtc="2026-02-13T10:28:00Z"/>
                <w:color w:val="C00000"/>
              </w:rPr>
            </w:pPr>
            <w:ins w:id="1021" w:author="Doug Moore" w:date="2026-02-13T05:28:00Z" w16du:dateUtc="2026-02-13T10:28:00Z">
              <w:r w:rsidRPr="006D2E10">
                <w:rPr>
                  <w:color w:val="C00000"/>
                </w:rPr>
                <w:t>Rapidly release the throttle control</w:t>
              </w:r>
            </w:ins>
          </w:p>
        </w:tc>
        <w:tc>
          <w:tcPr>
            <w:tcW w:w="3408" w:type="dxa"/>
          </w:tcPr>
          <w:p w14:paraId="643314D8" w14:textId="77777777" w:rsidR="000A553F" w:rsidRPr="006D2E10" w:rsidRDefault="000A553F" w:rsidP="00505C2C">
            <w:pPr>
              <w:keepNext/>
              <w:spacing w:after="120" w:line="240" w:lineRule="auto"/>
              <w:contextualSpacing/>
              <w:rPr>
                <w:ins w:id="1022" w:author="Doug Moore" w:date="2026-02-13T05:28:00Z" w16du:dateUtc="2026-02-13T10:28:00Z"/>
                <w:color w:val="C00000"/>
              </w:rPr>
            </w:pPr>
            <w:ins w:id="1023" w:author="Doug Moore" w:date="2026-02-13T05:28:00Z" w16du:dateUtc="2026-02-13T10:28:00Z">
              <w:r w:rsidRPr="006D2E10">
                <w:rPr>
                  <w:color w:val="C00000"/>
                </w:rPr>
                <w:t xml:space="preserve">Command from the ADS to the ICE to release the throttle to go to idling. </w:t>
              </w:r>
              <w:r w:rsidRPr="006D2E10">
                <w:rPr>
                  <w:color w:val="C00000"/>
                </w:rPr>
                <w:br/>
                <w:t>(Only applies to Category X and Y vehicles with an ICE.)</w:t>
              </w:r>
            </w:ins>
          </w:p>
        </w:tc>
      </w:tr>
    </w:tbl>
    <w:p w14:paraId="0E247D64" w14:textId="2F9D5AD1" w:rsidR="005F2998" w:rsidRPr="006D2E10" w:rsidRDefault="003B06B2" w:rsidP="00975C30">
      <w:pPr>
        <w:suppressAutoHyphens w:val="0"/>
        <w:spacing w:line="240" w:lineRule="auto"/>
        <w:rPr>
          <w:bCs/>
        </w:rPr>
      </w:pPr>
      <w:r w:rsidRPr="006D2E10">
        <w:rPr>
          <w:rFonts w:eastAsia="DengXian"/>
          <w:b/>
          <w:bCs/>
          <w:lang w:eastAsia="zh-CN"/>
        </w:rPr>
        <w:t xml:space="preserve">                                        </w:t>
      </w:r>
    </w:p>
    <w:sectPr w:rsidR="005F2998" w:rsidRPr="006D2E10" w:rsidSect="00D43251">
      <w:endnotePr>
        <w:numFmt w:val="decimal"/>
      </w:endnotePr>
      <w:pgSz w:w="11907" w:h="16840" w:code="9"/>
      <w:pgMar w:top="1701" w:right="426" w:bottom="2268" w:left="1134" w:header="1134" w:footer="1701"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 w:author="j" w:date="2026-03-04T17:56:00Z" w:initials="j">
    <w:p w14:paraId="533FFB14" w14:textId="3D2DD3A3" w:rsidR="008E546A" w:rsidRDefault="004952AF" w:rsidP="008E546A">
      <w:pPr>
        <w:pStyle w:val="CommentText"/>
      </w:pPr>
      <w:r>
        <w:rPr>
          <w:rStyle w:val="CommentReference"/>
        </w:rPr>
        <w:annotationRef/>
      </w:r>
      <w:r w:rsidR="008E546A">
        <w:t>"additional sound emission provisions" --&gt; "Additional Sound Emission Provisions" in Supplement 7</w:t>
      </w:r>
    </w:p>
  </w:comment>
  <w:comment w:id="17" w:author="Annett Schuessling / VDA" w:date="2026-03-12T08:55:00Z" w:initials="AS">
    <w:p w14:paraId="2973FC50" w14:textId="77777777" w:rsidR="00BE4AB1" w:rsidRDefault="00BE4AB1" w:rsidP="00BE4AB1">
      <w:pPr>
        <w:pStyle w:val="CommentText"/>
      </w:pPr>
      <w:r>
        <w:rPr>
          <w:rStyle w:val="CommentReference"/>
        </w:rPr>
        <w:annotationRef/>
      </w:r>
      <w:r>
        <w:t>Is this really „customs“ or shouldn‘t it be „custom“</w:t>
      </w:r>
    </w:p>
  </w:comment>
  <w:comment w:id="20" w:author="Annett Schuessling / VDA" w:date="2026-03-12T08:55:00Z" w:initials="AS">
    <w:p w14:paraId="73AD143C" w14:textId="77777777" w:rsidR="00BE4AB1" w:rsidRDefault="00BE4AB1" w:rsidP="00BE4AB1">
      <w:pPr>
        <w:pStyle w:val="CommentText"/>
      </w:pPr>
      <w:r>
        <w:rPr>
          <w:rStyle w:val="CommentReference"/>
        </w:rPr>
        <w:annotationRef/>
      </w:r>
      <w:r>
        <w:t>See above</w:t>
      </w:r>
    </w:p>
  </w:comment>
  <w:comment w:id="21" w:author="j" w:date="2026-03-03T16:56:00Z" w:initials="j">
    <w:p w14:paraId="066B53A5" w14:textId="77777777" w:rsidR="00E94A11" w:rsidRDefault="00246B47" w:rsidP="00E94A11">
      <w:pPr>
        <w:pStyle w:val="CommentText"/>
      </w:pPr>
      <w:r>
        <w:rPr>
          <w:rStyle w:val="CommentReference"/>
        </w:rPr>
        <w:annotationRef/>
      </w:r>
      <w:r w:rsidR="00E94A11">
        <w:t xml:space="preserve">Comment: </w:t>
      </w:r>
    </w:p>
    <w:p w14:paraId="72F6AA60" w14:textId="77777777" w:rsidR="00E94A11" w:rsidRDefault="00E94A11" w:rsidP="00E94A11">
      <w:pPr>
        <w:pStyle w:val="CommentText"/>
      </w:pPr>
      <w:r>
        <w:t>Same as original text, however better to correct “n” in “Pn” to a subscript</w:t>
      </w:r>
    </w:p>
  </w:comment>
  <w:comment w:id="36" w:author="j" w:date="2026-03-03T16:46:00Z" w:initials="j">
    <w:p w14:paraId="0E1F9C24" w14:textId="39603F31" w:rsidR="003E512C" w:rsidRDefault="00246B47" w:rsidP="003E512C">
      <w:pPr>
        <w:pStyle w:val="CommentText"/>
      </w:pPr>
      <w:r>
        <w:rPr>
          <w:rStyle w:val="CommentReference"/>
        </w:rPr>
        <w:annotationRef/>
      </w:r>
      <w:r w:rsidR="003E512C">
        <w:t xml:space="preserve">Comment: </w:t>
      </w:r>
    </w:p>
    <w:p w14:paraId="6DB5C4ED" w14:textId="77777777" w:rsidR="003E512C" w:rsidRDefault="003E512C" w:rsidP="003E512C">
      <w:pPr>
        <w:pStyle w:val="CommentText"/>
      </w:pPr>
      <w:r>
        <w:t>Isn't “P” in “kP” a capital letter subscript?</w:t>
      </w:r>
    </w:p>
    <w:p w14:paraId="0A86CA82" w14:textId="77777777" w:rsidR="003E512C" w:rsidRDefault="003E512C" w:rsidP="003E512C">
      <w:pPr>
        <w:pStyle w:val="CommentText"/>
      </w:pPr>
      <w:r>
        <w:t>Lowercase letters seem to be used in some sentences other than here.</w:t>
      </w:r>
    </w:p>
  </w:comment>
  <w:comment w:id="46" w:author="j" w:date="2026-03-05T15:52:00Z" w:initials="j">
    <w:p w14:paraId="064B0F7F" w14:textId="77777777" w:rsidR="009F0537" w:rsidRDefault="009F0537" w:rsidP="009F0537">
      <w:pPr>
        <w:pStyle w:val="CommentText"/>
      </w:pPr>
      <w:r>
        <w:rPr>
          <w:rStyle w:val="CommentReference"/>
        </w:rPr>
        <w:annotationRef/>
      </w:r>
      <w:r>
        <w:t>Symbol for Annex 7 should appear later (after v</w:t>
      </w:r>
      <w:r>
        <w:rPr>
          <w:vertAlign w:val="subscript"/>
        </w:rPr>
        <w:t>anchor</w:t>
      </w:r>
      <w:r>
        <w:t>)</w:t>
      </w:r>
    </w:p>
  </w:comment>
  <w:comment w:id="52" w:author="j" w:date="2026-03-05T14:20:00Z" w:initials="j">
    <w:p w14:paraId="0CA6D7D5" w14:textId="764C5E61" w:rsidR="00986340" w:rsidRDefault="00986340" w:rsidP="00986340">
      <w:pPr>
        <w:pStyle w:val="CommentText"/>
      </w:pPr>
      <w:r>
        <w:rPr>
          <w:rStyle w:val="CommentReference"/>
        </w:rPr>
        <w:annotationRef/>
      </w:r>
      <w:r>
        <w:t xml:space="preserve">Comment: </w:t>
      </w:r>
    </w:p>
    <w:p w14:paraId="5B40161C" w14:textId="77777777" w:rsidR="00986340" w:rsidRDefault="00986340" w:rsidP="00986340">
      <w:pPr>
        <w:pStyle w:val="CommentText"/>
      </w:pPr>
      <w:r>
        <w:t>Original text is capital letter ”I”, however it might be lowercase letter “i”</w:t>
      </w:r>
    </w:p>
  </w:comment>
  <w:comment w:id="58" w:author="Doug Moore" w:date="2026-02-13T03:08:00Z" w:initials="DM">
    <w:p w14:paraId="3537054A" w14:textId="1F17F228" w:rsidR="007D155A" w:rsidRDefault="007D155A" w:rsidP="007D155A">
      <w:pPr>
        <w:pStyle w:val="CommentText"/>
      </w:pPr>
      <w:r>
        <w:rPr>
          <w:rStyle w:val="CommentReference"/>
        </w:rPr>
        <w:annotationRef/>
      </w:r>
      <w:r>
        <w:t>Change in Supplement 11 was in consolidated 51.04 document already</w:t>
      </w:r>
    </w:p>
  </w:comment>
  <w:comment w:id="79" w:author="Annett Schuessling / VDA" w:date="2026-03-12T09:01:00Z" w:initials="AS">
    <w:p w14:paraId="49E650AA" w14:textId="77777777" w:rsidR="00BE4AB1" w:rsidRDefault="00BE4AB1" w:rsidP="00BE4AB1">
      <w:pPr>
        <w:pStyle w:val="CommentText"/>
      </w:pPr>
      <w:r>
        <w:rPr>
          <w:rStyle w:val="CommentReference"/>
        </w:rPr>
        <w:annotationRef/>
      </w:r>
      <w:r>
        <w:t>Why keep empty rows?</w:t>
      </w:r>
    </w:p>
  </w:comment>
  <w:comment w:id="80" w:author="Annett Schuessling / VDA" w:date="2026-03-12T09:01:00Z" w:initials="AS">
    <w:p w14:paraId="1FB19202" w14:textId="77777777" w:rsidR="00BE4AB1" w:rsidRDefault="00BE4AB1" w:rsidP="00BE4AB1">
      <w:pPr>
        <w:pStyle w:val="CommentText"/>
      </w:pPr>
      <w:r>
        <w:rPr>
          <w:rStyle w:val="CommentReference"/>
        </w:rPr>
        <w:annotationRef/>
      </w:r>
      <w:r>
        <w:t>See above</w:t>
      </w:r>
    </w:p>
  </w:comment>
  <w:comment w:id="81" w:author="Annett Schuessling / VDA" w:date="2026-03-12T09:01:00Z" w:initials="AS">
    <w:p w14:paraId="50E59D69" w14:textId="77777777" w:rsidR="00BE4AB1" w:rsidRDefault="00BE4AB1" w:rsidP="00BE4AB1">
      <w:pPr>
        <w:pStyle w:val="CommentText"/>
      </w:pPr>
      <w:r>
        <w:rPr>
          <w:rStyle w:val="CommentReference"/>
        </w:rPr>
        <w:annotationRef/>
      </w:r>
      <w:r>
        <w:t>Table frame format?</w:t>
      </w:r>
    </w:p>
  </w:comment>
  <w:comment w:id="86" w:author="Doug Moore" w:date="2026-02-13T03:12:00Z" w:initials="DM">
    <w:p w14:paraId="6DD6606A" w14:textId="7218DC8E" w:rsidR="000F7F72" w:rsidRDefault="000F7F72" w:rsidP="000F7F72">
      <w:pPr>
        <w:pStyle w:val="CommentText"/>
      </w:pPr>
      <w:r>
        <w:rPr>
          <w:rStyle w:val="CommentReference"/>
        </w:rPr>
        <w:annotationRef/>
      </w:r>
      <w:r>
        <w:t>Footnote 1 is missing -Need this</w:t>
      </w:r>
    </w:p>
  </w:comment>
  <w:comment w:id="154" w:author="j" w:date="2026-03-03T18:28:00Z" w:initials="j">
    <w:p w14:paraId="02355096" w14:textId="77777777" w:rsidR="00F96411" w:rsidRDefault="006C4D99" w:rsidP="00F96411">
      <w:pPr>
        <w:pStyle w:val="CommentText"/>
      </w:pPr>
      <w:r>
        <w:rPr>
          <w:rStyle w:val="CommentReference"/>
        </w:rPr>
        <w:annotationRef/>
      </w:r>
      <w:r w:rsidR="00F96411">
        <w:t xml:space="preserve">Comment: </w:t>
      </w:r>
    </w:p>
    <w:p w14:paraId="5261454F" w14:textId="77777777" w:rsidR="00F96411" w:rsidRDefault="00F96411" w:rsidP="00F96411">
      <w:pPr>
        <w:pStyle w:val="CommentText"/>
      </w:pPr>
      <w:r>
        <w:t>Add the following to the footnote?</w:t>
      </w:r>
    </w:p>
    <w:p w14:paraId="1B4D02E1" w14:textId="77777777" w:rsidR="00F96411" w:rsidRDefault="00F96411" w:rsidP="00F96411">
      <w:pPr>
        <w:pStyle w:val="CommentText"/>
      </w:pPr>
      <w:r>
        <w:t>...</w:t>
      </w:r>
      <w:r>
        <w:rPr>
          <w:color w:val="000000"/>
        </w:rPr>
        <w:t>(R.E.3), ECE/TRANS/WP.29/78/Rev.8</w:t>
      </w:r>
    </w:p>
  </w:comment>
  <w:comment w:id="157" w:author="j" w:date="2026-03-03T18:31:00Z" w:initials="j">
    <w:p w14:paraId="013433F4" w14:textId="19EAECE2" w:rsidR="00C36C1E" w:rsidRDefault="006C4D99" w:rsidP="00C36C1E">
      <w:pPr>
        <w:pStyle w:val="CommentText"/>
      </w:pPr>
      <w:r>
        <w:rPr>
          <w:rStyle w:val="CommentReference"/>
        </w:rPr>
        <w:annotationRef/>
      </w:r>
      <w:r w:rsidR="00C36C1E">
        <w:t>Correct the following at the footnote?</w:t>
      </w:r>
    </w:p>
    <w:p w14:paraId="078DDB87" w14:textId="77777777" w:rsidR="00C36C1E" w:rsidRDefault="00C36C1E" w:rsidP="00C36C1E">
      <w:pPr>
        <w:pStyle w:val="CommentText"/>
      </w:pPr>
      <w:r>
        <w:t>...(R.E.3), ECE/TRANS/WP.29/78/Rev.8</w:t>
      </w:r>
    </w:p>
  </w:comment>
  <w:comment w:id="223" w:author="j" w:date="2026-03-03T18:56:00Z" w:initials="j">
    <w:p w14:paraId="255051FA" w14:textId="5589A5DF" w:rsidR="003E512C" w:rsidRDefault="00FE4A01" w:rsidP="003E512C">
      <w:pPr>
        <w:pStyle w:val="CommentText"/>
      </w:pPr>
      <w:r>
        <w:rPr>
          <w:rStyle w:val="CommentReference"/>
        </w:rPr>
        <w:annotationRef/>
      </w:r>
      <w:r w:rsidR="003E512C">
        <w:t>Remove “ (double quotation marks)</w:t>
      </w:r>
    </w:p>
  </w:comment>
  <w:comment w:id="224" w:author="j" w:date="2026-03-03T18:56:00Z" w:initials="j">
    <w:p w14:paraId="79146881" w14:textId="77777777" w:rsidR="003E512C" w:rsidRDefault="00FE4A01" w:rsidP="003E512C">
      <w:pPr>
        <w:pStyle w:val="CommentText"/>
      </w:pPr>
      <w:r>
        <w:rPr>
          <w:rStyle w:val="CommentReference"/>
        </w:rPr>
        <w:annotationRef/>
      </w:r>
      <w:r w:rsidR="003E512C">
        <w:t>Remove “ (double quotation marks)</w:t>
      </w:r>
    </w:p>
  </w:comment>
  <w:comment w:id="226" w:author="j" w:date="2026-03-03T18:57:00Z" w:initials="j">
    <w:p w14:paraId="24FB01AE" w14:textId="77777777" w:rsidR="003E512C" w:rsidRDefault="00FE4A01" w:rsidP="003E512C">
      <w:pPr>
        <w:pStyle w:val="CommentText"/>
      </w:pPr>
      <w:r>
        <w:rPr>
          <w:rStyle w:val="CommentReference"/>
        </w:rPr>
        <w:annotationRef/>
      </w:r>
      <w:r w:rsidR="003E512C">
        <w:t>Remove “ (double quotation marks)</w:t>
      </w:r>
    </w:p>
  </w:comment>
  <w:comment w:id="228" w:author="j" w:date="2026-03-03T18:57:00Z" w:initials="j">
    <w:p w14:paraId="5751A441" w14:textId="77777777" w:rsidR="003E512C" w:rsidRDefault="00FE4A01" w:rsidP="003E512C">
      <w:pPr>
        <w:pStyle w:val="CommentText"/>
      </w:pPr>
      <w:r>
        <w:rPr>
          <w:rStyle w:val="CommentReference"/>
        </w:rPr>
        <w:annotationRef/>
      </w:r>
      <w:r w:rsidR="003E512C">
        <w:t>Remove “ (double quotation marks)</w:t>
      </w:r>
    </w:p>
  </w:comment>
  <w:comment w:id="230" w:author="j" w:date="2026-03-03T18:57:00Z" w:initials="j">
    <w:p w14:paraId="679F86F0" w14:textId="77777777" w:rsidR="003E512C" w:rsidRDefault="00FE4A01" w:rsidP="003E512C">
      <w:pPr>
        <w:pStyle w:val="CommentText"/>
      </w:pPr>
      <w:r>
        <w:rPr>
          <w:rStyle w:val="CommentReference"/>
        </w:rPr>
        <w:annotationRef/>
      </w:r>
      <w:r w:rsidR="003E512C">
        <w:t>Remove “ (double quotation marks)</w:t>
      </w:r>
    </w:p>
  </w:comment>
  <w:comment w:id="243" w:author="Doug Moore" w:date="2026-02-13T04:03:00Z" w:initials="DM">
    <w:p w14:paraId="459D81ED" w14:textId="69766C3A" w:rsidR="0010212B" w:rsidRDefault="00DF4F4F" w:rsidP="0010212B">
      <w:pPr>
        <w:pStyle w:val="CommentText"/>
      </w:pPr>
      <w:r>
        <w:rPr>
          <w:rStyle w:val="CommentReference"/>
        </w:rPr>
        <w:annotationRef/>
      </w:r>
      <w:r w:rsidR="0010212B">
        <w:t>Resolve duplicate paragraphs: 0.4.1 is not in supplement 10, so perhaps 1</w:t>
      </w:r>
      <w:r w:rsidR="0010212B">
        <w:rPr>
          <w:vertAlign w:val="superscript"/>
        </w:rPr>
        <w:t>st</w:t>
      </w:r>
      <w:r w:rsidR="0010212B">
        <w:t xml:space="preserve"> one was an old version from the TFAVRS?</w:t>
      </w:r>
    </w:p>
  </w:comment>
  <w:comment w:id="286" w:author="j" w:date="2026-03-03T19:01:00Z" w:initials="j">
    <w:p w14:paraId="749EAD01" w14:textId="77777777" w:rsidR="00FE4A01" w:rsidRDefault="00FE4A01" w:rsidP="00FE4A01">
      <w:pPr>
        <w:pStyle w:val="CommentText"/>
      </w:pPr>
      <w:r>
        <w:rPr>
          <w:rStyle w:val="CommentReference"/>
        </w:rPr>
        <w:annotationRef/>
      </w:r>
      <w:r>
        <w:rPr>
          <w:lang w:val="en-US"/>
        </w:rPr>
        <w:t>Insert space between “second” and “edition”</w:t>
      </w:r>
    </w:p>
  </w:comment>
  <w:comment w:id="328" w:author="j" w:date="2026-03-04T09:31:00Z" w:initials="j">
    <w:p w14:paraId="16063613" w14:textId="77777777" w:rsidR="00905721" w:rsidRDefault="00D9068E" w:rsidP="00905721">
      <w:pPr>
        <w:pStyle w:val="CommentText"/>
      </w:pPr>
      <w:r>
        <w:rPr>
          <w:rStyle w:val="CommentReference"/>
        </w:rPr>
        <w:annotationRef/>
      </w:r>
      <w:r w:rsidR="00905721">
        <w:t>1.2 (not 1.20) in Supplement 7</w:t>
      </w:r>
    </w:p>
  </w:comment>
  <w:comment w:id="337" w:author="Annett Schuessling / VDA" w:date="2026-03-12T09:26:00Z" w:initials="AS">
    <w:p w14:paraId="022085AC" w14:textId="77777777" w:rsidR="00E16706" w:rsidRDefault="00E16706" w:rsidP="00E16706">
      <w:pPr>
        <w:pStyle w:val="CommentText"/>
      </w:pPr>
      <w:r>
        <w:rPr>
          <w:rStyle w:val="CommentReference"/>
        </w:rPr>
        <w:annotationRef/>
      </w:r>
      <w:r>
        <w:t>Why do we start using square brackets for units here and not before?</w:t>
      </w:r>
    </w:p>
  </w:comment>
  <w:comment w:id="338" w:author="j" w:date="2026-03-05T16:08:00Z" w:initials="j">
    <w:p w14:paraId="0D741855" w14:textId="77777777" w:rsidR="00CC7B2F" w:rsidRDefault="00CC7B2F" w:rsidP="00CC7B2F">
      <w:pPr>
        <w:pStyle w:val="CommentText"/>
      </w:pPr>
      <w:r>
        <w:rPr>
          <w:rStyle w:val="CommentReference"/>
        </w:rPr>
        <w:annotationRef/>
      </w:r>
      <w:r>
        <w:rPr>
          <w:lang w:val="en-US"/>
        </w:rPr>
        <w:t>Insert comma (,)</w:t>
      </w:r>
    </w:p>
  </w:comment>
  <w:comment w:id="342" w:author="j" w:date="2026-03-04T09:36:00Z" w:initials="j">
    <w:p w14:paraId="21EBD71D" w14:textId="5D1821ED" w:rsidR="00905721" w:rsidRDefault="007B34E8" w:rsidP="00905721">
      <w:pPr>
        <w:pStyle w:val="CommentText"/>
      </w:pPr>
      <w:r>
        <w:rPr>
          <w:rStyle w:val="CommentReference"/>
        </w:rPr>
        <w:annotationRef/>
      </w:r>
      <w:r w:rsidR="00905721">
        <w:t>Duplicate period</w:t>
      </w:r>
    </w:p>
  </w:comment>
  <w:comment w:id="358" w:author="j" w:date="2026-03-04T18:12:00Z" w:initials="j">
    <w:p w14:paraId="1D65E753" w14:textId="77777777" w:rsidR="00905721" w:rsidRDefault="00905721" w:rsidP="00905721">
      <w:pPr>
        <w:pStyle w:val="CommentText"/>
      </w:pPr>
      <w:r>
        <w:rPr>
          <w:rStyle w:val="CommentReference"/>
        </w:rPr>
        <w:annotationRef/>
      </w:r>
      <w:r>
        <w:t>Remove</w:t>
      </w:r>
    </w:p>
  </w:comment>
  <w:comment w:id="369" w:author="j" w:date="2026-03-04T09:43:00Z" w:initials="j">
    <w:p w14:paraId="5CB91BA6" w14:textId="758094D5" w:rsidR="004467C4" w:rsidRDefault="00D12841" w:rsidP="004467C4">
      <w:pPr>
        <w:pStyle w:val="CommentText"/>
      </w:pPr>
      <w:r>
        <w:rPr>
          <w:rStyle w:val="CommentReference"/>
        </w:rPr>
        <w:annotationRef/>
      </w:r>
      <w:r w:rsidR="004467C4">
        <w:rPr>
          <w:lang w:val="en-US"/>
        </w:rPr>
        <w:t xml:space="preserve">Insert period and space </w:t>
      </w:r>
    </w:p>
  </w:comment>
  <w:comment w:id="372" w:author="j" w:date="2026-03-04T09:44:00Z" w:initials="j">
    <w:p w14:paraId="244E094A" w14:textId="77777777" w:rsidR="004467C4" w:rsidRDefault="00D12841" w:rsidP="004467C4">
      <w:pPr>
        <w:pStyle w:val="CommentText"/>
      </w:pPr>
      <w:r>
        <w:rPr>
          <w:rStyle w:val="CommentReference"/>
        </w:rPr>
        <w:annotationRef/>
      </w:r>
      <w:r w:rsidR="004467C4">
        <w:rPr>
          <w:lang w:val="en-US"/>
        </w:rPr>
        <w:t>Indent</w:t>
      </w:r>
    </w:p>
  </w:comment>
  <w:comment w:id="373" w:author="j" w:date="2026-03-04T09:44:00Z" w:initials="j">
    <w:p w14:paraId="35F3F198" w14:textId="77777777" w:rsidR="00F80003" w:rsidRDefault="00D12841" w:rsidP="00F80003">
      <w:pPr>
        <w:pStyle w:val="CommentText"/>
      </w:pPr>
      <w:r>
        <w:rPr>
          <w:rStyle w:val="CommentReference"/>
        </w:rPr>
        <w:annotationRef/>
      </w:r>
      <w:r w:rsidR="00F80003">
        <w:t>Remove line break (Supplement 10)</w:t>
      </w:r>
    </w:p>
  </w:comment>
  <w:comment w:id="380" w:author="j" w:date="2026-03-04T18:20:00Z" w:initials="j">
    <w:p w14:paraId="34540A8B" w14:textId="77777777" w:rsidR="00F96411" w:rsidRDefault="004467C4" w:rsidP="00F96411">
      <w:pPr>
        <w:pStyle w:val="CommentText"/>
      </w:pPr>
      <w:r>
        <w:rPr>
          <w:rStyle w:val="CommentReference"/>
        </w:rPr>
        <w:annotationRef/>
      </w:r>
      <w:r w:rsidR="00F96411">
        <w:t>Comments:</w:t>
      </w:r>
    </w:p>
    <w:p w14:paraId="07C62A68" w14:textId="77777777" w:rsidR="00F96411" w:rsidRDefault="00F96411" w:rsidP="00F96411">
      <w:pPr>
        <w:pStyle w:val="CommentText"/>
      </w:pPr>
      <w:r>
        <w:t>Double quotation marks (") have been added since the first R51-03, however not needed.</w:t>
      </w:r>
    </w:p>
  </w:comment>
  <w:comment w:id="382" w:author="j" w:date="2026-03-05T13:52:00Z" w:initials="j">
    <w:p w14:paraId="3C3E25B4" w14:textId="0D066ABD" w:rsidR="00731F2C" w:rsidRDefault="00731F2C" w:rsidP="00731F2C">
      <w:pPr>
        <w:pStyle w:val="CommentText"/>
      </w:pPr>
      <w:r>
        <w:rPr>
          <w:rStyle w:val="CommentReference"/>
        </w:rPr>
        <w:annotationRef/>
      </w:r>
      <w:r>
        <w:t xml:space="preserve">Comment: </w:t>
      </w:r>
    </w:p>
    <w:p w14:paraId="20215133" w14:textId="77777777" w:rsidR="00731F2C" w:rsidRDefault="00731F2C" w:rsidP="00731F2C">
      <w:pPr>
        <w:pStyle w:val="CommentText"/>
      </w:pPr>
      <w:r>
        <w:t>This should be corrected to "the next higher gear ratio i+1" same as in the previous sentence</w:t>
      </w:r>
    </w:p>
  </w:comment>
  <w:comment w:id="383" w:author="j" w:date="2026-03-04T14:02:00Z" w:initials="j">
    <w:p w14:paraId="6B5443B9" w14:textId="77777777" w:rsidR="00731F2C" w:rsidRDefault="006F3CA7" w:rsidP="00731F2C">
      <w:pPr>
        <w:pStyle w:val="CommentText"/>
      </w:pPr>
      <w:r>
        <w:rPr>
          <w:rStyle w:val="CommentReference"/>
        </w:rPr>
        <w:annotationRef/>
      </w:r>
      <w:r w:rsidR="00731F2C">
        <w:t>Same as above comment</w:t>
      </w:r>
    </w:p>
  </w:comment>
  <w:comment w:id="385" w:author="j" w:date="2026-03-05T16:16:00Z" w:initials="j">
    <w:p w14:paraId="1AB880E5" w14:textId="77777777" w:rsidR="00167568" w:rsidRDefault="00CC7B2F" w:rsidP="00167568">
      <w:pPr>
        <w:pStyle w:val="CommentText"/>
      </w:pPr>
      <w:r>
        <w:rPr>
          <w:rStyle w:val="CommentReference"/>
        </w:rPr>
        <w:annotationRef/>
      </w:r>
      <w:r w:rsidR="00167568">
        <w:t>Keep original text here.</w:t>
      </w:r>
    </w:p>
    <w:p w14:paraId="3335863E" w14:textId="77777777" w:rsidR="00167568" w:rsidRDefault="00167568" w:rsidP="00167568">
      <w:pPr>
        <w:pStyle w:val="CommentText"/>
      </w:pPr>
      <w:r>
        <w:t>Supplement 11 applies to last sentence of this paragraph.</w:t>
      </w:r>
    </w:p>
    <w:p w14:paraId="621C82B9" w14:textId="77777777" w:rsidR="00167568" w:rsidRDefault="00167568" w:rsidP="00167568">
      <w:pPr>
        <w:pStyle w:val="CommentText"/>
      </w:pPr>
      <w:r>
        <w:t>Original text: The achieved acceleration a</w:t>
      </w:r>
      <w:r>
        <w:rPr>
          <w:vertAlign w:val="subscript"/>
        </w:rPr>
        <w:t>wot test</w:t>
      </w:r>
      <w:r>
        <w:t xml:space="preserve"> shall be greater or equal to a</w:t>
      </w:r>
      <w:r>
        <w:rPr>
          <w:vertAlign w:val="subscript"/>
        </w:rPr>
        <w:t>urban</w:t>
      </w:r>
      <w:r>
        <w:t>.</w:t>
      </w:r>
    </w:p>
  </w:comment>
  <w:comment w:id="388" w:author="Doug Moore" w:date="2026-02-13T04:27:00Z" w:initials="DM">
    <w:p w14:paraId="416F9ABA" w14:textId="6C27A5D6" w:rsidR="001D6217" w:rsidRDefault="00D17DA1" w:rsidP="001D6217">
      <w:pPr>
        <w:pStyle w:val="CommentText"/>
      </w:pPr>
      <w:r>
        <w:rPr>
          <w:rStyle w:val="CommentReference"/>
        </w:rPr>
        <w:annotationRef/>
      </w:r>
      <w:r w:rsidR="001D6217">
        <w:t>Different language between versions. In checking with full consolidated Supplement 10 text, it is seen the second part of the sentence is repeated below and should be removed there “</w:t>
      </w:r>
      <w:r w:rsidR="001D6217">
        <w:rPr>
          <w:color w:val="000000"/>
        </w:rPr>
        <w:t>is then used for the calculation of the partial power factor k</w:t>
      </w:r>
      <w:r w:rsidR="001D6217">
        <w:rPr>
          <w:color w:val="000000"/>
          <w:vertAlign w:val="subscript"/>
        </w:rPr>
        <w:t>p</w:t>
      </w:r>
      <w:r w:rsidR="001D6217">
        <w:rPr>
          <w:color w:val="000000"/>
        </w:rPr>
        <w:t xml:space="preserve"> (see paragraph 3.1.2.1.3.) instead a</w:t>
      </w:r>
      <w:r w:rsidR="001D6217">
        <w:rPr>
          <w:color w:val="000000"/>
          <w:vertAlign w:val="subscript"/>
        </w:rPr>
        <w:t>wot ref</w:t>
      </w:r>
      <w:r w:rsidR="001D6217">
        <w:rPr>
          <w:color w:val="4F81BD"/>
        </w:rPr>
        <w:t>.”  This full text is kept here.</w:t>
      </w:r>
    </w:p>
  </w:comment>
  <w:comment w:id="394" w:author="j" w:date="2026-03-05T16:17:00Z" w:initials="j">
    <w:p w14:paraId="0005295C" w14:textId="77777777" w:rsidR="00167568" w:rsidRDefault="00167568" w:rsidP="00167568">
      <w:pPr>
        <w:pStyle w:val="CommentText"/>
      </w:pPr>
      <w:r>
        <w:rPr>
          <w:rStyle w:val="CommentReference"/>
        </w:rPr>
        <w:annotationRef/>
      </w:r>
      <w:r>
        <w:t>Not remove this sentence, and Supplement 11 applies to this sentence.</w:t>
      </w:r>
    </w:p>
    <w:p w14:paraId="5A1380CC" w14:textId="77777777" w:rsidR="00167568" w:rsidRDefault="00167568" w:rsidP="00167568">
      <w:pPr>
        <w:pStyle w:val="CommentText"/>
      </w:pPr>
      <w:r>
        <w:t xml:space="preserve">--&gt; </w:t>
      </w:r>
      <w:r>
        <w:rPr>
          <w:color w:val="000000"/>
        </w:rPr>
        <w:t>The achieved acceleration a</w:t>
      </w:r>
      <w:r>
        <w:rPr>
          <w:color w:val="000000"/>
          <w:vertAlign w:val="subscript"/>
        </w:rPr>
        <w:t>wot_test</w:t>
      </w:r>
      <w:r>
        <w:rPr>
          <w:color w:val="000000"/>
        </w:rPr>
        <w:t xml:space="preserve"> </w:t>
      </w:r>
      <w:r>
        <w:rPr>
          <w:b/>
          <w:bCs/>
          <w:color w:val="000000"/>
        </w:rPr>
        <w:t xml:space="preserve">, but no more than 2.0 m/s², </w:t>
      </w:r>
      <w:r>
        <w:rPr>
          <w:color w:val="000000"/>
        </w:rPr>
        <w:t>is then used for the calculation of the partial power factor k</w:t>
      </w:r>
      <w:r>
        <w:rPr>
          <w:color w:val="000000"/>
          <w:vertAlign w:val="subscript"/>
        </w:rPr>
        <w:t>p</w:t>
      </w:r>
      <w:r>
        <w:rPr>
          <w:color w:val="000000"/>
        </w:rPr>
        <w:t xml:space="preserve"> (see paragraph 3.1.2.1.3.) instead </w:t>
      </w:r>
      <w:r>
        <w:rPr>
          <w:b/>
          <w:bCs/>
          <w:color w:val="000000"/>
        </w:rPr>
        <w:t>of</w:t>
      </w:r>
      <w:r>
        <w:rPr>
          <w:color w:val="000000"/>
        </w:rPr>
        <w:t xml:space="preserve"> a</w:t>
      </w:r>
      <w:r>
        <w:rPr>
          <w:color w:val="000000"/>
          <w:vertAlign w:val="subscript"/>
        </w:rPr>
        <w:t>wot ref</w:t>
      </w:r>
      <w:r>
        <w:rPr>
          <w:color w:val="4472C4"/>
        </w:rPr>
        <w:t>.</w:t>
      </w:r>
    </w:p>
  </w:comment>
  <w:comment w:id="398" w:author="j" w:date="2026-03-04T14:11:00Z" w:initials="j">
    <w:p w14:paraId="5887D1B4" w14:textId="4B07578F" w:rsidR="00731F2C" w:rsidRDefault="00E02D16" w:rsidP="00731F2C">
      <w:pPr>
        <w:pStyle w:val="CommentText"/>
      </w:pPr>
      <w:r>
        <w:rPr>
          <w:rStyle w:val="CommentReference"/>
        </w:rPr>
        <w:annotationRef/>
      </w:r>
      <w:r w:rsidR="00731F2C">
        <w:t>Insert line break (Supplemant 7)</w:t>
      </w:r>
    </w:p>
  </w:comment>
  <w:comment w:id="433" w:author="j" w:date="2026-03-04T14:36:00Z" w:initials="j">
    <w:p w14:paraId="08025D9D" w14:textId="77777777" w:rsidR="00731F2C" w:rsidRDefault="00E944A9" w:rsidP="00731F2C">
      <w:pPr>
        <w:pStyle w:val="CommentText"/>
      </w:pPr>
      <w:r>
        <w:rPr>
          <w:rStyle w:val="CommentReference"/>
        </w:rPr>
        <w:annotationRef/>
      </w:r>
      <w:r w:rsidR="00731F2C">
        <w:t xml:space="preserve">Comment: </w:t>
      </w:r>
    </w:p>
    <w:p w14:paraId="59FC308D" w14:textId="77777777" w:rsidR="00731F2C" w:rsidRDefault="00731F2C" w:rsidP="00731F2C">
      <w:pPr>
        <w:pStyle w:val="CommentText"/>
      </w:pPr>
      <w:r>
        <w:t>"PA" in "lPA" is not subscripted in the original text, but it should be corrected to subscript according to the definition in table 2.4 of the main body.</w:t>
      </w:r>
    </w:p>
  </w:comment>
  <w:comment w:id="435" w:author="E/ECE/324/Rev.1/Add.50/Rev.3/Amend.6" w:date="2021-05-17T12:47:00Z" w:initials="Suppl.6">
    <w:p w14:paraId="59DC22BC" w14:textId="42B75248" w:rsidR="004924DF" w:rsidRDefault="004924DF">
      <w:pPr>
        <w:pStyle w:val="CommentText"/>
      </w:pPr>
      <w:r>
        <w:rPr>
          <w:rStyle w:val="CommentReference"/>
        </w:rPr>
        <w:annotationRef/>
      </w:r>
      <w:r>
        <w:t>To be deleted and replace by the next figure</w:t>
      </w:r>
    </w:p>
  </w:comment>
  <w:comment w:id="436" w:author="E/ECE/324/Rev.1/Add.50/Rev.3/Amend.6" w:date="2021-05-17T12:51:00Z" w:initials="Suppl.6">
    <w:p w14:paraId="57A17A28" w14:textId="5AB804C6" w:rsidR="004924DF" w:rsidRDefault="004924DF">
      <w:pPr>
        <w:pStyle w:val="CommentText"/>
      </w:pPr>
      <w:r>
        <w:rPr>
          <w:rStyle w:val="CommentReference"/>
        </w:rPr>
        <w:annotationRef/>
      </w:r>
      <w:r>
        <w:t>New figure</w:t>
      </w:r>
    </w:p>
  </w:comment>
  <w:comment w:id="437" w:author="E/ECE/324/Rev.1/Add.50/Rev.3/Amend.6" w:date="2021-05-17T12:50:00Z" w:initials="Suppl.6">
    <w:p w14:paraId="50567AA0" w14:textId="12BC29EF" w:rsidR="004924DF" w:rsidRDefault="004924DF">
      <w:pPr>
        <w:pStyle w:val="CommentText"/>
      </w:pPr>
      <w:r>
        <w:rPr>
          <w:rStyle w:val="CommentReference"/>
        </w:rPr>
        <w:annotationRef/>
      </w:r>
      <w:r>
        <w:t>To be deleted and replace by following figure</w:t>
      </w:r>
    </w:p>
  </w:comment>
  <w:comment w:id="438" w:author="E/ECE/324/Rev.1/Add.50/Rev.3/Amend.6" w:date="2021-05-17T12:51:00Z" w:initials="Suppl.6">
    <w:p w14:paraId="609C0322" w14:textId="34EBB301" w:rsidR="004924DF" w:rsidRDefault="004924DF">
      <w:pPr>
        <w:pStyle w:val="CommentText"/>
      </w:pPr>
      <w:r>
        <w:rPr>
          <w:rStyle w:val="CommentReference"/>
        </w:rPr>
        <w:annotationRef/>
      </w:r>
      <w:r>
        <w:t>New figure</w:t>
      </w:r>
    </w:p>
  </w:comment>
  <w:comment w:id="439" w:author="j" w:date="2026-03-04T18:25:00Z" w:initials="j">
    <w:p w14:paraId="674FC153" w14:textId="77777777" w:rsidR="00C07CDE" w:rsidRDefault="004467C4" w:rsidP="00C07CDE">
      <w:pPr>
        <w:pStyle w:val="CommentText"/>
      </w:pPr>
      <w:r>
        <w:rPr>
          <w:rStyle w:val="CommentReference"/>
        </w:rPr>
        <w:annotationRef/>
      </w:r>
      <w:r w:rsidR="00C07CDE">
        <w:t xml:space="preserve">Unbold 2 text boxes; </w:t>
      </w:r>
    </w:p>
    <w:p w14:paraId="79B87D3E" w14:textId="77777777" w:rsidR="00C07CDE" w:rsidRDefault="00C07CDE" w:rsidP="00C07CDE">
      <w:pPr>
        <w:pStyle w:val="CommentText"/>
      </w:pPr>
      <w:r>
        <w:rPr>
          <w:b/>
          <w:bCs/>
        </w:rPr>
        <w:t xml:space="preserve">engine speed greater than </w:t>
      </w:r>
      <w:r>
        <w:rPr>
          <w:b/>
          <w:bCs/>
          <w:i/>
          <w:iCs/>
        </w:rPr>
        <w:t>n</w:t>
      </w:r>
      <w:r>
        <w:rPr>
          <w:b/>
          <w:bCs/>
          <w:i/>
          <w:iCs/>
          <w:vertAlign w:val="subscript"/>
        </w:rPr>
        <w:t>MAX</w:t>
      </w:r>
      <w:r>
        <w:rPr>
          <w:b/>
          <w:bCs/>
        </w:rPr>
        <w:t xml:space="preserve"> prior to BB'</w:t>
      </w:r>
      <w:r>
        <w:t xml:space="preserve"> </w:t>
      </w:r>
    </w:p>
    <w:p w14:paraId="35A9A989" w14:textId="77777777" w:rsidR="00C07CDE" w:rsidRDefault="00C07CDE" w:rsidP="00C07CDE">
      <w:pPr>
        <w:pStyle w:val="CommentText"/>
      </w:pPr>
      <w:r>
        <w:t xml:space="preserve">and </w:t>
      </w:r>
    </w:p>
    <w:p w14:paraId="650282D2" w14:textId="77777777" w:rsidR="00C07CDE" w:rsidRDefault="00C07CDE" w:rsidP="00C07CDE">
      <w:pPr>
        <w:pStyle w:val="CommentText"/>
      </w:pPr>
      <w:r>
        <w:rPr>
          <w:b/>
          <w:bCs/>
        </w:rPr>
        <w:t>See flowchart 4f.</w:t>
      </w:r>
    </w:p>
  </w:comment>
  <w:comment w:id="441" w:author="j" w:date="2026-03-04T15:18:00Z" w:initials="j">
    <w:p w14:paraId="5FD8829D" w14:textId="77777777" w:rsidR="00C07CDE" w:rsidRDefault="00F004D2" w:rsidP="00C07CDE">
      <w:pPr>
        <w:pStyle w:val="CommentText"/>
      </w:pPr>
      <w:r>
        <w:rPr>
          <w:rStyle w:val="CommentReference"/>
        </w:rPr>
        <w:annotationRef/>
      </w:r>
      <w:r w:rsidR="00C07CDE">
        <w:t xml:space="preserve">Comment: </w:t>
      </w:r>
    </w:p>
    <w:p w14:paraId="014CE621" w14:textId="77777777" w:rsidR="00C07CDE" w:rsidRDefault="00C07CDE" w:rsidP="00C07CDE">
      <w:pPr>
        <w:pStyle w:val="CommentText"/>
      </w:pPr>
      <w:r>
        <w:t>")" is not necessary.</w:t>
      </w:r>
    </w:p>
  </w:comment>
  <w:comment w:id="442" w:author="j" w:date="2026-03-04T18:31:00Z" w:initials="j">
    <w:p w14:paraId="52C3E8B1" w14:textId="785A89FA" w:rsidR="008B3130" w:rsidRDefault="008B3130" w:rsidP="008B3130">
      <w:pPr>
        <w:pStyle w:val="CommentText"/>
      </w:pPr>
      <w:r>
        <w:rPr>
          <w:rStyle w:val="CommentReference"/>
        </w:rPr>
        <w:annotationRef/>
      </w:r>
      <w:r>
        <w:rPr>
          <w:lang w:val="en-US"/>
        </w:rPr>
        <w:t>Remove line break</w:t>
      </w:r>
    </w:p>
  </w:comment>
  <w:comment w:id="448" w:author="j" w:date="2026-03-05T16:22:00Z" w:initials="j">
    <w:p w14:paraId="48AEA1FF" w14:textId="77777777" w:rsidR="00167568" w:rsidRDefault="00167568" w:rsidP="00167568">
      <w:pPr>
        <w:pStyle w:val="CommentText"/>
      </w:pPr>
      <w:r>
        <w:rPr>
          <w:rStyle w:val="CommentReference"/>
        </w:rPr>
        <w:annotationRef/>
      </w:r>
      <w:r>
        <w:rPr>
          <w:lang w:val="en-US"/>
        </w:rPr>
        <w:t>Insert “paragraph” (Supplement 11)</w:t>
      </w:r>
    </w:p>
  </w:comment>
  <w:comment w:id="457" w:author="j" w:date="2026-03-04T18:35:00Z" w:initials="j">
    <w:p w14:paraId="0C18DB8A" w14:textId="6B8C1711" w:rsidR="00E92092" w:rsidRDefault="008B3130" w:rsidP="00E92092">
      <w:pPr>
        <w:pStyle w:val="CommentText"/>
      </w:pPr>
      <w:r>
        <w:rPr>
          <w:rStyle w:val="CommentReference"/>
        </w:rPr>
        <w:annotationRef/>
      </w:r>
      <w:r w:rsidR="00E92092">
        <w:t xml:space="preserve">Comment: </w:t>
      </w:r>
    </w:p>
    <w:p w14:paraId="106E1CB9" w14:textId="77777777" w:rsidR="00E92092" w:rsidRDefault="00E92092" w:rsidP="00E92092">
      <w:pPr>
        <w:pStyle w:val="CommentText"/>
      </w:pPr>
      <w:r>
        <w:t>"acceleration test" in the 6th box on the right is assumed to be "acceleration test result", as n the 7th box.</w:t>
      </w:r>
    </w:p>
  </w:comment>
  <w:comment w:id="471" w:author="j" w:date="2026-03-04T15:59:00Z" w:initials="j">
    <w:p w14:paraId="24E7501C" w14:textId="77777777" w:rsidR="00E92092" w:rsidRDefault="00D62AB1" w:rsidP="00E92092">
      <w:pPr>
        <w:pStyle w:val="CommentText"/>
      </w:pPr>
      <w:r>
        <w:rPr>
          <w:rStyle w:val="CommentReference"/>
        </w:rPr>
        <w:annotationRef/>
      </w:r>
      <w:r w:rsidR="00E92092">
        <w:t xml:space="preserve">Comment: </w:t>
      </w:r>
    </w:p>
    <w:p w14:paraId="133D9916" w14:textId="77777777" w:rsidR="00E92092" w:rsidRDefault="00E92092" w:rsidP="00E92092">
      <w:pPr>
        <w:pStyle w:val="CommentText"/>
      </w:pPr>
      <w:r>
        <w:t>Original text is "strike trough", however "strikethrough" is correct (“h” is missing)</w:t>
      </w:r>
    </w:p>
  </w:comment>
  <w:comment w:id="507" w:author="j" w:date="2026-03-05T16:25:00Z" w:initials="j">
    <w:p w14:paraId="0C0527C0" w14:textId="77777777" w:rsidR="00155B77" w:rsidRDefault="00167568" w:rsidP="00155B77">
      <w:pPr>
        <w:pStyle w:val="CommentText"/>
      </w:pPr>
      <w:r>
        <w:rPr>
          <w:rStyle w:val="CommentReference"/>
        </w:rPr>
        <w:annotationRef/>
      </w:r>
      <w:r w:rsidR="00155B77">
        <w:t>Remove “≥ with strikethrough”</w:t>
      </w:r>
    </w:p>
  </w:comment>
  <w:comment w:id="614" w:author="j" w:date="2026-03-04T16:46:00Z" w:initials="j">
    <w:p w14:paraId="78A0367B" w14:textId="6BCFD469" w:rsidR="00E92092" w:rsidRDefault="006228F2" w:rsidP="00E92092">
      <w:pPr>
        <w:pStyle w:val="CommentText"/>
      </w:pPr>
      <w:r>
        <w:rPr>
          <w:rStyle w:val="CommentReference"/>
        </w:rPr>
        <w:annotationRef/>
      </w:r>
      <w:r w:rsidR="00E92092">
        <w:t>Correct to same bullet as in previous sentence</w:t>
      </w:r>
    </w:p>
  </w:comment>
  <w:comment w:id="615" w:author="j" w:date="2026-03-04T16:44:00Z" w:initials="j">
    <w:p w14:paraId="54000B73" w14:textId="74C43792" w:rsidR="00C07CDE" w:rsidRDefault="009407A8" w:rsidP="00C07CDE">
      <w:pPr>
        <w:pStyle w:val="CommentText"/>
      </w:pPr>
      <w:r>
        <w:rPr>
          <w:rStyle w:val="CommentReference"/>
        </w:rPr>
        <w:annotationRef/>
      </w:r>
      <w:r w:rsidR="00C07CDE">
        <w:t>Insert line break (Supplement 6)</w:t>
      </w:r>
    </w:p>
  </w:comment>
  <w:comment w:id="617" w:author="j" w:date="2026-03-04T16:55:00Z" w:initials="j">
    <w:p w14:paraId="1C15CE7B" w14:textId="77777777" w:rsidR="00C07CDE" w:rsidRDefault="00FB3AD6" w:rsidP="00C07CDE">
      <w:pPr>
        <w:pStyle w:val="CommentText"/>
      </w:pPr>
      <w:r>
        <w:rPr>
          <w:rStyle w:val="CommentReference"/>
        </w:rPr>
        <w:annotationRef/>
      </w:r>
      <w:r w:rsidR="00C07CDE">
        <w:t>These sentences might be removed in Supplement 6.</w:t>
      </w:r>
    </w:p>
    <w:p w14:paraId="51A24A45" w14:textId="77777777" w:rsidR="00C07CDE" w:rsidRDefault="00C07CDE" w:rsidP="00C07CDE">
      <w:pPr>
        <w:pStyle w:val="CommentText"/>
      </w:pPr>
      <w:r>
        <w:t>However, it may be better to leave these.</w:t>
      </w:r>
    </w:p>
  </w:comment>
  <w:comment w:id="618" w:author="j" w:date="2026-03-04T17:03:00Z" w:initials="j">
    <w:p w14:paraId="4E352186" w14:textId="77777777" w:rsidR="00DE4042" w:rsidRDefault="009B7651" w:rsidP="00DE4042">
      <w:pPr>
        <w:pStyle w:val="CommentText"/>
      </w:pPr>
      <w:r>
        <w:rPr>
          <w:rStyle w:val="CommentReference"/>
        </w:rPr>
        <w:annotationRef/>
      </w:r>
      <w:r w:rsidR="00DE4042">
        <w:t xml:space="preserve">Comment: </w:t>
      </w:r>
    </w:p>
    <w:p w14:paraId="2A35C6C5" w14:textId="77777777" w:rsidR="00DE4042" w:rsidRDefault="00DE4042" w:rsidP="00DE4042">
      <w:pPr>
        <w:pStyle w:val="CommentText"/>
      </w:pPr>
      <w:r>
        <w:t>In Supplement 3, n</w:t>
      </w:r>
      <w:r>
        <w:rPr>
          <w:vertAlign w:val="subscript"/>
        </w:rPr>
        <w:t>BB,wot</w:t>
      </w:r>
      <w:r>
        <w:rPr>
          <w:strike/>
          <w:vertAlign w:val="subscript"/>
        </w:rPr>
        <w:t>,i</w:t>
      </w:r>
      <w:r>
        <w:t xml:space="preserve"> (",i" with strikethrough), but since this sentence for nanchor for two gear testing, n</w:t>
      </w:r>
      <w:r>
        <w:rPr>
          <w:vertAlign w:val="subscript"/>
        </w:rPr>
        <w:t>BB,wot,i</w:t>
      </w:r>
      <w:r>
        <w:t xml:space="preserve"> (",i" without strikethrough)?</w:t>
      </w:r>
    </w:p>
  </w:comment>
  <w:comment w:id="795" w:author="j" w:date="2026-03-05T16:28:00Z" w:initials="j">
    <w:p w14:paraId="22E11137" w14:textId="77777777" w:rsidR="00155B77" w:rsidRDefault="00155B77" w:rsidP="00155B77">
      <w:pPr>
        <w:pStyle w:val="CommentText"/>
      </w:pPr>
      <w:r>
        <w:rPr>
          <w:rStyle w:val="CommentReference"/>
        </w:rPr>
        <w:annotationRef/>
      </w:r>
      <w:r>
        <w:t>Remove “ (double quotation marks)</w:t>
      </w:r>
    </w:p>
  </w:comment>
  <w:comment w:id="806" w:author="Doug Moore" w:date="2026-03-02T06:45:00Z" w:initials="DM">
    <w:p w14:paraId="2347B14B" w14:textId="4AB7A6C3" w:rsidR="008C101B" w:rsidRDefault="008C101B" w:rsidP="008C101B">
      <w:pPr>
        <w:pStyle w:val="CommentText"/>
      </w:pPr>
      <w:r>
        <w:rPr>
          <w:rStyle w:val="CommentReference"/>
        </w:rPr>
        <w:annotationRef/>
      </w:r>
      <w:r>
        <w:t>Check footnote numbering sequence</w:t>
      </w:r>
    </w:p>
  </w:comment>
  <w:comment w:id="828" w:author="j" w:date="2026-03-04T17:25:00Z" w:initials="j">
    <w:p w14:paraId="4D29B558" w14:textId="77777777" w:rsidR="00DE4042" w:rsidRDefault="00E80C23" w:rsidP="00DE4042">
      <w:pPr>
        <w:pStyle w:val="CommentText"/>
      </w:pPr>
      <w:r>
        <w:rPr>
          <w:rStyle w:val="CommentReference"/>
        </w:rPr>
        <w:annotationRef/>
      </w:r>
      <w:r w:rsidR="00DE4042">
        <w:t>Since this formula is a part of (f), add an indent</w:t>
      </w:r>
    </w:p>
  </w:comment>
  <w:comment w:id="829" w:author="j" w:date="2026-03-04T17:23:00Z" w:initials="j">
    <w:p w14:paraId="76103494" w14:textId="6502621D" w:rsidR="001B6A5C" w:rsidRDefault="001B6A5C" w:rsidP="001B6A5C">
      <w:pPr>
        <w:pStyle w:val="CommentText"/>
      </w:pPr>
      <w:r>
        <w:rPr>
          <w:rStyle w:val="CommentReference"/>
        </w:rPr>
        <w:annotationRef/>
      </w:r>
      <w:r>
        <w:t>Remove "-" and insert line break</w:t>
      </w:r>
    </w:p>
  </w:comment>
  <w:comment w:id="838" w:author="j" w:date="2026-03-04T17:46:00Z" w:initials="j">
    <w:p w14:paraId="39AB6D4E" w14:textId="77777777" w:rsidR="00FA5D70" w:rsidRDefault="00FA5D70" w:rsidP="00FA5D70">
      <w:pPr>
        <w:pStyle w:val="CommentText"/>
      </w:pPr>
      <w:r>
        <w:rPr>
          <w:rStyle w:val="CommentReference"/>
        </w:rPr>
        <w:annotationRef/>
      </w:r>
      <w:r>
        <w:rPr>
          <w:lang w:val="en-US"/>
        </w:rPr>
        <w:t>Insert line break</w:t>
      </w:r>
    </w:p>
  </w:comment>
  <w:comment w:id="842" w:author="j" w:date="2026-03-04T17:47:00Z" w:initials="j">
    <w:p w14:paraId="1C436911" w14:textId="77777777" w:rsidR="009C19B4" w:rsidRDefault="00FA5D70" w:rsidP="009C19B4">
      <w:pPr>
        <w:pStyle w:val="CommentText"/>
      </w:pPr>
      <w:r>
        <w:rPr>
          <w:rStyle w:val="CommentReference"/>
        </w:rPr>
        <w:annotationRef/>
      </w:r>
      <w:r w:rsidR="009C19B4">
        <w:t>Increase the size of the second diamond because the text (</w:t>
      </w:r>
      <w:r w:rsidR="009C19B4">
        <w:rPr>
          <w:color w:val="000000"/>
        </w:rPr>
        <w:t>Select Analysis Method)</w:t>
      </w:r>
      <w:r w:rsidR="009C19B4">
        <w:t xml:space="preserve"> is hidden</w:t>
      </w:r>
    </w:p>
  </w:comment>
  <w:comment w:id="843" w:author="j" w:date="2026-03-04T17:47:00Z" w:initials="j">
    <w:p w14:paraId="4E9FD5BC" w14:textId="5E0CBA8F" w:rsidR="00FA5D70" w:rsidRDefault="00FA5D70" w:rsidP="00FA5D70">
      <w:pPr>
        <w:pStyle w:val="CommentText"/>
      </w:pPr>
      <w:r>
        <w:rPr>
          <w:rStyle w:val="CommentReference"/>
        </w:rPr>
        <w:annotationRef/>
      </w:r>
      <w:r>
        <w:t>Insert page break</w:t>
      </w:r>
    </w:p>
  </w:comment>
  <w:comment w:id="846" w:author="j" w:date="2026-03-04T17:50:00Z" w:initials="j">
    <w:p w14:paraId="4BD23CF4" w14:textId="77777777" w:rsidR="00FA5D70" w:rsidRDefault="00FA5D70" w:rsidP="00FA5D70">
      <w:pPr>
        <w:pStyle w:val="CommentText"/>
      </w:pPr>
      <w:r>
        <w:rPr>
          <w:rStyle w:val="CommentReference"/>
        </w:rPr>
        <w:annotationRef/>
      </w:r>
      <w:r>
        <w:t>Insert page break or section break</w:t>
      </w:r>
    </w:p>
  </w:comment>
  <w:comment w:id="859" w:author="j" w:date="2026-03-05T09:31:00Z" w:initials="j">
    <w:p w14:paraId="3231F16F" w14:textId="77777777" w:rsidR="0030178F" w:rsidRDefault="00A26147" w:rsidP="0030178F">
      <w:pPr>
        <w:pStyle w:val="CommentText"/>
      </w:pPr>
      <w:r>
        <w:rPr>
          <w:rStyle w:val="CommentReference"/>
        </w:rPr>
        <w:annotationRef/>
      </w:r>
      <w:r w:rsidR="0030178F">
        <w:t xml:space="preserve">Comment: </w:t>
      </w:r>
    </w:p>
    <w:p w14:paraId="4699E562" w14:textId="77777777" w:rsidR="0030178F" w:rsidRDefault="0030178F" w:rsidP="0030178F">
      <w:pPr>
        <w:pStyle w:val="CommentText"/>
      </w:pPr>
      <w:r>
        <w:t>This apostrophe (') is probably comma (,)?</w:t>
      </w:r>
    </w:p>
  </w:comment>
  <w:comment w:id="886" w:author="j" w:date="2026-03-05T10:03:00Z" w:initials="j">
    <w:p w14:paraId="20D6D32D" w14:textId="77777777" w:rsidR="0057512C" w:rsidRDefault="004E61D8" w:rsidP="0057512C">
      <w:pPr>
        <w:pStyle w:val="CommentText"/>
      </w:pPr>
      <w:r>
        <w:rPr>
          <w:rStyle w:val="CommentReference"/>
        </w:rPr>
        <w:annotationRef/>
      </w:r>
      <w:r w:rsidR="0057512C">
        <w:rPr>
          <w:i/>
          <w:iCs/>
          <w:color w:val="000000"/>
        </w:rPr>
        <w:t>(Formula 2.4. of Appendix 4)</w:t>
      </w:r>
      <w:r w:rsidR="0057512C">
        <w:rPr>
          <w:i/>
          <w:iCs/>
        </w:rPr>
        <w:t xml:space="preserve"> </w:t>
      </w:r>
    </w:p>
  </w:comment>
  <w:comment w:id="887" w:author="j" w:date="2026-03-05T15:27:00Z" w:initials="j">
    <w:p w14:paraId="36EE7E6F" w14:textId="77777777" w:rsidR="0057512C" w:rsidRDefault="0057512C" w:rsidP="0057512C">
      <w:pPr>
        <w:pStyle w:val="CommentText"/>
      </w:pPr>
      <w:r>
        <w:rPr>
          <w:rStyle w:val="CommentReference"/>
        </w:rPr>
        <w:annotationRef/>
      </w:r>
      <w:r>
        <w:rPr>
          <w:i/>
          <w:iCs/>
          <w:color w:val="000000"/>
        </w:rPr>
        <w:t>(Formula 2.5. of Appendix 4)</w:t>
      </w:r>
      <w:r>
        <w:rPr>
          <w:i/>
          <w:iCs/>
        </w:rPr>
        <w:t xml:space="preserve"> </w:t>
      </w:r>
    </w:p>
  </w:comment>
  <w:comment w:id="888" w:author="j" w:date="2026-03-05T15:27:00Z" w:initials="j">
    <w:p w14:paraId="4AEE7FF5" w14:textId="77777777" w:rsidR="0057512C" w:rsidRDefault="0057512C" w:rsidP="0057512C">
      <w:pPr>
        <w:pStyle w:val="CommentText"/>
      </w:pPr>
      <w:r>
        <w:rPr>
          <w:rStyle w:val="CommentReference"/>
        </w:rPr>
        <w:annotationRef/>
      </w:r>
      <w:r>
        <w:rPr>
          <w:i/>
          <w:iCs/>
          <w:color w:val="000000"/>
        </w:rPr>
        <w:t>(Formula 2.6. of Appendix 4)</w:t>
      </w:r>
      <w:r>
        <w:rPr>
          <w:i/>
          <w:iCs/>
        </w:rPr>
        <w:t xml:space="preserve"> </w:t>
      </w:r>
    </w:p>
  </w:comment>
  <w:comment w:id="890" w:author="j" w:date="2026-03-05T15:28:00Z" w:initials="j">
    <w:p w14:paraId="6D80FC11" w14:textId="77777777" w:rsidR="0057512C" w:rsidRDefault="0057512C" w:rsidP="0057512C">
      <w:pPr>
        <w:pStyle w:val="CommentText"/>
      </w:pPr>
      <w:r>
        <w:rPr>
          <w:rStyle w:val="CommentReference"/>
        </w:rPr>
        <w:annotationRef/>
      </w:r>
      <w:r>
        <w:rPr>
          <w:i/>
          <w:iCs/>
          <w:color w:val="000000"/>
        </w:rPr>
        <w:t>(Formula 2.7. No.1 of Appendix 4, in junction with Formulas 2.7 Nos. 2 and 3 of Appendix 4)</w:t>
      </w:r>
      <w:r>
        <w:rPr>
          <w:i/>
          <w:iCs/>
        </w:rPr>
        <w:t xml:space="preserve"> </w:t>
      </w:r>
    </w:p>
  </w:comment>
  <w:comment w:id="895" w:author="j" w:date="2026-03-05T15:18:00Z" w:initials="j">
    <w:p w14:paraId="2B7E2608" w14:textId="77777777" w:rsidR="0057512C" w:rsidRDefault="0030178F" w:rsidP="0057512C">
      <w:pPr>
        <w:pStyle w:val="CommentText"/>
      </w:pPr>
      <w:r>
        <w:rPr>
          <w:rStyle w:val="CommentReference"/>
        </w:rPr>
        <w:annotationRef/>
      </w:r>
      <w:r w:rsidR="0057512C">
        <w:rPr>
          <w:i/>
          <w:iCs/>
          <w:color w:val="000000"/>
        </w:rPr>
        <w:t>(Formula 3.2.1. of Appendix 4)</w:t>
      </w:r>
      <w:r w:rsidR="0057512C">
        <w:rPr>
          <w:i/>
          <w:iCs/>
        </w:rPr>
        <w:t xml:space="preserve"> </w:t>
      </w:r>
    </w:p>
  </w:comment>
  <w:comment w:id="898" w:author="j" w:date="2026-03-05T15:29:00Z" w:initials="j">
    <w:p w14:paraId="067055D1" w14:textId="77777777" w:rsidR="0057512C" w:rsidRDefault="0057512C" w:rsidP="0057512C">
      <w:pPr>
        <w:pStyle w:val="CommentText"/>
      </w:pPr>
      <w:r>
        <w:rPr>
          <w:rStyle w:val="CommentReference"/>
        </w:rPr>
        <w:annotationRef/>
      </w:r>
      <w:r>
        <w:rPr>
          <w:i/>
          <w:iCs/>
          <w:color w:val="000000"/>
        </w:rPr>
        <w:t>(Formula 3.2.2. of Appendix 4)</w:t>
      </w:r>
      <w:r>
        <w:rPr>
          <w:i/>
          <w:iCs/>
        </w:rPr>
        <w:t xml:space="preserve"> </w:t>
      </w:r>
    </w:p>
  </w:comment>
  <w:comment w:id="900" w:author="j" w:date="2026-03-05T10:10:00Z" w:initials="j">
    <w:p w14:paraId="3D0DDE8E" w14:textId="25749ADE" w:rsidR="00D84E16" w:rsidRDefault="00D84E16" w:rsidP="00D84E16">
      <w:pPr>
        <w:pStyle w:val="CommentText"/>
      </w:pPr>
      <w:r>
        <w:rPr>
          <w:rStyle w:val="CommentReference"/>
        </w:rPr>
        <w:annotationRef/>
      </w:r>
      <w:r>
        <w:rPr>
          <w:lang w:val="en-US"/>
        </w:rPr>
        <w:t>Insert line break</w:t>
      </w:r>
    </w:p>
  </w:comment>
  <w:comment w:id="901" w:author="j" w:date="2026-03-05T15:29:00Z" w:initials="j">
    <w:p w14:paraId="78D1D79C" w14:textId="77777777" w:rsidR="0057512C" w:rsidRDefault="0057512C" w:rsidP="0057512C">
      <w:pPr>
        <w:pStyle w:val="CommentText"/>
      </w:pPr>
      <w:r>
        <w:rPr>
          <w:rStyle w:val="CommentReference"/>
        </w:rPr>
        <w:annotationRef/>
      </w:r>
      <w:r>
        <w:rPr>
          <w:i/>
          <w:iCs/>
          <w:color w:val="000000"/>
        </w:rPr>
        <w:t>(Formula 3.2.3.2.2. of Appendix 4)</w:t>
      </w:r>
      <w:r>
        <w:rPr>
          <w:i/>
          <w:iCs/>
        </w:rPr>
        <w:t xml:space="preserve"> </w:t>
      </w:r>
    </w:p>
  </w:comment>
  <w:comment w:id="902" w:author="j" w:date="2026-03-05T15:30:00Z" w:initials="j">
    <w:p w14:paraId="3B5720EC" w14:textId="77777777" w:rsidR="0057512C" w:rsidRDefault="0057512C" w:rsidP="0057512C">
      <w:pPr>
        <w:pStyle w:val="CommentText"/>
      </w:pPr>
      <w:r>
        <w:rPr>
          <w:rStyle w:val="CommentReference"/>
        </w:rPr>
        <w:annotationRef/>
      </w:r>
      <w:r>
        <w:rPr>
          <w:i/>
          <w:iCs/>
          <w:color w:val="000000"/>
        </w:rPr>
        <w:t>(Formula 3.2.3.3.2. of Appendix 4)</w:t>
      </w:r>
      <w:r>
        <w:rPr>
          <w:i/>
          <w:iCs/>
        </w:rPr>
        <w:t xml:space="preserve"> </w:t>
      </w:r>
    </w:p>
  </w:comment>
  <w:comment w:id="903" w:author="j" w:date="2026-03-05T15:30:00Z" w:initials="j">
    <w:p w14:paraId="42E1C06D" w14:textId="77777777" w:rsidR="0057512C" w:rsidRDefault="0057512C" w:rsidP="0057512C">
      <w:pPr>
        <w:pStyle w:val="CommentText"/>
      </w:pPr>
      <w:r>
        <w:rPr>
          <w:rStyle w:val="CommentReference"/>
        </w:rPr>
        <w:annotationRef/>
      </w:r>
      <w:r>
        <w:rPr>
          <w:i/>
          <w:iCs/>
          <w:color w:val="000000"/>
        </w:rPr>
        <w:t>(Formula 3.2.3.4.2. No.1 of Appendix 4)</w:t>
      </w:r>
      <w:r>
        <w:rPr>
          <w:i/>
          <w:iCs/>
        </w:rPr>
        <w:t xml:space="preserve"> </w:t>
      </w:r>
    </w:p>
  </w:comment>
  <w:comment w:id="904" w:author="j" w:date="2026-03-05T10:17:00Z" w:initials="j">
    <w:p w14:paraId="491C5DDB" w14:textId="411964B9" w:rsidR="008B3616" w:rsidRDefault="008B3616" w:rsidP="008B3616">
      <w:pPr>
        <w:pStyle w:val="CommentText"/>
      </w:pPr>
      <w:r>
        <w:rPr>
          <w:rStyle w:val="CommentReference"/>
        </w:rPr>
        <w:annotationRef/>
      </w:r>
      <w:r>
        <w:rPr>
          <w:lang w:val="en-US"/>
        </w:rPr>
        <w:t>Insert line break</w:t>
      </w:r>
    </w:p>
  </w:comment>
  <w:comment w:id="905" w:author="j" w:date="2026-03-05T15:30:00Z" w:initials="j">
    <w:p w14:paraId="3705A543" w14:textId="77777777" w:rsidR="0057512C" w:rsidRDefault="0057512C" w:rsidP="0057512C">
      <w:pPr>
        <w:pStyle w:val="CommentText"/>
      </w:pPr>
      <w:r>
        <w:rPr>
          <w:rStyle w:val="CommentReference"/>
        </w:rPr>
        <w:annotationRef/>
      </w:r>
      <w:r>
        <w:rPr>
          <w:i/>
          <w:iCs/>
          <w:color w:val="000000"/>
        </w:rPr>
        <w:t>(Formula 3.2.3.4.2. No.2 of Appendix 4)</w:t>
      </w:r>
      <w:r>
        <w:rPr>
          <w:i/>
          <w:iCs/>
        </w:rPr>
        <w:t xml:space="preserve"> </w:t>
      </w:r>
    </w:p>
  </w:comment>
  <w:comment w:id="906" w:author="j" w:date="2026-03-05T15:31:00Z" w:initials="j">
    <w:p w14:paraId="5236DCA8" w14:textId="77777777" w:rsidR="0057512C" w:rsidRDefault="0057512C" w:rsidP="0057512C">
      <w:pPr>
        <w:pStyle w:val="CommentText"/>
      </w:pPr>
      <w:r>
        <w:rPr>
          <w:rStyle w:val="CommentReference"/>
        </w:rPr>
        <w:annotationRef/>
      </w:r>
      <w:r>
        <w:rPr>
          <w:i/>
          <w:iCs/>
          <w:color w:val="000000"/>
        </w:rPr>
        <w:t>(Formula 3.2.4.2.2. of Appendix 4)</w:t>
      </w:r>
      <w:r>
        <w:rPr>
          <w:i/>
          <w:iCs/>
        </w:rPr>
        <w:t xml:space="preserve"> </w:t>
      </w:r>
    </w:p>
  </w:comment>
  <w:comment w:id="907" w:author="j" w:date="2026-03-05T15:31:00Z" w:initials="j">
    <w:p w14:paraId="6A18B356" w14:textId="77777777" w:rsidR="0057512C" w:rsidRDefault="0057512C" w:rsidP="0057512C">
      <w:pPr>
        <w:pStyle w:val="CommentText"/>
      </w:pPr>
      <w:r>
        <w:rPr>
          <w:rStyle w:val="CommentReference"/>
        </w:rPr>
        <w:annotationRef/>
      </w:r>
      <w:r>
        <w:rPr>
          <w:i/>
          <w:iCs/>
          <w:color w:val="000000"/>
        </w:rPr>
        <w:t>(Formula 3.2.4.3.2. of Appendix 4)</w:t>
      </w:r>
      <w:r>
        <w:rPr>
          <w:i/>
          <w:iCs/>
        </w:rPr>
        <w:t xml:space="preserve"> </w:t>
      </w:r>
    </w:p>
  </w:comment>
  <w:comment w:id="908" w:author="j" w:date="2026-03-05T15:21:00Z" w:initials="j">
    <w:p w14:paraId="43FFBBEA" w14:textId="77777777" w:rsidR="0057512C" w:rsidRDefault="0057512C" w:rsidP="0057512C">
      <w:pPr>
        <w:pStyle w:val="CommentText"/>
      </w:pPr>
      <w:r>
        <w:rPr>
          <w:rStyle w:val="CommentReference"/>
        </w:rPr>
        <w:annotationRef/>
      </w:r>
      <w:r>
        <w:rPr>
          <w:i/>
          <w:iCs/>
          <w:color w:val="000000"/>
        </w:rPr>
        <w:t>(Formula 3.2.4.3.2. of Appendix 4)</w:t>
      </w:r>
      <w:r>
        <w:rPr>
          <w:i/>
          <w:iCs/>
        </w:rPr>
        <w:t xml:space="preserve"> </w:t>
      </w:r>
    </w:p>
  </w:comment>
  <w:comment w:id="909" w:author="j" w:date="2026-03-05T15:32:00Z" w:initials="j">
    <w:p w14:paraId="1BF8A2D7" w14:textId="77777777" w:rsidR="001C50EF" w:rsidRDefault="001C50EF" w:rsidP="001C50EF">
      <w:pPr>
        <w:pStyle w:val="CommentText"/>
      </w:pPr>
      <w:r>
        <w:rPr>
          <w:rStyle w:val="CommentReference"/>
        </w:rPr>
        <w:annotationRef/>
      </w:r>
      <w:r>
        <w:rPr>
          <w:i/>
          <w:iCs/>
          <w:color w:val="000000"/>
        </w:rPr>
        <w:t>(Formula 3.2.4.4.2. No. 1 of Appendix 4)</w:t>
      </w:r>
      <w:r>
        <w:t xml:space="preserve"> </w:t>
      </w:r>
    </w:p>
  </w:comment>
  <w:comment w:id="910" w:author="j" w:date="2026-03-05T15:32:00Z" w:initials="j">
    <w:p w14:paraId="564AEA3F" w14:textId="77777777" w:rsidR="001C50EF" w:rsidRDefault="001C50EF" w:rsidP="001C50EF">
      <w:pPr>
        <w:pStyle w:val="CommentText"/>
      </w:pPr>
      <w:r>
        <w:rPr>
          <w:rStyle w:val="CommentReference"/>
        </w:rPr>
        <w:annotationRef/>
      </w:r>
      <w:r>
        <w:rPr>
          <w:i/>
          <w:iCs/>
          <w:color w:val="000000"/>
        </w:rPr>
        <w:t>(Formula 3.2.4.4.2. No. 2 of Appendix 4)</w:t>
      </w:r>
      <w:r>
        <w:rPr>
          <w:i/>
          <w:iCs/>
        </w:rPr>
        <w:t xml:space="preserve"> </w:t>
      </w:r>
    </w:p>
  </w:comment>
  <w:comment w:id="911" w:author="j" w:date="2026-03-05T15:32:00Z" w:initials="j">
    <w:p w14:paraId="0CD2A09D" w14:textId="77777777" w:rsidR="001C50EF" w:rsidRDefault="001C50EF" w:rsidP="001C50EF">
      <w:pPr>
        <w:pStyle w:val="CommentText"/>
      </w:pPr>
      <w:r>
        <w:rPr>
          <w:rStyle w:val="CommentReference"/>
        </w:rPr>
        <w:annotationRef/>
      </w:r>
      <w:r>
        <w:rPr>
          <w:i/>
          <w:iCs/>
          <w:color w:val="000000"/>
        </w:rPr>
        <w:t>(Formula 3.2.4.4.3. No. 1 of Appendix 4)</w:t>
      </w:r>
      <w:r>
        <w:rPr>
          <w:i/>
          <w:iCs/>
        </w:rPr>
        <w:t xml:space="preserve"> </w:t>
      </w:r>
    </w:p>
  </w:comment>
  <w:comment w:id="912" w:author="j" w:date="2026-03-05T15:33:00Z" w:initials="j">
    <w:p w14:paraId="720FEB0C" w14:textId="77777777" w:rsidR="001C50EF" w:rsidRDefault="001C50EF" w:rsidP="001C50EF">
      <w:pPr>
        <w:pStyle w:val="CommentText"/>
      </w:pPr>
      <w:r>
        <w:rPr>
          <w:rStyle w:val="CommentReference"/>
        </w:rPr>
        <w:annotationRef/>
      </w:r>
      <w:r>
        <w:rPr>
          <w:i/>
          <w:iCs/>
          <w:color w:val="000000"/>
        </w:rPr>
        <w:t>(Formula 3.2.4.4.3. No. 2 of Appendix 4)</w:t>
      </w:r>
      <w:r>
        <w:rPr>
          <w:i/>
          <w:iCs/>
        </w:rPr>
        <w:t xml:space="preserve"> </w:t>
      </w:r>
    </w:p>
  </w:comment>
  <w:comment w:id="913" w:author="j" w:date="2026-03-05T15:33:00Z" w:initials="j">
    <w:p w14:paraId="6CD9D2BB" w14:textId="77777777" w:rsidR="001C50EF" w:rsidRDefault="001C50EF" w:rsidP="001C50EF">
      <w:pPr>
        <w:pStyle w:val="CommentText"/>
      </w:pPr>
      <w:r>
        <w:rPr>
          <w:rStyle w:val="CommentReference"/>
        </w:rPr>
        <w:annotationRef/>
      </w:r>
      <w:r>
        <w:rPr>
          <w:i/>
          <w:iCs/>
          <w:color w:val="000000"/>
        </w:rPr>
        <w:t>(Formula 3.2.5.1. of Appendix 4)</w:t>
      </w:r>
      <w:r>
        <w:rPr>
          <w:i/>
          <w:iCs/>
        </w:rPr>
        <w:t xml:space="preserve"> </w:t>
      </w:r>
    </w:p>
  </w:comment>
  <w:comment w:id="914" w:author="j" w:date="2026-03-05T15:33:00Z" w:initials="j">
    <w:p w14:paraId="0D15D17C" w14:textId="77777777" w:rsidR="001C50EF" w:rsidRDefault="001C50EF" w:rsidP="001C50EF">
      <w:pPr>
        <w:pStyle w:val="CommentText"/>
      </w:pPr>
      <w:r>
        <w:rPr>
          <w:rStyle w:val="CommentReference"/>
        </w:rPr>
        <w:annotationRef/>
      </w:r>
      <w:r>
        <w:rPr>
          <w:i/>
          <w:iCs/>
          <w:color w:val="000000"/>
        </w:rPr>
        <w:t>(Formula 3.2.5.2.1. No.1 of Appendix 4)</w:t>
      </w:r>
      <w:r>
        <w:rPr>
          <w:i/>
          <w:iCs/>
        </w:rPr>
        <w:t xml:space="preserve"> </w:t>
      </w:r>
    </w:p>
  </w:comment>
  <w:comment w:id="915" w:author="j" w:date="2026-03-05T15:34:00Z" w:initials="j">
    <w:p w14:paraId="198626E0" w14:textId="77777777" w:rsidR="001C50EF" w:rsidRDefault="001C50EF" w:rsidP="001C50EF">
      <w:pPr>
        <w:pStyle w:val="CommentText"/>
      </w:pPr>
      <w:r>
        <w:rPr>
          <w:rStyle w:val="CommentReference"/>
        </w:rPr>
        <w:annotationRef/>
      </w:r>
      <w:r>
        <w:rPr>
          <w:i/>
          <w:iCs/>
          <w:color w:val="000000"/>
        </w:rPr>
        <w:t>(Formula 3.2.5.2.1. No.2 of Appendix 4)</w:t>
      </w:r>
      <w:r>
        <w:rPr>
          <w:i/>
          <w:iCs/>
        </w:rPr>
        <w:t xml:space="preserve"> </w:t>
      </w:r>
    </w:p>
  </w:comment>
  <w:comment w:id="916" w:author="j" w:date="2026-03-05T15:24:00Z" w:initials="j">
    <w:p w14:paraId="0AC26AA7" w14:textId="77777777" w:rsidR="001C50EF" w:rsidRDefault="0057512C" w:rsidP="001C50EF">
      <w:pPr>
        <w:pStyle w:val="CommentText"/>
      </w:pPr>
      <w:r>
        <w:rPr>
          <w:rStyle w:val="CommentReference"/>
        </w:rPr>
        <w:annotationRef/>
      </w:r>
      <w:r w:rsidR="001C50EF">
        <w:rPr>
          <w:i/>
          <w:iCs/>
          <w:color w:val="000000"/>
        </w:rPr>
        <w:t>(Formula 3.2.5.2.2. of Appendix 4)</w:t>
      </w:r>
      <w:r w:rsidR="001C50EF">
        <w:rPr>
          <w:i/>
          <w:iCs/>
        </w:rPr>
        <w:t xml:space="preserve"> </w:t>
      </w:r>
    </w:p>
  </w:comment>
  <w:comment w:id="917" w:author="j" w:date="2026-03-05T15:34:00Z" w:initials="j">
    <w:p w14:paraId="40C7A8E4" w14:textId="77777777" w:rsidR="001C50EF" w:rsidRDefault="001C50EF" w:rsidP="001C50EF">
      <w:pPr>
        <w:pStyle w:val="CommentText"/>
      </w:pPr>
      <w:r>
        <w:rPr>
          <w:rStyle w:val="CommentReference"/>
        </w:rPr>
        <w:annotationRef/>
      </w:r>
      <w:r>
        <w:rPr>
          <w:i/>
          <w:iCs/>
          <w:color w:val="000000"/>
        </w:rPr>
        <w:t>(Formula 3.3. No.1 of Appendix 4)</w:t>
      </w:r>
      <w:r>
        <w:rPr>
          <w:i/>
          <w:iCs/>
        </w:rPr>
        <w:t xml:space="preserve"> </w:t>
      </w:r>
    </w:p>
  </w:comment>
  <w:comment w:id="918" w:author="j" w:date="2026-03-05T15:35:00Z" w:initials="j">
    <w:p w14:paraId="1E0ED4AA" w14:textId="77777777" w:rsidR="001C50EF" w:rsidRDefault="001C50EF" w:rsidP="001C50EF">
      <w:pPr>
        <w:pStyle w:val="CommentText"/>
      </w:pPr>
      <w:r>
        <w:rPr>
          <w:rStyle w:val="CommentReference"/>
        </w:rPr>
        <w:annotationRef/>
      </w:r>
      <w:r>
        <w:rPr>
          <w:i/>
          <w:iCs/>
          <w:color w:val="000000"/>
        </w:rPr>
        <w:t>(Formula 3.3. No.2 of Appendix 4)</w:t>
      </w:r>
      <w:r>
        <w:rPr>
          <w:i/>
          <w:iCs/>
        </w:rPr>
        <w:t xml:space="preserve"> </w:t>
      </w:r>
    </w:p>
  </w:comment>
  <w:comment w:id="919" w:author="j" w:date="2026-03-05T15:35:00Z" w:initials="j">
    <w:p w14:paraId="3AD5F369" w14:textId="77777777" w:rsidR="001C50EF" w:rsidRDefault="001C50EF" w:rsidP="001C50EF">
      <w:pPr>
        <w:pStyle w:val="CommentText"/>
      </w:pPr>
      <w:r>
        <w:rPr>
          <w:rStyle w:val="CommentReference"/>
        </w:rPr>
        <w:annotationRef/>
      </w:r>
      <w:r>
        <w:rPr>
          <w:i/>
          <w:iCs/>
          <w:color w:val="000000"/>
        </w:rPr>
        <w:t>(Formula 3.4. No.1 of Appendix 4)</w:t>
      </w:r>
      <w:r>
        <w:rPr>
          <w:i/>
          <w:iCs/>
        </w:rPr>
        <w:t xml:space="preserve"> </w:t>
      </w:r>
    </w:p>
  </w:comment>
  <w:comment w:id="921" w:author="j" w:date="2026-03-05T15:35:00Z" w:initials="j">
    <w:p w14:paraId="464EBD70" w14:textId="77777777" w:rsidR="001C50EF" w:rsidRDefault="001C50EF" w:rsidP="001C50EF">
      <w:pPr>
        <w:pStyle w:val="CommentText"/>
      </w:pPr>
      <w:r>
        <w:rPr>
          <w:rStyle w:val="CommentReference"/>
        </w:rPr>
        <w:annotationRef/>
      </w:r>
      <w:r>
        <w:rPr>
          <w:i/>
          <w:iCs/>
          <w:color w:val="000000"/>
        </w:rPr>
        <w:t>(Formula 3.4. No.2 of Appendix 4)</w:t>
      </w:r>
      <w:r>
        <w:rPr>
          <w:i/>
          <w:iCs/>
        </w:rPr>
        <w:t xml:space="preserve"> </w:t>
      </w:r>
    </w:p>
  </w:comment>
  <w:comment w:id="922" w:author="j" w:date="2026-03-05T15:36:00Z" w:initials="j">
    <w:p w14:paraId="19561CE6" w14:textId="77777777" w:rsidR="001C50EF" w:rsidRDefault="001C50EF" w:rsidP="001C50EF">
      <w:pPr>
        <w:pStyle w:val="CommentText"/>
      </w:pPr>
      <w:r>
        <w:rPr>
          <w:rStyle w:val="CommentReference"/>
        </w:rPr>
        <w:annotationRef/>
      </w:r>
      <w:r>
        <w:rPr>
          <w:i/>
          <w:iCs/>
          <w:color w:val="000000"/>
        </w:rPr>
        <w:t>(Formula 3.5. No.1 of Appendix 4)</w:t>
      </w:r>
      <w:r>
        <w:rPr>
          <w:i/>
          <w:iCs/>
        </w:rPr>
        <w:t xml:space="preserve"> </w:t>
      </w:r>
    </w:p>
  </w:comment>
  <w:comment w:id="923" w:author="j" w:date="2026-03-05T15:36:00Z" w:initials="j">
    <w:p w14:paraId="110C05AD" w14:textId="77777777" w:rsidR="001C50EF" w:rsidRDefault="001C50EF" w:rsidP="001C50EF">
      <w:pPr>
        <w:pStyle w:val="CommentText"/>
      </w:pPr>
      <w:r>
        <w:rPr>
          <w:rStyle w:val="CommentReference"/>
        </w:rPr>
        <w:annotationRef/>
      </w:r>
      <w:r>
        <w:rPr>
          <w:i/>
          <w:iCs/>
          <w:color w:val="000000"/>
        </w:rPr>
        <w:t>(Formula 3.5. No.2 of Appendix 4)</w:t>
      </w:r>
      <w:r>
        <w:rPr>
          <w:i/>
          <w:iCs/>
        </w:rPr>
        <w:t xml:space="preserve"> </w:t>
      </w:r>
    </w:p>
  </w:comment>
  <w:comment w:id="924" w:author="j" w:date="2026-03-05T15:36:00Z" w:initials="j">
    <w:p w14:paraId="2D8A878C" w14:textId="77777777" w:rsidR="001C50EF" w:rsidRDefault="001C50EF" w:rsidP="001C50EF">
      <w:pPr>
        <w:pStyle w:val="CommentText"/>
      </w:pPr>
      <w:r>
        <w:rPr>
          <w:rStyle w:val="CommentReference"/>
        </w:rPr>
        <w:annotationRef/>
      </w:r>
      <w:r>
        <w:rPr>
          <w:i/>
          <w:iCs/>
          <w:color w:val="000000"/>
        </w:rPr>
        <w:t>(Formula 3.6.2. of Appendix 4)</w:t>
      </w:r>
      <w:r>
        <w:rPr>
          <w:i/>
          <w:iCs/>
        </w:rPr>
        <w:t xml:space="preserve"> </w:t>
      </w:r>
    </w:p>
  </w:comment>
  <w:comment w:id="926" w:author="j" w:date="2026-03-05T15:36:00Z" w:initials="j">
    <w:p w14:paraId="3F3BC624" w14:textId="77777777" w:rsidR="001C50EF" w:rsidRDefault="001C50EF" w:rsidP="001C50EF">
      <w:pPr>
        <w:pStyle w:val="CommentText"/>
      </w:pPr>
      <w:r>
        <w:rPr>
          <w:rStyle w:val="CommentReference"/>
        </w:rPr>
        <w:annotationRef/>
      </w:r>
      <w:r>
        <w:rPr>
          <w:i/>
          <w:iCs/>
          <w:color w:val="000000"/>
        </w:rPr>
        <w:t>(Formula 3.6.3.1. of Appendix 4)</w:t>
      </w:r>
      <w:r>
        <w:rPr>
          <w:i/>
          <w:iCs/>
        </w:rPr>
        <w:t xml:space="preserve"> </w:t>
      </w:r>
    </w:p>
  </w:comment>
  <w:comment w:id="928" w:author="j" w:date="2026-03-05T12:02:00Z" w:initials="j">
    <w:p w14:paraId="3E4483AA" w14:textId="3514B827" w:rsidR="00715AFD" w:rsidRDefault="00715AFD" w:rsidP="00715AFD">
      <w:pPr>
        <w:pStyle w:val="CommentText"/>
      </w:pPr>
      <w:r>
        <w:rPr>
          <w:rStyle w:val="CommentReference"/>
        </w:rPr>
        <w:annotationRef/>
      </w:r>
      <w:r>
        <w:rPr>
          <w:lang w:val="en-US"/>
        </w:rPr>
        <w:t>Remove line break</w:t>
      </w:r>
    </w:p>
  </w:comment>
  <w:comment w:id="929" w:author="j" w:date="2026-03-05T15:37:00Z" w:initials="j">
    <w:p w14:paraId="76E98270" w14:textId="77777777" w:rsidR="001C50EF" w:rsidRDefault="001C50EF" w:rsidP="001C50EF">
      <w:pPr>
        <w:pStyle w:val="CommentText"/>
      </w:pPr>
      <w:r>
        <w:rPr>
          <w:rStyle w:val="CommentReference"/>
        </w:rPr>
        <w:annotationRef/>
      </w:r>
      <w:r>
        <w:rPr>
          <w:i/>
          <w:iCs/>
          <w:color w:val="000000"/>
        </w:rPr>
        <w:t>(Formula 3.6.3.2. No.1 of Appendix 4)</w:t>
      </w:r>
      <w:r>
        <w:rPr>
          <w:i/>
          <w:iCs/>
        </w:rPr>
        <w:t xml:space="preserve"> </w:t>
      </w:r>
    </w:p>
  </w:comment>
  <w:comment w:id="930" w:author="j" w:date="2026-03-05T15:37:00Z" w:initials="j">
    <w:p w14:paraId="7A4F04B2" w14:textId="77777777" w:rsidR="001C50EF" w:rsidRDefault="001C50EF" w:rsidP="001C50EF">
      <w:pPr>
        <w:pStyle w:val="CommentText"/>
      </w:pPr>
      <w:r>
        <w:rPr>
          <w:rStyle w:val="CommentReference"/>
        </w:rPr>
        <w:annotationRef/>
      </w:r>
      <w:r>
        <w:rPr>
          <w:i/>
          <w:iCs/>
          <w:color w:val="000000"/>
        </w:rPr>
        <w:t>(Formula 3.6.3.2. No.2 of Appendix 4)</w:t>
      </w:r>
      <w:r>
        <w:rPr>
          <w:i/>
          <w:iCs/>
        </w:rPr>
        <w:t xml:space="preserve"> </w:t>
      </w:r>
    </w:p>
  </w:comment>
  <w:comment w:id="931" w:author="j" w:date="2026-03-05T15:38:00Z" w:initials="j">
    <w:p w14:paraId="6E09F314" w14:textId="77777777" w:rsidR="001C50EF" w:rsidRDefault="001C50EF" w:rsidP="001C50EF">
      <w:pPr>
        <w:pStyle w:val="CommentText"/>
      </w:pPr>
      <w:r>
        <w:rPr>
          <w:rStyle w:val="CommentReference"/>
        </w:rPr>
        <w:annotationRef/>
      </w:r>
      <w:r>
        <w:rPr>
          <w:i/>
          <w:iCs/>
          <w:color w:val="000000"/>
        </w:rPr>
        <w:t>(Formula 3.6.3.3. of Appendix 4)</w:t>
      </w:r>
      <w:r>
        <w:rPr>
          <w:i/>
          <w:iCs/>
        </w:rPr>
        <w:t xml:space="preserve"> </w:t>
      </w:r>
    </w:p>
  </w:comment>
  <w:comment w:id="932" w:author="j" w:date="2026-03-05T15:38:00Z" w:initials="j">
    <w:p w14:paraId="77A293BE" w14:textId="503E04B5" w:rsidR="001C50EF" w:rsidRDefault="001C50EF" w:rsidP="001C50EF">
      <w:pPr>
        <w:pStyle w:val="CommentText"/>
      </w:pPr>
      <w:r>
        <w:rPr>
          <w:rStyle w:val="CommentReference"/>
        </w:rPr>
        <w:annotationRef/>
      </w:r>
      <w:r>
        <w:rPr>
          <w:i/>
          <w:iCs/>
          <w:color w:val="000000"/>
        </w:rPr>
        <w:t>(Formula 3.7. No.1 of Appendix 4)</w:t>
      </w:r>
      <w:r>
        <w:rPr>
          <w:i/>
          <w:iCs/>
        </w:rPr>
        <w:t xml:space="preserve"> </w:t>
      </w:r>
    </w:p>
  </w:comment>
  <w:comment w:id="933" w:author="j" w:date="2026-03-05T12:05:00Z" w:initials="j">
    <w:p w14:paraId="31256303" w14:textId="101237F4" w:rsidR="00715AFD" w:rsidRDefault="00715AFD" w:rsidP="00715AFD">
      <w:pPr>
        <w:pStyle w:val="CommentText"/>
      </w:pPr>
      <w:r>
        <w:rPr>
          <w:rStyle w:val="CommentReference"/>
        </w:rPr>
        <w:annotationRef/>
      </w:r>
      <w:r>
        <w:t>This colon (:) is not in the original text</w:t>
      </w:r>
    </w:p>
  </w:comment>
  <w:comment w:id="934" w:author="j" w:date="2026-03-05T15:39:00Z" w:initials="j">
    <w:p w14:paraId="27B7A377" w14:textId="77777777" w:rsidR="001C50EF" w:rsidRDefault="001C50EF" w:rsidP="001C50EF">
      <w:pPr>
        <w:pStyle w:val="CommentText"/>
      </w:pPr>
      <w:r>
        <w:rPr>
          <w:rStyle w:val="CommentReference"/>
        </w:rPr>
        <w:annotationRef/>
      </w:r>
      <w:r>
        <w:rPr>
          <w:i/>
          <w:iCs/>
          <w:color w:val="000000"/>
        </w:rPr>
        <w:t>(Formula 3.8. No.1 of Appendix 4)</w:t>
      </w:r>
      <w:r>
        <w:rPr>
          <w:i/>
          <w:iCs/>
        </w:rPr>
        <w:t xml:space="preserve"> </w:t>
      </w:r>
    </w:p>
  </w:comment>
  <w:comment w:id="947" w:author="j" w:date="2026-03-05T16:34:00Z" w:initials="j">
    <w:p w14:paraId="1F14B051" w14:textId="77777777" w:rsidR="007470A9" w:rsidRDefault="00155B77" w:rsidP="007470A9">
      <w:pPr>
        <w:pStyle w:val="CommentText"/>
      </w:pPr>
      <w:r>
        <w:rPr>
          <w:rStyle w:val="CommentReference"/>
        </w:rPr>
        <w:annotationRef/>
      </w:r>
      <w:r w:rsidR="007470A9">
        <w:t>Insert section break, and change Layout/Orientation to Portrait for Annex 10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33FFB14" w15:done="0"/>
  <w15:commentEx w15:paraId="2973FC50" w15:done="0"/>
  <w15:commentEx w15:paraId="73AD143C" w15:done="0"/>
  <w15:commentEx w15:paraId="72F6AA60" w15:done="0"/>
  <w15:commentEx w15:paraId="0A86CA82" w15:done="0"/>
  <w15:commentEx w15:paraId="064B0F7F" w15:done="0"/>
  <w15:commentEx w15:paraId="5B40161C" w15:done="0"/>
  <w15:commentEx w15:paraId="3537054A" w15:done="0"/>
  <w15:commentEx w15:paraId="49E650AA" w15:done="0"/>
  <w15:commentEx w15:paraId="1FB19202" w15:done="0"/>
  <w15:commentEx w15:paraId="50E59D69" w15:done="0"/>
  <w15:commentEx w15:paraId="6DD6606A" w15:done="0"/>
  <w15:commentEx w15:paraId="1B4D02E1" w15:done="0"/>
  <w15:commentEx w15:paraId="078DDB87" w15:done="0"/>
  <w15:commentEx w15:paraId="255051FA" w15:done="0"/>
  <w15:commentEx w15:paraId="79146881" w15:done="0"/>
  <w15:commentEx w15:paraId="24FB01AE" w15:done="0"/>
  <w15:commentEx w15:paraId="5751A441" w15:done="0"/>
  <w15:commentEx w15:paraId="679F86F0" w15:done="0"/>
  <w15:commentEx w15:paraId="459D81ED" w15:done="0"/>
  <w15:commentEx w15:paraId="749EAD01" w15:done="0"/>
  <w15:commentEx w15:paraId="16063613" w15:done="0"/>
  <w15:commentEx w15:paraId="022085AC" w15:done="0"/>
  <w15:commentEx w15:paraId="0D741855" w15:done="0"/>
  <w15:commentEx w15:paraId="21EBD71D" w15:done="0"/>
  <w15:commentEx w15:paraId="1D65E753" w15:done="0"/>
  <w15:commentEx w15:paraId="5CB91BA6" w15:done="0"/>
  <w15:commentEx w15:paraId="244E094A" w15:done="0"/>
  <w15:commentEx w15:paraId="35F3F198" w15:done="0"/>
  <w15:commentEx w15:paraId="07C62A68" w15:done="0"/>
  <w15:commentEx w15:paraId="20215133" w15:done="0"/>
  <w15:commentEx w15:paraId="6B5443B9" w15:done="0"/>
  <w15:commentEx w15:paraId="621C82B9" w15:done="0"/>
  <w15:commentEx w15:paraId="416F9ABA" w15:done="0"/>
  <w15:commentEx w15:paraId="5A1380CC" w15:done="0"/>
  <w15:commentEx w15:paraId="5887D1B4" w15:done="0"/>
  <w15:commentEx w15:paraId="59FC308D" w15:done="0"/>
  <w15:commentEx w15:paraId="59DC22BC" w15:done="0"/>
  <w15:commentEx w15:paraId="57A17A28" w15:done="0"/>
  <w15:commentEx w15:paraId="50567AA0" w15:done="0"/>
  <w15:commentEx w15:paraId="609C0322" w15:done="0"/>
  <w15:commentEx w15:paraId="650282D2" w15:done="0"/>
  <w15:commentEx w15:paraId="014CE621" w15:done="0"/>
  <w15:commentEx w15:paraId="52C3E8B1" w15:done="0"/>
  <w15:commentEx w15:paraId="48AEA1FF" w15:done="0"/>
  <w15:commentEx w15:paraId="106E1CB9" w15:done="0"/>
  <w15:commentEx w15:paraId="133D9916" w15:done="0"/>
  <w15:commentEx w15:paraId="0C0527C0" w15:done="0"/>
  <w15:commentEx w15:paraId="78A0367B" w15:done="0"/>
  <w15:commentEx w15:paraId="54000B73" w15:done="0"/>
  <w15:commentEx w15:paraId="51A24A45" w15:done="0"/>
  <w15:commentEx w15:paraId="2A35C6C5" w15:done="0"/>
  <w15:commentEx w15:paraId="22E11137" w15:done="0"/>
  <w15:commentEx w15:paraId="2347B14B" w15:done="0"/>
  <w15:commentEx w15:paraId="4D29B558" w15:done="0"/>
  <w15:commentEx w15:paraId="76103494" w15:done="0"/>
  <w15:commentEx w15:paraId="39AB6D4E" w15:done="0"/>
  <w15:commentEx w15:paraId="1C436911" w15:done="0"/>
  <w15:commentEx w15:paraId="4E9FD5BC" w15:done="0"/>
  <w15:commentEx w15:paraId="4BD23CF4" w15:done="0"/>
  <w15:commentEx w15:paraId="4699E562" w15:done="0"/>
  <w15:commentEx w15:paraId="20D6D32D" w15:done="0"/>
  <w15:commentEx w15:paraId="36EE7E6F" w15:done="0"/>
  <w15:commentEx w15:paraId="4AEE7FF5" w15:done="0"/>
  <w15:commentEx w15:paraId="6D80FC11" w15:done="0"/>
  <w15:commentEx w15:paraId="2B7E2608" w15:done="0"/>
  <w15:commentEx w15:paraId="067055D1" w15:done="0"/>
  <w15:commentEx w15:paraId="3D0DDE8E" w15:done="0"/>
  <w15:commentEx w15:paraId="78D1D79C" w15:done="0"/>
  <w15:commentEx w15:paraId="3B5720EC" w15:done="0"/>
  <w15:commentEx w15:paraId="42E1C06D" w15:done="0"/>
  <w15:commentEx w15:paraId="491C5DDB" w15:done="0"/>
  <w15:commentEx w15:paraId="3705A543" w15:done="0"/>
  <w15:commentEx w15:paraId="5236DCA8" w15:done="0"/>
  <w15:commentEx w15:paraId="6A18B356" w15:done="0"/>
  <w15:commentEx w15:paraId="43FFBBEA" w15:done="0"/>
  <w15:commentEx w15:paraId="1BF8A2D7" w15:done="0"/>
  <w15:commentEx w15:paraId="564AEA3F" w15:done="0"/>
  <w15:commentEx w15:paraId="0CD2A09D" w15:done="0"/>
  <w15:commentEx w15:paraId="720FEB0C" w15:done="0"/>
  <w15:commentEx w15:paraId="6CD9D2BB" w15:done="0"/>
  <w15:commentEx w15:paraId="0D15D17C" w15:done="0"/>
  <w15:commentEx w15:paraId="198626E0" w15:done="0"/>
  <w15:commentEx w15:paraId="0AC26AA7" w15:done="0"/>
  <w15:commentEx w15:paraId="40C7A8E4" w15:done="0"/>
  <w15:commentEx w15:paraId="1E0ED4AA" w15:done="0"/>
  <w15:commentEx w15:paraId="3AD5F369" w15:done="0"/>
  <w15:commentEx w15:paraId="464EBD70" w15:done="0"/>
  <w15:commentEx w15:paraId="19561CE6" w15:done="0"/>
  <w15:commentEx w15:paraId="110C05AD" w15:done="0"/>
  <w15:commentEx w15:paraId="2D8A878C" w15:done="0"/>
  <w15:commentEx w15:paraId="3F3BC624" w15:done="0"/>
  <w15:commentEx w15:paraId="3E4483AA" w15:done="0"/>
  <w15:commentEx w15:paraId="76E98270" w15:done="0"/>
  <w15:commentEx w15:paraId="7A4F04B2" w15:done="0"/>
  <w15:commentEx w15:paraId="6E09F314" w15:done="0"/>
  <w15:commentEx w15:paraId="77A293BE" w15:done="0"/>
  <w15:commentEx w15:paraId="31256303" w15:done="0"/>
  <w15:commentEx w15:paraId="27B7A377" w15:done="0"/>
  <w15:commentEx w15:paraId="1F14B05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A62FEEF" w16cex:dateUtc="2026-03-04T08:56:00Z"/>
  <w16cex:commentExtensible w16cex:durableId="2C89058D" w16cex:dateUtc="2026-03-12T07:55:00Z"/>
  <w16cex:commentExtensible w16cex:durableId="0158A589" w16cex:dateUtc="2026-03-12T07:55:00Z"/>
  <w16cex:commentExtensible w16cex:durableId="1F165DF5" w16cex:dateUtc="2026-03-03T07:56:00Z"/>
  <w16cex:commentExtensible w16cex:durableId="225034C3" w16cex:dateUtc="2026-03-03T07:46:00Z"/>
  <w16cex:commentExtensible w16cex:durableId="18034784" w16cex:dateUtc="2026-03-05T06:52:00Z"/>
  <w16cex:commentExtensible w16cex:durableId="106F3464" w16cex:dateUtc="2026-03-05T05:20:00Z"/>
  <w16cex:commentExtensible w16cex:durableId="4FAA1FFA" w16cex:dateUtc="2026-02-13T08:08:00Z"/>
  <w16cex:commentExtensible w16cex:durableId="5C4224F2" w16cex:dateUtc="2026-03-12T08:01:00Z"/>
  <w16cex:commentExtensible w16cex:durableId="0BD8B0F8" w16cex:dateUtc="2026-03-12T08:01:00Z"/>
  <w16cex:commentExtensible w16cex:durableId="1663553B" w16cex:dateUtc="2026-03-12T08:01:00Z"/>
  <w16cex:commentExtensible w16cex:durableId="45870A93" w16cex:dateUtc="2026-02-13T08:12:00Z"/>
  <w16cex:commentExtensible w16cex:durableId="0301CFA8" w16cex:dateUtc="2026-03-03T09:28:00Z"/>
  <w16cex:commentExtensible w16cex:durableId="618E4818" w16cex:dateUtc="2026-03-03T09:31:00Z"/>
  <w16cex:commentExtensible w16cex:durableId="0E15C403" w16cex:dateUtc="2026-03-03T09:56:00Z"/>
  <w16cex:commentExtensible w16cex:durableId="53158E97" w16cex:dateUtc="2026-03-03T09:56:00Z"/>
  <w16cex:commentExtensible w16cex:durableId="0BEC36ED" w16cex:dateUtc="2026-03-03T09:57:00Z"/>
  <w16cex:commentExtensible w16cex:durableId="59E54EB0" w16cex:dateUtc="2026-03-03T09:57:00Z"/>
  <w16cex:commentExtensible w16cex:durableId="0E96F826" w16cex:dateUtc="2026-03-03T09:57:00Z"/>
  <w16cex:commentExtensible w16cex:durableId="253D0296" w16cex:dateUtc="2026-02-13T09:03:00Z"/>
  <w16cex:commentExtensible w16cex:durableId="03BB18F9" w16cex:dateUtc="2026-03-03T10:01:00Z"/>
  <w16cex:commentExtensible w16cex:durableId="1272A7AE" w16cex:dateUtc="2026-03-04T00:31:00Z"/>
  <w16cex:commentExtensible w16cex:durableId="084C3806" w16cex:dateUtc="2026-03-12T08:26:00Z"/>
  <w16cex:commentExtensible w16cex:durableId="5C683898" w16cex:dateUtc="2026-03-05T07:08:00Z"/>
  <w16cex:commentExtensible w16cex:durableId="145BB87D" w16cex:dateUtc="2026-03-04T00:36:00Z"/>
  <w16cex:commentExtensible w16cex:durableId="6D186B5B" w16cex:dateUtc="2026-03-04T09:12:00Z"/>
  <w16cex:commentExtensible w16cex:durableId="11DB27FE" w16cex:dateUtc="2026-03-04T00:43:00Z"/>
  <w16cex:commentExtensible w16cex:durableId="10208353" w16cex:dateUtc="2026-03-04T00:44:00Z"/>
  <w16cex:commentExtensible w16cex:durableId="49635C19" w16cex:dateUtc="2026-03-04T00:44:00Z"/>
  <w16cex:commentExtensible w16cex:durableId="4E6EFDEC" w16cex:dateUtc="2026-03-04T09:20:00Z"/>
  <w16cex:commentExtensible w16cex:durableId="5F400B4B" w16cex:dateUtc="2026-03-05T04:52:00Z"/>
  <w16cex:commentExtensible w16cex:durableId="577F3EB0" w16cex:dateUtc="2026-03-04T05:02:00Z"/>
  <w16cex:commentExtensible w16cex:durableId="7E700353" w16cex:dateUtc="2026-03-05T07:16:00Z"/>
  <w16cex:commentExtensible w16cex:durableId="7280FDF5" w16cex:dateUtc="2026-02-13T09:27:00Z"/>
  <w16cex:commentExtensible w16cex:durableId="2A995445" w16cex:dateUtc="2026-03-05T07:17:00Z"/>
  <w16cex:commentExtensible w16cex:durableId="31C5AD1F" w16cex:dateUtc="2026-03-04T05:11:00Z"/>
  <w16cex:commentExtensible w16cex:durableId="03591BDA" w16cex:dateUtc="2026-03-04T05:36:00Z"/>
  <w16cex:commentExtensible w16cex:durableId="244CE44C" w16cex:dateUtc="2021-05-17T10:47:00Z"/>
  <w16cex:commentExtensible w16cex:durableId="244CE557" w16cex:dateUtc="2021-05-17T10:51:00Z"/>
  <w16cex:commentExtensible w16cex:durableId="244CE52C" w16cex:dateUtc="2021-05-17T10:50:00Z"/>
  <w16cex:commentExtensible w16cex:durableId="244CE565" w16cex:dateUtc="2021-05-17T10:51:00Z"/>
  <w16cex:commentExtensible w16cex:durableId="599E8A1C" w16cex:dateUtc="2026-03-04T09:25:00Z"/>
  <w16cex:commentExtensible w16cex:durableId="484EA50C" w16cex:dateUtc="2026-03-04T06:18:00Z"/>
  <w16cex:commentExtensible w16cex:durableId="59D85801" w16cex:dateUtc="2026-03-04T09:31:00Z"/>
  <w16cex:commentExtensible w16cex:durableId="39DF6DA9" w16cex:dateUtc="2026-03-05T07:22:00Z"/>
  <w16cex:commentExtensible w16cex:durableId="32CAC6F5" w16cex:dateUtc="2026-03-04T09:35:00Z"/>
  <w16cex:commentExtensible w16cex:durableId="2728EF6F" w16cex:dateUtc="2026-03-04T06:59:00Z"/>
  <w16cex:commentExtensible w16cex:durableId="3E2C6751" w16cex:dateUtc="2026-03-05T07:25:00Z"/>
  <w16cex:commentExtensible w16cex:durableId="20688E72" w16cex:dateUtc="2026-03-04T07:46:00Z"/>
  <w16cex:commentExtensible w16cex:durableId="1FAADC41" w16cex:dateUtc="2026-03-04T07:44:00Z"/>
  <w16cex:commentExtensible w16cex:durableId="5636A775" w16cex:dateUtc="2026-03-04T07:55:00Z"/>
  <w16cex:commentExtensible w16cex:durableId="788577FD" w16cex:dateUtc="2026-03-04T08:03:00Z"/>
  <w16cex:commentExtensible w16cex:durableId="5789966B" w16cex:dateUtc="2026-03-05T07:28:00Z"/>
  <w16cex:commentExtensible w16cex:durableId="0E0B3939" w16cex:dateUtc="2026-03-02T11:45:00Z"/>
  <w16cex:commentExtensible w16cex:durableId="4F452C59" w16cex:dateUtc="2026-03-04T08:25:00Z"/>
  <w16cex:commentExtensible w16cex:durableId="0B07E922" w16cex:dateUtc="2026-03-04T08:23:00Z"/>
  <w16cex:commentExtensible w16cex:durableId="4B8F4D81" w16cex:dateUtc="2026-03-04T08:46:00Z"/>
  <w16cex:commentExtensible w16cex:durableId="0098EB96" w16cex:dateUtc="2026-03-04T08:47:00Z"/>
  <w16cex:commentExtensible w16cex:durableId="60F2DB03" w16cex:dateUtc="2026-03-04T08:47:00Z"/>
  <w16cex:commentExtensible w16cex:durableId="6B946573" w16cex:dateUtc="2026-03-04T08:50:00Z"/>
  <w16cex:commentExtensible w16cex:durableId="01BD8679" w16cex:dateUtc="2026-03-05T00:31:00Z"/>
  <w16cex:commentExtensible w16cex:durableId="4F887107" w16cex:dateUtc="2026-03-05T01:03:00Z"/>
  <w16cex:commentExtensible w16cex:durableId="7741FC51" w16cex:dateUtc="2026-03-05T06:27:00Z"/>
  <w16cex:commentExtensible w16cex:durableId="36762E7E" w16cex:dateUtc="2026-03-05T06:27:00Z"/>
  <w16cex:commentExtensible w16cex:durableId="09809A64" w16cex:dateUtc="2026-03-05T06:28:00Z"/>
  <w16cex:commentExtensible w16cex:durableId="2474081D" w16cex:dateUtc="2026-03-05T06:18:00Z"/>
  <w16cex:commentExtensible w16cex:durableId="0E1B4037" w16cex:dateUtc="2026-03-05T06:29:00Z"/>
  <w16cex:commentExtensible w16cex:durableId="2FAC254E" w16cex:dateUtc="2026-03-05T01:10:00Z"/>
  <w16cex:commentExtensible w16cex:durableId="55B40DCF" w16cex:dateUtc="2026-03-05T06:29:00Z"/>
  <w16cex:commentExtensible w16cex:durableId="5A32087F" w16cex:dateUtc="2026-03-05T06:30:00Z"/>
  <w16cex:commentExtensible w16cex:durableId="375991CB" w16cex:dateUtc="2026-03-05T06:30:00Z"/>
  <w16cex:commentExtensible w16cex:durableId="2BB946A6" w16cex:dateUtc="2026-03-05T01:17:00Z"/>
  <w16cex:commentExtensible w16cex:durableId="62A77DB2" w16cex:dateUtc="2026-03-05T06:30:00Z"/>
  <w16cex:commentExtensible w16cex:durableId="4C1E29A3" w16cex:dateUtc="2026-03-05T06:31:00Z"/>
  <w16cex:commentExtensible w16cex:durableId="74A5A68A" w16cex:dateUtc="2026-03-05T06:31:00Z"/>
  <w16cex:commentExtensible w16cex:durableId="0D99540F" w16cex:dateUtc="2026-03-05T06:21:00Z"/>
  <w16cex:commentExtensible w16cex:durableId="2D390AF1" w16cex:dateUtc="2026-03-05T06:32:00Z"/>
  <w16cex:commentExtensible w16cex:durableId="3BE41B2F" w16cex:dateUtc="2026-03-05T06:32:00Z"/>
  <w16cex:commentExtensible w16cex:durableId="02E606EF" w16cex:dateUtc="2026-03-05T06:32:00Z"/>
  <w16cex:commentExtensible w16cex:durableId="1033C530" w16cex:dateUtc="2026-03-05T06:33:00Z"/>
  <w16cex:commentExtensible w16cex:durableId="325F5D66" w16cex:dateUtc="2026-03-05T06:33:00Z"/>
  <w16cex:commentExtensible w16cex:durableId="3826A0F2" w16cex:dateUtc="2026-03-05T06:33:00Z"/>
  <w16cex:commentExtensible w16cex:durableId="473AE07B" w16cex:dateUtc="2026-03-05T06:34:00Z"/>
  <w16cex:commentExtensible w16cex:durableId="6F56FB15" w16cex:dateUtc="2026-03-05T06:24:00Z"/>
  <w16cex:commentExtensible w16cex:durableId="0EF51EAF" w16cex:dateUtc="2026-03-05T06:34:00Z"/>
  <w16cex:commentExtensible w16cex:durableId="2B81989B" w16cex:dateUtc="2026-03-05T06:35:00Z"/>
  <w16cex:commentExtensible w16cex:durableId="75E28E14" w16cex:dateUtc="2026-03-05T06:35:00Z"/>
  <w16cex:commentExtensible w16cex:durableId="32554FAD" w16cex:dateUtc="2026-03-05T06:35:00Z"/>
  <w16cex:commentExtensible w16cex:durableId="197A911D" w16cex:dateUtc="2026-03-05T06:36:00Z"/>
  <w16cex:commentExtensible w16cex:durableId="5B5FA763" w16cex:dateUtc="2026-03-05T06:36:00Z"/>
  <w16cex:commentExtensible w16cex:durableId="51FCDE35" w16cex:dateUtc="2026-03-05T06:36:00Z"/>
  <w16cex:commentExtensible w16cex:durableId="31885140" w16cex:dateUtc="2026-03-05T06:36:00Z"/>
  <w16cex:commentExtensible w16cex:durableId="350B23BC" w16cex:dateUtc="2026-03-05T03:02:00Z"/>
  <w16cex:commentExtensible w16cex:durableId="057E2013" w16cex:dateUtc="2026-03-05T06:37:00Z"/>
  <w16cex:commentExtensible w16cex:durableId="0C60E747" w16cex:dateUtc="2026-03-05T06:37:00Z"/>
  <w16cex:commentExtensible w16cex:durableId="36F17F79" w16cex:dateUtc="2026-03-05T06:38:00Z"/>
  <w16cex:commentExtensible w16cex:durableId="165F6551" w16cex:dateUtc="2026-03-05T06:38:00Z"/>
  <w16cex:commentExtensible w16cex:durableId="3BE5F503" w16cex:dateUtc="2026-03-05T03:05:00Z"/>
  <w16cex:commentExtensible w16cex:durableId="5CA332DF" w16cex:dateUtc="2026-03-05T06:39:00Z"/>
  <w16cex:commentExtensible w16cex:durableId="3A848713" w16cex:dateUtc="2026-03-05T07: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33FFB14" w16cid:durableId="1A62FEEF"/>
  <w16cid:commentId w16cid:paraId="2973FC50" w16cid:durableId="2C89058D"/>
  <w16cid:commentId w16cid:paraId="73AD143C" w16cid:durableId="0158A589"/>
  <w16cid:commentId w16cid:paraId="72F6AA60" w16cid:durableId="1F165DF5"/>
  <w16cid:commentId w16cid:paraId="0A86CA82" w16cid:durableId="225034C3"/>
  <w16cid:commentId w16cid:paraId="064B0F7F" w16cid:durableId="18034784"/>
  <w16cid:commentId w16cid:paraId="5B40161C" w16cid:durableId="106F3464"/>
  <w16cid:commentId w16cid:paraId="3537054A" w16cid:durableId="4FAA1FFA"/>
  <w16cid:commentId w16cid:paraId="49E650AA" w16cid:durableId="5C4224F2"/>
  <w16cid:commentId w16cid:paraId="1FB19202" w16cid:durableId="0BD8B0F8"/>
  <w16cid:commentId w16cid:paraId="50E59D69" w16cid:durableId="1663553B"/>
  <w16cid:commentId w16cid:paraId="6DD6606A" w16cid:durableId="45870A93"/>
  <w16cid:commentId w16cid:paraId="1B4D02E1" w16cid:durableId="0301CFA8"/>
  <w16cid:commentId w16cid:paraId="078DDB87" w16cid:durableId="618E4818"/>
  <w16cid:commentId w16cid:paraId="255051FA" w16cid:durableId="0E15C403"/>
  <w16cid:commentId w16cid:paraId="79146881" w16cid:durableId="53158E97"/>
  <w16cid:commentId w16cid:paraId="24FB01AE" w16cid:durableId="0BEC36ED"/>
  <w16cid:commentId w16cid:paraId="5751A441" w16cid:durableId="59E54EB0"/>
  <w16cid:commentId w16cid:paraId="679F86F0" w16cid:durableId="0E96F826"/>
  <w16cid:commentId w16cid:paraId="459D81ED" w16cid:durableId="253D0296"/>
  <w16cid:commentId w16cid:paraId="749EAD01" w16cid:durableId="03BB18F9"/>
  <w16cid:commentId w16cid:paraId="16063613" w16cid:durableId="1272A7AE"/>
  <w16cid:commentId w16cid:paraId="022085AC" w16cid:durableId="084C3806"/>
  <w16cid:commentId w16cid:paraId="0D741855" w16cid:durableId="5C683898"/>
  <w16cid:commentId w16cid:paraId="21EBD71D" w16cid:durableId="145BB87D"/>
  <w16cid:commentId w16cid:paraId="1D65E753" w16cid:durableId="6D186B5B"/>
  <w16cid:commentId w16cid:paraId="5CB91BA6" w16cid:durableId="11DB27FE"/>
  <w16cid:commentId w16cid:paraId="244E094A" w16cid:durableId="10208353"/>
  <w16cid:commentId w16cid:paraId="35F3F198" w16cid:durableId="49635C19"/>
  <w16cid:commentId w16cid:paraId="07C62A68" w16cid:durableId="4E6EFDEC"/>
  <w16cid:commentId w16cid:paraId="20215133" w16cid:durableId="5F400B4B"/>
  <w16cid:commentId w16cid:paraId="6B5443B9" w16cid:durableId="577F3EB0"/>
  <w16cid:commentId w16cid:paraId="621C82B9" w16cid:durableId="7E700353"/>
  <w16cid:commentId w16cid:paraId="416F9ABA" w16cid:durableId="7280FDF5"/>
  <w16cid:commentId w16cid:paraId="5A1380CC" w16cid:durableId="2A995445"/>
  <w16cid:commentId w16cid:paraId="5887D1B4" w16cid:durableId="31C5AD1F"/>
  <w16cid:commentId w16cid:paraId="59FC308D" w16cid:durableId="03591BDA"/>
  <w16cid:commentId w16cid:paraId="59DC22BC" w16cid:durableId="244CE44C"/>
  <w16cid:commentId w16cid:paraId="57A17A28" w16cid:durableId="244CE557"/>
  <w16cid:commentId w16cid:paraId="50567AA0" w16cid:durableId="244CE52C"/>
  <w16cid:commentId w16cid:paraId="609C0322" w16cid:durableId="244CE565"/>
  <w16cid:commentId w16cid:paraId="650282D2" w16cid:durableId="599E8A1C"/>
  <w16cid:commentId w16cid:paraId="014CE621" w16cid:durableId="484EA50C"/>
  <w16cid:commentId w16cid:paraId="52C3E8B1" w16cid:durableId="59D85801"/>
  <w16cid:commentId w16cid:paraId="48AEA1FF" w16cid:durableId="39DF6DA9"/>
  <w16cid:commentId w16cid:paraId="106E1CB9" w16cid:durableId="32CAC6F5"/>
  <w16cid:commentId w16cid:paraId="133D9916" w16cid:durableId="2728EF6F"/>
  <w16cid:commentId w16cid:paraId="0C0527C0" w16cid:durableId="3E2C6751"/>
  <w16cid:commentId w16cid:paraId="78A0367B" w16cid:durableId="20688E72"/>
  <w16cid:commentId w16cid:paraId="54000B73" w16cid:durableId="1FAADC41"/>
  <w16cid:commentId w16cid:paraId="51A24A45" w16cid:durableId="5636A775"/>
  <w16cid:commentId w16cid:paraId="2A35C6C5" w16cid:durableId="788577FD"/>
  <w16cid:commentId w16cid:paraId="22E11137" w16cid:durableId="5789966B"/>
  <w16cid:commentId w16cid:paraId="2347B14B" w16cid:durableId="0E0B3939"/>
  <w16cid:commentId w16cid:paraId="4D29B558" w16cid:durableId="4F452C59"/>
  <w16cid:commentId w16cid:paraId="76103494" w16cid:durableId="0B07E922"/>
  <w16cid:commentId w16cid:paraId="39AB6D4E" w16cid:durableId="4B8F4D81"/>
  <w16cid:commentId w16cid:paraId="1C436911" w16cid:durableId="0098EB96"/>
  <w16cid:commentId w16cid:paraId="4E9FD5BC" w16cid:durableId="60F2DB03"/>
  <w16cid:commentId w16cid:paraId="4BD23CF4" w16cid:durableId="6B946573"/>
  <w16cid:commentId w16cid:paraId="4699E562" w16cid:durableId="01BD8679"/>
  <w16cid:commentId w16cid:paraId="20D6D32D" w16cid:durableId="4F887107"/>
  <w16cid:commentId w16cid:paraId="36EE7E6F" w16cid:durableId="7741FC51"/>
  <w16cid:commentId w16cid:paraId="4AEE7FF5" w16cid:durableId="36762E7E"/>
  <w16cid:commentId w16cid:paraId="6D80FC11" w16cid:durableId="09809A64"/>
  <w16cid:commentId w16cid:paraId="2B7E2608" w16cid:durableId="2474081D"/>
  <w16cid:commentId w16cid:paraId="067055D1" w16cid:durableId="0E1B4037"/>
  <w16cid:commentId w16cid:paraId="3D0DDE8E" w16cid:durableId="2FAC254E"/>
  <w16cid:commentId w16cid:paraId="78D1D79C" w16cid:durableId="55B40DCF"/>
  <w16cid:commentId w16cid:paraId="3B5720EC" w16cid:durableId="5A32087F"/>
  <w16cid:commentId w16cid:paraId="42E1C06D" w16cid:durableId="375991CB"/>
  <w16cid:commentId w16cid:paraId="491C5DDB" w16cid:durableId="2BB946A6"/>
  <w16cid:commentId w16cid:paraId="3705A543" w16cid:durableId="62A77DB2"/>
  <w16cid:commentId w16cid:paraId="5236DCA8" w16cid:durableId="4C1E29A3"/>
  <w16cid:commentId w16cid:paraId="6A18B356" w16cid:durableId="74A5A68A"/>
  <w16cid:commentId w16cid:paraId="43FFBBEA" w16cid:durableId="0D99540F"/>
  <w16cid:commentId w16cid:paraId="1BF8A2D7" w16cid:durableId="2D390AF1"/>
  <w16cid:commentId w16cid:paraId="564AEA3F" w16cid:durableId="3BE41B2F"/>
  <w16cid:commentId w16cid:paraId="0CD2A09D" w16cid:durableId="02E606EF"/>
  <w16cid:commentId w16cid:paraId="720FEB0C" w16cid:durableId="1033C530"/>
  <w16cid:commentId w16cid:paraId="6CD9D2BB" w16cid:durableId="325F5D66"/>
  <w16cid:commentId w16cid:paraId="0D15D17C" w16cid:durableId="3826A0F2"/>
  <w16cid:commentId w16cid:paraId="198626E0" w16cid:durableId="473AE07B"/>
  <w16cid:commentId w16cid:paraId="0AC26AA7" w16cid:durableId="6F56FB15"/>
  <w16cid:commentId w16cid:paraId="40C7A8E4" w16cid:durableId="0EF51EAF"/>
  <w16cid:commentId w16cid:paraId="1E0ED4AA" w16cid:durableId="2B81989B"/>
  <w16cid:commentId w16cid:paraId="3AD5F369" w16cid:durableId="75E28E14"/>
  <w16cid:commentId w16cid:paraId="464EBD70" w16cid:durableId="32554FAD"/>
  <w16cid:commentId w16cid:paraId="19561CE6" w16cid:durableId="197A911D"/>
  <w16cid:commentId w16cid:paraId="110C05AD" w16cid:durableId="5B5FA763"/>
  <w16cid:commentId w16cid:paraId="2D8A878C" w16cid:durableId="51FCDE35"/>
  <w16cid:commentId w16cid:paraId="3F3BC624" w16cid:durableId="31885140"/>
  <w16cid:commentId w16cid:paraId="3E4483AA" w16cid:durableId="350B23BC"/>
  <w16cid:commentId w16cid:paraId="76E98270" w16cid:durableId="057E2013"/>
  <w16cid:commentId w16cid:paraId="7A4F04B2" w16cid:durableId="0C60E747"/>
  <w16cid:commentId w16cid:paraId="6E09F314" w16cid:durableId="36F17F79"/>
  <w16cid:commentId w16cid:paraId="77A293BE" w16cid:durableId="165F6551"/>
  <w16cid:commentId w16cid:paraId="31256303" w16cid:durableId="3BE5F503"/>
  <w16cid:commentId w16cid:paraId="27B7A377" w16cid:durableId="5CA332DF"/>
  <w16cid:commentId w16cid:paraId="1F14B051" w16cid:durableId="3A84871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6311E" w14:textId="77777777" w:rsidR="00705B6F" w:rsidRDefault="00705B6F"/>
  </w:endnote>
  <w:endnote w:type="continuationSeparator" w:id="0">
    <w:p w14:paraId="2952564B" w14:textId="77777777" w:rsidR="00705B6F" w:rsidRDefault="00705B6F"/>
  </w:endnote>
  <w:endnote w:type="continuationNotice" w:id="1">
    <w:p w14:paraId="6B807D1C" w14:textId="77777777" w:rsidR="00705B6F" w:rsidRDefault="00705B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NewsGoth for Porsche Com">
    <w:altName w:val="Calibri"/>
    <w:charset w:val="00"/>
    <w:family w:val="swiss"/>
    <w:pitch w:val="variable"/>
    <w:sig w:usb0="00000001" w:usb1="10000001"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WP Greek Courier">
    <w:altName w:val="Symbol"/>
    <w:charset w:val="02"/>
    <w:family w:val="modern"/>
    <w:pitch w:val="fixed"/>
    <w:sig w:usb0="00000000" w:usb1="10000000" w:usb2="00000000" w:usb3="00000000" w:csb0="80000000" w:csb1="00000000"/>
  </w:font>
  <w:font w:name="Times New Roman Bold">
    <w:altName w:val="Times New Roman"/>
    <w:panose1 w:val="00000000000000000000"/>
    <w:charset w:val="00"/>
    <w:family w:val="roman"/>
    <w:notTrueType/>
    <w:pitch w:val="default"/>
  </w:font>
  <w:font w:name="(Asiatische Schriftart verwende">
    <w:altName w:val="Times New Roman"/>
    <w:panose1 w:val="00000000000000000000"/>
    <w:charset w:val="00"/>
    <w:family w:val="roman"/>
    <w:notTrueType/>
    <w:pitch w:val="default"/>
  </w:font>
  <w:font w:name="+mn-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engXian">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A6A32" w14:textId="4770B013" w:rsidR="004924DF" w:rsidRPr="00EB1BE8" w:rsidRDefault="004924DF">
    <w:pPr>
      <w:pStyle w:val="Footer"/>
      <w:rPr>
        <w:b/>
        <w:sz w:val="18"/>
        <w:szCs w:val="18"/>
      </w:rPr>
    </w:pPr>
    <w:r w:rsidRPr="00EB1BE8">
      <w:rPr>
        <w:b/>
        <w:sz w:val="18"/>
        <w:szCs w:val="18"/>
      </w:rPr>
      <w:fldChar w:fldCharType="begin"/>
    </w:r>
    <w:r w:rsidRPr="00EB1BE8">
      <w:rPr>
        <w:b/>
        <w:sz w:val="18"/>
        <w:szCs w:val="18"/>
      </w:rPr>
      <w:instrText xml:space="preserve"> PAGE   \* MERGEFORMAT </w:instrText>
    </w:r>
    <w:r w:rsidRPr="00EB1BE8">
      <w:rPr>
        <w:b/>
        <w:sz w:val="18"/>
        <w:szCs w:val="18"/>
      </w:rPr>
      <w:fldChar w:fldCharType="separate"/>
    </w:r>
    <w:r>
      <w:rPr>
        <w:b/>
        <w:noProof/>
        <w:sz w:val="18"/>
        <w:szCs w:val="18"/>
      </w:rPr>
      <w:t>64</w:t>
    </w:r>
    <w:r w:rsidRPr="00EB1BE8">
      <w:rPr>
        <w:b/>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E0A2B" w14:textId="37BB105E" w:rsidR="00017C70" w:rsidRDefault="00780CFA">
    <w:pPr>
      <w:pStyle w:val="Footer"/>
    </w:pPr>
    <w:r>
      <w:rPr>
        <w:noProof/>
      </w:rPr>
      <mc:AlternateContent>
        <mc:Choice Requires="wps">
          <w:drawing>
            <wp:anchor distT="0" distB="0" distL="0" distR="0" simplePos="0" relativeHeight="251670528" behindDoc="0" locked="0" layoutInCell="1" allowOverlap="1" wp14:anchorId="1E6FC77C" wp14:editId="79282AC0">
              <wp:simplePos x="635" y="635"/>
              <wp:positionH relativeFrom="rightMargin">
                <wp:align>right</wp:align>
              </wp:positionH>
              <wp:positionV relativeFrom="paragraph">
                <wp:posOffset>635</wp:posOffset>
              </wp:positionV>
              <wp:extent cx="443865" cy="443865"/>
              <wp:effectExtent l="0" t="0" r="0" b="0"/>
              <wp:wrapSquare wrapText="bothSides"/>
              <wp:docPr id="1517" name="Zone de texte 151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947095" w14:textId="3D8367F3"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E6FC77C" id="_x0000_t202" coordsize="21600,21600" o:spt="202" path="m,l,21600r21600,l21600,xe">
              <v:stroke joinstyle="miter"/>
              <v:path gradientshapeok="t" o:connecttype="rect"/>
            </v:shapetype>
            <v:shape id="Zone de texte 1517" o:spid="_x0000_s1679" type="#_x0000_t202" alt="Confidential C" style="position:absolute;margin-left:-16.25pt;margin-top:.05pt;width:34.95pt;height:34.95pt;z-index:25167052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9x2pmwsCAAAcBAAADgAA&#10;AAAAAAAAAAAAAAAuAgAAZHJzL2Uyb0RvYy54bWxQSwECLQAUAAYACAAAACEAEw3vsNgAAAADAQAA&#10;DwAAAAAAAAAAAAAAAABlBAAAZHJzL2Rvd25yZXYueG1sUEsFBgAAAAAEAAQA8wAAAGoFAAAAAA==&#10;" filled="f" stroked="f">
              <v:textbox style="mso-fit-shape-to-text:t" inset="0,0,15pt,0">
                <w:txbxContent>
                  <w:p w14:paraId="7E947095" w14:textId="3D8367F3"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A80E3" w14:textId="23A0F838" w:rsidR="00017C70" w:rsidRDefault="00780CFA">
    <w:pPr>
      <w:pStyle w:val="Footer"/>
    </w:pPr>
    <w:r>
      <w:rPr>
        <w:noProof/>
      </w:rPr>
      <mc:AlternateContent>
        <mc:Choice Requires="wps">
          <w:drawing>
            <wp:anchor distT="0" distB="0" distL="0" distR="0" simplePos="0" relativeHeight="251668480" behindDoc="0" locked="0" layoutInCell="1" allowOverlap="1" wp14:anchorId="715F3669" wp14:editId="2045C234">
              <wp:simplePos x="635" y="635"/>
              <wp:positionH relativeFrom="rightMargin">
                <wp:align>right</wp:align>
              </wp:positionH>
              <wp:positionV relativeFrom="paragraph">
                <wp:posOffset>635</wp:posOffset>
              </wp:positionV>
              <wp:extent cx="443865" cy="443865"/>
              <wp:effectExtent l="0" t="0" r="0" b="0"/>
              <wp:wrapSquare wrapText="bothSides"/>
              <wp:docPr id="1515" name="Zone de texte 151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C18949" w14:textId="4EBC8C5C"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15F3669" id="_x0000_t202" coordsize="21600,21600" o:spt="202" path="m,l,21600r21600,l21600,xe">
              <v:stroke joinstyle="miter"/>
              <v:path gradientshapeok="t" o:connecttype="rect"/>
            </v:shapetype>
            <v:shape id="Zone de texte 1515" o:spid="_x0000_s1680" type="#_x0000_t202" alt="Confidential C" style="position:absolute;margin-left:-16.25pt;margin-top:.05pt;width:34.95pt;height:34.95pt;z-index:2516684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mqIbpgsCAAAcBAAADgAA&#10;AAAAAAAAAAAAAAAuAgAAZHJzL2Uyb0RvYy54bWxQSwECLQAUAAYACAAAACEAEw3vsNgAAAADAQAA&#10;DwAAAAAAAAAAAAAAAABlBAAAZHJzL2Rvd25yZXYueG1sUEsFBgAAAAAEAAQA8wAAAGoFAAAAAA==&#10;" filled="f" stroked="f">
              <v:textbox style="mso-fit-shape-to-text:t" inset="0,0,15pt,0">
                <w:txbxContent>
                  <w:p w14:paraId="4FC18949" w14:textId="4EBC8C5C"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8129E" w14:textId="4C4AA0C4" w:rsidR="00017C70" w:rsidRDefault="00780CFA">
    <w:pPr>
      <w:pStyle w:val="Footer"/>
    </w:pPr>
    <w:r>
      <w:rPr>
        <w:noProof/>
      </w:rPr>
      <mc:AlternateContent>
        <mc:Choice Requires="wps">
          <w:drawing>
            <wp:anchor distT="0" distB="0" distL="0" distR="0" simplePos="0" relativeHeight="251672576" behindDoc="0" locked="0" layoutInCell="1" allowOverlap="1" wp14:anchorId="66065E5C" wp14:editId="48115D01">
              <wp:simplePos x="635" y="635"/>
              <wp:positionH relativeFrom="rightMargin">
                <wp:align>right</wp:align>
              </wp:positionH>
              <wp:positionV relativeFrom="paragraph">
                <wp:posOffset>635</wp:posOffset>
              </wp:positionV>
              <wp:extent cx="443865" cy="443865"/>
              <wp:effectExtent l="0" t="0" r="0" b="0"/>
              <wp:wrapSquare wrapText="bothSides"/>
              <wp:docPr id="1519" name="Zone de texte 151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49F3BF" w14:textId="7537A06D"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6065E5C" id="_x0000_t202" coordsize="21600,21600" o:spt="202" path="m,l,21600r21600,l21600,xe">
              <v:stroke joinstyle="miter"/>
              <v:path gradientshapeok="t" o:connecttype="rect"/>
            </v:shapetype>
            <v:shape id="Zone de texte 1519" o:spid="_x0000_s1681" type="#_x0000_t202" alt="Confidential C" style="position:absolute;margin-left:-16.25pt;margin-top:.05pt;width:34.95pt;height:34.95pt;z-index:25167257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ACgzPFCgIAAB0EAAAOAAAA&#10;AAAAAAAAAAAAAC4CAABkcnMvZTJvRG9jLnhtbFBLAQItABQABgAIAAAAIQATDe+w2AAAAAMBAAAP&#10;AAAAAAAAAAAAAAAAAGQEAABkcnMvZG93bnJldi54bWxQSwUGAAAAAAQABADzAAAAaQUAAAAA&#10;" filled="f" stroked="f">
              <v:textbox style="mso-fit-shape-to-text:t" inset="0,0,15pt,0">
                <w:txbxContent>
                  <w:p w14:paraId="5C49F3BF" w14:textId="7537A06D"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121E2" w14:textId="26F6231E" w:rsidR="00017C70" w:rsidRDefault="00780CFA">
    <w:pPr>
      <w:pStyle w:val="Footer"/>
    </w:pPr>
    <w:r>
      <w:rPr>
        <w:noProof/>
      </w:rPr>
      <mc:AlternateContent>
        <mc:Choice Requires="wps">
          <w:drawing>
            <wp:anchor distT="0" distB="0" distL="0" distR="0" simplePos="0" relativeHeight="251673600" behindDoc="0" locked="0" layoutInCell="1" allowOverlap="1" wp14:anchorId="4BADF403" wp14:editId="3606C47E">
              <wp:simplePos x="635" y="635"/>
              <wp:positionH relativeFrom="rightMargin">
                <wp:align>right</wp:align>
              </wp:positionH>
              <wp:positionV relativeFrom="paragraph">
                <wp:posOffset>635</wp:posOffset>
              </wp:positionV>
              <wp:extent cx="443865" cy="443865"/>
              <wp:effectExtent l="0" t="0" r="0" b="0"/>
              <wp:wrapSquare wrapText="bothSides"/>
              <wp:docPr id="1520" name="Zone de texte 152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5B65B9" w14:textId="3C4E3BDB"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BADF403" id="_x0000_t202" coordsize="21600,21600" o:spt="202" path="m,l,21600r21600,l21600,xe">
              <v:stroke joinstyle="miter"/>
              <v:path gradientshapeok="t" o:connecttype="rect"/>
            </v:shapetype>
            <v:shape id="Zone de texte 1520" o:spid="_x0000_s1682" type="#_x0000_t202" alt="Confidential C" style="position:absolute;margin-left:-16.25pt;margin-top:.05pt;width:34.95pt;height:34.95pt;z-index:25167360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vPIH4CgIAAB0EAAAOAAAA&#10;AAAAAAAAAAAAAC4CAABkcnMvZTJvRG9jLnhtbFBLAQItABQABgAIAAAAIQATDe+w2AAAAAMBAAAP&#10;AAAAAAAAAAAAAAAAAGQEAABkcnMvZG93bnJldi54bWxQSwUGAAAAAAQABADzAAAAaQUAAAAA&#10;" filled="f" stroked="f">
              <v:textbox style="mso-fit-shape-to-text:t" inset="0,0,15pt,0">
                <w:txbxContent>
                  <w:p w14:paraId="505B65B9" w14:textId="3C4E3BDB"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AB75C" w14:textId="47584DB8" w:rsidR="004924DF" w:rsidRPr="00555990" w:rsidRDefault="00780CFA" w:rsidP="00F94359">
    <w:pPr>
      <w:jc w:val="right"/>
    </w:pPr>
    <w:r>
      <w:rPr>
        <w:b/>
        <w:noProof/>
        <w:sz w:val="18"/>
      </w:rPr>
      <mc:AlternateContent>
        <mc:Choice Requires="wps">
          <w:drawing>
            <wp:anchor distT="0" distB="0" distL="0" distR="0" simplePos="0" relativeHeight="251671552" behindDoc="0" locked="0" layoutInCell="1" allowOverlap="1" wp14:anchorId="21AA66A9" wp14:editId="7E068835">
              <wp:simplePos x="635" y="635"/>
              <wp:positionH relativeFrom="rightMargin">
                <wp:align>right</wp:align>
              </wp:positionH>
              <wp:positionV relativeFrom="paragraph">
                <wp:posOffset>635</wp:posOffset>
              </wp:positionV>
              <wp:extent cx="443865" cy="443865"/>
              <wp:effectExtent l="0" t="0" r="0" b="0"/>
              <wp:wrapSquare wrapText="bothSides"/>
              <wp:docPr id="1518" name="Zone de texte 151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D4F6DA" w14:textId="4C0F02A7"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1AA66A9" id="_x0000_t202" coordsize="21600,21600" o:spt="202" path="m,l,21600r21600,l21600,xe">
              <v:stroke joinstyle="miter"/>
              <v:path gradientshapeok="t" o:connecttype="rect"/>
            </v:shapetype>
            <v:shape id="Zone de texte 1518" o:spid="_x0000_s1683" type="#_x0000_t202" alt="Confidential C" style="position:absolute;left:0;text-align:left;margin-left:-16.25pt;margin-top:.05pt;width:34.95pt;height:34.95pt;z-index:25167155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CwIAAB0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yrqfja2v4XqSFMhnBbunVw1VHstfHgRSBumQUi14ZkO&#10;baArOQwWZzXgj7/5Yz4RT1HOOlJMyS1JmjPzzdJCorhGA5Mxvcuvc3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2P1WvgsCAAAdBAAADgAA&#10;AAAAAAAAAAAAAAAuAgAAZHJzL2Uyb0RvYy54bWxQSwECLQAUAAYACAAAACEAEw3vsNgAAAADAQAA&#10;DwAAAAAAAAAAAAAAAABlBAAAZHJzL2Rvd25yZXYueG1sUEsFBgAAAAAEAAQA8wAAAGoFAAAAAA==&#10;" filled="f" stroked="f">
              <v:textbox style="mso-fit-shape-to-text:t" inset="0,0,15pt,0">
                <w:txbxContent>
                  <w:p w14:paraId="73D4F6DA" w14:textId="4C0F02A7"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PageNumber"/>
      </w:rPr>
      <w:fldChar w:fldCharType="begin"/>
    </w:r>
    <w:r w:rsidR="004924DF">
      <w:rPr>
        <w:rStyle w:val="PageNumber"/>
      </w:rPr>
      <w:instrText xml:space="preserve"> PAGE </w:instrText>
    </w:r>
    <w:r w:rsidR="004924DF">
      <w:rPr>
        <w:rStyle w:val="PageNumber"/>
      </w:rPr>
      <w:fldChar w:fldCharType="separate"/>
    </w:r>
    <w:r w:rsidR="004924DF">
      <w:rPr>
        <w:rStyle w:val="PageNumber"/>
        <w:noProof/>
      </w:rPr>
      <w:t>29</w:t>
    </w:r>
    <w:r w:rsidR="004924DF">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608C2" w14:textId="4D144082" w:rsidR="00017C70" w:rsidRDefault="00780CFA">
    <w:pPr>
      <w:pStyle w:val="Footer"/>
    </w:pPr>
    <w:r>
      <w:rPr>
        <w:noProof/>
      </w:rPr>
      <mc:AlternateContent>
        <mc:Choice Requires="wps">
          <w:drawing>
            <wp:anchor distT="0" distB="0" distL="0" distR="0" simplePos="0" relativeHeight="251675648" behindDoc="0" locked="0" layoutInCell="1" allowOverlap="1" wp14:anchorId="1CFBAB52" wp14:editId="41F15850">
              <wp:simplePos x="635" y="635"/>
              <wp:positionH relativeFrom="rightMargin">
                <wp:align>right</wp:align>
              </wp:positionH>
              <wp:positionV relativeFrom="paragraph">
                <wp:posOffset>635</wp:posOffset>
              </wp:positionV>
              <wp:extent cx="443865" cy="443865"/>
              <wp:effectExtent l="0" t="0" r="0" b="0"/>
              <wp:wrapSquare wrapText="bothSides"/>
              <wp:docPr id="1522" name="Zone de texte 152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C9FDBF" w14:textId="72127CEA"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CFBAB52" id="_x0000_t202" coordsize="21600,21600" o:spt="202" path="m,l,21600r21600,l21600,xe">
              <v:stroke joinstyle="miter"/>
              <v:path gradientshapeok="t" o:connecttype="rect"/>
            </v:shapetype>
            <v:shape id="Zone de texte 1522" o:spid="_x0000_s1684" type="#_x0000_t202" alt="Confidential C" style="position:absolute;margin-left:-16.25pt;margin-top:.05pt;width:34.95pt;height:34.95pt;z-index:25167564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tULkgwsCAAAdBAAADgAA&#10;AAAAAAAAAAAAAAAuAgAAZHJzL2Uyb0RvYy54bWxQSwECLQAUAAYACAAAACEAEw3vsNgAAAADAQAA&#10;DwAAAAAAAAAAAAAAAABlBAAAZHJzL2Rvd25yZXYueG1sUEsFBgAAAAAEAAQA8wAAAGoFAAAAAA==&#10;" filled="f" stroked="f">
              <v:textbox style="mso-fit-shape-to-text:t" inset="0,0,15pt,0">
                <w:txbxContent>
                  <w:p w14:paraId="50C9FDBF" w14:textId="72127CEA"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A6012" w14:textId="41608F37" w:rsidR="00017C70" w:rsidRDefault="00780CFA">
    <w:pPr>
      <w:pStyle w:val="Footer"/>
    </w:pPr>
    <w:r>
      <w:rPr>
        <w:noProof/>
      </w:rPr>
      <mc:AlternateContent>
        <mc:Choice Requires="wps">
          <w:drawing>
            <wp:anchor distT="0" distB="0" distL="0" distR="0" simplePos="0" relativeHeight="251676672" behindDoc="0" locked="0" layoutInCell="1" allowOverlap="1" wp14:anchorId="30631A55" wp14:editId="7227A39F">
              <wp:simplePos x="635" y="635"/>
              <wp:positionH relativeFrom="rightMargin">
                <wp:align>right</wp:align>
              </wp:positionH>
              <wp:positionV relativeFrom="paragraph">
                <wp:posOffset>635</wp:posOffset>
              </wp:positionV>
              <wp:extent cx="443865" cy="443865"/>
              <wp:effectExtent l="0" t="0" r="0" b="0"/>
              <wp:wrapSquare wrapText="bothSides"/>
              <wp:docPr id="1523" name="Zone de texte 152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32B520" w14:textId="4A4F1F02"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0631A55" id="_x0000_t202" coordsize="21600,21600" o:spt="202" path="m,l,21600r21600,l21600,xe">
              <v:stroke joinstyle="miter"/>
              <v:path gradientshapeok="t" o:connecttype="rect"/>
            </v:shapetype>
            <v:shape id="Zone de texte 1523" o:spid="_x0000_s1685" type="#_x0000_t202" alt="Confidential C" style="position:absolute;margin-left:-16.25pt;margin-top:.05pt;width:34.95pt;height:34.95pt;z-index:25167667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vkzCwIAAB0EAAAOAAAAZHJzL2Uyb0RvYy54bWysU8Fu2zAMvQ/YPwi6L3a6tG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zmafb2+uOZMUGmxCyS6XHfrwVUHLolFypK0kssRh7cMp&#10;dUyJtSysGmPSZoz9zUGY0ZNdOoxW6Lc9ayrqfja2v4XqSFMhnBbunVw1VHstfHgRSBumQUi14ZkO&#10;baArOQwWZzXgj7/5Yz4RT1HOOlJMyS1JmjPzzdJCorhGA5Mxvcuvc3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tn75MwsCAAAdBAAADgAA&#10;AAAAAAAAAAAAAAAuAgAAZHJzL2Uyb0RvYy54bWxQSwECLQAUAAYACAAAACEAEw3vsNgAAAADAQAA&#10;DwAAAAAAAAAAAAAAAABlBAAAZHJzL2Rvd25yZXYueG1sUEsFBgAAAAAEAAQA8wAAAGoFAAAAAA==&#10;" filled="f" stroked="f">
              <v:textbox style="mso-fit-shape-to-text:t" inset="0,0,15pt,0">
                <w:txbxContent>
                  <w:p w14:paraId="4A32B520" w14:textId="4A4F1F02"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9DD47" w14:textId="5009DBDF" w:rsidR="004924DF" w:rsidRPr="00555990" w:rsidRDefault="00780CFA" w:rsidP="00F94359">
    <w:r>
      <w:rPr>
        <w:b/>
        <w:noProof/>
        <w:sz w:val="18"/>
      </w:rPr>
      <mc:AlternateContent>
        <mc:Choice Requires="wps">
          <w:drawing>
            <wp:anchor distT="0" distB="0" distL="0" distR="0" simplePos="0" relativeHeight="251674624" behindDoc="0" locked="0" layoutInCell="1" allowOverlap="1" wp14:anchorId="2544E3D0" wp14:editId="52EF0454">
              <wp:simplePos x="635" y="635"/>
              <wp:positionH relativeFrom="rightMargin">
                <wp:align>right</wp:align>
              </wp:positionH>
              <wp:positionV relativeFrom="paragraph">
                <wp:posOffset>635</wp:posOffset>
              </wp:positionV>
              <wp:extent cx="443865" cy="443865"/>
              <wp:effectExtent l="0" t="0" r="0" b="0"/>
              <wp:wrapSquare wrapText="bothSides"/>
              <wp:docPr id="1521" name="Zone de texte 152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82EFBF" w14:textId="69346A0C"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544E3D0" id="_x0000_t202" coordsize="21600,21600" o:spt="202" path="m,l,21600r21600,l21600,xe">
              <v:stroke joinstyle="miter"/>
              <v:path gradientshapeok="t" o:connecttype="rect"/>
            </v:shapetype>
            <v:shape id="Zone de texte 1521" o:spid="_x0000_s1686" type="#_x0000_t202" alt="Confidential C" style="position:absolute;margin-left:-16.25pt;margin-top:.05pt;width:34.95pt;height:34.95pt;z-index:25167462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sOCwIAAB0EAAAOAAAAZHJzL2Uyb0RvYy54bWysU8Fu2zAMvQ/YPwi6L3a6pm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28FLDgsCAAAdBAAADgAA&#10;AAAAAAAAAAAAAAAuAgAAZHJzL2Uyb0RvYy54bWxQSwECLQAUAAYACAAAACEAEw3vsNgAAAADAQAA&#10;DwAAAAAAAAAAAAAAAABlBAAAZHJzL2Rvd25yZXYueG1sUEsFBgAAAAAEAAQA8wAAAGoFAAAAAA==&#10;" filled="f" stroked="f">
              <v:textbox style="mso-fit-shape-to-text:t" inset="0,0,15pt,0">
                <w:txbxContent>
                  <w:p w14:paraId="7B82EFBF" w14:textId="69346A0C"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PageNumber"/>
      </w:rPr>
      <w:fldChar w:fldCharType="begin"/>
    </w:r>
    <w:r w:rsidR="004924DF">
      <w:rPr>
        <w:rStyle w:val="PageNumber"/>
      </w:rPr>
      <w:instrText xml:space="preserve"> PAGE </w:instrText>
    </w:r>
    <w:r w:rsidR="004924DF">
      <w:rPr>
        <w:rStyle w:val="PageNumber"/>
      </w:rPr>
      <w:fldChar w:fldCharType="separate"/>
    </w:r>
    <w:r w:rsidR="004924DF">
      <w:rPr>
        <w:rStyle w:val="PageNumber"/>
        <w:noProof/>
      </w:rPr>
      <w:t>31</w:t>
    </w:r>
    <w:r w:rsidR="004924DF">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299DC" w14:textId="7F91404E" w:rsidR="00017C70" w:rsidRDefault="00780CFA">
    <w:pPr>
      <w:pStyle w:val="Footer"/>
    </w:pPr>
    <w:r>
      <w:rPr>
        <w:noProof/>
      </w:rPr>
      <mc:AlternateContent>
        <mc:Choice Requires="wps">
          <w:drawing>
            <wp:anchor distT="0" distB="0" distL="0" distR="0" simplePos="0" relativeHeight="251678720" behindDoc="0" locked="0" layoutInCell="1" allowOverlap="1" wp14:anchorId="025CE1EE" wp14:editId="337BD0AA">
              <wp:simplePos x="635" y="635"/>
              <wp:positionH relativeFrom="rightMargin">
                <wp:align>right</wp:align>
              </wp:positionH>
              <wp:positionV relativeFrom="paragraph">
                <wp:posOffset>635</wp:posOffset>
              </wp:positionV>
              <wp:extent cx="443865" cy="443865"/>
              <wp:effectExtent l="0" t="0" r="0" b="0"/>
              <wp:wrapSquare wrapText="bothSides"/>
              <wp:docPr id="1525" name="Zone de texte 152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B6A28C" w14:textId="205B1801"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025CE1EE" id="_x0000_t202" coordsize="21600,21600" o:spt="202" path="m,l,21600r21600,l21600,xe">
              <v:stroke joinstyle="miter"/>
              <v:path gradientshapeok="t" o:connecttype="rect"/>
            </v:shapetype>
            <v:shape id="Zone de texte 1525" o:spid="_x0000_s1687" type="#_x0000_t202" alt="Confidential C" style="position:absolute;margin-left:-16.25pt;margin-top:.05pt;width:34.95pt;height:34.95pt;z-index:25167872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ACcSAsCAAAdBAAADgAA&#10;AAAAAAAAAAAAAAAuAgAAZHJzL2Uyb0RvYy54bWxQSwECLQAUAAYACAAAACEAEw3vsNgAAAADAQAA&#10;DwAAAAAAAAAAAAAAAABlBAAAZHJzL2Rvd25yZXYueG1sUEsFBgAAAAAEAAQA8wAAAGoFAAAAAA==&#10;" filled="f" stroked="f">
              <v:textbox style="mso-fit-shape-to-text:t" inset="0,0,15pt,0">
                <w:txbxContent>
                  <w:p w14:paraId="77B6A28C" w14:textId="205B1801"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15865" w14:textId="2AF4CF9A" w:rsidR="00017C70" w:rsidRDefault="00780CFA">
    <w:pPr>
      <w:pStyle w:val="Footer"/>
    </w:pPr>
    <w:r>
      <w:rPr>
        <w:noProof/>
      </w:rPr>
      <mc:AlternateContent>
        <mc:Choice Requires="wps">
          <w:drawing>
            <wp:anchor distT="0" distB="0" distL="0" distR="0" simplePos="0" relativeHeight="251679744" behindDoc="0" locked="0" layoutInCell="1" allowOverlap="1" wp14:anchorId="0CCD2270" wp14:editId="0F054148">
              <wp:simplePos x="635" y="635"/>
              <wp:positionH relativeFrom="rightMargin">
                <wp:align>right</wp:align>
              </wp:positionH>
              <wp:positionV relativeFrom="paragraph">
                <wp:posOffset>635</wp:posOffset>
              </wp:positionV>
              <wp:extent cx="443865" cy="443865"/>
              <wp:effectExtent l="0" t="0" r="0" b="0"/>
              <wp:wrapSquare wrapText="bothSides"/>
              <wp:docPr id="1526" name="Zone de texte 152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1BC949" w14:textId="61B490DD"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0CCD2270" id="_x0000_t202" coordsize="21600,21600" o:spt="202" path="m,l,21600r21600,l21600,xe">
              <v:stroke joinstyle="miter"/>
              <v:path gradientshapeok="t" o:connecttype="rect"/>
            </v:shapetype>
            <v:shape id="Zone de texte 1526" o:spid="_x0000_s1688" type="#_x0000_t202" alt="Confidential C" style="position:absolute;margin-left:-16.25pt;margin-top:.05pt;width:34.95pt;height:34.95pt;z-index:25167974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Ab8udQsCAAAdBAAADgAA&#10;AAAAAAAAAAAAAAAuAgAAZHJzL2Uyb0RvYy54bWxQSwECLQAUAAYACAAAACEAEw3vsNgAAAADAQAA&#10;DwAAAAAAAAAAAAAAAABlBAAAZHJzL2Rvd25yZXYueG1sUEsFBgAAAAAEAAQA8wAAAGoFAAAAAA==&#10;" filled="f" stroked="f">
              <v:textbox style="mso-fit-shape-to-text:t" inset="0,0,15pt,0">
                <w:txbxContent>
                  <w:p w14:paraId="311BC949" w14:textId="61B490DD"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55EBF" w14:textId="2B59B002" w:rsidR="004924DF" w:rsidRPr="00EB1BE8" w:rsidRDefault="00780CFA" w:rsidP="00F94359">
    <w:pPr>
      <w:pStyle w:val="Footer"/>
      <w:jc w:val="right"/>
      <w:rPr>
        <w:b/>
        <w:sz w:val="18"/>
        <w:szCs w:val="18"/>
      </w:rPr>
    </w:pPr>
    <w:r>
      <w:rPr>
        <w:b/>
        <w:noProof/>
        <w:sz w:val="18"/>
        <w:szCs w:val="18"/>
      </w:rPr>
      <mc:AlternateContent>
        <mc:Choice Requires="wps">
          <w:drawing>
            <wp:anchor distT="0" distB="0" distL="0" distR="0" simplePos="0" relativeHeight="251661312" behindDoc="0" locked="0" layoutInCell="1" allowOverlap="1" wp14:anchorId="250E3143" wp14:editId="0C70E80A">
              <wp:simplePos x="635" y="635"/>
              <wp:positionH relativeFrom="rightMargin">
                <wp:align>right</wp:align>
              </wp:positionH>
              <wp:positionV relativeFrom="paragraph">
                <wp:posOffset>635</wp:posOffset>
              </wp:positionV>
              <wp:extent cx="443865" cy="443865"/>
              <wp:effectExtent l="0" t="0" r="0" b="0"/>
              <wp:wrapSquare wrapText="bothSides"/>
              <wp:docPr id="1508" name="Zone de texte 150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46A925" w14:textId="5097680B"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50E3143" id="_x0000_t202" coordsize="21600,21600" o:spt="202" path="m,l,21600r21600,l21600,xe">
              <v:stroke joinstyle="miter"/>
              <v:path gradientshapeok="t" o:connecttype="rect"/>
            </v:shapetype>
            <v:shape id="Zone de texte 1508" o:spid="_x0000_s1671" type="#_x0000_t202" alt="Confidential C" style="position:absolute;left:0;text-align:left;margin-left:-16.25pt;margin-top:.05pt;width:34.95pt;height:34.95pt;z-index:25166131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8BgIAABU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" filled="f" stroked="f">
              <v:textbox style="mso-fit-shape-to-text:t" inset="0,0,15pt,0">
                <w:txbxContent>
                  <w:p w14:paraId="7646A925" w14:textId="5097680B" w:rsidR="00780CFA" w:rsidRPr="00780CFA" w:rsidRDefault="00780CFA">
                    <w:pPr>
                      <w:rPr>
                        <w:rFonts w:ascii="Arial" w:eastAsia="Arial" w:hAnsi="Arial" w:cs="Arial"/>
                        <w:noProof/>
                        <w:color w:val="000000"/>
                      </w:rPr>
                    </w:pPr>
                  </w:p>
                </w:txbxContent>
              </v:textbox>
              <w10:wrap type="square" anchorx="margin"/>
            </v:shape>
          </w:pict>
        </mc:Fallback>
      </mc:AlternateContent>
    </w:r>
    <w:r w:rsidR="004924DF" w:rsidRPr="00EB1BE8">
      <w:rPr>
        <w:b/>
        <w:sz w:val="18"/>
        <w:szCs w:val="18"/>
      </w:rPr>
      <w:fldChar w:fldCharType="begin"/>
    </w:r>
    <w:r w:rsidR="004924DF" w:rsidRPr="00EB1BE8">
      <w:rPr>
        <w:b/>
        <w:sz w:val="18"/>
        <w:szCs w:val="18"/>
      </w:rPr>
      <w:instrText xml:space="preserve"> PAGE   \* MERGEFORMAT </w:instrText>
    </w:r>
    <w:r w:rsidR="004924DF" w:rsidRPr="00EB1BE8">
      <w:rPr>
        <w:b/>
        <w:sz w:val="18"/>
        <w:szCs w:val="18"/>
      </w:rPr>
      <w:fldChar w:fldCharType="separate"/>
    </w:r>
    <w:r w:rsidR="004924DF">
      <w:rPr>
        <w:b/>
        <w:noProof/>
        <w:sz w:val="18"/>
        <w:szCs w:val="18"/>
      </w:rPr>
      <w:t>73</w:t>
    </w:r>
    <w:r w:rsidR="004924DF" w:rsidRPr="00EB1BE8">
      <w:rPr>
        <w:b/>
        <w:noProof/>
        <w:sz w:val="18"/>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78CD9" w14:textId="70185A60" w:rsidR="004924DF" w:rsidRPr="00555990" w:rsidRDefault="00780CFA" w:rsidP="00F94359">
    <w:pPr>
      <w:jc w:val="right"/>
    </w:pPr>
    <w:r>
      <w:rPr>
        <w:b/>
        <w:noProof/>
        <w:sz w:val="18"/>
      </w:rPr>
      <mc:AlternateContent>
        <mc:Choice Requires="wps">
          <w:drawing>
            <wp:anchor distT="0" distB="0" distL="0" distR="0" simplePos="0" relativeHeight="251677696" behindDoc="0" locked="0" layoutInCell="1" allowOverlap="1" wp14:anchorId="71500065" wp14:editId="625308FD">
              <wp:simplePos x="635" y="635"/>
              <wp:positionH relativeFrom="rightMargin">
                <wp:align>right</wp:align>
              </wp:positionH>
              <wp:positionV relativeFrom="paragraph">
                <wp:posOffset>635</wp:posOffset>
              </wp:positionV>
              <wp:extent cx="443865" cy="443865"/>
              <wp:effectExtent l="0" t="0" r="0" b="0"/>
              <wp:wrapSquare wrapText="bothSides"/>
              <wp:docPr id="1524" name="Zone de texte 152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4993B4" w14:textId="4CB416CA"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1500065" id="_x0000_t202" coordsize="21600,21600" o:spt="202" path="m,l,21600r21600,l21600,xe">
              <v:stroke joinstyle="miter"/>
              <v:path gradientshapeok="t" o:connecttype="rect"/>
            </v:shapetype>
            <v:shape id="Zone de texte 1524" o:spid="_x0000_s1689" type="#_x0000_t202" alt="Confidential C" style="position:absolute;left:0;text-align:left;margin-left:-16.25pt;margin-top:.05pt;width:34.95pt;height:34.95pt;z-index:2516776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K37X8wsCAAAdBAAADgAA&#10;AAAAAAAAAAAAAAAuAgAAZHJzL2Uyb0RvYy54bWxQSwECLQAUAAYACAAAACEAEw3vsNgAAAADAQAA&#10;DwAAAAAAAAAAAAAAAABlBAAAZHJzL2Rvd25yZXYueG1sUEsFBgAAAAAEAAQA8wAAAGoFAAAAAA==&#10;" filled="f" stroked="f">
              <v:textbox style="mso-fit-shape-to-text:t" inset="0,0,15pt,0">
                <w:txbxContent>
                  <w:p w14:paraId="274993B4" w14:textId="4CB416CA"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PageNumber"/>
      </w:rPr>
      <w:fldChar w:fldCharType="begin"/>
    </w:r>
    <w:r w:rsidR="004924DF">
      <w:rPr>
        <w:rStyle w:val="PageNumber"/>
      </w:rPr>
      <w:instrText xml:space="preserve"> PAGE </w:instrText>
    </w:r>
    <w:r w:rsidR="004924DF">
      <w:rPr>
        <w:rStyle w:val="PageNumber"/>
      </w:rPr>
      <w:fldChar w:fldCharType="separate"/>
    </w:r>
    <w:r w:rsidR="004924DF">
      <w:rPr>
        <w:rStyle w:val="PageNumber"/>
        <w:noProof/>
      </w:rPr>
      <w:t>56</w:t>
    </w:r>
    <w:r w:rsidR="004924DF">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B40DC" w14:textId="6DAFE8C5" w:rsidR="00017C70" w:rsidRDefault="00780CFA">
    <w:pPr>
      <w:pStyle w:val="Footer"/>
    </w:pPr>
    <w:r>
      <w:rPr>
        <w:noProof/>
      </w:rPr>
      <mc:AlternateContent>
        <mc:Choice Requires="wps">
          <w:drawing>
            <wp:anchor distT="0" distB="0" distL="0" distR="0" simplePos="0" relativeHeight="251681792" behindDoc="0" locked="0" layoutInCell="1" allowOverlap="1" wp14:anchorId="1081B306" wp14:editId="63A63FAC">
              <wp:simplePos x="635" y="635"/>
              <wp:positionH relativeFrom="rightMargin">
                <wp:align>right</wp:align>
              </wp:positionH>
              <wp:positionV relativeFrom="paragraph">
                <wp:posOffset>635</wp:posOffset>
              </wp:positionV>
              <wp:extent cx="443865" cy="443865"/>
              <wp:effectExtent l="0" t="0" r="0" b="0"/>
              <wp:wrapSquare wrapText="bothSides"/>
              <wp:docPr id="1528" name="Zone de texte 152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78A253" w14:textId="67265875"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081B306" id="_x0000_t202" coordsize="21600,21600" o:spt="202" path="m,l,21600r21600,l21600,xe">
              <v:stroke joinstyle="miter"/>
              <v:path gradientshapeok="t" o:connecttype="rect"/>
            </v:shapetype>
            <v:shape id="Zone de texte 1528" o:spid="_x0000_s1690" type="#_x0000_t202" alt="Confidential C" style="position:absolute;margin-left:-16.25pt;margin-top:.05pt;width:34.95pt;height:34.95pt;z-index:25168179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RsFlzgsCAAAdBAAADgAA&#10;AAAAAAAAAAAAAAAuAgAAZHJzL2Uyb0RvYy54bWxQSwECLQAUAAYACAAAACEAEw3vsNgAAAADAQAA&#10;DwAAAAAAAAAAAAAAAABlBAAAZHJzL2Rvd25yZXYueG1sUEsFBgAAAAAEAAQA8wAAAGoFAAAAAA==&#10;" filled="f" stroked="f">
              <v:textbox style="mso-fit-shape-to-text:t" inset="0,0,15pt,0">
                <w:txbxContent>
                  <w:p w14:paraId="3778A253" w14:textId="67265875"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0F606" w14:textId="2FDA6E17" w:rsidR="00017C70" w:rsidRDefault="00780CFA">
    <w:pPr>
      <w:pStyle w:val="Footer"/>
    </w:pPr>
    <w:r>
      <w:rPr>
        <w:noProof/>
      </w:rPr>
      <mc:AlternateContent>
        <mc:Choice Requires="wps">
          <w:drawing>
            <wp:anchor distT="0" distB="0" distL="0" distR="0" simplePos="0" relativeHeight="251682816" behindDoc="0" locked="0" layoutInCell="1" allowOverlap="1" wp14:anchorId="69BE450A" wp14:editId="40398886">
              <wp:simplePos x="635" y="635"/>
              <wp:positionH relativeFrom="rightMargin">
                <wp:align>right</wp:align>
              </wp:positionH>
              <wp:positionV relativeFrom="paragraph">
                <wp:posOffset>635</wp:posOffset>
              </wp:positionV>
              <wp:extent cx="443865" cy="443865"/>
              <wp:effectExtent l="0" t="0" r="0" b="0"/>
              <wp:wrapSquare wrapText="bothSides"/>
              <wp:docPr id="1529" name="Zone de texte 152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D727FB" w14:textId="451C691B"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9BE450A" id="_x0000_t202" coordsize="21600,21600" o:spt="202" path="m,l,21600r21600,l21600,xe">
              <v:stroke joinstyle="miter"/>
              <v:path gradientshapeok="t" o:connecttype="rect"/>
            </v:shapetype>
            <v:shape id="Zone de texte 1529" o:spid="_x0000_s1691" type="#_x0000_t202" alt="Confidential C" style="position:absolute;margin-left:-16.25pt;margin-top:.05pt;width:34.95pt;height:34.95pt;z-index:25168281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CQ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qYjOldfp2Tezu67b59ANLhlJ6Ek8mk&#10;MAYzmhqhfSM9L2MjCgkrqV3Jw2g+hJN06T1ItVymJNKRE2FtN07G0hGvCOZr/ybQDYgHouoJRjmJ&#10;4h3wp9x407vlPhD8iZULkAPkpMHE6/Beosh//U9Zl1e9+Ak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DscnCQCgIAAB0EAAAOAAAA&#10;AAAAAAAAAAAAAC4CAABkcnMvZTJvRG9jLnhtbFBLAQItABQABgAIAAAAIQATDe+w2AAAAAMBAAAP&#10;AAAAAAAAAAAAAAAAAGQEAABkcnMvZG93bnJldi54bWxQSwUGAAAAAAQABADzAAAAaQUAAAAA&#10;" filled="f" stroked="f">
              <v:textbox style="mso-fit-shape-to-text:t" inset="0,0,15pt,0">
                <w:txbxContent>
                  <w:p w14:paraId="0ED727FB" w14:textId="451C691B"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DC25F" w14:textId="1D4F6862" w:rsidR="00017C70" w:rsidRDefault="00780CFA">
    <w:pPr>
      <w:pStyle w:val="Footer"/>
    </w:pPr>
    <w:r>
      <w:rPr>
        <w:noProof/>
      </w:rPr>
      <mc:AlternateContent>
        <mc:Choice Requires="wps">
          <w:drawing>
            <wp:anchor distT="0" distB="0" distL="0" distR="0" simplePos="0" relativeHeight="251680768" behindDoc="0" locked="0" layoutInCell="1" allowOverlap="1" wp14:anchorId="0A644335" wp14:editId="6034D86A">
              <wp:simplePos x="635" y="635"/>
              <wp:positionH relativeFrom="rightMargin">
                <wp:align>right</wp:align>
              </wp:positionH>
              <wp:positionV relativeFrom="paragraph">
                <wp:posOffset>635</wp:posOffset>
              </wp:positionV>
              <wp:extent cx="443865" cy="443865"/>
              <wp:effectExtent l="0" t="0" r="0" b="0"/>
              <wp:wrapSquare wrapText="bothSides"/>
              <wp:docPr id="1527" name="Zone de texte 152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C5545F" w14:textId="63429448"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0A644335" id="_x0000_t202" coordsize="21600,21600" o:spt="202" path="m,l,21600r21600,l21600,xe">
              <v:stroke joinstyle="miter"/>
              <v:path gradientshapeok="t" o:connecttype="rect"/>
            </v:shapetype>
            <v:shape id="Zone de texte 1527" o:spid="_x0000_s1692" type="#_x0000_t202" alt="Confidential C" style="position:absolute;margin-left:-16.25pt;margin-top:.05pt;width:34.95pt;height:34.95pt;z-index:25168076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gc3CrQsCAAAdBAAADgAA&#10;AAAAAAAAAAAAAAAuAgAAZHJzL2Uyb0RvYy54bWxQSwECLQAUAAYACAAAACEAEw3vsNgAAAADAQAA&#10;DwAAAAAAAAAAAAAAAABlBAAAZHJzL2Rvd25yZXYueG1sUEsFBgAAAAAEAAQA8wAAAGoFAAAAAA==&#10;" filled="f" stroked="f">
              <v:textbox style="mso-fit-shape-to-text:t" inset="0,0,15pt,0">
                <w:txbxContent>
                  <w:p w14:paraId="2EC5545F" w14:textId="63429448"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B0C2C" w14:textId="095ACB2E" w:rsidR="00017C70" w:rsidRDefault="00780CFA">
    <w:pPr>
      <w:pStyle w:val="Footer"/>
    </w:pPr>
    <w:r>
      <w:rPr>
        <w:noProof/>
      </w:rPr>
      <mc:AlternateContent>
        <mc:Choice Requires="wps">
          <w:drawing>
            <wp:anchor distT="0" distB="0" distL="0" distR="0" simplePos="0" relativeHeight="251684864" behindDoc="0" locked="0" layoutInCell="1" allowOverlap="1" wp14:anchorId="7B31639F" wp14:editId="455D9AD9">
              <wp:simplePos x="635" y="635"/>
              <wp:positionH relativeFrom="rightMargin">
                <wp:align>right</wp:align>
              </wp:positionH>
              <wp:positionV relativeFrom="paragraph">
                <wp:posOffset>635</wp:posOffset>
              </wp:positionV>
              <wp:extent cx="443865" cy="443865"/>
              <wp:effectExtent l="0" t="0" r="0" b="0"/>
              <wp:wrapSquare wrapText="bothSides"/>
              <wp:docPr id="827" name="Zone de texte 82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691B68" w14:textId="6DF8FA29"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B31639F" id="_x0000_t202" coordsize="21600,21600" o:spt="202" path="m,l,21600r21600,l21600,xe">
              <v:stroke joinstyle="miter"/>
              <v:path gradientshapeok="t" o:connecttype="rect"/>
            </v:shapetype>
            <v:shape id="Zone de texte 827" o:spid="_x0000_s1693" type="#_x0000_t202" alt="Confidential C" style="position:absolute;margin-left:-16.25pt;margin-top:.05pt;width:34.95pt;height:34.95pt;z-index:2516848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XrDAIAAB0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6qSz2Zj+1uojjQVwmnh3slVQ7XXwocXgbRhGoRUG57p&#10;0Aa6ksNgcVYD/vibP+YT8RTlrCPFlNySpDkz3ywtJIprNDAZ07v8Oif3dnTbffsApMMpPQknk0lh&#10;DGY0NUL7RnpexkIUElZSuZKH0XwIJ+nSe5BquUxJpCMnwtpunIzQka9I5mv/JtANjAda1ROMchLF&#10;O+JPufGmd8t9IPrTViK3JyIHykmDaa/De4ki//U/ZV1e9eIn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DYMFesMAgAAHQQAAA4A&#10;AAAAAAAAAAAAAAAALgIAAGRycy9lMm9Eb2MueG1sUEsBAi0AFAAGAAgAAAAhABMN77DYAAAAAwEA&#10;AA8AAAAAAAAAAAAAAAAAZgQAAGRycy9kb3ducmV2LnhtbFBLBQYAAAAABAAEAPMAAABrBQAAAAA=&#10;" filled="f" stroked="f">
              <v:textbox style="mso-fit-shape-to-text:t" inset="0,0,15pt,0">
                <w:txbxContent>
                  <w:p w14:paraId="7B691B68" w14:textId="6DF8FA29"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3A364" w14:textId="2D3EA53D" w:rsidR="00017C70" w:rsidRDefault="00780CFA">
    <w:pPr>
      <w:pStyle w:val="Footer"/>
    </w:pPr>
    <w:r>
      <w:rPr>
        <w:noProof/>
      </w:rPr>
      <mc:AlternateContent>
        <mc:Choice Requires="wps">
          <w:drawing>
            <wp:anchor distT="0" distB="0" distL="0" distR="0" simplePos="0" relativeHeight="251685888" behindDoc="0" locked="0" layoutInCell="1" allowOverlap="1" wp14:anchorId="5755E75B" wp14:editId="02AEF914">
              <wp:simplePos x="635" y="635"/>
              <wp:positionH relativeFrom="rightMargin">
                <wp:align>right</wp:align>
              </wp:positionH>
              <wp:positionV relativeFrom="paragraph">
                <wp:posOffset>635</wp:posOffset>
              </wp:positionV>
              <wp:extent cx="443865" cy="443865"/>
              <wp:effectExtent l="0" t="0" r="0" b="0"/>
              <wp:wrapSquare wrapText="bothSides"/>
              <wp:docPr id="828" name="Zone de texte 82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B20307" w14:textId="5A2AF1EB"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755E75B" id="_x0000_t202" coordsize="21600,21600" o:spt="202" path="m,l,21600r21600,l21600,xe">
              <v:stroke joinstyle="miter"/>
              <v:path gradientshapeok="t" o:connecttype="rect"/>
            </v:shapetype>
            <v:shape id="Zone de texte 828" o:spid="_x0000_s1694" type="#_x0000_t202" alt="Confidential C" style="position:absolute;margin-left:-16.25pt;margin-top:.05pt;width:34.95pt;height:34.95pt;z-index:2516858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Fuzp9YMAgAAHQQAAA4A&#10;AAAAAAAAAAAAAAAALgIAAGRycy9lMm9Eb2MueG1sUEsBAi0AFAAGAAgAAAAhABMN77DYAAAAAwEA&#10;AA8AAAAAAAAAAAAAAAAAZgQAAGRycy9kb3ducmV2LnhtbFBLBQYAAAAABAAEAPMAAABrBQAAAAA=&#10;" filled="f" stroked="f">
              <v:textbox style="mso-fit-shape-to-text:t" inset="0,0,15pt,0">
                <w:txbxContent>
                  <w:p w14:paraId="3AB20307" w14:textId="5A2AF1EB"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62CC7" w14:textId="397D4CCA" w:rsidR="004924DF" w:rsidRPr="00555990" w:rsidRDefault="00780CFA" w:rsidP="00F94359">
    <w:pPr>
      <w:jc w:val="right"/>
    </w:pPr>
    <w:r>
      <w:rPr>
        <w:b/>
        <w:noProof/>
        <w:sz w:val="18"/>
      </w:rPr>
      <mc:AlternateContent>
        <mc:Choice Requires="wps">
          <w:drawing>
            <wp:anchor distT="0" distB="0" distL="0" distR="0" simplePos="0" relativeHeight="251683840" behindDoc="0" locked="0" layoutInCell="1" allowOverlap="1" wp14:anchorId="16F7AFD6" wp14:editId="5F88CFA6">
              <wp:simplePos x="635" y="635"/>
              <wp:positionH relativeFrom="rightMargin">
                <wp:align>right</wp:align>
              </wp:positionH>
              <wp:positionV relativeFrom="paragraph">
                <wp:posOffset>635</wp:posOffset>
              </wp:positionV>
              <wp:extent cx="443865" cy="443865"/>
              <wp:effectExtent l="0" t="0" r="0" b="0"/>
              <wp:wrapSquare wrapText="bothSides"/>
              <wp:docPr id="826" name="Zone de texte 82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47C240" w14:textId="59F3CCE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6F7AFD6" id="_x0000_t202" coordsize="21600,21600" o:spt="202" path="m,l,21600r21600,l21600,xe">
              <v:stroke joinstyle="miter"/>
              <v:path gradientshapeok="t" o:connecttype="rect"/>
            </v:shapetype>
            <v:shape id="Zone de texte 826" o:spid="_x0000_s1695" type="#_x0000_t202" alt="Confidential C" style="position:absolute;left:0;text-align:left;margin-left:-16.25pt;margin-top:.05pt;width:34.95pt;height:34.95pt;z-index:2516838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FiPumYMAgAAHQQAAA4A&#10;AAAAAAAAAAAAAAAALgIAAGRycy9lMm9Eb2MueG1sUEsBAi0AFAAGAAgAAAAhABMN77DYAAAAAwEA&#10;AA8AAAAAAAAAAAAAAAAAZgQAAGRycy9kb3ducmV2LnhtbFBLBQYAAAAABAAEAPMAAABrBQAAAAA=&#10;" filled="f" stroked="f">
              <v:textbox style="mso-fit-shape-to-text:t" inset="0,0,15pt,0">
                <w:txbxContent>
                  <w:p w14:paraId="1647C240" w14:textId="59F3CCE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PageNumber"/>
      </w:rPr>
      <w:fldChar w:fldCharType="begin"/>
    </w:r>
    <w:r w:rsidR="004924DF">
      <w:rPr>
        <w:rStyle w:val="PageNumber"/>
      </w:rPr>
      <w:instrText xml:space="preserve"> PAGE </w:instrText>
    </w:r>
    <w:r w:rsidR="004924DF">
      <w:rPr>
        <w:rStyle w:val="PageNumber"/>
      </w:rPr>
      <w:fldChar w:fldCharType="separate"/>
    </w:r>
    <w:r w:rsidR="004924DF">
      <w:rPr>
        <w:rStyle w:val="PageNumber"/>
        <w:noProof/>
      </w:rPr>
      <w:t>58</w:t>
    </w:r>
    <w:r w:rsidR="004924DF">
      <w:rPr>
        <w:rStyle w:val="PageNumber"/>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74270" w14:textId="7AED4EB3" w:rsidR="004924DF" w:rsidRPr="00555990" w:rsidRDefault="00780CFA" w:rsidP="00F94359">
    <w:pPr>
      <w:pStyle w:val="Footer"/>
      <w:tabs>
        <w:tab w:val="right" w:pos="9638"/>
      </w:tabs>
      <w:rPr>
        <w:sz w:val="18"/>
      </w:rPr>
    </w:pPr>
    <w:r>
      <w:rPr>
        <w:b/>
        <w:noProof/>
        <w:sz w:val="18"/>
      </w:rPr>
      <mc:AlternateContent>
        <mc:Choice Requires="wps">
          <w:drawing>
            <wp:anchor distT="0" distB="0" distL="0" distR="0" simplePos="0" relativeHeight="251687936" behindDoc="0" locked="0" layoutInCell="1" allowOverlap="1" wp14:anchorId="7CF11299" wp14:editId="51E5B100">
              <wp:simplePos x="635" y="635"/>
              <wp:positionH relativeFrom="rightMargin">
                <wp:align>right</wp:align>
              </wp:positionH>
              <wp:positionV relativeFrom="paragraph">
                <wp:posOffset>635</wp:posOffset>
              </wp:positionV>
              <wp:extent cx="443865" cy="443865"/>
              <wp:effectExtent l="0" t="0" r="0" b="0"/>
              <wp:wrapSquare wrapText="bothSides"/>
              <wp:docPr id="830" name="Zone de texte 83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95702A" w14:textId="78FCCE46"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CF11299" id="_x0000_t202" coordsize="21600,21600" o:spt="202" path="m,l,21600r21600,l21600,xe">
              <v:stroke joinstyle="miter"/>
              <v:path gradientshapeok="t" o:connecttype="rect"/>
            </v:shapetype>
            <v:shape id="Zone de texte 830" o:spid="_x0000_s1696" type="#_x0000_t202" alt="Confidential C" style="position:absolute;margin-left:-16.25pt;margin-top:.05pt;width:34.95pt;height:34.95pt;z-index:2516879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DUwCFsMAgAAHQQAAA4A&#10;AAAAAAAAAAAAAAAALgIAAGRycy9lMm9Eb2MueG1sUEsBAi0AFAAGAAgAAAAhABMN77DYAAAAAwEA&#10;AA8AAAAAAAAAAAAAAAAAZgQAAGRycy9kb3ducmV2LnhtbFBLBQYAAAAABAAEAPMAAABrBQAAAAA=&#10;" filled="f" stroked="f">
              <v:textbox style="mso-fit-shape-to-text:t" inset="0,0,15pt,0">
                <w:txbxContent>
                  <w:p w14:paraId="4D95702A" w14:textId="78FCCE46"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sidRPr="00555990">
      <w:rPr>
        <w:b/>
        <w:sz w:val="18"/>
      </w:rPr>
      <w:fldChar w:fldCharType="begin"/>
    </w:r>
    <w:r w:rsidR="004924DF" w:rsidRPr="00555990">
      <w:rPr>
        <w:b/>
        <w:sz w:val="18"/>
      </w:rPr>
      <w:instrText xml:space="preserve"> PAGE  \* MERGEFORMAT </w:instrText>
    </w:r>
    <w:r w:rsidR="004924DF" w:rsidRPr="00555990">
      <w:rPr>
        <w:b/>
        <w:sz w:val="18"/>
      </w:rPr>
      <w:fldChar w:fldCharType="separate"/>
    </w:r>
    <w:r w:rsidR="004924DF">
      <w:rPr>
        <w:b/>
        <w:noProof/>
        <w:sz w:val="18"/>
      </w:rPr>
      <w:t>74</w:t>
    </w:r>
    <w:r w:rsidR="004924DF" w:rsidRPr="00555990">
      <w:rPr>
        <w:b/>
        <w:sz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74F55" w14:textId="479A08B4" w:rsidR="00017C70" w:rsidRDefault="00780CFA">
    <w:pPr>
      <w:pStyle w:val="Footer"/>
    </w:pPr>
    <w:r>
      <w:rPr>
        <w:noProof/>
      </w:rPr>
      <mc:AlternateContent>
        <mc:Choice Requires="wps">
          <w:drawing>
            <wp:anchor distT="0" distB="0" distL="0" distR="0" simplePos="0" relativeHeight="251688960" behindDoc="0" locked="0" layoutInCell="1" allowOverlap="1" wp14:anchorId="7B4CAFD6" wp14:editId="5827BA11">
              <wp:simplePos x="635" y="635"/>
              <wp:positionH relativeFrom="rightMargin">
                <wp:align>right</wp:align>
              </wp:positionH>
              <wp:positionV relativeFrom="paragraph">
                <wp:posOffset>635</wp:posOffset>
              </wp:positionV>
              <wp:extent cx="443865" cy="443865"/>
              <wp:effectExtent l="0" t="0" r="0" b="0"/>
              <wp:wrapSquare wrapText="bothSides"/>
              <wp:docPr id="831" name="Zone de texte 83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843DF8" w14:textId="03A1F06F"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B4CAFD6" id="_x0000_t202" coordsize="21600,21600" o:spt="202" path="m,l,21600r21600,l21600,xe">
              <v:stroke joinstyle="miter"/>
              <v:path gradientshapeok="t" o:connecttype="rect"/>
            </v:shapetype>
            <v:shape id="Zone de texte 831" o:spid="_x0000_s1697" type="#_x0000_t202" alt="Confidential C" style="position:absolute;margin-left:-16.25pt;margin-top:.05pt;width:34.95pt;height:34.95pt;z-index:25168896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ILx3x0MAgAAHQQAAA4A&#10;AAAAAAAAAAAAAAAALgIAAGRycy9lMm9Eb2MueG1sUEsBAi0AFAAGAAgAAAAhABMN77DYAAAAAwEA&#10;AA8AAAAAAAAAAAAAAAAAZgQAAGRycy9kb3ducmV2LnhtbFBLBQYAAAAABAAEAPMAAABrBQAAAAA=&#10;" filled="f" stroked="f">
              <v:textbox style="mso-fit-shape-to-text:t" inset="0,0,15pt,0">
                <w:txbxContent>
                  <w:p w14:paraId="29843DF8" w14:textId="03A1F06F"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032E9" w14:textId="550C4F5C" w:rsidR="004924DF" w:rsidRPr="00555990" w:rsidRDefault="00780CFA" w:rsidP="00F94359">
    <w:r>
      <w:rPr>
        <w:b/>
        <w:noProof/>
        <w:sz w:val="18"/>
      </w:rPr>
      <mc:AlternateContent>
        <mc:Choice Requires="wps">
          <w:drawing>
            <wp:anchor distT="0" distB="0" distL="0" distR="0" simplePos="0" relativeHeight="251686912" behindDoc="0" locked="0" layoutInCell="1" allowOverlap="1" wp14:anchorId="544D62B3" wp14:editId="55C0D24F">
              <wp:simplePos x="635" y="635"/>
              <wp:positionH relativeFrom="rightMargin">
                <wp:align>right</wp:align>
              </wp:positionH>
              <wp:positionV relativeFrom="paragraph">
                <wp:posOffset>635</wp:posOffset>
              </wp:positionV>
              <wp:extent cx="443865" cy="443865"/>
              <wp:effectExtent l="0" t="0" r="0" b="0"/>
              <wp:wrapSquare wrapText="bothSides"/>
              <wp:docPr id="829" name="Zone de texte 82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E26854" w14:textId="47C94491"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44D62B3" id="_x0000_t202" coordsize="21600,21600" o:spt="202" path="m,l,21600r21600,l21600,xe">
              <v:stroke joinstyle="miter"/>
              <v:path gradientshapeok="t" o:connecttype="rect"/>
            </v:shapetype>
            <v:shape id="Zone de texte 829" o:spid="_x0000_s1698" type="#_x0000_t202" alt="Confidential C" style="position:absolute;margin-left:-16.25pt;margin-top:.05pt;width:34.95pt;height:34.95pt;z-index:25168691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O9ObSAMAgAAHQQAAA4A&#10;AAAAAAAAAAAAAAAALgIAAGRycy9lMm9Eb2MueG1sUEsBAi0AFAAGAAgAAAAhABMN77DYAAAAAwEA&#10;AA8AAAAAAAAAAAAAAAAAZgQAAGRycy9kb3ducmV2LnhtbFBLBQYAAAAABAAEAPMAAABrBQAAAAA=&#10;" filled="f" stroked="f">
              <v:textbox style="mso-fit-shape-to-text:t" inset="0,0,15pt,0">
                <w:txbxContent>
                  <w:p w14:paraId="4BE26854" w14:textId="47C94491"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PageNumber"/>
      </w:rPr>
      <w:fldChar w:fldCharType="begin"/>
    </w:r>
    <w:r w:rsidR="004924DF">
      <w:rPr>
        <w:rStyle w:val="PageNumber"/>
      </w:rPr>
      <w:instrText xml:space="preserve"> PAGE </w:instrText>
    </w:r>
    <w:r w:rsidR="004924DF">
      <w:rPr>
        <w:rStyle w:val="PageNumber"/>
      </w:rPr>
      <w:fldChar w:fldCharType="separate"/>
    </w:r>
    <w:r w:rsidR="004924DF">
      <w:rPr>
        <w:rStyle w:val="PageNumber"/>
        <w:noProof/>
      </w:rPr>
      <w:t>59</w:t>
    </w:r>
    <w:r w:rsidR="004924DF">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8FCCC" w14:textId="7368CF60" w:rsidR="00017C70" w:rsidRDefault="00780CFA">
    <w:pPr>
      <w:pStyle w:val="Footer"/>
    </w:pPr>
    <w:del w:id="248" w:author="Annett Schuessling / VDA" w:date="2026-03-12T09:19:00Z" w16du:dateUtc="2026-03-12T08:19:00Z">
      <w:r w:rsidDel="003B69D7">
        <w:rPr>
          <w:noProof/>
        </w:rPr>
        <mc:AlternateContent>
          <mc:Choice Requires="wps">
            <w:drawing>
              <wp:anchor distT="0" distB="0" distL="0" distR="0" simplePos="0" relativeHeight="251663360" behindDoc="0" locked="0" layoutInCell="1" allowOverlap="1" wp14:anchorId="48FB2106" wp14:editId="4415E08E">
                <wp:simplePos x="635" y="635"/>
                <wp:positionH relativeFrom="rightMargin">
                  <wp:align>right</wp:align>
                </wp:positionH>
                <wp:positionV relativeFrom="paragraph">
                  <wp:posOffset>635</wp:posOffset>
                </wp:positionV>
                <wp:extent cx="443865" cy="443865"/>
                <wp:effectExtent l="0" t="0" r="0" b="0"/>
                <wp:wrapSquare wrapText="bothSides"/>
                <wp:docPr id="1510" name="Zone de texte 151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04FB44" w14:textId="53282B7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8FB2106" id="_x0000_t202" coordsize="21600,21600" o:spt="202" path="m,l,21600r21600,l21600,xe">
                <v:stroke joinstyle="miter"/>
                <v:path gradientshapeok="t" o:connecttype="rect"/>
              </v:shapetype>
              <v:shape id="Zone de texte 1510" o:spid="_x0000_s1672" type="#_x0000_t202" alt="Confidential C" style="position:absolute;margin-left:-16.25pt;margin-top:.05pt;width:34.95pt;height:34.95pt;z-index:25166336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" filled="f" stroked="f">
                <v:textbox style="mso-fit-shape-to-text:t" inset="0,0,15pt,0">
                  <w:txbxContent>
                    <w:p w14:paraId="4D04FB44" w14:textId="53282B7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del>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9C7F2" w14:textId="3F75DE50" w:rsidR="00017C70" w:rsidRDefault="00780CFA">
    <w:pPr>
      <w:pStyle w:val="Footer"/>
    </w:pPr>
    <w:r>
      <w:rPr>
        <w:noProof/>
      </w:rPr>
      <mc:AlternateContent>
        <mc:Choice Requires="wps">
          <w:drawing>
            <wp:anchor distT="0" distB="0" distL="0" distR="0" simplePos="0" relativeHeight="251691008" behindDoc="0" locked="0" layoutInCell="1" allowOverlap="1" wp14:anchorId="27DE7243" wp14:editId="66F893C5">
              <wp:simplePos x="635" y="635"/>
              <wp:positionH relativeFrom="rightMargin">
                <wp:align>right</wp:align>
              </wp:positionH>
              <wp:positionV relativeFrom="paragraph">
                <wp:posOffset>635</wp:posOffset>
              </wp:positionV>
              <wp:extent cx="443865" cy="443865"/>
              <wp:effectExtent l="0" t="0" r="0" b="0"/>
              <wp:wrapSquare wrapText="bothSides"/>
              <wp:docPr id="902" name="Zone de texte 90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056CC5" w14:textId="76917769"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7DE7243" id="_x0000_t202" coordsize="21600,21600" o:spt="202" path="m,l,21600r21600,l21600,xe">
              <v:stroke joinstyle="miter"/>
              <v:path gradientshapeok="t" o:connecttype="rect"/>
            </v:shapetype>
            <v:shape id="Zone de texte 902" o:spid="_x0000_s1699" type="#_x0000_t202" alt="Confidential C" style="position:absolute;margin-left:-16.25pt;margin-top:.05pt;width:34.95pt;height:34.95pt;z-index:25169100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MWPlKYMAgAAHQQAAA4A&#10;AAAAAAAAAAAAAAAALgIAAGRycy9lMm9Eb2MueG1sUEsBAi0AFAAGAAgAAAAhABMN77DYAAAAAwEA&#10;AA8AAAAAAAAAAAAAAAAAZgQAAGRycy9kb3ducmV2LnhtbFBLBQYAAAAABAAEAPMAAABrBQAAAAA=&#10;" filled="f" stroked="f">
              <v:textbox style="mso-fit-shape-to-text:t" inset="0,0,15pt,0">
                <w:txbxContent>
                  <w:p w14:paraId="6E056CC5" w14:textId="76917769"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B0D5C" w14:textId="53F05488" w:rsidR="00017C70" w:rsidRDefault="00780CFA">
    <w:pPr>
      <w:pStyle w:val="Footer"/>
    </w:pPr>
    <w:r>
      <w:rPr>
        <w:noProof/>
      </w:rPr>
      <mc:AlternateContent>
        <mc:Choice Requires="wps">
          <w:drawing>
            <wp:anchor distT="0" distB="0" distL="0" distR="0" simplePos="0" relativeHeight="251692032" behindDoc="0" locked="0" layoutInCell="1" allowOverlap="1" wp14:anchorId="45E7C1A5" wp14:editId="1342ADA7">
              <wp:simplePos x="635" y="635"/>
              <wp:positionH relativeFrom="rightMargin">
                <wp:align>right</wp:align>
              </wp:positionH>
              <wp:positionV relativeFrom="paragraph">
                <wp:posOffset>635</wp:posOffset>
              </wp:positionV>
              <wp:extent cx="443865" cy="443865"/>
              <wp:effectExtent l="0" t="0" r="0" b="0"/>
              <wp:wrapSquare wrapText="bothSides"/>
              <wp:docPr id="903" name="Zone de texte 90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C974D8" w14:textId="3F943652"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5E7C1A5" id="_x0000_t202" coordsize="21600,21600" o:spt="202" path="m,l,21600r21600,l21600,xe">
              <v:stroke joinstyle="miter"/>
              <v:path gradientshapeok="t" o:connecttype="rect"/>
            </v:shapetype>
            <v:shape id="Zone de texte 903" o:spid="_x0000_s1700" type="#_x0000_t202" alt="Confidential C" style="position:absolute;margin-left:-16.25pt;margin-top:.05pt;width:34.95pt;height:34.95pt;z-index:25169203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KgwJpsMAgAAHQQAAA4A&#10;AAAAAAAAAAAAAAAALgIAAGRycy9lMm9Eb2MueG1sUEsBAi0AFAAGAAgAAAAhABMN77DYAAAAAwEA&#10;AA8AAAAAAAAAAAAAAAAAZgQAAGRycy9kb3ducmV2LnhtbFBLBQYAAAAABAAEAPMAAABrBQAAAAA=&#10;" filled="f" stroked="f">
              <v:textbox style="mso-fit-shape-to-text:t" inset="0,0,15pt,0">
                <w:txbxContent>
                  <w:p w14:paraId="04C974D8" w14:textId="3F943652"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D74" w14:textId="0CF2E49C" w:rsidR="004924DF" w:rsidRPr="00555990" w:rsidRDefault="00780CFA" w:rsidP="00F94359">
    <w:pPr>
      <w:jc w:val="right"/>
    </w:pPr>
    <w:r>
      <w:rPr>
        <w:b/>
        <w:noProof/>
        <w:sz w:val="18"/>
      </w:rPr>
      <mc:AlternateContent>
        <mc:Choice Requires="wps">
          <w:drawing>
            <wp:anchor distT="0" distB="0" distL="0" distR="0" simplePos="0" relativeHeight="251689984" behindDoc="0" locked="0" layoutInCell="1" allowOverlap="1" wp14:anchorId="5D38DA36" wp14:editId="7B336E8B">
              <wp:simplePos x="635" y="635"/>
              <wp:positionH relativeFrom="rightMargin">
                <wp:align>right</wp:align>
              </wp:positionH>
              <wp:positionV relativeFrom="paragraph">
                <wp:posOffset>635</wp:posOffset>
              </wp:positionV>
              <wp:extent cx="443865" cy="443865"/>
              <wp:effectExtent l="0" t="0" r="0" b="0"/>
              <wp:wrapSquare wrapText="bothSides"/>
              <wp:docPr id="901" name="Zone de texte 90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17F10B" w14:textId="57872EA0"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D38DA36" id="_x0000_t202" coordsize="21600,21600" o:spt="202" path="m,l,21600r21600,l21600,xe">
              <v:stroke joinstyle="miter"/>
              <v:path gradientshapeok="t" o:connecttype="rect"/>
            </v:shapetype>
            <v:shape id="Zone de texte 901" o:spid="_x0000_s1701" type="#_x0000_t202" alt="Confidential C" style="position:absolute;left:0;text-align:left;margin-left:-16.25pt;margin-top:.05pt;width:34.95pt;height:34.95pt;z-index:25168998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C23U6jCgIAAB0EAAAOAAAA&#10;AAAAAAAAAAAAAC4CAABkcnMvZTJvRG9jLnhtbFBLAQItABQABgAIAAAAIQATDe+w2AAAAAMBAAAP&#10;AAAAAAAAAAAAAAAAAGQEAABkcnMvZG93bnJldi54bWxQSwUGAAAAAAQABADzAAAAaQUAAAAA&#10;" filled="f" stroked="f">
              <v:textbox style="mso-fit-shape-to-text:t" inset="0,0,15pt,0">
                <w:txbxContent>
                  <w:p w14:paraId="5E17F10B" w14:textId="57872EA0"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PageNumber"/>
      </w:rPr>
      <w:fldChar w:fldCharType="begin"/>
    </w:r>
    <w:r w:rsidR="004924DF">
      <w:rPr>
        <w:rStyle w:val="PageNumber"/>
      </w:rPr>
      <w:instrText xml:space="preserve"> PAGE </w:instrText>
    </w:r>
    <w:r w:rsidR="004924DF">
      <w:rPr>
        <w:rStyle w:val="PageNumber"/>
      </w:rPr>
      <w:fldChar w:fldCharType="separate"/>
    </w:r>
    <w:r w:rsidR="004924DF">
      <w:rPr>
        <w:rStyle w:val="PageNumber"/>
        <w:noProof/>
      </w:rPr>
      <w:t>60</w:t>
    </w:r>
    <w:r w:rsidR="004924DF">
      <w:rPr>
        <w:rStyle w:val="PageNumber"/>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9B615" w14:textId="532FBD9E" w:rsidR="00017C70" w:rsidRDefault="00780CFA">
    <w:pPr>
      <w:pStyle w:val="Footer"/>
    </w:pPr>
    <w:r>
      <w:rPr>
        <w:noProof/>
      </w:rPr>
      <mc:AlternateContent>
        <mc:Choice Requires="wps">
          <w:drawing>
            <wp:anchor distT="0" distB="0" distL="0" distR="0" simplePos="0" relativeHeight="251694080" behindDoc="0" locked="0" layoutInCell="1" allowOverlap="1" wp14:anchorId="698A2871" wp14:editId="0267A90C">
              <wp:simplePos x="635" y="635"/>
              <wp:positionH relativeFrom="rightMargin">
                <wp:align>right</wp:align>
              </wp:positionH>
              <wp:positionV relativeFrom="paragraph">
                <wp:posOffset>635</wp:posOffset>
              </wp:positionV>
              <wp:extent cx="443865" cy="443865"/>
              <wp:effectExtent l="0" t="0" r="0" b="0"/>
              <wp:wrapSquare wrapText="bothSides"/>
              <wp:docPr id="905" name="Zone de texte 90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D97124" w14:textId="459EF3FA"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98A2871" id="_x0000_t202" coordsize="21600,21600" o:spt="202" path="m,l,21600r21600,l21600,xe">
              <v:stroke joinstyle="miter"/>
              <v:path gradientshapeok="t" o:connecttype="rect"/>
            </v:shapetype>
            <v:shape id="Zone de texte 905" o:spid="_x0000_s1702" type="#_x0000_t202" alt="Confidential C" style="position:absolute;margin-left:-16.25pt;margin-top:.05pt;width:34.95pt;height:34.95pt;z-index:25169408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22L8ngsCAAAdBAAADgAA&#10;AAAAAAAAAAAAAAAuAgAAZHJzL2Uyb0RvYy54bWxQSwECLQAUAAYACAAAACEAEw3vsNgAAAADAQAA&#10;DwAAAAAAAAAAAAAAAABlBAAAZHJzL2Rvd25yZXYueG1sUEsFBgAAAAAEAAQA8wAAAGoFAAAAAA==&#10;" filled="f" stroked="f">
              <v:textbox style="mso-fit-shape-to-text:t" inset="0,0,15pt,0">
                <w:txbxContent>
                  <w:p w14:paraId="1AD97124" w14:textId="459EF3FA"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EA3E5" w14:textId="1914B02D" w:rsidR="00017C70" w:rsidRDefault="00780CFA">
    <w:pPr>
      <w:pStyle w:val="Footer"/>
    </w:pPr>
    <w:r>
      <w:rPr>
        <w:noProof/>
      </w:rPr>
      <mc:AlternateContent>
        <mc:Choice Requires="wps">
          <w:drawing>
            <wp:anchor distT="0" distB="0" distL="0" distR="0" simplePos="0" relativeHeight="251695104" behindDoc="0" locked="0" layoutInCell="1" allowOverlap="1" wp14:anchorId="49B777C7" wp14:editId="6F06AAE7">
              <wp:simplePos x="635" y="635"/>
              <wp:positionH relativeFrom="rightMargin">
                <wp:align>right</wp:align>
              </wp:positionH>
              <wp:positionV relativeFrom="paragraph">
                <wp:posOffset>635</wp:posOffset>
              </wp:positionV>
              <wp:extent cx="443865" cy="443865"/>
              <wp:effectExtent l="0" t="0" r="0" b="0"/>
              <wp:wrapSquare wrapText="bothSides"/>
              <wp:docPr id="906" name="Zone de texte 90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0D5481" w14:textId="7E0288F8"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9B777C7" id="_x0000_t202" coordsize="21600,21600" o:spt="202" path="m,l,21600r21600,l21600,xe">
              <v:stroke joinstyle="miter"/>
              <v:path gradientshapeok="t" o:connecttype="rect"/>
            </v:shapetype>
            <v:shape id="Zone de texte 906" o:spid="_x0000_s1703" type="#_x0000_t202" alt="Confidential C" style="position:absolute;margin-left:-16.25pt;margin-top:.05pt;width:34.95pt;height:34.95pt;z-index:25169510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GyjK9gMAgAAHQQAAA4A&#10;AAAAAAAAAAAAAAAALgIAAGRycy9lMm9Eb2MueG1sUEsBAi0AFAAGAAgAAAAhABMN77DYAAAAAwEA&#10;AA8AAAAAAAAAAAAAAAAAZgQAAGRycy9kb3ducmV2LnhtbFBLBQYAAAAABAAEAPMAAABrBQAAAAA=&#10;" filled="f" stroked="f">
              <v:textbox style="mso-fit-shape-to-text:t" inset="0,0,15pt,0">
                <w:txbxContent>
                  <w:p w14:paraId="6C0D5481" w14:textId="7E0288F8"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F5573" w14:textId="00B75E9D" w:rsidR="004924DF" w:rsidRPr="00555990" w:rsidRDefault="00780CFA" w:rsidP="00F94359">
    <w:r>
      <w:rPr>
        <w:b/>
        <w:noProof/>
        <w:sz w:val="18"/>
      </w:rPr>
      <mc:AlternateContent>
        <mc:Choice Requires="wps">
          <w:drawing>
            <wp:anchor distT="0" distB="0" distL="0" distR="0" simplePos="0" relativeHeight="251693056" behindDoc="0" locked="0" layoutInCell="1" allowOverlap="1" wp14:anchorId="15B55A39" wp14:editId="21634570">
              <wp:simplePos x="635" y="635"/>
              <wp:positionH relativeFrom="rightMargin">
                <wp:align>right</wp:align>
              </wp:positionH>
              <wp:positionV relativeFrom="paragraph">
                <wp:posOffset>635</wp:posOffset>
              </wp:positionV>
              <wp:extent cx="443865" cy="443865"/>
              <wp:effectExtent l="0" t="0" r="0" b="0"/>
              <wp:wrapSquare wrapText="bothSides"/>
              <wp:docPr id="904" name="Zone de texte 90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2C2698" w14:textId="11D16997"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5B55A39" id="_x0000_t202" coordsize="21600,21600" o:spt="202" path="m,l,21600r21600,l21600,xe">
              <v:stroke joinstyle="miter"/>
              <v:path gradientshapeok="t" o:connecttype="rect"/>
            </v:shapetype>
            <v:shape id="Zone de texte 904" o:spid="_x0000_s1704" type="#_x0000_t202" alt="Confidential C" style="position:absolute;margin-left:-16.25pt;margin-top:.05pt;width:34.95pt;height:34.95pt;z-index:25169305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AEcmeUMAgAAHQQAAA4A&#10;AAAAAAAAAAAAAAAALgIAAGRycy9lMm9Eb2MueG1sUEsBAi0AFAAGAAgAAAAhABMN77DYAAAAAwEA&#10;AA8AAAAAAAAAAAAAAAAAZgQAAGRycy9kb3ducmV2LnhtbFBLBQYAAAAABAAEAPMAAABrBQAAAAA=&#10;" filled="f" stroked="f">
              <v:textbox style="mso-fit-shape-to-text:t" inset="0,0,15pt,0">
                <w:txbxContent>
                  <w:p w14:paraId="2D2C2698" w14:textId="11D16997"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PageNumber"/>
      </w:rPr>
      <w:fldChar w:fldCharType="begin"/>
    </w:r>
    <w:r w:rsidR="004924DF">
      <w:rPr>
        <w:rStyle w:val="PageNumber"/>
      </w:rPr>
      <w:instrText xml:space="preserve"> PAGE </w:instrText>
    </w:r>
    <w:r w:rsidR="004924DF">
      <w:rPr>
        <w:rStyle w:val="PageNumber"/>
      </w:rPr>
      <w:fldChar w:fldCharType="separate"/>
    </w:r>
    <w:r w:rsidR="004924DF">
      <w:rPr>
        <w:rStyle w:val="PageNumber"/>
        <w:noProof/>
      </w:rPr>
      <w:t>69</w:t>
    </w:r>
    <w:r w:rsidR="004924DF">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3BC06" w14:textId="4178D966" w:rsidR="00017C70" w:rsidRDefault="00780CFA">
    <w:pPr>
      <w:pStyle w:val="Footer"/>
    </w:pPr>
    <w:r>
      <w:rPr>
        <w:noProof/>
      </w:rPr>
      <mc:AlternateContent>
        <mc:Choice Requires="wps">
          <w:drawing>
            <wp:anchor distT="0" distB="0" distL="0" distR="0" simplePos="0" relativeHeight="251697152" behindDoc="0" locked="0" layoutInCell="1" allowOverlap="1" wp14:anchorId="5438FABD" wp14:editId="0356B190">
              <wp:simplePos x="635" y="635"/>
              <wp:positionH relativeFrom="rightMargin">
                <wp:align>right</wp:align>
              </wp:positionH>
              <wp:positionV relativeFrom="paragraph">
                <wp:posOffset>635</wp:posOffset>
              </wp:positionV>
              <wp:extent cx="443865" cy="443865"/>
              <wp:effectExtent l="0" t="0" r="0" b="0"/>
              <wp:wrapSquare wrapText="bothSides"/>
              <wp:docPr id="908" name="Zone de texte 90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E1F885" w14:textId="424D996A"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438FABD" id="_x0000_t202" coordsize="21600,21600" o:spt="202" path="m,l,21600r21600,l21600,xe">
              <v:stroke joinstyle="miter"/>
              <v:path gradientshapeok="t" o:connecttype="rect"/>
            </v:shapetype>
            <v:shape id="Zone de texte 908" o:spid="_x0000_s1705" type="#_x0000_t202" alt="Confidential C" style="position:absolute;margin-left:-16.25pt;margin-top:.05pt;width:34.95pt;height:34.95pt;z-index:25169715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AIghFUMAgAAHQQAAA4A&#10;AAAAAAAAAAAAAAAALgIAAGRycy9lMm9Eb2MueG1sUEsBAi0AFAAGAAgAAAAhABMN77DYAAAAAwEA&#10;AA8AAAAAAAAAAAAAAAAAZgQAAGRycy9kb3ducmV2LnhtbFBLBQYAAAAABAAEAPMAAABrBQAAAAA=&#10;" filled="f" stroked="f">
              <v:textbox style="mso-fit-shape-to-text:t" inset="0,0,15pt,0">
                <w:txbxContent>
                  <w:p w14:paraId="50E1F885" w14:textId="424D996A"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1FF5F" w14:textId="3ABBE881" w:rsidR="00017C70" w:rsidRDefault="00780CFA">
    <w:pPr>
      <w:pStyle w:val="Footer"/>
    </w:pPr>
    <w:r>
      <w:rPr>
        <w:noProof/>
      </w:rPr>
      <mc:AlternateContent>
        <mc:Choice Requires="wps">
          <w:drawing>
            <wp:anchor distT="0" distB="0" distL="0" distR="0" simplePos="0" relativeHeight="251698176" behindDoc="0" locked="0" layoutInCell="1" allowOverlap="1" wp14:anchorId="55D37CD8" wp14:editId="55FDA98D">
              <wp:simplePos x="635" y="635"/>
              <wp:positionH relativeFrom="rightMargin">
                <wp:align>right</wp:align>
              </wp:positionH>
              <wp:positionV relativeFrom="paragraph">
                <wp:posOffset>635</wp:posOffset>
              </wp:positionV>
              <wp:extent cx="443865" cy="443865"/>
              <wp:effectExtent l="0" t="0" r="0" b="0"/>
              <wp:wrapSquare wrapText="bothSides"/>
              <wp:docPr id="909" name="Zone de texte 90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598F3D" w14:textId="36035325"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5D37CD8" id="_x0000_t202" coordsize="21600,21600" o:spt="202" path="m,l,21600r21600,l21600,xe">
              <v:stroke joinstyle="miter"/>
              <v:path gradientshapeok="t" o:connecttype="rect"/>
            </v:shapetype>
            <v:shape id="Zone de texte 909" o:spid="_x0000_s1706" type="#_x0000_t202" alt="Confidential C" style="position:absolute;margin-left:-16.25pt;margin-top:.05pt;width:34.95pt;height:34.95pt;z-index:25169817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G+fNmgMAgAAHQQAAA4A&#10;AAAAAAAAAAAAAAAALgIAAGRycy9lMm9Eb2MueG1sUEsBAi0AFAAGAAgAAAAhABMN77DYAAAAAwEA&#10;AA8AAAAAAAAAAAAAAAAAZgQAAGRycy9kb3ducmV2LnhtbFBLBQYAAAAABAAEAPMAAABrBQAAAAA=&#10;" filled="f" stroked="f">
              <v:textbox style="mso-fit-shape-to-text:t" inset="0,0,15pt,0">
                <w:txbxContent>
                  <w:p w14:paraId="3E598F3D" w14:textId="36035325"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B6B78" w14:textId="787E6ECD" w:rsidR="004924DF" w:rsidRPr="00555990" w:rsidRDefault="00780CFA" w:rsidP="0033139F">
    <w:pPr>
      <w:jc w:val="right"/>
    </w:pPr>
    <w:r>
      <w:rPr>
        <w:b/>
        <w:noProof/>
        <w:sz w:val="18"/>
      </w:rPr>
      <mc:AlternateContent>
        <mc:Choice Requires="wps">
          <w:drawing>
            <wp:anchor distT="0" distB="0" distL="0" distR="0" simplePos="0" relativeHeight="251696128" behindDoc="0" locked="0" layoutInCell="1" allowOverlap="1" wp14:anchorId="256DAC47" wp14:editId="2FA20DFD">
              <wp:simplePos x="635" y="635"/>
              <wp:positionH relativeFrom="rightMargin">
                <wp:align>right</wp:align>
              </wp:positionH>
              <wp:positionV relativeFrom="paragraph">
                <wp:posOffset>635</wp:posOffset>
              </wp:positionV>
              <wp:extent cx="443865" cy="443865"/>
              <wp:effectExtent l="0" t="0" r="0" b="0"/>
              <wp:wrapSquare wrapText="bothSides"/>
              <wp:docPr id="907" name="Zone de texte 90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310F14" w14:textId="389991E7"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56DAC47" id="_x0000_t202" coordsize="21600,21600" o:spt="202" path="m,l,21600r21600,l21600,xe">
              <v:stroke joinstyle="miter"/>
              <v:path gradientshapeok="t" o:connecttype="rect"/>
            </v:shapetype>
            <v:shape id="Zone de texte 907" o:spid="_x0000_s1707" type="#_x0000_t202" alt="Confidential C" style="position:absolute;left:0;text-align:left;margin-left:-16.25pt;margin-top:.05pt;width:34.95pt;height:34.95pt;z-index:25169612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Nhe4S4MAgAAHQQAAA4A&#10;AAAAAAAAAAAAAAAALgIAAGRycy9lMm9Eb2MueG1sUEsBAi0AFAAGAAgAAAAhABMN77DYAAAAAwEA&#10;AA8AAAAAAAAAAAAAAAAAZgQAAGRycy9kb3ducmV2LnhtbFBLBQYAAAAABAAEAPMAAABrBQAAAAA=&#10;" filled="f" stroked="f">
              <v:textbox style="mso-fit-shape-to-text:t" inset="0,0,15pt,0">
                <w:txbxContent>
                  <w:p w14:paraId="1E310F14" w14:textId="389991E7" w:rsidR="00780CFA" w:rsidRPr="00780CFA" w:rsidRDefault="00780CFA">
                    <w:pPr>
                      <w:rPr>
                        <w:rFonts w:ascii="Arial" w:eastAsia="Arial" w:hAnsi="Arial" w:cs="Arial"/>
                        <w:noProof/>
                        <w:color w:val="000000"/>
                      </w:rPr>
                    </w:pPr>
                  </w:p>
                </w:txbxContent>
              </v:textbox>
              <w10:wrap type="square" anchorx="margin"/>
            </v:shape>
          </w:pict>
        </mc:Fallback>
      </mc:AlternateContent>
    </w:r>
    <w:r w:rsidR="004924DF">
      <w:rPr>
        <w:rStyle w:val="PageNumber"/>
      </w:rPr>
      <w:fldChar w:fldCharType="begin"/>
    </w:r>
    <w:r w:rsidR="004924DF">
      <w:rPr>
        <w:rStyle w:val="PageNumber"/>
      </w:rPr>
      <w:instrText xml:space="preserve"> PAGE </w:instrText>
    </w:r>
    <w:r w:rsidR="004924DF">
      <w:rPr>
        <w:rStyle w:val="PageNumber"/>
      </w:rPr>
      <w:fldChar w:fldCharType="separate"/>
    </w:r>
    <w:r w:rsidR="004924DF">
      <w:rPr>
        <w:rStyle w:val="PageNumber"/>
        <w:noProof/>
      </w:rPr>
      <w:t>75</w:t>
    </w:r>
    <w:r w:rsidR="004924DF">
      <w:rPr>
        <w:rStyle w:val="PageNumber"/>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C05A6" w14:textId="32E16288" w:rsidR="003B06B2" w:rsidRDefault="00780CFA">
    <w:pPr>
      <w:pStyle w:val="Footer"/>
    </w:pPr>
    <w:r>
      <w:rPr>
        <w:noProof/>
      </w:rPr>
      <mc:AlternateContent>
        <mc:Choice Requires="wps">
          <w:drawing>
            <wp:anchor distT="0" distB="0" distL="0" distR="0" simplePos="0" relativeHeight="251700224" behindDoc="0" locked="0" layoutInCell="1" allowOverlap="1" wp14:anchorId="0B8DDC84" wp14:editId="3F3A568D">
              <wp:simplePos x="635" y="635"/>
              <wp:positionH relativeFrom="rightMargin">
                <wp:align>right</wp:align>
              </wp:positionH>
              <wp:positionV relativeFrom="paragraph">
                <wp:posOffset>635</wp:posOffset>
              </wp:positionV>
              <wp:extent cx="443865" cy="443865"/>
              <wp:effectExtent l="0" t="0" r="0" b="0"/>
              <wp:wrapSquare wrapText="bothSides"/>
              <wp:docPr id="911" name="Zone de texte 91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4F9DBC" w14:textId="4706D515"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0B8DDC84" id="_x0000_t202" coordsize="21600,21600" o:spt="202" path="m,l,21600r21600,l21600,xe">
              <v:stroke joinstyle="miter"/>
              <v:path gradientshapeok="t" o:connecttype="rect"/>
            </v:shapetype>
            <v:shape id="Zone de texte 911" o:spid="_x0000_s1708" type="#_x0000_t202" alt="Confidential C" style="position:absolute;margin-left:-16.25pt;margin-top:.05pt;width:34.95pt;height:34.95pt;z-index:25170022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LXhUxMMAgAAHQQAAA4A&#10;AAAAAAAAAAAAAAAALgIAAGRycy9lMm9Eb2MueG1sUEsBAi0AFAAGAAgAAAAhABMN77DYAAAAAwEA&#10;AA8AAAAAAAAAAAAAAAAAZgQAAGRycy9kb3ducmV2LnhtbFBLBQYAAAAABAAEAPMAAABrBQAAAAA=&#10;" filled="f" stroked="f">
              <v:textbox style="mso-fit-shape-to-text:t" inset="0,0,15pt,0">
                <w:txbxContent>
                  <w:p w14:paraId="3C4F9DBC" w14:textId="4706D515"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68C43" w14:textId="1CFE7ADA" w:rsidR="00017C70" w:rsidRDefault="00780CFA">
    <w:pPr>
      <w:pStyle w:val="Footer"/>
    </w:pPr>
    <w:r>
      <w:rPr>
        <w:noProof/>
      </w:rPr>
      <mc:AlternateContent>
        <mc:Choice Requires="wps">
          <w:drawing>
            <wp:anchor distT="0" distB="0" distL="0" distR="0" simplePos="0" relativeHeight="251664384" behindDoc="0" locked="0" layoutInCell="1" allowOverlap="1" wp14:anchorId="69BBCC3E" wp14:editId="36A47EFB">
              <wp:simplePos x="635" y="635"/>
              <wp:positionH relativeFrom="rightMargin">
                <wp:align>right</wp:align>
              </wp:positionH>
              <wp:positionV relativeFrom="paragraph">
                <wp:posOffset>635</wp:posOffset>
              </wp:positionV>
              <wp:extent cx="443865" cy="443865"/>
              <wp:effectExtent l="0" t="0" r="0" b="0"/>
              <wp:wrapSquare wrapText="bothSides"/>
              <wp:docPr id="1511" name="Zone de texte 151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2D77B0" w14:textId="363C0203"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9BBCC3E" id="_x0000_t202" coordsize="21600,21600" o:spt="202" path="m,l,21600r21600,l21600,xe">
              <v:stroke joinstyle="miter"/>
              <v:path gradientshapeok="t" o:connecttype="rect"/>
            </v:shapetype>
            <v:shape id="Zone de texte 1511" o:spid="_x0000_s1673" type="#_x0000_t202" alt="Confidential C" style="position:absolute;margin-left:-16.25pt;margin-top:.05pt;width:34.95pt;height:34.95pt;z-index:25166438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jWCwIAABw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6qSz8but1AdaSiE0769k6uGSq+FDy8CacE0B4k2PNOh&#10;DXQlh8HirAb88Td/zCfeKcpZR4IpuSVFc2a+WdpH1NZoYDKmd/l1Tu7t6Lb79gFIhlN6EU4mk8IY&#10;zGhqhPaN5LyMhSgkrKRyJQ+j+RBOyqXnINVymZJIRk6Etd04GaEjXZHL1/5NoBsID7SpJxjVJIp3&#10;vJ9y403vlvtA7KelRGpPRA6MkwTTWo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J4o1gsCAAAcBAAADgAA&#10;AAAAAAAAAAAAAAAuAgAAZHJzL2Uyb0RvYy54bWxQSwECLQAUAAYACAAAACEAEw3vsNgAAAADAQAA&#10;DwAAAAAAAAAAAAAAAABlBAAAZHJzL2Rvd25yZXYueG1sUEsFBgAAAAAEAAQA8wAAAGoFAAAAAA==&#10;" filled="f" stroked="f">
              <v:textbox style="mso-fit-shape-to-text:t" inset="0,0,15pt,0">
                <w:txbxContent>
                  <w:p w14:paraId="1D2D77B0" w14:textId="363C0203"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AD0AD" w14:textId="643C723B" w:rsidR="003B06B2" w:rsidRDefault="00780CFA">
    <w:pPr>
      <w:pStyle w:val="Footer"/>
    </w:pPr>
    <w:r>
      <w:rPr>
        <w:noProof/>
      </w:rPr>
      <mc:AlternateContent>
        <mc:Choice Requires="wps">
          <w:drawing>
            <wp:anchor distT="0" distB="0" distL="0" distR="0" simplePos="0" relativeHeight="251701248" behindDoc="0" locked="0" layoutInCell="1" allowOverlap="1" wp14:anchorId="7DF7223D" wp14:editId="012FB0CF">
              <wp:simplePos x="635" y="635"/>
              <wp:positionH relativeFrom="rightMargin">
                <wp:align>right</wp:align>
              </wp:positionH>
              <wp:positionV relativeFrom="paragraph">
                <wp:posOffset>635</wp:posOffset>
              </wp:positionV>
              <wp:extent cx="443865" cy="443865"/>
              <wp:effectExtent l="0" t="0" r="0" b="0"/>
              <wp:wrapSquare wrapText="bothSides"/>
              <wp:docPr id="912" name="Zone de texte 91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CA1CBD" w14:textId="6C296BC8"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DF7223D" id="_x0000_t202" coordsize="21600,21600" o:spt="202" path="m,l,21600r21600,l21600,xe">
              <v:stroke joinstyle="miter"/>
              <v:path gradientshapeok="t" o:connecttype="rect"/>
            </v:shapetype>
            <v:shape id="Zone de texte 912" o:spid="_x0000_s1709" type="#_x0000_t202" alt="Confidential C" style="position:absolute;margin-left:-16.25pt;margin-top:.05pt;width:34.95pt;height:34.95pt;z-index:25170124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nyCqlQsCAAAdBAAADgAA&#10;AAAAAAAAAAAAAAAuAgAAZHJzL2Uyb0RvYy54bWxQSwECLQAUAAYACAAAACEAEw3vsNgAAAADAQAA&#10;DwAAAAAAAAAAAAAAAABlBAAAZHJzL2Rvd25yZXYueG1sUEsFBgAAAAAEAAQA8wAAAGoFAAAAAA==&#10;" filled="f" stroked="f">
              <v:textbox style="mso-fit-shape-to-text:t" inset="0,0,15pt,0">
                <w:txbxContent>
                  <w:p w14:paraId="72CA1CBD" w14:textId="6C296BC8"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3C031" w14:textId="618FA361" w:rsidR="003B06B2" w:rsidRPr="00555990" w:rsidRDefault="00780CFA" w:rsidP="000C68A4">
    <w:r>
      <w:rPr>
        <w:b/>
        <w:noProof/>
        <w:sz w:val="18"/>
      </w:rPr>
      <mc:AlternateContent>
        <mc:Choice Requires="wps">
          <w:drawing>
            <wp:anchor distT="0" distB="0" distL="0" distR="0" simplePos="0" relativeHeight="251699200" behindDoc="0" locked="0" layoutInCell="1" allowOverlap="1" wp14:anchorId="5E7BBBA5" wp14:editId="1D171CCC">
              <wp:simplePos x="635" y="635"/>
              <wp:positionH relativeFrom="rightMargin">
                <wp:align>right</wp:align>
              </wp:positionH>
              <wp:positionV relativeFrom="paragraph">
                <wp:posOffset>635</wp:posOffset>
              </wp:positionV>
              <wp:extent cx="443865" cy="443865"/>
              <wp:effectExtent l="0" t="0" r="0" b="0"/>
              <wp:wrapSquare wrapText="bothSides"/>
              <wp:docPr id="910" name="Zone de texte 910"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C69999" w14:textId="72FF38D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E7BBBA5" id="_x0000_t202" coordsize="21600,21600" o:spt="202" path="m,l,21600r21600,l21600,xe">
              <v:stroke joinstyle="miter"/>
              <v:path gradientshapeok="t" o:connecttype="rect"/>
            </v:shapetype>
            <v:shape id="Zone de texte 910" o:spid="_x0000_s1710" type="#_x0000_t202" alt="Confidential C" style="position:absolute;margin-left:-16.25pt;margin-top:.05pt;width:34.95pt;height:34.95pt;z-index:25169920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" filled="f" stroked="f">
              <v:textbox style="mso-fit-shape-to-text:t" inset="0,0,15pt,0">
                <w:txbxContent>
                  <w:p w14:paraId="19C69999" w14:textId="72FF38D4"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3B06B2">
      <w:rPr>
        <w:rStyle w:val="PageNumber"/>
      </w:rPr>
      <w:fldChar w:fldCharType="begin"/>
    </w:r>
    <w:r w:rsidR="003B06B2">
      <w:rPr>
        <w:rStyle w:val="PageNumber"/>
      </w:rPr>
      <w:instrText xml:space="preserve"> PAGE </w:instrText>
    </w:r>
    <w:r w:rsidR="003B06B2">
      <w:rPr>
        <w:rStyle w:val="PageNumber"/>
      </w:rPr>
      <w:fldChar w:fldCharType="separate"/>
    </w:r>
    <w:r w:rsidR="003B06B2">
      <w:rPr>
        <w:rStyle w:val="PageNumber"/>
        <w:noProof/>
      </w:rPr>
      <w:t>75</w:t>
    </w:r>
    <w:r w:rsidR="003B06B2">
      <w:rPr>
        <w:rStyle w:val="PageNumber"/>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D686C" w14:textId="4E7D8FCB" w:rsidR="003B06B2" w:rsidRPr="006B3551" w:rsidRDefault="00780CFA" w:rsidP="006B3551">
    <w:pPr>
      <w:pStyle w:val="Footer"/>
      <w:tabs>
        <w:tab w:val="right" w:pos="9638"/>
      </w:tabs>
      <w:rPr>
        <w:sz w:val="18"/>
      </w:rPr>
    </w:pPr>
    <w:r>
      <w:rPr>
        <w:b/>
        <w:noProof/>
        <w:sz w:val="18"/>
      </w:rPr>
      <mc:AlternateContent>
        <mc:Choice Requires="wps">
          <w:drawing>
            <wp:anchor distT="0" distB="0" distL="0" distR="0" simplePos="0" relativeHeight="251703296" behindDoc="0" locked="0" layoutInCell="1" allowOverlap="1" wp14:anchorId="42024865" wp14:editId="0DE88E3C">
              <wp:simplePos x="635" y="635"/>
              <wp:positionH relativeFrom="rightMargin">
                <wp:align>right</wp:align>
              </wp:positionH>
              <wp:positionV relativeFrom="paragraph">
                <wp:posOffset>635</wp:posOffset>
              </wp:positionV>
              <wp:extent cx="443865" cy="443865"/>
              <wp:effectExtent l="0" t="0" r="0" b="0"/>
              <wp:wrapSquare wrapText="bothSides"/>
              <wp:docPr id="914" name="Zone de texte 91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4CFF93" w14:textId="767F0E20"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2024865" id="_x0000_t202" coordsize="21600,21600" o:spt="202" path="m,l,21600r21600,l21600,xe">
              <v:stroke joinstyle="miter"/>
              <v:path gradientshapeok="t" o:connecttype="rect"/>
            </v:shapetype>
            <v:shape id="Zone de texte 914" o:spid="_x0000_s1711" type="#_x0000_t202" alt="Confidential C" style="position:absolute;margin-left:-16.25pt;margin-top:.05pt;width:34.95pt;height:34.95pt;z-index:25170329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Awkfc6CgIAAB0EAAAOAAAA&#10;AAAAAAAAAAAAAC4CAABkcnMvZTJvRG9jLnhtbFBLAQItABQABgAIAAAAIQATDe+w2AAAAAMBAAAP&#10;AAAAAAAAAAAAAAAAAGQEAABkcnMvZG93bnJldi54bWxQSwUGAAAAAAQABADzAAAAaQUAAAAA&#10;" filled="f" stroked="f">
              <v:textbox style="mso-fit-shape-to-text:t" inset="0,0,15pt,0">
                <w:txbxContent>
                  <w:p w14:paraId="574CFF93" w14:textId="767F0E20" w:rsidR="00780CFA" w:rsidRPr="00780CFA" w:rsidRDefault="00780CFA">
                    <w:pPr>
                      <w:rPr>
                        <w:rFonts w:ascii="Arial" w:eastAsia="Arial" w:hAnsi="Arial" w:cs="Arial"/>
                        <w:noProof/>
                        <w:color w:val="000000"/>
                      </w:rPr>
                    </w:pPr>
                  </w:p>
                </w:txbxContent>
              </v:textbox>
              <w10:wrap type="square" anchorx="margin"/>
            </v:shape>
          </w:pict>
        </mc:Fallback>
      </mc:AlternateContent>
    </w:r>
    <w:r w:rsidR="003B06B2" w:rsidRPr="006B3551">
      <w:rPr>
        <w:b/>
        <w:sz w:val="18"/>
      </w:rPr>
      <w:fldChar w:fldCharType="begin"/>
    </w:r>
    <w:r w:rsidR="003B06B2" w:rsidRPr="006B3551">
      <w:rPr>
        <w:b/>
        <w:sz w:val="18"/>
      </w:rPr>
      <w:instrText xml:space="preserve"> PAGE  \* MERGEFORMAT </w:instrText>
    </w:r>
    <w:r w:rsidR="003B06B2" w:rsidRPr="006B3551">
      <w:rPr>
        <w:b/>
        <w:sz w:val="18"/>
      </w:rPr>
      <w:fldChar w:fldCharType="separate"/>
    </w:r>
    <w:r w:rsidR="003B06B2" w:rsidRPr="006B3551">
      <w:rPr>
        <w:b/>
        <w:noProof/>
        <w:sz w:val="18"/>
      </w:rPr>
      <w:t>2</w:t>
    </w:r>
    <w:r w:rsidR="003B06B2" w:rsidRPr="006B3551">
      <w:rPr>
        <w:b/>
        <w:sz w:val="18"/>
      </w:rPr>
      <w:fldChar w:fldCharType="end"/>
    </w:r>
    <w:r w:rsidR="003B06B2">
      <w:rPr>
        <w:sz w:val="18"/>
      </w:rPr>
      <w:tab/>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DE336" w14:textId="376188FA" w:rsidR="003B06B2" w:rsidRPr="006B3551" w:rsidRDefault="00780CFA" w:rsidP="006B3551">
    <w:pPr>
      <w:pStyle w:val="Footer"/>
      <w:tabs>
        <w:tab w:val="right" w:pos="9638"/>
      </w:tabs>
      <w:rPr>
        <w:b/>
        <w:sz w:val="18"/>
      </w:rPr>
    </w:pPr>
    <w:r>
      <w:rPr>
        <w:noProof/>
      </w:rPr>
      <mc:AlternateContent>
        <mc:Choice Requires="wps">
          <w:drawing>
            <wp:anchor distT="0" distB="0" distL="0" distR="0" simplePos="0" relativeHeight="251704320" behindDoc="0" locked="0" layoutInCell="1" allowOverlap="1" wp14:anchorId="33D09F69" wp14:editId="46A3FB2F">
              <wp:simplePos x="635" y="635"/>
              <wp:positionH relativeFrom="rightMargin">
                <wp:align>right</wp:align>
              </wp:positionH>
              <wp:positionV relativeFrom="paragraph">
                <wp:posOffset>635</wp:posOffset>
              </wp:positionV>
              <wp:extent cx="443865" cy="443865"/>
              <wp:effectExtent l="0" t="0" r="0" b="0"/>
              <wp:wrapSquare wrapText="bothSides"/>
              <wp:docPr id="915" name="Zone de texte 915"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6FE96A" w14:textId="034DDF35"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3D09F69" id="_x0000_t202" coordsize="21600,21600" o:spt="202" path="m,l,21600r21600,l21600,xe">
              <v:stroke joinstyle="miter"/>
              <v:path gradientshapeok="t" o:connecttype="rect"/>
            </v:shapetype>
            <v:shape id="Zone de texte 915" o:spid="_x0000_s1712" type="#_x0000_t202" alt="Confidential C" style="position:absolute;margin-left:-16.25pt;margin-top:.05pt;width:34.95pt;height:34.95pt;z-index:25170432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dLkUHCgIAAB0EAAAOAAAA&#10;AAAAAAAAAAAAAC4CAABkcnMvZTJvRG9jLnhtbFBLAQItABQABgAIAAAAIQATDe+w2AAAAAMBAAAP&#10;AAAAAAAAAAAAAAAAAGQEAABkcnMvZG93bnJldi54bWxQSwUGAAAAAAQABADzAAAAaQUAAAAA&#10;" filled="f" stroked="f">
              <v:textbox style="mso-fit-shape-to-text:t" inset="0,0,15pt,0">
                <w:txbxContent>
                  <w:p w14:paraId="056FE96A" w14:textId="034DDF35" w:rsidR="00780CFA" w:rsidRPr="00780CFA" w:rsidRDefault="00780CFA">
                    <w:pPr>
                      <w:rPr>
                        <w:rFonts w:ascii="Arial" w:eastAsia="Arial" w:hAnsi="Arial" w:cs="Arial"/>
                        <w:noProof/>
                        <w:color w:val="000000"/>
                      </w:rPr>
                    </w:pPr>
                  </w:p>
                </w:txbxContent>
              </v:textbox>
              <w10:wrap type="square" anchorx="margin"/>
            </v:shape>
          </w:pict>
        </mc:Fallback>
      </mc:AlternateContent>
    </w:r>
    <w:r w:rsidR="003B06B2">
      <w:tab/>
    </w:r>
    <w:r w:rsidR="003B06B2" w:rsidRPr="006B3551">
      <w:rPr>
        <w:b/>
        <w:sz w:val="18"/>
      </w:rPr>
      <w:fldChar w:fldCharType="begin"/>
    </w:r>
    <w:r w:rsidR="003B06B2" w:rsidRPr="006B3551">
      <w:rPr>
        <w:b/>
        <w:sz w:val="18"/>
      </w:rPr>
      <w:instrText xml:space="preserve"> PAGE  \* MERGEFORMAT </w:instrText>
    </w:r>
    <w:r w:rsidR="003B06B2" w:rsidRPr="006B3551">
      <w:rPr>
        <w:b/>
        <w:sz w:val="18"/>
      </w:rPr>
      <w:fldChar w:fldCharType="separate"/>
    </w:r>
    <w:r w:rsidR="003B06B2" w:rsidRPr="006B3551">
      <w:rPr>
        <w:b/>
        <w:noProof/>
        <w:sz w:val="18"/>
      </w:rPr>
      <w:t>3</w:t>
    </w:r>
    <w:r w:rsidR="003B06B2" w:rsidRPr="006B3551">
      <w:rPr>
        <w:b/>
        <w:sz w:val="18"/>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3F6B8" w14:textId="6AAE4709" w:rsidR="003B06B2" w:rsidRPr="00C238B5" w:rsidRDefault="00780CFA" w:rsidP="00C238B5">
    <w:pPr>
      <w:pStyle w:val="Footer"/>
    </w:pPr>
    <w:r>
      <w:rPr>
        <w:noProof/>
      </w:rPr>
      <mc:AlternateContent>
        <mc:Choice Requires="wps">
          <w:drawing>
            <wp:anchor distT="0" distB="0" distL="0" distR="0" simplePos="0" relativeHeight="251702272" behindDoc="0" locked="0" layoutInCell="1" allowOverlap="1" wp14:anchorId="3AE819A5" wp14:editId="2DC5441E">
              <wp:simplePos x="635" y="635"/>
              <wp:positionH relativeFrom="rightMargin">
                <wp:align>right</wp:align>
              </wp:positionH>
              <wp:positionV relativeFrom="paragraph">
                <wp:posOffset>635</wp:posOffset>
              </wp:positionV>
              <wp:extent cx="443865" cy="443865"/>
              <wp:effectExtent l="0" t="0" r="0" b="0"/>
              <wp:wrapSquare wrapText="bothSides"/>
              <wp:docPr id="913" name="Zone de texte 91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902F9D" w14:textId="2F7F69AF"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AE819A5" id="_x0000_t202" coordsize="21600,21600" o:spt="202" path="m,l,21600r21600,l21600,xe">
              <v:stroke joinstyle="miter"/>
              <v:path gradientshapeok="t" o:connecttype="rect"/>
            </v:shapetype>
            <v:shape id="Zone de texte 913" o:spid="_x0000_s1713" type="#_x0000_t202" alt="Confidential C" style="position:absolute;margin-left:-16.25pt;margin-top:.05pt;width:34.95pt;height:34.95pt;z-index:25170227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5JBCwIAAB0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yoqPhvb30J1pKkQTgv3Tq4aqr0WPrwIpA3TIKTa8EyH&#10;NtCVHAaLsxrwx9/8MZ+IpyhnHSmm5JYkzZn5ZmkhUVyjgcmY3uXXObm3o9vu2wcgHU7pSTiZTApj&#10;MKOpEdo30vMyFqKQsJLKlTyM5kM4SZfeg1TLZUoiHTkR1nbjZISOfEUyX/s3gW5gPNCqnmCUkyje&#10;EX/KjTe9W+4D0Z+2Erk9ETlQThpMex3eSxT5r/8p6/KqFz8B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6u+SQQsCAAAdBAAADgAA&#10;AAAAAAAAAAAAAAAuAgAAZHJzL2Uyb0RvYy54bWxQSwECLQAUAAYACAAAACEAEw3vsNgAAAADAQAA&#10;DwAAAAAAAAAAAAAAAABlBAAAZHJzL2Rvd25yZXYueG1sUEsFBgAAAAAEAAQA8wAAAGoFAAAAAA==&#10;" filled="f" stroked="f">
              <v:textbox style="mso-fit-shape-to-text:t" inset="0,0,15pt,0">
                <w:txbxContent>
                  <w:p w14:paraId="4D902F9D" w14:textId="2F7F69AF"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3B06B2">
      <w:rPr>
        <w:noProof/>
      </w:rPr>
      <mc:AlternateContent>
        <mc:Choice Requires="wps">
          <w:drawing>
            <wp:anchor distT="0" distB="0" distL="114300" distR="114300" simplePos="0" relativeHeight="251658240" behindDoc="0" locked="0" layoutInCell="1" allowOverlap="1" wp14:anchorId="420B5241" wp14:editId="475F51F1">
              <wp:simplePos x="0" y="0"/>
              <wp:positionH relativeFrom="margin">
                <wp:posOffset>-431800</wp:posOffset>
              </wp:positionH>
              <wp:positionV relativeFrom="margin">
                <wp:posOffset>0</wp:posOffset>
              </wp:positionV>
              <wp:extent cx="215900" cy="612013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5DEB541" w14:textId="77777777" w:rsidR="003B06B2" w:rsidRPr="00AA669C" w:rsidRDefault="003B06B2" w:rsidP="00666D60">
                          <w:pPr>
                            <w:pStyle w:val="Footer"/>
                            <w:tabs>
                              <w:tab w:val="right" w:pos="9638"/>
                            </w:tabs>
                            <w:rPr>
                              <w:b/>
                              <w:sz w:val="18"/>
                            </w:rPr>
                          </w:pPr>
                          <w:r w:rsidRPr="00AA669C">
                            <w:rPr>
                              <w:b/>
                              <w:sz w:val="18"/>
                            </w:rPr>
                            <w:fldChar w:fldCharType="begin"/>
                          </w:r>
                          <w:r w:rsidRPr="00AA669C">
                            <w:rPr>
                              <w:b/>
                              <w:sz w:val="18"/>
                            </w:rPr>
                            <w:instrText xml:space="preserve"> PAGE  \* MERGEFORMAT </w:instrText>
                          </w:r>
                          <w:r w:rsidRPr="00AA669C">
                            <w:rPr>
                              <w:b/>
                              <w:sz w:val="18"/>
                            </w:rPr>
                            <w:fldChar w:fldCharType="separate"/>
                          </w:r>
                          <w:r>
                            <w:rPr>
                              <w:b/>
                              <w:sz w:val="18"/>
                            </w:rPr>
                            <w:t>2</w:t>
                          </w:r>
                          <w:r w:rsidRPr="00AA669C">
                            <w:rPr>
                              <w:b/>
                              <w:sz w:val="18"/>
                            </w:rPr>
                            <w:fldChar w:fldCharType="end"/>
                          </w:r>
                          <w:r>
                            <w:rPr>
                              <w:b/>
                              <w:sz w:val="18"/>
                            </w:rPr>
                            <w:tab/>
                          </w:r>
                        </w:p>
                        <w:p w14:paraId="5BDC67BC" w14:textId="77777777" w:rsidR="003B06B2" w:rsidRDefault="003B06B2" w:rsidP="00666D60"/>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420B5241" id="Text Box 112" o:spid="_x0000_s1714" type="#_x0000_t202" style="position:absolute;margin-left:-34pt;margin-top:0;width:17pt;height:481.9pt;z-index:25165824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" fillcolor="#4f81bd [3204]" stroked="f" strokeweight=".5pt">
              <v:fill opacity="0"/>
              <v:stroke joinstyle="round"/>
              <v:textbox style="layout-flow:vertical" inset="0,0,0,0">
                <w:txbxContent>
                  <w:p w14:paraId="55DEB541" w14:textId="77777777" w:rsidR="003B06B2" w:rsidRPr="00AA669C" w:rsidRDefault="003B06B2" w:rsidP="00666D60">
                    <w:pPr>
                      <w:pStyle w:val="Footer"/>
                      <w:tabs>
                        <w:tab w:val="right" w:pos="9638"/>
                      </w:tabs>
                      <w:rPr>
                        <w:b/>
                        <w:sz w:val="18"/>
                      </w:rPr>
                    </w:pPr>
                    <w:r w:rsidRPr="00AA669C">
                      <w:rPr>
                        <w:b/>
                        <w:sz w:val="18"/>
                      </w:rPr>
                      <w:fldChar w:fldCharType="begin"/>
                    </w:r>
                    <w:r w:rsidRPr="00AA669C">
                      <w:rPr>
                        <w:b/>
                        <w:sz w:val="18"/>
                      </w:rPr>
                      <w:instrText xml:space="preserve"> PAGE  \* MERGEFORMAT </w:instrText>
                    </w:r>
                    <w:r w:rsidRPr="00AA669C">
                      <w:rPr>
                        <w:b/>
                        <w:sz w:val="18"/>
                      </w:rPr>
                      <w:fldChar w:fldCharType="separate"/>
                    </w:r>
                    <w:r>
                      <w:rPr>
                        <w:b/>
                        <w:sz w:val="18"/>
                      </w:rPr>
                      <w:t>2</w:t>
                    </w:r>
                    <w:r w:rsidRPr="00AA669C">
                      <w:rPr>
                        <w:b/>
                        <w:sz w:val="18"/>
                      </w:rPr>
                      <w:fldChar w:fldCharType="end"/>
                    </w:r>
                    <w:r>
                      <w:rPr>
                        <w:b/>
                        <w:sz w:val="18"/>
                      </w:rPr>
                      <w:tab/>
                    </w:r>
                  </w:p>
                  <w:p w14:paraId="5BDC67BC" w14:textId="77777777" w:rsidR="003B06B2" w:rsidRDefault="003B06B2" w:rsidP="00666D60"/>
                </w:txbxContent>
              </v:textbox>
              <w10:wrap anchorx="margin" anchory="margin"/>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A5BE8" w14:textId="51C04ECA" w:rsidR="00017C70" w:rsidRDefault="00780CFA">
    <w:pPr>
      <w:pStyle w:val="Footer"/>
    </w:pPr>
    <w:del w:id="940" w:author="Annett Schuessling / VDA" w:date="2026-03-12T09:45:00Z" w16du:dateUtc="2026-03-12T08:45:00Z">
      <w:r w:rsidDel="00D43251">
        <w:rPr>
          <w:noProof/>
        </w:rPr>
        <mc:AlternateContent>
          <mc:Choice Requires="wps">
            <w:drawing>
              <wp:anchor distT="0" distB="0" distL="0" distR="0" simplePos="0" relativeHeight="251706368" behindDoc="0" locked="0" layoutInCell="1" allowOverlap="1" wp14:anchorId="621A6C2D" wp14:editId="599B858E">
                <wp:simplePos x="635" y="635"/>
                <wp:positionH relativeFrom="rightMargin">
                  <wp:align>right</wp:align>
                </wp:positionH>
                <wp:positionV relativeFrom="paragraph">
                  <wp:posOffset>635</wp:posOffset>
                </wp:positionV>
                <wp:extent cx="443865" cy="443865"/>
                <wp:effectExtent l="0" t="0" r="0" b="0"/>
                <wp:wrapSquare wrapText="bothSides"/>
                <wp:docPr id="917" name="Zone de texte 917"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25859C" w14:textId="2F83B83F"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621A6C2D" id="_x0000_t202" coordsize="21600,21600" o:spt="202" path="m,l,21600r21600,l21600,xe">
                <v:stroke joinstyle="miter"/>
                <v:path gradientshapeok="t" o:connecttype="rect"/>
              </v:shapetype>
              <v:shape id="Zone de texte 917" o:spid="_x0000_s1715" type="#_x0000_t202" alt="Confidential C" style="position:absolute;margin-left:-16.25pt;margin-top:.05pt;width:34.95pt;height:34.95pt;z-index:25170636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3MCgIAAB0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s6aKxaf2d1CdaCoPw8KDk+uGam9EwGfhacM0CKkWn+jQ&#10;BrqSw2hxVoP/8Td/zCfiKcpZR4opuSVJc2a+WVpIFNdk+GTMb/OrnNy7yW0P7T2QDuf0JJxMJoU9&#10;msnUHtpX0vMqFqKQsJLKlRwn8x4H6dJ7kGq1SkmkIydwY7dORujIVyTzpX8V3o2MI63qESY5ieId&#10;8UNuvBnc6oBEf9pK5HYgcqScNJj2Or6XKPJf/1PW+VUvfwI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CEbD3MCgIAAB0EAAAOAAAA&#10;AAAAAAAAAAAAAC4CAABkcnMvZTJvRG9jLnhtbFBLAQItABQABgAIAAAAIQATDe+w2AAAAAMBAAAP&#10;AAAAAAAAAAAAAAAAAGQEAABkcnMvZG93bnJldi54bWxQSwUGAAAAAAQABADzAAAAaQUAAAAA&#10;" filled="f" stroked="f">
                <v:textbox style="mso-fit-shape-to-text:t" inset="0,0,15pt,0">
                  <w:txbxContent>
                    <w:p w14:paraId="7925859C" w14:textId="2F83B83F"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del>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ED89" w14:textId="0C7774EE" w:rsidR="00017C70" w:rsidRDefault="00780CFA">
    <w:pPr>
      <w:pStyle w:val="Footer"/>
    </w:pPr>
    <w:r>
      <w:rPr>
        <w:noProof/>
      </w:rPr>
      <mc:AlternateContent>
        <mc:Choice Requires="wps">
          <w:drawing>
            <wp:anchor distT="0" distB="0" distL="0" distR="0" simplePos="0" relativeHeight="251707392" behindDoc="0" locked="0" layoutInCell="1" allowOverlap="1" wp14:anchorId="5DCD93C5" wp14:editId="504B1FC0">
              <wp:simplePos x="635" y="635"/>
              <wp:positionH relativeFrom="rightMargin">
                <wp:align>right</wp:align>
              </wp:positionH>
              <wp:positionV relativeFrom="paragraph">
                <wp:posOffset>635</wp:posOffset>
              </wp:positionV>
              <wp:extent cx="443865" cy="443865"/>
              <wp:effectExtent l="0" t="0" r="0" b="0"/>
              <wp:wrapSquare wrapText="bothSides"/>
              <wp:docPr id="918" name="Zone de texte 918"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A4344A" w14:textId="7FA6F00F" w:rsidR="00780CFA" w:rsidRPr="00780CFA" w:rsidRDefault="00780CFA">
                          <w:pPr>
                            <w:rPr>
                              <w:rFonts w:ascii="Arial" w:eastAsia="Arial" w:hAnsi="Arial" w:cs="Arial"/>
                              <w:noProof/>
                              <w:color w:val="000000"/>
                            </w:rPr>
                          </w:pPr>
                          <w:del w:id="941" w:author="Annett Schuessling / VDA" w:date="2026-03-12T09:45:00Z" w16du:dateUtc="2026-03-12T08:45:00Z">
                            <w:r w:rsidRPr="00780CFA" w:rsidDel="00D43251">
                              <w:rPr>
                                <w:rFonts w:ascii="Arial" w:eastAsia="Arial" w:hAnsi="Arial" w:cs="Arial"/>
                                <w:noProof/>
                                <w:color w:val="000000"/>
                              </w:rPr>
                              <w:delText>Confidential C</w:delText>
                            </w:r>
                          </w:del>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DCD93C5" id="_x0000_t202" coordsize="21600,21600" o:spt="202" path="m,l,21600r21600,l21600,xe">
              <v:stroke joinstyle="miter"/>
              <v:path gradientshapeok="t" o:connecttype="rect"/>
            </v:shapetype>
            <v:shape id="Zone de texte 918" o:spid="_x0000_s1716" type="#_x0000_t202" alt="Confidential C" style="position:absolute;margin-left:-16.25pt;margin-top:.05pt;width:34.95pt;height:34.95pt;z-index:25170739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4/xCwIAAB0EAAAOAAAAZHJzL2Uyb0RvYy54bWysU8Fu2zAMvQ/YPwi6L3a6pm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6dOP8QsCAAAdBAAADgAA&#10;AAAAAAAAAAAAAAAuAgAAZHJzL2Uyb0RvYy54bWxQSwECLQAUAAYACAAAACEAEw3vsNgAAAADAQAA&#10;DwAAAAAAAAAAAAAAAABlBAAAZHJzL2Rvd25yZXYueG1sUEsFBgAAAAAEAAQA8wAAAGoFAAAAAA==&#10;" filled="f" stroked="f">
              <v:textbox style="mso-fit-shape-to-text:t" inset="0,0,15pt,0">
                <w:txbxContent>
                  <w:p w14:paraId="5CA4344A" w14:textId="7FA6F00F" w:rsidR="00780CFA" w:rsidRPr="00780CFA" w:rsidRDefault="00780CFA">
                    <w:pPr>
                      <w:rPr>
                        <w:rFonts w:ascii="Arial" w:eastAsia="Arial" w:hAnsi="Arial" w:cs="Arial"/>
                        <w:noProof/>
                        <w:color w:val="000000"/>
                      </w:rPr>
                    </w:pPr>
                    <w:del w:id="942" w:author="Annett Schuessling / VDA" w:date="2026-03-12T09:45:00Z" w16du:dateUtc="2026-03-12T08:45:00Z">
                      <w:r w:rsidRPr="00780CFA" w:rsidDel="00D43251">
                        <w:rPr>
                          <w:rFonts w:ascii="Arial" w:eastAsia="Arial" w:hAnsi="Arial" w:cs="Arial"/>
                          <w:noProof/>
                          <w:color w:val="000000"/>
                        </w:rPr>
                        <w:delText>Confidential C</w:delText>
                      </w:r>
                    </w:del>
                  </w:p>
                </w:txbxContent>
              </v:textbox>
              <w10:wrap type="square" anchorx="margin"/>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AB87E" w14:textId="330B75C4" w:rsidR="00017C70" w:rsidRDefault="00780CFA">
    <w:pPr>
      <w:pStyle w:val="Footer"/>
    </w:pPr>
    <w:r>
      <w:rPr>
        <w:noProof/>
      </w:rPr>
      <mc:AlternateContent>
        <mc:Choice Requires="wps">
          <w:drawing>
            <wp:anchor distT="0" distB="0" distL="0" distR="0" simplePos="0" relativeHeight="251705344" behindDoc="0" locked="0" layoutInCell="1" allowOverlap="1" wp14:anchorId="59B1A4C3" wp14:editId="323EDD08">
              <wp:simplePos x="635" y="635"/>
              <wp:positionH relativeFrom="rightMargin">
                <wp:align>right</wp:align>
              </wp:positionH>
              <wp:positionV relativeFrom="paragraph">
                <wp:posOffset>635</wp:posOffset>
              </wp:positionV>
              <wp:extent cx="443865" cy="443865"/>
              <wp:effectExtent l="0" t="0" r="0" b="0"/>
              <wp:wrapSquare wrapText="bothSides"/>
              <wp:docPr id="916" name="Zone de texte 91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D14590" w14:textId="5D78B836"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9B1A4C3" id="_x0000_t202" coordsize="21600,21600" o:spt="202" path="m,l,21600r21600,l21600,xe">
              <v:stroke joinstyle="miter"/>
              <v:path gradientshapeok="t" o:connecttype="rect"/>
            </v:shapetype>
            <v:shape id="Zone de texte 916" o:spid="_x0000_s1717" type="#_x0000_t202" alt="Confidential C" style="position:absolute;margin-left:-16.25pt;margin-top:.05pt;width:34.95pt;height:34.95pt;z-index:25170534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XhJYtwsCAAAdBAAADgAA&#10;AAAAAAAAAAAAAAAuAgAAZHJzL2Uyb0RvYy54bWxQSwECLQAUAAYACAAAACEAEw3vsNgAAAADAQAA&#10;DwAAAAAAAAAAAAAAAABlBAAAZHJzL2Rvd25yZXYueG1sUEsFBgAAAAAEAAQA8wAAAGoFAAAAAA==&#10;" filled="f" stroked="f">
              <v:textbox style="mso-fit-shape-to-text:t" inset="0,0,15pt,0">
                <w:txbxContent>
                  <w:p w14:paraId="27D14590" w14:textId="5D78B836"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EB0F1" w14:textId="43A5683D" w:rsidR="004924DF" w:rsidRPr="00555990" w:rsidRDefault="00780CFA" w:rsidP="00F94359">
    <w:pPr>
      <w:jc w:val="right"/>
    </w:pPr>
    <w:r>
      <w:rPr>
        <w:b/>
        <w:noProof/>
        <w:sz w:val="18"/>
      </w:rPr>
      <mc:AlternateContent>
        <mc:Choice Requires="wps">
          <w:drawing>
            <wp:anchor distT="0" distB="0" distL="0" distR="0" simplePos="0" relativeHeight="251662336" behindDoc="0" locked="0" layoutInCell="1" allowOverlap="1" wp14:anchorId="3B9CCCE5" wp14:editId="2C50A78F">
              <wp:simplePos x="635" y="635"/>
              <wp:positionH relativeFrom="rightMargin">
                <wp:align>right</wp:align>
              </wp:positionH>
              <wp:positionV relativeFrom="paragraph">
                <wp:posOffset>635</wp:posOffset>
              </wp:positionV>
              <wp:extent cx="443865" cy="443865"/>
              <wp:effectExtent l="0" t="0" r="0" b="0"/>
              <wp:wrapSquare wrapText="bothSides"/>
              <wp:docPr id="1509" name="Zone de texte 150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6810D1" w14:textId="5C59EC41"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3B9CCCE5" id="_x0000_t202" coordsize="21600,21600" o:spt="202" path="m,l,21600r21600,l21600,xe">
              <v:stroke joinstyle="miter"/>
              <v:path gradientshapeok="t" o:connecttype="rect"/>
            </v:shapetype>
            <v:shape id="Zone de texte 1509" o:spid="_x0000_s1674" type="#_x0000_t202" alt="Confidential C" style="position:absolute;left:0;text-align:left;margin-left:-16.25pt;margin-top:.05pt;width:34.95pt;height:34.95pt;z-index:25166233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pIZrrCgIAABwEAAAOAAAA&#10;AAAAAAAAAAAAAC4CAABkcnMvZTJvRG9jLnhtbFBLAQItABQABgAIAAAAIQATDe+w2AAAAAMBAAAP&#10;AAAAAAAAAAAAAAAAAGQEAABkcnMvZG93bnJldi54bWxQSwUGAAAAAAQABADzAAAAaQUAAAAA&#10;" filled="f" stroked="f">
              <v:textbox style="mso-fit-shape-to-text:t" inset="0,0,15pt,0">
                <w:txbxContent>
                  <w:p w14:paraId="3D6810D1" w14:textId="5C59EC41"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r w:rsidR="004924DF">
      <w:rPr>
        <w:rStyle w:val="PageNumber"/>
      </w:rPr>
      <w:fldChar w:fldCharType="begin"/>
    </w:r>
    <w:r w:rsidR="004924DF">
      <w:rPr>
        <w:rStyle w:val="PageNumber"/>
      </w:rPr>
      <w:instrText xml:space="preserve"> PAGE </w:instrText>
    </w:r>
    <w:r w:rsidR="004924DF">
      <w:rPr>
        <w:rStyle w:val="PageNumber"/>
      </w:rPr>
      <w:fldChar w:fldCharType="separate"/>
    </w:r>
    <w:r w:rsidR="004924DF">
      <w:rPr>
        <w:rStyle w:val="PageNumber"/>
        <w:noProof/>
      </w:rPr>
      <w:t>20</w:t>
    </w:r>
    <w:r w:rsidR="004924DF">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326BE" w14:textId="6D900A47" w:rsidR="00017C70" w:rsidRDefault="00780CFA">
    <w:pPr>
      <w:pStyle w:val="Footer"/>
    </w:pPr>
    <w:r>
      <w:rPr>
        <w:noProof/>
      </w:rPr>
      <mc:AlternateContent>
        <mc:Choice Requires="wps">
          <w:drawing>
            <wp:anchor distT="0" distB="0" distL="0" distR="0" simplePos="0" relativeHeight="251666432" behindDoc="0" locked="0" layoutInCell="1" allowOverlap="1" wp14:anchorId="49E746F8" wp14:editId="4F31CA9F">
              <wp:simplePos x="635" y="635"/>
              <wp:positionH relativeFrom="rightMargin">
                <wp:align>right</wp:align>
              </wp:positionH>
              <wp:positionV relativeFrom="paragraph">
                <wp:posOffset>635</wp:posOffset>
              </wp:positionV>
              <wp:extent cx="443865" cy="443865"/>
              <wp:effectExtent l="0" t="0" r="0" b="0"/>
              <wp:wrapSquare wrapText="bothSides"/>
              <wp:docPr id="1513" name="Zone de texte 1513"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EC25AA" w14:textId="37261072"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49E746F8" id="_x0000_t202" coordsize="21600,21600" o:spt="202" path="m,l,21600r21600,l21600,xe">
              <v:stroke joinstyle="miter"/>
              <v:path gradientshapeok="t" o:connecttype="rect"/>
            </v:shapetype>
            <v:shape id="Zone de texte 1513" o:spid="_x0000_s1675" type="#_x0000_t202" alt="Confidential C" style="position:absolute;margin-left:-16.25pt;margin-top:.05pt;width:34.95pt;height:34.95pt;z-index:25166643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dbCgIAABw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" filled="f" stroked="f">
              <v:textbox style="mso-fit-shape-to-text:t" inset="0,0,15pt,0">
                <w:txbxContent>
                  <w:p w14:paraId="68EC25AA" w14:textId="37261072"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7CF66" w14:textId="10DCB2E2" w:rsidR="00017C70" w:rsidRDefault="00780CFA">
    <w:pPr>
      <w:pStyle w:val="Footer"/>
    </w:pPr>
    <w:r>
      <w:rPr>
        <w:noProof/>
      </w:rPr>
      <mc:AlternateContent>
        <mc:Choice Requires="wps">
          <w:drawing>
            <wp:anchor distT="0" distB="0" distL="0" distR="0" simplePos="0" relativeHeight="251667456" behindDoc="0" locked="0" layoutInCell="1" allowOverlap="1" wp14:anchorId="7DC74E75" wp14:editId="66E8375A">
              <wp:simplePos x="635" y="635"/>
              <wp:positionH relativeFrom="rightMargin">
                <wp:align>right</wp:align>
              </wp:positionH>
              <wp:positionV relativeFrom="paragraph">
                <wp:posOffset>635</wp:posOffset>
              </wp:positionV>
              <wp:extent cx="443865" cy="443865"/>
              <wp:effectExtent l="0" t="0" r="0" b="0"/>
              <wp:wrapSquare wrapText="bothSides"/>
              <wp:docPr id="1514" name="Zone de texte 1514"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FAD4AD" w14:textId="4A51B9B5"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DC74E75" id="_x0000_t202" coordsize="21600,21600" o:spt="202" path="m,l,21600r21600,l21600,xe">
              <v:stroke joinstyle="miter"/>
              <v:path gradientshapeok="t" o:connecttype="rect"/>
            </v:shapetype>
            <v:shape id="Zone de texte 1514" o:spid="_x0000_s1676" type="#_x0000_t202" alt="Confidential C" style="position:absolute;margin-left:-16.25pt;margin-top:.05pt;width:34.95pt;height:34.95pt;z-index:251667456;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6I1ZgsCAAAcBAAADgAA&#10;AAAAAAAAAAAAAAAuAgAAZHJzL2Uyb0RvYy54bWxQSwECLQAUAAYACAAAACEAEw3vsNgAAAADAQAA&#10;DwAAAAAAAAAAAAAAAABlBAAAZHJzL2Rvd25yZXYueG1sUEsFBgAAAAAEAAQA8wAAAGoFAAAAAA==&#10;" filled="f" stroked="f">
              <v:textbox style="mso-fit-shape-to-text:t" inset="0,0,15pt,0">
                <w:txbxContent>
                  <w:p w14:paraId="12FAD4AD" w14:textId="4A51B9B5"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FF635" w14:textId="53DB051E" w:rsidR="00017C70" w:rsidRDefault="00780CFA">
    <w:pPr>
      <w:pStyle w:val="Footer"/>
    </w:pPr>
    <w:r>
      <w:rPr>
        <w:noProof/>
      </w:rPr>
      <mc:AlternateContent>
        <mc:Choice Requires="wps">
          <w:drawing>
            <wp:anchor distT="0" distB="0" distL="0" distR="0" simplePos="0" relativeHeight="251665408" behindDoc="0" locked="0" layoutInCell="1" allowOverlap="1" wp14:anchorId="14603E32" wp14:editId="251EFBC0">
              <wp:simplePos x="635" y="635"/>
              <wp:positionH relativeFrom="rightMargin">
                <wp:align>right</wp:align>
              </wp:positionH>
              <wp:positionV relativeFrom="paragraph">
                <wp:posOffset>635</wp:posOffset>
              </wp:positionV>
              <wp:extent cx="443865" cy="443865"/>
              <wp:effectExtent l="0" t="0" r="0" b="0"/>
              <wp:wrapSquare wrapText="bothSides"/>
              <wp:docPr id="1512" name="Zone de texte 1512"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3FC76B" w14:textId="23D23BA6"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14603E32" id="_x0000_t202" coordsize="21600,21600" o:spt="202" path="m,l,21600r21600,l21600,xe">
              <v:stroke joinstyle="miter"/>
              <v:path gradientshapeok="t" o:connecttype="rect"/>
            </v:shapetype>
            <v:shape id="Zone de texte 1512" o:spid="_x0000_s1677" type="#_x0000_t202" alt="Confidential C" style="position:absolute;margin-left:-16.25pt;margin-top:.05pt;width:34.95pt;height:34.95pt;z-index:25166540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sGPiIAsCAAAcBAAADgAA&#10;AAAAAAAAAAAAAAAuAgAAZHJzL2Uyb0RvYy54bWxQSwECLQAUAAYACAAAACEAEw3vsNgAAAADAQAA&#10;DwAAAAAAAAAAAAAAAABlBAAAZHJzL2Rvd25yZXYueG1sUEsFBgAAAAAEAAQA8wAAAGoFAAAAAA==&#10;" filled="f" stroked="f">
              <v:textbox style="mso-fit-shape-to-text:t" inset="0,0,15pt,0">
                <w:txbxContent>
                  <w:p w14:paraId="423FC76B" w14:textId="23D23BA6" w:rsidR="00780CFA" w:rsidRPr="00780CFA" w:rsidRDefault="00780CFA">
                    <w:pPr>
                      <w:rPr>
                        <w:rFonts w:ascii="Arial" w:eastAsia="Arial" w:hAnsi="Arial" w:cs="Arial"/>
                        <w:noProof/>
                        <w:color w:val="000000"/>
                      </w:rPr>
                    </w:pPr>
                    <w:r w:rsidRPr="00780CFA">
                      <w:rPr>
                        <w:rFonts w:ascii="Arial" w:eastAsia="Arial" w:hAnsi="Arial" w:cs="Arial"/>
                        <w:noProof/>
                        <w:color w:val="000000"/>
                      </w:rPr>
                      <w:t>Confidential C</w:t>
                    </w:r>
                  </w:p>
                </w:txbxContent>
              </v:textbox>
              <w10:wrap type="square"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9FB5D" w14:textId="149B7928" w:rsidR="00017C70" w:rsidRDefault="00780CFA">
    <w:pPr>
      <w:pStyle w:val="Footer"/>
    </w:pPr>
    <w:r>
      <w:rPr>
        <w:noProof/>
      </w:rPr>
      <mc:AlternateContent>
        <mc:Choice Requires="wps">
          <w:drawing>
            <wp:anchor distT="0" distB="0" distL="0" distR="0" simplePos="0" relativeHeight="251669504" behindDoc="0" locked="0" layoutInCell="1" allowOverlap="1" wp14:anchorId="2B83A1FD" wp14:editId="5F223754">
              <wp:simplePos x="635" y="635"/>
              <wp:positionH relativeFrom="rightMargin">
                <wp:align>right</wp:align>
              </wp:positionH>
              <wp:positionV relativeFrom="paragraph">
                <wp:posOffset>635</wp:posOffset>
              </wp:positionV>
              <wp:extent cx="443865" cy="443865"/>
              <wp:effectExtent l="0" t="0" r="0" b="0"/>
              <wp:wrapSquare wrapText="bothSides"/>
              <wp:docPr id="1516" name="Zone de texte 151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8F70C4" w14:textId="5B7F4B95" w:rsidR="00780CFA" w:rsidRPr="00780CFA" w:rsidRDefault="00780CFA">
                          <w:pPr>
                            <w:rPr>
                              <w:rFonts w:ascii="Arial" w:eastAsia="Arial" w:hAnsi="Arial" w:cs="Arial"/>
                              <w:noProof/>
                              <w:color w:val="000000"/>
                            </w:rPr>
                          </w:pP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B83A1FD" id="_x0000_t202" coordsize="21600,21600" o:spt="202" path="m,l,21600r21600,l21600,xe">
              <v:stroke joinstyle="miter"/>
              <v:path gradientshapeok="t" o:connecttype="rect"/>
            </v:shapetype>
            <v:shape id="Zone de texte 1516" o:spid="_x0000_s1678" type="#_x0000_t202" alt="Confidential C" style="position:absolute;margin-left:-16.25pt;margin-top:.05pt;width:34.95pt;height:34.95pt;z-index:25166950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3dxQHQsCAAAcBAAADgAA&#10;AAAAAAAAAAAAAAAuAgAAZHJzL2Uyb0RvYy54bWxQSwECLQAUAAYACAAAACEAEw3vsNgAAAADAQAA&#10;DwAAAAAAAAAAAAAAAABlBAAAZHJzL2Rvd25yZXYueG1sUEsFBgAAAAAEAAQA8wAAAGoFAAAAAA==&#10;" filled="f" stroked="f">
              <v:textbox style="mso-fit-shape-to-text:t" inset="0,0,15pt,0">
                <w:txbxContent>
                  <w:p w14:paraId="7A8F70C4" w14:textId="5B7F4B95" w:rsidR="00780CFA" w:rsidRPr="00780CFA" w:rsidRDefault="00780CFA">
                    <w:pPr>
                      <w:rPr>
                        <w:rFonts w:ascii="Arial" w:eastAsia="Arial" w:hAnsi="Arial" w:cs="Arial"/>
                        <w:noProof/>
                        <w:color w:val="000000"/>
                      </w:rPr>
                    </w:pP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0EF3D" w14:textId="77777777" w:rsidR="00705B6F" w:rsidRPr="000B175B" w:rsidRDefault="00705B6F" w:rsidP="000B175B">
      <w:pPr>
        <w:tabs>
          <w:tab w:val="right" w:pos="2155"/>
        </w:tabs>
        <w:spacing w:after="80"/>
        <w:ind w:left="680"/>
        <w:rPr>
          <w:u w:val="single"/>
        </w:rPr>
      </w:pPr>
      <w:r>
        <w:rPr>
          <w:u w:val="single"/>
        </w:rPr>
        <w:tab/>
      </w:r>
    </w:p>
  </w:footnote>
  <w:footnote w:type="continuationSeparator" w:id="0">
    <w:p w14:paraId="7A32EC23" w14:textId="77777777" w:rsidR="00705B6F" w:rsidRPr="00FC68B7" w:rsidRDefault="00705B6F" w:rsidP="00FC68B7">
      <w:pPr>
        <w:tabs>
          <w:tab w:val="left" w:pos="2155"/>
        </w:tabs>
        <w:spacing w:after="80"/>
        <w:ind w:left="680"/>
        <w:rPr>
          <w:u w:val="single"/>
        </w:rPr>
      </w:pPr>
      <w:r>
        <w:rPr>
          <w:u w:val="single"/>
        </w:rPr>
        <w:tab/>
      </w:r>
    </w:p>
  </w:footnote>
  <w:footnote w:type="continuationNotice" w:id="1">
    <w:p w14:paraId="4220E354" w14:textId="77777777" w:rsidR="00705B6F" w:rsidRDefault="00705B6F"/>
  </w:footnote>
  <w:footnote w:id="2">
    <w:p w14:paraId="4DBAE46B" w14:textId="77777777" w:rsidR="004924DF" w:rsidRPr="004F7606" w:rsidRDefault="004924DF" w:rsidP="00C711C7">
      <w:pPr>
        <w:pStyle w:val="FootnoteText"/>
        <w:rPr>
          <w:lang w:val="en-US"/>
        </w:rPr>
      </w:pPr>
      <w:r>
        <w:tab/>
      </w:r>
      <w:r w:rsidRPr="009E5D87">
        <w:rPr>
          <w:rStyle w:val="FootnoteReference"/>
          <w:sz w:val="20"/>
          <w:vertAlign w:val="baseline"/>
        </w:rPr>
        <w:t>*</w:t>
      </w:r>
      <w:r>
        <w:rPr>
          <w:sz w:val="20"/>
        </w:rPr>
        <w:tab/>
      </w:r>
      <w:r w:rsidRPr="00014D07">
        <w:t xml:space="preserve">Former title of the Agreement: Agreement Concerning the Adoption of Uniform Conditions of Approval and Reciprocal Recognition of Approval for Motor Vehicle Equipment and Parts, </w:t>
      </w:r>
      <w:r>
        <w:t>d</w:t>
      </w:r>
      <w:r w:rsidRPr="00014D07">
        <w:t>on</w:t>
      </w:r>
      <w:r>
        <w:t>e at Geneva on</w:t>
      </w:r>
      <w:r w:rsidRPr="00014D07">
        <w:t xml:space="preserve"> 20 March 1958</w:t>
      </w:r>
      <w:r>
        <w:t>.</w:t>
      </w:r>
    </w:p>
  </w:footnote>
  <w:footnote w:id="3">
    <w:p w14:paraId="15D9ABA0" w14:textId="0E0ADD24" w:rsidR="004924DF" w:rsidRPr="00FF73A4" w:rsidRDefault="004924DF" w:rsidP="00B01C61">
      <w:pPr>
        <w:pStyle w:val="FootnoteText"/>
        <w:widowControl w:val="0"/>
        <w:tabs>
          <w:tab w:val="clear" w:pos="1021"/>
          <w:tab w:val="right" w:pos="1020"/>
        </w:tabs>
      </w:pPr>
      <w:r w:rsidRPr="00761B70">
        <w:tab/>
      </w:r>
      <w:r w:rsidRPr="00FF73A4">
        <w:rPr>
          <w:rStyle w:val="FootnoteReference"/>
          <w:b/>
        </w:rPr>
        <w:footnoteRef/>
      </w:r>
      <w:r w:rsidRPr="00FF73A4">
        <w:rPr>
          <w:b/>
        </w:rPr>
        <w:tab/>
      </w:r>
      <w:r w:rsidRPr="002675FD">
        <w:rPr>
          <w:lang w:val="en-US"/>
        </w:rPr>
        <w:t xml:space="preserve">As defined in the Consolidated Resolution on the Construction of Vehicles (R.E.3.), document </w:t>
      </w:r>
      <w:ins w:id="8" w:author="Doug Moore" w:date="2026-02-12T11:01:00Z" w16du:dateUtc="2026-02-12T16:01:00Z">
        <w:r w:rsidR="00F86E81" w:rsidRPr="006658C5">
          <w:rPr>
            <w:color w:val="C00000"/>
            <w:szCs w:val="18"/>
          </w:rPr>
          <w:t>(ECE/TRANS/WP.29/78/Rev.</w:t>
        </w:r>
        <w:r w:rsidR="00F86E81" w:rsidRPr="006658C5">
          <w:rPr>
            <w:b/>
            <w:bCs/>
            <w:color w:val="C00000"/>
            <w:szCs w:val="18"/>
          </w:rPr>
          <w:t>8</w:t>
        </w:r>
        <w:r w:rsidR="00F86E81" w:rsidRPr="006658C5">
          <w:rPr>
            <w:color w:val="C00000"/>
            <w:szCs w:val="18"/>
          </w:rPr>
          <w:t>).</w:t>
        </w:r>
        <w:r w:rsidR="00F86E81" w:rsidRPr="006658C5">
          <w:rPr>
            <w:color w:val="C00000"/>
          </w:rPr>
          <w:t>"</w:t>
        </w:r>
      </w:ins>
      <w:del w:id="9" w:author="Doug Moore" w:date="2026-02-12T11:01:00Z" w16du:dateUtc="2026-02-12T16:01:00Z">
        <w:r w:rsidRPr="002675FD" w:rsidDel="00F86E81">
          <w:rPr>
            <w:lang w:val="en-US"/>
          </w:rPr>
          <w:delText xml:space="preserve">ECE/TRANS/WP.29/78/Rev.3, para. 2 </w:delText>
        </w:r>
        <w:r w:rsidRPr="002675FD" w:rsidDel="00F86E81">
          <w:delText xml:space="preserve">- </w:delText>
        </w:r>
        <w:r w:rsidDel="00F86E81">
          <w:fldChar w:fldCharType="begin"/>
        </w:r>
        <w:r w:rsidDel="00F86E81">
          <w:delInstrText>HYPERLINK "http://www.unece.org/trans/main/wp29/wp29wgs/wp29gen/wp29resolutions.html"</w:delInstrText>
        </w:r>
        <w:r w:rsidDel="00F86E81">
          <w:fldChar w:fldCharType="separate"/>
        </w:r>
        <w:r w:rsidRPr="002675FD" w:rsidDel="00F86E81">
          <w:rPr>
            <w:rStyle w:val="Hyperlink"/>
          </w:rPr>
          <w:delText>www.unece.org/trans/main/wp29/wp29wgs/wp29gen/wp29resolutions.html</w:delText>
        </w:r>
        <w:r w:rsidDel="00F86E81">
          <w:fldChar w:fldCharType="end"/>
        </w:r>
      </w:del>
    </w:p>
  </w:footnote>
  <w:footnote w:id="4">
    <w:p w14:paraId="08C0B376" w14:textId="00EC0843" w:rsidR="006232C0" w:rsidRPr="007C5092" w:rsidRDefault="006232C0" w:rsidP="006232C0">
      <w:pPr>
        <w:pStyle w:val="FootnoteText"/>
        <w:tabs>
          <w:tab w:val="clear" w:pos="1021"/>
          <w:tab w:val="right" w:pos="993"/>
        </w:tabs>
        <w:ind w:hanging="283"/>
        <w:jc w:val="both"/>
      </w:pPr>
      <w:r>
        <w:tab/>
      </w:r>
      <w:r w:rsidR="00F33185">
        <w:rPr>
          <w:rStyle w:val="FootnoteReference"/>
        </w:rPr>
        <w:footnoteRef/>
      </w:r>
      <w:r w:rsidR="00F33185">
        <w:t xml:space="preserve"> </w:t>
      </w:r>
      <w:ins w:id="11" w:author="Annett Schuessling / VDA" w:date="2026-03-12T08:53:00Z" w16du:dateUtc="2026-03-12T07:53:00Z">
        <w:r w:rsidR="00BE4AB1">
          <w:tab/>
        </w:r>
      </w:ins>
      <w:r w:rsidRPr="00F0571C">
        <w:t>Additional Sound Emission Provisions refer to the specifications of paragraph 6.2.3. of the main body and Annex 7. A new Annex 9 was introduced for a sound evaluation of a vehicle under Real Driving Conditions (RD-ASEP) for evaluation purposes without impact on the type approval. RD-ASEP covers an extended control range with driving conditions outside of normal driving with higher accelerations and vehicle speeds up to 100 km/h. See also the provisions in paragraph 5.1.</w:t>
      </w:r>
    </w:p>
    <w:p w14:paraId="0E60B3EC" w14:textId="63B17973" w:rsidR="00F33185" w:rsidRPr="00F33185" w:rsidRDefault="00F33185">
      <w:pPr>
        <w:pStyle w:val="FootnoteText"/>
      </w:pPr>
    </w:p>
  </w:footnote>
  <w:footnote w:id="5">
    <w:p w14:paraId="4B865B20" w14:textId="6A9DD589" w:rsidR="004924DF" w:rsidRPr="00A40B50" w:rsidRDefault="004924DF" w:rsidP="00A40B50">
      <w:pPr>
        <w:pStyle w:val="FootnoteText"/>
        <w:ind w:firstLine="0"/>
        <w:rPr>
          <w:lang w:val="en-US"/>
        </w:rPr>
      </w:pPr>
      <w:r>
        <w:rPr>
          <w:rStyle w:val="FootnoteReference"/>
        </w:rPr>
        <w:footnoteRef/>
      </w:r>
      <w:r>
        <w:t xml:space="preserve"> </w:t>
      </w:r>
      <w:r w:rsidRPr="00BE6562">
        <w:rPr>
          <w:bCs/>
          <w:i/>
          <w:lang w:val="en-US"/>
        </w:rPr>
        <w:t>Note:</w:t>
      </w:r>
      <w:r w:rsidRPr="00BE6562">
        <w:rPr>
          <w:bCs/>
          <w:lang w:val="en-US"/>
        </w:rPr>
        <w:t xml:space="preserve"> The common understanding of a "low gear" or a "high gear" shall not apply to gear ratios. For example, the lowest gear for forward driving, the first gear, has the highest gear ratio of all forward driving gears. While manual transmission has discrete gears, many non-manual transmissions can have more gear ratios engaged by the control unit of the transmission.</w:t>
      </w:r>
    </w:p>
  </w:footnote>
  <w:footnote w:id="6">
    <w:p w14:paraId="093A6D0B" w14:textId="497E779F" w:rsidR="00737FC2" w:rsidRPr="00A5148D" w:rsidRDefault="00737FC2" w:rsidP="00737FC2">
      <w:pPr>
        <w:spacing w:after="120"/>
        <w:ind w:left="1418" w:right="1134" w:hanging="284"/>
        <w:jc w:val="both"/>
        <w:rPr>
          <w:ins w:id="90" w:author="Annett Schuessling / VDA" w:date="2026-03-12T09:11:00Z" w16du:dateUtc="2026-03-12T08:11:00Z"/>
          <w:spacing w:val="2"/>
          <w:sz w:val="18"/>
          <w:szCs w:val="18"/>
          <w:lang w:val="en-US"/>
        </w:rPr>
      </w:pPr>
      <w:ins w:id="91" w:author="Annett Schuessling / VDA" w:date="2026-03-12T09:11:00Z" w16du:dateUtc="2026-03-12T08:11:00Z">
        <w:r>
          <w:rPr>
            <w:rStyle w:val="FootnoteReference"/>
          </w:rPr>
          <w:footnoteRef/>
        </w:r>
        <w:r>
          <w:t xml:space="preserve"> </w:t>
        </w:r>
        <w:r>
          <w:tab/>
        </w:r>
        <w:r w:rsidRPr="00A5148D">
          <w:rPr>
            <w:sz w:val="18"/>
            <w:szCs w:val="18"/>
            <w:lang w:val="en-US"/>
          </w:rPr>
          <w:t>As defined in the Consolidated Resolution on the Construction of Vehicles (R.E.3.) (ECE/TRANS/WP.29/78/Rev.</w:t>
        </w:r>
        <w:r w:rsidRPr="00737FC2">
          <w:rPr>
            <w:sz w:val="18"/>
            <w:szCs w:val="18"/>
            <w:lang w:val="en-US"/>
          </w:rPr>
          <w:t>8</w:t>
        </w:r>
        <w:r w:rsidRPr="00A5148D">
          <w:rPr>
            <w:sz w:val="18"/>
            <w:szCs w:val="18"/>
            <w:lang w:val="en-US"/>
          </w:rPr>
          <w:t>)</w:t>
        </w:r>
        <w:r>
          <w:rPr>
            <w:sz w:val="18"/>
            <w:szCs w:val="18"/>
            <w:lang w:val="en-US"/>
          </w:rPr>
          <w:t>.</w:t>
        </w:r>
      </w:ins>
    </w:p>
    <w:p w14:paraId="3D4C424C" w14:textId="2176020F" w:rsidR="00737FC2" w:rsidRPr="00737FC2" w:rsidRDefault="00737FC2">
      <w:pPr>
        <w:pStyle w:val="FootnoteText"/>
      </w:pPr>
    </w:p>
  </w:footnote>
  <w:footnote w:id="7">
    <w:p w14:paraId="4DF82C4B" w14:textId="49C975C7" w:rsidR="009F4593" w:rsidRPr="00BE4AB1" w:rsidRDefault="009F4593" w:rsidP="009F4593">
      <w:pPr>
        <w:pStyle w:val="ListParagraph"/>
        <w:spacing w:before="100" w:beforeAutospacing="1"/>
        <w:ind w:left="1418" w:right="992" w:hanging="284"/>
        <w:rPr>
          <w:ins w:id="143" w:author="Doug Moore" w:date="2026-02-13T03:09:00Z" w16du:dateUtc="2026-02-13T08:09:00Z"/>
          <w:sz w:val="18"/>
          <w:szCs w:val="18"/>
          <w:lang w:val="en-GB"/>
        </w:rPr>
      </w:pPr>
    </w:p>
  </w:footnote>
  <w:footnote w:id="8">
    <w:p w14:paraId="31743419" w14:textId="77777777" w:rsidR="005D1E1B" w:rsidRPr="00F31DB9" w:rsidRDefault="005D1E1B" w:rsidP="005D1E1B">
      <w:pPr>
        <w:pStyle w:val="FootnoteText"/>
        <w:tabs>
          <w:tab w:val="clear" w:pos="1021"/>
        </w:tabs>
        <w:ind w:left="1418" w:right="0" w:hanging="284"/>
        <w:rPr>
          <w:lang w:val="en-US"/>
        </w:rPr>
      </w:pPr>
      <w:r>
        <w:rPr>
          <w:rStyle w:val="FootnoteReference"/>
        </w:rPr>
        <w:footnoteRef/>
      </w:r>
      <w:r w:rsidRPr="002E3016">
        <w:rPr>
          <w:lang w:val="en-US"/>
        </w:rPr>
        <w:t xml:space="preserve"> </w:t>
      </w:r>
      <w:r>
        <w:rPr>
          <w:lang w:val="en-US"/>
        </w:rPr>
        <w:tab/>
      </w:r>
      <w:r w:rsidRPr="00F31DB9">
        <w:rPr>
          <w:lang w:val="en-US"/>
        </w:rPr>
        <w:t>For example, but not limited to, conformity of production, or extensions of already existing approvals, or in</w:t>
      </w:r>
      <w:r w:rsidRPr="00F31DB9">
        <w:rPr>
          <w:lang w:val="en-US"/>
        </w:rPr>
        <w:noBreakHyphen/>
        <w:t>service conformity.</w:t>
      </w:r>
    </w:p>
  </w:footnote>
  <w:footnote w:id="9">
    <w:p w14:paraId="13F388E9" w14:textId="77777777" w:rsidR="00AF023F" w:rsidRPr="003B69D7" w:rsidRDefault="00AF023F" w:rsidP="003B69D7">
      <w:pPr>
        <w:pStyle w:val="FootnoteText"/>
        <w:tabs>
          <w:tab w:val="clear" w:pos="1021"/>
        </w:tabs>
        <w:ind w:left="1418" w:right="0" w:hanging="284"/>
        <w:rPr>
          <w:rStyle w:val="FootnoteReference"/>
        </w:rPr>
      </w:pPr>
      <w:del w:id="153" w:author="Annett Schuessling / VDA" w:date="2026-03-12T09:15:00Z" w16du:dateUtc="2026-03-12T08:15:00Z">
        <w:r w:rsidRPr="003B69D7" w:rsidDel="003B69D7">
          <w:rPr>
            <w:rStyle w:val="FootnoteReference"/>
          </w:rPr>
          <w:tab/>
        </w:r>
      </w:del>
      <w:r>
        <w:rPr>
          <w:rStyle w:val="FootnoteReference"/>
        </w:rPr>
        <w:footnoteRef/>
      </w:r>
      <w:r w:rsidRPr="003B69D7">
        <w:rPr>
          <w:rStyle w:val="FootnoteReference"/>
        </w:rPr>
        <w:t xml:space="preserve"> </w:t>
      </w:r>
      <w:r w:rsidRPr="003B69D7">
        <w:rPr>
          <w:rStyle w:val="FootnoteReference"/>
        </w:rPr>
        <w:tab/>
      </w:r>
      <w:hyperlink r:id="rId1" w:history="1">
        <w:r w:rsidRPr="003B69D7">
          <w:rPr>
            <w:rStyle w:val="FootnoteReference"/>
            <w:vertAlign w:val="baseline"/>
          </w:rPr>
          <w:t>https://unece.org/documents-reference-only-0</w:t>
        </w:r>
      </w:hyperlink>
      <w:r w:rsidRPr="003B69D7">
        <w:rPr>
          <w:rStyle w:val="FootnoteReference"/>
          <w:vertAlign w:val="baseline"/>
        </w:rPr>
        <w:br/>
        <w:t>In the “monitoring data sheet” the address, where the file shall be submitted to, is on the top of the sheet table “(0) instructions”.</w:t>
      </w:r>
      <w:r w:rsidRPr="003B69D7">
        <w:rPr>
          <w:rStyle w:val="FootnoteReference"/>
        </w:rPr>
        <w:t xml:space="preserve"> </w:t>
      </w:r>
    </w:p>
  </w:footnote>
  <w:footnote w:id="10">
    <w:p w14:paraId="78FECD63" w14:textId="77777777" w:rsidR="000A6DE3" w:rsidRPr="00785A50" w:rsidRDefault="000A6DE3" w:rsidP="000A6DE3">
      <w:pPr>
        <w:pStyle w:val="FootnoteText"/>
      </w:pPr>
      <w:r>
        <w:rPr>
          <w:lang w:val="en-US"/>
        </w:rPr>
        <w:tab/>
      </w:r>
      <w:r w:rsidRPr="00785A50">
        <w:rPr>
          <w:rStyle w:val="FootnoteReference"/>
        </w:rPr>
        <w:footnoteRef/>
      </w:r>
      <w:r w:rsidRPr="00785A50">
        <w:rPr>
          <w:lang w:val="en-US"/>
        </w:rPr>
        <w:t xml:space="preserve"> </w:t>
      </w:r>
      <w:r w:rsidRPr="00785A50">
        <w:rPr>
          <w:lang w:val="en-US"/>
        </w:rPr>
        <w:tab/>
      </w:r>
      <w:r w:rsidRPr="00785A50">
        <w:rPr>
          <w:lang w:val="en-US"/>
        </w:rPr>
        <w:tab/>
        <w:t xml:space="preserve">Where </w:t>
      </w:r>
      <w:r>
        <w:rPr>
          <w:lang w:val="en-US"/>
        </w:rPr>
        <w:t xml:space="preserve">the </w:t>
      </w:r>
      <w:r w:rsidRPr="00785A50">
        <w:rPr>
          <w:lang w:val="en-US"/>
        </w:rPr>
        <w:t>Type Approval Authorities, Technical Services or vehicle manufacturers decide to submit additional test reports, the measured vehicles shall be in such a condition that they can be used for type</w:t>
      </w:r>
      <w:r>
        <w:rPr>
          <w:lang w:val="en-US"/>
        </w:rPr>
        <w:t xml:space="preserve"> </w:t>
      </w:r>
      <w:r w:rsidRPr="00785A50">
        <w:rPr>
          <w:lang w:val="en-US"/>
        </w:rPr>
        <w:t>approval (e.g., the vehicles should not be older than one year, original</w:t>
      </w:r>
      <w:r>
        <w:rPr>
          <w:lang w:val="en-US"/>
        </w:rPr>
        <w:t>ly</w:t>
      </w:r>
      <w:r w:rsidRPr="00785A50">
        <w:rPr>
          <w:lang w:val="en-US"/>
        </w:rPr>
        <w:t xml:space="preserve"> equipped, without manipulation and maintained </w:t>
      </w:r>
      <w:r w:rsidRPr="00ED689E">
        <w:t>according</w:t>
      </w:r>
      <w:r w:rsidRPr="00785A50">
        <w:rPr>
          <w:lang w:val="en-US"/>
        </w:rPr>
        <w:t xml:space="preserve"> to </w:t>
      </w:r>
      <w:r>
        <w:rPr>
          <w:lang w:val="en-US"/>
        </w:rPr>
        <w:t xml:space="preserve">the </w:t>
      </w:r>
      <w:r w:rsidRPr="00785A50">
        <w:rPr>
          <w:lang w:val="en-US"/>
        </w:rPr>
        <w:t>manufacturer's specifications) and type approved according to the 03 series of UN Regulation No. 51.</w:t>
      </w:r>
    </w:p>
  </w:footnote>
  <w:footnote w:id="11">
    <w:p w14:paraId="5A99C8EE" w14:textId="49FC126A" w:rsidR="004924DF" w:rsidRPr="00FF73A4" w:rsidRDefault="004924DF" w:rsidP="00B01C61">
      <w:pPr>
        <w:pStyle w:val="FootnoteText"/>
        <w:widowControl w:val="0"/>
        <w:tabs>
          <w:tab w:val="clear" w:pos="1021"/>
          <w:tab w:val="right" w:pos="1020"/>
        </w:tabs>
      </w:pPr>
      <w:r w:rsidRPr="00FF73A4">
        <w:tab/>
      </w:r>
      <w:r w:rsidRPr="00FF73A4">
        <w:rPr>
          <w:rStyle w:val="FootnoteReference"/>
        </w:rPr>
        <w:footnoteRef/>
      </w:r>
      <w:r w:rsidRPr="00FF73A4">
        <w:tab/>
      </w:r>
      <w:r w:rsidRPr="00C05977">
        <w:t>The distinguishing numbers of the Contracting Parties to the 1958 Agreement are reproduced in Annex 3 to the Consolidated Resolution on the Construction of Vehicles (R.E.3)</w:t>
      </w:r>
      <w:r w:rsidR="00327F6F" w:rsidRPr="00C05977" w:rsidDel="00327F6F">
        <w:t xml:space="preserve"> </w:t>
      </w:r>
    </w:p>
  </w:footnote>
  <w:footnote w:id="12">
    <w:p w14:paraId="58BE27F4" w14:textId="77777777" w:rsidR="004924DF" w:rsidRPr="00FF73A4" w:rsidRDefault="004924DF" w:rsidP="00B01C61">
      <w:pPr>
        <w:pStyle w:val="FootnoteText"/>
      </w:pPr>
      <w:r w:rsidRPr="00FF73A4">
        <w:tab/>
      </w:r>
      <w:r w:rsidRPr="00FF73A4">
        <w:rPr>
          <w:rStyle w:val="FootnoteReference"/>
        </w:rPr>
        <w:footnoteRef/>
      </w:r>
      <w:r w:rsidRPr="00FF73A4">
        <w:tab/>
        <w:t xml:space="preserve">A test is made on a stationary </w:t>
      </w:r>
      <w:r w:rsidRPr="00C05977">
        <w:t>vehicle</w:t>
      </w:r>
      <w:r w:rsidRPr="00FF73A4">
        <w:t xml:space="preserve"> in order to provide a reference value for administrations which use this m</w:t>
      </w:r>
      <w:r>
        <w:t>ethod to check vehicles in use.</w:t>
      </w:r>
    </w:p>
  </w:footnote>
  <w:footnote w:id="13">
    <w:p w14:paraId="120F9F26" w14:textId="02AFCD6C" w:rsidR="004924DF" w:rsidRPr="00D61D02" w:rsidRDefault="004924DF" w:rsidP="00B01C61">
      <w:pPr>
        <w:pStyle w:val="FootnoteText"/>
        <w:widowControl w:val="0"/>
        <w:tabs>
          <w:tab w:val="clear" w:pos="1021"/>
          <w:tab w:val="right" w:pos="1020"/>
        </w:tabs>
      </w:pPr>
      <w:r w:rsidRPr="00FF73A4">
        <w:rPr>
          <w:b/>
        </w:rPr>
        <w:tab/>
      </w:r>
      <w:r w:rsidRPr="00D61D02">
        <w:rPr>
          <w:rStyle w:val="FootnoteReference"/>
        </w:rPr>
        <w:footnoteRef/>
      </w:r>
      <w:r w:rsidRPr="00D61D02">
        <w:tab/>
      </w:r>
      <w:r w:rsidRPr="00971DB9">
        <w:rPr>
          <w:lang w:val="en-US"/>
        </w:rPr>
        <w:t>As defined in the Consolidated Resolution on the Construction of Vehicles (R.E.3.), ECE/TRANS/WP.29/78/Rev.</w:t>
      </w:r>
      <w:r w:rsidR="00F36F56">
        <w:rPr>
          <w:lang w:val="en-US"/>
        </w:rPr>
        <w:t>6</w:t>
      </w:r>
      <w:r w:rsidR="00F36F56" w:rsidRPr="00971DB9" w:rsidDel="00F36F56">
        <w:rPr>
          <w:lang w:val="en-US"/>
        </w:rPr>
        <w:t xml:space="preserve"> </w:t>
      </w:r>
    </w:p>
  </w:footnote>
  <w:footnote w:id="14">
    <w:p w14:paraId="0390D5F1" w14:textId="5BE352FC" w:rsidR="00FF7B2B" w:rsidRPr="00FF7B2B" w:rsidRDefault="00FF7B2B" w:rsidP="003B69D7">
      <w:pPr>
        <w:pStyle w:val="FootnoteText"/>
        <w:tabs>
          <w:tab w:val="clear" w:pos="1021"/>
          <w:tab w:val="right" w:pos="1134"/>
        </w:tabs>
        <w:ind w:hanging="283"/>
        <w:rPr>
          <w:lang w:val="en-US"/>
        </w:rPr>
      </w:pPr>
      <w:ins w:id="165" w:author="Doug Moore" w:date="2026-02-13T03:54:00Z" w16du:dateUtc="2026-02-13T08:54:00Z">
        <w:r>
          <w:rPr>
            <w:rStyle w:val="FootnoteReference"/>
          </w:rPr>
          <w:footnoteRef/>
        </w:r>
        <w:r>
          <w:t xml:space="preserve"> </w:t>
        </w:r>
      </w:ins>
      <w:ins w:id="166" w:author="Annett Schuessling / VDA" w:date="2026-03-12T09:16:00Z" w16du:dateUtc="2026-03-12T08:16:00Z">
        <w:r w:rsidR="003B69D7">
          <w:tab/>
        </w:r>
        <w:r w:rsidR="003B69D7">
          <w:tab/>
        </w:r>
      </w:ins>
      <w:ins w:id="167" w:author="Doug Moore" w:date="2026-02-13T03:54:00Z" w16du:dateUtc="2026-02-13T08:54:00Z">
        <w:r w:rsidR="002070BA" w:rsidRPr="00CE6660">
          <w:rPr>
            <w:b/>
            <w:bCs/>
            <w:color w:val="4F81BD" w:themeColor="accent1"/>
            <w:szCs w:val="18"/>
            <w:lang w:eastAsia="ja-JP"/>
          </w:rPr>
          <w:t>See guidance document for interpretation of paragraph 6.2.3. ASEP of UN-R 51</w:t>
        </w:r>
        <w:r w:rsidR="002070BA" w:rsidRPr="00CE6660">
          <w:rPr>
            <w:b/>
            <w:bCs/>
            <w:color w:val="4F81BD" w:themeColor="accent1"/>
            <w:szCs w:val="18"/>
          </w:rPr>
          <w:t>, which is included in the list of documents for reference of GRBP</w:t>
        </w:r>
        <w:r w:rsidR="002070BA" w:rsidRPr="00CE6660">
          <w:rPr>
            <w:b/>
            <w:bCs/>
            <w:color w:val="4F81BD" w:themeColor="accent1"/>
            <w:szCs w:val="18"/>
            <w:lang w:eastAsia="ja-JP"/>
          </w:rPr>
          <w:t>.</w:t>
        </w:r>
      </w:ins>
    </w:p>
  </w:footnote>
  <w:footnote w:id="15">
    <w:p w14:paraId="72BCF915" w14:textId="3C79E123" w:rsidR="00380629" w:rsidRPr="00380629" w:rsidRDefault="00380629">
      <w:pPr>
        <w:pStyle w:val="FootnoteText"/>
        <w:rPr>
          <w:lang w:val="en-US"/>
        </w:rPr>
      </w:pPr>
      <w:ins w:id="195" w:author="Doug Moore" w:date="2026-02-13T03:58:00Z" w16du:dateUtc="2026-02-13T08:58:00Z">
        <w:r>
          <w:rPr>
            <w:rStyle w:val="FootnoteReference"/>
          </w:rPr>
          <w:footnoteRef/>
        </w:r>
        <w:r>
          <w:t xml:space="preserve"> </w:t>
        </w:r>
      </w:ins>
      <w:ins w:id="196" w:author="Doug Moore" w:date="2026-02-13T03:59:00Z" w16du:dateUtc="2026-02-13T08:59:00Z">
        <w:r w:rsidR="001E045E" w:rsidRPr="00446699">
          <w:rPr>
            <w:b/>
            <w:bCs/>
            <w:iCs/>
            <w:color w:val="4F81BD" w:themeColor="accent1"/>
          </w:rPr>
          <w:t>Example: changing a mode or operating a switch.</w:t>
        </w:r>
      </w:ins>
    </w:p>
  </w:footnote>
  <w:footnote w:id="16">
    <w:p w14:paraId="7C5930AB" w14:textId="77777777" w:rsidR="004924DF" w:rsidRPr="00FF73A4" w:rsidRDefault="004924DF" w:rsidP="00B01C61">
      <w:pPr>
        <w:pStyle w:val="FootnoteText"/>
        <w:widowControl w:val="0"/>
        <w:tabs>
          <w:tab w:val="clear" w:pos="1021"/>
          <w:tab w:val="right" w:pos="1020"/>
        </w:tabs>
      </w:pPr>
      <w:r w:rsidRPr="00FF73A4">
        <w:tab/>
      </w:r>
      <w:r w:rsidRPr="00FF73A4">
        <w:rPr>
          <w:rStyle w:val="FootnoteReference"/>
        </w:rPr>
        <w:footnoteRef/>
      </w:r>
      <w:r w:rsidRPr="00FF73A4">
        <w:tab/>
        <w:t>Distinguishing number of the country which has granted/extended/refused/withdrawn approval (see approval provisions in the Regulation).</w:t>
      </w:r>
    </w:p>
  </w:footnote>
  <w:footnote w:id="17">
    <w:p w14:paraId="04AD1559" w14:textId="77777777" w:rsidR="004924DF" w:rsidRPr="00FF73A4" w:rsidRDefault="004924DF" w:rsidP="00B01C61">
      <w:pPr>
        <w:pStyle w:val="FootnoteText"/>
      </w:pPr>
      <w:r w:rsidRPr="00FF73A4">
        <w:tab/>
      </w:r>
      <w:r w:rsidRPr="00FF73A4">
        <w:rPr>
          <w:rStyle w:val="FootnoteReference"/>
        </w:rPr>
        <w:footnoteRef/>
      </w:r>
      <w:r w:rsidRPr="00FF73A4">
        <w:tab/>
        <w:t>Delete what does not apply</w:t>
      </w:r>
      <w:r>
        <w:t>.</w:t>
      </w:r>
    </w:p>
  </w:footnote>
  <w:footnote w:id="18">
    <w:p w14:paraId="7F18A94E" w14:textId="77777777" w:rsidR="004924DF" w:rsidRPr="00654C4B" w:rsidRDefault="004924DF" w:rsidP="00B01C61">
      <w:pPr>
        <w:pStyle w:val="FootnoteText"/>
        <w:rPr>
          <w:lang w:val="en-US"/>
        </w:rPr>
      </w:pPr>
      <w:r>
        <w:rPr>
          <w:lang w:val="en-US"/>
        </w:rPr>
        <w:tab/>
      </w:r>
      <w:r>
        <w:rPr>
          <w:rStyle w:val="FootnoteReference"/>
        </w:rPr>
        <w:footnoteRef/>
      </w:r>
      <w:r>
        <w:t xml:space="preserve"> </w:t>
      </w:r>
      <w:r>
        <w:rPr>
          <w:lang w:val="en-US"/>
        </w:rPr>
        <w:tab/>
      </w:r>
      <w:r w:rsidRPr="00654C4B">
        <w:t xml:space="preserve">If the means of identification of type contains characters not relevant to describe the vehicle types covered by the type-approval certificate such characters shall be represented in the documentation by the symbol: </w:t>
      </w:r>
      <w:r>
        <w:t>'</w:t>
      </w:r>
      <w:r w:rsidRPr="00654C4B">
        <w:t>?</w:t>
      </w:r>
      <w:r>
        <w:t>'</w:t>
      </w:r>
      <w:r w:rsidRPr="00654C4B">
        <w:t xml:space="preserve"> (e.g. ABC??123??).</w:t>
      </w:r>
    </w:p>
  </w:footnote>
  <w:footnote w:id="19">
    <w:p w14:paraId="70241B74" w14:textId="77777777" w:rsidR="004924DF" w:rsidRPr="00C90490" w:rsidRDefault="004924DF" w:rsidP="0090051D">
      <w:pPr>
        <w:pStyle w:val="FootnoteText"/>
        <w:rPr>
          <w:lang w:val="fr-FR"/>
        </w:rPr>
      </w:pPr>
      <w:r w:rsidRPr="003C0C7C">
        <w:tab/>
      </w:r>
      <w:r w:rsidRPr="003C0C7C">
        <w:rPr>
          <w:rStyle w:val="FootnoteReference"/>
        </w:rPr>
        <w:footnoteRef/>
      </w:r>
      <w:r w:rsidRPr="003C0C7C">
        <w:tab/>
      </w:r>
      <w:r w:rsidRPr="0090051D">
        <w:t xml:space="preserve">As defined in the Consolidated Resolution on the Construction of Vehicles (R.E.3.), document ECE/TRANS/WP.29/78/Rev.3, para. </w:t>
      </w:r>
      <w:r w:rsidRPr="00C90490">
        <w:rPr>
          <w:lang w:val="fr-FR"/>
        </w:rPr>
        <w:t>2 - www.unece.org/trans/main/wp29/wp29wgs/wp29gen/wp29resolutions.html</w:t>
      </w:r>
    </w:p>
  </w:footnote>
  <w:footnote w:id="20">
    <w:p w14:paraId="0242FC2D" w14:textId="77777777" w:rsidR="004924DF" w:rsidRPr="00C90490" w:rsidRDefault="004924DF" w:rsidP="003758C0">
      <w:pPr>
        <w:pStyle w:val="FootnoteText"/>
        <w:rPr>
          <w:lang w:val="fr-FR"/>
        </w:rPr>
      </w:pPr>
      <w:r w:rsidRPr="00C90490">
        <w:rPr>
          <w:lang w:val="fr-FR"/>
        </w:rPr>
        <w:tab/>
      </w:r>
      <w:r>
        <w:rPr>
          <w:rStyle w:val="FootnoteReference"/>
        </w:rPr>
        <w:footnoteRef/>
      </w:r>
      <w:r w:rsidRPr="00C90490">
        <w:rPr>
          <w:lang w:val="fr-FR"/>
        </w:rPr>
        <w:tab/>
        <w:t>If applicable</w:t>
      </w:r>
    </w:p>
  </w:footnote>
  <w:footnote w:id="21">
    <w:p w14:paraId="5B1DD167" w14:textId="77777777" w:rsidR="004924DF" w:rsidRDefault="004924DF" w:rsidP="00DF699F">
      <w:pPr>
        <w:pStyle w:val="FootnoteText"/>
        <w:widowControl w:val="0"/>
      </w:pPr>
      <w:r w:rsidRPr="00C90490">
        <w:rPr>
          <w:lang w:val="fr-FR"/>
        </w:rPr>
        <w:tab/>
      </w:r>
      <w:r>
        <w:rPr>
          <w:rStyle w:val="FootnoteReference"/>
        </w:rPr>
        <w:footnoteRef/>
      </w:r>
      <w:r>
        <w:tab/>
        <w:t xml:space="preserve">Delete what does not apply. </w:t>
      </w:r>
    </w:p>
  </w:footnote>
  <w:footnote w:id="22">
    <w:p w14:paraId="343E36BD" w14:textId="77777777" w:rsidR="004924DF" w:rsidRPr="004F7606" w:rsidRDefault="004924DF" w:rsidP="00B01C61">
      <w:pPr>
        <w:pStyle w:val="FootnoteText"/>
        <w:widowControl w:val="0"/>
        <w:tabs>
          <w:tab w:val="clear" w:pos="1021"/>
          <w:tab w:val="right" w:pos="1020"/>
        </w:tabs>
        <w:rPr>
          <w:lang w:val="en-US"/>
        </w:rPr>
      </w:pPr>
      <w:r>
        <w:tab/>
      </w:r>
      <w:r>
        <w:rPr>
          <w:rStyle w:val="FootnoteReference"/>
        </w:rPr>
        <w:footnoteRef/>
      </w:r>
      <w:r>
        <w:tab/>
      </w:r>
      <w:r w:rsidRPr="000A0BAF">
        <w:t>If the means of identification of type contains characters not relevant to describe the vehicle types covered by the type-approval certificate such characters shall be represented in the documentation by the symbol: '?' (e.g. ABC??123??).</w:t>
      </w:r>
      <w:r>
        <w:t xml:space="preserve"> </w:t>
      </w:r>
    </w:p>
  </w:footnote>
  <w:footnote w:id="23">
    <w:p w14:paraId="51C6C567" w14:textId="77777777" w:rsidR="004924DF" w:rsidRPr="000A0BAF" w:rsidRDefault="004924DF" w:rsidP="00B01C61">
      <w:pPr>
        <w:pStyle w:val="FootnoteText"/>
        <w:widowControl w:val="0"/>
        <w:tabs>
          <w:tab w:val="clear" w:pos="1021"/>
          <w:tab w:val="right" w:pos="1020"/>
        </w:tabs>
      </w:pPr>
      <w:r>
        <w:tab/>
      </w:r>
      <w:r>
        <w:rPr>
          <w:rStyle w:val="FootnoteReference"/>
        </w:rPr>
        <w:footnoteRef/>
      </w:r>
      <w:r>
        <w:tab/>
      </w:r>
      <w:r w:rsidRPr="0090051D">
        <w:t>As defined in the Consolidated Resolution on the Construction of Vehicles (R.E.3.), document ECE/TRANS/WP.29/78/Rev.3, para. 2 - www.unece.org/trans/main/wp29/wp29wgs/wp29gen/wp29resolutions.html</w:t>
      </w:r>
    </w:p>
  </w:footnote>
  <w:footnote w:id="24">
    <w:p w14:paraId="518FEAF7" w14:textId="77777777" w:rsidR="004924DF" w:rsidRPr="00D61D02" w:rsidRDefault="004924DF" w:rsidP="00B01C61">
      <w:pPr>
        <w:pStyle w:val="FootnoteText"/>
      </w:pPr>
      <w:r w:rsidRPr="003C0C7C">
        <w:tab/>
      </w:r>
      <w:r w:rsidRPr="00D61D02">
        <w:rPr>
          <w:rStyle w:val="FootnoteReference"/>
        </w:rPr>
        <w:footnoteRef/>
      </w:r>
      <w:r w:rsidRPr="00D61D02">
        <w:t xml:space="preserve"> </w:t>
      </w:r>
      <w:r w:rsidRPr="00D61D02">
        <w:tab/>
        <w:t xml:space="preserve">Only for the purpose of defining </w:t>
      </w:r>
      <w:r>
        <w:t>"</w:t>
      </w:r>
      <w:r w:rsidRPr="00D61D02">
        <w:t xml:space="preserve">off-road vehicles". </w:t>
      </w:r>
    </w:p>
  </w:footnote>
  <w:footnote w:id="25">
    <w:p w14:paraId="1935EAD0" w14:textId="77777777" w:rsidR="004924DF" w:rsidRPr="00D61D02" w:rsidRDefault="004924DF" w:rsidP="00B01C61">
      <w:pPr>
        <w:pStyle w:val="FootnoteText"/>
      </w:pPr>
      <w:r w:rsidRPr="00D61D02">
        <w:tab/>
      </w:r>
      <w:r w:rsidRPr="00D61D02">
        <w:rPr>
          <w:rStyle w:val="FootnoteReference"/>
        </w:rPr>
        <w:footnoteRef/>
      </w:r>
      <w:r w:rsidRPr="00D61D02">
        <w:t xml:space="preserve"> </w:t>
      </w:r>
      <w:r w:rsidRPr="00D61D02">
        <w:tab/>
        <w:t>Standard ISO 612: 1978 — Road vehicles — Dimensions of motor vehicles and towed vehicles - terms and definitions.</w:t>
      </w:r>
      <w:r w:rsidRPr="00D61D02">
        <w:br/>
      </w:r>
      <w:r>
        <w:t>(a)</w:t>
      </w:r>
      <w:r w:rsidRPr="00D61D02">
        <w:t xml:space="preserve"> </w:t>
      </w:r>
      <w:r>
        <w:tab/>
      </w:r>
      <w:r w:rsidRPr="00D61D02">
        <w:t xml:space="preserve">Where there is one version with a normal cab and another with a sleeper cab, both sets of masses and dimensions are to be stated. </w:t>
      </w:r>
      <w:r w:rsidRPr="00D61D02">
        <w:br/>
      </w:r>
      <w:r>
        <w:t>(b)</w:t>
      </w:r>
      <w:r w:rsidRPr="00D61D02">
        <w:t xml:space="preserve"> </w:t>
      </w:r>
      <w:r>
        <w:tab/>
      </w:r>
      <w:r w:rsidRPr="00D61D02">
        <w:t xml:space="preserve">Optional equipment that affects the dimensions of the vehicle shall be specified. </w:t>
      </w:r>
    </w:p>
  </w:footnote>
  <w:footnote w:id="26">
    <w:p w14:paraId="447DE250" w14:textId="77777777" w:rsidR="004924DF" w:rsidRPr="00D61D02" w:rsidRDefault="004924DF" w:rsidP="00B01C61">
      <w:pPr>
        <w:pStyle w:val="FootnoteText"/>
      </w:pPr>
      <w:r w:rsidRPr="003C0C7C">
        <w:rPr>
          <w:b/>
        </w:rPr>
        <w:tab/>
      </w:r>
      <w:r w:rsidRPr="00D61D02">
        <w:rPr>
          <w:rStyle w:val="FootnoteReference"/>
        </w:rPr>
        <w:footnoteRef/>
      </w:r>
      <w:r w:rsidRPr="00D61D02">
        <w:t xml:space="preserve"> </w:t>
      </w:r>
      <w:r w:rsidRPr="00D61D02">
        <w:tab/>
        <w:t xml:space="preserve">The mass of the driver is assessed at 75 kg. The liquid containing systems (except those for used water that </w:t>
      </w:r>
      <w:r>
        <w:t>shall</w:t>
      </w:r>
      <w:r w:rsidRPr="00D61D02">
        <w:t xml:space="preserve"> remain empty) are filled to 90 per cent of the capacity specified by the manufacturer. The information referred to in points 2.2</w:t>
      </w:r>
      <w:r>
        <w:t xml:space="preserve">. </w:t>
      </w:r>
      <w:r w:rsidRPr="00D61D02">
        <w:t>(b) do not need to be provided for vehicle categories N</w:t>
      </w:r>
      <w:r w:rsidRPr="00D61D02">
        <w:rPr>
          <w:vertAlign w:val="subscript"/>
        </w:rPr>
        <w:t>2</w:t>
      </w:r>
      <w:r w:rsidRPr="00D61D02">
        <w:t>, N</w:t>
      </w:r>
      <w:r w:rsidRPr="00D61D02">
        <w:rPr>
          <w:vertAlign w:val="subscript"/>
        </w:rPr>
        <w:t>3</w:t>
      </w:r>
      <w:r w:rsidRPr="00D61D02">
        <w:t>, M</w:t>
      </w:r>
      <w:r w:rsidRPr="00D61D02">
        <w:rPr>
          <w:vertAlign w:val="subscript"/>
        </w:rPr>
        <w:t>2</w:t>
      </w:r>
      <w:r w:rsidRPr="00D61D02">
        <w:t xml:space="preserve"> and M</w:t>
      </w:r>
      <w:r w:rsidRPr="00D61D02">
        <w:rPr>
          <w:vertAlign w:val="subscript"/>
        </w:rPr>
        <w:t>3</w:t>
      </w:r>
      <w:r w:rsidRPr="00D61D02">
        <w:t>.</w:t>
      </w:r>
    </w:p>
  </w:footnote>
  <w:footnote w:id="27">
    <w:p w14:paraId="2C5FEC1C" w14:textId="77777777" w:rsidR="004924DF" w:rsidRPr="00D61D02" w:rsidRDefault="004924DF" w:rsidP="00B01C61">
      <w:pPr>
        <w:pStyle w:val="FootnoteText"/>
      </w:pPr>
      <w:r w:rsidRPr="00D61D02">
        <w:tab/>
      </w:r>
      <w:r w:rsidRPr="00D61D02">
        <w:rPr>
          <w:rStyle w:val="FootnoteReference"/>
        </w:rPr>
        <w:footnoteRef/>
      </w:r>
      <w:r w:rsidRPr="00D61D02">
        <w:t xml:space="preserve"> </w:t>
      </w:r>
      <w:r w:rsidRPr="00D61D02">
        <w:tab/>
        <w:t>For vehicles coupled with a trailer or a semi-trailer, which exert a significant vertical load on the coupling device or the fifth wheel, this load, divided by standard acceleration of gravity, is included in the maximum technically permissible mass. Please fill in here the upper and lower values for each variant.</w:t>
      </w:r>
    </w:p>
  </w:footnote>
  <w:footnote w:id="28">
    <w:p w14:paraId="76F1A7DD" w14:textId="77777777" w:rsidR="004924DF" w:rsidRPr="00D61D02" w:rsidRDefault="004924DF" w:rsidP="00B01C61">
      <w:pPr>
        <w:pStyle w:val="FootnoteText"/>
      </w:pPr>
      <w:r w:rsidRPr="00D61D02">
        <w:rPr>
          <w:lang w:val="en-US"/>
        </w:rPr>
        <w:tab/>
      </w:r>
      <w:r w:rsidRPr="00D61D02">
        <w:rPr>
          <w:rStyle w:val="FootnoteReference"/>
        </w:rPr>
        <w:footnoteRef/>
      </w:r>
      <w:r w:rsidRPr="00D61D02">
        <w:t xml:space="preserve"> </w:t>
      </w:r>
      <w:r w:rsidRPr="00D61D02">
        <w:tab/>
        <w:t>Please fill in here the upper and lower values for each variant.</w:t>
      </w:r>
    </w:p>
  </w:footnote>
  <w:footnote w:id="29">
    <w:p w14:paraId="2FC1C43E" w14:textId="77777777" w:rsidR="004924DF" w:rsidRPr="00D61D02" w:rsidRDefault="004924DF" w:rsidP="00B01C61">
      <w:pPr>
        <w:pStyle w:val="FootnoteText"/>
      </w:pPr>
      <w:r w:rsidRPr="004F76CF">
        <w:tab/>
      </w:r>
      <w:r w:rsidRPr="00D61D02">
        <w:rPr>
          <w:rStyle w:val="FootnoteReference"/>
        </w:rPr>
        <w:footnoteRef/>
      </w:r>
      <w:r w:rsidRPr="00D61D02">
        <w:rPr>
          <w:vertAlign w:val="superscript"/>
        </w:rPr>
        <w:t xml:space="preserve"> </w:t>
      </w:r>
      <w:r w:rsidRPr="00D61D02">
        <w:rPr>
          <w:vertAlign w:val="superscript"/>
        </w:rPr>
        <w:tab/>
      </w:r>
      <w:r w:rsidRPr="00D61D02">
        <w:t>In the case of a vehicle that can run either on petrol, diesel, etc., or also in combination with another fuel, items shall be repeated. In the case of non-conventional engines and systems, particulars equivalent to those referred here shall be supplied by the manufacturer.</w:t>
      </w:r>
    </w:p>
  </w:footnote>
  <w:footnote w:id="30">
    <w:p w14:paraId="37925B36" w14:textId="77777777" w:rsidR="004924DF" w:rsidRPr="000A0BAF" w:rsidRDefault="004924DF" w:rsidP="00B01C61">
      <w:pPr>
        <w:pStyle w:val="FootnoteText"/>
        <w:widowControl w:val="0"/>
        <w:tabs>
          <w:tab w:val="clear" w:pos="1021"/>
          <w:tab w:val="right" w:pos="1020"/>
        </w:tabs>
      </w:pPr>
      <w:r>
        <w:tab/>
      </w:r>
      <w:r>
        <w:rPr>
          <w:rStyle w:val="FootnoteReference"/>
        </w:rPr>
        <w:footnoteRef/>
      </w:r>
      <w:r>
        <w:tab/>
      </w:r>
      <w:r w:rsidRPr="000A0BAF">
        <w:t>Delete what does not apply.</w:t>
      </w:r>
      <w:r>
        <w:t xml:space="preserve"> </w:t>
      </w:r>
    </w:p>
  </w:footnote>
  <w:footnote w:id="31">
    <w:p w14:paraId="04C1F48C" w14:textId="77777777" w:rsidR="004924DF" w:rsidRPr="00D61D02" w:rsidRDefault="004924DF" w:rsidP="00B01C61">
      <w:pPr>
        <w:pStyle w:val="FootnoteText"/>
      </w:pPr>
      <w:r w:rsidRPr="00D61D02">
        <w:rPr>
          <w:lang w:val="en-US"/>
        </w:rPr>
        <w:tab/>
      </w:r>
      <w:r w:rsidRPr="00D61D02">
        <w:rPr>
          <w:rStyle w:val="FootnoteReference"/>
        </w:rPr>
        <w:footnoteRef/>
      </w:r>
      <w:r w:rsidRPr="00D61D02">
        <w:t xml:space="preserve"> </w:t>
      </w:r>
      <w:r w:rsidRPr="00D61D02">
        <w:tab/>
        <w:t>This value shall be calculated (π = 3.1416) and rounded off to the nearest cm³.</w:t>
      </w:r>
    </w:p>
  </w:footnote>
  <w:footnote w:id="32">
    <w:p w14:paraId="1FCF4EBE" w14:textId="77777777" w:rsidR="004924DF" w:rsidRPr="00D61D02" w:rsidRDefault="004924DF" w:rsidP="00B01C61">
      <w:pPr>
        <w:pStyle w:val="FootnoteText"/>
      </w:pPr>
      <w:r w:rsidRPr="008444A4">
        <w:rPr>
          <w:b/>
        </w:rPr>
        <w:tab/>
      </w:r>
      <w:r w:rsidRPr="00D61D02">
        <w:rPr>
          <w:rStyle w:val="FootnoteReference"/>
        </w:rPr>
        <w:footnoteRef/>
      </w:r>
      <w:r w:rsidRPr="00D61D02">
        <w:t xml:space="preserve"> </w:t>
      </w:r>
      <w:r w:rsidRPr="00D61D02">
        <w:tab/>
        <w:t>The specified particulars are to be given for any proposed variants.</w:t>
      </w:r>
    </w:p>
  </w:footnote>
  <w:footnote w:id="33">
    <w:p w14:paraId="6F0C851E" w14:textId="77777777" w:rsidR="004924DF" w:rsidRPr="00D61D02" w:rsidRDefault="004924DF" w:rsidP="00B01C61">
      <w:pPr>
        <w:pStyle w:val="FootnoteText"/>
      </w:pPr>
      <w:r w:rsidRPr="008444A4">
        <w:rPr>
          <w:b/>
        </w:rPr>
        <w:tab/>
      </w:r>
      <w:r w:rsidRPr="00D61D02">
        <w:rPr>
          <w:rStyle w:val="FootnoteReference"/>
        </w:rPr>
        <w:footnoteRef/>
      </w:r>
      <w:r w:rsidRPr="00D61D02">
        <w:tab/>
        <w:t>Continuous Variable Transmission (CVT): transmission with variable gear ratios.</w:t>
      </w:r>
    </w:p>
  </w:footnote>
  <w:footnote w:id="34">
    <w:p w14:paraId="4E5BD5A5" w14:textId="77777777" w:rsidR="004924DF" w:rsidRPr="00D61D02" w:rsidRDefault="004924DF" w:rsidP="00B01C61">
      <w:pPr>
        <w:pStyle w:val="FootnoteText"/>
      </w:pPr>
      <w:r w:rsidRPr="00D61D02">
        <w:tab/>
      </w:r>
      <w:r w:rsidRPr="00D61D02">
        <w:rPr>
          <w:rStyle w:val="FootnoteReference"/>
        </w:rPr>
        <w:footnoteRef/>
      </w:r>
      <w:r w:rsidRPr="00D61D02">
        <w:tab/>
        <w:t>With respect to trailers, maximum speed permitted by the manufacturer.</w:t>
      </w:r>
    </w:p>
  </w:footnote>
  <w:footnote w:id="35">
    <w:p w14:paraId="341FFD9F" w14:textId="77777777" w:rsidR="004924DF" w:rsidRPr="008444A4" w:rsidRDefault="004924DF" w:rsidP="00B01C61">
      <w:pPr>
        <w:pStyle w:val="FootnoteText"/>
        <w:widowControl w:val="0"/>
        <w:tabs>
          <w:tab w:val="clear" w:pos="1021"/>
          <w:tab w:val="right" w:pos="1020"/>
        </w:tabs>
      </w:pPr>
      <w:r w:rsidRPr="008444A4">
        <w:tab/>
      </w:r>
      <w:r w:rsidRPr="008444A4">
        <w:rPr>
          <w:rStyle w:val="FootnoteReference"/>
        </w:rPr>
        <w:footnoteRef/>
      </w:r>
      <w:r w:rsidRPr="008444A4">
        <w:tab/>
        <w:t>The latter numb</w:t>
      </w:r>
      <w:r>
        <w:t>er is given as an example only.</w:t>
      </w:r>
    </w:p>
  </w:footnote>
  <w:footnote w:id="36">
    <w:p w14:paraId="2677F7E1" w14:textId="77777777" w:rsidR="00D27730" w:rsidRPr="009A6312" w:rsidRDefault="00D27730" w:rsidP="00D27730">
      <w:pPr>
        <w:pStyle w:val="FootnoteText"/>
        <w:ind w:hanging="141"/>
        <w:jc w:val="both"/>
      </w:pPr>
      <w:r w:rsidRPr="003876AF">
        <w:tab/>
      </w:r>
      <w:r w:rsidRPr="008444A4">
        <w:rPr>
          <w:rStyle w:val="FootnoteReference"/>
        </w:rPr>
        <w:footnoteRef/>
      </w:r>
      <w:r>
        <w:tab/>
      </w:r>
      <w:r w:rsidRPr="009A6312">
        <w:t xml:space="preserve">Given that the tyre contribution for overall sound emission is significant, regard shall be given for existing regulatory provisions concerning tyre/road sound emissions. Traction tyres, snow tyres and special-use tyres as defined in paragraph 2. of </w:t>
      </w:r>
      <w:r>
        <w:t xml:space="preserve">UN </w:t>
      </w:r>
      <w:r w:rsidRPr="009A6312">
        <w:t xml:space="preserve">Regulation No. 117 shall be excluded during type-approval and conformity of production measurements at the request of the manufacturer in accordance with </w:t>
      </w:r>
      <w:r>
        <w:t xml:space="preserve">UN </w:t>
      </w:r>
      <w:r w:rsidRPr="009A6312">
        <w:t>Regulation No. 117.</w:t>
      </w:r>
    </w:p>
  </w:footnote>
  <w:footnote w:id="37">
    <w:p w14:paraId="38503501" w14:textId="77777777" w:rsidR="004924DF" w:rsidRPr="008444A4" w:rsidRDefault="004924DF" w:rsidP="00B01C61">
      <w:pPr>
        <w:pStyle w:val="FootnoteText"/>
        <w:widowControl w:val="0"/>
        <w:tabs>
          <w:tab w:val="clear" w:pos="1021"/>
          <w:tab w:val="right" w:pos="1020"/>
        </w:tabs>
      </w:pPr>
      <w:r w:rsidRPr="008444A4">
        <w:tab/>
      </w:r>
      <w:r>
        <w:rPr>
          <w:vertAlign w:val="superscript"/>
        </w:rPr>
        <w:t>2</w:t>
      </w:r>
      <w:r w:rsidRPr="000D6523">
        <w:tab/>
      </w:r>
      <w:r>
        <w:t>See Annex 3, Appendix, F</w:t>
      </w:r>
      <w:r w:rsidRPr="000D6523">
        <w:t>igure 1</w:t>
      </w:r>
      <w:r>
        <w:t>.</w:t>
      </w:r>
    </w:p>
  </w:footnote>
  <w:footnote w:id="38">
    <w:p w14:paraId="11803FAB" w14:textId="77777777" w:rsidR="004924DF" w:rsidRPr="009D26CE" w:rsidRDefault="004924DF" w:rsidP="008846E2">
      <w:pPr>
        <w:pStyle w:val="FootnoteText"/>
        <w:rPr>
          <w:lang w:val="en-US"/>
        </w:rPr>
      </w:pPr>
      <w:r>
        <w:tab/>
      </w:r>
      <w:r w:rsidRPr="009D26CE">
        <w:rPr>
          <w:rStyle w:val="FootnoteReference"/>
          <w:bCs/>
        </w:rPr>
        <w:footnoteRef/>
      </w:r>
      <w:r>
        <w:tab/>
      </w:r>
      <w:r w:rsidRPr="009D26CE">
        <w:rPr>
          <w:lang w:val="en-US"/>
        </w:rPr>
        <w:t>See Figure 6 of Annex 3, Appendix</w:t>
      </w:r>
    </w:p>
  </w:footnote>
  <w:footnote w:id="39">
    <w:p w14:paraId="44691E72" w14:textId="54C3A2B5" w:rsidR="004D5E13" w:rsidRPr="00281C39" w:rsidRDefault="004D5E13" w:rsidP="004D5E13">
      <w:pPr>
        <w:tabs>
          <w:tab w:val="right" w:leader="dot" w:pos="8505"/>
        </w:tabs>
        <w:spacing w:after="120"/>
        <w:ind w:left="2268" w:right="1134" w:hanging="1134"/>
        <w:jc w:val="both"/>
        <w:rPr>
          <w:ins w:id="467" w:author="Annett Schuessling / VDA" w:date="2026-03-12T09:34:00Z" w16du:dateUtc="2026-03-12T08:34:00Z"/>
          <w:i/>
          <w:iCs/>
        </w:rPr>
      </w:pPr>
      <w:ins w:id="468" w:author="Annett Schuessling / VDA" w:date="2026-03-12T09:34:00Z" w16du:dateUtc="2026-03-12T08:34:00Z">
        <w:r>
          <w:rPr>
            <w:rStyle w:val="FootnoteReference"/>
          </w:rPr>
          <w:t>*</w:t>
        </w:r>
        <w:r>
          <w:t xml:space="preserve"> </w:t>
        </w:r>
        <w:r w:rsidRPr="00281C39">
          <w:rPr>
            <w:i/>
            <w:iCs/>
          </w:rPr>
          <w:t>Delete what does not apply according to the transitional provisions in this Regulation.</w:t>
        </w:r>
      </w:ins>
    </w:p>
    <w:p w14:paraId="0FC1D7A7" w14:textId="77777777" w:rsidR="004D5E13" w:rsidRPr="004D5E13" w:rsidRDefault="004D5E13">
      <w:pPr>
        <w:pStyle w:val="FootnoteText"/>
      </w:pPr>
    </w:p>
  </w:footnote>
  <w:footnote w:id="40">
    <w:p w14:paraId="6FC1FC90" w14:textId="3E678C46" w:rsidR="004924DF" w:rsidRPr="00EF228F" w:rsidRDefault="004924DF" w:rsidP="007C1196">
      <w:pPr>
        <w:pStyle w:val="FootnoteText"/>
        <w:rPr>
          <w:b/>
          <w:highlight w:val="cyan"/>
          <w:lang w:val="en-US"/>
        </w:rPr>
      </w:pPr>
      <w:r w:rsidRPr="00EF228F">
        <w:rPr>
          <w:lang w:val="en-US"/>
        </w:rPr>
        <w:tab/>
      </w:r>
      <w:r w:rsidRPr="00A70DE2">
        <w:rPr>
          <w:rStyle w:val="FootnoteReference"/>
        </w:rPr>
        <w:footnoteRef/>
      </w:r>
      <w:r w:rsidRPr="00EF228F">
        <w:rPr>
          <w:lang w:val="en-US"/>
        </w:rPr>
        <w:t xml:space="preserve"> </w:t>
      </w:r>
      <w:r w:rsidRPr="00EF228F">
        <w:rPr>
          <w:lang w:val="en-US"/>
        </w:rPr>
        <w:tab/>
        <w:t xml:space="preserve">Measurements for Annex 7 for a particular vehicle type may be carried out on a different test tracks or under different environmental conditions, each according to the provisions of this Regulation, if the test results  </w:t>
      </w:r>
      <w:r w:rsidR="005F2998" w:rsidRPr="00C84568">
        <w:rPr>
          <w:lang w:val="en-US"/>
        </w:rPr>
        <w:t>of the lower gear used for the calculation of L</w:t>
      </w:r>
      <w:r w:rsidR="005F2998" w:rsidRPr="00C84568">
        <w:rPr>
          <w:vertAlign w:val="subscript"/>
          <w:lang w:val="en-US"/>
        </w:rPr>
        <w:t>urban</w:t>
      </w:r>
      <w:r w:rsidR="005F2998" w:rsidRPr="00C84568">
        <w:rPr>
          <w:lang w:val="en-US"/>
        </w:rPr>
        <w:t xml:space="preserve"> in Annex 3 and</w:t>
      </w:r>
      <w:r w:rsidR="005F2998" w:rsidRPr="00EF228F">
        <w:rPr>
          <w:lang w:val="en-US"/>
        </w:rPr>
        <w:t xml:space="preserve"> </w:t>
      </w:r>
      <w:r w:rsidRPr="00EF228F">
        <w:rPr>
          <w:lang w:val="en-US"/>
        </w:rPr>
        <w:t>representing the anchor point, do not differ by more the +/- 1.0 dB from the test results at the time when the tests according to Annex 3 have been carried out.</w:t>
      </w:r>
    </w:p>
  </w:footnote>
  <w:footnote w:id="41">
    <w:p w14:paraId="2FEA2867" w14:textId="77777777" w:rsidR="00A451E4" w:rsidRPr="00E06A69" w:rsidRDefault="00A451E4" w:rsidP="004D5E13">
      <w:pPr>
        <w:pStyle w:val="FootnoteText"/>
        <w:tabs>
          <w:tab w:val="clear" w:pos="1021"/>
        </w:tabs>
        <w:ind w:hanging="283"/>
        <w:rPr>
          <w:ins w:id="488" w:author="Doug Moore" w:date="2026-02-13T05:04:00Z" w16du:dateUtc="2026-02-13T10:04:00Z"/>
          <w:rStyle w:val="FootnoteReference"/>
          <w:b/>
          <w:bCs/>
          <w:color w:val="000000" w:themeColor="text1"/>
          <w:lang w:val="en-US"/>
        </w:rPr>
      </w:pPr>
      <w:ins w:id="489" w:author="Doug Moore" w:date="2026-02-13T05:04:00Z" w16du:dateUtc="2026-02-13T10:04:00Z">
        <w:r w:rsidRPr="00E06A69">
          <w:rPr>
            <w:rStyle w:val="FootnoteReference"/>
            <w:b/>
            <w:bCs/>
            <w:color w:val="000000" w:themeColor="text1"/>
            <w:lang w:val="en-US"/>
          </w:rPr>
          <w:footnoteRef/>
        </w:r>
        <w:r w:rsidRPr="00E06A69">
          <w:rPr>
            <w:rStyle w:val="FootnoteReference"/>
            <w:b/>
            <w:bCs/>
            <w:color w:val="000000" w:themeColor="text1"/>
            <w:lang w:val="en-US"/>
          </w:rPr>
          <w:tab/>
        </w:r>
        <w:r w:rsidRPr="004D5E13">
          <w:rPr>
            <w:rStyle w:val="FootnoteReference"/>
            <w:b/>
            <w:bCs/>
            <w:color w:val="000000" w:themeColor="text1"/>
            <w:vertAlign w:val="baseline"/>
            <w:lang w:val="en-US"/>
          </w:rPr>
          <w:t>The Analysis method 2 (L</w:t>
        </w:r>
        <w:r w:rsidRPr="004D5E13">
          <w:rPr>
            <w:rStyle w:val="FootnoteReference"/>
            <w:b/>
            <w:bCs/>
            <w:color w:val="000000" w:themeColor="text1"/>
            <w:vertAlign w:val="subscript"/>
            <w:lang w:val="en-US"/>
          </w:rPr>
          <w:t>urban assessment</w:t>
        </w:r>
        <w:r w:rsidRPr="004D5E13">
          <w:rPr>
            <w:rStyle w:val="FootnoteReference"/>
            <w:b/>
            <w:bCs/>
            <w:color w:val="000000" w:themeColor="text1"/>
            <w:vertAlign w:val="baseline"/>
            <w:lang w:val="en-US"/>
          </w:rPr>
          <w:t>) and the Reference Sound Assessment are not applicable for these vehicles.</w:t>
        </w:r>
        <w:r w:rsidRPr="00E06A69">
          <w:rPr>
            <w:rStyle w:val="FootnoteReference"/>
            <w:b/>
            <w:bCs/>
            <w:color w:val="000000" w:themeColor="text1"/>
            <w:lang w:val="en-US"/>
          </w:rPr>
          <w:t xml:space="preserve"> </w:t>
        </w:r>
      </w:ins>
    </w:p>
  </w:footnote>
  <w:footnote w:id="42">
    <w:p w14:paraId="63942138" w14:textId="77777777" w:rsidR="004924DF" w:rsidRPr="00EF228F" w:rsidDel="00CE58FF" w:rsidRDefault="004924DF" w:rsidP="002B37C5">
      <w:pPr>
        <w:pStyle w:val="FootnoteText"/>
        <w:ind w:hanging="113"/>
        <w:rPr>
          <w:del w:id="801" w:author="Doug Moore" w:date="2026-02-13T05:17:00Z" w16du:dateUtc="2026-02-13T10:17:00Z"/>
          <w:lang w:val="en-US"/>
        </w:rPr>
      </w:pPr>
      <w:del w:id="802" w:author="Doug Moore" w:date="2026-02-13T05:17:00Z" w16du:dateUtc="2026-02-13T10:17:00Z">
        <w:r w:rsidDel="00CE58FF">
          <w:rPr>
            <w:rStyle w:val="FootnoteReference"/>
          </w:rPr>
          <w:footnoteRef/>
        </w:r>
        <w:r w:rsidRPr="00EF228F" w:rsidDel="00CE58FF">
          <w:rPr>
            <w:lang w:val="en-US"/>
          </w:rPr>
          <w:delText xml:space="preserve"> As applicable for the approved  type of vehicle</w:delText>
        </w:r>
      </w:del>
    </w:p>
  </w:footnote>
  <w:footnote w:id="43">
    <w:p w14:paraId="5D82BB05" w14:textId="77777777" w:rsidR="00D127EE" w:rsidRPr="00EF228F" w:rsidDel="00CE58FF" w:rsidRDefault="00D127EE" w:rsidP="00D127EE">
      <w:pPr>
        <w:pStyle w:val="FootnoteText"/>
        <w:ind w:hanging="113"/>
        <w:rPr>
          <w:del w:id="807" w:author="Doug Moore" w:date="2026-02-13T05:17:00Z" w16du:dateUtc="2026-02-13T10:17:00Z"/>
          <w:lang w:val="en-US"/>
        </w:rPr>
      </w:pPr>
      <w:del w:id="808" w:author="Doug Moore" w:date="2026-02-13T05:17:00Z" w16du:dateUtc="2026-02-13T10:17:00Z">
        <w:r w:rsidDel="00CE58FF">
          <w:rPr>
            <w:rStyle w:val="FootnoteReference"/>
          </w:rPr>
          <w:footnoteRef/>
        </w:r>
        <w:r w:rsidRPr="00EF228F" w:rsidDel="00CE58FF">
          <w:rPr>
            <w:lang w:val="en-US"/>
          </w:rPr>
          <w:delText xml:space="preserve"> As applicable for the approved  type of vehicle</w:delText>
        </w:r>
      </w:del>
    </w:p>
  </w:footnote>
  <w:footnote w:id="44">
    <w:p w14:paraId="248CEC6B" w14:textId="77777777" w:rsidR="003B3127" w:rsidRPr="00390AEB" w:rsidRDefault="003B3127" w:rsidP="003B3127">
      <w:pPr>
        <w:pStyle w:val="FootnoteText"/>
        <w:rPr>
          <w:ins w:id="821" w:author="Doug Moore" w:date="2026-02-13T05:18:00Z" w16du:dateUtc="2026-02-13T10:18:00Z"/>
          <w:rStyle w:val="FootnoteReference"/>
          <w:lang w:val="en-US"/>
        </w:rPr>
      </w:pPr>
      <w:ins w:id="822" w:author="Doug Moore" w:date="2026-02-13T05:18:00Z" w16du:dateUtc="2026-02-13T10:18:00Z">
        <w:r w:rsidRPr="00E06A69">
          <w:tab/>
        </w:r>
        <w:r w:rsidRPr="00E06A69">
          <w:rPr>
            <w:rStyle w:val="FootnoteReference"/>
            <w:lang w:val="en-US"/>
          </w:rPr>
          <w:footnoteRef/>
        </w:r>
        <w:r w:rsidRPr="00E06A69">
          <w:rPr>
            <w:rStyle w:val="FootnoteReference"/>
            <w:lang w:val="en-US"/>
          </w:rPr>
          <w:tab/>
          <w:t>As applicable for the approved</w:t>
        </w:r>
        <w:r>
          <w:rPr>
            <w:rStyle w:val="FootnoteReference"/>
            <w:lang w:val="en-US"/>
          </w:rPr>
          <w:t xml:space="preserve"> </w:t>
        </w:r>
        <w:r w:rsidRPr="00E06A69">
          <w:rPr>
            <w:rStyle w:val="FootnoteReference"/>
            <w:lang w:val="en-US"/>
          </w:rPr>
          <w:t>type of vehicle</w:t>
        </w:r>
      </w:ins>
    </w:p>
  </w:footnote>
  <w:footnote w:id="45">
    <w:p w14:paraId="34F20631" w14:textId="77777777" w:rsidR="004924DF" w:rsidRPr="00EF228F" w:rsidRDefault="004924DF" w:rsidP="00863E1E">
      <w:pPr>
        <w:pStyle w:val="FootnoteText"/>
        <w:rPr>
          <w:lang w:val="en-US"/>
        </w:rPr>
      </w:pPr>
      <w:r w:rsidRPr="00EF228F">
        <w:rPr>
          <w:lang w:val="en-US"/>
        </w:rPr>
        <w:tab/>
      </w:r>
      <w:r>
        <w:rPr>
          <w:rStyle w:val="FootnoteReference"/>
        </w:rPr>
        <w:footnoteRef/>
      </w:r>
      <w:r w:rsidRPr="00EF228F">
        <w:rPr>
          <w:lang w:val="en-US"/>
        </w:rPr>
        <w:t xml:space="preserve"> </w:t>
      </w:r>
      <w:r w:rsidRPr="00EF228F">
        <w:rPr>
          <w:lang w:val="en-US"/>
        </w:rPr>
        <w:tab/>
        <w:t>As applicable for the approved  type of vehicle</w:t>
      </w:r>
    </w:p>
  </w:footnote>
  <w:footnote w:id="46">
    <w:p w14:paraId="39F943E6" w14:textId="77777777" w:rsidR="004924DF" w:rsidRPr="00A70DE2" w:rsidRDefault="004924DF" w:rsidP="00863E1E">
      <w:pPr>
        <w:pStyle w:val="FootnoteText"/>
        <w:rPr>
          <w:lang w:val="en-US"/>
        </w:rPr>
      </w:pPr>
      <w:r w:rsidRPr="00EF228F">
        <w:rPr>
          <w:b/>
          <w:lang w:val="en-US"/>
        </w:rPr>
        <w:tab/>
      </w:r>
      <w:r w:rsidRPr="00A70DE2">
        <w:rPr>
          <w:rStyle w:val="FootnoteReference"/>
        </w:rPr>
        <w:footnoteRef/>
      </w:r>
      <w:r w:rsidRPr="00EF228F">
        <w:rPr>
          <w:lang w:val="en-US"/>
        </w:rPr>
        <w:t xml:space="preserve"> </w:t>
      </w:r>
      <w:r w:rsidRPr="00EF228F">
        <w:rPr>
          <w:lang w:val="en-US"/>
        </w:rPr>
        <w:tab/>
        <w:t>Simulation may not always be applicable as the test result of Annex 3 and the elaborated slopes according to paragraph 3. of Annex 7 might not provide consistent data for the simulation. In that case, it is recommended to carry out direct measurements.</w:t>
      </w:r>
    </w:p>
  </w:footnote>
  <w:footnote w:id="47">
    <w:p w14:paraId="1923234E" w14:textId="77777777" w:rsidR="003662F0" w:rsidRPr="008123CC" w:rsidRDefault="003662F0" w:rsidP="003662F0">
      <w:pPr>
        <w:pStyle w:val="FootnoteText"/>
        <w:rPr>
          <w:bCs/>
          <w:lang w:val="en-US"/>
        </w:rPr>
      </w:pPr>
      <w:r>
        <w:tab/>
      </w:r>
      <w:r w:rsidRPr="008123CC">
        <w:rPr>
          <w:rStyle w:val="FootnoteReference"/>
          <w:bCs/>
        </w:rPr>
        <w:footnoteRef/>
      </w:r>
      <w:r w:rsidRPr="008123CC">
        <w:rPr>
          <w:bCs/>
        </w:rPr>
        <w:t xml:space="preserve"> </w:t>
      </w:r>
      <w:r w:rsidRPr="008123CC">
        <w:rPr>
          <w:bCs/>
        </w:rPr>
        <w:tab/>
      </w:r>
      <w:bookmarkStart w:id="858" w:name="_Hlk100816556"/>
      <w:r w:rsidRPr="000F41DE">
        <w:rPr>
          <w:bCs/>
        </w:rPr>
        <w:t xml:space="preserve">See footnote 4 in paragraph 6.2.8. of UN Regulation No. 138 </w:t>
      </w:r>
      <w:r>
        <w:rPr>
          <w:bCs/>
        </w:rPr>
        <w:t>"</w:t>
      </w:r>
      <w:r w:rsidRPr="000F41DE">
        <w:rPr>
          <w:bCs/>
        </w:rPr>
        <w:t>The maximum overall sound pressure level of 75 dB(A) measured at a distance of 2 m is corresponding to the overall sound pressure level of 66 dB(A) measured at a distance of 7,5 m.</w:t>
      </w:r>
      <w:bookmarkEnd w:id="858"/>
      <w:r>
        <w:rPr>
          <w:bCs/>
        </w:rPr>
        <w:t>"</w:t>
      </w:r>
    </w:p>
  </w:footnote>
  <w:footnote w:id="48">
    <w:p w14:paraId="740E163D" w14:textId="77777777" w:rsidR="003662F0" w:rsidRPr="008123CC" w:rsidRDefault="003662F0" w:rsidP="003662F0">
      <w:pPr>
        <w:pStyle w:val="FootnoteText"/>
        <w:tabs>
          <w:tab w:val="clear" w:pos="1021"/>
        </w:tabs>
        <w:ind w:left="1417" w:hanging="283"/>
        <w:jc w:val="both"/>
        <w:rPr>
          <w:lang w:val="en-US"/>
        </w:rPr>
      </w:pPr>
      <w:r w:rsidRPr="008123CC">
        <w:rPr>
          <w:rStyle w:val="FootnoteReference"/>
        </w:rPr>
        <w:footnoteRef/>
      </w:r>
      <w:r w:rsidRPr="008123CC">
        <w:t xml:space="preserve"> </w:t>
      </w:r>
      <w:r w:rsidRPr="008123CC">
        <w:tab/>
        <w:t>Facilities may provide restriction for safety reasons, such as for vehicle speed.</w:t>
      </w:r>
    </w:p>
  </w:footnote>
  <w:footnote w:id="49">
    <w:p w14:paraId="5B78171F" w14:textId="77777777" w:rsidR="003662F0" w:rsidRPr="008123CC" w:rsidRDefault="003662F0" w:rsidP="003662F0">
      <w:pPr>
        <w:pStyle w:val="FootnoteText"/>
        <w:ind w:left="1417" w:hanging="283"/>
        <w:jc w:val="both"/>
        <w:rPr>
          <w:highlight w:val="cyan"/>
          <w:lang w:val="en-US"/>
        </w:rPr>
      </w:pPr>
      <w:r w:rsidRPr="008123CC">
        <w:rPr>
          <w:rStyle w:val="FootnoteReference"/>
        </w:rPr>
        <w:footnoteRef/>
      </w:r>
      <w:r w:rsidRPr="008123CC">
        <w:rPr>
          <w:lang w:val="en-US"/>
        </w:rPr>
        <w:t xml:space="preserve"> </w:t>
      </w:r>
      <w:r w:rsidRPr="008123CC">
        <w:rPr>
          <w:lang w:val="en-US"/>
        </w:rPr>
        <w:tab/>
        <w:t>Tests for Annex 3, Annex 7, and Annex 9 may be carried out on different test facilities if documentation exists that demonstrates that the differences in sound performance are neglectable.</w:t>
      </w:r>
      <w:r w:rsidRPr="008123CC">
        <w:rPr>
          <w:strike/>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EC32A" w14:textId="3B1AC411" w:rsidR="004924DF" w:rsidRPr="000C5A2C" w:rsidRDefault="00781D87" w:rsidP="000C5A2C">
    <w:r>
      <w:t>TBD</w:t>
    </w:r>
    <w:r w:rsidR="00C64C25">
      <w:t xml:space="preserve"> Document Reference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49963" w14:textId="77777777" w:rsidR="004924DF" w:rsidRDefault="004924DF" w:rsidP="00F94359">
    <w:pPr>
      <w:pStyle w:val="Header"/>
      <w:rPr>
        <w:szCs w:val="18"/>
      </w:rPr>
    </w:pPr>
    <w:r>
      <w:t>E/ECE/324/Rev.1/Add.50/Rev.3</w:t>
    </w:r>
    <w:r>
      <w:br/>
      <w:t>E/ECE/TRANS/505/Rev.1/Add.50/Rev.3</w:t>
    </w:r>
    <w:r>
      <w:br/>
      <w:t>Annex 2</w:t>
    </w:r>
  </w:p>
  <w:p w14:paraId="4BDD39B7" w14:textId="77777777" w:rsidR="004924DF" w:rsidRPr="000C5A2C" w:rsidRDefault="004924DF" w:rsidP="000C5A2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870CC" w14:textId="4E6C2CEC" w:rsidR="004924DF" w:rsidDel="003B69D7" w:rsidRDefault="00180356" w:rsidP="00F86EC5">
    <w:pPr>
      <w:pStyle w:val="Header"/>
      <w:jc w:val="right"/>
      <w:rPr>
        <w:del w:id="283" w:author="Annett Schuessling / VDA" w:date="2026-03-12T09:19:00Z" w16du:dateUtc="2026-03-12T08:19:00Z"/>
      </w:rPr>
    </w:pPr>
    <w:r>
      <w:t>TBD Document Reference</w:t>
    </w:r>
    <w:r w:rsidR="004924DF">
      <w:br/>
      <w:t>Annex 2</w:t>
    </w:r>
  </w:p>
  <w:p w14:paraId="24EC259E" w14:textId="77777777" w:rsidR="004924DF" w:rsidRPr="00F86EC5" w:rsidRDefault="004924DF" w:rsidP="003B69D7">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90DC6" w14:textId="77777777" w:rsidR="004924DF" w:rsidRPr="004A64BC" w:rsidRDefault="004924DF" w:rsidP="00F94359">
    <w:pPr>
      <w:pStyle w:val="Header"/>
      <w:jc w:val="right"/>
    </w:pPr>
    <w:r w:rsidRPr="001F31E8">
      <w:t>ECE/TRANS/WP.29/GRB/2014/5</w:t>
    </w:r>
  </w:p>
  <w:p w14:paraId="037252C7" w14:textId="77777777" w:rsidR="004924DF" w:rsidRDefault="004924DF" w:rsidP="00F94359">
    <w:pPr>
      <w:pStyle w:val="Header"/>
      <w:pBdr>
        <w:bottom w:val="none" w:sz="0" w:space="0" w:color="auto"/>
      </w:pBd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68568" w14:textId="5CC06681" w:rsidR="004924DF" w:rsidRPr="000C5A2C" w:rsidRDefault="004924DF" w:rsidP="000C5A2C">
    <w:r>
      <w:t>Annex 3</w:t>
    </w:r>
    <w:r w:rsidR="00180356">
      <w:t>TBD Document Reference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B2258" w14:textId="3CC9A2E4" w:rsidR="004924DF" w:rsidRPr="00F86EC5" w:rsidRDefault="004924DF" w:rsidP="00F86EC5">
    <w:r>
      <w:t>Annex 3</w:t>
    </w:r>
    <w:r w:rsidR="00180356">
      <w:t>TBD Document Reference</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28A26" w14:textId="1E7AE364" w:rsidR="004924DF" w:rsidRDefault="00180356" w:rsidP="00F94359">
    <w:pPr>
      <w:pStyle w:val="Header"/>
      <w:rPr>
        <w:szCs w:val="18"/>
      </w:rPr>
    </w:pPr>
    <w:r>
      <w:t>TBD Document Reference</w:t>
    </w:r>
    <w:r w:rsidR="004924DF">
      <w:br/>
      <w:t>Annex 3 - Appendix</w:t>
    </w:r>
  </w:p>
  <w:p w14:paraId="21DA8722" w14:textId="77777777" w:rsidR="004924DF" w:rsidRPr="000C5A2C" w:rsidRDefault="004924DF" w:rsidP="000C5A2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418A0" w14:textId="169AAF40" w:rsidR="004924DF" w:rsidRDefault="00180356" w:rsidP="00F86EC5">
    <w:pPr>
      <w:pStyle w:val="Header"/>
      <w:jc w:val="right"/>
    </w:pPr>
    <w:r>
      <w:t>TBD document Reference</w:t>
    </w:r>
    <w:r w:rsidR="004924DF">
      <w:br/>
      <w:t>Annex 3 - Appendix</w:t>
    </w:r>
  </w:p>
  <w:p w14:paraId="12E17F9B" w14:textId="77777777" w:rsidR="004924DF" w:rsidRPr="00F86EC5" w:rsidRDefault="004924DF" w:rsidP="00F86EC5"/>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D2478" w14:textId="4741E9B7" w:rsidR="004924DF" w:rsidRDefault="00180356" w:rsidP="00F94359">
    <w:pPr>
      <w:pStyle w:val="Header"/>
      <w:rPr>
        <w:szCs w:val="18"/>
      </w:rPr>
    </w:pPr>
    <w:r>
      <w:t>TBD Document Reference</w:t>
    </w:r>
    <w:r w:rsidR="004924DF">
      <w:br/>
      <w:t>Annex 4</w:t>
    </w:r>
  </w:p>
  <w:p w14:paraId="29ECCD1D" w14:textId="77777777" w:rsidR="004924DF" w:rsidRPr="000C5A2C" w:rsidRDefault="004924DF" w:rsidP="000C5A2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76D5B" w14:textId="77777777" w:rsidR="004924DF" w:rsidRDefault="004924DF" w:rsidP="00F86EC5">
    <w:pPr>
      <w:pStyle w:val="Header"/>
      <w:jc w:val="right"/>
    </w:pPr>
    <w:r>
      <w:t>E/ECE/324/Rev.1/Add.50/Rev.3</w:t>
    </w:r>
    <w:r>
      <w:br/>
      <w:t>E/ECE/TRANS/505/Rev.1/Add.50/Rev.3</w:t>
    </w:r>
    <w:r>
      <w:br/>
      <w:t>Annex 4</w:t>
    </w:r>
  </w:p>
  <w:p w14:paraId="79FB1632" w14:textId="77777777" w:rsidR="004924DF" w:rsidRPr="00F86EC5" w:rsidRDefault="004924DF" w:rsidP="00F86EC5"/>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7342D" w14:textId="77777777" w:rsidR="004924DF" w:rsidRDefault="004924DF" w:rsidP="00F94359">
    <w:pPr>
      <w:pStyle w:val="Header"/>
      <w:rPr>
        <w:szCs w:val="18"/>
      </w:rPr>
    </w:pPr>
    <w:r>
      <w:t>E/ECE/324/Rev.1/Add.50/Rev.3</w:t>
    </w:r>
    <w:r>
      <w:br/>
      <w:t>E/ECE/TRANS/505/Rev.1/Add.50/Rev.3</w:t>
    </w:r>
    <w:r>
      <w:br/>
      <w:t>Annex 4 - Appendix</w:t>
    </w:r>
  </w:p>
  <w:p w14:paraId="42F959A5" w14:textId="77777777" w:rsidR="004924DF" w:rsidRPr="000C5A2C" w:rsidRDefault="004924DF" w:rsidP="000C5A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0E8D3" w14:textId="458F35E0" w:rsidR="004924DF" w:rsidRPr="000C5A2C" w:rsidRDefault="00781D87" w:rsidP="000C5A2C">
    <w:r>
      <w:t>TBD</w:t>
    </w:r>
    <w:r w:rsidR="00C64C25">
      <w:t xml:space="preserve"> Document Reference</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9CEF8" w14:textId="46AFE58D" w:rsidR="004924DF" w:rsidRPr="00752B06" w:rsidRDefault="00180356" w:rsidP="00F94359">
    <w:pPr>
      <w:pStyle w:val="Header"/>
      <w:jc w:val="right"/>
    </w:pPr>
    <w:r>
      <w:t>TBD Document Reference</w:t>
    </w:r>
    <w:r w:rsidR="004924DF">
      <w:br/>
      <w:t>Annex 4 - Appendix</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921BB" w14:textId="77777777" w:rsidR="004924DF" w:rsidRPr="00752B06" w:rsidRDefault="004924DF" w:rsidP="00F94359">
    <w:pPr>
      <w:pStyle w:val="Header"/>
    </w:pPr>
    <w:r>
      <w:t>E/ECE/324/Rev.1/Add.50/Rev.3</w:t>
    </w:r>
    <w:r>
      <w:br/>
      <w:t>E/ECE/TRANS/505/Rev.1/Add.50/Rev.3</w:t>
    </w:r>
    <w:r>
      <w:br/>
      <w:t>Annex 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08DD0" w14:textId="6506246B" w:rsidR="004924DF" w:rsidRPr="00752B06" w:rsidRDefault="00180356" w:rsidP="00F94359">
    <w:pPr>
      <w:pStyle w:val="Header"/>
      <w:jc w:val="right"/>
    </w:pPr>
    <w:r>
      <w:t>TBD Document</w:t>
    </w:r>
    <w:r w:rsidR="006B4138">
      <w:t xml:space="preserve"> Reference</w:t>
    </w:r>
    <w:r w:rsidR="004924DF">
      <w:br/>
      <w:t>Annex 5</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5C711" w14:textId="37B000AD" w:rsidR="004924DF" w:rsidRPr="00752B06" w:rsidRDefault="006B4138" w:rsidP="00F94359">
    <w:pPr>
      <w:pStyle w:val="Header"/>
    </w:pPr>
    <w:r>
      <w:t>TBD Document Reference</w:t>
    </w:r>
    <w:r w:rsidR="004924DF">
      <w:br/>
      <w:t>Annex 5 - Appendix</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2CFF9" w14:textId="77777777" w:rsidR="004924DF" w:rsidRPr="00752B06" w:rsidRDefault="004924DF" w:rsidP="00F94359">
    <w:pPr>
      <w:pStyle w:val="Header"/>
      <w:jc w:val="right"/>
    </w:pPr>
    <w:r>
      <w:t>E/ECE/324/Rev.1/Add.50/Rev.3</w:t>
    </w:r>
    <w:r>
      <w:br/>
      <w:t>E/ECE/TRANS/505/Rev.1/Add.50/Rev.3</w:t>
    </w:r>
    <w:r>
      <w:br/>
      <w:t>Annex 5 - Appendix</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B3CD1" w14:textId="7616C496" w:rsidR="004924DF" w:rsidRPr="00752B06" w:rsidRDefault="006B4138" w:rsidP="00F94359">
    <w:pPr>
      <w:pStyle w:val="Header"/>
    </w:pPr>
    <w:r>
      <w:t>TBD Document Reference</w:t>
    </w:r>
    <w:r w:rsidR="004924DF">
      <w:br/>
      <w:t>Annex 6</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47CE3" w14:textId="6280A33B" w:rsidR="004924DF" w:rsidRPr="00752B06" w:rsidRDefault="006B4138" w:rsidP="00F94359">
    <w:pPr>
      <w:pStyle w:val="Header"/>
      <w:jc w:val="right"/>
    </w:pPr>
    <w:r>
      <w:t>TBD Document Reference</w:t>
    </w:r>
    <w:r w:rsidR="004924DF">
      <w:br/>
      <w:t>Annex 6</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BAB25" w14:textId="2274EDA1" w:rsidR="004924DF" w:rsidRPr="00C35FAF" w:rsidRDefault="004924DF" w:rsidP="00C35FAF">
    <w:r>
      <w:t xml:space="preserve">Annex </w:t>
    </w:r>
    <w:r w:rsidR="00FE558A">
      <w:t>9</w:t>
    </w:r>
    <w:r w:rsidR="00180356">
      <w:t>TBD Document Reference</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4CA58" w14:textId="23E51D59" w:rsidR="004924DF" w:rsidRPr="002234EB" w:rsidRDefault="004924DF" w:rsidP="002234EB">
    <w:r>
      <w:t xml:space="preserve">Annex </w:t>
    </w:r>
    <w:r w:rsidR="00FE558A">
      <w:t>9</w:t>
    </w:r>
    <w:r w:rsidR="007D504C">
      <w:t>TBD Document Reference</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77792" w14:textId="27A3A7CA" w:rsidR="004924DF" w:rsidRPr="004A64BC" w:rsidRDefault="006B4138" w:rsidP="00F94359">
    <w:pPr>
      <w:pStyle w:val="Header"/>
      <w:jc w:val="right"/>
    </w:pPr>
    <w:r>
      <w:t>TBD Document Reference</w:t>
    </w:r>
    <w:r w:rsidR="004924DF">
      <w:br/>
      <w:t>Annex 7</w:t>
    </w:r>
  </w:p>
  <w:p w14:paraId="54A2E4F2" w14:textId="77777777" w:rsidR="004924DF" w:rsidRDefault="004924DF" w:rsidP="00F94359">
    <w:pPr>
      <w:pStyle w:val="Header"/>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EF0AE" w14:textId="77777777" w:rsidR="004924DF" w:rsidRPr="001E65CA" w:rsidRDefault="004924DF" w:rsidP="00F94359">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30B16" w14:textId="77777777" w:rsidR="003B06B2" w:rsidRDefault="003B06B2" w:rsidP="008B5E4F">
    <w:pPr>
      <w:pStyle w:val="Header"/>
    </w:pPr>
    <w:r>
      <w:t>ECE/TRANS/WP.29/</w:t>
    </w:r>
    <w:r w:rsidRPr="00DF418A">
      <w:t>20</w:t>
    </w:r>
    <w:r>
      <w:t>22/84</w:t>
    </w:r>
  </w:p>
  <w:p w14:paraId="00CD0750" w14:textId="77777777" w:rsidR="003B06B2" w:rsidRDefault="003B06B2" w:rsidP="00F94359">
    <w:pPr>
      <w:pStyle w:val="Header"/>
      <w:pBdr>
        <w:bottom w:val="none" w:sz="0" w:space="0" w:color="auto"/>
      </w:pBdr>
      <w:jc w:val="righ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91E5A" w14:textId="18B641F6" w:rsidR="004924DF" w:rsidRDefault="004924DF" w:rsidP="00F94359">
    <w:pPr>
      <w:pStyle w:val="Header"/>
    </w:pPr>
    <w:r>
      <w:t>E/ECE/324/Rev.1/Add.50/Rev.3</w:t>
    </w:r>
    <w:r>
      <w:br/>
      <w:t>E/ECE/TRANS/505/Rev.1/Add.50/Rev.3</w:t>
    </w:r>
    <w:r>
      <w:br/>
      <w:t xml:space="preserve">Annex </w:t>
    </w:r>
    <w:r w:rsidR="005C3004">
      <w:t>7 – Appendix 2</w:t>
    </w:r>
  </w:p>
  <w:p w14:paraId="123E2682" w14:textId="0FCF8B0F" w:rsidR="004924DF" w:rsidRPr="00C35FAF" w:rsidRDefault="004924DF" w:rsidP="00C35FAF"/>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656BD" w14:textId="0361FA88" w:rsidR="004924DF" w:rsidRDefault="00180356" w:rsidP="00F94359">
    <w:pPr>
      <w:pStyle w:val="Header"/>
      <w:pBdr>
        <w:bottom w:val="none" w:sz="0" w:space="0" w:color="auto"/>
      </w:pBdr>
      <w:jc w:val="right"/>
    </w:pPr>
    <w:r>
      <w:t>TBD Document Reference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3D13E" w14:textId="73F0A37D" w:rsidR="004924DF" w:rsidDel="003B69D7" w:rsidRDefault="00180356" w:rsidP="00F94359">
    <w:pPr>
      <w:pStyle w:val="Header"/>
      <w:rPr>
        <w:del w:id="246" w:author="Annett Schuessling / VDA" w:date="2026-03-12T09:19:00Z" w16du:dateUtc="2026-03-12T08:19:00Z"/>
        <w:szCs w:val="18"/>
      </w:rPr>
    </w:pPr>
    <w:r>
      <w:t>TBD Document Reference</w:t>
    </w:r>
    <w:r w:rsidR="004924DF">
      <w:br/>
      <w:t>Annex 1</w:t>
    </w:r>
  </w:p>
  <w:p w14:paraId="385F103D" w14:textId="77777777" w:rsidR="004924DF" w:rsidRPr="000C5A2C" w:rsidRDefault="004924DF" w:rsidP="003B69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DA389" w14:textId="77F96B43" w:rsidR="004924DF" w:rsidDel="003B69D7" w:rsidRDefault="00180356" w:rsidP="00F86EC5">
    <w:pPr>
      <w:pStyle w:val="Header"/>
      <w:jc w:val="right"/>
      <w:rPr>
        <w:del w:id="247" w:author="Annett Schuessling / VDA" w:date="2026-03-12T09:19:00Z" w16du:dateUtc="2026-03-12T08:19:00Z"/>
      </w:rPr>
    </w:pPr>
    <w:r>
      <w:t>TBD Document Reference</w:t>
    </w:r>
    <w:r w:rsidR="004924DF">
      <w:br/>
      <w:t>Annex 1</w:t>
    </w:r>
  </w:p>
  <w:p w14:paraId="2FC78760" w14:textId="77777777" w:rsidR="004924DF" w:rsidRPr="00F86EC5" w:rsidRDefault="004924DF" w:rsidP="003B69D7">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76882" w14:textId="77777777" w:rsidR="004924DF" w:rsidRPr="004A64BC" w:rsidRDefault="004924DF" w:rsidP="00F94359">
    <w:pPr>
      <w:pStyle w:val="Header"/>
      <w:jc w:val="right"/>
    </w:pPr>
    <w:r w:rsidRPr="001F31E8">
      <w:t>ECE/TRANS/WP.29/GRB/2014/5</w:t>
    </w:r>
  </w:p>
  <w:p w14:paraId="56510802" w14:textId="77777777" w:rsidR="004924DF" w:rsidRDefault="004924DF" w:rsidP="00F94359">
    <w:pPr>
      <w:pStyle w:val="Header"/>
      <w:pBdr>
        <w:bottom w:val="none" w:sz="0" w:space="0" w:color="auto"/>
      </w:pBd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279F7" w14:textId="05FEF738" w:rsidR="004924DF" w:rsidDel="003B69D7" w:rsidRDefault="00180356" w:rsidP="00F86EC5">
    <w:pPr>
      <w:pStyle w:val="Header"/>
      <w:jc w:val="right"/>
      <w:rPr>
        <w:del w:id="256" w:author="Annett Schuessling / VDA" w:date="2026-03-12T09:19:00Z" w16du:dateUtc="2026-03-12T08:19:00Z"/>
      </w:rPr>
    </w:pPr>
    <w:r>
      <w:t>TBD Document Reference</w:t>
    </w:r>
    <w:r w:rsidR="004924DF">
      <w:br/>
      <w:t>Annex 1 – Appendix 1</w:t>
    </w:r>
  </w:p>
  <w:p w14:paraId="721DC8E7" w14:textId="77777777" w:rsidR="004924DF" w:rsidRPr="00F86EC5" w:rsidRDefault="004924DF" w:rsidP="003B69D7">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74FAF" w14:textId="215EC70F" w:rsidR="004924DF" w:rsidDel="003B69D7" w:rsidRDefault="00180356" w:rsidP="00F94359">
    <w:pPr>
      <w:pStyle w:val="Header"/>
      <w:rPr>
        <w:del w:id="279" w:author="Annett Schuessling / VDA" w:date="2026-03-12T09:19:00Z" w16du:dateUtc="2026-03-12T08:19:00Z"/>
        <w:szCs w:val="18"/>
      </w:rPr>
    </w:pPr>
    <w:r>
      <w:t>TBD Document Reference</w:t>
    </w:r>
    <w:r w:rsidR="004924DF">
      <w:br/>
      <w:t>Annex 1 – Appendix 2</w:t>
    </w:r>
  </w:p>
  <w:p w14:paraId="1A28DE3E" w14:textId="77777777" w:rsidR="004924DF" w:rsidRPr="000C5A2C" w:rsidRDefault="004924DF" w:rsidP="003B69D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22156" w14:textId="4C074844" w:rsidR="004924DF" w:rsidDel="003B69D7" w:rsidRDefault="00180356" w:rsidP="00F86EC5">
    <w:pPr>
      <w:pStyle w:val="Header"/>
      <w:jc w:val="right"/>
      <w:rPr>
        <w:del w:id="280" w:author="Annett Schuessling / VDA" w:date="2026-03-12T09:19:00Z" w16du:dateUtc="2026-03-12T08:19:00Z"/>
      </w:rPr>
    </w:pPr>
    <w:r>
      <w:t>TBD Document Reference</w:t>
    </w:r>
    <w:r w:rsidR="004924DF">
      <w:br/>
      <w:t>Annex 1 – Appendix 2</w:t>
    </w:r>
  </w:p>
  <w:p w14:paraId="4E258C26" w14:textId="77777777" w:rsidR="004924DF" w:rsidRPr="00F86EC5" w:rsidRDefault="004924DF" w:rsidP="003B69D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Heading9"/>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15:restartNumberingAfterBreak="0">
    <w:nsid w:val="03A45283"/>
    <w:multiLevelType w:val="multilevel"/>
    <w:tmpl w:val="BC0467E2"/>
    <w:lvl w:ilvl="0">
      <w:start w:val="1"/>
      <w:numFmt w:val="decimal"/>
      <w:lvlText w:val="%1."/>
      <w:lvlJc w:val="left"/>
      <w:pPr>
        <w:ind w:left="360" w:hanging="360"/>
      </w:pPr>
      <w:rPr>
        <w:rFonts w:hint="default"/>
      </w:rPr>
    </w:lvl>
    <w:lvl w:ilvl="1">
      <w:start w:val="1"/>
      <w:numFmt w:val="decimal"/>
      <w:lvlText w:val="%1.%2."/>
      <w:lvlJc w:val="left"/>
      <w:pPr>
        <w:ind w:left="71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790"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9355D0A"/>
    <w:multiLevelType w:val="hybridMultilevel"/>
    <w:tmpl w:val="B9185ABA"/>
    <w:lvl w:ilvl="0" w:tplc="0B62F620">
      <w:start w:val="2"/>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58E165A"/>
    <w:multiLevelType w:val="multilevel"/>
    <w:tmpl w:val="A30ED566"/>
    <w:lvl w:ilvl="0">
      <w:start w:val="11"/>
      <w:numFmt w:val="decimal"/>
      <w:lvlText w:val="%1."/>
      <w:lvlJc w:val="left"/>
      <w:pPr>
        <w:ind w:left="360" w:hanging="360"/>
      </w:pPr>
      <w:rPr>
        <w:rFonts w:hint="default"/>
      </w:rPr>
    </w:lvl>
    <w:lvl w:ilvl="1">
      <w:start w:val="1"/>
      <w:numFmt w:val="decimal"/>
      <w:lvlText w:val="%1.%2."/>
      <w:lvlJc w:val="left"/>
      <w:pPr>
        <w:ind w:left="1709"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8DA181F"/>
    <w:multiLevelType w:val="multilevel"/>
    <w:tmpl w:val="1D7ED0BA"/>
    <w:lvl w:ilvl="0">
      <w:start w:val="2"/>
      <w:numFmt w:val="decimal"/>
      <w:lvlText w:val="%1."/>
      <w:lvlJc w:val="left"/>
      <w:pPr>
        <w:ind w:left="360" w:hanging="360"/>
      </w:pPr>
      <w:rPr>
        <w:rFonts w:hint="default"/>
        <w:color w:val="000000" w:themeColor="text1"/>
      </w:rPr>
    </w:lvl>
    <w:lvl w:ilvl="1">
      <w:start w:val="2"/>
      <w:numFmt w:val="decimal"/>
      <w:lvlText w:val="%1.%2."/>
      <w:lvlJc w:val="left"/>
      <w:pPr>
        <w:ind w:left="792" w:hanging="432"/>
      </w:pPr>
      <w:rPr>
        <w:rFonts w:hint="default"/>
      </w:rPr>
    </w:lvl>
    <w:lvl w:ilvl="2">
      <w:start w:val="1"/>
      <w:numFmt w:val="decimal"/>
      <w:lvlText w:val="%1.%2.%3."/>
      <w:lvlJc w:val="left"/>
      <w:pPr>
        <w:ind w:left="206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8E07DBA"/>
    <w:multiLevelType w:val="hybridMultilevel"/>
    <w:tmpl w:val="EB8273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0F93905"/>
    <w:multiLevelType w:val="hybridMultilevel"/>
    <w:tmpl w:val="8730B2EA"/>
    <w:lvl w:ilvl="0" w:tplc="435E0196">
      <w:start w:val="1"/>
      <w:numFmt w:val="lowerLetter"/>
      <w:lvlText w:val="(%1)"/>
      <w:lvlJc w:val="left"/>
      <w:pPr>
        <w:ind w:left="1854" w:hanging="360"/>
      </w:p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22" w15:restartNumberingAfterBreak="0">
    <w:nsid w:val="2166049F"/>
    <w:multiLevelType w:val="hybridMultilevel"/>
    <w:tmpl w:val="3C980CF6"/>
    <w:lvl w:ilvl="0" w:tplc="8A50A584">
      <w:start w:val="2"/>
      <w:numFmt w:val="bullet"/>
      <w:lvlText w:val="-"/>
      <w:lvlJc w:val="left"/>
      <w:pPr>
        <w:ind w:left="2628" w:hanging="360"/>
      </w:pPr>
      <w:rPr>
        <w:rFonts w:ascii="Times New Roman" w:eastAsia="Times New Roman" w:hAnsi="Times New Roman" w:cs="Times New Roman" w:hint="default"/>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23" w15:restartNumberingAfterBreak="0">
    <w:nsid w:val="25AB408D"/>
    <w:multiLevelType w:val="multilevel"/>
    <w:tmpl w:val="3DA8BF30"/>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5"/>
      <w:numFmt w:val="decimal"/>
      <w:lvlText w:val="%1.%2.%3."/>
      <w:lvlJc w:val="left"/>
      <w:pPr>
        <w:tabs>
          <w:tab w:val="num" w:pos="720"/>
        </w:tabs>
        <w:ind w:left="720" w:hanging="720"/>
      </w:pPr>
      <w:rPr>
        <w:rFonts w:hint="default"/>
      </w:rPr>
    </w:lvl>
    <w:lvl w:ilvl="3">
      <w:start w:val="3"/>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5"/>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28F038CA"/>
    <w:multiLevelType w:val="multilevel"/>
    <w:tmpl w:val="1A06A428"/>
    <w:lvl w:ilvl="0">
      <w:start w:val="11"/>
      <w:numFmt w:val="decimal"/>
      <w:lvlText w:val="%1."/>
      <w:lvlJc w:val="left"/>
      <w:pPr>
        <w:ind w:left="360" w:hanging="360"/>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90F6526"/>
    <w:multiLevelType w:val="hybridMultilevel"/>
    <w:tmpl w:val="ED44F836"/>
    <w:lvl w:ilvl="0" w:tplc="C1C09796">
      <w:start w:val="9"/>
      <w:numFmt w:val="lowerLetter"/>
      <w:lvlText w:val="(%1)"/>
      <w:lvlJc w:val="left"/>
      <w:pPr>
        <w:ind w:left="3195" w:hanging="360"/>
      </w:pPr>
      <w:rPr>
        <w:rFonts w:hint="default"/>
      </w:rPr>
    </w:lvl>
    <w:lvl w:ilvl="1" w:tplc="08090019" w:tentative="1">
      <w:start w:val="1"/>
      <w:numFmt w:val="lowerLetter"/>
      <w:lvlText w:val="%2."/>
      <w:lvlJc w:val="left"/>
      <w:pPr>
        <w:ind w:left="3915" w:hanging="360"/>
      </w:pPr>
    </w:lvl>
    <w:lvl w:ilvl="2" w:tplc="0809001B" w:tentative="1">
      <w:start w:val="1"/>
      <w:numFmt w:val="lowerRoman"/>
      <w:lvlText w:val="%3."/>
      <w:lvlJc w:val="right"/>
      <w:pPr>
        <w:ind w:left="4635" w:hanging="180"/>
      </w:pPr>
    </w:lvl>
    <w:lvl w:ilvl="3" w:tplc="0809000F" w:tentative="1">
      <w:start w:val="1"/>
      <w:numFmt w:val="decimal"/>
      <w:lvlText w:val="%4."/>
      <w:lvlJc w:val="left"/>
      <w:pPr>
        <w:ind w:left="5355" w:hanging="360"/>
      </w:pPr>
    </w:lvl>
    <w:lvl w:ilvl="4" w:tplc="08090019" w:tentative="1">
      <w:start w:val="1"/>
      <w:numFmt w:val="lowerLetter"/>
      <w:lvlText w:val="%5."/>
      <w:lvlJc w:val="left"/>
      <w:pPr>
        <w:ind w:left="6075" w:hanging="360"/>
      </w:pPr>
    </w:lvl>
    <w:lvl w:ilvl="5" w:tplc="0809001B" w:tentative="1">
      <w:start w:val="1"/>
      <w:numFmt w:val="lowerRoman"/>
      <w:lvlText w:val="%6."/>
      <w:lvlJc w:val="right"/>
      <w:pPr>
        <w:ind w:left="6795" w:hanging="180"/>
      </w:pPr>
    </w:lvl>
    <w:lvl w:ilvl="6" w:tplc="0809000F" w:tentative="1">
      <w:start w:val="1"/>
      <w:numFmt w:val="decimal"/>
      <w:lvlText w:val="%7."/>
      <w:lvlJc w:val="left"/>
      <w:pPr>
        <w:ind w:left="7515" w:hanging="360"/>
      </w:pPr>
    </w:lvl>
    <w:lvl w:ilvl="7" w:tplc="08090019" w:tentative="1">
      <w:start w:val="1"/>
      <w:numFmt w:val="lowerLetter"/>
      <w:lvlText w:val="%8."/>
      <w:lvlJc w:val="left"/>
      <w:pPr>
        <w:ind w:left="8235" w:hanging="360"/>
      </w:pPr>
    </w:lvl>
    <w:lvl w:ilvl="8" w:tplc="0809001B" w:tentative="1">
      <w:start w:val="1"/>
      <w:numFmt w:val="lowerRoman"/>
      <w:lvlText w:val="%9."/>
      <w:lvlJc w:val="right"/>
      <w:pPr>
        <w:ind w:left="8955" w:hanging="180"/>
      </w:pPr>
    </w:lvl>
  </w:abstractNum>
  <w:abstractNum w:abstractNumId="26" w15:restartNumberingAfterBreak="0">
    <w:nsid w:val="2B3F49C6"/>
    <w:multiLevelType w:val="singleLevel"/>
    <w:tmpl w:val="720CB540"/>
    <w:lvl w:ilvl="0">
      <w:start w:val="1"/>
      <w:numFmt w:val="lowerRoman"/>
      <w:pStyle w:val="Rom2"/>
      <w:lvlText w:val="(%1)"/>
      <w:lvlJc w:val="right"/>
      <w:pPr>
        <w:tabs>
          <w:tab w:val="num" w:pos="2160"/>
        </w:tabs>
        <w:ind w:left="2160" w:hanging="516"/>
      </w:pPr>
    </w:lvl>
  </w:abstractNum>
  <w:abstractNum w:abstractNumId="27" w15:restartNumberingAfterBreak="0">
    <w:nsid w:val="2E756F5A"/>
    <w:multiLevelType w:val="hybridMultilevel"/>
    <w:tmpl w:val="3FC6004C"/>
    <w:lvl w:ilvl="0" w:tplc="040C000F">
      <w:start w:val="1"/>
      <w:numFmt w:val="decimal"/>
      <w:lvlText w:val="%1."/>
      <w:lvlJc w:val="left"/>
      <w:pPr>
        <w:ind w:left="2988" w:hanging="360"/>
      </w:pPr>
      <w:rPr>
        <w:rFonts w:hint="default"/>
      </w:rPr>
    </w:lvl>
    <w:lvl w:ilvl="1" w:tplc="040C0003">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8" w15:restartNumberingAfterBreak="0">
    <w:nsid w:val="2EBF1CA4"/>
    <w:multiLevelType w:val="hybridMultilevel"/>
    <w:tmpl w:val="EBDE31B0"/>
    <w:lvl w:ilvl="0" w:tplc="66AC2B0A">
      <w:start w:val="1"/>
      <w:numFmt w:val="bullet"/>
      <w:lvlText w:val="-"/>
      <w:lvlJc w:val="left"/>
      <w:pPr>
        <w:ind w:left="3702" w:hanging="360"/>
      </w:pPr>
      <w:rPr>
        <w:rFonts w:ascii="Times New Roman" w:eastAsia="Times New Roman" w:hAnsi="Times New Roman" w:cs="Times New Roman" w:hint="default"/>
      </w:rPr>
    </w:lvl>
    <w:lvl w:ilvl="1" w:tplc="04100003" w:tentative="1">
      <w:start w:val="1"/>
      <w:numFmt w:val="bullet"/>
      <w:lvlText w:val="o"/>
      <w:lvlJc w:val="left"/>
      <w:pPr>
        <w:ind w:left="4422" w:hanging="360"/>
      </w:pPr>
      <w:rPr>
        <w:rFonts w:ascii="Courier New" w:hAnsi="Courier New" w:cs="Courier New" w:hint="default"/>
      </w:rPr>
    </w:lvl>
    <w:lvl w:ilvl="2" w:tplc="04100005" w:tentative="1">
      <w:start w:val="1"/>
      <w:numFmt w:val="bullet"/>
      <w:lvlText w:val=""/>
      <w:lvlJc w:val="left"/>
      <w:pPr>
        <w:ind w:left="5142" w:hanging="360"/>
      </w:pPr>
      <w:rPr>
        <w:rFonts w:ascii="Wingdings" w:hAnsi="Wingdings" w:hint="default"/>
      </w:rPr>
    </w:lvl>
    <w:lvl w:ilvl="3" w:tplc="04100001" w:tentative="1">
      <w:start w:val="1"/>
      <w:numFmt w:val="bullet"/>
      <w:lvlText w:val=""/>
      <w:lvlJc w:val="left"/>
      <w:pPr>
        <w:ind w:left="5862" w:hanging="360"/>
      </w:pPr>
      <w:rPr>
        <w:rFonts w:ascii="Symbol" w:hAnsi="Symbol" w:hint="default"/>
      </w:rPr>
    </w:lvl>
    <w:lvl w:ilvl="4" w:tplc="04100003" w:tentative="1">
      <w:start w:val="1"/>
      <w:numFmt w:val="bullet"/>
      <w:lvlText w:val="o"/>
      <w:lvlJc w:val="left"/>
      <w:pPr>
        <w:ind w:left="6582" w:hanging="360"/>
      </w:pPr>
      <w:rPr>
        <w:rFonts w:ascii="Courier New" w:hAnsi="Courier New" w:cs="Courier New" w:hint="default"/>
      </w:rPr>
    </w:lvl>
    <w:lvl w:ilvl="5" w:tplc="04100005" w:tentative="1">
      <w:start w:val="1"/>
      <w:numFmt w:val="bullet"/>
      <w:lvlText w:val=""/>
      <w:lvlJc w:val="left"/>
      <w:pPr>
        <w:ind w:left="7302" w:hanging="360"/>
      </w:pPr>
      <w:rPr>
        <w:rFonts w:ascii="Wingdings" w:hAnsi="Wingdings" w:hint="default"/>
      </w:rPr>
    </w:lvl>
    <w:lvl w:ilvl="6" w:tplc="04100001" w:tentative="1">
      <w:start w:val="1"/>
      <w:numFmt w:val="bullet"/>
      <w:lvlText w:val=""/>
      <w:lvlJc w:val="left"/>
      <w:pPr>
        <w:ind w:left="8022" w:hanging="360"/>
      </w:pPr>
      <w:rPr>
        <w:rFonts w:ascii="Symbol" w:hAnsi="Symbol" w:hint="default"/>
      </w:rPr>
    </w:lvl>
    <w:lvl w:ilvl="7" w:tplc="04100003" w:tentative="1">
      <w:start w:val="1"/>
      <w:numFmt w:val="bullet"/>
      <w:lvlText w:val="o"/>
      <w:lvlJc w:val="left"/>
      <w:pPr>
        <w:ind w:left="8742" w:hanging="360"/>
      </w:pPr>
      <w:rPr>
        <w:rFonts w:ascii="Courier New" w:hAnsi="Courier New" w:cs="Courier New" w:hint="default"/>
      </w:rPr>
    </w:lvl>
    <w:lvl w:ilvl="8" w:tplc="04100005" w:tentative="1">
      <w:start w:val="1"/>
      <w:numFmt w:val="bullet"/>
      <w:lvlText w:val=""/>
      <w:lvlJc w:val="left"/>
      <w:pPr>
        <w:ind w:left="9462" w:hanging="360"/>
      </w:pPr>
      <w:rPr>
        <w:rFonts w:ascii="Wingdings" w:hAnsi="Wingdings" w:hint="default"/>
      </w:rPr>
    </w:lvl>
  </w:abstractNum>
  <w:abstractNum w:abstractNumId="29" w15:restartNumberingAfterBreak="0">
    <w:nsid w:val="301008A7"/>
    <w:multiLevelType w:val="multilevel"/>
    <w:tmpl w:val="20A6F042"/>
    <w:lvl w:ilvl="0">
      <w:start w:val="5"/>
      <w:numFmt w:val="decimal"/>
      <w:lvlText w:val="%1."/>
      <w:lvlJc w:val="left"/>
      <w:pPr>
        <w:tabs>
          <w:tab w:val="num" w:pos="1125"/>
        </w:tabs>
        <w:ind w:left="1125" w:hanging="1125"/>
      </w:pPr>
      <w:rPr>
        <w:rFonts w:hint="default"/>
      </w:rPr>
    </w:lvl>
    <w:lvl w:ilvl="1">
      <w:start w:val="3"/>
      <w:numFmt w:val="decimal"/>
      <w:lvlText w:val="%1.%2."/>
      <w:lvlJc w:val="left"/>
      <w:pPr>
        <w:tabs>
          <w:tab w:val="num" w:pos="2259"/>
        </w:tabs>
        <w:ind w:left="2259" w:hanging="1125"/>
      </w:pPr>
      <w:rPr>
        <w:rFonts w:hint="default"/>
      </w:rPr>
    </w:lvl>
    <w:lvl w:ilvl="2">
      <w:start w:val="1"/>
      <w:numFmt w:val="decimal"/>
      <w:lvlText w:val="%1.%2.%3."/>
      <w:lvlJc w:val="left"/>
      <w:pPr>
        <w:tabs>
          <w:tab w:val="num" w:pos="3393"/>
        </w:tabs>
        <w:ind w:left="3393" w:hanging="1125"/>
      </w:pPr>
      <w:rPr>
        <w:rFonts w:hint="default"/>
      </w:rPr>
    </w:lvl>
    <w:lvl w:ilvl="3">
      <w:start w:val="1"/>
      <w:numFmt w:val="decimal"/>
      <w:lvlText w:val="%1.%2.%3.%4."/>
      <w:lvlJc w:val="left"/>
      <w:pPr>
        <w:tabs>
          <w:tab w:val="num" w:pos="4527"/>
        </w:tabs>
        <w:ind w:left="4527" w:hanging="1125"/>
      </w:pPr>
      <w:rPr>
        <w:rFonts w:hint="default"/>
      </w:rPr>
    </w:lvl>
    <w:lvl w:ilvl="4">
      <w:start w:val="1"/>
      <w:numFmt w:val="decimal"/>
      <w:lvlText w:val="%1.%2.%3.%4.%5."/>
      <w:lvlJc w:val="left"/>
      <w:pPr>
        <w:tabs>
          <w:tab w:val="num" w:pos="5661"/>
        </w:tabs>
        <w:ind w:left="5661" w:hanging="1125"/>
      </w:pPr>
      <w:rPr>
        <w:rFonts w:hint="default"/>
      </w:rPr>
    </w:lvl>
    <w:lvl w:ilvl="5">
      <w:start w:val="1"/>
      <w:numFmt w:val="decimal"/>
      <w:lvlText w:val="%1.%2.%3.%4.%5.%6."/>
      <w:lvlJc w:val="left"/>
      <w:pPr>
        <w:tabs>
          <w:tab w:val="num" w:pos="6795"/>
        </w:tabs>
        <w:ind w:left="6795" w:hanging="1125"/>
      </w:pPr>
      <w:rPr>
        <w:rFonts w:hint="default"/>
      </w:rPr>
    </w:lvl>
    <w:lvl w:ilvl="6">
      <w:start w:val="1"/>
      <w:numFmt w:val="decimal"/>
      <w:lvlText w:val="%1.%2.%3.%4.%5.%6.%7."/>
      <w:lvlJc w:val="left"/>
      <w:pPr>
        <w:tabs>
          <w:tab w:val="num" w:pos="7929"/>
        </w:tabs>
        <w:ind w:left="7929" w:hanging="1125"/>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512"/>
        </w:tabs>
        <w:ind w:left="10512" w:hanging="1440"/>
      </w:pPr>
      <w:rPr>
        <w:rFonts w:hint="default"/>
      </w:rPr>
    </w:lvl>
  </w:abstractNum>
  <w:abstractNum w:abstractNumId="30" w15:restartNumberingAfterBreak="0">
    <w:nsid w:val="313163E5"/>
    <w:multiLevelType w:val="multilevel"/>
    <w:tmpl w:val="2CB69928"/>
    <w:lvl w:ilvl="0">
      <w:start w:val="7"/>
      <w:numFmt w:val="decimal"/>
      <w:lvlText w:val="%1."/>
      <w:lvlJc w:val="left"/>
      <w:pPr>
        <w:tabs>
          <w:tab w:val="num" w:pos="1425"/>
        </w:tabs>
        <w:ind w:left="1425" w:hanging="1425"/>
      </w:pPr>
      <w:rPr>
        <w:rFonts w:hint="default"/>
      </w:rPr>
    </w:lvl>
    <w:lvl w:ilvl="1">
      <w:start w:val="2"/>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366572CA"/>
    <w:multiLevelType w:val="multilevel"/>
    <w:tmpl w:val="8A242DBC"/>
    <w:lvl w:ilvl="0">
      <w:start w:val="3"/>
      <w:numFmt w:val="decimal"/>
      <w:lvlText w:val="%1."/>
      <w:lvlJc w:val="left"/>
      <w:pPr>
        <w:ind w:left="600" w:hanging="600"/>
      </w:pPr>
      <w:rPr>
        <w:rFonts w:hint="default"/>
      </w:rPr>
    </w:lvl>
    <w:lvl w:ilvl="1">
      <w:start w:val="2"/>
      <w:numFmt w:val="decimal"/>
      <w:lvlText w:val="%1.%2."/>
      <w:lvlJc w:val="left"/>
      <w:pPr>
        <w:ind w:left="1356" w:hanging="600"/>
      </w:pPr>
      <w:rPr>
        <w:rFonts w:hint="default"/>
      </w:rPr>
    </w:lvl>
    <w:lvl w:ilvl="2">
      <w:start w:val="4"/>
      <w:numFmt w:val="decimal"/>
      <w:lvlText w:val="%1.%2.%3."/>
      <w:lvlJc w:val="left"/>
      <w:pPr>
        <w:ind w:left="2232" w:hanging="720"/>
      </w:pPr>
      <w:rPr>
        <w:rFonts w:hint="default"/>
      </w:rPr>
    </w:lvl>
    <w:lvl w:ilvl="3">
      <w:start w:val="1"/>
      <w:numFmt w:val="decimal"/>
      <w:lvlText w:val="%1.%2.%3.%4."/>
      <w:lvlJc w:val="left"/>
      <w:pPr>
        <w:ind w:left="2988" w:hanging="720"/>
      </w:pPr>
      <w:rPr>
        <w:rFonts w:hint="default"/>
      </w:rPr>
    </w:lvl>
    <w:lvl w:ilvl="4">
      <w:start w:val="1"/>
      <w:numFmt w:val="decimal"/>
      <w:lvlText w:val="%1.%2.%3.%4.%5."/>
      <w:lvlJc w:val="left"/>
      <w:pPr>
        <w:ind w:left="4104" w:hanging="1080"/>
      </w:pPr>
      <w:rPr>
        <w:rFonts w:hint="default"/>
        <w:sz w:val="20"/>
        <w:szCs w:val="20"/>
      </w:rPr>
    </w:lvl>
    <w:lvl w:ilvl="5">
      <w:start w:val="1"/>
      <w:numFmt w:val="decimal"/>
      <w:lvlText w:val="%1.%2.%3.%4.%5.%6."/>
      <w:lvlJc w:val="left"/>
      <w:pPr>
        <w:ind w:left="4860" w:hanging="1080"/>
      </w:pPr>
      <w:rPr>
        <w:rFonts w:hint="default"/>
      </w:rPr>
    </w:lvl>
    <w:lvl w:ilvl="6">
      <w:start w:val="1"/>
      <w:numFmt w:val="decimal"/>
      <w:lvlText w:val="%1.%2.%3.%4.%5.%6.%7."/>
      <w:lvlJc w:val="left"/>
      <w:pPr>
        <w:ind w:left="5616" w:hanging="108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488" w:hanging="1440"/>
      </w:pPr>
      <w:rPr>
        <w:rFonts w:hint="default"/>
      </w:rPr>
    </w:lvl>
  </w:abstractNum>
  <w:abstractNum w:abstractNumId="32" w15:restartNumberingAfterBreak="0">
    <w:nsid w:val="37311E20"/>
    <w:multiLevelType w:val="hybridMultilevel"/>
    <w:tmpl w:val="B5005EEE"/>
    <w:lvl w:ilvl="0" w:tplc="A46C5142">
      <w:start w:val="2"/>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33" w15:restartNumberingAfterBreak="0">
    <w:nsid w:val="47710616"/>
    <w:multiLevelType w:val="hybridMultilevel"/>
    <w:tmpl w:val="1C74059E"/>
    <w:lvl w:ilvl="0" w:tplc="FDDA412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72141C"/>
    <w:multiLevelType w:val="multilevel"/>
    <w:tmpl w:val="5C549F46"/>
    <w:lvl w:ilvl="0">
      <w:start w:val="3"/>
      <w:numFmt w:val="decimal"/>
      <w:lvlText w:val="%1."/>
      <w:lvlJc w:val="left"/>
      <w:pPr>
        <w:ind w:left="750" w:hanging="750"/>
      </w:pPr>
      <w:rPr>
        <w:rFonts w:hint="default"/>
      </w:rPr>
    </w:lvl>
    <w:lvl w:ilvl="1">
      <w:start w:val="2"/>
      <w:numFmt w:val="decimal"/>
      <w:lvlText w:val="%1.%2."/>
      <w:lvlJc w:val="left"/>
      <w:pPr>
        <w:ind w:left="1317" w:hanging="750"/>
      </w:pPr>
      <w:rPr>
        <w:rFonts w:hint="default"/>
      </w:rPr>
    </w:lvl>
    <w:lvl w:ilvl="2">
      <w:start w:val="4"/>
      <w:numFmt w:val="decimal"/>
      <w:lvlText w:val="%1.%2.%3."/>
      <w:lvlJc w:val="left"/>
      <w:pPr>
        <w:ind w:left="1884" w:hanging="750"/>
      </w:pPr>
      <w:rPr>
        <w:rFonts w:hint="default"/>
      </w:rPr>
    </w:lvl>
    <w:lvl w:ilvl="3">
      <w:start w:val="2"/>
      <w:numFmt w:val="decimal"/>
      <w:lvlText w:val="%1.%2.%3.%4."/>
      <w:lvlJc w:val="left"/>
      <w:pPr>
        <w:ind w:left="2451" w:hanging="750"/>
      </w:pPr>
      <w:rPr>
        <w:rFonts w:hint="default"/>
      </w:rPr>
    </w:lvl>
    <w:lvl w:ilvl="4">
      <w:start w:val="2"/>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5" w15:restartNumberingAfterBreak="0">
    <w:nsid w:val="5075566F"/>
    <w:multiLevelType w:val="multilevel"/>
    <w:tmpl w:val="11486068"/>
    <w:lvl w:ilvl="0">
      <w:start w:val="1"/>
      <w:numFmt w:val="decimal"/>
      <w:lvlText w:val="%1."/>
      <w:lvlJc w:val="left"/>
      <w:pPr>
        <w:ind w:left="1125" w:hanging="1125"/>
      </w:pPr>
      <w:rPr>
        <w:rFonts w:eastAsiaTheme="minorEastAsia" w:hint="default"/>
        <w:b w:val="0"/>
        <w:bCs w:val="0"/>
      </w:rPr>
    </w:lvl>
    <w:lvl w:ilvl="1">
      <w:start w:val="1"/>
      <w:numFmt w:val="decimal"/>
      <w:lvlText w:val="%1.%2."/>
      <w:lvlJc w:val="left"/>
      <w:pPr>
        <w:ind w:left="2259" w:hanging="1125"/>
      </w:pPr>
      <w:rPr>
        <w:rFonts w:ascii="Times New Roman" w:eastAsiaTheme="minorEastAsia" w:hAnsi="Times New Roman" w:cs="Times New Roman" w:hint="default"/>
        <w:b w:val="0"/>
        <w:bCs w:val="0"/>
        <w:sz w:val="20"/>
        <w:szCs w:val="20"/>
        <w:lang w:val="de-DE"/>
      </w:rPr>
    </w:lvl>
    <w:lvl w:ilvl="2">
      <w:start w:val="1"/>
      <w:numFmt w:val="decimal"/>
      <w:lvlText w:val="%1.%2.%3."/>
      <w:lvlJc w:val="left"/>
      <w:pPr>
        <w:ind w:left="3393" w:hanging="1125"/>
      </w:pPr>
      <w:rPr>
        <w:rFonts w:eastAsiaTheme="minorEastAsia" w:hint="default"/>
        <w:b/>
      </w:rPr>
    </w:lvl>
    <w:lvl w:ilvl="3">
      <w:start w:val="1"/>
      <w:numFmt w:val="decimal"/>
      <w:lvlText w:val="%1.%2.%3.%4."/>
      <w:lvlJc w:val="left"/>
      <w:pPr>
        <w:ind w:left="4527" w:hanging="1125"/>
      </w:pPr>
      <w:rPr>
        <w:rFonts w:eastAsiaTheme="minorEastAsia" w:hint="default"/>
        <w:b/>
      </w:rPr>
    </w:lvl>
    <w:lvl w:ilvl="4">
      <w:start w:val="1"/>
      <w:numFmt w:val="decimal"/>
      <w:lvlText w:val="%1.%2.%3.%4.%5."/>
      <w:lvlJc w:val="left"/>
      <w:pPr>
        <w:ind w:left="5661" w:hanging="1125"/>
      </w:pPr>
      <w:rPr>
        <w:rFonts w:eastAsiaTheme="minorEastAsia" w:hint="default"/>
        <w:b/>
      </w:rPr>
    </w:lvl>
    <w:lvl w:ilvl="5">
      <w:start w:val="1"/>
      <w:numFmt w:val="decimal"/>
      <w:lvlText w:val="%1.%2.%3.%4.%5.%6."/>
      <w:lvlJc w:val="left"/>
      <w:pPr>
        <w:ind w:left="6795" w:hanging="1125"/>
      </w:pPr>
      <w:rPr>
        <w:rFonts w:eastAsiaTheme="minorEastAsia" w:hint="default"/>
        <w:b/>
      </w:rPr>
    </w:lvl>
    <w:lvl w:ilvl="6">
      <w:start w:val="1"/>
      <w:numFmt w:val="decimal"/>
      <w:lvlText w:val="%1.%2.%3.%4.%5.%6.%7."/>
      <w:lvlJc w:val="left"/>
      <w:pPr>
        <w:ind w:left="7929" w:hanging="1125"/>
      </w:pPr>
      <w:rPr>
        <w:rFonts w:eastAsiaTheme="minorEastAsia" w:hint="default"/>
        <w:b/>
      </w:rPr>
    </w:lvl>
    <w:lvl w:ilvl="7">
      <w:start w:val="1"/>
      <w:numFmt w:val="decimal"/>
      <w:lvlText w:val="%1.%2.%3.%4.%5.%6.%7.%8."/>
      <w:lvlJc w:val="left"/>
      <w:pPr>
        <w:ind w:left="9378" w:hanging="1440"/>
      </w:pPr>
      <w:rPr>
        <w:rFonts w:eastAsiaTheme="minorEastAsia" w:hint="default"/>
        <w:b/>
      </w:rPr>
    </w:lvl>
    <w:lvl w:ilvl="8">
      <w:start w:val="1"/>
      <w:numFmt w:val="decimal"/>
      <w:lvlText w:val="%1.%2.%3.%4.%5.%6.%7.%8.%9."/>
      <w:lvlJc w:val="left"/>
      <w:pPr>
        <w:ind w:left="10512" w:hanging="1440"/>
      </w:pPr>
      <w:rPr>
        <w:rFonts w:eastAsiaTheme="minorEastAsia" w:hint="default"/>
        <w:b/>
      </w:rPr>
    </w:lvl>
  </w:abstractNum>
  <w:abstractNum w:abstractNumId="36" w15:restartNumberingAfterBreak="0">
    <w:nsid w:val="588E0316"/>
    <w:multiLevelType w:val="hybridMultilevel"/>
    <w:tmpl w:val="02605608"/>
    <w:lvl w:ilvl="0" w:tplc="435E0196">
      <w:start w:val="1"/>
      <w:numFmt w:val="lowerLetter"/>
      <w:lvlText w:val="(%1)"/>
      <w:lvlJc w:val="left"/>
      <w:pPr>
        <w:ind w:left="2203" w:hanging="360"/>
      </w:pPr>
    </w:lvl>
    <w:lvl w:ilvl="1" w:tplc="04070019" w:tentative="1">
      <w:start w:val="1"/>
      <w:numFmt w:val="lowerLetter"/>
      <w:lvlText w:val="%2."/>
      <w:lvlJc w:val="left"/>
      <w:pPr>
        <w:ind w:left="2923" w:hanging="360"/>
      </w:pPr>
    </w:lvl>
    <w:lvl w:ilvl="2" w:tplc="0407001B" w:tentative="1">
      <w:start w:val="1"/>
      <w:numFmt w:val="lowerRoman"/>
      <w:lvlText w:val="%3."/>
      <w:lvlJc w:val="right"/>
      <w:pPr>
        <w:ind w:left="3643" w:hanging="180"/>
      </w:pPr>
    </w:lvl>
    <w:lvl w:ilvl="3" w:tplc="0407000F" w:tentative="1">
      <w:start w:val="1"/>
      <w:numFmt w:val="decimal"/>
      <w:lvlText w:val="%4."/>
      <w:lvlJc w:val="left"/>
      <w:pPr>
        <w:ind w:left="4363" w:hanging="360"/>
      </w:pPr>
    </w:lvl>
    <w:lvl w:ilvl="4" w:tplc="04070019" w:tentative="1">
      <w:start w:val="1"/>
      <w:numFmt w:val="lowerLetter"/>
      <w:lvlText w:val="%5."/>
      <w:lvlJc w:val="left"/>
      <w:pPr>
        <w:ind w:left="5083" w:hanging="360"/>
      </w:pPr>
    </w:lvl>
    <w:lvl w:ilvl="5" w:tplc="0407001B" w:tentative="1">
      <w:start w:val="1"/>
      <w:numFmt w:val="lowerRoman"/>
      <w:lvlText w:val="%6."/>
      <w:lvlJc w:val="right"/>
      <w:pPr>
        <w:ind w:left="5803" w:hanging="180"/>
      </w:pPr>
    </w:lvl>
    <w:lvl w:ilvl="6" w:tplc="0407000F" w:tentative="1">
      <w:start w:val="1"/>
      <w:numFmt w:val="decimal"/>
      <w:lvlText w:val="%7."/>
      <w:lvlJc w:val="left"/>
      <w:pPr>
        <w:ind w:left="6523" w:hanging="360"/>
      </w:pPr>
    </w:lvl>
    <w:lvl w:ilvl="7" w:tplc="04070019" w:tentative="1">
      <w:start w:val="1"/>
      <w:numFmt w:val="lowerLetter"/>
      <w:lvlText w:val="%8."/>
      <w:lvlJc w:val="left"/>
      <w:pPr>
        <w:ind w:left="7243" w:hanging="360"/>
      </w:pPr>
    </w:lvl>
    <w:lvl w:ilvl="8" w:tplc="0407001B" w:tentative="1">
      <w:start w:val="1"/>
      <w:numFmt w:val="lowerRoman"/>
      <w:lvlText w:val="%9."/>
      <w:lvlJc w:val="right"/>
      <w:pPr>
        <w:ind w:left="7963" w:hanging="180"/>
      </w:pPr>
    </w:lvl>
  </w:abstractNum>
  <w:abstractNum w:abstractNumId="37"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8" w15:restartNumberingAfterBreak="0">
    <w:nsid w:val="61BB15EB"/>
    <w:multiLevelType w:val="hybridMultilevel"/>
    <w:tmpl w:val="0F8A7724"/>
    <w:lvl w:ilvl="0" w:tplc="1536005E">
      <w:start w:val="1"/>
      <w:numFmt w:val="lowerLetter"/>
      <w:lvlText w:val="(%1)"/>
      <w:lvlJc w:val="left"/>
      <w:pPr>
        <w:ind w:left="2912" w:hanging="360"/>
      </w:pPr>
      <w:rPr>
        <w:rFonts w:hint="default"/>
        <w:b/>
        <w:bCs/>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342523"/>
    <w:multiLevelType w:val="hybridMultilevel"/>
    <w:tmpl w:val="3D4C1E04"/>
    <w:lvl w:ilvl="0" w:tplc="BEE8785E">
      <w:start w:val="1"/>
      <w:numFmt w:val="lowerLetter"/>
      <w:lvlText w:val="(%1)"/>
      <w:lvlJc w:val="left"/>
      <w:pPr>
        <w:ind w:left="3555" w:hanging="360"/>
      </w:pPr>
      <w:rPr>
        <w:rFonts w:hint="default"/>
      </w:rPr>
    </w:lvl>
    <w:lvl w:ilvl="1" w:tplc="FFFFFFFF" w:tentative="1">
      <w:start w:val="1"/>
      <w:numFmt w:val="lowerLetter"/>
      <w:lvlText w:val="%2."/>
      <w:lvlJc w:val="left"/>
      <w:pPr>
        <w:ind w:left="4275" w:hanging="360"/>
      </w:pPr>
    </w:lvl>
    <w:lvl w:ilvl="2" w:tplc="FFFFFFFF" w:tentative="1">
      <w:start w:val="1"/>
      <w:numFmt w:val="lowerRoman"/>
      <w:lvlText w:val="%3."/>
      <w:lvlJc w:val="right"/>
      <w:pPr>
        <w:ind w:left="4995" w:hanging="180"/>
      </w:pPr>
    </w:lvl>
    <w:lvl w:ilvl="3" w:tplc="FFFFFFFF" w:tentative="1">
      <w:start w:val="1"/>
      <w:numFmt w:val="decimal"/>
      <w:lvlText w:val="%4."/>
      <w:lvlJc w:val="left"/>
      <w:pPr>
        <w:ind w:left="5715" w:hanging="360"/>
      </w:pPr>
    </w:lvl>
    <w:lvl w:ilvl="4" w:tplc="FFFFFFFF" w:tentative="1">
      <w:start w:val="1"/>
      <w:numFmt w:val="lowerLetter"/>
      <w:lvlText w:val="%5."/>
      <w:lvlJc w:val="left"/>
      <w:pPr>
        <w:ind w:left="6435" w:hanging="360"/>
      </w:pPr>
    </w:lvl>
    <w:lvl w:ilvl="5" w:tplc="FFFFFFFF" w:tentative="1">
      <w:start w:val="1"/>
      <w:numFmt w:val="lowerRoman"/>
      <w:lvlText w:val="%6."/>
      <w:lvlJc w:val="right"/>
      <w:pPr>
        <w:ind w:left="7155" w:hanging="180"/>
      </w:pPr>
    </w:lvl>
    <w:lvl w:ilvl="6" w:tplc="FFFFFFFF" w:tentative="1">
      <w:start w:val="1"/>
      <w:numFmt w:val="decimal"/>
      <w:lvlText w:val="%7."/>
      <w:lvlJc w:val="left"/>
      <w:pPr>
        <w:ind w:left="7875" w:hanging="360"/>
      </w:pPr>
    </w:lvl>
    <w:lvl w:ilvl="7" w:tplc="FFFFFFFF" w:tentative="1">
      <w:start w:val="1"/>
      <w:numFmt w:val="lowerLetter"/>
      <w:lvlText w:val="%8."/>
      <w:lvlJc w:val="left"/>
      <w:pPr>
        <w:ind w:left="8595" w:hanging="360"/>
      </w:pPr>
    </w:lvl>
    <w:lvl w:ilvl="8" w:tplc="FFFFFFFF" w:tentative="1">
      <w:start w:val="1"/>
      <w:numFmt w:val="lowerRoman"/>
      <w:lvlText w:val="%9."/>
      <w:lvlJc w:val="right"/>
      <w:pPr>
        <w:ind w:left="9315" w:hanging="180"/>
      </w:pPr>
    </w:lvl>
  </w:abstractNum>
  <w:abstractNum w:abstractNumId="40"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5DD296D"/>
    <w:multiLevelType w:val="hybridMultilevel"/>
    <w:tmpl w:val="40101842"/>
    <w:lvl w:ilvl="0" w:tplc="0BA03752">
      <w:start w:val="4"/>
      <w:numFmt w:val="bullet"/>
      <w:lvlText w:val="-"/>
      <w:lvlJc w:val="left"/>
      <w:pPr>
        <w:ind w:left="3337" w:hanging="360"/>
      </w:pPr>
      <w:rPr>
        <w:rFonts w:ascii="Times New Roman" w:eastAsia="Times New Roman" w:hAnsi="Times New Roman" w:cs="Times New Roman" w:hint="default"/>
        <w:strike w:val="0"/>
      </w:rPr>
    </w:lvl>
    <w:lvl w:ilvl="1" w:tplc="040C0003">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42"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E90BD4"/>
    <w:multiLevelType w:val="multilevel"/>
    <w:tmpl w:val="1DDE28E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781C2D25"/>
    <w:multiLevelType w:val="multilevel"/>
    <w:tmpl w:val="8856C0E6"/>
    <w:lvl w:ilvl="0">
      <w:start w:val="1"/>
      <w:numFmt w:val="decimal"/>
      <w:lvlText w:val="%1."/>
      <w:lvlJc w:val="left"/>
      <w:pPr>
        <w:ind w:left="2061" w:hanging="360"/>
      </w:pPr>
      <w:rPr>
        <w:rFonts w:hint="default"/>
        <w:i w:val="0"/>
        <w:iCs w:val="0"/>
      </w:rPr>
    </w:lvl>
    <w:lvl w:ilvl="1">
      <w:start w:val="1"/>
      <w:numFmt w:val="decimal"/>
      <w:lvlText w:val="%1.%2."/>
      <w:lvlJc w:val="left"/>
      <w:pPr>
        <w:ind w:left="1850" w:hanging="432"/>
      </w:pPr>
      <w:rPr>
        <w:sz w:val="20"/>
        <w:szCs w:val="20"/>
      </w:rPr>
    </w:lvl>
    <w:lvl w:ilvl="2">
      <w:start w:val="1"/>
      <w:numFmt w:val="decimal"/>
      <w:lvlText w:val="%1.%2.%3."/>
      <w:lvlJc w:val="left"/>
      <w:pPr>
        <w:ind w:left="2925" w:hanging="504"/>
      </w:pPr>
    </w:lvl>
    <w:lvl w:ilvl="3">
      <w:start w:val="1"/>
      <w:numFmt w:val="decimal"/>
      <w:lvlText w:val="%1.%2.%3.%4."/>
      <w:lvlJc w:val="left"/>
      <w:pPr>
        <w:ind w:left="3429" w:hanging="648"/>
      </w:pPr>
    </w:lvl>
    <w:lvl w:ilvl="4">
      <w:start w:val="1"/>
      <w:numFmt w:val="decimal"/>
      <w:lvlText w:val="%1.%2.%3.%4.%5."/>
      <w:lvlJc w:val="left"/>
      <w:pPr>
        <w:ind w:left="3933" w:hanging="792"/>
      </w:pPr>
    </w:lvl>
    <w:lvl w:ilvl="5">
      <w:start w:val="1"/>
      <w:numFmt w:val="decimal"/>
      <w:lvlText w:val="%1.%2.%3.%4.%5.%6."/>
      <w:lvlJc w:val="left"/>
      <w:pPr>
        <w:ind w:left="4437" w:hanging="936"/>
      </w:pPr>
    </w:lvl>
    <w:lvl w:ilvl="6">
      <w:start w:val="1"/>
      <w:numFmt w:val="decimal"/>
      <w:lvlText w:val="%1.%2.%3.%4.%5.%6.%7."/>
      <w:lvlJc w:val="left"/>
      <w:pPr>
        <w:ind w:left="4941" w:hanging="1080"/>
      </w:pPr>
    </w:lvl>
    <w:lvl w:ilvl="7">
      <w:start w:val="1"/>
      <w:numFmt w:val="decimal"/>
      <w:lvlText w:val="%1.%2.%3.%4.%5.%6.%7.%8."/>
      <w:lvlJc w:val="left"/>
      <w:pPr>
        <w:ind w:left="5445" w:hanging="1224"/>
      </w:pPr>
    </w:lvl>
    <w:lvl w:ilvl="8">
      <w:start w:val="1"/>
      <w:numFmt w:val="decimal"/>
      <w:lvlText w:val="%1.%2.%3.%4.%5.%6.%7.%8.%9."/>
      <w:lvlJc w:val="left"/>
      <w:pPr>
        <w:ind w:left="6021" w:hanging="1440"/>
      </w:pPr>
    </w:lvl>
  </w:abstractNum>
  <w:abstractNum w:abstractNumId="46" w15:restartNumberingAfterBreak="0">
    <w:nsid w:val="79114250"/>
    <w:multiLevelType w:val="hybridMultilevel"/>
    <w:tmpl w:val="6DD26DFE"/>
    <w:lvl w:ilvl="0" w:tplc="39E0913A">
      <w:numFmt w:val="bullet"/>
      <w:lvlText w:val="-"/>
      <w:lvlJc w:val="left"/>
      <w:pPr>
        <w:ind w:left="1800" w:hanging="360"/>
      </w:pPr>
      <w:rPr>
        <w:rFonts w:ascii="Times New Roman" w:eastAsia="Wingdings" w:hAnsi="Times New Roman"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7" w15:restartNumberingAfterBreak="0">
    <w:nsid w:val="799478DC"/>
    <w:multiLevelType w:val="multilevel"/>
    <w:tmpl w:val="CFCA059C"/>
    <w:lvl w:ilvl="0">
      <w:start w:val="11"/>
      <w:numFmt w:val="decimal"/>
      <w:lvlText w:val="%1."/>
      <w:lvlJc w:val="left"/>
      <w:pPr>
        <w:ind w:left="360" w:hanging="360"/>
      </w:pPr>
      <w:rPr>
        <w:rFonts w:hint="default"/>
      </w:rPr>
    </w:lvl>
    <w:lvl w:ilvl="1">
      <w:start w:val="1"/>
      <w:numFmt w:val="lowerLetter"/>
      <w:lvlText w:val="(%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A5D0D4D"/>
    <w:multiLevelType w:val="hybridMultilevel"/>
    <w:tmpl w:val="02D87F8E"/>
    <w:lvl w:ilvl="0" w:tplc="1AD25EA2">
      <w:start w:val="3"/>
      <w:numFmt w:val="bullet"/>
      <w:lvlText w:val="-"/>
      <w:lvlJc w:val="left"/>
      <w:pPr>
        <w:ind w:left="1494" w:hanging="360"/>
      </w:pPr>
      <w:rPr>
        <w:rFonts w:ascii="Times New Roman" w:eastAsia="Times New Roma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num w:numId="1" w16cid:durableId="2067222073">
    <w:abstractNumId w:val="12"/>
  </w:num>
  <w:num w:numId="2" w16cid:durableId="1924142961">
    <w:abstractNumId w:val="42"/>
  </w:num>
  <w:num w:numId="3" w16cid:durableId="196353838">
    <w:abstractNumId w:val="1"/>
  </w:num>
  <w:num w:numId="4" w16cid:durableId="1473324039">
    <w:abstractNumId w:val="0"/>
  </w:num>
  <w:num w:numId="5" w16cid:durableId="1499539336">
    <w:abstractNumId w:val="2"/>
  </w:num>
  <w:num w:numId="6" w16cid:durableId="1232810042">
    <w:abstractNumId w:val="3"/>
  </w:num>
  <w:num w:numId="7" w16cid:durableId="1302808174">
    <w:abstractNumId w:val="8"/>
  </w:num>
  <w:num w:numId="8" w16cid:durableId="1561549416">
    <w:abstractNumId w:val="9"/>
  </w:num>
  <w:num w:numId="9" w16cid:durableId="321277617">
    <w:abstractNumId w:val="7"/>
  </w:num>
  <w:num w:numId="10" w16cid:durableId="1928538333">
    <w:abstractNumId w:val="6"/>
  </w:num>
  <w:num w:numId="11" w16cid:durableId="1757749487">
    <w:abstractNumId w:val="5"/>
  </w:num>
  <w:num w:numId="12" w16cid:durableId="203256485">
    <w:abstractNumId w:val="4"/>
  </w:num>
  <w:num w:numId="13" w16cid:durableId="1037898863">
    <w:abstractNumId w:val="37"/>
  </w:num>
  <w:num w:numId="14" w16cid:durableId="316154397">
    <w:abstractNumId w:val="17"/>
  </w:num>
  <w:num w:numId="15" w16cid:durableId="1156610857">
    <w:abstractNumId w:val="13"/>
  </w:num>
  <w:num w:numId="16" w16cid:durableId="106120843">
    <w:abstractNumId w:val="40"/>
  </w:num>
  <w:num w:numId="17" w16cid:durableId="553811726">
    <w:abstractNumId w:val="43"/>
  </w:num>
  <w:num w:numId="18" w16cid:durableId="296764301">
    <w:abstractNumId w:val="10"/>
  </w:num>
  <w:num w:numId="19" w16cid:durableId="254365156">
    <w:abstractNumId w:val="20"/>
  </w:num>
  <w:num w:numId="20" w16cid:durableId="1459373568">
    <w:abstractNumId w:val="30"/>
  </w:num>
  <w:num w:numId="21" w16cid:durableId="549075301">
    <w:abstractNumId w:val="23"/>
  </w:num>
  <w:num w:numId="22" w16cid:durableId="1700080359">
    <w:abstractNumId w:val="26"/>
  </w:num>
  <w:num w:numId="23" w16cid:durableId="518661189">
    <w:abstractNumId w:val="29"/>
  </w:num>
  <w:num w:numId="24" w16cid:durableId="1363705609">
    <w:abstractNumId w:val="16"/>
  </w:num>
  <w:num w:numId="25" w16cid:durableId="2078356456">
    <w:abstractNumId w:val="24"/>
  </w:num>
  <w:num w:numId="26" w16cid:durableId="1473018609">
    <w:abstractNumId w:val="47"/>
  </w:num>
  <w:num w:numId="27" w16cid:durableId="1802071405">
    <w:abstractNumId w:val="14"/>
  </w:num>
  <w:num w:numId="28" w16cid:durableId="2106923014">
    <w:abstractNumId w:val="48"/>
  </w:num>
  <w:num w:numId="29" w16cid:durableId="123079566">
    <w:abstractNumId w:val="22"/>
  </w:num>
  <w:num w:numId="30" w16cid:durableId="1511486722">
    <w:abstractNumId w:val="21"/>
    <w:lvlOverride w:ilvl="0">
      <w:startOverride w:val="1"/>
    </w:lvlOverride>
    <w:lvlOverride w:ilvl="1"/>
    <w:lvlOverride w:ilvl="2"/>
    <w:lvlOverride w:ilvl="3"/>
    <w:lvlOverride w:ilvl="4"/>
    <w:lvlOverride w:ilvl="5"/>
    <w:lvlOverride w:ilvl="6"/>
    <w:lvlOverride w:ilvl="7"/>
    <w:lvlOverride w:ilvl="8"/>
  </w:num>
  <w:num w:numId="31" w16cid:durableId="502401508">
    <w:abstractNumId w:val="34"/>
  </w:num>
  <w:num w:numId="32" w16cid:durableId="282078907">
    <w:abstractNumId w:val="15"/>
  </w:num>
  <w:num w:numId="33" w16cid:durableId="2049714893">
    <w:abstractNumId w:val="32"/>
  </w:num>
  <w:num w:numId="34" w16cid:durableId="1019354372">
    <w:abstractNumId w:val="46"/>
  </w:num>
  <w:num w:numId="35" w16cid:durableId="1430347799">
    <w:abstractNumId w:val="27"/>
  </w:num>
  <w:num w:numId="36" w16cid:durableId="384648103">
    <w:abstractNumId w:val="33"/>
  </w:num>
  <w:num w:numId="37" w16cid:durableId="699164937">
    <w:abstractNumId w:val="45"/>
  </w:num>
  <w:num w:numId="38" w16cid:durableId="1478452545">
    <w:abstractNumId w:val="11"/>
  </w:num>
  <w:num w:numId="39" w16cid:durableId="975645393">
    <w:abstractNumId w:val="31"/>
  </w:num>
  <w:num w:numId="40" w16cid:durableId="1040013425">
    <w:abstractNumId w:val="28"/>
  </w:num>
  <w:num w:numId="41" w16cid:durableId="486749927">
    <w:abstractNumId w:val="35"/>
  </w:num>
  <w:num w:numId="42" w16cid:durableId="1814366103">
    <w:abstractNumId w:val="25"/>
  </w:num>
  <w:num w:numId="43" w16cid:durableId="1719282806">
    <w:abstractNumId w:val="36"/>
  </w:num>
  <w:num w:numId="44" w16cid:durableId="373383595">
    <w:abstractNumId w:val="39"/>
  </w:num>
  <w:num w:numId="45" w16cid:durableId="1324432053">
    <w:abstractNumId w:val="38"/>
  </w:num>
  <w:num w:numId="46" w16cid:durableId="477961209">
    <w:abstractNumId w:val="19"/>
  </w:num>
  <w:num w:numId="47" w16cid:durableId="1190990579">
    <w:abstractNumId w:val="41"/>
  </w:num>
  <w:num w:numId="48" w16cid:durableId="49306081">
    <w:abstractNumId w:val="44"/>
  </w:num>
  <w:num w:numId="49" w16cid:durableId="280036719">
    <w:abstractNumId w:val="18"/>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ug Moore">
    <w15:presenceInfo w15:providerId="Windows Live" w15:userId="eee45ab9a858dbbe"/>
  </w15:person>
  <w15:person w15:author="j">
    <w15:presenceInfo w15:providerId="None" w15:userId="j"/>
  </w15:person>
  <w15:person w15:author="Annett Schuessling / VDA">
    <w15:presenceInfo w15:providerId="None" w15:userId="Annett Schuessling / VDA"/>
  </w15:person>
  <w15:person w15:author="E/ECE/324/Rev.1/Add.50/Rev.3/Amend.6">
    <w15:presenceInfo w15:providerId="None" w15:userId="E/ECE/324/Rev.1/Add.50/Rev.3/Amen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de-DE" w:vendorID="64" w:dllVersion="0" w:nlCheck="1" w:checkStyle="0"/>
  <w:activeWritingStyle w:appName="MSWord" w:lang="fr-CH" w:vendorID="64" w:dllVersion="0" w:nlCheck="1" w:checkStyle="0"/>
  <w:activeWritingStyle w:appName="MSWord" w:lang="es-ES" w:vendorID="64" w:dllVersion="0" w:nlCheck="1" w:checkStyle="0"/>
  <w:activeWritingStyle w:appName="MSWord" w:lang="pt-BR" w:vendorID="64" w:dllVersion="0" w:nlCheck="1" w:checkStyle="0"/>
  <w:activeWritingStyle w:appName="MSWord" w:lang="nl-NL" w:vendorID="64" w:dllVersion="0" w:nlCheck="1" w:checkStyle="0"/>
  <w:activeWritingStyle w:appName="MSWord" w:lang="it-IT" w:vendorID="64" w:dllVersion="0" w:nlCheck="1" w:checkStyle="0"/>
  <w:activeWritingStyle w:appName="MSWord" w:lang="ja-JP" w:vendorID="64" w:dllVersion="0"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style="v-text-anchor:middle" fillcolor="#f2f2f2">
      <v:fill color="#f2f2f2"/>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C61"/>
    <w:rsid w:val="000008E3"/>
    <w:rsid w:val="000026BE"/>
    <w:rsid w:val="000045B9"/>
    <w:rsid w:val="00007503"/>
    <w:rsid w:val="000156A9"/>
    <w:rsid w:val="00015FEC"/>
    <w:rsid w:val="0001608A"/>
    <w:rsid w:val="000178B3"/>
    <w:rsid w:val="00017C70"/>
    <w:rsid w:val="00023712"/>
    <w:rsid w:val="000252D5"/>
    <w:rsid w:val="00025CE0"/>
    <w:rsid w:val="00026A15"/>
    <w:rsid w:val="00026CAF"/>
    <w:rsid w:val="00026E42"/>
    <w:rsid w:val="00027948"/>
    <w:rsid w:val="00030CBA"/>
    <w:rsid w:val="00030D39"/>
    <w:rsid w:val="00030EF1"/>
    <w:rsid w:val="00043CBF"/>
    <w:rsid w:val="00043FF9"/>
    <w:rsid w:val="000442B5"/>
    <w:rsid w:val="00044869"/>
    <w:rsid w:val="000470D0"/>
    <w:rsid w:val="000505FE"/>
    <w:rsid w:val="00050BBC"/>
    <w:rsid w:val="00050F6B"/>
    <w:rsid w:val="00052558"/>
    <w:rsid w:val="00053020"/>
    <w:rsid w:val="000616E3"/>
    <w:rsid w:val="00065D9A"/>
    <w:rsid w:val="00066805"/>
    <w:rsid w:val="00071CE6"/>
    <w:rsid w:val="00072C8C"/>
    <w:rsid w:val="000743F2"/>
    <w:rsid w:val="00076CA5"/>
    <w:rsid w:val="00080B6B"/>
    <w:rsid w:val="00080F5B"/>
    <w:rsid w:val="000814E1"/>
    <w:rsid w:val="0009150E"/>
    <w:rsid w:val="000931C0"/>
    <w:rsid w:val="000947B0"/>
    <w:rsid w:val="00097504"/>
    <w:rsid w:val="00097951"/>
    <w:rsid w:val="000A553F"/>
    <w:rsid w:val="000A6DE3"/>
    <w:rsid w:val="000B0D00"/>
    <w:rsid w:val="000B175B"/>
    <w:rsid w:val="000B3A0F"/>
    <w:rsid w:val="000C2EAE"/>
    <w:rsid w:val="000C5A2C"/>
    <w:rsid w:val="000C6018"/>
    <w:rsid w:val="000C61E3"/>
    <w:rsid w:val="000C7D7C"/>
    <w:rsid w:val="000D1E54"/>
    <w:rsid w:val="000D3A4F"/>
    <w:rsid w:val="000E0383"/>
    <w:rsid w:val="000E0415"/>
    <w:rsid w:val="000E163B"/>
    <w:rsid w:val="000E1CF8"/>
    <w:rsid w:val="000E3187"/>
    <w:rsid w:val="000E3F08"/>
    <w:rsid w:val="000E5CB9"/>
    <w:rsid w:val="000E7223"/>
    <w:rsid w:val="000F627C"/>
    <w:rsid w:val="000F7F72"/>
    <w:rsid w:val="0010212B"/>
    <w:rsid w:val="001021DA"/>
    <w:rsid w:val="00103A38"/>
    <w:rsid w:val="00103C14"/>
    <w:rsid w:val="00111466"/>
    <w:rsid w:val="00111877"/>
    <w:rsid w:val="0011223E"/>
    <w:rsid w:val="001158ED"/>
    <w:rsid w:val="00116F8C"/>
    <w:rsid w:val="001220B8"/>
    <w:rsid w:val="00127490"/>
    <w:rsid w:val="0012759C"/>
    <w:rsid w:val="00134B40"/>
    <w:rsid w:val="001352D9"/>
    <w:rsid w:val="00142F73"/>
    <w:rsid w:val="00145D07"/>
    <w:rsid w:val="00151038"/>
    <w:rsid w:val="001533A5"/>
    <w:rsid w:val="00153E3B"/>
    <w:rsid w:val="001543D5"/>
    <w:rsid w:val="00154D58"/>
    <w:rsid w:val="0015530C"/>
    <w:rsid w:val="00155B77"/>
    <w:rsid w:val="0015722E"/>
    <w:rsid w:val="001608CB"/>
    <w:rsid w:val="001625BC"/>
    <w:rsid w:val="00165E82"/>
    <w:rsid w:val="00167568"/>
    <w:rsid w:val="00167654"/>
    <w:rsid w:val="001710BD"/>
    <w:rsid w:val="00171393"/>
    <w:rsid w:val="00173272"/>
    <w:rsid w:val="0017589B"/>
    <w:rsid w:val="00180356"/>
    <w:rsid w:val="00181988"/>
    <w:rsid w:val="00181E3C"/>
    <w:rsid w:val="00181F16"/>
    <w:rsid w:val="00192F0A"/>
    <w:rsid w:val="001956C5"/>
    <w:rsid w:val="001A0E69"/>
    <w:rsid w:val="001A4B61"/>
    <w:rsid w:val="001A5C6B"/>
    <w:rsid w:val="001A70D6"/>
    <w:rsid w:val="001B02C9"/>
    <w:rsid w:val="001B1765"/>
    <w:rsid w:val="001B4B04"/>
    <w:rsid w:val="001B6A5C"/>
    <w:rsid w:val="001C0556"/>
    <w:rsid w:val="001C3004"/>
    <w:rsid w:val="001C50EF"/>
    <w:rsid w:val="001C6033"/>
    <w:rsid w:val="001C6663"/>
    <w:rsid w:val="001C7895"/>
    <w:rsid w:val="001D14A6"/>
    <w:rsid w:val="001D26DF"/>
    <w:rsid w:val="001D2747"/>
    <w:rsid w:val="001D48AA"/>
    <w:rsid w:val="001D6217"/>
    <w:rsid w:val="001E045E"/>
    <w:rsid w:val="001E3F27"/>
    <w:rsid w:val="001E6426"/>
    <w:rsid w:val="001E6E04"/>
    <w:rsid w:val="001E709D"/>
    <w:rsid w:val="001F0AC7"/>
    <w:rsid w:val="001F7B8B"/>
    <w:rsid w:val="00200CAC"/>
    <w:rsid w:val="002026C4"/>
    <w:rsid w:val="002070BA"/>
    <w:rsid w:val="0021101C"/>
    <w:rsid w:val="00211DFE"/>
    <w:rsid w:val="00211E0B"/>
    <w:rsid w:val="002135B3"/>
    <w:rsid w:val="002167A8"/>
    <w:rsid w:val="00217C31"/>
    <w:rsid w:val="002234EB"/>
    <w:rsid w:val="00223945"/>
    <w:rsid w:val="00230D52"/>
    <w:rsid w:val="002313A6"/>
    <w:rsid w:val="002348E2"/>
    <w:rsid w:val="00235166"/>
    <w:rsid w:val="00236E77"/>
    <w:rsid w:val="002405A7"/>
    <w:rsid w:val="002448AA"/>
    <w:rsid w:val="00246B47"/>
    <w:rsid w:val="00247AAD"/>
    <w:rsid w:val="00247B48"/>
    <w:rsid w:val="00250626"/>
    <w:rsid w:val="0025153D"/>
    <w:rsid w:val="0026176A"/>
    <w:rsid w:val="002653DB"/>
    <w:rsid w:val="00266070"/>
    <w:rsid w:val="002676E7"/>
    <w:rsid w:val="00270EE4"/>
    <w:rsid w:val="00271A7F"/>
    <w:rsid w:val="00273F16"/>
    <w:rsid w:val="00274396"/>
    <w:rsid w:val="00275AE3"/>
    <w:rsid w:val="002773B8"/>
    <w:rsid w:val="00281C39"/>
    <w:rsid w:val="00285DB2"/>
    <w:rsid w:val="00292627"/>
    <w:rsid w:val="00293E0C"/>
    <w:rsid w:val="002A1C05"/>
    <w:rsid w:val="002A1E3A"/>
    <w:rsid w:val="002A6643"/>
    <w:rsid w:val="002A6B3E"/>
    <w:rsid w:val="002B1654"/>
    <w:rsid w:val="002B2C0E"/>
    <w:rsid w:val="002B37C5"/>
    <w:rsid w:val="002B576C"/>
    <w:rsid w:val="002B705E"/>
    <w:rsid w:val="002C0FFC"/>
    <w:rsid w:val="002D4A6C"/>
    <w:rsid w:val="002D523F"/>
    <w:rsid w:val="002D6172"/>
    <w:rsid w:val="002E5D9F"/>
    <w:rsid w:val="002F1C2A"/>
    <w:rsid w:val="002F310C"/>
    <w:rsid w:val="002F3DFF"/>
    <w:rsid w:val="00301748"/>
    <w:rsid w:val="0030178F"/>
    <w:rsid w:val="0030440E"/>
    <w:rsid w:val="00306268"/>
    <w:rsid w:val="003107FA"/>
    <w:rsid w:val="00312016"/>
    <w:rsid w:val="00312E48"/>
    <w:rsid w:val="00313C36"/>
    <w:rsid w:val="00314376"/>
    <w:rsid w:val="00317110"/>
    <w:rsid w:val="0032053D"/>
    <w:rsid w:val="003229D8"/>
    <w:rsid w:val="00324C16"/>
    <w:rsid w:val="00325222"/>
    <w:rsid w:val="00327C96"/>
    <w:rsid w:val="00327F6F"/>
    <w:rsid w:val="0033139F"/>
    <w:rsid w:val="00332DCC"/>
    <w:rsid w:val="003345AC"/>
    <w:rsid w:val="0033745A"/>
    <w:rsid w:val="003400A5"/>
    <w:rsid w:val="0034075A"/>
    <w:rsid w:val="003463DE"/>
    <w:rsid w:val="00351FEE"/>
    <w:rsid w:val="00356E05"/>
    <w:rsid w:val="00357D4D"/>
    <w:rsid w:val="003605A2"/>
    <w:rsid w:val="0036086F"/>
    <w:rsid w:val="003618AF"/>
    <w:rsid w:val="00362095"/>
    <w:rsid w:val="00362B6F"/>
    <w:rsid w:val="003662F0"/>
    <w:rsid w:val="0037204D"/>
    <w:rsid w:val="003758C0"/>
    <w:rsid w:val="0037781C"/>
    <w:rsid w:val="00380057"/>
    <w:rsid w:val="00380430"/>
    <w:rsid w:val="00380629"/>
    <w:rsid w:val="0038070C"/>
    <w:rsid w:val="003807B3"/>
    <w:rsid w:val="00381BB3"/>
    <w:rsid w:val="003839B5"/>
    <w:rsid w:val="0038477E"/>
    <w:rsid w:val="00385E66"/>
    <w:rsid w:val="0039277A"/>
    <w:rsid w:val="003972E0"/>
    <w:rsid w:val="003A1CD4"/>
    <w:rsid w:val="003A3717"/>
    <w:rsid w:val="003A74C6"/>
    <w:rsid w:val="003B06B2"/>
    <w:rsid w:val="003B3127"/>
    <w:rsid w:val="003B3EC1"/>
    <w:rsid w:val="003B590A"/>
    <w:rsid w:val="003B69D7"/>
    <w:rsid w:val="003C0B35"/>
    <w:rsid w:val="003C0B92"/>
    <w:rsid w:val="003C2CC4"/>
    <w:rsid w:val="003C3936"/>
    <w:rsid w:val="003C6227"/>
    <w:rsid w:val="003C6D33"/>
    <w:rsid w:val="003C6F44"/>
    <w:rsid w:val="003D2E36"/>
    <w:rsid w:val="003D4B23"/>
    <w:rsid w:val="003D7348"/>
    <w:rsid w:val="003E3A54"/>
    <w:rsid w:val="003E4450"/>
    <w:rsid w:val="003E512C"/>
    <w:rsid w:val="003E62ED"/>
    <w:rsid w:val="003F1ED3"/>
    <w:rsid w:val="003F2A0F"/>
    <w:rsid w:val="003F42D2"/>
    <w:rsid w:val="003F499F"/>
    <w:rsid w:val="004104CE"/>
    <w:rsid w:val="004178BF"/>
    <w:rsid w:val="00422D3D"/>
    <w:rsid w:val="00424B9B"/>
    <w:rsid w:val="00424C6B"/>
    <w:rsid w:val="00425258"/>
    <w:rsid w:val="00425EC6"/>
    <w:rsid w:val="004261C8"/>
    <w:rsid w:val="00426BD8"/>
    <w:rsid w:val="0043206E"/>
    <w:rsid w:val="004321CE"/>
    <w:rsid w:val="004322AC"/>
    <w:rsid w:val="004325CB"/>
    <w:rsid w:val="004364B8"/>
    <w:rsid w:val="00436C8B"/>
    <w:rsid w:val="0043738B"/>
    <w:rsid w:val="0044211F"/>
    <w:rsid w:val="00443C9A"/>
    <w:rsid w:val="00445C26"/>
    <w:rsid w:val="004467C4"/>
    <w:rsid w:val="00446DE4"/>
    <w:rsid w:val="00450FBD"/>
    <w:rsid w:val="00451FB5"/>
    <w:rsid w:val="00454035"/>
    <w:rsid w:val="00454498"/>
    <w:rsid w:val="0045716D"/>
    <w:rsid w:val="00460E91"/>
    <w:rsid w:val="00461DC9"/>
    <w:rsid w:val="00464DE1"/>
    <w:rsid w:val="00465E85"/>
    <w:rsid w:val="00473DD4"/>
    <w:rsid w:val="0047713F"/>
    <w:rsid w:val="00481276"/>
    <w:rsid w:val="0048375E"/>
    <w:rsid w:val="00485B8E"/>
    <w:rsid w:val="00486B7F"/>
    <w:rsid w:val="00491963"/>
    <w:rsid w:val="004924DF"/>
    <w:rsid w:val="004952AF"/>
    <w:rsid w:val="00496631"/>
    <w:rsid w:val="00497CE4"/>
    <w:rsid w:val="004A41CA"/>
    <w:rsid w:val="004A541C"/>
    <w:rsid w:val="004B149A"/>
    <w:rsid w:val="004B2090"/>
    <w:rsid w:val="004B21B4"/>
    <w:rsid w:val="004B2BD3"/>
    <w:rsid w:val="004B5B04"/>
    <w:rsid w:val="004B5D0E"/>
    <w:rsid w:val="004C255C"/>
    <w:rsid w:val="004C49EA"/>
    <w:rsid w:val="004C6B83"/>
    <w:rsid w:val="004C7EE0"/>
    <w:rsid w:val="004D1059"/>
    <w:rsid w:val="004D4A27"/>
    <w:rsid w:val="004D5E13"/>
    <w:rsid w:val="004D68D0"/>
    <w:rsid w:val="004E123A"/>
    <w:rsid w:val="004E2665"/>
    <w:rsid w:val="004E35A7"/>
    <w:rsid w:val="004E3FEB"/>
    <w:rsid w:val="004E56F5"/>
    <w:rsid w:val="004E61D8"/>
    <w:rsid w:val="004E64C7"/>
    <w:rsid w:val="004E72E0"/>
    <w:rsid w:val="004F2381"/>
    <w:rsid w:val="004F24F4"/>
    <w:rsid w:val="004F5969"/>
    <w:rsid w:val="004F7606"/>
    <w:rsid w:val="00501361"/>
    <w:rsid w:val="00503228"/>
    <w:rsid w:val="00503600"/>
    <w:rsid w:val="00505384"/>
    <w:rsid w:val="0051173F"/>
    <w:rsid w:val="00513545"/>
    <w:rsid w:val="005142E2"/>
    <w:rsid w:val="00515872"/>
    <w:rsid w:val="00515962"/>
    <w:rsid w:val="00517595"/>
    <w:rsid w:val="00530511"/>
    <w:rsid w:val="00532632"/>
    <w:rsid w:val="005338CC"/>
    <w:rsid w:val="005377D6"/>
    <w:rsid w:val="005420F2"/>
    <w:rsid w:val="005426DA"/>
    <w:rsid w:val="0054371F"/>
    <w:rsid w:val="0054561B"/>
    <w:rsid w:val="00545742"/>
    <w:rsid w:val="00547854"/>
    <w:rsid w:val="00555E06"/>
    <w:rsid w:val="005603BB"/>
    <w:rsid w:val="00560C76"/>
    <w:rsid w:val="00563391"/>
    <w:rsid w:val="005659ED"/>
    <w:rsid w:val="0057512C"/>
    <w:rsid w:val="00575655"/>
    <w:rsid w:val="005779DA"/>
    <w:rsid w:val="005805AE"/>
    <w:rsid w:val="00581E82"/>
    <w:rsid w:val="00595317"/>
    <w:rsid w:val="00595E03"/>
    <w:rsid w:val="005A252D"/>
    <w:rsid w:val="005A2610"/>
    <w:rsid w:val="005A32D9"/>
    <w:rsid w:val="005A5092"/>
    <w:rsid w:val="005A6F73"/>
    <w:rsid w:val="005B00A3"/>
    <w:rsid w:val="005B211B"/>
    <w:rsid w:val="005B29C2"/>
    <w:rsid w:val="005B3DB3"/>
    <w:rsid w:val="005C0C92"/>
    <w:rsid w:val="005C19EE"/>
    <w:rsid w:val="005C3004"/>
    <w:rsid w:val="005C5938"/>
    <w:rsid w:val="005C6749"/>
    <w:rsid w:val="005C72F0"/>
    <w:rsid w:val="005D1E1B"/>
    <w:rsid w:val="005D452D"/>
    <w:rsid w:val="005E7308"/>
    <w:rsid w:val="005F074A"/>
    <w:rsid w:val="005F2998"/>
    <w:rsid w:val="005F529C"/>
    <w:rsid w:val="00611FC4"/>
    <w:rsid w:val="0061515A"/>
    <w:rsid w:val="006176FB"/>
    <w:rsid w:val="00620BEB"/>
    <w:rsid w:val="00621D44"/>
    <w:rsid w:val="006228F2"/>
    <w:rsid w:val="006232C0"/>
    <w:rsid w:val="0062419D"/>
    <w:rsid w:val="00625875"/>
    <w:rsid w:val="00626256"/>
    <w:rsid w:val="00626C13"/>
    <w:rsid w:val="00627ED0"/>
    <w:rsid w:val="0063173D"/>
    <w:rsid w:val="006333E0"/>
    <w:rsid w:val="00640B26"/>
    <w:rsid w:val="00642596"/>
    <w:rsid w:val="0064636E"/>
    <w:rsid w:val="006471CA"/>
    <w:rsid w:val="00647A31"/>
    <w:rsid w:val="00655E07"/>
    <w:rsid w:val="00660DAF"/>
    <w:rsid w:val="00661C57"/>
    <w:rsid w:val="00661E21"/>
    <w:rsid w:val="00665595"/>
    <w:rsid w:val="00667A3B"/>
    <w:rsid w:val="00676BAE"/>
    <w:rsid w:val="00676EAA"/>
    <w:rsid w:val="006840D8"/>
    <w:rsid w:val="0069000F"/>
    <w:rsid w:val="0069341E"/>
    <w:rsid w:val="0069471B"/>
    <w:rsid w:val="00696056"/>
    <w:rsid w:val="006960BB"/>
    <w:rsid w:val="00696301"/>
    <w:rsid w:val="0069646A"/>
    <w:rsid w:val="00697240"/>
    <w:rsid w:val="006A2ECE"/>
    <w:rsid w:val="006A44C9"/>
    <w:rsid w:val="006A48C3"/>
    <w:rsid w:val="006A5954"/>
    <w:rsid w:val="006A7392"/>
    <w:rsid w:val="006B1070"/>
    <w:rsid w:val="006B1647"/>
    <w:rsid w:val="006B4138"/>
    <w:rsid w:val="006B65D7"/>
    <w:rsid w:val="006B7EFE"/>
    <w:rsid w:val="006C1580"/>
    <w:rsid w:val="006C27D0"/>
    <w:rsid w:val="006C35F8"/>
    <w:rsid w:val="006C4D99"/>
    <w:rsid w:val="006D0399"/>
    <w:rsid w:val="006D0A55"/>
    <w:rsid w:val="006D1571"/>
    <w:rsid w:val="006D2E10"/>
    <w:rsid w:val="006D3E63"/>
    <w:rsid w:val="006D7A2E"/>
    <w:rsid w:val="006E1246"/>
    <w:rsid w:val="006E4E26"/>
    <w:rsid w:val="006E564B"/>
    <w:rsid w:val="006E776F"/>
    <w:rsid w:val="006F20C5"/>
    <w:rsid w:val="006F2F0E"/>
    <w:rsid w:val="006F3CA7"/>
    <w:rsid w:val="006F6C1C"/>
    <w:rsid w:val="006F6F4C"/>
    <w:rsid w:val="006F7FA5"/>
    <w:rsid w:val="00700716"/>
    <w:rsid w:val="007012AC"/>
    <w:rsid w:val="00702C13"/>
    <w:rsid w:val="00704335"/>
    <w:rsid w:val="007056A3"/>
    <w:rsid w:val="00705B6F"/>
    <w:rsid w:val="00707503"/>
    <w:rsid w:val="0071181D"/>
    <w:rsid w:val="00713BD8"/>
    <w:rsid w:val="00715AFD"/>
    <w:rsid w:val="0072632A"/>
    <w:rsid w:val="00727A4A"/>
    <w:rsid w:val="00731F2C"/>
    <w:rsid w:val="00735B2B"/>
    <w:rsid w:val="00737FC2"/>
    <w:rsid w:val="00742F8B"/>
    <w:rsid w:val="007437C7"/>
    <w:rsid w:val="00743CD6"/>
    <w:rsid w:val="007470A9"/>
    <w:rsid w:val="00750602"/>
    <w:rsid w:val="00751790"/>
    <w:rsid w:val="007518DC"/>
    <w:rsid w:val="00753380"/>
    <w:rsid w:val="0075641D"/>
    <w:rsid w:val="00756FE9"/>
    <w:rsid w:val="00757FAF"/>
    <w:rsid w:val="007623A4"/>
    <w:rsid w:val="007631BF"/>
    <w:rsid w:val="00766940"/>
    <w:rsid w:val="00770FBD"/>
    <w:rsid w:val="0077288B"/>
    <w:rsid w:val="00773CE1"/>
    <w:rsid w:val="00776152"/>
    <w:rsid w:val="00776D12"/>
    <w:rsid w:val="0078086D"/>
    <w:rsid w:val="00780CFA"/>
    <w:rsid w:val="007819E2"/>
    <w:rsid w:val="00781D87"/>
    <w:rsid w:val="00782168"/>
    <w:rsid w:val="00787619"/>
    <w:rsid w:val="0079241F"/>
    <w:rsid w:val="00792EA3"/>
    <w:rsid w:val="00793783"/>
    <w:rsid w:val="007962E0"/>
    <w:rsid w:val="007A61CA"/>
    <w:rsid w:val="007B34E8"/>
    <w:rsid w:val="007B52B3"/>
    <w:rsid w:val="007B55AA"/>
    <w:rsid w:val="007B6BA5"/>
    <w:rsid w:val="007B7FF4"/>
    <w:rsid w:val="007C0735"/>
    <w:rsid w:val="007C1196"/>
    <w:rsid w:val="007C2959"/>
    <w:rsid w:val="007C30B0"/>
    <w:rsid w:val="007C3390"/>
    <w:rsid w:val="007C4F4B"/>
    <w:rsid w:val="007C54B5"/>
    <w:rsid w:val="007D155A"/>
    <w:rsid w:val="007D1CFD"/>
    <w:rsid w:val="007D41DB"/>
    <w:rsid w:val="007D504C"/>
    <w:rsid w:val="007D6818"/>
    <w:rsid w:val="007E3FA7"/>
    <w:rsid w:val="007E4093"/>
    <w:rsid w:val="007E5D97"/>
    <w:rsid w:val="007E6973"/>
    <w:rsid w:val="007F0B83"/>
    <w:rsid w:val="007F171D"/>
    <w:rsid w:val="007F26DC"/>
    <w:rsid w:val="007F31A2"/>
    <w:rsid w:val="007F395A"/>
    <w:rsid w:val="007F6611"/>
    <w:rsid w:val="007F7DC0"/>
    <w:rsid w:val="00803D45"/>
    <w:rsid w:val="00812B21"/>
    <w:rsid w:val="0081471F"/>
    <w:rsid w:val="008147F1"/>
    <w:rsid w:val="008175E9"/>
    <w:rsid w:val="008242D7"/>
    <w:rsid w:val="00824401"/>
    <w:rsid w:val="00827E05"/>
    <w:rsid w:val="008311A3"/>
    <w:rsid w:val="008311D6"/>
    <w:rsid w:val="00832813"/>
    <w:rsid w:val="0083290B"/>
    <w:rsid w:val="00834C53"/>
    <w:rsid w:val="008378E2"/>
    <w:rsid w:val="00840B27"/>
    <w:rsid w:val="00841EB5"/>
    <w:rsid w:val="00843238"/>
    <w:rsid w:val="00844085"/>
    <w:rsid w:val="00844997"/>
    <w:rsid w:val="00851A93"/>
    <w:rsid w:val="008524CD"/>
    <w:rsid w:val="00853C65"/>
    <w:rsid w:val="00854912"/>
    <w:rsid w:val="0086103C"/>
    <w:rsid w:val="00863E1E"/>
    <w:rsid w:val="008649D2"/>
    <w:rsid w:val="008664D6"/>
    <w:rsid w:val="0087023B"/>
    <w:rsid w:val="00870C4A"/>
    <w:rsid w:val="00871CB6"/>
    <w:rsid w:val="00871FD5"/>
    <w:rsid w:val="00873622"/>
    <w:rsid w:val="008846E2"/>
    <w:rsid w:val="00884C54"/>
    <w:rsid w:val="008873F4"/>
    <w:rsid w:val="0089413B"/>
    <w:rsid w:val="008942CB"/>
    <w:rsid w:val="0089430E"/>
    <w:rsid w:val="008979B1"/>
    <w:rsid w:val="008A0FAE"/>
    <w:rsid w:val="008A23CF"/>
    <w:rsid w:val="008A5BC6"/>
    <w:rsid w:val="008A6B25"/>
    <w:rsid w:val="008A6C4F"/>
    <w:rsid w:val="008B1BB0"/>
    <w:rsid w:val="008B3130"/>
    <w:rsid w:val="008B3616"/>
    <w:rsid w:val="008B5A7D"/>
    <w:rsid w:val="008B6478"/>
    <w:rsid w:val="008C0F36"/>
    <w:rsid w:val="008C101B"/>
    <w:rsid w:val="008C1085"/>
    <w:rsid w:val="008C3804"/>
    <w:rsid w:val="008C5E2D"/>
    <w:rsid w:val="008C6FA6"/>
    <w:rsid w:val="008D0A7D"/>
    <w:rsid w:val="008D445E"/>
    <w:rsid w:val="008D4FB2"/>
    <w:rsid w:val="008D5F74"/>
    <w:rsid w:val="008D69BC"/>
    <w:rsid w:val="008E0E46"/>
    <w:rsid w:val="008E14E4"/>
    <w:rsid w:val="008E18A2"/>
    <w:rsid w:val="008E1B3F"/>
    <w:rsid w:val="008E2125"/>
    <w:rsid w:val="008E21B3"/>
    <w:rsid w:val="008E23DC"/>
    <w:rsid w:val="008E546A"/>
    <w:rsid w:val="008E734E"/>
    <w:rsid w:val="008F19DB"/>
    <w:rsid w:val="008F4C68"/>
    <w:rsid w:val="008F58E4"/>
    <w:rsid w:val="008F5C4D"/>
    <w:rsid w:val="008F6073"/>
    <w:rsid w:val="0090051D"/>
    <w:rsid w:val="009009A9"/>
    <w:rsid w:val="0090424A"/>
    <w:rsid w:val="00904C84"/>
    <w:rsid w:val="00905721"/>
    <w:rsid w:val="00907AD2"/>
    <w:rsid w:val="009102BB"/>
    <w:rsid w:val="009204F5"/>
    <w:rsid w:val="00923135"/>
    <w:rsid w:val="00923137"/>
    <w:rsid w:val="00930F5E"/>
    <w:rsid w:val="0093380C"/>
    <w:rsid w:val="00935748"/>
    <w:rsid w:val="009377AB"/>
    <w:rsid w:val="009407A8"/>
    <w:rsid w:val="00940B24"/>
    <w:rsid w:val="00945312"/>
    <w:rsid w:val="00946F07"/>
    <w:rsid w:val="009502F7"/>
    <w:rsid w:val="00963CBA"/>
    <w:rsid w:val="00963CF6"/>
    <w:rsid w:val="00963F1C"/>
    <w:rsid w:val="00964DAB"/>
    <w:rsid w:val="00974A8D"/>
    <w:rsid w:val="00975C30"/>
    <w:rsid w:val="009770A1"/>
    <w:rsid w:val="009776DB"/>
    <w:rsid w:val="00982286"/>
    <w:rsid w:val="00984AEF"/>
    <w:rsid w:val="00984D69"/>
    <w:rsid w:val="00986340"/>
    <w:rsid w:val="00986BDE"/>
    <w:rsid w:val="0099123C"/>
    <w:rsid w:val="00991261"/>
    <w:rsid w:val="009916FB"/>
    <w:rsid w:val="009927D5"/>
    <w:rsid w:val="009A0B8A"/>
    <w:rsid w:val="009A438D"/>
    <w:rsid w:val="009A49B9"/>
    <w:rsid w:val="009A5821"/>
    <w:rsid w:val="009A5D54"/>
    <w:rsid w:val="009A7951"/>
    <w:rsid w:val="009B1BEA"/>
    <w:rsid w:val="009B7651"/>
    <w:rsid w:val="009C0EEC"/>
    <w:rsid w:val="009C10FB"/>
    <w:rsid w:val="009C1915"/>
    <w:rsid w:val="009C19B4"/>
    <w:rsid w:val="009C23F8"/>
    <w:rsid w:val="009E17E8"/>
    <w:rsid w:val="009F0537"/>
    <w:rsid w:val="009F3A17"/>
    <w:rsid w:val="009F4593"/>
    <w:rsid w:val="009F58A1"/>
    <w:rsid w:val="009F77C6"/>
    <w:rsid w:val="00A01F72"/>
    <w:rsid w:val="00A05A0B"/>
    <w:rsid w:val="00A10FDE"/>
    <w:rsid w:val="00A110B2"/>
    <w:rsid w:val="00A1420B"/>
    <w:rsid w:val="00A1427D"/>
    <w:rsid w:val="00A157C9"/>
    <w:rsid w:val="00A25DC6"/>
    <w:rsid w:val="00A26147"/>
    <w:rsid w:val="00A2755E"/>
    <w:rsid w:val="00A313FC"/>
    <w:rsid w:val="00A33B96"/>
    <w:rsid w:val="00A352C9"/>
    <w:rsid w:val="00A35F2F"/>
    <w:rsid w:val="00A40B50"/>
    <w:rsid w:val="00A41529"/>
    <w:rsid w:val="00A451E4"/>
    <w:rsid w:val="00A47841"/>
    <w:rsid w:val="00A50984"/>
    <w:rsid w:val="00A5110C"/>
    <w:rsid w:val="00A52642"/>
    <w:rsid w:val="00A52741"/>
    <w:rsid w:val="00A55699"/>
    <w:rsid w:val="00A567FB"/>
    <w:rsid w:val="00A569D6"/>
    <w:rsid w:val="00A5789E"/>
    <w:rsid w:val="00A61205"/>
    <w:rsid w:val="00A6566B"/>
    <w:rsid w:val="00A72F22"/>
    <w:rsid w:val="00A73E99"/>
    <w:rsid w:val="00A748A6"/>
    <w:rsid w:val="00A768A2"/>
    <w:rsid w:val="00A81738"/>
    <w:rsid w:val="00A828FD"/>
    <w:rsid w:val="00A82C24"/>
    <w:rsid w:val="00A8370B"/>
    <w:rsid w:val="00A85956"/>
    <w:rsid w:val="00A879A4"/>
    <w:rsid w:val="00A87ADC"/>
    <w:rsid w:val="00A90376"/>
    <w:rsid w:val="00A91A9F"/>
    <w:rsid w:val="00A93813"/>
    <w:rsid w:val="00A95432"/>
    <w:rsid w:val="00AA684D"/>
    <w:rsid w:val="00AB00C6"/>
    <w:rsid w:val="00AB4480"/>
    <w:rsid w:val="00AB5340"/>
    <w:rsid w:val="00AB5778"/>
    <w:rsid w:val="00AC12FA"/>
    <w:rsid w:val="00AC3F41"/>
    <w:rsid w:val="00AC4921"/>
    <w:rsid w:val="00AC6679"/>
    <w:rsid w:val="00AC7884"/>
    <w:rsid w:val="00AD1AB1"/>
    <w:rsid w:val="00AE2430"/>
    <w:rsid w:val="00AE5F6F"/>
    <w:rsid w:val="00AF023F"/>
    <w:rsid w:val="00AF61C7"/>
    <w:rsid w:val="00AF6DCF"/>
    <w:rsid w:val="00AF76C5"/>
    <w:rsid w:val="00B01C61"/>
    <w:rsid w:val="00B12689"/>
    <w:rsid w:val="00B22ABA"/>
    <w:rsid w:val="00B30179"/>
    <w:rsid w:val="00B314C3"/>
    <w:rsid w:val="00B32121"/>
    <w:rsid w:val="00B32846"/>
    <w:rsid w:val="00B33EC0"/>
    <w:rsid w:val="00B36161"/>
    <w:rsid w:val="00B41918"/>
    <w:rsid w:val="00B5162B"/>
    <w:rsid w:val="00B525DB"/>
    <w:rsid w:val="00B539DA"/>
    <w:rsid w:val="00B552D7"/>
    <w:rsid w:val="00B55549"/>
    <w:rsid w:val="00B64878"/>
    <w:rsid w:val="00B66932"/>
    <w:rsid w:val="00B701B3"/>
    <w:rsid w:val="00B72E9F"/>
    <w:rsid w:val="00B7464E"/>
    <w:rsid w:val="00B7577D"/>
    <w:rsid w:val="00B75B86"/>
    <w:rsid w:val="00B778BB"/>
    <w:rsid w:val="00B81C8F"/>
    <w:rsid w:val="00B81E12"/>
    <w:rsid w:val="00B83386"/>
    <w:rsid w:val="00B83F30"/>
    <w:rsid w:val="00B864E8"/>
    <w:rsid w:val="00B94353"/>
    <w:rsid w:val="00BA0E0E"/>
    <w:rsid w:val="00BA554C"/>
    <w:rsid w:val="00BB335D"/>
    <w:rsid w:val="00BC2683"/>
    <w:rsid w:val="00BC302A"/>
    <w:rsid w:val="00BC30BE"/>
    <w:rsid w:val="00BC358D"/>
    <w:rsid w:val="00BC4688"/>
    <w:rsid w:val="00BC5321"/>
    <w:rsid w:val="00BC74E9"/>
    <w:rsid w:val="00BD2146"/>
    <w:rsid w:val="00BD538F"/>
    <w:rsid w:val="00BE0715"/>
    <w:rsid w:val="00BE27DA"/>
    <w:rsid w:val="00BE28E4"/>
    <w:rsid w:val="00BE3A45"/>
    <w:rsid w:val="00BE4AB1"/>
    <w:rsid w:val="00BE4F74"/>
    <w:rsid w:val="00BE618E"/>
    <w:rsid w:val="00BE6562"/>
    <w:rsid w:val="00BF4A36"/>
    <w:rsid w:val="00BF4EA0"/>
    <w:rsid w:val="00BF7AE3"/>
    <w:rsid w:val="00C004D0"/>
    <w:rsid w:val="00C00E9E"/>
    <w:rsid w:val="00C01F6D"/>
    <w:rsid w:val="00C046C8"/>
    <w:rsid w:val="00C0731E"/>
    <w:rsid w:val="00C07CDE"/>
    <w:rsid w:val="00C16C9F"/>
    <w:rsid w:val="00C17699"/>
    <w:rsid w:val="00C21538"/>
    <w:rsid w:val="00C256E5"/>
    <w:rsid w:val="00C3092B"/>
    <w:rsid w:val="00C30A9C"/>
    <w:rsid w:val="00C31CE6"/>
    <w:rsid w:val="00C35FAF"/>
    <w:rsid w:val="00C36C1E"/>
    <w:rsid w:val="00C41A28"/>
    <w:rsid w:val="00C431AB"/>
    <w:rsid w:val="00C450BD"/>
    <w:rsid w:val="00C45816"/>
    <w:rsid w:val="00C463DD"/>
    <w:rsid w:val="00C4736F"/>
    <w:rsid w:val="00C5168B"/>
    <w:rsid w:val="00C56118"/>
    <w:rsid w:val="00C57205"/>
    <w:rsid w:val="00C57382"/>
    <w:rsid w:val="00C61D30"/>
    <w:rsid w:val="00C64C25"/>
    <w:rsid w:val="00C70917"/>
    <w:rsid w:val="00C70DFB"/>
    <w:rsid w:val="00C711C7"/>
    <w:rsid w:val="00C745C3"/>
    <w:rsid w:val="00C84414"/>
    <w:rsid w:val="00C846D4"/>
    <w:rsid w:val="00C87907"/>
    <w:rsid w:val="00C90490"/>
    <w:rsid w:val="00C91857"/>
    <w:rsid w:val="00C9467D"/>
    <w:rsid w:val="00C95E0A"/>
    <w:rsid w:val="00C97D70"/>
    <w:rsid w:val="00CA0D23"/>
    <w:rsid w:val="00CA7551"/>
    <w:rsid w:val="00CB3297"/>
    <w:rsid w:val="00CB564E"/>
    <w:rsid w:val="00CB5AE1"/>
    <w:rsid w:val="00CB5ED3"/>
    <w:rsid w:val="00CB61B5"/>
    <w:rsid w:val="00CB6A63"/>
    <w:rsid w:val="00CC5B91"/>
    <w:rsid w:val="00CC7188"/>
    <w:rsid w:val="00CC777A"/>
    <w:rsid w:val="00CC7B2F"/>
    <w:rsid w:val="00CD2E16"/>
    <w:rsid w:val="00CD44BE"/>
    <w:rsid w:val="00CE2202"/>
    <w:rsid w:val="00CE248F"/>
    <w:rsid w:val="00CE360C"/>
    <w:rsid w:val="00CE4A8F"/>
    <w:rsid w:val="00CE58FF"/>
    <w:rsid w:val="00CE5E33"/>
    <w:rsid w:val="00CE6187"/>
    <w:rsid w:val="00CE7137"/>
    <w:rsid w:val="00CE71BF"/>
    <w:rsid w:val="00CF06F3"/>
    <w:rsid w:val="00CF14CF"/>
    <w:rsid w:val="00CF228C"/>
    <w:rsid w:val="00CF3620"/>
    <w:rsid w:val="00CF4506"/>
    <w:rsid w:val="00CF4760"/>
    <w:rsid w:val="00CF5C48"/>
    <w:rsid w:val="00CF653F"/>
    <w:rsid w:val="00D03F02"/>
    <w:rsid w:val="00D042AD"/>
    <w:rsid w:val="00D10244"/>
    <w:rsid w:val="00D127EE"/>
    <w:rsid w:val="00D12841"/>
    <w:rsid w:val="00D17DA1"/>
    <w:rsid w:val="00D2031B"/>
    <w:rsid w:val="00D25FE2"/>
    <w:rsid w:val="00D25FF1"/>
    <w:rsid w:val="00D2767E"/>
    <w:rsid w:val="00D27730"/>
    <w:rsid w:val="00D317BB"/>
    <w:rsid w:val="00D342C9"/>
    <w:rsid w:val="00D41B8B"/>
    <w:rsid w:val="00D427C7"/>
    <w:rsid w:val="00D43251"/>
    <w:rsid w:val="00D43252"/>
    <w:rsid w:val="00D4438F"/>
    <w:rsid w:val="00D45485"/>
    <w:rsid w:val="00D515DA"/>
    <w:rsid w:val="00D516E2"/>
    <w:rsid w:val="00D51E4F"/>
    <w:rsid w:val="00D5221F"/>
    <w:rsid w:val="00D548DC"/>
    <w:rsid w:val="00D5540C"/>
    <w:rsid w:val="00D579FF"/>
    <w:rsid w:val="00D613A4"/>
    <w:rsid w:val="00D61D31"/>
    <w:rsid w:val="00D623A7"/>
    <w:rsid w:val="00D62AB1"/>
    <w:rsid w:val="00D6614F"/>
    <w:rsid w:val="00D73BC8"/>
    <w:rsid w:val="00D7524F"/>
    <w:rsid w:val="00D764E1"/>
    <w:rsid w:val="00D77428"/>
    <w:rsid w:val="00D775EB"/>
    <w:rsid w:val="00D80EED"/>
    <w:rsid w:val="00D82F11"/>
    <w:rsid w:val="00D84703"/>
    <w:rsid w:val="00D84E16"/>
    <w:rsid w:val="00D85663"/>
    <w:rsid w:val="00D9068E"/>
    <w:rsid w:val="00D90F96"/>
    <w:rsid w:val="00D92D2E"/>
    <w:rsid w:val="00D97360"/>
    <w:rsid w:val="00D978C6"/>
    <w:rsid w:val="00DA044D"/>
    <w:rsid w:val="00DA0648"/>
    <w:rsid w:val="00DA2CF6"/>
    <w:rsid w:val="00DA30F3"/>
    <w:rsid w:val="00DA51E9"/>
    <w:rsid w:val="00DA67AD"/>
    <w:rsid w:val="00DA6CF0"/>
    <w:rsid w:val="00DB26D7"/>
    <w:rsid w:val="00DB5D0F"/>
    <w:rsid w:val="00DC0BE8"/>
    <w:rsid w:val="00DC2762"/>
    <w:rsid w:val="00DC2923"/>
    <w:rsid w:val="00DC3F07"/>
    <w:rsid w:val="00DC5719"/>
    <w:rsid w:val="00DD1D24"/>
    <w:rsid w:val="00DD2ED8"/>
    <w:rsid w:val="00DD66F4"/>
    <w:rsid w:val="00DE0AE4"/>
    <w:rsid w:val="00DE28A1"/>
    <w:rsid w:val="00DE4042"/>
    <w:rsid w:val="00DE4531"/>
    <w:rsid w:val="00DF02BC"/>
    <w:rsid w:val="00DF12F7"/>
    <w:rsid w:val="00DF138A"/>
    <w:rsid w:val="00DF3A2D"/>
    <w:rsid w:val="00DF3D0B"/>
    <w:rsid w:val="00DF4F4F"/>
    <w:rsid w:val="00DF61B9"/>
    <w:rsid w:val="00DF699F"/>
    <w:rsid w:val="00DF7D04"/>
    <w:rsid w:val="00E02391"/>
    <w:rsid w:val="00E02C81"/>
    <w:rsid w:val="00E02D16"/>
    <w:rsid w:val="00E10AA8"/>
    <w:rsid w:val="00E11216"/>
    <w:rsid w:val="00E12DBA"/>
    <w:rsid w:val="00E130AB"/>
    <w:rsid w:val="00E16706"/>
    <w:rsid w:val="00E17DA5"/>
    <w:rsid w:val="00E20E0E"/>
    <w:rsid w:val="00E25CDD"/>
    <w:rsid w:val="00E26C62"/>
    <w:rsid w:val="00E30A73"/>
    <w:rsid w:val="00E34A65"/>
    <w:rsid w:val="00E35459"/>
    <w:rsid w:val="00E35BFF"/>
    <w:rsid w:val="00E41E4C"/>
    <w:rsid w:val="00E45644"/>
    <w:rsid w:val="00E46FA3"/>
    <w:rsid w:val="00E506F0"/>
    <w:rsid w:val="00E50DCB"/>
    <w:rsid w:val="00E5280F"/>
    <w:rsid w:val="00E5291C"/>
    <w:rsid w:val="00E535D0"/>
    <w:rsid w:val="00E53EF1"/>
    <w:rsid w:val="00E546FE"/>
    <w:rsid w:val="00E576D1"/>
    <w:rsid w:val="00E6082C"/>
    <w:rsid w:val="00E60DD9"/>
    <w:rsid w:val="00E64562"/>
    <w:rsid w:val="00E6643C"/>
    <w:rsid w:val="00E66751"/>
    <w:rsid w:val="00E70DEA"/>
    <w:rsid w:val="00E7260F"/>
    <w:rsid w:val="00E77198"/>
    <w:rsid w:val="00E80C23"/>
    <w:rsid w:val="00E8120D"/>
    <w:rsid w:val="00E82C33"/>
    <w:rsid w:val="00E8567E"/>
    <w:rsid w:val="00E86332"/>
    <w:rsid w:val="00E86407"/>
    <w:rsid w:val="00E87921"/>
    <w:rsid w:val="00E92006"/>
    <w:rsid w:val="00E92092"/>
    <w:rsid w:val="00E944A9"/>
    <w:rsid w:val="00E94A11"/>
    <w:rsid w:val="00E96630"/>
    <w:rsid w:val="00EA0420"/>
    <w:rsid w:val="00EA0ED6"/>
    <w:rsid w:val="00EA1C1F"/>
    <w:rsid w:val="00EA264E"/>
    <w:rsid w:val="00EA2B2B"/>
    <w:rsid w:val="00EA5958"/>
    <w:rsid w:val="00EA716F"/>
    <w:rsid w:val="00EA767C"/>
    <w:rsid w:val="00EB062B"/>
    <w:rsid w:val="00EB3CBD"/>
    <w:rsid w:val="00EC2701"/>
    <w:rsid w:val="00EC2A55"/>
    <w:rsid w:val="00EC4A65"/>
    <w:rsid w:val="00EC57D4"/>
    <w:rsid w:val="00ED1E14"/>
    <w:rsid w:val="00ED3096"/>
    <w:rsid w:val="00ED30B2"/>
    <w:rsid w:val="00ED3262"/>
    <w:rsid w:val="00ED3DD7"/>
    <w:rsid w:val="00ED54BB"/>
    <w:rsid w:val="00ED7A2A"/>
    <w:rsid w:val="00EE032A"/>
    <w:rsid w:val="00EE3897"/>
    <w:rsid w:val="00EF02B2"/>
    <w:rsid w:val="00EF0491"/>
    <w:rsid w:val="00EF0DF5"/>
    <w:rsid w:val="00EF1D7F"/>
    <w:rsid w:val="00EF5868"/>
    <w:rsid w:val="00EF7E32"/>
    <w:rsid w:val="00F004D2"/>
    <w:rsid w:val="00F01234"/>
    <w:rsid w:val="00F02F14"/>
    <w:rsid w:val="00F0431A"/>
    <w:rsid w:val="00F05BF4"/>
    <w:rsid w:val="00F07815"/>
    <w:rsid w:val="00F10F8B"/>
    <w:rsid w:val="00F1739B"/>
    <w:rsid w:val="00F20392"/>
    <w:rsid w:val="00F20977"/>
    <w:rsid w:val="00F24B28"/>
    <w:rsid w:val="00F26C9E"/>
    <w:rsid w:val="00F2721C"/>
    <w:rsid w:val="00F33185"/>
    <w:rsid w:val="00F33800"/>
    <w:rsid w:val="00F33C57"/>
    <w:rsid w:val="00F33E8C"/>
    <w:rsid w:val="00F340EF"/>
    <w:rsid w:val="00F36F56"/>
    <w:rsid w:val="00F376D3"/>
    <w:rsid w:val="00F37C6F"/>
    <w:rsid w:val="00F52294"/>
    <w:rsid w:val="00F529C2"/>
    <w:rsid w:val="00F53EDA"/>
    <w:rsid w:val="00F548BD"/>
    <w:rsid w:val="00F55EA0"/>
    <w:rsid w:val="00F70FAB"/>
    <w:rsid w:val="00F74570"/>
    <w:rsid w:val="00F76589"/>
    <w:rsid w:val="00F771D9"/>
    <w:rsid w:val="00F7753D"/>
    <w:rsid w:val="00F80003"/>
    <w:rsid w:val="00F81AE6"/>
    <w:rsid w:val="00F8399E"/>
    <w:rsid w:val="00F8482C"/>
    <w:rsid w:val="00F85385"/>
    <w:rsid w:val="00F85F34"/>
    <w:rsid w:val="00F86527"/>
    <w:rsid w:val="00F86E81"/>
    <w:rsid w:val="00F86EC5"/>
    <w:rsid w:val="00F8768B"/>
    <w:rsid w:val="00F90621"/>
    <w:rsid w:val="00F919CA"/>
    <w:rsid w:val="00F942CF"/>
    <w:rsid w:val="00F94359"/>
    <w:rsid w:val="00F96411"/>
    <w:rsid w:val="00F97C2A"/>
    <w:rsid w:val="00FA06F7"/>
    <w:rsid w:val="00FA0AFA"/>
    <w:rsid w:val="00FA1AAA"/>
    <w:rsid w:val="00FA5D70"/>
    <w:rsid w:val="00FB0835"/>
    <w:rsid w:val="00FB13F6"/>
    <w:rsid w:val="00FB171A"/>
    <w:rsid w:val="00FB18F6"/>
    <w:rsid w:val="00FB3AD6"/>
    <w:rsid w:val="00FC268E"/>
    <w:rsid w:val="00FC3CAB"/>
    <w:rsid w:val="00FC4B8D"/>
    <w:rsid w:val="00FC6191"/>
    <w:rsid w:val="00FC68B7"/>
    <w:rsid w:val="00FC7137"/>
    <w:rsid w:val="00FC7C76"/>
    <w:rsid w:val="00FD073F"/>
    <w:rsid w:val="00FD1ACF"/>
    <w:rsid w:val="00FD7865"/>
    <w:rsid w:val="00FD796A"/>
    <w:rsid w:val="00FD7BF6"/>
    <w:rsid w:val="00FE0EBB"/>
    <w:rsid w:val="00FE49EE"/>
    <w:rsid w:val="00FE4A01"/>
    <w:rsid w:val="00FE558A"/>
    <w:rsid w:val="00FF1DA4"/>
    <w:rsid w:val="00FF39DE"/>
    <w:rsid w:val="00FF64A2"/>
    <w:rsid w:val="00FF67DD"/>
    <w:rsid w:val="00FF7B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style="v-text-anchor:middle" fillcolor="#f2f2f2">
      <v:fill color="#f2f2f2"/>
      <v:textbox inset="5.85pt,.7pt,5.85pt,.7pt"/>
    </o:shapedefaults>
    <o:shapelayout v:ext="edit">
      <o:idmap v:ext="edit" data="2"/>
    </o:shapelayout>
  </w:shapeDefaults>
  <w:decimalSymbol w:val=","/>
  <w:listSeparator w:val=";"/>
  <w14:docId w14:val="5AE95567"/>
  <w15:docId w15:val="{F8F20E9F-BA6C-4127-85D6-AB5A5CC48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11C7"/>
    <w:pPr>
      <w:suppressAutoHyphens/>
      <w:spacing w:line="240" w:lineRule="atLeast"/>
    </w:pPr>
    <w:rPr>
      <w:lang w:eastAsia="en-US"/>
    </w:rPr>
  </w:style>
  <w:style w:type="paragraph" w:styleId="Heading1">
    <w:name w:val="heading 1"/>
    <w:aliases w:val="Table_G,h1"/>
    <w:basedOn w:val="SingleTxtG"/>
    <w:next w:val="SingleTxtG"/>
    <w:link w:val="Heading1Char"/>
    <w:qFormat/>
    <w:rsid w:val="00503228"/>
    <w:pPr>
      <w:tabs>
        <w:tab w:val="num" w:pos="926"/>
      </w:tabs>
      <w:spacing w:after="0" w:line="240" w:lineRule="auto"/>
      <w:ind w:left="926" w:right="0" w:hanging="360"/>
      <w:jc w:val="left"/>
      <w:outlineLvl w:val="0"/>
    </w:pPr>
  </w:style>
  <w:style w:type="paragraph" w:styleId="Heading2">
    <w:name w:val="heading 2"/>
    <w:basedOn w:val="Normal"/>
    <w:next w:val="Normal"/>
    <w:qFormat/>
    <w:rsid w:val="00503228"/>
    <w:pPr>
      <w:numPr>
        <w:ilvl w:val="1"/>
        <w:numId w:val="5"/>
      </w:numPr>
      <w:spacing w:line="240" w:lineRule="auto"/>
      <w:outlineLvl w:val="1"/>
    </w:pPr>
  </w:style>
  <w:style w:type="paragraph" w:styleId="Heading3">
    <w:name w:val="heading 3"/>
    <w:basedOn w:val="Normal"/>
    <w:next w:val="Normal"/>
    <w:qFormat/>
    <w:rsid w:val="00503228"/>
    <w:pPr>
      <w:numPr>
        <w:ilvl w:val="2"/>
        <w:numId w:val="5"/>
      </w:numPr>
      <w:spacing w:line="240" w:lineRule="auto"/>
      <w:outlineLvl w:val="2"/>
    </w:pPr>
  </w:style>
  <w:style w:type="paragraph" w:styleId="Heading4">
    <w:name w:val="heading 4"/>
    <w:basedOn w:val="Normal"/>
    <w:next w:val="Normal"/>
    <w:link w:val="Heading4Char"/>
    <w:qFormat/>
    <w:rsid w:val="00503228"/>
    <w:pPr>
      <w:numPr>
        <w:ilvl w:val="3"/>
        <w:numId w:val="5"/>
      </w:numPr>
      <w:spacing w:line="240" w:lineRule="auto"/>
      <w:outlineLvl w:val="3"/>
    </w:pPr>
  </w:style>
  <w:style w:type="paragraph" w:styleId="Heading5">
    <w:name w:val="heading 5"/>
    <w:basedOn w:val="Normal"/>
    <w:next w:val="Normal"/>
    <w:qFormat/>
    <w:rsid w:val="00503228"/>
    <w:pPr>
      <w:numPr>
        <w:ilvl w:val="4"/>
        <w:numId w:val="5"/>
      </w:numPr>
      <w:spacing w:line="240" w:lineRule="auto"/>
      <w:outlineLvl w:val="4"/>
    </w:pPr>
  </w:style>
  <w:style w:type="paragraph" w:styleId="Heading6">
    <w:name w:val="heading 6"/>
    <w:basedOn w:val="Normal"/>
    <w:next w:val="Normal"/>
    <w:qFormat/>
    <w:rsid w:val="00503228"/>
    <w:pPr>
      <w:numPr>
        <w:ilvl w:val="5"/>
        <w:numId w:val="5"/>
      </w:numPr>
      <w:spacing w:line="240" w:lineRule="auto"/>
      <w:outlineLvl w:val="5"/>
    </w:pPr>
  </w:style>
  <w:style w:type="paragraph" w:styleId="Heading7">
    <w:name w:val="heading 7"/>
    <w:basedOn w:val="Normal"/>
    <w:next w:val="Normal"/>
    <w:qFormat/>
    <w:rsid w:val="00503228"/>
    <w:pPr>
      <w:numPr>
        <w:ilvl w:val="6"/>
        <w:numId w:val="5"/>
      </w:numPr>
      <w:spacing w:line="240" w:lineRule="auto"/>
      <w:outlineLvl w:val="6"/>
    </w:pPr>
  </w:style>
  <w:style w:type="paragraph" w:styleId="Heading8">
    <w:name w:val="heading 8"/>
    <w:basedOn w:val="Normal"/>
    <w:next w:val="Normal"/>
    <w:qFormat/>
    <w:rsid w:val="00503228"/>
    <w:pPr>
      <w:numPr>
        <w:ilvl w:val="7"/>
        <w:numId w:val="5"/>
      </w:numPr>
      <w:spacing w:line="240" w:lineRule="auto"/>
      <w:outlineLvl w:val="7"/>
    </w:pPr>
  </w:style>
  <w:style w:type="paragraph" w:styleId="Heading9">
    <w:name w:val="heading 9"/>
    <w:basedOn w:val="Normal"/>
    <w:next w:val="Normal"/>
    <w:qFormat/>
    <w:rsid w:val="00503228"/>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qFormat/>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4_GR"/>
    <w:qFormat/>
    <w:rsid w:val="00503228"/>
    <w:rPr>
      <w:rFonts w:ascii="Times New Roman" w:hAnsi="Times New Roman"/>
      <w:sz w:val="18"/>
      <w:vertAlign w:val="superscript"/>
    </w:rPr>
  </w:style>
  <w:style w:type="character" w:styleId="EndnoteReference">
    <w:name w:val="endnote reference"/>
    <w:aliases w:val="1_G"/>
    <w:qFormat/>
    <w:rsid w:val="00503228"/>
    <w:rPr>
      <w:rFonts w:ascii="Times New Roman" w:hAnsi="Times New Roman"/>
      <w:sz w:val="18"/>
      <w:vertAlign w:val="superscript"/>
    </w:rPr>
  </w:style>
  <w:style w:type="paragraph" w:styleId="Header">
    <w:name w:val="header"/>
    <w:aliases w:val="6_G"/>
    <w:basedOn w:val="Normal"/>
    <w:link w:val="HeaderChar"/>
    <w:qFormat/>
    <w:rsid w:val="00503228"/>
    <w:pPr>
      <w:pBdr>
        <w:bottom w:val="single" w:sz="4" w:space="4" w:color="auto"/>
      </w:pBdr>
      <w:spacing w:line="240" w:lineRule="auto"/>
    </w:pPr>
    <w:rPr>
      <w:b/>
      <w:sz w:val="18"/>
    </w:rPr>
  </w:style>
  <w:style w:type="table" w:styleId="TableGrid">
    <w:name w:val="Table Grid"/>
    <w:basedOn w:val="TableNormal"/>
    <w:uiPriority w:val="3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qFormat/>
    <w:rsid w:val="00503228"/>
  </w:style>
  <w:style w:type="character" w:styleId="PageNumber">
    <w:name w:val="page number"/>
    <w:aliases w:val="7_G"/>
    <w:qFormat/>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Footer">
    <w:name w:val="footer"/>
    <w:aliases w:val="3_G"/>
    <w:basedOn w:val="Normal"/>
    <w:link w:val="FooterChar"/>
    <w:qFormat/>
    <w:rsid w:val="00503228"/>
    <w:pPr>
      <w:spacing w:line="240" w:lineRule="auto"/>
    </w:pPr>
    <w:rPr>
      <w:sz w:val="16"/>
    </w:rPr>
  </w:style>
  <w:style w:type="paragraph" w:customStyle="1" w:styleId="Bullet2G">
    <w:name w:val="_Bullet 2_G"/>
    <w:basedOn w:val="Normal"/>
    <w:qFormat/>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1"/>
    <w:link w:val="FootnoteText"/>
    <w:uiPriority w:val="99"/>
    <w:qForma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qFormat/>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customStyle="1" w:styleId="FooterChar">
    <w:name w:val="Footer Char"/>
    <w:aliases w:val="3_G Char"/>
    <w:link w:val="Footer"/>
    <w:rsid w:val="00D623A7"/>
    <w:rPr>
      <w:sz w:val="16"/>
      <w:lang w:eastAsia="en-US"/>
    </w:rPr>
  </w:style>
  <w:style w:type="character" w:styleId="CommentReference">
    <w:name w:val="annotation reference"/>
    <w:rsid w:val="00B701B3"/>
    <w:rPr>
      <w:sz w:val="16"/>
      <w:szCs w:val="16"/>
    </w:rPr>
  </w:style>
  <w:style w:type="paragraph" w:styleId="CommentText">
    <w:name w:val="annotation text"/>
    <w:basedOn w:val="Normal"/>
    <w:link w:val="CommentTextChar"/>
    <w:rsid w:val="00B701B3"/>
  </w:style>
  <w:style w:type="character" w:customStyle="1" w:styleId="CommentTextChar">
    <w:name w:val="Comment Text Char"/>
    <w:link w:val="CommentText"/>
    <w:rsid w:val="00B701B3"/>
    <w:rPr>
      <w:lang w:eastAsia="en-US"/>
    </w:rPr>
  </w:style>
  <w:style w:type="paragraph" w:styleId="CommentSubject">
    <w:name w:val="annotation subject"/>
    <w:basedOn w:val="CommentText"/>
    <w:next w:val="CommentText"/>
    <w:link w:val="CommentSubjectChar"/>
    <w:rsid w:val="00B701B3"/>
    <w:rPr>
      <w:b/>
      <w:bCs/>
    </w:rPr>
  </w:style>
  <w:style w:type="character" w:customStyle="1" w:styleId="CommentSubjectChar">
    <w:name w:val="Comment Subject Char"/>
    <w:link w:val="CommentSubject"/>
    <w:rsid w:val="00B701B3"/>
    <w:rPr>
      <w:b/>
      <w:bCs/>
      <w:lang w:eastAsia="en-US"/>
    </w:rPr>
  </w:style>
  <w:style w:type="paragraph" w:styleId="BalloonText">
    <w:name w:val="Balloon Text"/>
    <w:basedOn w:val="Normal"/>
    <w:link w:val="BalloonTextChar"/>
    <w:rsid w:val="00B701B3"/>
    <w:pPr>
      <w:spacing w:line="240" w:lineRule="auto"/>
    </w:pPr>
    <w:rPr>
      <w:rFonts w:ascii="Tahoma" w:hAnsi="Tahoma" w:cs="Tahoma"/>
      <w:sz w:val="16"/>
      <w:szCs w:val="16"/>
    </w:rPr>
  </w:style>
  <w:style w:type="character" w:customStyle="1" w:styleId="BalloonTextChar">
    <w:name w:val="Balloon Text Char"/>
    <w:link w:val="BalloonText"/>
    <w:rsid w:val="00B701B3"/>
    <w:rPr>
      <w:rFonts w:ascii="Tahoma" w:hAnsi="Tahoma" w:cs="Tahoma"/>
      <w:sz w:val="16"/>
      <w:szCs w:val="16"/>
      <w:lang w:eastAsia="en-US"/>
    </w:rPr>
  </w:style>
  <w:style w:type="paragraph" w:styleId="PlainText">
    <w:name w:val="Plain Text"/>
    <w:basedOn w:val="Normal"/>
    <w:link w:val="PlainTextChar"/>
    <w:rsid w:val="00B01C61"/>
    <w:rPr>
      <w:rFonts w:cs="Courier New"/>
    </w:rPr>
  </w:style>
  <w:style w:type="character" w:customStyle="1" w:styleId="PlainTextChar">
    <w:name w:val="Plain Text Char"/>
    <w:basedOn w:val="DefaultParagraphFont"/>
    <w:link w:val="PlainText"/>
    <w:rsid w:val="00B01C61"/>
    <w:rPr>
      <w:rFonts w:cs="Courier New"/>
      <w:lang w:eastAsia="en-US"/>
    </w:rPr>
  </w:style>
  <w:style w:type="paragraph" w:styleId="BodyText">
    <w:name w:val="Body Text"/>
    <w:basedOn w:val="Normal"/>
    <w:next w:val="Normal"/>
    <w:link w:val="BodyTextChar"/>
    <w:rsid w:val="00B01C61"/>
  </w:style>
  <w:style w:type="character" w:customStyle="1" w:styleId="BodyTextChar">
    <w:name w:val="Body Text Char"/>
    <w:basedOn w:val="DefaultParagraphFont"/>
    <w:link w:val="BodyText"/>
    <w:rsid w:val="00B01C61"/>
    <w:rPr>
      <w:lang w:eastAsia="en-US"/>
    </w:rPr>
  </w:style>
  <w:style w:type="paragraph" w:styleId="BodyTextIndent">
    <w:name w:val="Body Text Indent"/>
    <w:basedOn w:val="Normal"/>
    <w:link w:val="BodyTextIndentChar"/>
    <w:rsid w:val="00B01C61"/>
    <w:pPr>
      <w:spacing w:after="120"/>
      <w:ind w:left="283"/>
    </w:pPr>
  </w:style>
  <w:style w:type="character" w:customStyle="1" w:styleId="BodyTextIndentChar">
    <w:name w:val="Body Text Indent Char"/>
    <w:basedOn w:val="DefaultParagraphFont"/>
    <w:link w:val="BodyTextIndent"/>
    <w:rsid w:val="00B01C61"/>
    <w:rPr>
      <w:lang w:eastAsia="en-US"/>
    </w:rPr>
  </w:style>
  <w:style w:type="paragraph" w:styleId="BlockText">
    <w:name w:val="Block Text"/>
    <w:basedOn w:val="Normal"/>
    <w:rsid w:val="00B01C61"/>
    <w:pPr>
      <w:ind w:left="1440" w:right="1440"/>
    </w:pPr>
  </w:style>
  <w:style w:type="character" w:styleId="LineNumber">
    <w:name w:val="line number"/>
    <w:rsid w:val="00B01C61"/>
    <w:rPr>
      <w:sz w:val="14"/>
    </w:rPr>
  </w:style>
  <w:style w:type="numbering" w:styleId="111111">
    <w:name w:val="Outline List 2"/>
    <w:basedOn w:val="NoList"/>
    <w:rsid w:val="00B01C61"/>
    <w:pPr>
      <w:numPr>
        <w:numId w:val="13"/>
      </w:numPr>
    </w:pPr>
  </w:style>
  <w:style w:type="numbering" w:styleId="1ai">
    <w:name w:val="Outline List 1"/>
    <w:basedOn w:val="NoList"/>
    <w:rsid w:val="00B01C61"/>
    <w:pPr>
      <w:numPr>
        <w:numId w:val="14"/>
      </w:numPr>
    </w:pPr>
  </w:style>
  <w:style w:type="numbering" w:styleId="ArticleSection">
    <w:name w:val="Outline List 3"/>
    <w:basedOn w:val="NoList"/>
    <w:rsid w:val="00B01C61"/>
    <w:pPr>
      <w:numPr>
        <w:numId w:val="15"/>
      </w:numPr>
    </w:pPr>
  </w:style>
  <w:style w:type="paragraph" w:styleId="BodyText2">
    <w:name w:val="Body Text 2"/>
    <w:basedOn w:val="Normal"/>
    <w:link w:val="BodyText2Char"/>
    <w:rsid w:val="00B01C61"/>
    <w:pPr>
      <w:spacing w:after="120" w:line="480" w:lineRule="auto"/>
    </w:pPr>
  </w:style>
  <w:style w:type="character" w:customStyle="1" w:styleId="BodyText2Char">
    <w:name w:val="Body Text 2 Char"/>
    <w:basedOn w:val="DefaultParagraphFont"/>
    <w:link w:val="BodyText2"/>
    <w:rsid w:val="00B01C61"/>
    <w:rPr>
      <w:lang w:eastAsia="en-US"/>
    </w:rPr>
  </w:style>
  <w:style w:type="paragraph" w:styleId="BodyText3">
    <w:name w:val="Body Text 3"/>
    <w:basedOn w:val="Normal"/>
    <w:link w:val="BodyText3Char"/>
    <w:rsid w:val="00B01C61"/>
    <w:pPr>
      <w:spacing w:after="120"/>
    </w:pPr>
    <w:rPr>
      <w:sz w:val="16"/>
      <w:szCs w:val="16"/>
    </w:rPr>
  </w:style>
  <w:style w:type="character" w:customStyle="1" w:styleId="BodyText3Char">
    <w:name w:val="Body Text 3 Char"/>
    <w:basedOn w:val="DefaultParagraphFont"/>
    <w:link w:val="BodyText3"/>
    <w:rsid w:val="00B01C61"/>
    <w:rPr>
      <w:sz w:val="16"/>
      <w:szCs w:val="16"/>
      <w:lang w:eastAsia="en-US"/>
    </w:rPr>
  </w:style>
  <w:style w:type="paragraph" w:styleId="BodyTextFirstIndent">
    <w:name w:val="Body Text First Indent"/>
    <w:basedOn w:val="BodyText"/>
    <w:link w:val="BodyTextFirstIndentChar"/>
    <w:rsid w:val="00B01C61"/>
    <w:pPr>
      <w:spacing w:after="120"/>
      <w:ind w:firstLine="210"/>
    </w:pPr>
  </w:style>
  <w:style w:type="character" w:customStyle="1" w:styleId="BodyTextFirstIndentChar">
    <w:name w:val="Body Text First Indent Char"/>
    <w:basedOn w:val="BodyTextChar"/>
    <w:link w:val="BodyTextFirstIndent"/>
    <w:rsid w:val="00B01C61"/>
    <w:rPr>
      <w:lang w:eastAsia="en-US"/>
    </w:rPr>
  </w:style>
  <w:style w:type="paragraph" w:styleId="BodyTextFirstIndent2">
    <w:name w:val="Body Text First Indent 2"/>
    <w:basedOn w:val="BodyTextIndent"/>
    <w:link w:val="BodyTextFirstIndent2Char"/>
    <w:rsid w:val="00B01C61"/>
    <w:pPr>
      <w:ind w:firstLine="210"/>
    </w:pPr>
  </w:style>
  <w:style w:type="character" w:customStyle="1" w:styleId="BodyTextFirstIndent2Char">
    <w:name w:val="Body Text First Indent 2 Char"/>
    <w:basedOn w:val="BodyTextIndentChar"/>
    <w:link w:val="BodyTextFirstIndent2"/>
    <w:rsid w:val="00B01C61"/>
    <w:rPr>
      <w:lang w:eastAsia="en-US"/>
    </w:rPr>
  </w:style>
  <w:style w:type="paragraph" w:styleId="BodyTextIndent2">
    <w:name w:val="Body Text Indent 2"/>
    <w:basedOn w:val="Normal"/>
    <w:link w:val="BodyTextIndent2Char"/>
    <w:rsid w:val="00B01C61"/>
    <w:pPr>
      <w:spacing w:after="120" w:line="480" w:lineRule="auto"/>
      <w:ind w:left="283"/>
    </w:pPr>
  </w:style>
  <w:style w:type="character" w:customStyle="1" w:styleId="BodyTextIndent2Char">
    <w:name w:val="Body Text Indent 2 Char"/>
    <w:basedOn w:val="DefaultParagraphFont"/>
    <w:link w:val="BodyTextIndent2"/>
    <w:rsid w:val="00B01C61"/>
    <w:rPr>
      <w:lang w:eastAsia="en-US"/>
    </w:rPr>
  </w:style>
  <w:style w:type="paragraph" w:styleId="BodyTextIndent3">
    <w:name w:val="Body Text Indent 3"/>
    <w:basedOn w:val="Normal"/>
    <w:link w:val="BodyTextIndent3Char"/>
    <w:rsid w:val="00B01C61"/>
    <w:pPr>
      <w:spacing w:after="120"/>
      <w:ind w:left="283"/>
    </w:pPr>
    <w:rPr>
      <w:sz w:val="16"/>
      <w:szCs w:val="16"/>
    </w:rPr>
  </w:style>
  <w:style w:type="character" w:customStyle="1" w:styleId="BodyTextIndent3Char">
    <w:name w:val="Body Text Indent 3 Char"/>
    <w:basedOn w:val="DefaultParagraphFont"/>
    <w:link w:val="BodyTextIndent3"/>
    <w:rsid w:val="00B01C61"/>
    <w:rPr>
      <w:sz w:val="16"/>
      <w:szCs w:val="16"/>
      <w:lang w:eastAsia="en-US"/>
    </w:rPr>
  </w:style>
  <w:style w:type="paragraph" w:styleId="Closing">
    <w:name w:val="Closing"/>
    <w:basedOn w:val="Normal"/>
    <w:link w:val="ClosingChar"/>
    <w:rsid w:val="00B01C61"/>
    <w:pPr>
      <w:ind w:left="4252"/>
    </w:pPr>
  </w:style>
  <w:style w:type="character" w:customStyle="1" w:styleId="ClosingChar">
    <w:name w:val="Closing Char"/>
    <w:basedOn w:val="DefaultParagraphFont"/>
    <w:link w:val="Closing"/>
    <w:rsid w:val="00B01C61"/>
    <w:rPr>
      <w:lang w:eastAsia="en-US"/>
    </w:rPr>
  </w:style>
  <w:style w:type="paragraph" w:styleId="Date">
    <w:name w:val="Date"/>
    <w:basedOn w:val="Normal"/>
    <w:next w:val="Normal"/>
    <w:link w:val="DateChar"/>
    <w:rsid w:val="00B01C61"/>
  </w:style>
  <w:style w:type="character" w:customStyle="1" w:styleId="DateChar">
    <w:name w:val="Date Char"/>
    <w:basedOn w:val="DefaultParagraphFont"/>
    <w:link w:val="Date"/>
    <w:rsid w:val="00B01C61"/>
    <w:rPr>
      <w:lang w:eastAsia="en-US"/>
    </w:rPr>
  </w:style>
  <w:style w:type="paragraph" w:styleId="EmailSignature">
    <w:name w:val="E-mail Signature"/>
    <w:basedOn w:val="Normal"/>
    <w:link w:val="EmailSignatureChar"/>
    <w:rsid w:val="00B01C61"/>
  </w:style>
  <w:style w:type="character" w:customStyle="1" w:styleId="EmailSignatureChar">
    <w:name w:val="Email Signature Char"/>
    <w:basedOn w:val="DefaultParagraphFont"/>
    <w:link w:val="EmailSignature"/>
    <w:rsid w:val="00B01C61"/>
    <w:rPr>
      <w:lang w:eastAsia="en-US"/>
    </w:rPr>
  </w:style>
  <w:style w:type="paragraph" w:styleId="EnvelopeReturn">
    <w:name w:val="envelope return"/>
    <w:basedOn w:val="Normal"/>
    <w:rsid w:val="00B01C61"/>
    <w:rPr>
      <w:rFonts w:ascii="Arial" w:hAnsi="Arial" w:cs="Arial"/>
    </w:rPr>
  </w:style>
  <w:style w:type="character" w:styleId="HTMLAcronym">
    <w:name w:val="HTML Acronym"/>
    <w:basedOn w:val="DefaultParagraphFont"/>
    <w:rsid w:val="00B01C61"/>
  </w:style>
  <w:style w:type="paragraph" w:styleId="HTMLAddress">
    <w:name w:val="HTML Address"/>
    <w:basedOn w:val="Normal"/>
    <w:link w:val="HTMLAddressChar"/>
    <w:rsid w:val="00B01C61"/>
    <w:rPr>
      <w:i/>
      <w:iCs/>
    </w:rPr>
  </w:style>
  <w:style w:type="character" w:customStyle="1" w:styleId="HTMLAddressChar">
    <w:name w:val="HTML Address Char"/>
    <w:basedOn w:val="DefaultParagraphFont"/>
    <w:link w:val="HTMLAddress"/>
    <w:rsid w:val="00B01C61"/>
    <w:rPr>
      <w:i/>
      <w:iCs/>
      <w:lang w:eastAsia="en-US"/>
    </w:rPr>
  </w:style>
  <w:style w:type="character" w:styleId="HTMLCite">
    <w:name w:val="HTML Cite"/>
    <w:rsid w:val="00B01C61"/>
    <w:rPr>
      <w:i/>
      <w:iCs/>
    </w:rPr>
  </w:style>
  <w:style w:type="character" w:styleId="HTMLCode">
    <w:name w:val="HTML Code"/>
    <w:rsid w:val="00B01C61"/>
    <w:rPr>
      <w:rFonts w:ascii="Courier New" w:hAnsi="Courier New" w:cs="Courier New"/>
      <w:sz w:val="20"/>
      <w:szCs w:val="20"/>
    </w:rPr>
  </w:style>
  <w:style w:type="character" w:styleId="HTMLDefinition">
    <w:name w:val="HTML Definition"/>
    <w:rsid w:val="00B01C61"/>
    <w:rPr>
      <w:i/>
      <w:iCs/>
    </w:rPr>
  </w:style>
  <w:style w:type="character" w:styleId="HTMLKeyboard">
    <w:name w:val="HTML Keyboard"/>
    <w:rsid w:val="00B01C61"/>
    <w:rPr>
      <w:rFonts w:ascii="Courier New" w:hAnsi="Courier New" w:cs="Courier New"/>
      <w:sz w:val="20"/>
      <w:szCs w:val="20"/>
    </w:rPr>
  </w:style>
  <w:style w:type="paragraph" w:styleId="HTMLPreformatted">
    <w:name w:val="HTML Preformatted"/>
    <w:basedOn w:val="Normal"/>
    <w:link w:val="HTMLPreformattedChar"/>
    <w:rsid w:val="00B01C61"/>
    <w:rPr>
      <w:rFonts w:ascii="Courier New" w:hAnsi="Courier New" w:cs="Courier New"/>
    </w:rPr>
  </w:style>
  <w:style w:type="character" w:customStyle="1" w:styleId="HTMLPreformattedChar">
    <w:name w:val="HTML Preformatted Char"/>
    <w:basedOn w:val="DefaultParagraphFont"/>
    <w:link w:val="HTMLPreformatted"/>
    <w:rsid w:val="00B01C61"/>
    <w:rPr>
      <w:rFonts w:ascii="Courier New" w:hAnsi="Courier New" w:cs="Courier New"/>
      <w:lang w:eastAsia="en-US"/>
    </w:rPr>
  </w:style>
  <w:style w:type="character" w:styleId="HTMLSample">
    <w:name w:val="HTML Sample"/>
    <w:rsid w:val="00B01C61"/>
    <w:rPr>
      <w:rFonts w:ascii="Courier New" w:hAnsi="Courier New" w:cs="Courier New"/>
    </w:rPr>
  </w:style>
  <w:style w:type="character" w:styleId="HTMLTypewriter">
    <w:name w:val="HTML Typewriter"/>
    <w:rsid w:val="00B01C61"/>
    <w:rPr>
      <w:rFonts w:ascii="Courier New" w:hAnsi="Courier New" w:cs="Courier New"/>
      <w:sz w:val="20"/>
      <w:szCs w:val="20"/>
    </w:rPr>
  </w:style>
  <w:style w:type="character" w:styleId="HTMLVariable">
    <w:name w:val="HTML Variable"/>
    <w:rsid w:val="00B01C61"/>
    <w:rPr>
      <w:i/>
      <w:iCs/>
    </w:rPr>
  </w:style>
  <w:style w:type="paragraph" w:styleId="List">
    <w:name w:val="List"/>
    <w:basedOn w:val="Normal"/>
    <w:rsid w:val="00B01C61"/>
    <w:pPr>
      <w:ind w:left="283" w:hanging="283"/>
    </w:pPr>
  </w:style>
  <w:style w:type="paragraph" w:styleId="List2">
    <w:name w:val="List 2"/>
    <w:basedOn w:val="Normal"/>
    <w:rsid w:val="00B01C61"/>
    <w:pPr>
      <w:ind w:left="566" w:hanging="283"/>
    </w:pPr>
  </w:style>
  <w:style w:type="paragraph" w:styleId="List3">
    <w:name w:val="List 3"/>
    <w:basedOn w:val="Normal"/>
    <w:rsid w:val="00B01C61"/>
    <w:pPr>
      <w:ind w:left="849" w:hanging="283"/>
    </w:pPr>
  </w:style>
  <w:style w:type="paragraph" w:styleId="List4">
    <w:name w:val="List 4"/>
    <w:basedOn w:val="Normal"/>
    <w:rsid w:val="00B01C61"/>
    <w:pPr>
      <w:ind w:left="1132" w:hanging="283"/>
    </w:pPr>
  </w:style>
  <w:style w:type="paragraph" w:styleId="List5">
    <w:name w:val="List 5"/>
    <w:basedOn w:val="Normal"/>
    <w:rsid w:val="00B01C61"/>
    <w:pPr>
      <w:ind w:left="1415" w:hanging="283"/>
    </w:pPr>
  </w:style>
  <w:style w:type="paragraph" w:styleId="ListBullet">
    <w:name w:val="List Bullet"/>
    <w:basedOn w:val="Normal"/>
    <w:rsid w:val="00B01C61"/>
    <w:pPr>
      <w:numPr>
        <w:numId w:val="8"/>
      </w:numPr>
    </w:pPr>
  </w:style>
  <w:style w:type="paragraph" w:styleId="ListBullet2">
    <w:name w:val="List Bullet 2"/>
    <w:basedOn w:val="Normal"/>
    <w:rsid w:val="00B01C61"/>
    <w:pPr>
      <w:numPr>
        <w:numId w:val="9"/>
      </w:numPr>
    </w:pPr>
  </w:style>
  <w:style w:type="paragraph" w:styleId="ListBullet3">
    <w:name w:val="List Bullet 3"/>
    <w:basedOn w:val="Normal"/>
    <w:rsid w:val="00B01C61"/>
    <w:pPr>
      <w:numPr>
        <w:numId w:val="10"/>
      </w:numPr>
    </w:pPr>
  </w:style>
  <w:style w:type="paragraph" w:styleId="ListBullet4">
    <w:name w:val="List Bullet 4"/>
    <w:basedOn w:val="Normal"/>
    <w:rsid w:val="00B01C61"/>
    <w:pPr>
      <w:numPr>
        <w:numId w:val="11"/>
      </w:numPr>
    </w:pPr>
  </w:style>
  <w:style w:type="paragraph" w:styleId="ListBullet5">
    <w:name w:val="List Bullet 5"/>
    <w:basedOn w:val="Normal"/>
    <w:rsid w:val="00B01C61"/>
    <w:pPr>
      <w:numPr>
        <w:numId w:val="12"/>
      </w:numPr>
    </w:pPr>
  </w:style>
  <w:style w:type="paragraph" w:styleId="ListContinue">
    <w:name w:val="List Continue"/>
    <w:basedOn w:val="Normal"/>
    <w:rsid w:val="00B01C61"/>
    <w:pPr>
      <w:spacing w:after="120"/>
      <w:ind w:left="283"/>
    </w:pPr>
  </w:style>
  <w:style w:type="paragraph" w:styleId="ListContinue2">
    <w:name w:val="List Continue 2"/>
    <w:basedOn w:val="Normal"/>
    <w:rsid w:val="00B01C61"/>
    <w:pPr>
      <w:spacing w:after="120"/>
      <w:ind w:left="566"/>
    </w:pPr>
  </w:style>
  <w:style w:type="paragraph" w:styleId="ListContinue3">
    <w:name w:val="List Continue 3"/>
    <w:basedOn w:val="Normal"/>
    <w:rsid w:val="00B01C61"/>
    <w:pPr>
      <w:spacing w:after="120"/>
      <w:ind w:left="849"/>
    </w:pPr>
  </w:style>
  <w:style w:type="paragraph" w:styleId="ListContinue4">
    <w:name w:val="List Continue 4"/>
    <w:basedOn w:val="Normal"/>
    <w:rsid w:val="00B01C61"/>
    <w:pPr>
      <w:spacing w:after="120"/>
      <w:ind w:left="1132"/>
    </w:pPr>
  </w:style>
  <w:style w:type="paragraph" w:styleId="ListContinue5">
    <w:name w:val="List Continue 5"/>
    <w:basedOn w:val="Normal"/>
    <w:rsid w:val="00B01C61"/>
    <w:pPr>
      <w:spacing w:after="120"/>
      <w:ind w:left="1415"/>
    </w:pPr>
  </w:style>
  <w:style w:type="paragraph" w:styleId="ListNumber">
    <w:name w:val="List Number"/>
    <w:basedOn w:val="Normal"/>
    <w:rsid w:val="00B01C61"/>
    <w:pPr>
      <w:numPr>
        <w:numId w:val="7"/>
      </w:numPr>
    </w:pPr>
  </w:style>
  <w:style w:type="paragraph" w:styleId="ListNumber2">
    <w:name w:val="List Number 2"/>
    <w:basedOn w:val="Normal"/>
    <w:rsid w:val="00B01C61"/>
    <w:pPr>
      <w:numPr>
        <w:numId w:val="6"/>
      </w:numPr>
    </w:pPr>
  </w:style>
  <w:style w:type="paragraph" w:styleId="ListNumber3">
    <w:name w:val="List Number 3"/>
    <w:basedOn w:val="Normal"/>
    <w:rsid w:val="00B01C61"/>
    <w:pPr>
      <w:tabs>
        <w:tab w:val="num" w:pos="926"/>
      </w:tabs>
      <w:ind w:left="926" w:hanging="360"/>
    </w:pPr>
  </w:style>
  <w:style w:type="paragraph" w:styleId="ListNumber4">
    <w:name w:val="List Number 4"/>
    <w:basedOn w:val="Normal"/>
    <w:rsid w:val="00B01C61"/>
    <w:pPr>
      <w:numPr>
        <w:numId w:val="3"/>
      </w:numPr>
    </w:pPr>
  </w:style>
  <w:style w:type="paragraph" w:styleId="ListNumber5">
    <w:name w:val="List Number 5"/>
    <w:basedOn w:val="Normal"/>
    <w:rsid w:val="00B01C61"/>
    <w:pPr>
      <w:numPr>
        <w:numId w:val="4"/>
      </w:numPr>
    </w:pPr>
  </w:style>
  <w:style w:type="paragraph" w:styleId="MessageHeader">
    <w:name w:val="Message Header"/>
    <w:basedOn w:val="Normal"/>
    <w:link w:val="MessageHeaderChar"/>
    <w:rsid w:val="00B01C6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B01C61"/>
    <w:rPr>
      <w:rFonts w:ascii="Arial" w:hAnsi="Arial" w:cs="Arial"/>
      <w:sz w:val="24"/>
      <w:szCs w:val="24"/>
      <w:shd w:val="pct20" w:color="auto" w:fill="auto"/>
      <w:lang w:eastAsia="en-US"/>
    </w:rPr>
  </w:style>
  <w:style w:type="paragraph" w:styleId="NormalWeb">
    <w:name w:val="Normal (Web)"/>
    <w:basedOn w:val="Normal"/>
    <w:link w:val="NormalWebChar"/>
    <w:uiPriority w:val="99"/>
    <w:rsid w:val="00B01C61"/>
    <w:rPr>
      <w:sz w:val="24"/>
      <w:szCs w:val="24"/>
    </w:rPr>
  </w:style>
  <w:style w:type="paragraph" w:styleId="NormalIndent">
    <w:name w:val="Normal Indent"/>
    <w:basedOn w:val="Normal"/>
    <w:rsid w:val="00B01C61"/>
    <w:pPr>
      <w:ind w:left="567"/>
    </w:pPr>
  </w:style>
  <w:style w:type="paragraph" w:styleId="NoteHeading">
    <w:name w:val="Note Heading"/>
    <w:basedOn w:val="Normal"/>
    <w:next w:val="Normal"/>
    <w:link w:val="NoteHeadingChar"/>
    <w:rsid w:val="00B01C61"/>
  </w:style>
  <w:style w:type="character" w:customStyle="1" w:styleId="NoteHeadingChar">
    <w:name w:val="Note Heading Char"/>
    <w:basedOn w:val="DefaultParagraphFont"/>
    <w:link w:val="NoteHeading"/>
    <w:rsid w:val="00B01C61"/>
    <w:rPr>
      <w:lang w:eastAsia="en-US"/>
    </w:rPr>
  </w:style>
  <w:style w:type="paragraph" w:styleId="Salutation">
    <w:name w:val="Salutation"/>
    <w:basedOn w:val="Normal"/>
    <w:next w:val="Normal"/>
    <w:link w:val="SalutationChar"/>
    <w:rsid w:val="00B01C61"/>
  </w:style>
  <w:style w:type="character" w:customStyle="1" w:styleId="SalutationChar">
    <w:name w:val="Salutation Char"/>
    <w:basedOn w:val="DefaultParagraphFont"/>
    <w:link w:val="Salutation"/>
    <w:rsid w:val="00B01C61"/>
    <w:rPr>
      <w:lang w:eastAsia="en-US"/>
    </w:rPr>
  </w:style>
  <w:style w:type="paragraph" w:styleId="Signature">
    <w:name w:val="Signature"/>
    <w:basedOn w:val="Normal"/>
    <w:link w:val="SignatureChar"/>
    <w:rsid w:val="00B01C61"/>
    <w:pPr>
      <w:ind w:left="4252"/>
    </w:pPr>
  </w:style>
  <w:style w:type="character" w:customStyle="1" w:styleId="SignatureChar">
    <w:name w:val="Signature Char"/>
    <w:basedOn w:val="DefaultParagraphFont"/>
    <w:link w:val="Signature"/>
    <w:rsid w:val="00B01C61"/>
    <w:rPr>
      <w:lang w:eastAsia="en-US"/>
    </w:rPr>
  </w:style>
  <w:style w:type="character" w:styleId="Strong">
    <w:name w:val="Strong"/>
    <w:qFormat/>
    <w:rsid w:val="00B01C61"/>
    <w:rPr>
      <w:b/>
      <w:bCs/>
    </w:rPr>
  </w:style>
  <w:style w:type="paragraph" w:styleId="Subtitle">
    <w:name w:val="Subtitle"/>
    <w:basedOn w:val="Normal"/>
    <w:link w:val="SubtitleChar"/>
    <w:qFormat/>
    <w:rsid w:val="00B01C61"/>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B01C61"/>
    <w:rPr>
      <w:rFonts w:ascii="Arial" w:hAnsi="Arial" w:cs="Arial"/>
      <w:sz w:val="24"/>
      <w:szCs w:val="24"/>
      <w:lang w:eastAsia="en-US"/>
    </w:rPr>
  </w:style>
  <w:style w:type="table" w:styleId="Table3Deffects1">
    <w:name w:val="Table 3D effects 1"/>
    <w:basedOn w:val="TableNormal"/>
    <w:rsid w:val="00B01C61"/>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01C61"/>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01C61"/>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01C61"/>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01C61"/>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01C61"/>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01C61"/>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rsid w:val="00B01C61"/>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rsid w:val="00B01C61"/>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rsid w:val="00B01C61"/>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01C61"/>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01C61"/>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01C61"/>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01C61"/>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01C61"/>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01C61"/>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01C61"/>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01C61"/>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01C61"/>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01C61"/>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01C61"/>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01C61"/>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01C61"/>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01C61"/>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01C61"/>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01C61"/>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01C61"/>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01C61"/>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01C61"/>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01C61"/>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01C61"/>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01C61"/>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01C61"/>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01C61"/>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01C61"/>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01C61"/>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01C61"/>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B01C61"/>
    <w:rPr>
      <w:rFonts w:ascii="Arial" w:hAnsi="Arial" w:cs="Arial"/>
      <w:b/>
      <w:bCs/>
      <w:kern w:val="28"/>
      <w:sz w:val="32"/>
      <w:szCs w:val="32"/>
      <w:lang w:eastAsia="en-US"/>
    </w:rPr>
  </w:style>
  <w:style w:type="paragraph" w:styleId="EnvelopeAddress">
    <w:name w:val="envelope address"/>
    <w:basedOn w:val="Normal"/>
    <w:rsid w:val="00B01C61"/>
    <w:pPr>
      <w:framePr w:w="7920" w:h="1980" w:hRule="exact" w:hSpace="180" w:wrap="auto" w:hAnchor="page" w:xAlign="center" w:yAlign="bottom"/>
      <w:ind w:left="2880"/>
    </w:pPr>
    <w:rPr>
      <w:rFonts w:ascii="Arial" w:hAnsi="Arial" w:cs="Arial"/>
      <w:sz w:val="24"/>
      <w:szCs w:val="24"/>
    </w:rPr>
  </w:style>
  <w:style w:type="character" w:customStyle="1" w:styleId="WW-">
    <w:name w:val="WW-Основной шрифт абзаца"/>
    <w:rsid w:val="00B01C61"/>
  </w:style>
  <w:style w:type="paragraph" w:styleId="Revision">
    <w:name w:val="Revision"/>
    <w:hidden/>
    <w:uiPriority w:val="99"/>
    <w:semiHidden/>
    <w:rsid w:val="00B01C61"/>
    <w:rPr>
      <w:lang w:eastAsia="en-US"/>
    </w:rPr>
  </w:style>
  <w:style w:type="paragraph" w:customStyle="1" w:styleId="NormalIndent1">
    <w:name w:val="Normal Indent1"/>
    <w:rsid w:val="00B01C61"/>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ind w:left="720" w:hanging="720"/>
    </w:pPr>
    <w:rPr>
      <w:rFonts w:ascii="Garamond" w:hAnsi="Garamond"/>
      <w:lang w:val="en-US" w:eastAsia="de-DE"/>
    </w:rPr>
  </w:style>
  <w:style w:type="paragraph" w:customStyle="1" w:styleId="Definition">
    <w:name w:val="Definition"/>
    <w:basedOn w:val="Normal"/>
    <w:next w:val="Normal"/>
    <w:rsid w:val="00B01C61"/>
    <w:pPr>
      <w:suppressAutoHyphens w:val="0"/>
      <w:spacing w:after="240" w:line="230" w:lineRule="atLeast"/>
      <w:jc w:val="both"/>
    </w:pPr>
    <w:rPr>
      <w:rFonts w:ascii="Arial" w:eastAsia="MS Mincho" w:hAnsi="Arial"/>
      <w:lang w:eastAsia="ja-JP"/>
    </w:rPr>
  </w:style>
  <w:style w:type="paragraph" w:customStyle="1" w:styleId="ManualNumPar1">
    <w:name w:val="Manual NumPar 1"/>
    <w:basedOn w:val="Normal"/>
    <w:next w:val="Normal"/>
    <w:rsid w:val="00B01C61"/>
    <w:pPr>
      <w:suppressAutoHyphens w:val="0"/>
      <w:spacing w:before="120" w:after="120" w:line="240" w:lineRule="auto"/>
      <w:ind w:left="851" w:hanging="851"/>
      <w:jc w:val="both"/>
    </w:pPr>
    <w:rPr>
      <w:sz w:val="24"/>
    </w:rPr>
  </w:style>
  <w:style w:type="paragraph" w:customStyle="1" w:styleId="Regelunganweis1">
    <w:name w:val="Regelung anweis1"/>
    <w:basedOn w:val="Normal"/>
    <w:next w:val="Normal"/>
    <w:rsid w:val="00B01C61"/>
    <w:pPr>
      <w:suppressAutoHyphens w:val="0"/>
      <w:spacing w:line="240" w:lineRule="auto"/>
    </w:pPr>
    <w:rPr>
      <w:snapToGrid w:val="0"/>
      <w:sz w:val="24"/>
      <w:u w:val="single"/>
    </w:rPr>
  </w:style>
  <w:style w:type="paragraph" w:customStyle="1" w:styleId="Formula">
    <w:name w:val="Formula"/>
    <w:basedOn w:val="Normal"/>
    <w:next w:val="Normal"/>
    <w:rsid w:val="00B01C61"/>
    <w:pPr>
      <w:tabs>
        <w:tab w:val="right" w:pos="9752"/>
      </w:tabs>
      <w:suppressAutoHyphens w:val="0"/>
      <w:spacing w:after="220" w:line="230" w:lineRule="atLeast"/>
      <w:ind w:left="403"/>
    </w:pPr>
    <w:rPr>
      <w:rFonts w:ascii="Arial" w:eastAsia="MS Mincho" w:hAnsi="Arial"/>
      <w:lang w:eastAsia="ja-JP"/>
    </w:rPr>
  </w:style>
  <w:style w:type="paragraph" w:customStyle="1" w:styleId="Note">
    <w:name w:val="Note"/>
    <w:basedOn w:val="Normal"/>
    <w:next w:val="Normal"/>
    <w:rsid w:val="00B01C61"/>
    <w:pPr>
      <w:tabs>
        <w:tab w:val="left" w:pos="960"/>
      </w:tabs>
      <w:suppressAutoHyphens w:val="0"/>
      <w:spacing w:after="240" w:line="210" w:lineRule="atLeast"/>
      <w:jc w:val="both"/>
    </w:pPr>
    <w:rPr>
      <w:rFonts w:ascii="Arial" w:eastAsia="MS Mincho" w:hAnsi="Arial"/>
      <w:sz w:val="18"/>
      <w:lang w:eastAsia="ja-JP"/>
    </w:rPr>
  </w:style>
  <w:style w:type="paragraph" w:customStyle="1" w:styleId="Gleichung">
    <w:name w:val="Gleichung"/>
    <w:basedOn w:val="Caption"/>
    <w:rsid w:val="00B01C61"/>
    <w:pPr>
      <w:widowControl w:val="0"/>
      <w:tabs>
        <w:tab w:val="left" w:pos="2410"/>
      </w:tabs>
      <w:spacing w:before="120" w:after="120" w:line="240" w:lineRule="auto"/>
    </w:pPr>
    <w:rPr>
      <w:rFonts w:ascii="Arial" w:hAnsi="Arial"/>
      <w:bCs w:val="0"/>
      <w:snapToGrid w:val="0"/>
      <w:color w:val="000000"/>
      <w:sz w:val="22"/>
      <w:lang w:eastAsia="de-DE"/>
    </w:rPr>
  </w:style>
  <w:style w:type="paragraph" w:styleId="Caption">
    <w:name w:val="caption"/>
    <w:basedOn w:val="Normal"/>
    <w:next w:val="Normal"/>
    <w:qFormat/>
    <w:rsid w:val="00B01C61"/>
    <w:rPr>
      <w:b/>
      <w:bCs/>
    </w:rPr>
  </w:style>
  <w:style w:type="paragraph" w:customStyle="1" w:styleId="Rom2">
    <w:name w:val="Rom2"/>
    <w:basedOn w:val="SingleTxtG"/>
    <w:semiHidden/>
    <w:rsid w:val="00B01C61"/>
    <w:pPr>
      <w:numPr>
        <w:numId w:val="22"/>
      </w:numPr>
      <w:tabs>
        <w:tab w:val="clear" w:pos="2160"/>
      </w:tabs>
      <w:ind w:left="2835" w:hanging="397"/>
    </w:pPr>
    <w:rPr>
      <w:lang w:val="fr-CH"/>
    </w:rPr>
  </w:style>
  <w:style w:type="character" w:customStyle="1" w:styleId="H23GChar">
    <w:name w:val="_ H_2/3_G Char"/>
    <w:link w:val="H23G"/>
    <w:rsid w:val="00B01C61"/>
    <w:rPr>
      <w:b/>
      <w:lang w:eastAsia="en-US"/>
    </w:rPr>
  </w:style>
  <w:style w:type="paragraph" w:customStyle="1" w:styleId="CM41">
    <w:name w:val="CM4+1"/>
    <w:basedOn w:val="Normal"/>
    <w:next w:val="Normal"/>
    <w:uiPriority w:val="99"/>
    <w:rsid w:val="00B01C61"/>
    <w:pPr>
      <w:suppressAutoHyphens w:val="0"/>
      <w:autoSpaceDE w:val="0"/>
      <w:autoSpaceDN w:val="0"/>
      <w:adjustRightInd w:val="0"/>
      <w:spacing w:line="240" w:lineRule="auto"/>
    </w:pPr>
    <w:rPr>
      <w:rFonts w:eastAsia="MS Mincho"/>
      <w:sz w:val="24"/>
      <w:szCs w:val="24"/>
      <w:lang w:val="de-DE" w:eastAsia="de-DE"/>
    </w:rPr>
  </w:style>
  <w:style w:type="paragraph" w:styleId="ListParagraph">
    <w:name w:val="List Paragraph"/>
    <w:basedOn w:val="Normal"/>
    <w:link w:val="ListParagraphChar"/>
    <w:uiPriority w:val="34"/>
    <w:qFormat/>
    <w:rsid w:val="00B01C61"/>
    <w:pPr>
      <w:suppressAutoHyphens w:val="0"/>
      <w:spacing w:line="240" w:lineRule="auto"/>
      <w:ind w:left="720"/>
      <w:contextualSpacing/>
    </w:pPr>
    <w:rPr>
      <w:rFonts w:ascii="NewsGoth for Porsche Com" w:eastAsia="NewsGoth for Porsche Com" w:hAnsi="NewsGoth for Porsche Com"/>
      <w:sz w:val="24"/>
      <w:szCs w:val="22"/>
      <w:lang w:val="de-DE"/>
    </w:rPr>
  </w:style>
  <w:style w:type="paragraph" w:styleId="NoSpacing">
    <w:name w:val="No Spacing"/>
    <w:uiPriority w:val="1"/>
    <w:qFormat/>
    <w:rsid w:val="00B01C61"/>
    <w:rPr>
      <w:rFonts w:ascii="Calibri" w:eastAsia="Calibri" w:hAnsi="Calibri"/>
      <w:sz w:val="22"/>
      <w:szCs w:val="22"/>
      <w:lang w:eastAsia="en-US"/>
    </w:rPr>
  </w:style>
  <w:style w:type="paragraph" w:styleId="TOC1">
    <w:name w:val="toc 1"/>
    <w:basedOn w:val="Normal"/>
    <w:next w:val="Normal"/>
    <w:autoRedefine/>
    <w:uiPriority w:val="39"/>
    <w:rsid w:val="007B55AA"/>
    <w:pPr>
      <w:tabs>
        <w:tab w:val="left" w:pos="440"/>
        <w:tab w:val="left" w:pos="660"/>
        <w:tab w:val="right" w:leader="dot" w:pos="8505"/>
      </w:tabs>
      <w:spacing w:after="120"/>
      <w:ind w:left="1134" w:hanging="1134"/>
    </w:pPr>
  </w:style>
  <w:style w:type="character" w:customStyle="1" w:styleId="paraChar">
    <w:name w:val="para Char"/>
    <w:link w:val="para"/>
    <w:locked/>
    <w:rsid w:val="00D7524F"/>
    <w:rPr>
      <w:lang w:eastAsia="en-US"/>
    </w:rPr>
  </w:style>
  <w:style w:type="paragraph" w:customStyle="1" w:styleId="SingleTxtGFirstline1cmSingleTxtGFirstline1cm">
    <w:name w:val="_ Single Txt_G + First line:  1 cm_ Single Txt_G + First line:  1 cm"/>
    <w:basedOn w:val="Normal"/>
    <w:link w:val="SingleTxtGFirstline1cmSingleTxtGFirstline1cmChar"/>
    <w:rsid w:val="00984D69"/>
    <w:pPr>
      <w:tabs>
        <w:tab w:val="left" w:pos="1080"/>
      </w:tabs>
      <w:suppressAutoHyphens w:val="0"/>
      <w:spacing w:line="240" w:lineRule="auto"/>
      <w:ind w:left="1080"/>
      <w:jc w:val="both"/>
    </w:pPr>
    <w:rPr>
      <w:sz w:val="22"/>
      <w:szCs w:val="22"/>
      <w:lang w:val="en-US"/>
    </w:rPr>
  </w:style>
  <w:style w:type="character" w:customStyle="1" w:styleId="SingleTxtGFirstline1cmSingleTxtGFirstline1cmChar">
    <w:name w:val="_ Single Txt_G + First line:  1 cm_ Single Txt_G + First line:  1 cm Char"/>
    <w:link w:val="SingleTxtGFirstline1cmSingleTxtGFirstline1cm"/>
    <w:rsid w:val="00984D69"/>
    <w:rPr>
      <w:sz w:val="22"/>
      <w:szCs w:val="22"/>
      <w:lang w:val="en-US" w:eastAsia="en-US"/>
    </w:rPr>
  </w:style>
  <w:style w:type="character" w:customStyle="1" w:styleId="HeaderChar">
    <w:name w:val="Header Char"/>
    <w:aliases w:val="6_G Char"/>
    <w:link w:val="Header"/>
    <w:rsid w:val="00984D69"/>
    <w:rPr>
      <w:b/>
      <w:sz w:val="18"/>
      <w:lang w:eastAsia="en-US"/>
    </w:rPr>
  </w:style>
  <w:style w:type="paragraph" w:customStyle="1" w:styleId="a0">
    <w:name w:val="a)"/>
    <w:basedOn w:val="SingleTxtG"/>
    <w:rsid w:val="00984D69"/>
    <w:pPr>
      <w:ind w:left="2835" w:hanging="567"/>
    </w:pPr>
  </w:style>
  <w:style w:type="character" w:customStyle="1" w:styleId="FootnoteTextChar1">
    <w:name w:val="Footnote Text Char1"/>
    <w:aliases w:val="5_G Char1,PP Char1,Footnote Text Char Char,Fußnotentext Char,Fußn Char"/>
    <w:qFormat/>
    <w:locked/>
    <w:rsid w:val="00984D69"/>
    <w:rPr>
      <w:sz w:val="18"/>
      <w:lang w:eastAsia="en-US"/>
    </w:rPr>
  </w:style>
  <w:style w:type="character" w:customStyle="1" w:styleId="Heading1Char">
    <w:name w:val="Heading 1 Char"/>
    <w:aliases w:val="Table_G Char,h1 Char"/>
    <w:basedOn w:val="DefaultParagraphFont"/>
    <w:link w:val="Heading1"/>
    <w:rsid w:val="00984D69"/>
    <w:rPr>
      <w:lang w:eastAsia="en-US"/>
    </w:rPr>
  </w:style>
  <w:style w:type="paragraph" w:customStyle="1" w:styleId="Default">
    <w:name w:val="Default"/>
    <w:rsid w:val="00984D69"/>
    <w:pPr>
      <w:autoSpaceDE w:val="0"/>
      <w:autoSpaceDN w:val="0"/>
      <w:adjustRightInd w:val="0"/>
    </w:pPr>
    <w:rPr>
      <w:color w:val="000000"/>
      <w:sz w:val="24"/>
      <w:szCs w:val="24"/>
      <w:lang w:val="en-US" w:eastAsia="zh-CN"/>
    </w:rPr>
  </w:style>
  <w:style w:type="paragraph" w:customStyle="1" w:styleId="ParNoG">
    <w:name w:val="_ParNo_G"/>
    <w:basedOn w:val="SingleTxtG"/>
    <w:qFormat/>
    <w:rsid w:val="00984D69"/>
    <w:pPr>
      <w:numPr>
        <w:numId w:val="32"/>
      </w:numPr>
      <w:suppressAutoHyphens w:val="0"/>
    </w:pPr>
    <w:rPr>
      <w:rFonts w:eastAsia="MS Mincho"/>
      <w:lang w:eastAsia="fr-FR"/>
    </w:rPr>
  </w:style>
  <w:style w:type="character" w:customStyle="1" w:styleId="NormalWebChar">
    <w:name w:val="Normal (Web) Char"/>
    <w:link w:val="NormalWeb"/>
    <w:uiPriority w:val="99"/>
    <w:rsid w:val="00984D69"/>
    <w:rPr>
      <w:sz w:val="24"/>
      <w:szCs w:val="24"/>
      <w:lang w:eastAsia="en-US"/>
    </w:rPr>
  </w:style>
  <w:style w:type="character" w:styleId="PlaceholderText">
    <w:name w:val="Placeholder Text"/>
    <w:basedOn w:val="DefaultParagraphFont"/>
    <w:uiPriority w:val="99"/>
    <w:semiHidden/>
    <w:rsid w:val="00984D69"/>
    <w:rPr>
      <w:color w:val="808080"/>
    </w:rPr>
  </w:style>
  <w:style w:type="character" w:styleId="UnresolvedMention">
    <w:name w:val="Unresolved Mention"/>
    <w:basedOn w:val="DefaultParagraphFont"/>
    <w:uiPriority w:val="99"/>
    <w:semiHidden/>
    <w:unhideWhenUsed/>
    <w:rsid w:val="00984D69"/>
    <w:rPr>
      <w:color w:val="605E5C"/>
      <w:shd w:val="clear" w:color="auto" w:fill="E1DFDD"/>
    </w:rPr>
  </w:style>
  <w:style w:type="character" w:customStyle="1" w:styleId="Heading4Char">
    <w:name w:val="Heading 4 Char"/>
    <w:basedOn w:val="DefaultParagraphFont"/>
    <w:link w:val="Heading4"/>
    <w:rsid w:val="00984D69"/>
    <w:rPr>
      <w:lang w:eastAsia="en-US"/>
    </w:rPr>
  </w:style>
  <w:style w:type="character" w:customStyle="1" w:styleId="ListParagraphChar">
    <w:name w:val="List Paragraph Char"/>
    <w:link w:val="ListParagraph"/>
    <w:uiPriority w:val="34"/>
    <w:rsid w:val="009F4593"/>
    <w:rPr>
      <w:rFonts w:ascii="NewsGoth for Porsche Com" w:eastAsia="NewsGoth for Porsche Com" w:hAnsi="NewsGoth for Porsche Com"/>
      <w:sz w:val="24"/>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03131">
      <w:bodyDiv w:val="1"/>
      <w:marLeft w:val="0"/>
      <w:marRight w:val="0"/>
      <w:marTop w:val="0"/>
      <w:marBottom w:val="0"/>
      <w:divBdr>
        <w:top w:val="none" w:sz="0" w:space="0" w:color="auto"/>
        <w:left w:val="none" w:sz="0" w:space="0" w:color="auto"/>
        <w:bottom w:val="none" w:sz="0" w:space="0" w:color="auto"/>
        <w:right w:val="none" w:sz="0" w:space="0" w:color="auto"/>
      </w:divBdr>
    </w:div>
    <w:div w:id="122621913">
      <w:bodyDiv w:val="1"/>
      <w:marLeft w:val="0"/>
      <w:marRight w:val="0"/>
      <w:marTop w:val="0"/>
      <w:marBottom w:val="0"/>
      <w:divBdr>
        <w:top w:val="none" w:sz="0" w:space="0" w:color="auto"/>
        <w:left w:val="none" w:sz="0" w:space="0" w:color="auto"/>
        <w:bottom w:val="none" w:sz="0" w:space="0" w:color="auto"/>
        <w:right w:val="none" w:sz="0" w:space="0" w:color="auto"/>
      </w:divBdr>
    </w:div>
    <w:div w:id="247806922">
      <w:bodyDiv w:val="1"/>
      <w:marLeft w:val="0"/>
      <w:marRight w:val="0"/>
      <w:marTop w:val="0"/>
      <w:marBottom w:val="0"/>
      <w:divBdr>
        <w:top w:val="none" w:sz="0" w:space="0" w:color="auto"/>
        <w:left w:val="none" w:sz="0" w:space="0" w:color="auto"/>
        <w:bottom w:val="none" w:sz="0" w:space="0" w:color="auto"/>
        <w:right w:val="none" w:sz="0" w:space="0" w:color="auto"/>
      </w:divBdr>
    </w:div>
    <w:div w:id="255020892">
      <w:bodyDiv w:val="1"/>
      <w:marLeft w:val="0"/>
      <w:marRight w:val="0"/>
      <w:marTop w:val="0"/>
      <w:marBottom w:val="0"/>
      <w:divBdr>
        <w:top w:val="none" w:sz="0" w:space="0" w:color="auto"/>
        <w:left w:val="none" w:sz="0" w:space="0" w:color="auto"/>
        <w:bottom w:val="none" w:sz="0" w:space="0" w:color="auto"/>
        <w:right w:val="none" w:sz="0" w:space="0" w:color="auto"/>
      </w:divBdr>
    </w:div>
    <w:div w:id="431708656">
      <w:bodyDiv w:val="1"/>
      <w:marLeft w:val="0"/>
      <w:marRight w:val="0"/>
      <w:marTop w:val="0"/>
      <w:marBottom w:val="0"/>
      <w:divBdr>
        <w:top w:val="none" w:sz="0" w:space="0" w:color="auto"/>
        <w:left w:val="none" w:sz="0" w:space="0" w:color="auto"/>
        <w:bottom w:val="none" w:sz="0" w:space="0" w:color="auto"/>
        <w:right w:val="none" w:sz="0" w:space="0" w:color="auto"/>
      </w:divBdr>
    </w:div>
    <w:div w:id="578252318">
      <w:bodyDiv w:val="1"/>
      <w:marLeft w:val="0"/>
      <w:marRight w:val="0"/>
      <w:marTop w:val="0"/>
      <w:marBottom w:val="0"/>
      <w:divBdr>
        <w:top w:val="none" w:sz="0" w:space="0" w:color="auto"/>
        <w:left w:val="none" w:sz="0" w:space="0" w:color="auto"/>
        <w:bottom w:val="none" w:sz="0" w:space="0" w:color="auto"/>
        <w:right w:val="none" w:sz="0" w:space="0" w:color="auto"/>
      </w:divBdr>
    </w:div>
    <w:div w:id="606625297">
      <w:bodyDiv w:val="1"/>
      <w:marLeft w:val="0"/>
      <w:marRight w:val="0"/>
      <w:marTop w:val="0"/>
      <w:marBottom w:val="0"/>
      <w:divBdr>
        <w:top w:val="none" w:sz="0" w:space="0" w:color="auto"/>
        <w:left w:val="none" w:sz="0" w:space="0" w:color="auto"/>
        <w:bottom w:val="none" w:sz="0" w:space="0" w:color="auto"/>
        <w:right w:val="none" w:sz="0" w:space="0" w:color="auto"/>
      </w:divBdr>
    </w:div>
    <w:div w:id="815221855">
      <w:bodyDiv w:val="1"/>
      <w:marLeft w:val="0"/>
      <w:marRight w:val="0"/>
      <w:marTop w:val="0"/>
      <w:marBottom w:val="0"/>
      <w:divBdr>
        <w:top w:val="none" w:sz="0" w:space="0" w:color="auto"/>
        <w:left w:val="none" w:sz="0" w:space="0" w:color="auto"/>
        <w:bottom w:val="none" w:sz="0" w:space="0" w:color="auto"/>
        <w:right w:val="none" w:sz="0" w:space="0" w:color="auto"/>
      </w:divBdr>
    </w:div>
    <w:div w:id="851066989">
      <w:bodyDiv w:val="1"/>
      <w:marLeft w:val="0"/>
      <w:marRight w:val="0"/>
      <w:marTop w:val="0"/>
      <w:marBottom w:val="0"/>
      <w:divBdr>
        <w:top w:val="none" w:sz="0" w:space="0" w:color="auto"/>
        <w:left w:val="none" w:sz="0" w:space="0" w:color="auto"/>
        <w:bottom w:val="none" w:sz="0" w:space="0" w:color="auto"/>
        <w:right w:val="none" w:sz="0" w:space="0" w:color="auto"/>
      </w:divBdr>
    </w:div>
    <w:div w:id="1268536909">
      <w:bodyDiv w:val="1"/>
      <w:marLeft w:val="0"/>
      <w:marRight w:val="0"/>
      <w:marTop w:val="0"/>
      <w:marBottom w:val="0"/>
      <w:divBdr>
        <w:top w:val="none" w:sz="0" w:space="0" w:color="auto"/>
        <w:left w:val="none" w:sz="0" w:space="0" w:color="auto"/>
        <w:bottom w:val="none" w:sz="0" w:space="0" w:color="auto"/>
        <w:right w:val="none" w:sz="0" w:space="0" w:color="auto"/>
      </w:divBdr>
    </w:div>
    <w:div w:id="1300383273">
      <w:bodyDiv w:val="1"/>
      <w:marLeft w:val="0"/>
      <w:marRight w:val="0"/>
      <w:marTop w:val="0"/>
      <w:marBottom w:val="0"/>
      <w:divBdr>
        <w:top w:val="none" w:sz="0" w:space="0" w:color="auto"/>
        <w:left w:val="none" w:sz="0" w:space="0" w:color="auto"/>
        <w:bottom w:val="none" w:sz="0" w:space="0" w:color="auto"/>
        <w:right w:val="none" w:sz="0" w:space="0" w:color="auto"/>
      </w:divBdr>
    </w:div>
    <w:div w:id="1311253071">
      <w:bodyDiv w:val="1"/>
      <w:marLeft w:val="0"/>
      <w:marRight w:val="0"/>
      <w:marTop w:val="0"/>
      <w:marBottom w:val="0"/>
      <w:divBdr>
        <w:top w:val="none" w:sz="0" w:space="0" w:color="auto"/>
        <w:left w:val="none" w:sz="0" w:space="0" w:color="auto"/>
        <w:bottom w:val="none" w:sz="0" w:space="0" w:color="auto"/>
        <w:right w:val="none" w:sz="0" w:space="0" w:color="auto"/>
      </w:divBdr>
    </w:div>
    <w:div w:id="1364869271">
      <w:bodyDiv w:val="1"/>
      <w:marLeft w:val="0"/>
      <w:marRight w:val="0"/>
      <w:marTop w:val="0"/>
      <w:marBottom w:val="0"/>
      <w:divBdr>
        <w:top w:val="none" w:sz="0" w:space="0" w:color="auto"/>
        <w:left w:val="none" w:sz="0" w:space="0" w:color="auto"/>
        <w:bottom w:val="none" w:sz="0" w:space="0" w:color="auto"/>
        <w:right w:val="none" w:sz="0" w:space="0" w:color="auto"/>
      </w:divBdr>
    </w:div>
    <w:div w:id="1374843249">
      <w:bodyDiv w:val="1"/>
      <w:marLeft w:val="0"/>
      <w:marRight w:val="0"/>
      <w:marTop w:val="0"/>
      <w:marBottom w:val="0"/>
      <w:divBdr>
        <w:top w:val="none" w:sz="0" w:space="0" w:color="auto"/>
        <w:left w:val="none" w:sz="0" w:space="0" w:color="auto"/>
        <w:bottom w:val="none" w:sz="0" w:space="0" w:color="auto"/>
        <w:right w:val="none" w:sz="0" w:space="0" w:color="auto"/>
      </w:divBdr>
    </w:div>
    <w:div w:id="1453011165">
      <w:bodyDiv w:val="1"/>
      <w:marLeft w:val="0"/>
      <w:marRight w:val="0"/>
      <w:marTop w:val="0"/>
      <w:marBottom w:val="0"/>
      <w:divBdr>
        <w:top w:val="none" w:sz="0" w:space="0" w:color="auto"/>
        <w:left w:val="none" w:sz="0" w:space="0" w:color="auto"/>
        <w:bottom w:val="none" w:sz="0" w:space="0" w:color="auto"/>
        <w:right w:val="none" w:sz="0" w:space="0" w:color="auto"/>
      </w:divBdr>
    </w:div>
    <w:div w:id="1477840389">
      <w:bodyDiv w:val="1"/>
      <w:marLeft w:val="0"/>
      <w:marRight w:val="0"/>
      <w:marTop w:val="0"/>
      <w:marBottom w:val="0"/>
      <w:divBdr>
        <w:top w:val="none" w:sz="0" w:space="0" w:color="auto"/>
        <w:left w:val="none" w:sz="0" w:space="0" w:color="auto"/>
        <w:bottom w:val="none" w:sz="0" w:space="0" w:color="auto"/>
        <w:right w:val="none" w:sz="0" w:space="0" w:color="auto"/>
      </w:divBdr>
    </w:div>
    <w:div w:id="2115244726">
      <w:bodyDiv w:val="1"/>
      <w:marLeft w:val="0"/>
      <w:marRight w:val="0"/>
      <w:marTop w:val="0"/>
      <w:marBottom w:val="0"/>
      <w:divBdr>
        <w:top w:val="none" w:sz="0" w:space="0" w:color="auto"/>
        <w:left w:val="none" w:sz="0" w:space="0" w:color="auto"/>
        <w:bottom w:val="none" w:sz="0" w:space="0" w:color="auto"/>
        <w:right w:val="none" w:sz="0" w:space="0" w:color="auto"/>
      </w:divBdr>
    </w:div>
    <w:div w:id="213537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header" Target="header31.xml"/><Relationship Id="rId21" Type="http://schemas.openxmlformats.org/officeDocument/2006/relationships/image" Target="media/image3.png"/><Relationship Id="rId42" Type="http://schemas.openxmlformats.org/officeDocument/2006/relationships/header" Target="header11.xml"/><Relationship Id="rId47" Type="http://schemas.openxmlformats.org/officeDocument/2006/relationships/header" Target="header13.xml"/><Relationship Id="rId63" Type="http://schemas.openxmlformats.org/officeDocument/2006/relationships/image" Target="media/image14.emf"/><Relationship Id="rId68" Type="http://schemas.openxmlformats.org/officeDocument/2006/relationships/footer" Target="footer20.xml"/><Relationship Id="rId84" Type="http://schemas.openxmlformats.org/officeDocument/2006/relationships/footer" Target="footer29.xml"/><Relationship Id="rId89" Type="http://schemas.openxmlformats.org/officeDocument/2006/relationships/footer" Target="footer31.xml"/><Relationship Id="rId112" Type="http://schemas.openxmlformats.org/officeDocument/2006/relationships/footer" Target="footer42.xml"/><Relationship Id="rId16" Type="http://schemas.openxmlformats.org/officeDocument/2006/relationships/header" Target="header2.xml"/><Relationship Id="rId107" Type="http://schemas.openxmlformats.org/officeDocument/2006/relationships/footer" Target="footer38.xml"/><Relationship Id="rId11" Type="http://schemas.openxmlformats.org/officeDocument/2006/relationships/comments" Target="comments.xml"/><Relationship Id="rId32" Type="http://schemas.openxmlformats.org/officeDocument/2006/relationships/header" Target="header8.xml"/><Relationship Id="rId37" Type="http://schemas.openxmlformats.org/officeDocument/2006/relationships/image" Target="media/image4.png"/><Relationship Id="rId53" Type="http://schemas.openxmlformats.org/officeDocument/2006/relationships/image" Target="media/image7.png"/><Relationship Id="rId58" Type="http://schemas.openxmlformats.org/officeDocument/2006/relationships/image" Target="media/image11.png"/><Relationship Id="rId74" Type="http://schemas.openxmlformats.org/officeDocument/2006/relationships/image" Target="media/image15.emf"/><Relationship Id="rId79" Type="http://schemas.openxmlformats.org/officeDocument/2006/relationships/footer" Target="footer26.xml"/><Relationship Id="rId102" Type="http://schemas.openxmlformats.org/officeDocument/2006/relationships/header" Target="header27.xml"/><Relationship Id="rId123" Type="http://schemas.microsoft.com/office/2011/relationships/people" Target="people.xml"/><Relationship Id="rId5" Type="http://schemas.openxmlformats.org/officeDocument/2006/relationships/styles" Target="styles.xml"/><Relationship Id="rId61" Type="http://schemas.openxmlformats.org/officeDocument/2006/relationships/image" Target="media/image13.tiff"/><Relationship Id="rId82" Type="http://schemas.openxmlformats.org/officeDocument/2006/relationships/footer" Target="footer27.xml"/><Relationship Id="rId90" Type="http://schemas.openxmlformats.org/officeDocument/2006/relationships/footer" Target="footer32.xml"/><Relationship Id="rId95" Type="http://schemas.openxmlformats.org/officeDocument/2006/relationships/footer" Target="footer35.xml"/><Relationship Id="rId19" Type="http://schemas.openxmlformats.org/officeDocument/2006/relationships/header" Target="header3.xml"/><Relationship Id="rId14" Type="http://schemas.microsoft.com/office/2018/08/relationships/commentsExtensible" Target="commentsExtensible.xml"/><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footer" Target="footer10.xml"/><Relationship Id="rId43" Type="http://schemas.openxmlformats.org/officeDocument/2006/relationships/footer" Target="footer12.xml"/><Relationship Id="rId48" Type="http://schemas.openxmlformats.org/officeDocument/2006/relationships/header" Target="header14.xml"/><Relationship Id="rId56" Type="http://schemas.openxmlformats.org/officeDocument/2006/relationships/image" Target="002b.tif" TargetMode="External"/><Relationship Id="rId64" Type="http://schemas.openxmlformats.org/officeDocument/2006/relationships/header" Target="header15.xml"/><Relationship Id="rId69" Type="http://schemas.openxmlformats.org/officeDocument/2006/relationships/header" Target="header17.xml"/><Relationship Id="rId77" Type="http://schemas.openxmlformats.org/officeDocument/2006/relationships/footer" Target="footer24.xml"/><Relationship Id="rId100" Type="http://schemas.openxmlformats.org/officeDocument/2006/relationships/image" Target="media/image19.wmf"/><Relationship Id="rId105" Type="http://schemas.openxmlformats.org/officeDocument/2006/relationships/footer" Target="footer37.xml"/><Relationship Id="rId113" Type="http://schemas.openxmlformats.org/officeDocument/2006/relationships/footer" Target="footer43.xml"/><Relationship Id="rId118" Type="http://schemas.openxmlformats.org/officeDocument/2006/relationships/footer" Target="footer45.xml"/><Relationship Id="rId8" Type="http://schemas.openxmlformats.org/officeDocument/2006/relationships/footnotes" Target="footnotes.xml"/><Relationship Id="rId51" Type="http://schemas.openxmlformats.org/officeDocument/2006/relationships/footer" Target="footer17.xml"/><Relationship Id="rId72" Type="http://schemas.openxmlformats.org/officeDocument/2006/relationships/footer" Target="footer22.xml"/><Relationship Id="rId80" Type="http://schemas.openxmlformats.org/officeDocument/2006/relationships/header" Target="header21.xml"/><Relationship Id="rId85" Type="http://schemas.openxmlformats.org/officeDocument/2006/relationships/image" Target="media/image16.emf"/><Relationship Id="rId93" Type="http://schemas.openxmlformats.org/officeDocument/2006/relationships/footer" Target="footer33.xml"/><Relationship Id="rId98" Type="http://schemas.openxmlformats.org/officeDocument/2006/relationships/image" Target="media/image18.wmf"/><Relationship Id="rId121" Type="http://schemas.openxmlformats.org/officeDocument/2006/relationships/footer" Target="footer47.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header" Target="header9.xml"/><Relationship Id="rId38" Type="http://schemas.openxmlformats.org/officeDocument/2006/relationships/oleObject" Target="embeddings/oleObject1.bin"/><Relationship Id="rId46" Type="http://schemas.openxmlformats.org/officeDocument/2006/relationships/footer" Target="footer14.xml"/><Relationship Id="rId59" Type="http://schemas.openxmlformats.org/officeDocument/2006/relationships/image" Target="media/image12.wmf"/><Relationship Id="rId67" Type="http://schemas.openxmlformats.org/officeDocument/2006/relationships/footer" Target="footer19.xml"/><Relationship Id="rId103" Type="http://schemas.openxmlformats.org/officeDocument/2006/relationships/header" Target="header28.xml"/><Relationship Id="rId108" Type="http://schemas.openxmlformats.org/officeDocument/2006/relationships/footer" Target="footer39.xml"/><Relationship Id="rId116" Type="http://schemas.openxmlformats.org/officeDocument/2006/relationships/package" Target="embeddings/Microsoft_Excel_Worksheet.xlsx"/><Relationship Id="rId124" Type="http://schemas.openxmlformats.org/officeDocument/2006/relationships/theme" Target="theme/theme1.xml"/><Relationship Id="rId20" Type="http://schemas.openxmlformats.org/officeDocument/2006/relationships/image" Target="media/image2.emf"/><Relationship Id="rId41" Type="http://schemas.openxmlformats.org/officeDocument/2006/relationships/header" Target="header10.xml"/><Relationship Id="rId54" Type="http://schemas.openxmlformats.org/officeDocument/2006/relationships/image" Target="media/image8.png"/><Relationship Id="rId62" Type="http://schemas.openxmlformats.org/officeDocument/2006/relationships/image" Target="002e.tif" TargetMode="External"/><Relationship Id="rId70" Type="http://schemas.openxmlformats.org/officeDocument/2006/relationships/header" Target="header18.xml"/><Relationship Id="rId75" Type="http://schemas.openxmlformats.org/officeDocument/2006/relationships/header" Target="header19.xml"/><Relationship Id="rId83" Type="http://schemas.openxmlformats.org/officeDocument/2006/relationships/footer" Target="footer28.xml"/><Relationship Id="rId88" Type="http://schemas.openxmlformats.org/officeDocument/2006/relationships/footer" Target="footer30.xml"/><Relationship Id="rId91" Type="http://schemas.openxmlformats.org/officeDocument/2006/relationships/header" Target="header25.xml"/><Relationship Id="rId96" Type="http://schemas.openxmlformats.org/officeDocument/2006/relationships/image" Target="media/image17.wmf"/><Relationship Id="rId111" Type="http://schemas.openxmlformats.org/officeDocument/2006/relationships/footer" Target="footer4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footer" Target="footer11.xml"/><Relationship Id="rId49" Type="http://schemas.openxmlformats.org/officeDocument/2006/relationships/footer" Target="footer15.xml"/><Relationship Id="rId57" Type="http://schemas.openxmlformats.org/officeDocument/2006/relationships/image" Target="media/image10.emf"/><Relationship Id="rId106" Type="http://schemas.openxmlformats.org/officeDocument/2006/relationships/header" Target="header29.xml"/><Relationship Id="rId114" Type="http://schemas.openxmlformats.org/officeDocument/2006/relationships/footer" Target="footer44.xml"/><Relationship Id="rId119" Type="http://schemas.openxmlformats.org/officeDocument/2006/relationships/footer" Target="footer46.xml"/><Relationship Id="rId10" Type="http://schemas.openxmlformats.org/officeDocument/2006/relationships/image" Target="media/image1.png"/><Relationship Id="rId31" Type="http://schemas.openxmlformats.org/officeDocument/2006/relationships/footer" Target="footer8.xml"/><Relationship Id="rId44" Type="http://schemas.openxmlformats.org/officeDocument/2006/relationships/footer" Target="footer13.xml"/><Relationship Id="rId52" Type="http://schemas.openxmlformats.org/officeDocument/2006/relationships/image" Target="media/image6.jpeg"/><Relationship Id="rId60" Type="http://schemas.openxmlformats.org/officeDocument/2006/relationships/oleObject" Target="embeddings/oleObject3.bin"/><Relationship Id="rId65" Type="http://schemas.openxmlformats.org/officeDocument/2006/relationships/header" Target="header16.xml"/><Relationship Id="rId73" Type="http://schemas.openxmlformats.org/officeDocument/2006/relationships/footer" Target="footer23.xml"/><Relationship Id="rId78" Type="http://schemas.openxmlformats.org/officeDocument/2006/relationships/footer" Target="footer25.xml"/><Relationship Id="rId81" Type="http://schemas.openxmlformats.org/officeDocument/2006/relationships/header" Target="header22.xml"/><Relationship Id="rId86" Type="http://schemas.openxmlformats.org/officeDocument/2006/relationships/header" Target="header23.xml"/><Relationship Id="rId94" Type="http://schemas.openxmlformats.org/officeDocument/2006/relationships/footer" Target="footer34.xml"/><Relationship Id="rId99" Type="http://schemas.openxmlformats.org/officeDocument/2006/relationships/oleObject" Target="embeddings/oleObject5.bin"/><Relationship Id="rId101" Type="http://schemas.openxmlformats.org/officeDocument/2006/relationships/oleObject" Target="embeddings/oleObject6.bin"/><Relationship Id="rId12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microsoft.com/office/2016/09/relationships/commentsIds" Target="commentsIds.xml"/><Relationship Id="rId18" Type="http://schemas.openxmlformats.org/officeDocument/2006/relationships/footer" Target="footer2.xml"/><Relationship Id="rId39" Type="http://schemas.openxmlformats.org/officeDocument/2006/relationships/image" Target="media/image5.png"/><Relationship Id="rId109" Type="http://schemas.openxmlformats.org/officeDocument/2006/relationships/footer" Target="footer40.xml"/><Relationship Id="rId34" Type="http://schemas.openxmlformats.org/officeDocument/2006/relationships/footer" Target="footer9.xml"/><Relationship Id="rId50" Type="http://schemas.openxmlformats.org/officeDocument/2006/relationships/footer" Target="footer16.xml"/><Relationship Id="rId55" Type="http://schemas.openxmlformats.org/officeDocument/2006/relationships/image" Target="media/image9.tif"/><Relationship Id="rId76" Type="http://schemas.openxmlformats.org/officeDocument/2006/relationships/header" Target="header20.xml"/><Relationship Id="rId97" Type="http://schemas.openxmlformats.org/officeDocument/2006/relationships/oleObject" Target="embeddings/oleObject4.bin"/><Relationship Id="rId104" Type="http://schemas.openxmlformats.org/officeDocument/2006/relationships/footer" Target="footer36.xml"/><Relationship Id="rId120" Type="http://schemas.openxmlformats.org/officeDocument/2006/relationships/header" Target="header32.xml"/><Relationship Id="rId7" Type="http://schemas.openxmlformats.org/officeDocument/2006/relationships/webSettings" Target="webSettings.xml"/><Relationship Id="rId71" Type="http://schemas.openxmlformats.org/officeDocument/2006/relationships/footer" Target="footer21.xml"/><Relationship Id="rId92" Type="http://schemas.openxmlformats.org/officeDocument/2006/relationships/header" Target="header26.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footer" Target="footer3.xml"/><Relationship Id="rId40" Type="http://schemas.openxmlformats.org/officeDocument/2006/relationships/oleObject" Target="embeddings/oleObject2.bin"/><Relationship Id="rId45" Type="http://schemas.openxmlformats.org/officeDocument/2006/relationships/header" Target="header12.xml"/><Relationship Id="rId66" Type="http://schemas.openxmlformats.org/officeDocument/2006/relationships/footer" Target="footer18.xml"/><Relationship Id="rId87" Type="http://schemas.openxmlformats.org/officeDocument/2006/relationships/header" Target="header24.xml"/><Relationship Id="rId110" Type="http://schemas.openxmlformats.org/officeDocument/2006/relationships/header" Target="header30.xml"/><Relationship Id="rId115" Type="http://schemas.openxmlformats.org/officeDocument/2006/relationships/image" Target="media/image20.emf"/></Relationships>
</file>

<file path=word/_rels/footnotes.xml.rels><?xml version="1.0" encoding="UTF-8" standalone="yes"?>
<Relationships xmlns="http://schemas.openxmlformats.org/package/2006/relationships"><Relationship Id="rId1" Type="http://schemas.openxmlformats.org/officeDocument/2006/relationships/hyperlink" Target="https://unece.org/documents-reference-only-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ENGLISH%20my%20AMEN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6BD82B94863C4DBF858F2C8EB9A155" ma:contentTypeVersion="15" ma:contentTypeDescription="Crée un document." ma:contentTypeScope="" ma:versionID="e277a84871f8afcc25e3e1b6b479c497">
  <xsd:schema xmlns:xsd="http://www.w3.org/2001/XMLSchema" xmlns:xs="http://www.w3.org/2001/XMLSchema" xmlns:p="http://schemas.microsoft.com/office/2006/metadata/properties" xmlns:ns2="eb774577-1b74-4d7e-9d7b-b91730bd145b" xmlns:ns3="102a6e23-cd47-4431-b785-71f85739a36e" targetNamespace="http://schemas.microsoft.com/office/2006/metadata/properties" ma:root="true" ma:fieldsID="8dbd6c57f3de3868162325b28fc6c311" ns2:_="" ns3:_="">
    <xsd:import namespace="eb774577-1b74-4d7e-9d7b-b91730bd145b"/>
    <xsd:import namespace="102a6e23-cd47-4431-b785-71f85739a36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774577-1b74-4d7e-9d7b-b91730bd14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2a6e23-cd47-4431-b785-71f85739a36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c0d6922-18be-47a0-8aa7-c428617791aa}" ma:internalName="TaxCatchAll" ma:showField="CatchAllData" ma:web="102a6e23-cd47-4431-b785-71f85739a36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4681F9-B49D-4B6D-9D58-233BFF092A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774577-1b74-4d7e-9d7b-b91730bd145b"/>
    <ds:schemaRef ds:uri="102a6e23-cd47-4431-b785-71f85739a3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C248B1-6A3B-4E10-BBB8-36B4A515BE93}">
  <ds:schemaRefs>
    <ds:schemaRef ds:uri="http://schemas.openxmlformats.org/officeDocument/2006/bibliography"/>
  </ds:schemaRefs>
</ds:datastoreItem>
</file>

<file path=customXml/itemProps3.xml><?xml version="1.0" encoding="utf-8"?>
<ds:datastoreItem xmlns:ds="http://schemas.openxmlformats.org/officeDocument/2006/customXml" ds:itemID="{01C1F07A-2EED-443F-8B2D-68CA3C980F78}">
  <ds:schemaRefs>
    <ds:schemaRef ds:uri="http://schemas.microsoft.com/sharepoint/v3/contenttype/forms"/>
  </ds:schemaRefs>
</ds:datastoreItem>
</file>

<file path=docMetadata/LabelInfo.xml><?xml version="1.0" encoding="utf-8"?>
<clbl:labelList xmlns:clbl="http://schemas.microsoft.com/office/2020/mipLabelMetadata">
  <clbl:label id="{fd1c0902-ed92-4fed-896d-2e7725de02d4}"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ENGLISH my AMEND template</Template>
  <TotalTime>0</TotalTime>
  <Pages>147</Pages>
  <Words>37446</Words>
  <Characters>213446</Characters>
  <Application>Microsoft Office Word</Application>
  <DocSecurity>4</DocSecurity>
  <Lines>1778</Lines>
  <Paragraphs>500</Paragraphs>
  <ScaleCrop>false</ScaleCrop>
  <HeadingPairs>
    <vt:vector size="6" baseType="variant">
      <vt:variant>
        <vt:lpstr>タイトル</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CSD</Company>
  <LinksUpToDate>false</LinksUpToDate>
  <CharactersWithSpaces>250392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08</dc:creator>
  <cp:lastModifiedBy>Annett Schuessling / VDA</cp:lastModifiedBy>
  <cp:revision>2</cp:revision>
  <cp:lastPrinted>2023-09-28T17:52:00Z</cp:lastPrinted>
  <dcterms:created xsi:type="dcterms:W3CDTF">2026-03-12T08:47:00Z</dcterms:created>
  <dcterms:modified xsi:type="dcterms:W3CDTF">2026-03-12T08:47:00Z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1c0902-ed92-4fed-896d-2e7725de02d4_SetDate">
    <vt:lpwstr>2023-09-28T17:54:41Z</vt:lpwstr>
  </property>
  <property fmtid="{D5CDD505-2E9C-101B-9397-08002B2CF9AE}" pid="3" name="MSIP_Label_fd1c0902-ed92-4fed-896d-2e7725de02d4_Name">
    <vt:lpwstr>Anyone (not protected)</vt:lpwstr>
  </property>
  <property fmtid="{D5CDD505-2E9C-101B-9397-08002B2CF9AE}" pid="4" name="MSIP_Label_fd1c0902-ed92-4fed-896d-2e7725de02d4_ActionId">
    <vt:lpwstr>97c1c798-c9f6-482b-ae38-2677e2548ca1</vt:lpwstr>
  </property>
  <property fmtid="{D5CDD505-2E9C-101B-9397-08002B2CF9AE}" pid="5" name="MSIP_Label_fd1c0902-ed92-4fed-896d-2e7725de02d4_ContentBits">
    <vt:lpwstr>2</vt:lpwstr>
  </property>
  <property fmtid="{D5CDD505-2E9C-101B-9397-08002B2CF9AE}" pid="6" name="MSIP_Label_7f30fc12-c89a-4829-a476-5bf9e2086332_SetDate">
    <vt:lpwstr>2023-09-28T16:38:19Z</vt:lpwstr>
  </property>
  <property fmtid="{D5CDD505-2E9C-101B-9397-08002B2CF9AE}" pid="7" name="MSIP_Label_7f30fc12-c89a-4829-a476-5bf9e2086332_Name">
    <vt:lpwstr>Not protected (Anyone)_0</vt:lpwstr>
  </property>
  <property fmtid="{D5CDD505-2E9C-101B-9397-08002B2CF9AE}" pid="8" name="MSIP_Label_7f30fc12-c89a-4829-a476-5bf9e2086332_ActionId">
    <vt:lpwstr>a8d1a2cd-56b8-4b37-af57-f8962cfb4335</vt:lpwstr>
  </property>
  <property fmtid="{D5CDD505-2E9C-101B-9397-08002B2CF9AE}" pid="9" name="MSIP_Label_7f30fc12-c89a-4829-a476-5bf9e2086332_ContentBits">
    <vt:lpwstr>0</vt:lpwstr>
  </property>
  <property fmtid="{D5CDD505-2E9C-101B-9397-08002B2CF9AE}" pid="10" name="ClassificationContentMarkingFooterShapeIds">
    <vt:lpwstr>1e,80,81,5e2,5e3,5e4,5e5,5e6,5e7,5e8,5e9,5ea,5eb,5ec,5ed,5ee,5ef,5f0,5f1,5f2,5f3,5f4,5f5,5f6,5f7,5f8,5f9,33a,33b,33c,33d,33e,33f,385,386,387,388,389,38a,38b,38c,38d,38e,38f,390,391,392,393,394,395,396</vt:lpwstr>
  </property>
  <property fmtid="{D5CDD505-2E9C-101B-9397-08002B2CF9AE}" pid="11" name="ClassificationContentMarkingFooterFontProps">
    <vt:lpwstr>#000000,10,Arial</vt:lpwstr>
  </property>
  <property fmtid="{D5CDD505-2E9C-101B-9397-08002B2CF9AE}" pid="12" name="ClassificationContentMarkingFooterText">
    <vt:lpwstr>Confidential C</vt:lpwstr>
  </property>
  <property fmtid="{D5CDD505-2E9C-101B-9397-08002B2CF9AE}" pid="13" name="MSIP_Label_fd1c0902-ed92-4fed-896d-2e7725de02d4_Enabled">
    <vt:lpwstr>true</vt:lpwstr>
  </property>
  <property fmtid="{D5CDD505-2E9C-101B-9397-08002B2CF9AE}" pid="14" name="MSIP_Label_fd1c0902-ed92-4fed-896d-2e7725de02d4_Method">
    <vt:lpwstr>Privileged</vt:lpwstr>
  </property>
  <property fmtid="{D5CDD505-2E9C-101B-9397-08002B2CF9AE}" pid="15" name="MSIP_Label_fd1c0902-ed92-4fed-896d-2e7725de02d4_SiteId">
    <vt:lpwstr>d6b0bbee-7cd9-4d60-bce6-4a67b543e2ae</vt:lpwstr>
  </property>
  <property fmtid="{D5CDD505-2E9C-101B-9397-08002B2CF9AE}" pid="16" name="MSIP_Label_a7f2ec83-e677-438d-afb7-4c7c0dbc872b_Enabled">
    <vt:lpwstr>true</vt:lpwstr>
  </property>
  <property fmtid="{D5CDD505-2E9C-101B-9397-08002B2CF9AE}" pid="17" name="MSIP_Label_a7f2ec83-e677-438d-afb7-4c7c0dbc872b_SetDate">
    <vt:lpwstr>2024-04-11T07:25:45Z</vt:lpwstr>
  </property>
  <property fmtid="{D5CDD505-2E9C-101B-9397-08002B2CF9AE}" pid="18" name="MSIP_Label_a7f2ec83-e677-438d-afb7-4c7c0dbc872b_Method">
    <vt:lpwstr>Standard</vt:lpwstr>
  </property>
  <property fmtid="{D5CDD505-2E9C-101B-9397-08002B2CF9AE}" pid="19" name="MSIP_Label_a7f2ec83-e677-438d-afb7-4c7c0dbc872b_Name">
    <vt:lpwstr>a7f2ec83-e677-438d-afb7-4c7c0dbc872b</vt:lpwstr>
  </property>
  <property fmtid="{D5CDD505-2E9C-101B-9397-08002B2CF9AE}" pid="20" name="MSIP_Label_a7f2ec83-e677-438d-afb7-4c7c0dbc872b_SiteId">
    <vt:lpwstr>3bc062e4-ac9d-4c17-b4dd-3aad637ff1ac</vt:lpwstr>
  </property>
  <property fmtid="{D5CDD505-2E9C-101B-9397-08002B2CF9AE}" pid="21" name="MSIP_Label_a7f2ec83-e677-438d-afb7-4c7c0dbc872b_ActionId">
    <vt:lpwstr>ee2b46a5-ba2f-4479-815d-69e9baece494</vt:lpwstr>
  </property>
  <property fmtid="{D5CDD505-2E9C-101B-9397-08002B2CF9AE}" pid="22" name="MSIP_Label_a7f2ec83-e677-438d-afb7-4c7c0dbc872b_ContentBits">
    <vt:lpwstr>0</vt:lpwstr>
  </property>
</Properties>
</file>