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459F894" w14:textId="77777777" w:rsidTr="00B20551">
        <w:trPr>
          <w:cantSplit/>
          <w:trHeight w:hRule="exact" w:val="851"/>
        </w:trPr>
        <w:tc>
          <w:tcPr>
            <w:tcW w:w="1276" w:type="dxa"/>
            <w:tcBorders>
              <w:bottom w:val="single" w:sz="4" w:space="0" w:color="auto"/>
            </w:tcBorders>
            <w:vAlign w:val="bottom"/>
          </w:tcPr>
          <w:p w14:paraId="338218F7" w14:textId="77777777" w:rsidR="009E6CB7" w:rsidRDefault="009E6CB7" w:rsidP="00B20551">
            <w:pPr>
              <w:spacing w:after="80"/>
            </w:pPr>
          </w:p>
        </w:tc>
        <w:tc>
          <w:tcPr>
            <w:tcW w:w="2268" w:type="dxa"/>
            <w:tcBorders>
              <w:bottom w:val="single" w:sz="4" w:space="0" w:color="auto"/>
            </w:tcBorders>
            <w:vAlign w:val="bottom"/>
          </w:tcPr>
          <w:p w14:paraId="21048A8F"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464446B9" w14:textId="2B5E895D" w:rsidR="009E6CB7" w:rsidRPr="00D47EEA" w:rsidRDefault="00113328" w:rsidP="00113328">
            <w:pPr>
              <w:jc w:val="right"/>
            </w:pPr>
            <w:r w:rsidRPr="00113328">
              <w:rPr>
                <w:sz w:val="40"/>
              </w:rPr>
              <w:t>ECE</w:t>
            </w:r>
            <w:r>
              <w:t>/TRANS/WP.29/2025/41</w:t>
            </w:r>
          </w:p>
        </w:tc>
      </w:tr>
      <w:tr w:rsidR="009E6CB7" w:rsidRPr="00EA023A" w14:paraId="7EBBECCB" w14:textId="77777777" w:rsidTr="00B20551">
        <w:trPr>
          <w:cantSplit/>
          <w:trHeight w:hRule="exact" w:val="2835"/>
        </w:trPr>
        <w:tc>
          <w:tcPr>
            <w:tcW w:w="1276" w:type="dxa"/>
            <w:tcBorders>
              <w:top w:val="single" w:sz="4" w:space="0" w:color="auto"/>
              <w:bottom w:val="single" w:sz="12" w:space="0" w:color="auto"/>
            </w:tcBorders>
          </w:tcPr>
          <w:p w14:paraId="4AA229A5" w14:textId="77777777" w:rsidR="009E6CB7" w:rsidRDefault="00686A48" w:rsidP="00B20551">
            <w:pPr>
              <w:spacing w:before="120"/>
            </w:pPr>
            <w:r>
              <w:rPr>
                <w:noProof/>
                <w:lang w:val="fr-CH" w:eastAsia="fr-CH"/>
              </w:rPr>
              <w:drawing>
                <wp:inline distT="0" distB="0" distL="0" distR="0" wp14:anchorId="408FD0C8" wp14:editId="684956B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A247DA7" w14:textId="77777777" w:rsidR="009E6CB7" w:rsidRPr="00EA023A" w:rsidRDefault="009E6CB7" w:rsidP="00B20551">
            <w:pPr>
              <w:spacing w:before="120" w:line="420" w:lineRule="exact"/>
              <w:rPr>
                <w:sz w:val="40"/>
                <w:szCs w:val="40"/>
              </w:rPr>
            </w:pPr>
            <w:r w:rsidRPr="00EA023A">
              <w:rPr>
                <w:b/>
                <w:sz w:val="40"/>
                <w:szCs w:val="40"/>
              </w:rPr>
              <w:t>Economic and Social Council</w:t>
            </w:r>
          </w:p>
        </w:tc>
        <w:tc>
          <w:tcPr>
            <w:tcW w:w="2835" w:type="dxa"/>
            <w:tcBorders>
              <w:top w:val="single" w:sz="4" w:space="0" w:color="auto"/>
              <w:bottom w:val="single" w:sz="12" w:space="0" w:color="auto"/>
            </w:tcBorders>
          </w:tcPr>
          <w:p w14:paraId="5CEEDB4E" w14:textId="77777777" w:rsidR="009E6CB7" w:rsidRPr="00EA023A" w:rsidRDefault="00113328" w:rsidP="00113328">
            <w:pPr>
              <w:spacing w:before="240" w:line="240" w:lineRule="exact"/>
            </w:pPr>
            <w:r w:rsidRPr="00EA023A">
              <w:t>Distr.: General</w:t>
            </w:r>
          </w:p>
          <w:p w14:paraId="09ABF1C2" w14:textId="6AC95E27" w:rsidR="00113328" w:rsidRPr="00EA023A" w:rsidRDefault="00EA023A" w:rsidP="00113328">
            <w:pPr>
              <w:spacing w:line="240" w:lineRule="exact"/>
            </w:pPr>
            <w:r>
              <w:t>23</w:t>
            </w:r>
            <w:r w:rsidR="00113328" w:rsidRPr="00EA023A">
              <w:t xml:space="preserve"> December 2024</w:t>
            </w:r>
          </w:p>
          <w:p w14:paraId="061B9A36" w14:textId="77777777" w:rsidR="00113328" w:rsidRPr="00EA023A" w:rsidRDefault="00113328" w:rsidP="00113328">
            <w:pPr>
              <w:spacing w:line="240" w:lineRule="exact"/>
            </w:pPr>
          </w:p>
          <w:p w14:paraId="74F539EB" w14:textId="6BF7BB24" w:rsidR="00113328" w:rsidRPr="00EA023A" w:rsidRDefault="00113328" w:rsidP="00113328">
            <w:pPr>
              <w:spacing w:line="240" w:lineRule="exact"/>
            </w:pPr>
            <w:r w:rsidRPr="00EA023A">
              <w:t>Original: English</w:t>
            </w:r>
          </w:p>
        </w:tc>
      </w:tr>
    </w:tbl>
    <w:p w14:paraId="399598ED" w14:textId="77777777" w:rsidR="00113328" w:rsidRPr="001D703D" w:rsidRDefault="00113328" w:rsidP="00A36AC2">
      <w:pPr>
        <w:spacing w:before="120"/>
        <w:rPr>
          <w:b/>
          <w:sz w:val="28"/>
          <w:szCs w:val="28"/>
        </w:rPr>
      </w:pPr>
      <w:r w:rsidRPr="001D703D">
        <w:rPr>
          <w:b/>
          <w:sz w:val="28"/>
          <w:szCs w:val="28"/>
        </w:rPr>
        <w:t>Economic Commission for Europe</w:t>
      </w:r>
    </w:p>
    <w:p w14:paraId="3B1881EE" w14:textId="77777777" w:rsidR="00113328" w:rsidRPr="001D703D" w:rsidRDefault="00113328" w:rsidP="00A36AC2">
      <w:pPr>
        <w:spacing w:before="120"/>
        <w:rPr>
          <w:sz w:val="28"/>
          <w:szCs w:val="28"/>
        </w:rPr>
      </w:pPr>
      <w:r w:rsidRPr="001D703D">
        <w:rPr>
          <w:sz w:val="28"/>
          <w:szCs w:val="28"/>
        </w:rPr>
        <w:t>Inland Transport Committee</w:t>
      </w:r>
    </w:p>
    <w:p w14:paraId="363D6C64" w14:textId="77777777" w:rsidR="00113328" w:rsidRPr="001D703D" w:rsidRDefault="00113328" w:rsidP="00A36AC2">
      <w:pPr>
        <w:spacing w:before="120"/>
        <w:rPr>
          <w:b/>
          <w:sz w:val="24"/>
          <w:szCs w:val="24"/>
        </w:rPr>
      </w:pPr>
      <w:r w:rsidRPr="001D703D">
        <w:rPr>
          <w:b/>
          <w:sz w:val="24"/>
          <w:szCs w:val="24"/>
        </w:rPr>
        <w:t>World Forum for Harmonization of Vehicle Regulations</w:t>
      </w:r>
    </w:p>
    <w:p w14:paraId="6D740580" w14:textId="667FD688" w:rsidR="00113328" w:rsidRPr="001D703D" w:rsidRDefault="00113328" w:rsidP="00A36AC2">
      <w:pPr>
        <w:tabs>
          <w:tab w:val="center" w:pos="4819"/>
        </w:tabs>
        <w:spacing w:before="120"/>
        <w:rPr>
          <w:b/>
          <w:lang w:val="en-US"/>
        </w:rPr>
      </w:pPr>
      <w:r>
        <w:rPr>
          <w:b/>
          <w:lang w:val="en-US"/>
        </w:rPr>
        <w:t xml:space="preserve">195th </w:t>
      </w:r>
      <w:r w:rsidRPr="001D703D">
        <w:rPr>
          <w:b/>
          <w:lang w:val="en-US"/>
        </w:rPr>
        <w:t>session</w:t>
      </w:r>
    </w:p>
    <w:p w14:paraId="17040327" w14:textId="2F56D726" w:rsidR="00113328" w:rsidRPr="001D703D" w:rsidRDefault="00113328" w:rsidP="00A36AC2">
      <w:pPr>
        <w:rPr>
          <w:lang w:val="en-US"/>
        </w:rPr>
      </w:pPr>
      <w:r>
        <w:rPr>
          <w:lang w:val="en-US"/>
        </w:rPr>
        <w:t xml:space="preserve">Geneva, </w:t>
      </w:r>
      <w:r>
        <w:rPr>
          <w:bCs/>
        </w:rPr>
        <w:t>4</w:t>
      </w:r>
      <w:r w:rsidRPr="000E31C1">
        <w:rPr>
          <w:bCs/>
        </w:rPr>
        <w:t>–</w:t>
      </w:r>
      <w:r>
        <w:rPr>
          <w:bCs/>
        </w:rPr>
        <w:t>7</w:t>
      </w:r>
      <w:r w:rsidRPr="000E31C1">
        <w:rPr>
          <w:bCs/>
        </w:rPr>
        <w:t xml:space="preserve"> March 202</w:t>
      </w:r>
      <w:r>
        <w:rPr>
          <w:bCs/>
        </w:rPr>
        <w:t>5</w:t>
      </w:r>
    </w:p>
    <w:p w14:paraId="0FF9A831" w14:textId="752834EB" w:rsidR="00113328" w:rsidRPr="001D703D" w:rsidRDefault="00113328" w:rsidP="00A36AC2">
      <w:r w:rsidRPr="001D703D">
        <w:t>Ite</w:t>
      </w:r>
      <w:r w:rsidRPr="0012673E">
        <w:t>m 4.11.1</w:t>
      </w:r>
      <w:r>
        <w:t xml:space="preserve"> </w:t>
      </w:r>
      <w:r w:rsidRPr="001D703D">
        <w:t>of the provisional agenda</w:t>
      </w:r>
    </w:p>
    <w:p w14:paraId="7157F829" w14:textId="77777777" w:rsidR="00113328" w:rsidRDefault="00113328" w:rsidP="00113328">
      <w:pPr>
        <w:rPr>
          <w:b/>
        </w:rPr>
      </w:pPr>
      <w:r>
        <w:rPr>
          <w:b/>
        </w:rPr>
        <w:t>1958 Agreement:</w:t>
      </w:r>
    </w:p>
    <w:p w14:paraId="56D824E5" w14:textId="77777777" w:rsidR="00113328" w:rsidRDefault="00113328" w:rsidP="00113328">
      <w:pPr>
        <w:rPr>
          <w:b/>
        </w:rPr>
      </w:pPr>
      <w:r>
        <w:rPr>
          <w:b/>
        </w:rPr>
        <w:t>Consideration of draft amendments to existing</w:t>
      </w:r>
    </w:p>
    <w:p w14:paraId="3D0C4387" w14:textId="77777777" w:rsidR="00113328" w:rsidRDefault="00113328" w:rsidP="00113328">
      <w:pPr>
        <w:rPr>
          <w:b/>
          <w:bCs/>
        </w:rPr>
      </w:pPr>
      <w:r>
        <w:rPr>
          <w:b/>
        </w:rPr>
        <w:t xml:space="preserve">UN Regulations submitted by </w:t>
      </w:r>
      <w:proofErr w:type="gramStart"/>
      <w:r>
        <w:rPr>
          <w:b/>
        </w:rPr>
        <w:t>GRSP</w:t>
      </w:r>
      <w:proofErr w:type="gramEnd"/>
    </w:p>
    <w:p w14:paraId="1D7E7433" w14:textId="34C03C2C" w:rsidR="00113328" w:rsidRDefault="00113328" w:rsidP="00113328">
      <w:pPr>
        <w:pStyle w:val="HChG"/>
        <w:ind w:left="1124" w:right="1138" w:firstLine="0"/>
      </w:pPr>
      <w:r w:rsidRPr="00781A56">
        <w:rPr>
          <w:color w:val="000000"/>
        </w:rPr>
        <w:t>Proposal for the 05 Series of Amendments to UN Regulation No. 100 (Electric Power Trained Vehicles)</w:t>
      </w:r>
      <w:r>
        <w:t xml:space="preserve"> </w:t>
      </w:r>
    </w:p>
    <w:p w14:paraId="173C7D34" w14:textId="77777777" w:rsidR="00113328" w:rsidRDefault="00113328" w:rsidP="00113328">
      <w:pPr>
        <w:pStyle w:val="H1G"/>
        <w:rPr>
          <w:szCs w:val="24"/>
        </w:rPr>
      </w:pPr>
      <w:r>
        <w:tab/>
      </w:r>
      <w:r>
        <w:tab/>
      </w:r>
      <w:r>
        <w:rPr>
          <w:szCs w:val="24"/>
        </w:rPr>
        <w:t>Submitted by the Working Party on Passive Safety</w:t>
      </w:r>
      <w:r>
        <w:footnoteReference w:customMarkFollows="1" w:id="2"/>
        <w:t>*</w:t>
      </w:r>
    </w:p>
    <w:p w14:paraId="069C01F8" w14:textId="6DD15A87" w:rsidR="00113328" w:rsidRDefault="00113328" w:rsidP="00113328">
      <w:pPr>
        <w:pStyle w:val="SingleTxtG"/>
        <w:rPr>
          <w:lang w:val="en-US"/>
        </w:rPr>
      </w:pPr>
      <w:r>
        <w:rPr>
          <w:lang w:val="en-US"/>
        </w:rPr>
        <w:tab/>
        <w:t>The text reproduced below was adopted by the Working Party on Passive Safety (GRSP) at its seventy-sixth session (ECE/TRANS/WP.29/GRSP/76).</w:t>
      </w:r>
      <w:r>
        <w:rPr>
          <w:lang w:val="en-US" w:eastAsia="en-GB"/>
        </w:rPr>
        <w:t xml:space="preserve"> </w:t>
      </w:r>
      <w:r>
        <w:rPr>
          <w:lang w:eastAsia="en-GB"/>
        </w:rPr>
        <w:t xml:space="preserve">It is based on </w:t>
      </w:r>
      <w:r w:rsidRPr="00C448AE">
        <w:rPr>
          <w:color w:val="000000"/>
        </w:rPr>
        <w:t>ECE/TRANS/WP.29/GRSP/2024/</w:t>
      </w:r>
      <w:r>
        <w:rPr>
          <w:color w:val="000000"/>
        </w:rPr>
        <w:t xml:space="preserve">18, as amended by </w:t>
      </w:r>
      <w:r w:rsidRPr="00773C91">
        <w:rPr>
          <w:color w:val="000000"/>
        </w:rPr>
        <w:t>GRSP-76-</w:t>
      </w:r>
      <w:r>
        <w:rPr>
          <w:color w:val="000000"/>
        </w:rPr>
        <w:t>08-Rev.1</w:t>
      </w:r>
      <w:r>
        <w:rPr>
          <w:lang w:val="en-US"/>
        </w:rPr>
        <w:t>. It is submitted to the World Forum for Harmonization of Vehicle Regulations (WP.29) and to the Administrative Committee (AC.1) for consideration at their March 2025 sessions.</w:t>
      </w:r>
    </w:p>
    <w:p w14:paraId="035086E7" w14:textId="793D92C9" w:rsidR="009B7C18" w:rsidRDefault="009B7C18">
      <w:r>
        <w:br w:type="page"/>
      </w:r>
    </w:p>
    <w:p w14:paraId="035E7AC3" w14:textId="77777777" w:rsidR="009B7C18" w:rsidRPr="00D13D8A" w:rsidRDefault="009B7C18" w:rsidP="009B7C18">
      <w:pPr>
        <w:pStyle w:val="SingleTxtG"/>
        <w:ind w:left="2268" w:hanging="1134"/>
        <w:rPr>
          <w:i/>
          <w:lang w:eastAsia="ja-JP"/>
        </w:rPr>
      </w:pPr>
      <w:r w:rsidRPr="00D13D8A">
        <w:rPr>
          <w:rFonts w:hint="eastAsia"/>
          <w:i/>
          <w:lang w:eastAsia="ja-JP"/>
        </w:rPr>
        <w:lastRenderedPageBreak/>
        <w:t>T</w:t>
      </w:r>
      <w:r w:rsidRPr="00D13D8A">
        <w:rPr>
          <w:i/>
          <w:lang w:eastAsia="ja-JP"/>
        </w:rPr>
        <w:t xml:space="preserve">able of contents, </w:t>
      </w:r>
      <w:r w:rsidRPr="00D13D8A">
        <w:rPr>
          <w:iCs/>
          <w:lang w:eastAsia="ja-JP"/>
        </w:rPr>
        <w:t>amend to read:</w:t>
      </w:r>
    </w:p>
    <w:p w14:paraId="5A983B64" w14:textId="77777777" w:rsidR="009B7C18" w:rsidRPr="00D13D8A" w:rsidRDefault="009B7C18" w:rsidP="009B7C18">
      <w:pPr>
        <w:tabs>
          <w:tab w:val="right" w:pos="850"/>
          <w:tab w:val="left" w:pos="1134"/>
          <w:tab w:val="left" w:pos="1559"/>
          <w:tab w:val="left" w:pos="1984"/>
          <w:tab w:val="left" w:leader="dot" w:pos="8929"/>
          <w:tab w:val="right" w:pos="9638"/>
        </w:tabs>
        <w:spacing w:after="120"/>
      </w:pPr>
      <w:r w:rsidRPr="00D13D8A">
        <w:rPr>
          <w:bCs/>
        </w:rPr>
        <w:t>"</w:t>
      </w:r>
      <w:r w:rsidRPr="00D13D8A">
        <w:t>Regulation</w:t>
      </w:r>
    </w:p>
    <w:p w14:paraId="1D2B6025"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1.</w:t>
      </w:r>
      <w:r w:rsidRPr="00D13D8A">
        <w:rPr>
          <w:noProof/>
        </w:rPr>
        <w:tab/>
        <w:t>Scope</w:t>
      </w:r>
      <w:r w:rsidRPr="00D13D8A">
        <w:rPr>
          <w:noProof/>
        </w:rPr>
        <w:tab/>
      </w:r>
      <w:r w:rsidRPr="00D13D8A">
        <w:rPr>
          <w:noProof/>
          <w:webHidden/>
        </w:rPr>
        <w:tab/>
      </w:r>
      <w:r w:rsidRPr="00D13D8A">
        <w:rPr>
          <w:noProof/>
          <w:webHidden/>
        </w:rPr>
        <w:tab/>
      </w:r>
    </w:p>
    <w:p w14:paraId="241425BD"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2.</w:t>
      </w:r>
      <w:r w:rsidRPr="00D13D8A">
        <w:rPr>
          <w:noProof/>
        </w:rPr>
        <w:tab/>
        <w:t>Definitions</w:t>
      </w:r>
      <w:r w:rsidRPr="00D13D8A">
        <w:rPr>
          <w:noProof/>
          <w:webHidden/>
        </w:rPr>
        <w:tab/>
      </w:r>
      <w:r w:rsidRPr="00D13D8A">
        <w:rPr>
          <w:noProof/>
          <w:webHidden/>
        </w:rPr>
        <w:tab/>
      </w:r>
    </w:p>
    <w:p w14:paraId="33F88346"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3.</w:t>
      </w:r>
      <w:r w:rsidRPr="00D13D8A">
        <w:rPr>
          <w:noProof/>
        </w:rPr>
        <w:tab/>
        <w:t>Application for approval</w:t>
      </w:r>
      <w:r w:rsidRPr="00D13D8A">
        <w:rPr>
          <w:noProof/>
          <w:webHidden/>
        </w:rPr>
        <w:tab/>
      </w:r>
      <w:r w:rsidRPr="00D13D8A">
        <w:rPr>
          <w:noProof/>
          <w:webHidden/>
        </w:rPr>
        <w:tab/>
      </w:r>
    </w:p>
    <w:p w14:paraId="5FD0F66F"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4.</w:t>
      </w:r>
      <w:r w:rsidRPr="00D13D8A">
        <w:rPr>
          <w:noProof/>
        </w:rPr>
        <w:tab/>
        <w:t>Approval</w:t>
      </w:r>
      <w:r w:rsidRPr="00D13D8A">
        <w:rPr>
          <w:noProof/>
        </w:rPr>
        <w:tab/>
      </w:r>
      <w:r w:rsidRPr="00D13D8A">
        <w:rPr>
          <w:noProof/>
        </w:rPr>
        <w:tab/>
      </w:r>
      <w:r w:rsidRPr="00D13D8A">
        <w:rPr>
          <w:noProof/>
        </w:rPr>
        <w:tab/>
      </w:r>
    </w:p>
    <w:p w14:paraId="6E8AF0A4"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5.</w:t>
      </w:r>
      <w:r w:rsidRPr="00D13D8A">
        <w:rPr>
          <w:noProof/>
        </w:rPr>
        <w:tab/>
        <w:t>Part I: Requirements of a vehicle with regard to specific requirements for the electric power train</w:t>
      </w:r>
      <w:r w:rsidRPr="00D13D8A">
        <w:rPr>
          <w:noProof/>
          <w:webHidden/>
        </w:rPr>
        <w:tab/>
      </w:r>
      <w:r w:rsidRPr="00D13D8A">
        <w:rPr>
          <w:noProof/>
          <w:webHidden/>
        </w:rPr>
        <w:tab/>
      </w:r>
    </w:p>
    <w:p w14:paraId="633EA821"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6.</w:t>
      </w:r>
      <w:r w:rsidRPr="00D13D8A">
        <w:rPr>
          <w:noProof/>
        </w:rPr>
        <w:tab/>
        <w:t xml:space="preserve">Part II: Requirements of a Rechargeable Electrical Energy Storage System (REESS) with regard </w:t>
      </w:r>
      <w:r w:rsidRPr="00D13D8A">
        <w:rPr>
          <w:noProof/>
        </w:rPr>
        <w:br/>
        <w:t>to its safety</w:t>
      </w:r>
      <w:r w:rsidRPr="00D13D8A">
        <w:rPr>
          <w:noProof/>
          <w:webHidden/>
        </w:rPr>
        <w:tab/>
      </w:r>
      <w:r w:rsidRPr="00D13D8A">
        <w:rPr>
          <w:noProof/>
          <w:webHidden/>
        </w:rPr>
        <w:tab/>
      </w:r>
    </w:p>
    <w:p w14:paraId="75C4F132" w14:textId="138ACE27" w:rsidR="009B7C18" w:rsidRPr="00E37AA1"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7.</w:t>
      </w:r>
      <w:r w:rsidRPr="00D13D8A">
        <w:rPr>
          <w:noProof/>
        </w:rPr>
        <w:tab/>
      </w:r>
      <w:r w:rsidRPr="00E37AA1">
        <w:rPr>
          <w:noProof/>
        </w:rPr>
        <w:t>Part III: Requirements for the installation of an approved Rechargeable Electrical Energy Storage System (REESS) for the purpose of a vehicle approval</w:t>
      </w:r>
      <w:r w:rsidR="00E37AA1">
        <w:rPr>
          <w:noProof/>
        </w:rPr>
        <w:tab/>
      </w:r>
    </w:p>
    <w:p w14:paraId="1F660AFE" w14:textId="4F13713A"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206A95">
        <w:rPr>
          <w:noProof/>
        </w:rPr>
        <w:t>8.</w:t>
      </w:r>
      <w:r w:rsidRPr="00206A95">
        <w:rPr>
          <w:noProof/>
        </w:rPr>
        <w:tab/>
        <w:t>Modifications and extension of the type approval</w:t>
      </w:r>
      <w:r w:rsidRPr="00206A95">
        <w:rPr>
          <w:noProof/>
          <w:webHidden/>
        </w:rPr>
        <w:tab/>
      </w:r>
      <w:r w:rsidRPr="00206A95">
        <w:rPr>
          <w:noProof/>
          <w:webHidden/>
        </w:rPr>
        <w:tab/>
      </w:r>
    </w:p>
    <w:p w14:paraId="28C0879E" w14:textId="37EBADB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206A95">
        <w:rPr>
          <w:noProof/>
        </w:rPr>
        <w:t>9.</w:t>
      </w:r>
      <w:r w:rsidRPr="00206A95">
        <w:rPr>
          <w:noProof/>
        </w:rPr>
        <w:tab/>
        <w:t>Conformity of production</w:t>
      </w:r>
      <w:r w:rsidRPr="00206A95">
        <w:rPr>
          <w:noProof/>
          <w:webHidden/>
        </w:rPr>
        <w:tab/>
      </w:r>
      <w:r w:rsidRPr="00206A95">
        <w:rPr>
          <w:noProof/>
          <w:webHidden/>
        </w:rPr>
        <w:tab/>
      </w:r>
    </w:p>
    <w:p w14:paraId="7D1F8DF7" w14:textId="677411AE"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206A95">
        <w:rPr>
          <w:noProof/>
        </w:rPr>
        <w:t>10.</w:t>
      </w:r>
      <w:r w:rsidRPr="00206A95">
        <w:rPr>
          <w:noProof/>
        </w:rPr>
        <w:tab/>
        <w:t>Penalties for non-conformity of production</w:t>
      </w:r>
      <w:r w:rsidRPr="00206A95">
        <w:rPr>
          <w:noProof/>
          <w:webHidden/>
        </w:rPr>
        <w:tab/>
      </w:r>
      <w:r w:rsidRPr="00206A95">
        <w:rPr>
          <w:noProof/>
          <w:webHidden/>
        </w:rPr>
        <w:tab/>
      </w:r>
    </w:p>
    <w:p w14:paraId="3E962734" w14:textId="5D3F6628"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206A95">
        <w:rPr>
          <w:noProof/>
        </w:rPr>
        <w:t>11.</w:t>
      </w:r>
      <w:r w:rsidRPr="00206A95">
        <w:rPr>
          <w:noProof/>
        </w:rPr>
        <w:tab/>
        <w:t>Production definitively discontinued</w:t>
      </w:r>
      <w:r w:rsidRPr="00206A95">
        <w:rPr>
          <w:noProof/>
          <w:webHidden/>
        </w:rPr>
        <w:tab/>
      </w:r>
      <w:r w:rsidRPr="00206A95">
        <w:rPr>
          <w:noProof/>
          <w:webHidden/>
        </w:rPr>
        <w:tab/>
      </w:r>
    </w:p>
    <w:p w14:paraId="216AD414" w14:textId="5BA5A15B" w:rsidR="009B7C18" w:rsidRPr="00D13D8A" w:rsidRDefault="009B7C18" w:rsidP="009B7C18">
      <w:pPr>
        <w:tabs>
          <w:tab w:val="right" w:pos="567"/>
          <w:tab w:val="left" w:pos="1134"/>
          <w:tab w:val="left" w:pos="1984"/>
          <w:tab w:val="left" w:leader="dot" w:pos="8929"/>
          <w:tab w:val="right" w:pos="9638"/>
        </w:tabs>
        <w:spacing w:after="120"/>
        <w:ind w:left="1134" w:hanging="567"/>
        <w:rPr>
          <w:noProof/>
        </w:rPr>
      </w:pPr>
      <w:r w:rsidRPr="00206A95">
        <w:rPr>
          <w:noProof/>
        </w:rPr>
        <w:t>12.</w:t>
      </w:r>
      <w:r w:rsidRPr="00206A95">
        <w:rPr>
          <w:noProof/>
        </w:rPr>
        <w:tab/>
      </w:r>
      <w:r w:rsidRPr="00D13D8A">
        <w:rPr>
          <w:noProof/>
        </w:rPr>
        <w:t xml:space="preserve">Names and addresses of Technical Services responsible for conducting approval tests and </w:t>
      </w:r>
      <w:r w:rsidRPr="00D13D8A">
        <w:rPr>
          <w:noProof/>
        </w:rPr>
        <w:br/>
        <w:t>of Type Approval Authorities</w:t>
      </w:r>
      <w:r w:rsidRPr="00D13D8A">
        <w:rPr>
          <w:noProof/>
          <w:webHidden/>
        </w:rPr>
        <w:tab/>
      </w:r>
      <w:r w:rsidRPr="00D13D8A">
        <w:rPr>
          <w:noProof/>
          <w:webHidden/>
        </w:rPr>
        <w:tab/>
      </w:r>
    </w:p>
    <w:p w14:paraId="1A56C31B" w14:textId="63997BA6"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206A95">
        <w:rPr>
          <w:noProof/>
        </w:rPr>
        <w:t>13.</w:t>
      </w:r>
      <w:r w:rsidRPr="00D13D8A">
        <w:rPr>
          <w:noProof/>
        </w:rPr>
        <w:tab/>
        <w:t>Transitional provisions</w:t>
      </w:r>
      <w:r w:rsidRPr="00D13D8A">
        <w:rPr>
          <w:noProof/>
          <w:webHidden/>
        </w:rPr>
        <w:tab/>
      </w:r>
      <w:r w:rsidRPr="00D13D8A">
        <w:rPr>
          <w:noProof/>
          <w:webHidden/>
        </w:rPr>
        <w:tab/>
      </w:r>
    </w:p>
    <w:p w14:paraId="0D87B35C"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1117"/>
        <w:rPr>
          <w:noProof/>
        </w:rPr>
      </w:pPr>
      <w:r w:rsidRPr="00D13D8A">
        <w:rPr>
          <w:noProof/>
        </w:rPr>
        <w:t>Annexes</w:t>
      </w:r>
    </w:p>
    <w:p w14:paraId="29F88E04"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 xml:space="preserve">1 </w:t>
      </w:r>
      <w:r w:rsidRPr="00D13D8A">
        <w:rPr>
          <w:noProof/>
        </w:rPr>
        <w:tab/>
        <w:t xml:space="preserve">Part 1 - Communication concerning the approval or extension or refusal or withdrawal of approval </w:t>
      </w:r>
      <w:r w:rsidRPr="00D13D8A">
        <w:rPr>
          <w:noProof/>
        </w:rPr>
        <w:br/>
        <w:t xml:space="preserve">or production definitively discontinued of a vehicle type with regard to its electrical safety pursuant </w:t>
      </w:r>
      <w:r w:rsidRPr="00D13D8A">
        <w:rPr>
          <w:noProof/>
        </w:rPr>
        <w:br/>
        <w:t>to Regulation No. 100</w:t>
      </w:r>
      <w:r w:rsidRPr="00D13D8A">
        <w:rPr>
          <w:noProof/>
          <w:webHidden/>
        </w:rPr>
        <w:tab/>
      </w:r>
      <w:r w:rsidRPr="00D13D8A">
        <w:rPr>
          <w:noProof/>
          <w:webHidden/>
        </w:rPr>
        <w:tab/>
      </w:r>
    </w:p>
    <w:p w14:paraId="3F6CEEC5"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1</w:t>
      </w:r>
      <w:r w:rsidRPr="00D13D8A">
        <w:rPr>
          <w:noProof/>
        </w:rPr>
        <w:tab/>
      </w:r>
      <w:r w:rsidRPr="00D13D8A">
        <w:rPr>
          <w:noProof/>
        </w:rPr>
        <w:tab/>
        <w:t xml:space="preserve">Part 2 - Communication concerning the approval or extension or refusal or withdrawal of approval </w:t>
      </w:r>
      <w:r w:rsidRPr="00D13D8A">
        <w:rPr>
          <w:noProof/>
        </w:rPr>
        <w:br/>
        <w:t xml:space="preserve">or production definitively discontinued of a REESS type as component/separate technical unit </w:t>
      </w:r>
      <w:r w:rsidRPr="00D13D8A">
        <w:rPr>
          <w:noProof/>
        </w:rPr>
        <w:br/>
        <w:t>pursuant to Regulation No. 100</w:t>
      </w:r>
      <w:r w:rsidRPr="00D13D8A">
        <w:rPr>
          <w:noProof/>
          <w:webHidden/>
        </w:rPr>
        <w:tab/>
      </w:r>
      <w:r w:rsidRPr="00D13D8A">
        <w:rPr>
          <w:noProof/>
          <w:webHidden/>
        </w:rPr>
        <w:tab/>
      </w:r>
    </w:p>
    <w:p w14:paraId="5110C1B3"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1</w:t>
      </w:r>
      <w:r w:rsidRPr="00D13D8A">
        <w:rPr>
          <w:noProof/>
        </w:rPr>
        <w:tab/>
        <w:t>Appendix 1</w:t>
      </w:r>
      <w:r w:rsidRPr="00D13D8A">
        <w:rPr>
          <w:noProof/>
        </w:rPr>
        <w:tab/>
      </w:r>
      <w:r w:rsidRPr="00D13D8A">
        <w:rPr>
          <w:noProof/>
        </w:rPr>
        <w:tab/>
      </w:r>
    </w:p>
    <w:p w14:paraId="0AE3CA78"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1</w:t>
      </w:r>
      <w:r w:rsidRPr="00D13D8A">
        <w:rPr>
          <w:noProof/>
        </w:rPr>
        <w:tab/>
        <w:t>Appendix 2</w:t>
      </w:r>
      <w:r w:rsidRPr="00D13D8A">
        <w:rPr>
          <w:noProof/>
        </w:rPr>
        <w:tab/>
      </w:r>
      <w:r w:rsidRPr="00D13D8A">
        <w:rPr>
          <w:noProof/>
        </w:rPr>
        <w:tab/>
      </w:r>
    </w:p>
    <w:p w14:paraId="5FDB1A49"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2</w:t>
      </w:r>
      <w:r w:rsidRPr="00D13D8A">
        <w:rPr>
          <w:noProof/>
        </w:rPr>
        <w:tab/>
        <w:t>Arrangements of the approval marks</w:t>
      </w:r>
      <w:r w:rsidRPr="00D13D8A">
        <w:rPr>
          <w:noProof/>
          <w:webHidden/>
        </w:rPr>
        <w:tab/>
      </w:r>
      <w:r w:rsidRPr="00D13D8A">
        <w:rPr>
          <w:noProof/>
          <w:webHidden/>
        </w:rPr>
        <w:tab/>
      </w:r>
    </w:p>
    <w:p w14:paraId="738C414D"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3</w:t>
      </w:r>
      <w:r w:rsidRPr="00D13D8A">
        <w:rPr>
          <w:noProof/>
        </w:rPr>
        <w:tab/>
        <w:t>Protection against direct contacts of parts under voltage</w:t>
      </w:r>
      <w:r w:rsidRPr="00D13D8A">
        <w:rPr>
          <w:noProof/>
          <w:webHidden/>
        </w:rPr>
        <w:tab/>
      </w:r>
      <w:r w:rsidRPr="00D13D8A">
        <w:rPr>
          <w:noProof/>
          <w:webHidden/>
        </w:rPr>
        <w:tab/>
      </w:r>
    </w:p>
    <w:p w14:paraId="66B21E8E"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4</w:t>
      </w:r>
      <w:r w:rsidRPr="00D13D8A">
        <w:rPr>
          <w:noProof/>
        </w:rPr>
        <w:tab/>
        <w:t>Verification of potential equalization</w:t>
      </w:r>
      <w:r w:rsidRPr="00D13D8A">
        <w:rPr>
          <w:noProof/>
        </w:rPr>
        <w:tab/>
      </w:r>
      <w:r w:rsidRPr="00D13D8A">
        <w:rPr>
          <w:noProof/>
        </w:rPr>
        <w:tab/>
      </w:r>
    </w:p>
    <w:p w14:paraId="5A4B29E4"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5A</w:t>
      </w:r>
      <w:r w:rsidRPr="00D13D8A">
        <w:rPr>
          <w:noProof/>
          <w:webHidden/>
        </w:rPr>
        <w:tab/>
      </w:r>
      <w:r w:rsidRPr="00D13D8A">
        <w:rPr>
          <w:noProof/>
          <w:webHidden/>
        </w:rPr>
        <w:tab/>
      </w:r>
      <w:r w:rsidRPr="00D13D8A">
        <w:rPr>
          <w:noProof/>
        </w:rPr>
        <w:t>Isolation resistance measurement method for vehicle based tests</w:t>
      </w:r>
      <w:r w:rsidRPr="00D13D8A">
        <w:rPr>
          <w:noProof/>
          <w:webHidden/>
        </w:rPr>
        <w:tab/>
      </w:r>
      <w:r w:rsidRPr="00D13D8A">
        <w:rPr>
          <w:noProof/>
          <w:webHidden/>
        </w:rPr>
        <w:tab/>
      </w:r>
    </w:p>
    <w:p w14:paraId="1092F6C8"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5B</w:t>
      </w:r>
      <w:r w:rsidRPr="00D13D8A">
        <w:rPr>
          <w:noProof/>
          <w:webHidden/>
        </w:rPr>
        <w:tab/>
      </w:r>
      <w:r w:rsidRPr="00D13D8A">
        <w:rPr>
          <w:noProof/>
        </w:rPr>
        <w:tab/>
        <w:t>Isolation resistance measurement method for component based tests of a REESS</w:t>
      </w:r>
      <w:r w:rsidRPr="00D13D8A">
        <w:rPr>
          <w:noProof/>
          <w:webHidden/>
        </w:rPr>
        <w:tab/>
      </w:r>
      <w:r w:rsidRPr="00D13D8A">
        <w:rPr>
          <w:noProof/>
          <w:webHidden/>
        </w:rPr>
        <w:tab/>
      </w:r>
    </w:p>
    <w:p w14:paraId="71122029"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webHidden/>
        </w:rPr>
        <w:t>6</w:t>
      </w:r>
      <w:r w:rsidRPr="00D13D8A">
        <w:rPr>
          <w:noProof/>
          <w:webHidden/>
        </w:rPr>
        <w:tab/>
      </w:r>
      <w:r w:rsidRPr="00D13D8A">
        <w:rPr>
          <w:noProof/>
        </w:rPr>
        <w:t>Confirmation method for function of on-board isolation resistance monitoring system</w:t>
      </w:r>
      <w:r w:rsidRPr="00D13D8A">
        <w:rPr>
          <w:noProof/>
          <w:webHidden/>
        </w:rPr>
        <w:tab/>
      </w:r>
      <w:r w:rsidRPr="00D13D8A">
        <w:rPr>
          <w:noProof/>
          <w:webHidden/>
        </w:rPr>
        <w:tab/>
      </w:r>
    </w:p>
    <w:p w14:paraId="5F68A600"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pPr>
      <w:r w:rsidRPr="00D13D8A">
        <w:rPr>
          <w:noProof/>
        </w:rPr>
        <w:t>7A</w:t>
      </w:r>
      <w:r w:rsidRPr="00D13D8A">
        <w:rPr>
          <w:noProof/>
        </w:rPr>
        <w:tab/>
      </w:r>
      <w:r w:rsidRPr="00D13D8A">
        <w:t xml:space="preserve">Verification method for testing authorities confirming </w:t>
      </w:r>
      <w:proofErr w:type="gramStart"/>
      <w:r w:rsidRPr="00D13D8A">
        <w:t>document based</w:t>
      </w:r>
      <w:proofErr w:type="gramEnd"/>
      <w:r w:rsidRPr="00D13D8A">
        <w:t xml:space="preserve"> isolation resistance </w:t>
      </w:r>
      <w:r w:rsidRPr="00D13D8A">
        <w:br/>
        <w:t>compliance of electrical design of the vehicle after water exposure</w:t>
      </w:r>
      <w:r w:rsidRPr="00D13D8A">
        <w:tab/>
      </w:r>
      <w:r w:rsidRPr="00D13D8A">
        <w:tab/>
      </w:r>
    </w:p>
    <w:p w14:paraId="4CB5376C"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pPr>
      <w:r w:rsidRPr="00D13D8A">
        <w:t>7B</w:t>
      </w:r>
      <w:r w:rsidRPr="00D13D8A">
        <w:tab/>
      </w:r>
      <w:r w:rsidRPr="00D13D8A">
        <w:rPr>
          <w:lang w:eastAsia="ja-JP"/>
        </w:rPr>
        <w:t>Vehicle-based t</w:t>
      </w:r>
      <w:r w:rsidRPr="00D13D8A">
        <w:t>est procedure for protection against water effects</w:t>
      </w:r>
      <w:r w:rsidRPr="00D13D8A">
        <w:tab/>
      </w:r>
      <w:r w:rsidRPr="00D13D8A">
        <w:tab/>
      </w:r>
    </w:p>
    <w:p w14:paraId="5F1C19E0"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8</w:t>
      </w:r>
      <w:r w:rsidRPr="00D13D8A">
        <w:rPr>
          <w:noProof/>
          <w:webHidden/>
        </w:rPr>
        <w:tab/>
      </w:r>
      <w:r w:rsidRPr="00D13D8A">
        <w:rPr>
          <w:noProof/>
        </w:rPr>
        <w:t>Determination of hydrogen emissions during the charge procedures of the REESS</w:t>
      </w:r>
      <w:r w:rsidRPr="00D13D8A">
        <w:rPr>
          <w:noProof/>
          <w:webHidden/>
        </w:rPr>
        <w:tab/>
      </w:r>
      <w:r w:rsidRPr="00D13D8A">
        <w:rPr>
          <w:noProof/>
          <w:webHidden/>
        </w:rPr>
        <w:tab/>
      </w:r>
    </w:p>
    <w:p w14:paraId="541998F1"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ab/>
        <w:t>Appendix 1</w:t>
      </w:r>
      <w:r w:rsidRPr="00D13D8A">
        <w:rPr>
          <w:noProof/>
          <w:webHidden/>
        </w:rPr>
        <w:t xml:space="preserve"> - </w:t>
      </w:r>
      <w:r w:rsidRPr="00D13D8A">
        <w:rPr>
          <w:noProof/>
        </w:rPr>
        <w:t>Calibration of equipment for hydrogen emission testing</w:t>
      </w:r>
      <w:r w:rsidRPr="00D13D8A">
        <w:rPr>
          <w:noProof/>
          <w:webHidden/>
        </w:rPr>
        <w:tab/>
      </w:r>
      <w:r w:rsidRPr="00D13D8A">
        <w:rPr>
          <w:noProof/>
          <w:webHidden/>
        </w:rPr>
        <w:tab/>
      </w:r>
    </w:p>
    <w:p w14:paraId="750D24F9"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ab/>
        <w:t>Appendix 2 - Essential characteristics of the vehicle family</w:t>
      </w:r>
      <w:r w:rsidRPr="00D13D8A">
        <w:rPr>
          <w:noProof/>
          <w:webHidden/>
        </w:rPr>
        <w:tab/>
      </w:r>
      <w:r w:rsidRPr="00D13D8A">
        <w:rPr>
          <w:noProof/>
          <w:webHidden/>
        </w:rPr>
        <w:tab/>
      </w:r>
    </w:p>
    <w:p w14:paraId="145052FB"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w:t>
      </w:r>
      <w:r w:rsidRPr="00D13D8A">
        <w:rPr>
          <w:noProof/>
          <w:webHidden/>
        </w:rPr>
        <w:tab/>
      </w:r>
      <w:r w:rsidRPr="00D13D8A">
        <w:rPr>
          <w:noProof/>
        </w:rPr>
        <w:t>REESS test procedures</w:t>
      </w:r>
      <w:r w:rsidRPr="00D13D8A">
        <w:rPr>
          <w:noProof/>
          <w:webHidden/>
        </w:rPr>
        <w:tab/>
      </w:r>
      <w:r w:rsidRPr="00D13D8A">
        <w:rPr>
          <w:noProof/>
          <w:webHidden/>
        </w:rPr>
        <w:tab/>
      </w:r>
    </w:p>
    <w:p w14:paraId="688C17A9"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webHidden/>
        </w:rPr>
      </w:pPr>
      <w:r w:rsidRPr="00D13D8A">
        <w:rPr>
          <w:noProof/>
        </w:rPr>
        <w:tab/>
        <w:t>Appendix 1 - Procedure for conducting a standard cycle</w:t>
      </w:r>
      <w:r w:rsidRPr="00D13D8A">
        <w:rPr>
          <w:noProof/>
          <w:webHidden/>
        </w:rPr>
        <w:tab/>
      </w:r>
      <w:r w:rsidRPr="00D13D8A">
        <w:rPr>
          <w:noProof/>
          <w:webHidden/>
        </w:rPr>
        <w:tab/>
      </w:r>
    </w:p>
    <w:p w14:paraId="61749C3D"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webHidden/>
        </w:rPr>
        <w:tab/>
        <w:t>Appendix 2 – Procedure for SOC adjustment</w:t>
      </w:r>
      <w:r w:rsidRPr="00D13D8A">
        <w:rPr>
          <w:noProof/>
          <w:webHidden/>
        </w:rPr>
        <w:tab/>
      </w:r>
      <w:r w:rsidRPr="00D13D8A">
        <w:rPr>
          <w:noProof/>
          <w:webHidden/>
        </w:rPr>
        <w:tab/>
      </w:r>
    </w:p>
    <w:p w14:paraId="519AB4F0"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lastRenderedPageBreak/>
        <w:t>9A</w:t>
      </w:r>
      <w:r w:rsidRPr="00D13D8A">
        <w:rPr>
          <w:noProof/>
          <w:webHidden/>
        </w:rPr>
        <w:tab/>
      </w:r>
      <w:r w:rsidRPr="00D13D8A">
        <w:rPr>
          <w:noProof/>
        </w:rPr>
        <w:t>Vibration test</w:t>
      </w:r>
      <w:r w:rsidRPr="00D13D8A">
        <w:rPr>
          <w:noProof/>
          <w:webHidden/>
        </w:rPr>
        <w:tab/>
      </w:r>
      <w:r w:rsidRPr="00D13D8A">
        <w:rPr>
          <w:noProof/>
          <w:webHidden/>
        </w:rPr>
        <w:tab/>
      </w:r>
    </w:p>
    <w:p w14:paraId="371C40CB"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9B</w:t>
      </w:r>
      <w:r w:rsidRPr="00D13D8A">
        <w:rPr>
          <w:noProof/>
          <w:webHidden/>
        </w:rPr>
        <w:tab/>
      </w:r>
      <w:r w:rsidRPr="00D13D8A">
        <w:rPr>
          <w:noProof/>
        </w:rPr>
        <w:t>Thermal shock and cycling test</w:t>
      </w:r>
      <w:r w:rsidRPr="00D13D8A">
        <w:rPr>
          <w:noProof/>
          <w:webHidden/>
        </w:rPr>
        <w:tab/>
      </w:r>
      <w:r w:rsidRPr="00D13D8A">
        <w:rPr>
          <w:noProof/>
          <w:webHidden/>
        </w:rPr>
        <w:tab/>
      </w:r>
    </w:p>
    <w:p w14:paraId="51EE6AE9"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9C</w:t>
      </w:r>
      <w:r w:rsidRPr="00D13D8A">
        <w:rPr>
          <w:noProof/>
          <w:webHidden/>
        </w:rPr>
        <w:tab/>
      </w:r>
      <w:r w:rsidRPr="00D13D8A">
        <w:rPr>
          <w:noProof/>
        </w:rPr>
        <w:t>Mechanical shock</w:t>
      </w:r>
      <w:r w:rsidRPr="00D13D8A">
        <w:rPr>
          <w:noProof/>
          <w:webHidden/>
        </w:rPr>
        <w:tab/>
      </w:r>
      <w:r w:rsidRPr="00D13D8A">
        <w:rPr>
          <w:noProof/>
          <w:webHidden/>
        </w:rPr>
        <w:tab/>
      </w:r>
    </w:p>
    <w:p w14:paraId="42884B34"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9D</w:t>
      </w:r>
      <w:r w:rsidRPr="00D13D8A">
        <w:rPr>
          <w:noProof/>
          <w:webHidden/>
        </w:rPr>
        <w:tab/>
      </w:r>
      <w:r w:rsidRPr="00D13D8A">
        <w:rPr>
          <w:noProof/>
        </w:rPr>
        <w:t>Mechanical integrity</w:t>
      </w:r>
      <w:r w:rsidRPr="00D13D8A">
        <w:rPr>
          <w:noProof/>
          <w:webHidden/>
        </w:rPr>
        <w:tab/>
      </w:r>
      <w:r w:rsidRPr="00D13D8A">
        <w:rPr>
          <w:noProof/>
          <w:webHidden/>
        </w:rPr>
        <w:tab/>
      </w:r>
    </w:p>
    <w:p w14:paraId="01B9EC93"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9E</w:t>
      </w:r>
      <w:r w:rsidRPr="00D13D8A">
        <w:rPr>
          <w:noProof/>
          <w:webHidden/>
        </w:rPr>
        <w:tab/>
      </w:r>
      <w:r w:rsidRPr="00D13D8A">
        <w:rPr>
          <w:noProof/>
        </w:rPr>
        <w:t>Fire resistance</w:t>
      </w:r>
      <w:r w:rsidRPr="00D13D8A">
        <w:rPr>
          <w:noProof/>
          <w:webHidden/>
        </w:rPr>
        <w:tab/>
      </w:r>
      <w:r w:rsidRPr="00D13D8A">
        <w:rPr>
          <w:noProof/>
          <w:webHidden/>
        </w:rPr>
        <w:tab/>
      </w:r>
    </w:p>
    <w:p w14:paraId="54B57F58"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rPr>
          <w:noProof/>
        </w:rPr>
      </w:pPr>
      <w:r w:rsidRPr="00D13D8A">
        <w:rPr>
          <w:noProof/>
        </w:rPr>
        <w:t>Appendix 1 - Dimension and technical data of firebricks</w:t>
      </w:r>
      <w:r w:rsidRPr="00D13D8A">
        <w:rPr>
          <w:noProof/>
          <w:webHidden/>
        </w:rPr>
        <w:tab/>
      </w:r>
      <w:r w:rsidRPr="00D13D8A">
        <w:rPr>
          <w:noProof/>
          <w:webHidden/>
        </w:rPr>
        <w:tab/>
      </w:r>
    </w:p>
    <w:p w14:paraId="51E338CC"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9F</w:t>
      </w:r>
      <w:r w:rsidRPr="00D13D8A">
        <w:rPr>
          <w:noProof/>
          <w:webHidden/>
        </w:rPr>
        <w:tab/>
      </w:r>
      <w:r w:rsidRPr="00D13D8A">
        <w:rPr>
          <w:noProof/>
        </w:rPr>
        <w:t>External short circuit protection</w:t>
      </w:r>
      <w:r w:rsidRPr="00D13D8A">
        <w:rPr>
          <w:noProof/>
          <w:webHidden/>
        </w:rPr>
        <w:tab/>
      </w:r>
      <w:r w:rsidRPr="00D13D8A">
        <w:rPr>
          <w:noProof/>
          <w:webHidden/>
        </w:rPr>
        <w:tab/>
      </w:r>
    </w:p>
    <w:p w14:paraId="1506D52F"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9G</w:t>
      </w:r>
      <w:r w:rsidRPr="00D13D8A">
        <w:rPr>
          <w:noProof/>
          <w:webHidden/>
        </w:rPr>
        <w:tab/>
      </w:r>
      <w:r w:rsidRPr="00D13D8A">
        <w:rPr>
          <w:noProof/>
        </w:rPr>
        <w:t>Overcharge protection</w:t>
      </w:r>
      <w:r w:rsidRPr="00D13D8A">
        <w:rPr>
          <w:noProof/>
          <w:webHidden/>
        </w:rPr>
        <w:tab/>
      </w:r>
      <w:r w:rsidRPr="00D13D8A">
        <w:rPr>
          <w:noProof/>
          <w:webHidden/>
        </w:rPr>
        <w:tab/>
      </w:r>
    </w:p>
    <w:p w14:paraId="422D3534"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9H</w:t>
      </w:r>
      <w:r w:rsidRPr="00D13D8A">
        <w:rPr>
          <w:noProof/>
          <w:webHidden/>
        </w:rPr>
        <w:tab/>
      </w:r>
      <w:r w:rsidRPr="00D13D8A">
        <w:rPr>
          <w:noProof/>
        </w:rPr>
        <w:t>Over-discharge protection</w:t>
      </w:r>
      <w:r w:rsidRPr="00D13D8A">
        <w:rPr>
          <w:noProof/>
          <w:webHidden/>
        </w:rPr>
        <w:tab/>
      </w:r>
      <w:r w:rsidRPr="00D13D8A">
        <w:rPr>
          <w:noProof/>
          <w:webHidden/>
        </w:rPr>
        <w:tab/>
      </w:r>
    </w:p>
    <w:p w14:paraId="5B5EF085"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rPr>
          <w:noProof/>
        </w:rPr>
      </w:pPr>
      <w:r w:rsidRPr="00D13D8A">
        <w:rPr>
          <w:noProof/>
        </w:rPr>
        <w:t>9I</w:t>
      </w:r>
      <w:r w:rsidRPr="00D13D8A">
        <w:rPr>
          <w:noProof/>
          <w:webHidden/>
        </w:rPr>
        <w:tab/>
      </w:r>
      <w:r w:rsidRPr="00D13D8A">
        <w:rPr>
          <w:noProof/>
        </w:rPr>
        <w:t>Over-temperature protection</w:t>
      </w:r>
      <w:r w:rsidRPr="00D13D8A">
        <w:rPr>
          <w:noProof/>
          <w:webHidden/>
        </w:rPr>
        <w:tab/>
      </w:r>
      <w:r w:rsidRPr="00D13D8A">
        <w:rPr>
          <w:noProof/>
          <w:webHidden/>
        </w:rPr>
        <w:tab/>
      </w:r>
    </w:p>
    <w:p w14:paraId="643DF5FB" w14:textId="77777777" w:rsidR="009B7C18" w:rsidRPr="00D13D8A" w:rsidRDefault="009B7C18" w:rsidP="009B7C18">
      <w:pPr>
        <w:tabs>
          <w:tab w:val="right" w:pos="567"/>
          <w:tab w:val="left" w:pos="1134"/>
          <w:tab w:val="left" w:pos="1559"/>
          <w:tab w:val="left" w:pos="1984"/>
          <w:tab w:val="left" w:leader="dot" w:pos="8929"/>
          <w:tab w:val="right" w:pos="9638"/>
        </w:tabs>
        <w:spacing w:after="120"/>
        <w:ind w:left="1131" w:hanging="564"/>
      </w:pPr>
      <w:r w:rsidRPr="00D13D8A">
        <w:t>9J</w:t>
      </w:r>
      <w:r w:rsidRPr="00D13D8A">
        <w:tab/>
        <w:t>Over-</w:t>
      </w:r>
      <w:r w:rsidRPr="00D13D8A">
        <w:rPr>
          <w:lang w:eastAsia="ja-JP"/>
        </w:rPr>
        <w:t>current</w:t>
      </w:r>
      <w:r w:rsidRPr="00D13D8A">
        <w:t xml:space="preserve"> protection</w:t>
      </w:r>
      <w:r w:rsidRPr="00D13D8A">
        <w:tab/>
      </w:r>
      <w:r w:rsidRPr="00D13D8A">
        <w:tab/>
      </w:r>
    </w:p>
    <w:p w14:paraId="38128BF4" w14:textId="7777777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lang w:eastAsia="ja-JP"/>
        </w:rPr>
      </w:pPr>
      <w:r w:rsidRPr="00206A95">
        <w:rPr>
          <w:rFonts w:hint="eastAsia"/>
          <w:lang w:eastAsia="ja-JP"/>
        </w:rPr>
        <w:t>9</w:t>
      </w:r>
      <w:r w:rsidRPr="00206A95">
        <w:rPr>
          <w:lang w:eastAsia="ja-JP"/>
        </w:rPr>
        <w:t>K</w:t>
      </w:r>
      <w:r w:rsidRPr="00206A95">
        <w:rPr>
          <w:lang w:eastAsia="ja-JP"/>
        </w:rPr>
        <w:tab/>
        <w:t>Thermal propagation test</w:t>
      </w:r>
    </w:p>
    <w:p w14:paraId="3A8FED74" w14:textId="7777777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lang w:eastAsia="ja-JP"/>
        </w:rPr>
      </w:pPr>
      <w:r w:rsidRPr="00206A95">
        <w:rPr>
          <w:lang w:eastAsia="ja-JP"/>
        </w:rPr>
        <w:tab/>
        <w:t>Appendix 1 - Thermal runaway trigger method with localized fast external heater</w:t>
      </w:r>
    </w:p>
    <w:p w14:paraId="3E953E80" w14:textId="7777777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lang w:eastAsia="ja-JP"/>
        </w:rPr>
      </w:pPr>
      <w:r w:rsidRPr="00206A95">
        <w:rPr>
          <w:lang w:eastAsia="ja-JP"/>
        </w:rPr>
        <w:tab/>
        <w:t>Appendix 2 - Thermal runaway trigger method with internal heater</w:t>
      </w:r>
    </w:p>
    <w:p w14:paraId="7E8B99A6" w14:textId="7777777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lang w:eastAsia="ja-JP"/>
        </w:rPr>
      </w:pPr>
      <w:r w:rsidRPr="00206A95">
        <w:rPr>
          <w:lang w:eastAsia="ja-JP"/>
        </w:rPr>
        <w:tab/>
        <w:t>Appendix 3 - Thermal runaway trigger method with nail penetration</w:t>
      </w:r>
    </w:p>
    <w:p w14:paraId="4C927DC0" w14:textId="7777777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rPr>
          <w:lang w:eastAsia="ja-JP"/>
        </w:rPr>
      </w:pPr>
      <w:r w:rsidRPr="00206A95">
        <w:rPr>
          <w:lang w:eastAsia="ja-JP"/>
        </w:rPr>
        <w:tab/>
        <w:t>Appendix 4 - Thermal runaway trigger method with laser-based trigger</w:t>
      </w:r>
    </w:p>
    <w:p w14:paraId="2AEEFFC0" w14:textId="77777777" w:rsidR="009B7C18" w:rsidRPr="00206A95" w:rsidRDefault="009B7C18" w:rsidP="009B7C18">
      <w:pPr>
        <w:tabs>
          <w:tab w:val="right" w:pos="567"/>
          <w:tab w:val="left" w:pos="1134"/>
          <w:tab w:val="left" w:pos="1559"/>
          <w:tab w:val="left" w:pos="1984"/>
          <w:tab w:val="left" w:leader="dot" w:pos="8929"/>
          <w:tab w:val="right" w:pos="9638"/>
        </w:tabs>
        <w:spacing w:after="120"/>
        <w:ind w:left="1131" w:hanging="564"/>
      </w:pPr>
      <w:r w:rsidRPr="00206A95">
        <w:t>10</w:t>
      </w:r>
      <w:r w:rsidRPr="00206A95">
        <w:tab/>
      </w:r>
      <w:r w:rsidRPr="00206A95">
        <w:tab/>
        <w:t xml:space="preserve">Provisions for a label for vehicles of categories M2/N2 and M3/N3 </w:t>
      </w:r>
      <w:r w:rsidRPr="00206A95">
        <w:br/>
        <w:t xml:space="preserve">equipped with an electric power </w:t>
      </w:r>
      <w:proofErr w:type="gramStart"/>
      <w:r w:rsidRPr="00206A95">
        <w:t>train</w:t>
      </w:r>
      <w:r w:rsidRPr="00206A95">
        <w:tab/>
      </w:r>
      <w:r w:rsidRPr="00206A95">
        <w:tab/>
        <w:t>"</w:t>
      </w:r>
      <w:proofErr w:type="gramEnd"/>
    </w:p>
    <w:p w14:paraId="2DD629CA" w14:textId="77777777" w:rsidR="009B7C18" w:rsidRPr="00206A95" w:rsidRDefault="009B7C18" w:rsidP="009B7C18">
      <w:pPr>
        <w:pStyle w:val="SingleTxtG"/>
        <w:ind w:left="2268" w:hanging="1134"/>
        <w:rPr>
          <w:i/>
          <w:lang w:eastAsia="ja-JP"/>
        </w:rPr>
      </w:pPr>
      <w:r w:rsidRPr="00206A95">
        <w:rPr>
          <w:i/>
          <w:lang w:eastAsia="ja-JP"/>
        </w:rPr>
        <w:t xml:space="preserve"> </w:t>
      </w:r>
    </w:p>
    <w:p w14:paraId="0C0DF756" w14:textId="77777777" w:rsidR="009B7C18" w:rsidRPr="00206A95" w:rsidRDefault="009B7C18" w:rsidP="009B7C18">
      <w:pPr>
        <w:pStyle w:val="SingleTxtG"/>
        <w:ind w:left="2268" w:hanging="1134"/>
        <w:rPr>
          <w:iCs/>
        </w:rPr>
      </w:pPr>
      <w:r w:rsidRPr="00206A95">
        <w:rPr>
          <w:i/>
        </w:rPr>
        <w:t xml:space="preserve">Insert new paragraph 1.3., </w:t>
      </w:r>
      <w:r w:rsidRPr="00206A95">
        <w:rPr>
          <w:iCs/>
        </w:rPr>
        <w:t>to read:</w:t>
      </w:r>
    </w:p>
    <w:p w14:paraId="0ED666A0" w14:textId="2DC9EC1A" w:rsidR="009B7C18" w:rsidRPr="00206A95" w:rsidRDefault="009B7C18" w:rsidP="009B7C18">
      <w:pPr>
        <w:pStyle w:val="SingleTxtG"/>
        <w:ind w:left="2268" w:hanging="1134"/>
      </w:pPr>
      <w:r w:rsidRPr="00206A95">
        <w:t>"1.3.</w:t>
      </w:r>
      <w:r w:rsidRPr="00206A95">
        <w:tab/>
      </w:r>
      <w:r w:rsidRPr="00206A95">
        <w:tab/>
        <w:t>Part III: Requirements with respect to the installation of an approved Rechargeable Electrical Energy Storage System (REESS) to the road vehicles of categories M, N and O equipped with electric power train, excluding vehicles permanently connected to the grid."</w:t>
      </w:r>
    </w:p>
    <w:p w14:paraId="284E871E" w14:textId="77777777" w:rsidR="009B7C18" w:rsidRPr="00206A95" w:rsidRDefault="009B7C18" w:rsidP="009B7C18">
      <w:pPr>
        <w:pStyle w:val="SingleTxtG"/>
        <w:ind w:left="2268" w:hanging="1134"/>
        <w:rPr>
          <w:iCs/>
        </w:rPr>
      </w:pPr>
      <w:r w:rsidRPr="00206A95">
        <w:rPr>
          <w:i/>
        </w:rPr>
        <w:t xml:space="preserve">Insert new paragraph 2.56., </w:t>
      </w:r>
      <w:r w:rsidRPr="00206A95">
        <w:rPr>
          <w:iCs/>
        </w:rPr>
        <w:t>to read:</w:t>
      </w:r>
    </w:p>
    <w:p w14:paraId="67A25832" w14:textId="77777777" w:rsidR="009B7C18" w:rsidRPr="00206A95" w:rsidRDefault="009B7C18" w:rsidP="009B7C18">
      <w:pPr>
        <w:pStyle w:val="SingleTxtG"/>
        <w:ind w:left="2268" w:hanging="1134"/>
      </w:pPr>
      <w:r w:rsidRPr="00206A95">
        <w:t>"2.56.</w:t>
      </w:r>
      <w:r w:rsidRPr="00206A95">
        <w:tab/>
      </w:r>
      <w:r w:rsidRPr="00206A95">
        <w:tab/>
        <w:t>"</w:t>
      </w:r>
      <w:r w:rsidRPr="00206A95">
        <w:rPr>
          <w:i/>
          <w:iCs/>
        </w:rPr>
        <w:t>Common space</w:t>
      </w:r>
      <w:r w:rsidRPr="00206A95">
        <w:t>" means an area on which two or more information functions (e.g. symbol) may be displayed but not simultaneously."</w:t>
      </w:r>
    </w:p>
    <w:p w14:paraId="5A1E6F3F" w14:textId="77777777" w:rsidR="009B7C18" w:rsidRPr="00206A95" w:rsidRDefault="009B7C18" w:rsidP="009B7C18">
      <w:pPr>
        <w:pStyle w:val="SingleTxtG"/>
        <w:ind w:left="2268" w:hanging="1134"/>
        <w:rPr>
          <w:iCs/>
        </w:rPr>
      </w:pPr>
      <w:r w:rsidRPr="00206A95">
        <w:rPr>
          <w:i/>
        </w:rPr>
        <w:t xml:space="preserve">Insert new paragraph 2.57., </w:t>
      </w:r>
      <w:r w:rsidRPr="00206A95">
        <w:rPr>
          <w:iCs/>
        </w:rPr>
        <w:t>to read:</w:t>
      </w:r>
    </w:p>
    <w:p w14:paraId="5C9EB21B" w14:textId="77777777" w:rsidR="009B7C18" w:rsidRPr="00206A95" w:rsidRDefault="009B7C18" w:rsidP="009B7C18">
      <w:pPr>
        <w:pStyle w:val="SingleTxtG"/>
        <w:ind w:left="2268" w:hanging="1134"/>
      </w:pPr>
      <w:bookmarkStart w:id="0" w:name="_Hlk176182234"/>
      <w:r w:rsidRPr="00206A95">
        <w:t>"2.57.</w:t>
      </w:r>
      <w:r w:rsidRPr="00206A95">
        <w:tab/>
      </w:r>
      <w:r w:rsidRPr="00206A95">
        <w:tab/>
        <w:t>"</w:t>
      </w:r>
      <w:r w:rsidRPr="00206A95">
        <w:rPr>
          <w:i/>
          <w:iCs/>
        </w:rPr>
        <w:t>Alkali metal anodes</w:t>
      </w:r>
      <w:r w:rsidRPr="00206A95">
        <w:t>" means negative electrodes of the battery cells which are based on lithium, sodium, or potassium, e.g. alkali metal foils (stand alone or supported on a current collector) and alkali metals encapsulated in host structure(s).</w:t>
      </w:r>
      <w:bookmarkEnd w:id="0"/>
      <w:r w:rsidRPr="00206A95">
        <w:t>"</w:t>
      </w:r>
    </w:p>
    <w:p w14:paraId="4F239711" w14:textId="77777777" w:rsidR="009B7C18" w:rsidRPr="00893C45" w:rsidRDefault="009B7C18" w:rsidP="009B7C18">
      <w:pPr>
        <w:pStyle w:val="SingleTxtG"/>
        <w:ind w:left="2268" w:hanging="1134"/>
        <w:rPr>
          <w:i/>
        </w:rPr>
      </w:pPr>
      <w:r w:rsidRPr="00893C45">
        <w:rPr>
          <w:i/>
        </w:rPr>
        <w:t xml:space="preserve">Insert new paragraphs 3.4. to 3.5., </w:t>
      </w:r>
      <w:r w:rsidRPr="00893C45">
        <w:rPr>
          <w:iCs/>
        </w:rPr>
        <w:t>to read:</w:t>
      </w:r>
    </w:p>
    <w:p w14:paraId="2367382D" w14:textId="77777777" w:rsidR="009B7C18" w:rsidRPr="00206A95" w:rsidRDefault="009B7C18" w:rsidP="009B7C18">
      <w:pPr>
        <w:pStyle w:val="para"/>
        <w:rPr>
          <w:bCs/>
          <w:lang w:val="en-GB"/>
        </w:rPr>
      </w:pPr>
      <w:r w:rsidRPr="00206A95">
        <w:rPr>
          <w:bCs/>
          <w:lang w:val="en-GB"/>
        </w:rPr>
        <w:t>"3.4.</w:t>
      </w:r>
      <w:r w:rsidRPr="00206A95">
        <w:rPr>
          <w:bCs/>
          <w:lang w:val="en-GB"/>
        </w:rPr>
        <w:tab/>
        <w:t>In cases where information is shown to be covered by intellectual property rights or to constitute specific know-how of the manufacturer or of their suppliers, the manufacturer or their suppliers shall make available sufficient information to enable the correct verifications referred to in this Regulation. Such information shall be treated on a confidential basis.</w:t>
      </w:r>
    </w:p>
    <w:p w14:paraId="49E2D763" w14:textId="77777777" w:rsidR="009B7C18" w:rsidRPr="00206A95" w:rsidRDefault="009B7C18" w:rsidP="009B7C18">
      <w:pPr>
        <w:pStyle w:val="para"/>
        <w:rPr>
          <w:bCs/>
          <w:lang w:val="en-GB"/>
        </w:rPr>
      </w:pPr>
      <w:r w:rsidRPr="00206A95">
        <w:rPr>
          <w:bCs/>
          <w:lang w:val="en-GB"/>
        </w:rPr>
        <w:t>3.5.</w:t>
      </w:r>
      <w:r w:rsidRPr="00206A95">
        <w:rPr>
          <w:bCs/>
          <w:lang w:val="en-GB"/>
        </w:rPr>
        <w:tab/>
        <w:t>Documentation shall be made available in two parts:</w:t>
      </w:r>
    </w:p>
    <w:p w14:paraId="1E6DBDEB" w14:textId="77777777" w:rsidR="009B7C18" w:rsidRPr="00206A95" w:rsidRDefault="009B7C18" w:rsidP="009B7C18">
      <w:pPr>
        <w:pStyle w:val="a"/>
        <w:rPr>
          <w:bCs/>
          <w:lang w:val="en-GB"/>
        </w:rPr>
      </w:pPr>
      <w:r w:rsidRPr="00206A95">
        <w:rPr>
          <w:bCs/>
          <w:lang w:val="en-GB" w:eastAsia="ja-JP"/>
        </w:rPr>
        <w:t>(</w:t>
      </w:r>
      <w:r w:rsidRPr="00206A95">
        <w:rPr>
          <w:bCs/>
          <w:lang w:val="en-GB"/>
        </w:rPr>
        <w:t>a)</w:t>
      </w:r>
      <w:r w:rsidRPr="00206A95">
        <w:rPr>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206A95">
        <w:rPr>
          <w:bCs/>
          <w:lang w:val="en-GB"/>
        </w:rPr>
        <w:t>type</w:t>
      </w:r>
      <w:proofErr w:type="gramEnd"/>
      <w:r w:rsidRPr="00206A95">
        <w:rPr>
          <w:bCs/>
          <w:lang w:val="en-GB"/>
        </w:rPr>
        <w:t xml:space="preserve"> approval application. This documentation package shall be used by the Approval Authority or its Technical Service as the basic reference for the approval process. The Approval Authority or its Technical Service shall ensure that this </w:t>
      </w:r>
      <w:r w:rsidRPr="00206A95">
        <w:rPr>
          <w:bCs/>
          <w:lang w:val="en-GB"/>
        </w:rPr>
        <w:lastRenderedPageBreak/>
        <w:t>documentation package remains available for at least 10 years from the time when production of the vehicle/REESS type is definitively discontinued.</w:t>
      </w:r>
    </w:p>
    <w:p w14:paraId="731BA8C0" w14:textId="77777777" w:rsidR="009B7C18" w:rsidRPr="00206A95" w:rsidRDefault="009B7C18" w:rsidP="009B7C18">
      <w:pPr>
        <w:pStyle w:val="a"/>
        <w:rPr>
          <w:bCs/>
          <w:lang w:val="en-GB"/>
        </w:rPr>
      </w:pPr>
      <w:r w:rsidRPr="00206A95">
        <w:rPr>
          <w:bCs/>
          <w:lang w:val="en-GB"/>
        </w:rPr>
        <w:t>(b)</w:t>
      </w:r>
      <w:r w:rsidRPr="00206A95">
        <w:rPr>
          <w:bCs/>
          <w:lang w:val="en-GB"/>
        </w:rPr>
        <w:tab/>
        <w:t>Additional material relevant to the requirements of this Regulation may be retained by the manufacturer, and available for inspection at the time of type approval. The manufacturer shall ensure that any material available for inspection at the time of type approval remains available for at least a period of 10 years from the time when production of the vehicle and/or REESS type is definitively discontinued."</w:t>
      </w:r>
    </w:p>
    <w:p w14:paraId="0725B96D" w14:textId="77777777" w:rsidR="009B7C18" w:rsidRPr="00893C45" w:rsidRDefault="009B7C18" w:rsidP="009B7C18">
      <w:pPr>
        <w:pStyle w:val="SingleTxtG"/>
        <w:ind w:left="2268" w:hanging="1134"/>
        <w:rPr>
          <w:iCs/>
        </w:rPr>
      </w:pPr>
      <w:r w:rsidRPr="00893C45">
        <w:rPr>
          <w:i/>
        </w:rPr>
        <w:t xml:space="preserve">Paragraphs 4.2., </w:t>
      </w:r>
      <w:r w:rsidRPr="00893C45">
        <w:rPr>
          <w:iCs/>
        </w:rPr>
        <w:t>amend to read:</w:t>
      </w:r>
    </w:p>
    <w:p w14:paraId="4D473ED2" w14:textId="77777777" w:rsidR="009B7C18" w:rsidRPr="00206A95" w:rsidRDefault="009B7C18" w:rsidP="009B7C18">
      <w:pPr>
        <w:pStyle w:val="para"/>
        <w:rPr>
          <w:lang w:val="en-GB"/>
        </w:rPr>
      </w:pPr>
      <w:r w:rsidRPr="00893C45">
        <w:rPr>
          <w:bCs/>
          <w:lang w:val="en-GB"/>
        </w:rPr>
        <w:t>"</w:t>
      </w:r>
      <w:r w:rsidRPr="00893C45">
        <w:rPr>
          <w:lang w:val="en-GB"/>
        </w:rPr>
        <w:t>4.2.</w:t>
      </w:r>
      <w:r w:rsidRPr="00893C45">
        <w:rPr>
          <w:lang w:val="en-GB"/>
        </w:rPr>
        <w:tab/>
      </w:r>
      <w:r w:rsidRPr="00206A95">
        <w:rPr>
          <w:lang w:val="en-GB"/>
        </w:rPr>
        <w:t>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(for approval of type of vehicle according to Part I or Part III of this Regulation) or Part 2 (for approval of type of REESS according to Part II of this Regulation) as appropriate to this Regulation."</w:t>
      </w:r>
    </w:p>
    <w:p w14:paraId="4141EF48" w14:textId="77777777" w:rsidR="009B7C18" w:rsidRPr="00893C45" w:rsidRDefault="009B7C18" w:rsidP="009B7C18">
      <w:pPr>
        <w:pStyle w:val="SingleTxtG"/>
        <w:ind w:left="2268" w:hanging="1134"/>
        <w:rPr>
          <w:iCs/>
        </w:rPr>
      </w:pPr>
      <w:r w:rsidRPr="00893C45">
        <w:rPr>
          <w:i/>
        </w:rPr>
        <w:t xml:space="preserve">Paragraphs 5.2.1. and 5.2.1.1., </w:t>
      </w:r>
      <w:r w:rsidRPr="00893C45">
        <w:rPr>
          <w:iCs/>
        </w:rPr>
        <w:t xml:space="preserve">shall be </w:t>
      </w:r>
      <w:proofErr w:type="gramStart"/>
      <w:r w:rsidRPr="00893C45">
        <w:rPr>
          <w:iCs/>
        </w:rPr>
        <w:t>deleted</w:t>
      </w:r>
      <w:proofErr w:type="gramEnd"/>
    </w:p>
    <w:p w14:paraId="198573B3" w14:textId="77777777" w:rsidR="009B7C18" w:rsidRPr="00893C45" w:rsidRDefault="009B7C18" w:rsidP="009B7C18">
      <w:pPr>
        <w:pStyle w:val="SingleTxtG"/>
        <w:ind w:left="2268" w:hanging="1134"/>
        <w:rPr>
          <w:i/>
        </w:rPr>
      </w:pPr>
      <w:r w:rsidRPr="00893C45">
        <w:rPr>
          <w:i/>
        </w:rPr>
        <w:t xml:space="preserve">Paragraph 5.2.1.2.(former), </w:t>
      </w:r>
      <w:r w:rsidRPr="00893C45">
        <w:rPr>
          <w:iCs/>
        </w:rPr>
        <w:t>renumber as new paragraph 5.2.1.</w:t>
      </w:r>
    </w:p>
    <w:p w14:paraId="2FB46C00" w14:textId="1A0F33E1" w:rsidR="009B7C18" w:rsidRPr="00893C45" w:rsidRDefault="009B7C18" w:rsidP="009B7C18">
      <w:pPr>
        <w:pStyle w:val="SingleTxtG"/>
        <w:ind w:left="2268" w:hanging="1134"/>
        <w:rPr>
          <w:iCs/>
        </w:rPr>
      </w:pPr>
      <w:r w:rsidRPr="00893C45">
        <w:rPr>
          <w:i/>
        </w:rPr>
        <w:t xml:space="preserve">Insert new paragraphs 5.2.2. </w:t>
      </w:r>
      <w:r w:rsidR="00251AC6">
        <w:rPr>
          <w:i/>
        </w:rPr>
        <w:t>to</w:t>
      </w:r>
      <w:r w:rsidRPr="00893C45">
        <w:rPr>
          <w:i/>
        </w:rPr>
        <w:t xml:space="preserve"> </w:t>
      </w:r>
      <w:r>
        <w:rPr>
          <w:i/>
        </w:rPr>
        <w:t>5.2.2.2.</w:t>
      </w:r>
      <w:r w:rsidRPr="00893C45">
        <w:rPr>
          <w:i/>
        </w:rPr>
        <w:t xml:space="preserve">, </w:t>
      </w:r>
      <w:r w:rsidRPr="00893C45">
        <w:rPr>
          <w:iCs/>
        </w:rPr>
        <w:t>to read:</w:t>
      </w:r>
    </w:p>
    <w:p w14:paraId="37A00AE6" w14:textId="77777777" w:rsidR="009B7C18" w:rsidRPr="00206A95" w:rsidRDefault="009B7C18" w:rsidP="009B7C18">
      <w:pPr>
        <w:pStyle w:val="para"/>
        <w:rPr>
          <w:bCs/>
          <w:lang w:val="en-GB"/>
        </w:rPr>
      </w:pPr>
      <w:bookmarkStart w:id="1" w:name="_Hlk167442807"/>
      <w:r w:rsidRPr="00206A95">
        <w:rPr>
          <w:bCs/>
          <w:lang w:val="en-GB"/>
        </w:rPr>
        <w:t>"5.2.2.</w:t>
      </w:r>
      <w:r w:rsidRPr="00206A95">
        <w:rPr>
          <w:bCs/>
          <w:lang w:val="en-GB"/>
        </w:rPr>
        <w:tab/>
        <w:t>Requirements for the installation of a REESS</w:t>
      </w:r>
    </w:p>
    <w:p w14:paraId="4CE609A5" w14:textId="4AA91242" w:rsidR="009B7C18" w:rsidRPr="00206A95" w:rsidRDefault="009B7C18" w:rsidP="00251AC6">
      <w:pPr>
        <w:pStyle w:val="para"/>
        <w:rPr>
          <w:bCs/>
          <w:lang w:val="en-GB"/>
        </w:rPr>
      </w:pPr>
      <w:r w:rsidRPr="00206A95">
        <w:rPr>
          <w:bCs/>
          <w:lang w:val="en-GB"/>
        </w:rPr>
        <w:t xml:space="preserve">5.2.2.1. </w:t>
      </w:r>
      <w:r w:rsidRPr="00206A95">
        <w:rPr>
          <w:bCs/>
          <w:lang w:val="en-GB"/>
        </w:rPr>
        <w:tab/>
      </w:r>
      <w:r w:rsidRPr="00206A95">
        <w:rPr>
          <w:bCs/>
          <w:lang w:val="en-GB"/>
        </w:rPr>
        <w:tab/>
        <w:t>The type of REESS shall be fully compatible with the design of the type(s) of vehicle(s).</w:t>
      </w:r>
    </w:p>
    <w:p w14:paraId="300CE332" w14:textId="77777777" w:rsidR="009B7C18" w:rsidRPr="00206A95" w:rsidRDefault="009B7C18" w:rsidP="009B7C18">
      <w:pPr>
        <w:pStyle w:val="para"/>
        <w:rPr>
          <w:bCs/>
          <w:lang w:val="en-GB"/>
        </w:rPr>
      </w:pPr>
      <w:r w:rsidRPr="00206A95">
        <w:rPr>
          <w:bCs/>
          <w:lang w:val="en-GB"/>
        </w:rPr>
        <w:t>5.2.2.2.</w:t>
      </w:r>
      <w:r w:rsidRPr="00206A95">
        <w:rPr>
          <w:bCs/>
          <w:lang w:val="en-GB"/>
        </w:rPr>
        <w:tab/>
        <w:t>Smoke caused by thermal propagation shall not be released into the passenger compartment. This requirement shall be verified by the design review of the intended venting strategy of the REESS and its installation."</w:t>
      </w:r>
    </w:p>
    <w:p w14:paraId="7974D059" w14:textId="5346A094" w:rsidR="009B7C18" w:rsidRPr="00E3497A" w:rsidRDefault="009B7C18" w:rsidP="009B7C18">
      <w:pPr>
        <w:spacing w:after="120"/>
        <w:ind w:leftChars="567" w:left="2268" w:right="1134" w:hangingChars="567" w:hanging="1134"/>
        <w:jc w:val="both"/>
        <w:rPr>
          <w:bCs/>
          <w:lang w:eastAsia="ja-JP"/>
        </w:rPr>
      </w:pPr>
      <w:r w:rsidRPr="00E3497A">
        <w:rPr>
          <w:bCs/>
          <w:i/>
          <w:iCs/>
          <w:lang w:eastAsia="ja-JP"/>
        </w:rPr>
        <w:t>Paragraph 5.2.2. (former),</w:t>
      </w:r>
      <w:r w:rsidRPr="00E3497A">
        <w:rPr>
          <w:bCs/>
          <w:lang w:eastAsia="ja-JP"/>
        </w:rPr>
        <w:t xml:space="preserve"> renumber as paragraph 5.2.2.3.</w:t>
      </w:r>
    </w:p>
    <w:bookmarkEnd w:id="1"/>
    <w:p w14:paraId="1169E8B6" w14:textId="77777777" w:rsidR="009B7C18" w:rsidRPr="00FC3EC2" w:rsidRDefault="009B7C18" w:rsidP="009B7C18">
      <w:pPr>
        <w:pStyle w:val="SingleTxtG"/>
        <w:ind w:left="2268" w:hanging="1134"/>
        <w:rPr>
          <w:i/>
        </w:rPr>
      </w:pPr>
      <w:r w:rsidRPr="00FC3EC2">
        <w:rPr>
          <w:i/>
        </w:rPr>
        <w:t xml:space="preserve">Paragraph 6.4.2.3., </w:t>
      </w:r>
      <w:r w:rsidRPr="00FC3EC2">
        <w:rPr>
          <w:iCs/>
        </w:rPr>
        <w:t>amend</w:t>
      </w:r>
      <w:r w:rsidRPr="00FC3EC2">
        <w:rPr>
          <w:i/>
        </w:rPr>
        <w:t xml:space="preserve"> </w:t>
      </w:r>
      <w:r w:rsidRPr="00FC3EC2">
        <w:rPr>
          <w:iCs/>
        </w:rPr>
        <w:t>to read:</w:t>
      </w:r>
    </w:p>
    <w:p w14:paraId="271143B1" w14:textId="77777777" w:rsidR="009B7C18" w:rsidRPr="00FC3EC2" w:rsidRDefault="009B7C18" w:rsidP="009B7C18">
      <w:pPr>
        <w:keepNext/>
        <w:keepLines/>
        <w:spacing w:after="120"/>
        <w:ind w:left="2268" w:right="1134" w:hanging="1134"/>
        <w:jc w:val="both"/>
        <w:rPr>
          <w:bCs/>
        </w:rPr>
      </w:pPr>
      <w:r w:rsidRPr="00FC3EC2">
        <w:rPr>
          <w:bCs/>
        </w:rPr>
        <w:t>"6.4.2.3.</w:t>
      </w:r>
      <w:r w:rsidRPr="00FC3EC2">
        <w:rPr>
          <w:bCs/>
        </w:rPr>
        <w:tab/>
        <w:t>Acceptance criteria</w:t>
      </w:r>
    </w:p>
    <w:p w14:paraId="5C5EB245" w14:textId="77777777" w:rsidR="009B7C18" w:rsidRPr="00FC3EC2" w:rsidRDefault="009B7C18" w:rsidP="009B7C18">
      <w:pPr>
        <w:spacing w:after="120"/>
        <w:ind w:left="2268" w:right="1134"/>
        <w:jc w:val="both"/>
        <w:rPr>
          <w:bCs/>
        </w:rPr>
      </w:pPr>
      <w:r w:rsidRPr="00FC3EC2">
        <w:rPr>
          <w:bCs/>
        </w:rPr>
        <w:t>During the test there shall be no evidence of:</w:t>
      </w:r>
    </w:p>
    <w:p w14:paraId="37E9DA28" w14:textId="77777777" w:rsidR="009B7C18" w:rsidRPr="00FC3EC2" w:rsidRDefault="009B7C18" w:rsidP="009B7C18">
      <w:pPr>
        <w:spacing w:after="120"/>
        <w:ind w:left="2268" w:right="1134"/>
        <w:jc w:val="both"/>
        <w:rPr>
          <w:bCs/>
        </w:rPr>
      </w:pPr>
      <w:r w:rsidRPr="00FC3EC2">
        <w:rPr>
          <w:bCs/>
        </w:rPr>
        <w:t>(a)</w:t>
      </w:r>
      <w:r w:rsidRPr="00FC3EC2">
        <w:rPr>
          <w:bCs/>
        </w:rPr>
        <w:tab/>
      </w:r>
      <w:proofErr w:type="gramStart"/>
      <w:r w:rsidRPr="00FC3EC2">
        <w:rPr>
          <w:bCs/>
        </w:rPr>
        <w:t>Fire;</w:t>
      </w:r>
      <w:proofErr w:type="gramEnd"/>
    </w:p>
    <w:p w14:paraId="21630940" w14:textId="77777777" w:rsidR="009B7C18" w:rsidRPr="00FC3EC2" w:rsidRDefault="009B7C18" w:rsidP="009B7C18">
      <w:pPr>
        <w:spacing w:after="120"/>
        <w:ind w:left="2268" w:right="1134"/>
        <w:jc w:val="both"/>
        <w:rPr>
          <w:bCs/>
        </w:rPr>
      </w:pPr>
      <w:r w:rsidRPr="00FC3EC2">
        <w:rPr>
          <w:bCs/>
        </w:rPr>
        <w:t>(b)</w:t>
      </w:r>
      <w:r w:rsidRPr="00FC3EC2">
        <w:rPr>
          <w:bCs/>
        </w:rPr>
        <w:tab/>
      </w:r>
      <w:proofErr w:type="gramStart"/>
      <w:r w:rsidRPr="00FC3EC2">
        <w:rPr>
          <w:bCs/>
        </w:rPr>
        <w:t>Explosion;</w:t>
      </w:r>
      <w:proofErr w:type="gramEnd"/>
    </w:p>
    <w:p w14:paraId="6F66921F" w14:textId="2C7C89AD" w:rsidR="009B7C18" w:rsidRPr="00206A95" w:rsidRDefault="009B7C18" w:rsidP="009B7C18">
      <w:pPr>
        <w:spacing w:after="120"/>
        <w:ind w:left="2268" w:right="1134"/>
        <w:jc w:val="both"/>
        <w:rPr>
          <w:bCs/>
        </w:rPr>
      </w:pPr>
      <w:r w:rsidRPr="00FC3EC2">
        <w:rPr>
          <w:bCs/>
        </w:rPr>
        <w:t>(c1)</w:t>
      </w:r>
      <w:r w:rsidRPr="00FC3EC2">
        <w:rPr>
          <w:bCs/>
        </w:rPr>
        <w:tab/>
      </w:r>
      <w:r w:rsidRPr="00206A95">
        <w:rPr>
          <w:bCs/>
        </w:rPr>
        <w:t>Electrolyte leakage if tested according to paragraph 6.4.2.1.1.:</w:t>
      </w:r>
    </w:p>
    <w:p w14:paraId="4D00A01A" w14:textId="77777777" w:rsidR="009B7C18" w:rsidRPr="00206A95" w:rsidRDefault="009B7C18" w:rsidP="009B7C18">
      <w:pPr>
        <w:spacing w:after="120"/>
        <w:ind w:left="3402" w:right="1134" w:hanging="567"/>
        <w:jc w:val="both"/>
        <w:rPr>
          <w:bCs/>
          <w:lang w:eastAsia="ja-JP"/>
        </w:rPr>
      </w:pPr>
      <w:r w:rsidRPr="00206A95">
        <w:rPr>
          <w:bCs/>
        </w:rPr>
        <w:t>(i)</w:t>
      </w:r>
      <w:r w:rsidRPr="00206A95">
        <w:rPr>
          <w:bCs/>
        </w:rPr>
        <w:tab/>
        <w:t xml:space="preserve">In case of </w:t>
      </w:r>
      <w:r w:rsidRPr="00206A95">
        <w:rPr>
          <w:bCs/>
          <w:lang w:eastAsia="ja-JP"/>
        </w:rPr>
        <w:t>…</w:t>
      </w:r>
    </w:p>
    <w:p w14:paraId="2C0AF491" w14:textId="77777777" w:rsidR="009B7C18" w:rsidRPr="00206A95" w:rsidRDefault="009B7C18" w:rsidP="009B7C18">
      <w:pPr>
        <w:spacing w:after="120"/>
        <w:ind w:left="2835" w:right="1134" w:hanging="567"/>
        <w:jc w:val="both"/>
        <w:rPr>
          <w:bCs/>
        </w:rPr>
      </w:pPr>
      <w:r w:rsidRPr="00206A95">
        <w:rPr>
          <w:bCs/>
        </w:rPr>
        <w:t>(c2)</w:t>
      </w:r>
      <w:r w:rsidRPr="00206A95">
        <w:rPr>
          <w:bCs/>
        </w:rPr>
        <w:tab/>
        <w:t>Electrolyte leakage if tested according to paragraph 6.4.2.1.2. or paragraph 6.4.2.2.</w:t>
      </w:r>
    </w:p>
    <w:p w14:paraId="3B552077" w14:textId="77777777" w:rsidR="009B7C18" w:rsidRPr="00FC3EC2" w:rsidRDefault="009B7C18" w:rsidP="009B7C18">
      <w:pPr>
        <w:spacing w:after="120"/>
        <w:ind w:left="2268" w:right="1134"/>
        <w:jc w:val="both"/>
        <w:rPr>
          <w:rFonts w:cs="Arial"/>
          <w:bCs/>
        </w:rPr>
      </w:pPr>
      <w:r w:rsidRPr="00FC3EC2">
        <w:rPr>
          <w:bCs/>
        </w:rPr>
        <w:t xml:space="preserve">For a high voltage REESS, the </w:t>
      </w:r>
      <w:r w:rsidRPr="00FC3EC2">
        <w:rPr>
          <w:bCs/>
          <w:lang w:eastAsia="ja-JP"/>
        </w:rPr>
        <w:t>…</w:t>
      </w:r>
      <w:r w:rsidRPr="00FC3EC2">
        <w:rPr>
          <w:bCs/>
        </w:rPr>
        <w:t>"</w:t>
      </w:r>
    </w:p>
    <w:p w14:paraId="4BCB3B23" w14:textId="77777777" w:rsidR="009B7C18" w:rsidRPr="00D356B9" w:rsidRDefault="009B7C18" w:rsidP="009B7C18">
      <w:pPr>
        <w:pStyle w:val="SingleTxtG"/>
        <w:ind w:left="2268" w:hanging="1134"/>
        <w:rPr>
          <w:iCs/>
        </w:rPr>
      </w:pPr>
      <w:r w:rsidRPr="00D356B9">
        <w:rPr>
          <w:i/>
        </w:rPr>
        <w:t xml:space="preserve">Paragraph 6.5., </w:t>
      </w:r>
      <w:r w:rsidRPr="00D356B9">
        <w:rPr>
          <w:iCs/>
        </w:rPr>
        <w:t>amend</w:t>
      </w:r>
      <w:r w:rsidRPr="00D356B9">
        <w:rPr>
          <w:i/>
        </w:rPr>
        <w:t xml:space="preserve"> </w:t>
      </w:r>
      <w:r w:rsidRPr="00D356B9">
        <w:rPr>
          <w:iCs/>
        </w:rPr>
        <w:t>to read:</w:t>
      </w:r>
    </w:p>
    <w:p w14:paraId="4EA8999C" w14:textId="77777777" w:rsidR="009B7C18" w:rsidRPr="00D356B9" w:rsidRDefault="009B7C18" w:rsidP="009B7C18">
      <w:pPr>
        <w:pStyle w:val="SingleTxtG"/>
        <w:rPr>
          <w:bCs/>
        </w:rPr>
      </w:pPr>
      <w:r w:rsidRPr="00D356B9">
        <w:rPr>
          <w:bCs/>
        </w:rPr>
        <w:t>"</w:t>
      </w:r>
      <w:r w:rsidRPr="00D356B9">
        <w:rPr>
          <w:rFonts w:hint="eastAsia"/>
          <w:bCs/>
        </w:rPr>
        <w:t>6.5.</w:t>
      </w:r>
      <w:r w:rsidRPr="00D356B9">
        <w:rPr>
          <w:rFonts w:hint="eastAsia"/>
          <w:bCs/>
        </w:rPr>
        <w:tab/>
      </w:r>
      <w:r w:rsidRPr="00D356B9">
        <w:rPr>
          <w:bCs/>
        </w:rPr>
        <w:tab/>
      </w:r>
      <w:r w:rsidRPr="00D356B9">
        <w:rPr>
          <w:rFonts w:hint="eastAsia"/>
          <w:bCs/>
        </w:rPr>
        <w:t xml:space="preserve">Fire </w:t>
      </w:r>
      <w:proofErr w:type="gramStart"/>
      <w:r w:rsidRPr="00D356B9">
        <w:rPr>
          <w:rFonts w:hint="eastAsia"/>
          <w:bCs/>
        </w:rPr>
        <w:t>resistance</w:t>
      </w:r>
      <w:proofErr w:type="gramEnd"/>
    </w:p>
    <w:p w14:paraId="3519E517" w14:textId="77777777" w:rsidR="009B7C18" w:rsidRPr="00D356B9" w:rsidRDefault="009B7C18" w:rsidP="009B7C18">
      <w:pPr>
        <w:pStyle w:val="SingleTxtG"/>
        <w:ind w:left="2268"/>
        <w:rPr>
          <w:bCs/>
        </w:rPr>
      </w:pPr>
      <w:r w:rsidRPr="00D356B9">
        <w:rPr>
          <w:rFonts w:hint="eastAsia"/>
          <w:bCs/>
        </w:rPr>
        <w:t>This test is required for REESS containing flammable electrolyte</w:t>
      </w:r>
      <w:r w:rsidRPr="00D356B9">
        <w:rPr>
          <w:bCs/>
        </w:rPr>
        <w:t>.</w:t>
      </w:r>
    </w:p>
    <w:p w14:paraId="3D768104" w14:textId="11BD5214" w:rsidR="009B7C18" w:rsidRPr="00D356B9" w:rsidRDefault="009B7C18" w:rsidP="009B7C18">
      <w:pPr>
        <w:pStyle w:val="SingleTxtG"/>
        <w:ind w:left="2268"/>
        <w:rPr>
          <w:iCs/>
        </w:rPr>
      </w:pPr>
      <w:r w:rsidRPr="00D356B9">
        <w:rPr>
          <w:bCs/>
          <w:lang w:eastAsia="en-GB"/>
        </w:rPr>
        <w:t xml:space="preserve">This test is not required when the REESS as installed in the vehicle, is mounted such that the lowest surface of the casing of the REESS is more than 1.5m above the ground. </w:t>
      </w:r>
      <w:r w:rsidRPr="00206A95">
        <w:rPr>
          <w:bCs/>
        </w:rPr>
        <w:t xml:space="preserve">At the request of the manufacturer, this test may be performed when the </w:t>
      </w:r>
      <w:r w:rsidRPr="00206A95">
        <w:rPr>
          <w:bCs/>
          <w:lang w:eastAsia="en-GB"/>
        </w:rPr>
        <w:t xml:space="preserve">lowest surface of the casing of the REESS </w:t>
      </w:r>
      <w:r w:rsidRPr="00206A95">
        <w:rPr>
          <w:bCs/>
        </w:rPr>
        <w:t>is</w:t>
      </w:r>
      <w:r w:rsidRPr="00D356B9">
        <w:rPr>
          <w:bCs/>
        </w:rPr>
        <w:t xml:space="preserve"> higher than …"</w:t>
      </w:r>
    </w:p>
    <w:p w14:paraId="0640523E" w14:textId="77777777" w:rsidR="009B7C18" w:rsidRPr="00893C45" w:rsidRDefault="009B7C18" w:rsidP="009B7C18">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6C9FDB8E" w14:textId="6F93D66C" w:rsidR="009B7C18" w:rsidRPr="00206A95" w:rsidRDefault="009B7C18" w:rsidP="009B7C18">
      <w:pPr>
        <w:spacing w:after="120"/>
        <w:ind w:leftChars="565" w:left="2264" w:right="1134" w:hangingChars="567" w:hanging="1134"/>
        <w:jc w:val="both"/>
        <w:rPr>
          <w:bCs/>
          <w:lang w:eastAsia="ja-JP"/>
        </w:rPr>
      </w:pPr>
      <w:r w:rsidRPr="00893C45">
        <w:rPr>
          <w:bCs/>
        </w:rPr>
        <w:lastRenderedPageBreak/>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w:t>
      </w:r>
      <w:r w:rsidRPr="00206A95">
        <w:rPr>
          <w:bCs/>
        </w:rPr>
        <w:t xml:space="preserve">(overcharge protection), </w:t>
      </w:r>
      <w:r w:rsidRPr="00206A95">
        <w:rPr>
          <w:bCs/>
          <w:lang w:eastAsia="ja-JP"/>
        </w:rPr>
        <w:t xml:space="preserve">paragraph </w:t>
      </w:r>
      <w:r w:rsidRPr="00206A95">
        <w:rPr>
          <w:bCs/>
        </w:rPr>
        <w:t>6.</w:t>
      </w:r>
      <w:r w:rsidRPr="00206A95">
        <w:rPr>
          <w:bCs/>
          <w:lang w:eastAsia="ja-JP"/>
        </w:rPr>
        <w:t>8</w:t>
      </w:r>
      <w:r w:rsidRPr="00206A95">
        <w:rPr>
          <w:bCs/>
        </w:rPr>
        <w:t>. (over-discharge protection), para</w:t>
      </w:r>
      <w:r w:rsidRPr="00206A95">
        <w:rPr>
          <w:bCs/>
          <w:lang w:eastAsia="ja-JP"/>
        </w:rPr>
        <w:t xml:space="preserve">graph </w:t>
      </w:r>
      <w:r w:rsidRPr="00206A95">
        <w:rPr>
          <w:bCs/>
        </w:rPr>
        <w:t>6.</w:t>
      </w:r>
      <w:r w:rsidRPr="00206A95">
        <w:rPr>
          <w:bCs/>
          <w:lang w:eastAsia="ja-JP"/>
        </w:rPr>
        <w:t>9</w:t>
      </w:r>
      <w:r w:rsidRPr="00206A95">
        <w:rPr>
          <w:bCs/>
        </w:rPr>
        <w:t xml:space="preserve">. (over-temperature protection), </w:t>
      </w:r>
      <w:r w:rsidRPr="00206A95">
        <w:rPr>
          <w:bCs/>
          <w:lang w:eastAsia="ja-JP"/>
        </w:rPr>
        <w:t xml:space="preserve">paragraph </w:t>
      </w:r>
      <w:r w:rsidRPr="00206A95">
        <w:rPr>
          <w:bCs/>
        </w:rPr>
        <w:t>6.</w:t>
      </w:r>
      <w:r w:rsidRPr="00206A95">
        <w:rPr>
          <w:bCs/>
          <w:lang w:eastAsia="ja-JP"/>
        </w:rPr>
        <w:t>10</w:t>
      </w:r>
      <w:r w:rsidRPr="00206A95">
        <w:rPr>
          <w:bCs/>
        </w:rPr>
        <w:t>. (overcurrent protection) and paragraph 6.15. (thermal propagation)."</w:t>
      </w:r>
    </w:p>
    <w:p w14:paraId="4BB6B7EB" w14:textId="77777777" w:rsidR="009B7C18" w:rsidRPr="009A729F" w:rsidRDefault="009B7C18" w:rsidP="009B7C18">
      <w:pPr>
        <w:pStyle w:val="SingleTxtG"/>
        <w:ind w:left="2268" w:hanging="1134"/>
        <w:rPr>
          <w:i/>
        </w:rPr>
      </w:pPr>
      <w:r w:rsidRPr="009A729F">
        <w:rPr>
          <w:i/>
        </w:rPr>
        <w:t xml:space="preserve">Paragraphs 6.15. to 6.15.2.4.3., </w:t>
      </w:r>
      <w:r w:rsidRPr="009A729F">
        <w:rPr>
          <w:iCs/>
        </w:rPr>
        <w:t>amend</w:t>
      </w:r>
      <w:r w:rsidRPr="009A729F">
        <w:rPr>
          <w:i/>
        </w:rPr>
        <w:t xml:space="preserve"> </w:t>
      </w:r>
      <w:r w:rsidRPr="009A729F">
        <w:rPr>
          <w:iCs/>
        </w:rPr>
        <w:t>to read and remove footnote 4 in paragraph 6.15.:</w:t>
      </w:r>
    </w:p>
    <w:p w14:paraId="3BBA8A6A" w14:textId="77777777" w:rsidR="009B7C18" w:rsidRPr="00893C45" w:rsidRDefault="009B7C18" w:rsidP="009B7C18">
      <w:pPr>
        <w:spacing w:after="120"/>
        <w:ind w:leftChars="565" w:left="2264" w:right="1134" w:hangingChars="567" w:hanging="1134"/>
        <w:jc w:val="both"/>
        <w:rPr>
          <w:bCs/>
        </w:rPr>
      </w:pPr>
      <w:bookmarkStart w:id="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7E5CC864" w14:textId="24E03B10" w:rsidR="009B7C18" w:rsidRPr="00206A95" w:rsidRDefault="009B7C18" w:rsidP="009B7C18">
      <w:pPr>
        <w:spacing w:after="120"/>
        <w:ind w:leftChars="565" w:left="2264" w:right="1134" w:hangingChars="567" w:hanging="1134"/>
        <w:jc w:val="both"/>
        <w:rPr>
          <w:bCs/>
        </w:rPr>
      </w:pPr>
      <w:r w:rsidRPr="00893C45">
        <w:rPr>
          <w:bCs/>
        </w:rPr>
        <w:tab/>
      </w:r>
      <w:r w:rsidRPr="00206A95">
        <w:rPr>
          <w:bCs/>
        </w:rPr>
        <w:t xml:space="preserve">For a REESS containing flammable electrolyte or alkali metal anodes, the vehicle occupants shall not be exposed to any hazardous environment caused by thermal propagation which is triggered by an internal short circuit leading to a single cell thermal runaway. To ensure this, the requirements of paragraphs </w:t>
      </w:r>
      <w:r w:rsidRPr="00206A95">
        <w:rPr>
          <w:bCs/>
          <w:lang w:eastAsia="ja-JP"/>
        </w:rPr>
        <w:t>6.15</w:t>
      </w:r>
      <w:r w:rsidRPr="00206A95">
        <w:rPr>
          <w:bCs/>
        </w:rPr>
        <w:t xml:space="preserve">.1. and </w:t>
      </w:r>
      <w:r w:rsidRPr="00206A95">
        <w:rPr>
          <w:bCs/>
          <w:lang w:eastAsia="ja-JP"/>
        </w:rPr>
        <w:t>6.15</w:t>
      </w:r>
      <w:r w:rsidRPr="00206A95">
        <w:rPr>
          <w:bCs/>
        </w:rPr>
        <w:t xml:space="preserve">.2. shall be satisfied in accordance with the verification procedure described in paragraph </w:t>
      </w:r>
      <w:r w:rsidRPr="00206A95">
        <w:rPr>
          <w:bCs/>
          <w:lang w:eastAsia="ja-JP"/>
        </w:rPr>
        <w:t>6.15.3</w:t>
      </w:r>
      <w:r w:rsidRPr="00206A95">
        <w:rPr>
          <w:bCs/>
        </w:rPr>
        <w:t>.</w:t>
      </w:r>
    </w:p>
    <w:bookmarkEnd w:id="2"/>
    <w:p w14:paraId="488093E5" w14:textId="77777777" w:rsidR="009B7C18" w:rsidRPr="00206A95" w:rsidRDefault="009B7C18" w:rsidP="009B7C18">
      <w:pPr>
        <w:spacing w:after="120"/>
        <w:ind w:leftChars="565" w:left="2260" w:right="1134" w:hangingChars="565" w:hanging="1130"/>
        <w:jc w:val="both"/>
        <w:rPr>
          <w:bCs/>
        </w:rPr>
      </w:pPr>
      <w:r w:rsidRPr="00206A95">
        <w:rPr>
          <w:bCs/>
        </w:rPr>
        <w:tab/>
        <w:t xml:space="preserve">The requirements of this </w:t>
      </w:r>
      <w:r w:rsidRPr="00206A95">
        <w:rPr>
          <w:bCs/>
          <w:lang w:eastAsia="ja-JP"/>
        </w:rPr>
        <w:t>paragraph</w:t>
      </w:r>
      <w:r w:rsidRPr="00206A95">
        <w:rPr>
          <w:bCs/>
        </w:rPr>
        <w:t xml:space="preserve"> do not apply to REESS that are solely installed on vehicles of category O nor to batteries on vehicles of category O used for recuperation only. </w:t>
      </w:r>
    </w:p>
    <w:p w14:paraId="07B6A3DE" w14:textId="792F1010" w:rsidR="009B7C18" w:rsidRPr="00206A95" w:rsidRDefault="009B7C18" w:rsidP="009B7C18">
      <w:pPr>
        <w:spacing w:after="120"/>
        <w:ind w:leftChars="565" w:left="2252" w:right="1134" w:hangingChars="561" w:hanging="1122"/>
        <w:jc w:val="both"/>
        <w:rPr>
          <w:bCs/>
        </w:rPr>
      </w:pPr>
      <w:r w:rsidRPr="00206A95">
        <w:rPr>
          <w:bCs/>
          <w:lang w:eastAsia="ja-JP"/>
        </w:rPr>
        <w:t>6.15</w:t>
      </w:r>
      <w:r w:rsidRPr="00206A95">
        <w:rPr>
          <w:bCs/>
        </w:rPr>
        <w:t>.1.</w:t>
      </w:r>
      <w:r w:rsidRPr="00206A95">
        <w:rPr>
          <w:bCs/>
        </w:rPr>
        <w:tab/>
        <w:t xml:space="preserve">The </w:t>
      </w:r>
      <w:r w:rsidRPr="00206A95">
        <w:rPr>
          <w:bCs/>
          <w:lang w:eastAsia="ja-JP"/>
        </w:rPr>
        <w:t>REESS</w:t>
      </w:r>
      <w:r w:rsidRPr="00206A95">
        <w:rPr>
          <w:bCs/>
        </w:rPr>
        <w:t xml:space="preserve"> </w:t>
      </w:r>
      <w:r w:rsidRPr="00206A95">
        <w:rPr>
          <w:bCs/>
          <w:lang w:eastAsia="ja-JP"/>
        </w:rPr>
        <w:t xml:space="preserve">or vehicle system </w:t>
      </w:r>
      <w:r w:rsidRPr="00206A95">
        <w:rPr>
          <w:bCs/>
        </w:rPr>
        <w:t xml:space="preserve">shall provide </w:t>
      </w:r>
      <w:r w:rsidRPr="00206A95">
        <w:rPr>
          <w:bCs/>
          <w:lang w:eastAsia="ja-JP"/>
        </w:rPr>
        <w:t xml:space="preserve">a signal to activate the </w:t>
      </w:r>
      <w:r w:rsidRPr="00206A95">
        <w:rPr>
          <w:bCs/>
          <w:color w:val="000000" w:themeColor="text1"/>
        </w:rPr>
        <w:t>warning</w:t>
      </w:r>
      <w:r w:rsidRPr="00206A95">
        <w:rPr>
          <w:bCs/>
          <w:color w:val="000000" w:themeColor="text1"/>
          <w:lang w:eastAsia="ja-JP"/>
        </w:rPr>
        <w:t xml:space="preserve"> specified in paragraph 5.2.3.</w:t>
      </w:r>
      <w:r w:rsidRPr="00206A95">
        <w:rPr>
          <w:bCs/>
        </w:rPr>
        <w:t xml:space="preserve"> in the event of a thermal propagation which is triggered by an internal short circuit leading to a single cell thermal runaway </w:t>
      </w:r>
      <w:proofErr w:type="gramStart"/>
      <w:r w:rsidRPr="00206A95">
        <w:rPr>
          <w:bCs/>
        </w:rPr>
        <w:t>in order to</w:t>
      </w:r>
      <w:proofErr w:type="gramEnd"/>
      <w:r w:rsidRPr="00206A95">
        <w:rPr>
          <w:bCs/>
        </w:rPr>
        <w:t xml:space="preserve"> allow egress. This requirement is deemed to be met if one of the below conditions is satisfied:</w:t>
      </w:r>
    </w:p>
    <w:p w14:paraId="04B92FCD" w14:textId="77777777" w:rsidR="009B7C18" w:rsidRPr="00206A95" w:rsidRDefault="009B7C18" w:rsidP="009B7C18">
      <w:pPr>
        <w:spacing w:after="120"/>
        <w:ind w:leftChars="1135" w:left="2832" w:right="1134" w:hangingChars="281" w:hanging="562"/>
        <w:jc w:val="both"/>
        <w:rPr>
          <w:bCs/>
        </w:rPr>
      </w:pPr>
      <w:r w:rsidRPr="00206A95">
        <w:rPr>
          <w:bCs/>
        </w:rPr>
        <w:t>(a)</w:t>
      </w:r>
      <w:r w:rsidRPr="00206A95">
        <w:rPr>
          <w:bCs/>
        </w:rPr>
        <w:tab/>
        <w:t xml:space="preserve">the presence of a hazardous situation as defined </w:t>
      </w:r>
      <w:proofErr w:type="gramStart"/>
      <w:r w:rsidRPr="00206A95">
        <w:rPr>
          <w:bCs/>
        </w:rPr>
        <w:t>by pass</w:t>
      </w:r>
      <w:proofErr w:type="gramEnd"/>
      <w:r w:rsidRPr="00206A95">
        <w:rPr>
          <w:bCs/>
        </w:rPr>
        <w:t xml:space="preserve">/fail criteria in paragraph 6.15.3.4. does not occur within 5 minutes following the warning signal; or </w:t>
      </w:r>
    </w:p>
    <w:p w14:paraId="4F6B8F22" w14:textId="77777777" w:rsidR="009B7C18" w:rsidRPr="00206A95" w:rsidRDefault="009B7C18" w:rsidP="009B7C18">
      <w:pPr>
        <w:spacing w:after="120"/>
        <w:ind w:leftChars="1134" w:left="2830" w:right="1134" w:hangingChars="281" w:hanging="562"/>
        <w:jc w:val="both"/>
        <w:rPr>
          <w:bCs/>
        </w:rPr>
      </w:pPr>
      <w:r w:rsidRPr="00206A95">
        <w:rPr>
          <w:bCs/>
        </w:rPr>
        <w:t>(b)</w:t>
      </w:r>
      <w:r w:rsidRPr="00206A95">
        <w:rPr>
          <w:bCs/>
        </w:rPr>
        <w:tab/>
        <w:t>the single cell thermal runaway does not lead to thermal propagation in the REESS during 2 hours after its triggering; or</w:t>
      </w:r>
    </w:p>
    <w:p w14:paraId="6C5EE603" w14:textId="77777777" w:rsidR="009B7C18" w:rsidRPr="00206A95" w:rsidRDefault="009B7C18" w:rsidP="009B7C18">
      <w:pPr>
        <w:spacing w:after="120"/>
        <w:ind w:leftChars="1134" w:left="2830" w:right="1134" w:hangingChars="281" w:hanging="562"/>
        <w:jc w:val="both"/>
        <w:rPr>
          <w:bCs/>
        </w:rPr>
      </w:pPr>
      <w:r w:rsidRPr="00206A95">
        <w:rPr>
          <w:bCs/>
        </w:rPr>
        <w:t>(c)</w:t>
      </w:r>
      <w:r w:rsidRPr="00206A95">
        <w:rPr>
          <w:bCs/>
        </w:rPr>
        <w:tab/>
        <w:t xml:space="preserve">the single cell thermal runaway cannot be </w:t>
      </w:r>
      <w:proofErr w:type="gramStart"/>
      <w:r w:rsidRPr="00206A95">
        <w:rPr>
          <w:bCs/>
        </w:rPr>
        <w:t>triggered</w:t>
      </w:r>
      <w:proofErr w:type="gramEnd"/>
      <w:r w:rsidRPr="00206A95">
        <w:rPr>
          <w:bCs/>
        </w:rPr>
        <w:t xml:space="preserve"> and this is confirmed by repeating the same test procedure (i.e. the same trigger method and the same test level) or by conducting a cell level test. </w:t>
      </w:r>
    </w:p>
    <w:p w14:paraId="0FAAF90E" w14:textId="4D492129" w:rsidR="009B7C18" w:rsidRPr="00206A95" w:rsidRDefault="009B7C18" w:rsidP="00206A95">
      <w:pPr>
        <w:spacing w:after="120"/>
        <w:ind w:leftChars="1134" w:left="2268" w:right="1134"/>
        <w:jc w:val="both"/>
        <w:rPr>
          <w:bCs/>
        </w:rPr>
      </w:pPr>
      <w:r w:rsidRPr="00893C45">
        <w:rPr>
          <w:b/>
        </w:rPr>
        <w:tab/>
      </w:r>
      <w:r w:rsidRPr="00206A95">
        <w:rPr>
          <w:bCs/>
        </w:rPr>
        <w:t xml:space="preserve">In case of the conditions (b) or (c), the warning indication </w:t>
      </w:r>
      <w:bookmarkStart w:id="3" w:name="_Hlk176186337"/>
      <w:r w:rsidRPr="00206A95">
        <w:rPr>
          <w:bCs/>
        </w:rPr>
        <w:t>specified in paragraph 6.15.1. is not mandatory.</w:t>
      </w:r>
      <w:bookmarkEnd w:id="3"/>
      <w:r w:rsidRPr="00206A95">
        <w:rPr>
          <w:bCs/>
        </w:rPr>
        <w:t xml:space="preserve"> </w:t>
      </w:r>
    </w:p>
    <w:p w14:paraId="2D213A38" w14:textId="77777777" w:rsidR="009B7C18" w:rsidRPr="00206A95" w:rsidRDefault="009B7C18" w:rsidP="009B7C18">
      <w:pPr>
        <w:spacing w:after="120"/>
        <w:ind w:leftChars="567" w:left="2264" w:right="1134" w:hangingChars="565" w:hanging="1130"/>
        <w:jc w:val="both"/>
        <w:rPr>
          <w:bCs/>
        </w:rPr>
      </w:pPr>
      <w:r w:rsidRPr="00206A95">
        <w:rPr>
          <w:bCs/>
        </w:rPr>
        <w:t>6.15.1.1.</w:t>
      </w:r>
      <w:r w:rsidRPr="00206A95">
        <w:rPr>
          <w:bCs/>
        </w:rPr>
        <w:tab/>
        <w:t xml:space="preserve">The </w:t>
      </w:r>
      <w:r w:rsidRPr="00206A95">
        <w:rPr>
          <w:bCs/>
          <w:lang w:eastAsia="ja-JP"/>
        </w:rPr>
        <w:t>REESS</w:t>
      </w:r>
      <w:r w:rsidRPr="00206A95">
        <w:rPr>
          <w:bCs/>
        </w:rPr>
        <w:t xml:space="preserve"> </w:t>
      </w:r>
      <w:r w:rsidRPr="00206A95">
        <w:rPr>
          <w:bCs/>
          <w:lang w:eastAsia="ja-JP"/>
        </w:rPr>
        <w:t xml:space="preserve">or vehicle </w:t>
      </w:r>
      <w:r w:rsidRPr="00206A95">
        <w:rPr>
          <w:bCs/>
        </w:rPr>
        <w:t>manufacturer shall make available the following documentation:</w:t>
      </w:r>
    </w:p>
    <w:p w14:paraId="6EC34FA8" w14:textId="6945A7C0" w:rsidR="009B7C18" w:rsidRPr="00C76B62" w:rsidRDefault="00206A95" w:rsidP="009B7C18">
      <w:pPr>
        <w:tabs>
          <w:tab w:val="left" w:pos="2268"/>
        </w:tabs>
        <w:spacing w:after="120"/>
        <w:ind w:leftChars="565" w:left="2834" w:right="1134" w:hangingChars="852" w:hanging="1704"/>
        <w:jc w:val="both"/>
        <w:rPr>
          <w:bCs/>
        </w:rPr>
      </w:pPr>
      <w:r w:rsidRPr="00C76B62">
        <w:rPr>
          <w:bCs/>
          <w:lang w:eastAsia="ja-JP"/>
        </w:rPr>
        <w:tab/>
      </w:r>
      <w:r w:rsidR="009B7C18" w:rsidRPr="00C76B62">
        <w:rPr>
          <w:bCs/>
        </w:rPr>
        <w:t>(a)</w:t>
      </w:r>
      <w:r w:rsidR="009B7C18" w:rsidRPr="00C76B62">
        <w:rPr>
          <w:bCs/>
        </w:rPr>
        <w:tab/>
        <w:t xml:space="preserve">The parameters (for example, temperature, voltage or electrical current) which trigger the warning indication. </w:t>
      </w:r>
    </w:p>
    <w:p w14:paraId="55D3CDA6" w14:textId="7A77ACF3" w:rsidR="009B7C18" w:rsidRPr="00893C45" w:rsidRDefault="00C76B62" w:rsidP="009B7C18">
      <w:pPr>
        <w:spacing w:after="120"/>
        <w:ind w:leftChars="567" w:left="2258" w:right="1134" w:hangingChars="562" w:hanging="1124"/>
        <w:jc w:val="both"/>
        <w:rPr>
          <w:bCs/>
        </w:rPr>
      </w:pPr>
      <w:r w:rsidRPr="00C76B62">
        <w:rPr>
          <w:bCs/>
          <w:lang w:eastAsia="ja-JP"/>
        </w:rPr>
        <w:tab/>
      </w:r>
      <w:r w:rsidR="009B7C18" w:rsidRPr="00C76B62">
        <w:rPr>
          <w:bCs/>
        </w:rPr>
        <w:t>(b)</w:t>
      </w:r>
      <w:r w:rsidR="009B7C18" w:rsidRPr="007B2082">
        <w:rPr>
          <w:bCs/>
        </w:rPr>
        <w:tab/>
      </w:r>
      <w:r w:rsidR="009B7C18" w:rsidRPr="00893C45">
        <w:rPr>
          <w:bCs/>
        </w:rPr>
        <w:t>Description of the warning system.</w:t>
      </w:r>
    </w:p>
    <w:p w14:paraId="66B96ACD" w14:textId="15C856B5" w:rsidR="009B7C18" w:rsidRPr="00C76B62" w:rsidRDefault="009B7C18" w:rsidP="00C76B62">
      <w:pPr>
        <w:spacing w:after="120"/>
        <w:ind w:leftChars="565" w:left="2264" w:right="1134" w:hangingChars="567" w:hanging="1134"/>
        <w:jc w:val="both"/>
        <w:rPr>
          <w:bCs/>
        </w:rPr>
      </w:pPr>
      <w:r w:rsidRPr="00C76B62">
        <w:rPr>
          <w:bCs/>
          <w:lang w:eastAsia="ja-JP"/>
        </w:rPr>
        <w:t>6.15</w:t>
      </w:r>
      <w:r w:rsidRPr="00C76B62">
        <w:rPr>
          <w:bCs/>
        </w:rPr>
        <w:t>.2.</w:t>
      </w:r>
      <w:r w:rsidRPr="00C76B62">
        <w:rPr>
          <w:bCs/>
        </w:rPr>
        <w:tab/>
        <w:t xml:space="preserve">The </w:t>
      </w:r>
      <w:r w:rsidRPr="00C76B62">
        <w:rPr>
          <w:bCs/>
          <w:lang w:eastAsia="ja-JP"/>
        </w:rPr>
        <w:t>REESS</w:t>
      </w:r>
      <w:r w:rsidRPr="00C76B62">
        <w:rPr>
          <w:bCs/>
        </w:rPr>
        <w:t xml:space="preserve"> </w:t>
      </w:r>
      <w:r w:rsidRPr="00C76B62">
        <w:rPr>
          <w:bCs/>
          <w:lang w:eastAsia="ja-JP"/>
        </w:rPr>
        <w:t xml:space="preserve">or vehicle system </w:t>
      </w:r>
      <w:r w:rsidRPr="00C76B62">
        <w:rPr>
          <w:bCs/>
        </w:rPr>
        <w:t xml:space="preserve">shall have functions or characteristics in the cell, REESS or vehicle intended to protect vehicle occupants (as described in paragraph </w:t>
      </w:r>
      <w:r w:rsidRPr="00C76B62">
        <w:rPr>
          <w:bCs/>
          <w:lang w:eastAsia="ja-JP"/>
        </w:rPr>
        <w:t>6.15</w:t>
      </w:r>
      <w:r w:rsidRPr="00C76B62">
        <w:rPr>
          <w:bCs/>
        </w:rPr>
        <w:t>.) in conditions caused by thermal propagation which is triggered by an intern</w:t>
      </w:r>
      <w:r w:rsidRPr="00893C45">
        <w:rPr>
          <w:bCs/>
        </w:rPr>
        <w:t>al short circuit leading to a single cell thermal runaway."</w:t>
      </w:r>
    </w:p>
    <w:p w14:paraId="72433115" w14:textId="77777777" w:rsidR="009B7C18" w:rsidRPr="00893C45" w:rsidRDefault="009B7C18" w:rsidP="009B7C18">
      <w:pPr>
        <w:pStyle w:val="SingleTxtG"/>
        <w:ind w:left="2268" w:hanging="1134"/>
        <w:rPr>
          <w:i/>
        </w:rPr>
      </w:pPr>
      <w:r w:rsidRPr="00893C45">
        <w:rPr>
          <w:i/>
        </w:rPr>
        <w:t>Insert new paragraphs 6.15.3. to 6.15.4.4</w:t>
      </w:r>
      <w:r>
        <w:rPr>
          <w:i/>
        </w:rPr>
        <w:t>.</w:t>
      </w:r>
      <w:r w:rsidRPr="00893C45">
        <w:rPr>
          <w:i/>
        </w:rPr>
        <w:t xml:space="preserve">, </w:t>
      </w:r>
      <w:r w:rsidRPr="00893C45">
        <w:rPr>
          <w:iCs/>
        </w:rPr>
        <w:t>to read:</w:t>
      </w:r>
    </w:p>
    <w:p w14:paraId="16BEE113" w14:textId="77777777" w:rsidR="009B7C18" w:rsidRPr="00C76B62" w:rsidRDefault="009B7C18" w:rsidP="009B7C18">
      <w:pPr>
        <w:spacing w:after="120"/>
        <w:ind w:leftChars="565" w:left="2264" w:right="1134" w:hangingChars="567" w:hanging="1134"/>
        <w:jc w:val="both"/>
        <w:rPr>
          <w:bCs/>
          <w:lang w:eastAsia="ja-JP"/>
        </w:rPr>
      </w:pPr>
      <w:r w:rsidRPr="00C76B62">
        <w:rPr>
          <w:bCs/>
        </w:rPr>
        <w:t>"</w:t>
      </w:r>
      <w:r w:rsidRPr="00C76B62">
        <w:rPr>
          <w:bCs/>
          <w:lang w:eastAsia="ja-JP"/>
        </w:rPr>
        <w:t>6.15.3.</w:t>
      </w:r>
      <w:r w:rsidRPr="00C76B62">
        <w:rPr>
          <w:bCs/>
          <w:lang w:eastAsia="ja-JP"/>
        </w:rPr>
        <w:tab/>
        <w:t xml:space="preserve">The verification process of thermal propagation safety compliance </w:t>
      </w:r>
    </w:p>
    <w:p w14:paraId="33CD65DA" w14:textId="77777777" w:rsidR="009B7C18" w:rsidRPr="00E46719" w:rsidRDefault="009B7C18" w:rsidP="009B7C18">
      <w:pPr>
        <w:spacing w:after="120"/>
        <w:ind w:leftChars="565" w:left="2264" w:right="1134" w:hangingChars="567" w:hanging="1134"/>
        <w:jc w:val="both"/>
        <w:rPr>
          <w:bCs/>
          <w:lang w:eastAsia="ja-JP"/>
        </w:rPr>
      </w:pPr>
      <w:r w:rsidRPr="00C76B62">
        <w:rPr>
          <w:bCs/>
          <w:lang w:eastAsia="ja-JP"/>
        </w:rPr>
        <w:tab/>
        <w:t xml:space="preserve">Recognizing that there are different </w:t>
      </w:r>
      <w:proofErr w:type="gramStart"/>
      <w:r w:rsidRPr="00C76B62">
        <w:rPr>
          <w:bCs/>
          <w:lang w:eastAsia="ja-JP"/>
        </w:rPr>
        <w:t>REESS</w:t>
      </w:r>
      <w:proofErr w:type="gramEnd"/>
      <w:r w:rsidRPr="00C76B62">
        <w:rPr>
          <w:bCs/>
          <w:lang w:eastAsia="ja-JP"/>
        </w:rPr>
        <w:t xml:space="preserve"> and vehicle designs on the market, and to ensure the technical neutrality of this requirement, the verification of </w:t>
      </w:r>
      <w:r w:rsidRPr="00E46719">
        <w:rPr>
          <w:bCs/>
          <w:lang w:eastAsia="ja-JP"/>
        </w:rPr>
        <w:t xml:space="preserve">thermal propagation safety compliance follows a multistep approach described in paragraphs 6.15.3.1. to 6.15.3.4. </w:t>
      </w:r>
    </w:p>
    <w:p w14:paraId="69C92EC4" w14:textId="77777777" w:rsidR="009B7C18" w:rsidRPr="00E46719" w:rsidRDefault="009B7C18" w:rsidP="009B7C18">
      <w:pPr>
        <w:spacing w:after="120"/>
        <w:ind w:leftChars="565" w:left="2264" w:right="1134" w:hangingChars="567" w:hanging="1134"/>
        <w:jc w:val="both"/>
        <w:rPr>
          <w:bCs/>
          <w:lang w:eastAsia="ja-JP"/>
        </w:rPr>
      </w:pPr>
      <w:r w:rsidRPr="00E46719">
        <w:rPr>
          <w:bCs/>
          <w:lang w:eastAsia="ja-JP"/>
        </w:rPr>
        <w:tab/>
        <w:t xml:space="preserve">Conformance with thermal propagation safety is either demonstrated by physical testing (as described in Annex 9K) or when it is deemed that physical testing is not possible without compromising the REESS safety design, e.g. </w:t>
      </w:r>
      <w:r w:rsidRPr="00E46719">
        <w:rPr>
          <w:bCs/>
          <w:lang w:eastAsia="ja-JP"/>
        </w:rPr>
        <w:lastRenderedPageBreak/>
        <w:t>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 and/or REESS.</w:t>
      </w:r>
    </w:p>
    <w:p w14:paraId="6613F57C" w14:textId="77777777" w:rsidR="009B7C18" w:rsidRPr="00E46719" w:rsidRDefault="009B7C18" w:rsidP="009B7C18">
      <w:pPr>
        <w:spacing w:after="120"/>
        <w:ind w:leftChars="565" w:left="2264" w:right="1134" w:hangingChars="567" w:hanging="1134"/>
        <w:jc w:val="both"/>
        <w:rPr>
          <w:bCs/>
          <w:lang w:eastAsia="ja-JP"/>
        </w:rPr>
      </w:pPr>
      <w:r w:rsidRPr="00E46719">
        <w:rPr>
          <w:bCs/>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4ED2EE1B" w14:textId="77777777" w:rsidR="009B7C18" w:rsidRPr="007B2082" w:rsidRDefault="009B7C18" w:rsidP="009B7C18">
      <w:pPr>
        <w:rPr>
          <w:bCs/>
        </w:rPr>
      </w:pPr>
      <w:r w:rsidRPr="007B2082">
        <w:rPr>
          <w:bCs/>
        </w:rPr>
        <w:br w:type="page"/>
      </w:r>
    </w:p>
    <w:p w14:paraId="0D057042" w14:textId="5D1924C8" w:rsidR="009B7C18" w:rsidRPr="009A729F" w:rsidRDefault="009B7C18" w:rsidP="009B7C18">
      <w:pPr>
        <w:pStyle w:val="SingleTxtG"/>
        <w:spacing w:before="240"/>
        <w:jc w:val="left"/>
        <w:rPr>
          <w:b/>
        </w:rPr>
      </w:pPr>
      <w:r w:rsidRPr="00E46719">
        <w:rPr>
          <w:bCs/>
        </w:rPr>
        <w:lastRenderedPageBreak/>
        <w:t>Figure 3</w:t>
      </w:r>
      <w:r w:rsidRPr="004A453C">
        <w:rPr>
          <w:b/>
        </w:rPr>
        <w:br/>
      </w:r>
      <w:r w:rsidRPr="009A729F">
        <w:rPr>
          <w:b/>
        </w:rPr>
        <w:t>Decision Flow of Verification Process (Informative, not legally binding)</w:t>
      </w:r>
    </w:p>
    <w:p w14:paraId="24B03D6A" w14:textId="77777777" w:rsidR="009B7C18" w:rsidRDefault="009B7C18" w:rsidP="009B7C18">
      <w:pPr>
        <w:pStyle w:val="SingleTxtG"/>
        <w:tabs>
          <w:tab w:val="clear" w:pos="1701"/>
          <w:tab w:val="clear" w:pos="2835"/>
        </w:tabs>
        <w:spacing w:before="240"/>
        <w:ind w:leftChars="567"/>
        <w:jc w:val="left"/>
        <w:rPr>
          <w:b/>
          <w:sz w:val="18"/>
          <w:szCs w:val="18"/>
          <w:lang w:eastAsia="ja-JP"/>
        </w:rPr>
      </w:pPr>
      <w:r w:rsidRPr="009A729F">
        <w:rPr>
          <w:b/>
          <w:noProof/>
          <w:sz w:val="18"/>
          <w:szCs w:val="18"/>
          <w:lang w:val="en-US" w:eastAsia="zh-CN"/>
        </w:rPr>
        <mc:AlternateContent>
          <mc:Choice Requires="wpg">
            <w:drawing>
              <wp:inline distT="0" distB="0" distL="0" distR="0" wp14:anchorId="00787F7D" wp14:editId="4385BE84">
                <wp:extent cx="5181672" cy="7128714"/>
                <wp:effectExtent l="0" t="0" r="19050" b="15240"/>
                <wp:docPr id="498" name="グループ化 498"/>
                <wp:cNvGraphicFramePr/>
                <a:graphic xmlns:a="http://schemas.openxmlformats.org/drawingml/2006/main">
                  <a:graphicData uri="http://schemas.microsoft.com/office/word/2010/wordprocessingGroup">
                    <wpg:wgp>
                      <wpg:cNvGrpSpPr/>
                      <wpg:grpSpPr>
                        <a:xfrm>
                          <a:off x="0" y="0"/>
                          <a:ext cx="5181672" cy="7128714"/>
                          <a:chOff x="0" y="0"/>
                          <a:chExt cx="5181672" cy="7128714"/>
                        </a:xfrm>
                      </wpg:grpSpPr>
                      <wpg:grpSp>
                        <wpg:cNvPr id="496" name="グループ化 496"/>
                        <wpg:cNvGrpSpPr/>
                        <wpg:grpSpPr>
                          <a:xfrm>
                            <a:off x="889000" y="258793"/>
                            <a:ext cx="3327879" cy="6517879"/>
                            <a:chOff x="-75721" y="0"/>
                            <a:chExt cx="3327879" cy="6517879"/>
                          </a:xfrm>
                        </wpg:grpSpPr>
                        <wps:wsp>
                          <wps:cNvPr id="466" name="Straight Arrow Connector 96"/>
                          <wps:cNvCnPr/>
                          <wps:spPr>
                            <a:xfrm>
                              <a:off x="-75721" y="3812875"/>
                              <a:ext cx="0" cy="180000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01327173" name="Straight Arrow Connector 75"/>
                          <wps:cNvCnPr/>
                          <wps:spPr>
                            <a:xfrm>
                              <a:off x="854015"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493" name="グループ化 493"/>
                          <wpg:cNvGrpSpPr/>
                          <wpg:grpSpPr>
                            <a:xfrm>
                              <a:off x="854015" y="3131389"/>
                              <a:ext cx="8626" cy="2480717"/>
                              <a:chOff x="0" y="0"/>
                              <a:chExt cx="8626" cy="2480717"/>
                            </a:xfrm>
                          </wpg:grpSpPr>
                          <wps:wsp>
                            <wps:cNvPr id="2061232826" name="Straight Arrow Connector 75"/>
                            <wps:cNvCnPr/>
                            <wps:spPr>
                              <a:xfrm>
                                <a:off x="8626" y="638354"/>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9" name="Straight Arrow Connector 75"/>
                            <wps:cNvCnPr/>
                            <wps:spPr>
                              <a:xfrm>
                                <a:off x="0"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52" name="Straight Arrow Connector 75"/>
                            <wps:cNvCnPr/>
                            <wps:spPr>
                              <a:xfrm>
                                <a:off x="8626" y="1285335"/>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75"/>
                            <wps:cNvCnPr/>
                            <wps:spPr>
                              <a:xfrm>
                                <a:off x="8626" y="214797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72" name="Straight Arrow Connector 75"/>
                          <wps:cNvCnPr/>
                          <wps:spPr>
                            <a:xfrm>
                              <a:off x="3252158"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0" name="Straight Arrow Connector 75"/>
                          <wps:cNvCnPr/>
                          <wps:spPr>
                            <a:xfrm>
                              <a:off x="3148641" y="3114136"/>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79" name="Straight Arrow Connector 75"/>
                          <wps:cNvCnPr/>
                          <wps:spPr>
                            <a:xfrm>
                              <a:off x="836762" y="595223"/>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06" name="Straight Arrow Connector 75"/>
                          <wps:cNvCnPr/>
                          <wps:spPr>
                            <a:xfrm>
                              <a:off x="1992702" y="1354347"/>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5" name="Straight Arrow Connector 75"/>
                          <wps:cNvCnPr/>
                          <wps:spPr>
                            <a:xfrm>
                              <a:off x="17253" y="135434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61232824" name="Straight Arrow Connector 75"/>
                          <wps:cNvCnPr/>
                          <wps:spPr>
                            <a:xfrm>
                              <a:off x="1319841"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75"/>
                          <wps:cNvCnPr/>
                          <wps:spPr>
                            <a:xfrm>
                              <a:off x="1639019"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86" name="Straight Arrow Connector 48"/>
                          <wps:cNvCnPr/>
                          <wps:spPr>
                            <a:xfrm>
                              <a:off x="3148641" y="586596"/>
                              <a:ext cx="0" cy="1106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7" name="Straight Arrow Connector 75"/>
                          <wps:cNvCnPr/>
                          <wps:spPr>
                            <a:xfrm>
                              <a:off x="0" y="1984075"/>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25" name="Straight Arrow Connector 75"/>
                          <wps:cNvCnPr/>
                          <wps:spPr>
                            <a:xfrm>
                              <a:off x="3122762"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1" name="コネクタ: カギ線 491"/>
                          <wps:cNvCnPr/>
                          <wps:spPr>
                            <a:xfrm>
                              <a:off x="1847490" y="5924909"/>
                              <a:ext cx="580641" cy="0"/>
                            </a:xfrm>
                            <a:prstGeom prst="bentConnector3">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90" name="Text Box 66"/>
                        <wps:cNvSpPr txBox="1"/>
                        <wps:spPr>
                          <a:xfrm>
                            <a:off x="931653" y="1604514"/>
                            <a:ext cx="476885" cy="253365"/>
                          </a:xfrm>
                          <a:prstGeom prst="rect">
                            <a:avLst/>
                          </a:prstGeom>
                          <a:noFill/>
                          <a:ln w="6350">
                            <a:noFill/>
                          </a:ln>
                        </wps:spPr>
                        <wps:txbx>
                          <w:txbxContent>
                            <w:p w14:paraId="17C93E2D" w14:textId="77777777" w:rsidR="009B7C18" w:rsidRPr="00EC78AB" w:rsidRDefault="009B7C18" w:rsidP="009B7C18">
                              <w:pPr>
                                <w:rPr>
                                  <w:sz w:val="18"/>
                                  <w:szCs w:val="18"/>
                                </w:rPr>
                              </w:pPr>
                              <w:r w:rsidRPr="00EC78AB">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Elbow Connector 113"/>
                        <wps:cNvCnPr/>
                        <wps:spPr>
                          <a:xfrm flipV="1">
                            <a:off x="2786332" y="3276600"/>
                            <a:ext cx="418465" cy="129540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1" name="Diamond 5"/>
                        <wps:cNvSpPr/>
                        <wps:spPr>
                          <a:xfrm>
                            <a:off x="3562709" y="3726612"/>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4E435AB" w14:textId="77777777" w:rsidR="009B7C18" w:rsidRPr="00EC78AB" w:rsidRDefault="009B7C18" w:rsidP="009B7C18">
                              <w:pPr>
                                <w:pStyle w:val="ListParagraph"/>
                                <w:ind w:left="0"/>
                                <w:jc w:val="center"/>
                                <w:rPr>
                                  <w:sz w:val="18"/>
                                  <w:szCs w:val="18"/>
                                </w:rPr>
                              </w:pPr>
                              <w:r w:rsidRPr="00EC78AB">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5" name="Text Box 118"/>
                        <wps:cNvSpPr txBox="1"/>
                        <wps:spPr>
                          <a:xfrm>
                            <a:off x="2915728" y="4304582"/>
                            <a:ext cx="477409" cy="253915"/>
                          </a:xfrm>
                          <a:prstGeom prst="rect">
                            <a:avLst/>
                          </a:prstGeom>
                          <a:noFill/>
                          <a:ln w="6350">
                            <a:noFill/>
                          </a:ln>
                        </wps:spPr>
                        <wps:txbx>
                          <w:txbxContent>
                            <w:p w14:paraId="5EC8DA80" w14:textId="77777777" w:rsidR="009B7C18" w:rsidRPr="00EC78AB" w:rsidRDefault="009B7C18" w:rsidP="009B7C18">
                              <w:pPr>
                                <w:rPr>
                                  <w:sz w:val="18"/>
                                  <w:szCs w:val="18"/>
                                </w:rPr>
                              </w:pPr>
                              <w:r w:rsidRPr="00EC78AB">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121"/>
                        <wps:cNvSpPr txBox="1"/>
                        <wps:spPr>
                          <a:xfrm>
                            <a:off x="1544128" y="5080959"/>
                            <a:ext cx="403225" cy="229235"/>
                          </a:xfrm>
                          <a:prstGeom prst="rect">
                            <a:avLst/>
                          </a:prstGeom>
                          <a:noFill/>
                          <a:ln w="6350">
                            <a:noFill/>
                          </a:ln>
                        </wps:spPr>
                        <wps:txbx>
                          <w:txbxContent>
                            <w:p w14:paraId="116F6ED5" w14:textId="77777777" w:rsidR="009B7C18" w:rsidRPr="009553E9" w:rsidRDefault="009B7C18" w:rsidP="009B7C18">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7" name="Text Box 121"/>
                        <wps:cNvSpPr txBox="1"/>
                        <wps:spPr>
                          <a:xfrm>
                            <a:off x="2769079" y="5952227"/>
                            <a:ext cx="403225" cy="229235"/>
                          </a:xfrm>
                          <a:prstGeom prst="rect">
                            <a:avLst/>
                          </a:prstGeom>
                          <a:noFill/>
                          <a:ln w="6350">
                            <a:noFill/>
                          </a:ln>
                        </wps:spPr>
                        <wps:txbx>
                          <w:txbxContent>
                            <w:p w14:paraId="222294DE" w14:textId="77777777" w:rsidR="009B7C18" w:rsidRPr="00EC78AB" w:rsidRDefault="009B7C18" w:rsidP="009B7C18">
                              <w:pPr>
                                <w:pStyle w:val="ListParagraph"/>
                                <w:ind w:left="0"/>
                                <w:jc w:val="center"/>
                                <w:rPr>
                                  <w:sz w:val="18"/>
                                  <w:szCs w:val="18"/>
                                </w:rPr>
                              </w:pPr>
                              <w:r w:rsidRPr="00EC78AB">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8" name="Text Box 121"/>
                        <wps:cNvSpPr txBox="1"/>
                        <wps:spPr>
                          <a:xfrm>
                            <a:off x="1777041" y="6452559"/>
                            <a:ext cx="403225" cy="229235"/>
                          </a:xfrm>
                          <a:prstGeom prst="rect">
                            <a:avLst/>
                          </a:prstGeom>
                          <a:noFill/>
                          <a:ln w="6350">
                            <a:noFill/>
                          </a:ln>
                        </wps:spPr>
                        <wps:txbx>
                          <w:txbxContent>
                            <w:p w14:paraId="1237B8AC" w14:textId="77777777" w:rsidR="009B7C18" w:rsidRPr="009553E9" w:rsidRDefault="009B7C18" w:rsidP="009B7C18">
                              <w:pPr>
                                <w:rPr>
                                  <w:sz w:val="18"/>
                                  <w:szCs w:val="18"/>
                                </w:rPr>
                              </w:pPr>
                              <w:r>
                                <w:rPr>
                                  <w:sz w:val="18"/>
                                  <w:szCs w:val="18"/>
                                </w:rPr>
                                <w:t>Yeso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76"/>
                        <wps:cNvSpPr txBox="1"/>
                        <wps:spPr>
                          <a:xfrm>
                            <a:off x="1751162" y="888521"/>
                            <a:ext cx="353695" cy="228600"/>
                          </a:xfrm>
                          <a:prstGeom prst="rect">
                            <a:avLst/>
                          </a:prstGeom>
                          <a:noFill/>
                          <a:ln w="6350">
                            <a:noFill/>
                          </a:ln>
                        </wps:spPr>
                        <wps:txbx>
                          <w:txbxContent>
                            <w:p w14:paraId="6A28B477" w14:textId="77777777" w:rsidR="009B7C18" w:rsidRPr="00EC78AB" w:rsidRDefault="009B7C18" w:rsidP="009B7C18">
                              <w:pPr>
                                <w:rPr>
                                  <w:sz w:val="18"/>
                                  <w:szCs w:val="18"/>
                                </w:rPr>
                              </w:pPr>
                              <w:r w:rsidRPr="00EC78AB">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77"/>
                        <wps:cNvSpPr txBox="1"/>
                        <wps:spPr>
                          <a:xfrm>
                            <a:off x="4063041" y="888521"/>
                            <a:ext cx="476885" cy="228600"/>
                          </a:xfrm>
                          <a:prstGeom prst="rect">
                            <a:avLst/>
                          </a:prstGeom>
                          <a:noFill/>
                          <a:ln w="6350">
                            <a:noFill/>
                          </a:ln>
                        </wps:spPr>
                        <wps:txbx>
                          <w:txbxContent>
                            <w:p w14:paraId="36B4E374" w14:textId="77777777" w:rsidR="009B7C18" w:rsidRPr="00EC78AB" w:rsidRDefault="009B7C18" w:rsidP="009B7C18">
                              <w:pPr>
                                <w:rPr>
                                  <w:sz w:val="18"/>
                                  <w:szCs w:val="18"/>
                                </w:rPr>
                              </w:pPr>
                              <w:r w:rsidRPr="00EC78AB">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55"/>
                        <wps:cNvSpPr txBox="1"/>
                        <wps:spPr>
                          <a:xfrm>
                            <a:off x="2907102" y="1604514"/>
                            <a:ext cx="476885" cy="229235"/>
                          </a:xfrm>
                          <a:prstGeom prst="rect">
                            <a:avLst/>
                          </a:prstGeom>
                          <a:noFill/>
                          <a:ln w="6350">
                            <a:noFill/>
                          </a:ln>
                        </wps:spPr>
                        <wps:txbx>
                          <w:txbxContent>
                            <w:p w14:paraId="4BEC771E" w14:textId="77777777" w:rsidR="009B7C18" w:rsidRPr="00EC78AB" w:rsidRDefault="009B7C18" w:rsidP="009B7C18">
                              <w:pPr>
                                <w:rPr>
                                  <w:sz w:val="18"/>
                                  <w:szCs w:val="18"/>
                                </w:rPr>
                              </w:pPr>
                              <w:r w:rsidRPr="00EC78AB">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Rectangle 41"/>
                        <wps:cNvSpPr/>
                        <wps:spPr>
                          <a:xfrm>
                            <a:off x="0" y="1958197"/>
                            <a:ext cx="189674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C2830D" w14:textId="77777777" w:rsidR="009B7C18" w:rsidRPr="00EC78AB" w:rsidRDefault="009B7C18" w:rsidP="009B7C18">
                              <w:pPr>
                                <w:spacing w:line="240" w:lineRule="auto"/>
                                <w:jc w:val="center"/>
                                <w:rPr>
                                  <w:sz w:val="18"/>
                                  <w:szCs w:val="18"/>
                                </w:rPr>
                              </w:pPr>
                              <w:r w:rsidRPr="00EC78AB">
                                <w:rPr>
                                  <w:sz w:val="18"/>
                                  <w:szCs w:val="18"/>
                                </w:rPr>
                                <w:t>Proceed with risk management analysis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6"/>
                        <wps:cNvSpPr/>
                        <wps:spPr>
                          <a:xfrm>
                            <a:off x="1992702" y="1958197"/>
                            <a:ext cx="318897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A0D358" w14:textId="77777777" w:rsidR="009B7C18" w:rsidRPr="00EC78AB" w:rsidRDefault="009B7C18" w:rsidP="009B7C18">
                              <w:pPr>
                                <w:pStyle w:val="ListParagraph"/>
                                <w:spacing w:line="240" w:lineRule="auto"/>
                                <w:ind w:left="0"/>
                                <w:contextualSpacing w:val="0"/>
                                <w:jc w:val="center"/>
                                <w:rPr>
                                  <w:sz w:val="18"/>
                                  <w:szCs w:val="18"/>
                                </w:rPr>
                              </w:pPr>
                              <w:r w:rsidRPr="00EC78AB">
                                <w:rPr>
                                  <w:sz w:val="18"/>
                                  <w:szCs w:val="18"/>
                                </w:rPr>
                                <w:t>What test level is agreed with TS/TAA?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Text Box 109"/>
                        <wps:cNvSpPr txBox="1"/>
                        <wps:spPr>
                          <a:xfrm>
                            <a:off x="4019909" y="2355012"/>
                            <a:ext cx="659130" cy="240665"/>
                          </a:xfrm>
                          <a:prstGeom prst="rect">
                            <a:avLst/>
                          </a:prstGeom>
                          <a:noFill/>
                          <a:ln w="6350">
                            <a:noFill/>
                          </a:ln>
                        </wps:spPr>
                        <wps:txbx>
                          <w:txbxContent>
                            <w:p w14:paraId="5CAAAAE1" w14:textId="77777777" w:rsidR="009B7C18" w:rsidRPr="00EC78AB" w:rsidRDefault="009B7C18" w:rsidP="009B7C18">
                              <w:pPr>
                                <w:rPr>
                                  <w:sz w:val="18"/>
                                  <w:szCs w:val="18"/>
                                </w:rPr>
                              </w:pPr>
                              <w:r w:rsidRPr="00EC78AB">
                                <w:rPr>
                                  <w:sz w:val="18"/>
                                  <w:szCs w:val="18"/>
                                </w:rPr>
                                <w:t>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Rectangle 4"/>
                        <wps:cNvSpPr/>
                        <wps:spPr>
                          <a:xfrm>
                            <a:off x="1708030" y="0"/>
                            <a:ext cx="1771650" cy="33337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7DE9B15B" w14:textId="77777777" w:rsidR="009B7C18" w:rsidRPr="009A729F" w:rsidRDefault="009B7C18" w:rsidP="009B7C18">
                              <w:pPr>
                                <w:snapToGrid w:val="0"/>
                                <w:spacing w:line="240" w:lineRule="auto"/>
                                <w:jc w:val="center"/>
                                <w:rPr>
                                  <w:sz w:val="18"/>
                                  <w:szCs w:val="18"/>
                                </w:rPr>
                              </w:pPr>
                              <w:r w:rsidRPr="009A729F">
                                <w:rPr>
                                  <w:sz w:val="18"/>
                                  <w:szCs w:val="18"/>
                                </w:rPr>
                                <w:t>Initial documentation submission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78" name="Rectangle 73"/>
                        <wps:cNvSpPr/>
                        <wps:spPr>
                          <a:xfrm>
                            <a:off x="655608" y="595223"/>
                            <a:ext cx="3900548"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1F8E8A" w14:textId="77777777" w:rsidR="009B7C18" w:rsidRPr="00EC78AB" w:rsidRDefault="009B7C18" w:rsidP="009B7C18">
                              <w:pPr>
                                <w:spacing w:line="240" w:lineRule="auto"/>
                                <w:jc w:val="center"/>
                                <w:rPr>
                                  <w:sz w:val="18"/>
                                  <w:szCs w:val="18"/>
                                </w:rPr>
                              </w:pPr>
                              <w:r w:rsidRPr="00EC78AB">
                                <w:rPr>
                                  <w:sz w:val="18"/>
                                  <w:szCs w:val="18"/>
                                </w:rPr>
                                <w:t>Is localised fast external heating feasible and the most suitable trigger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12"/>
                        <wps:cNvSpPr/>
                        <wps:spPr>
                          <a:xfrm>
                            <a:off x="0" y="1207699"/>
                            <a:ext cx="3587750" cy="401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E09EC5" w14:textId="77777777" w:rsidR="009B7C18" w:rsidRPr="00EC78AB" w:rsidRDefault="009B7C18" w:rsidP="009B7C18">
                              <w:pPr>
                                <w:spacing w:line="240" w:lineRule="auto"/>
                                <w:jc w:val="center"/>
                                <w:rPr>
                                  <w:sz w:val="18"/>
                                  <w:szCs w:val="18"/>
                                </w:rPr>
                              </w:pPr>
                              <w:r w:rsidRPr="00EC78AB">
                                <w:rPr>
                                  <w:sz w:val="18"/>
                                  <w:szCs w:val="18"/>
                                </w:rPr>
                                <w:t>Is any of the alternative trigger methods, e.g. localised internal heating, nail penetration, laser-based, more suitable and 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107"/>
                        <wps:cNvSpPr txBox="1"/>
                        <wps:spPr>
                          <a:xfrm>
                            <a:off x="2234241" y="2355012"/>
                            <a:ext cx="575310" cy="229235"/>
                          </a:xfrm>
                          <a:prstGeom prst="rect">
                            <a:avLst/>
                          </a:prstGeom>
                          <a:noFill/>
                          <a:ln w="6350">
                            <a:noFill/>
                          </a:ln>
                        </wps:spPr>
                        <wps:txbx>
                          <w:txbxContent>
                            <w:p w14:paraId="1D6ECF04" w14:textId="77777777" w:rsidR="009B7C18" w:rsidRPr="00EC78AB" w:rsidRDefault="009B7C18" w:rsidP="009B7C18">
                              <w:pPr>
                                <w:rPr>
                                  <w:sz w:val="18"/>
                                  <w:szCs w:val="18"/>
                                </w:rPr>
                              </w:pPr>
                              <w:r w:rsidRPr="00EC78AB">
                                <w:rPr>
                                  <w:sz w:val="18"/>
                                  <w:szCs w:val="18"/>
                                </w:rPr>
                                <w:t>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Diamond 5"/>
                        <wps:cNvSpPr/>
                        <wps:spPr>
                          <a:xfrm>
                            <a:off x="379562" y="2587925"/>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F8356F" w14:textId="77777777" w:rsidR="009B7C18" w:rsidRPr="00EC78AB" w:rsidRDefault="009B7C18" w:rsidP="009B7C18">
                              <w:pPr>
                                <w:jc w:val="center"/>
                                <w:rPr>
                                  <w:sz w:val="18"/>
                                  <w:szCs w:val="18"/>
                                </w:rPr>
                              </w:pPr>
                              <w:r w:rsidRPr="00EC78AB">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Rectangle 90"/>
                        <wps:cNvSpPr/>
                        <wps:spPr>
                          <a:xfrm>
                            <a:off x="862641" y="3062378"/>
                            <a:ext cx="1943735" cy="4051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CF2A75" w14:textId="77777777" w:rsidR="009B7C18" w:rsidRPr="00EC78AB" w:rsidRDefault="009B7C18" w:rsidP="009B7C18">
                              <w:pPr>
                                <w:pStyle w:val="ListParagraph"/>
                                <w:ind w:left="0"/>
                                <w:jc w:val="center"/>
                                <w:rPr>
                                  <w:sz w:val="18"/>
                                  <w:szCs w:val="18"/>
                                </w:rPr>
                              </w:pPr>
                              <w:r w:rsidRPr="00EC78AB">
                                <w:rPr>
                                  <w:sz w:val="18"/>
                                  <w:szCs w:val="18"/>
                                </w:rPr>
                                <w:t>Perform the thermal propagation test at REESS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106"/>
                        <wps:cNvSpPr/>
                        <wps:spPr>
                          <a:xfrm>
                            <a:off x="854015" y="3717985"/>
                            <a:ext cx="195643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E6D1CB" w14:textId="77777777" w:rsidR="009B7C18" w:rsidRPr="00EC78AB" w:rsidRDefault="009B7C18" w:rsidP="009B7C18">
                              <w:pPr>
                                <w:pStyle w:val="ListParagraph"/>
                                <w:ind w:left="0"/>
                                <w:jc w:val="center"/>
                                <w:rPr>
                                  <w:sz w:val="18"/>
                                  <w:szCs w:val="18"/>
                                </w:rPr>
                              </w:pPr>
                              <w:r w:rsidRPr="00EC78AB">
                                <w:rPr>
                                  <w:sz w:val="18"/>
                                  <w:szCs w:val="18"/>
                                </w:rPr>
                                <w:t xml:space="preserve">Did smoke occur </w:t>
                              </w:r>
                              <w:r w:rsidRPr="00EC78AB">
                                <w:rPr>
                                  <w:rFonts w:hint="eastAsia"/>
                                  <w:sz w:val="18"/>
                                  <w:szCs w:val="18"/>
                                  <w:lang w:eastAsia="ja-JP"/>
                                </w:rPr>
                                <w:t>due to thermal propagation during the test</w:t>
                              </w:r>
                              <w:r w:rsidRPr="00EC78AB">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118"/>
                        <wps:cNvSpPr txBox="1"/>
                        <wps:spPr>
                          <a:xfrm>
                            <a:off x="1785668" y="4097548"/>
                            <a:ext cx="476885" cy="253365"/>
                          </a:xfrm>
                          <a:prstGeom prst="rect">
                            <a:avLst/>
                          </a:prstGeom>
                          <a:noFill/>
                          <a:ln w="6350">
                            <a:noFill/>
                          </a:ln>
                        </wps:spPr>
                        <wps:txbx>
                          <w:txbxContent>
                            <w:p w14:paraId="1FCA1070" w14:textId="77777777" w:rsidR="009B7C18" w:rsidRPr="00EC78AB" w:rsidRDefault="009B7C18" w:rsidP="009B7C18">
                              <w:pPr>
                                <w:rPr>
                                  <w:sz w:val="18"/>
                                  <w:szCs w:val="18"/>
                                </w:rPr>
                              </w:pPr>
                              <w:r w:rsidRPr="00EC78AB">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Elbow Connector 113"/>
                        <wps:cNvCnPr/>
                        <wps:spPr>
                          <a:xfrm flipV="1">
                            <a:off x="2786332" y="3276600"/>
                            <a:ext cx="418465" cy="202946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60" name="Rectangle 92"/>
                        <wps:cNvSpPr/>
                        <wps:spPr>
                          <a:xfrm>
                            <a:off x="3217653" y="3062378"/>
                            <a:ext cx="195135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79BAFF" w14:textId="77777777" w:rsidR="009B7C18" w:rsidRPr="00EC78AB" w:rsidRDefault="009B7C18" w:rsidP="009B7C18">
                              <w:pPr>
                                <w:pStyle w:val="ListParagraph"/>
                                <w:ind w:left="0"/>
                                <w:jc w:val="center"/>
                                <w:rPr>
                                  <w:sz w:val="18"/>
                                  <w:szCs w:val="18"/>
                                </w:rPr>
                              </w:pPr>
                              <w:r w:rsidRPr="00EC78AB">
                                <w:rPr>
                                  <w:sz w:val="18"/>
                                  <w:szCs w:val="18"/>
                                </w:rPr>
                                <w:t>Perform the thermal propagation test at vehicle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106"/>
                        <wps:cNvSpPr/>
                        <wps:spPr>
                          <a:xfrm>
                            <a:off x="1123950" y="4364716"/>
                            <a:ext cx="1687966" cy="4167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01852D" w14:textId="77777777" w:rsidR="009B7C18" w:rsidRPr="00EC78AB" w:rsidRDefault="009B7C18" w:rsidP="009B7C18">
                              <w:pPr>
                                <w:pStyle w:val="ListParagraph"/>
                                <w:ind w:left="0"/>
                                <w:jc w:val="center"/>
                                <w:rPr>
                                  <w:sz w:val="18"/>
                                  <w:szCs w:val="18"/>
                                </w:rPr>
                              </w:pPr>
                              <w:r w:rsidRPr="00EC78AB">
                                <w:rPr>
                                  <w:rFonts w:hint="eastAsia"/>
                                  <w:sz w:val="18"/>
                                  <w:szCs w:val="18"/>
                                </w:rPr>
                                <w:t xml:space="preserve">Does REESS lack an </w:t>
                              </w:r>
                              <w:r w:rsidRPr="00EC78AB">
                                <w:rPr>
                                  <w:sz w:val="18"/>
                                  <w:szCs w:val="18"/>
                                </w:rPr>
                                <w:t>intended venting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76"/>
                        <wps:cNvSpPr txBox="1"/>
                        <wps:spPr>
                          <a:xfrm>
                            <a:off x="940279" y="4106174"/>
                            <a:ext cx="353695" cy="228600"/>
                          </a:xfrm>
                          <a:prstGeom prst="rect">
                            <a:avLst/>
                          </a:prstGeom>
                          <a:noFill/>
                          <a:ln w="6350">
                            <a:noFill/>
                          </a:ln>
                        </wps:spPr>
                        <wps:txbx>
                          <w:txbxContent>
                            <w:p w14:paraId="3EBA2163" w14:textId="77777777" w:rsidR="009B7C18" w:rsidRPr="00EC78AB" w:rsidRDefault="009B7C18" w:rsidP="009B7C18">
                              <w:pPr>
                                <w:rPr>
                                  <w:sz w:val="18"/>
                                  <w:szCs w:val="18"/>
                                </w:rPr>
                              </w:pPr>
                              <w:r w:rsidRPr="00EC78AB">
                                <w:rPr>
                                  <w:sz w:val="18"/>
                                  <w:szCs w:val="18"/>
                                </w:rPr>
                                <w:t>No</w:t>
                              </w:r>
                              <w:r w:rsidRPr="00EC78AB">
                                <w:rPr>
                                  <w:noProof/>
                                  <w:sz w:val="18"/>
                                  <w:szCs w:val="18"/>
                                  <w:lang w:val="en-US" w:eastAsia="zh-CN"/>
                                </w:rPr>
                                <w:drawing>
                                  <wp:inline distT="0" distB="0" distL="0" distR="0" wp14:anchorId="564B53D2" wp14:editId="22DB91DB">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76"/>
                        <wps:cNvSpPr txBox="1"/>
                        <wps:spPr>
                          <a:xfrm>
                            <a:off x="1777041" y="4727276"/>
                            <a:ext cx="353695" cy="228600"/>
                          </a:xfrm>
                          <a:prstGeom prst="rect">
                            <a:avLst/>
                          </a:prstGeom>
                          <a:noFill/>
                          <a:ln w="6350">
                            <a:noFill/>
                          </a:ln>
                        </wps:spPr>
                        <wps:txbx>
                          <w:txbxContent>
                            <w:p w14:paraId="5C774DFB" w14:textId="77777777" w:rsidR="009B7C18" w:rsidRPr="00EC78AB" w:rsidRDefault="009B7C18" w:rsidP="009B7C18">
                              <w:pPr>
                                <w:rPr>
                                  <w:sz w:val="18"/>
                                  <w:szCs w:val="18"/>
                                </w:rPr>
                              </w:pPr>
                              <w:r w:rsidRPr="00EC78AB">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118"/>
                        <wps:cNvSpPr txBox="1"/>
                        <wps:spPr>
                          <a:xfrm>
                            <a:off x="2915728" y="5080959"/>
                            <a:ext cx="476885" cy="253365"/>
                          </a:xfrm>
                          <a:prstGeom prst="rect">
                            <a:avLst/>
                          </a:prstGeom>
                          <a:noFill/>
                          <a:ln w="6350">
                            <a:noFill/>
                          </a:ln>
                        </wps:spPr>
                        <wps:txbx>
                          <w:txbxContent>
                            <w:p w14:paraId="1DAAC429" w14:textId="77777777" w:rsidR="009B7C18" w:rsidRPr="00EC78AB" w:rsidRDefault="009B7C18" w:rsidP="009B7C18">
                              <w:pPr>
                                <w:rPr>
                                  <w:sz w:val="18"/>
                                  <w:szCs w:val="18"/>
                                </w:rPr>
                              </w:pPr>
                              <w:r w:rsidRPr="00EC78AB">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Rectangle 106"/>
                        <wps:cNvSpPr/>
                        <wps:spPr>
                          <a:xfrm>
                            <a:off x="931536" y="5009803"/>
                            <a:ext cx="2025820" cy="6226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BF93AE" w14:textId="77777777" w:rsidR="009B7C18" w:rsidRPr="00EC78AB" w:rsidRDefault="009B7C18" w:rsidP="009B7C18">
                              <w:pPr>
                                <w:pStyle w:val="ListParagraph"/>
                                <w:ind w:left="0"/>
                                <w:jc w:val="center"/>
                                <w:rPr>
                                  <w:sz w:val="18"/>
                                  <w:szCs w:val="18"/>
                                </w:rPr>
                              </w:pPr>
                              <w:r w:rsidRPr="00EC78AB">
                                <w:rPr>
                                  <w:sz w:val="18"/>
                                  <w:szCs w:val="18"/>
                                </w:rPr>
                                <w:t>Was smoke due to thermal propagation released from locations other than the intended venting system?</w:t>
                              </w:r>
                            </w:p>
                            <w:p w14:paraId="48915F70" w14:textId="77777777" w:rsidR="009B7C18" w:rsidRPr="00EC78AB" w:rsidRDefault="009B7C18" w:rsidP="009B7C18">
                              <w:pPr>
                                <w:pStyle w:val="ListParagraph"/>
                                <w:ind w:left="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76"/>
                        <wps:cNvSpPr txBox="1"/>
                        <wps:spPr>
                          <a:xfrm>
                            <a:off x="1801483" y="5611484"/>
                            <a:ext cx="353695" cy="228600"/>
                          </a:xfrm>
                          <a:prstGeom prst="rect">
                            <a:avLst/>
                          </a:prstGeom>
                          <a:noFill/>
                          <a:ln w="6350">
                            <a:noFill/>
                          </a:ln>
                        </wps:spPr>
                        <wps:txbx>
                          <w:txbxContent>
                            <w:p w14:paraId="0B7F0377" w14:textId="77777777" w:rsidR="009B7C18" w:rsidRPr="00EC78AB" w:rsidRDefault="009B7C18" w:rsidP="009B7C18">
                              <w:pPr>
                                <w:rPr>
                                  <w:sz w:val="18"/>
                                  <w:szCs w:val="18"/>
                                </w:rPr>
                              </w:pPr>
                              <w:r w:rsidRPr="00EC78AB">
                                <w:rPr>
                                  <w:sz w:val="18"/>
                                  <w:szCs w:val="18"/>
                                </w:rPr>
                                <w:t>No</w:t>
                              </w:r>
                              <w:r w:rsidRPr="00EC78AB">
                                <w:rPr>
                                  <w:noProof/>
                                  <w:sz w:val="18"/>
                                  <w:szCs w:val="18"/>
                                  <w:lang w:val="en-US" w:eastAsia="zh-CN"/>
                                </w:rPr>
                                <w:drawing>
                                  <wp:inline distT="0" distB="0" distL="0" distR="0" wp14:anchorId="076B0867" wp14:editId="302E0AD2">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Rectangle 91"/>
                        <wps:cNvSpPr/>
                        <wps:spPr>
                          <a:xfrm>
                            <a:off x="3381555" y="5840083"/>
                            <a:ext cx="1767337" cy="7243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61E4FD" w14:textId="77777777" w:rsidR="009B7C18" w:rsidRPr="00EC78AB" w:rsidRDefault="009B7C18" w:rsidP="009B7C18">
                              <w:pPr>
                                <w:pStyle w:val="ListParagraph"/>
                                <w:ind w:left="0"/>
                                <w:jc w:val="center"/>
                                <w:rPr>
                                  <w:sz w:val="18"/>
                                  <w:szCs w:val="18"/>
                                </w:rPr>
                              </w:pPr>
                              <w:r w:rsidRPr="00EC78AB">
                                <w:rPr>
                                  <w:sz w:val="18"/>
                                  <w:szCs w:val="18"/>
                                </w:rPr>
                                <w:t>Perform the thermal propagation test at vehicle level or at least including parts of the vehicle, relevant for the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327169" name="Diamond 5"/>
                        <wps:cNvSpPr/>
                        <wps:spPr>
                          <a:xfrm>
                            <a:off x="1250830"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730909DE" w14:textId="77777777" w:rsidR="009B7C18" w:rsidRPr="00EC78AB" w:rsidRDefault="009B7C18" w:rsidP="009B7C18">
                              <w:pPr>
                                <w:pStyle w:val="ListParagraph"/>
                                <w:ind w:left="0"/>
                                <w:jc w:val="center"/>
                                <w:rPr>
                                  <w:sz w:val="18"/>
                                  <w:szCs w:val="18"/>
                                </w:rPr>
                              </w:pPr>
                              <w:r w:rsidRPr="00EC78AB">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770" name="Diamond 5"/>
                        <wps:cNvSpPr/>
                        <wps:spPr>
                          <a:xfrm>
                            <a:off x="3666226"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0C3BF441" w14:textId="77777777" w:rsidR="009B7C18" w:rsidRPr="00EC78AB" w:rsidRDefault="009B7C18" w:rsidP="009B7C18">
                              <w:pPr>
                                <w:pStyle w:val="ListParagraph"/>
                                <w:ind w:left="0"/>
                                <w:jc w:val="center"/>
                                <w:rPr>
                                  <w:sz w:val="18"/>
                                  <w:szCs w:val="18"/>
                                </w:rPr>
                              </w:pPr>
                              <w:r w:rsidRPr="00EC78AB">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Rectangle 106"/>
                        <wps:cNvSpPr/>
                        <wps:spPr>
                          <a:xfrm>
                            <a:off x="854015" y="5874589"/>
                            <a:ext cx="195643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10E40D" w14:textId="77777777" w:rsidR="009B7C18" w:rsidRPr="00EC78AB" w:rsidRDefault="009B7C18" w:rsidP="009B7C18">
                              <w:pPr>
                                <w:pStyle w:val="ListParagraph"/>
                                <w:ind w:left="0"/>
                                <w:jc w:val="center"/>
                                <w:rPr>
                                  <w:sz w:val="18"/>
                                  <w:szCs w:val="18"/>
                                </w:rPr>
                              </w:pPr>
                              <w:r w:rsidRPr="00EC78AB">
                                <w:rPr>
                                  <w:sz w:val="18"/>
                                  <w:szCs w:val="18"/>
                                </w:rPr>
                                <w:t>Is the test representative of the vehicle behaviour, e.g. no essential REESS deformation was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787F7D" id="グループ化 498" o:spid="_x0000_s1026" style="width:408pt;height:561.3pt;mso-position-horizontal-relative:char;mso-position-vertical-relative:line" coordsize="51816,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">
                <v:group id="グループ化 496" o:spid="_x0000_s1027" style="position:absolute;left:8890;top:2587;width:33278;height:65179" coordorigin="-757" coordsize="33278,6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96" o:spid="_x0000_s1028" type="#_x0000_t32" style="position:absolute;left:-757;top:38128;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" strokecolor="#4579b8 [3044]" strokeweight="1.5pt">
                    <v:stroke dashstyle="1 1" endarrow="block"/>
                  </v:shape>
                  <v:shape id="Straight Arrow Connector 75" o:spid="_x0000_s1029" type="#_x0000_t32" style="position:absolute;left:8540;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" strokecolor="#4579b8 [3044]" strokeweight="1.5pt">
                    <v:stroke endarrow="block"/>
                  </v:shape>
                  <v:group id="グループ化 493" o:spid="_x0000_s1030" style="position:absolute;left:8540;top:31313;width:86;height:24808" coordsize="86,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Straight Arrow Connector 75" o:spid="_x0000_s1031" type="#_x0000_t32" style="position:absolute;left:86;top:638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" strokecolor="#4579b8 [3044]" strokeweight="1.5pt">
                      <v:stroke endarrow="block"/>
                    </v:shape>
                    <v:shape id="Straight Arrow Connector 75" o:spid="_x0000_s1032" type="#_x0000_t32" style="position:absolute;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" strokecolor="#4579b8 [3044]" strokeweight="1.5pt">
                      <v:stroke endarrow="block"/>
                    </v:shape>
                    <v:shape id="Straight Arrow Connector 75" o:spid="_x0000_s1033" type="#_x0000_t32" style="position:absolute;left:86;top:1285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" strokecolor="#4579b8 [3044]" strokeweight="1.5pt">
                      <v:stroke dashstyle="1 1" endarrow="block"/>
                    </v:shape>
                    <v:shape id="Straight Arrow Connector 75" o:spid="_x0000_s1034" type="#_x0000_t32" style="position:absolute;left:86;top:21479;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" strokecolor="#4579b8 [3044]" strokeweight="1.5pt">
                      <v:stroke dashstyle="1 1" endarrow="block"/>
                    </v:shape>
                  </v:group>
                  <v:shape id="Straight Arrow Connector 75" o:spid="_x0000_s1035" type="#_x0000_t32" style="position:absolute;left:32521;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" strokecolor="#4579b8 [3044]" strokeweight="1.5pt">
                    <v:stroke endarrow="block"/>
                  </v:shape>
                  <v:shape id="Straight Arrow Connector 75" o:spid="_x0000_s1036" type="#_x0000_t32" style="position:absolute;left:31486;top:3114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" strokecolor="#4579b8 [3044]" strokeweight="1.5pt">
                    <v:stroke endarrow="block"/>
                  </v:shape>
                  <v:shape id="Straight Arrow Connector 75" o:spid="_x0000_s1037" type="#_x0000_t32" style="position:absolute;left:8367;top:5952;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" strokecolor="#4579b8 [3044]" strokeweight="1.5pt">
                    <v:stroke dashstyle="1 1" endarrow="block"/>
                  </v:shape>
                  <v:shape id="Straight Arrow Connector 75" o:spid="_x0000_s1038" type="#_x0000_t32" style="position:absolute;left:19927;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" strokecolor="#4579b8 [3044]" strokeweight="1.5pt">
                    <v:stroke endarrow="block"/>
                  </v:shape>
                  <v:shape id="Straight Arrow Connector 75" o:spid="_x0000_s1039" type="#_x0000_t32" style="position:absolute;left:172;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" strokecolor="#4579b8 [3044]" strokeweight="1.5pt">
                    <v:stroke dashstyle="1 1" endarrow="block"/>
                  </v:shape>
                  <v:shape id="Straight Arrow Connector 75" o:spid="_x0000_s1040" type="#_x0000_t32" style="position:absolute;left:13198;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StywAAAOMAAAAPAAAAZHJzL2Rvd25yZXYueG1sRI/basMw&#10;EETfC/0HsYW+lESOUhL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Ado7StywAA&#10;AOMAAAAPAAAAAAAAAAAAAAAAAAcCAABkcnMvZG93bnJldi54bWxQSwUGAAAAAAMAAwC3AAAA/wIA&#10;AAAA&#10;" strokecolor="#4579b8 [3044]" strokeweight="1.5pt">
                    <v:stroke endarrow="block"/>
                  </v:shape>
                  <v:shape id="Straight Arrow Connector 75" o:spid="_x0000_s1041" type="#_x0000_t32" style="position:absolute;left:16390;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" strokecolor="#4579b8 [3044]" strokeweight="1.5pt">
                    <v:stroke endarrow="block"/>
                  </v:shape>
                  <v:shape id="Straight Arrow Connector 48" o:spid="_x0000_s1042" type="#_x0000_t32" style="position:absolute;left:31486;top:5865;width:0;height:1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" strokecolor="#4579b8 [3044]" strokeweight="1.5pt">
                    <v:stroke endarrow="block"/>
                  </v:shape>
                  <v:shape id="Straight Arrow Connector 75" o:spid="_x0000_s1043" type="#_x0000_t32" style="position:absolute;top:19840;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" strokecolor="#4579b8 [3044]" strokeweight="1.5pt">
                    <v:stroke endarrow="block"/>
                  </v:shape>
                  <v:shape id="Straight Arrow Connector 75" o:spid="_x0000_s1044" type="#_x0000_t32" style="position:absolute;left:31227;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E2ywAAAOMAAAAPAAAAZHJzL2Rvd25yZXYueG1sRI/basMw&#10;EETfC/0HsYW+lESOQhP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By7xE2ywAA&#10;AOMAAAAPAAAAAAAAAAAAAAAAAAcCAABkcnMvZG93bnJldi54bWxQSwUGAAAAAAMAAwC3AAAA/wIA&#10;AAAA&#10;" strokecolor="#4579b8 [3044]"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91" o:spid="_x0000_s1045" type="#_x0000_t34" style="position:absolute;left:18474;top:59249;width:580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" strokecolor="#4579b8 [3044]" strokeweight="1.5pt">
                    <v:stroke dashstyle="1 1" endarrow="block"/>
                  </v:shape>
                </v:group>
                <v:shapetype id="_x0000_t202" coordsize="21600,21600" o:spt="202" path="m,l,21600r21600,l21600,xe">
                  <v:stroke joinstyle="miter"/>
                  <v:path gradientshapeok="t" o:connecttype="rect"/>
                </v:shapetype>
                <v:shape id="Text Box 66" o:spid="_x0000_s1046" type="#_x0000_t202" style="position:absolute;left:9316;top:16045;width:476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17C93E2D" w14:textId="77777777" w:rsidR="009B7C18" w:rsidRPr="00EC78AB" w:rsidRDefault="009B7C18" w:rsidP="009B7C18">
                        <w:pPr>
                          <w:rPr>
                            <w:sz w:val="18"/>
                            <w:szCs w:val="18"/>
                          </w:rPr>
                        </w:pPr>
                        <w:r w:rsidRPr="00EC78AB">
                          <w:rPr>
                            <w:sz w:val="18"/>
                            <w:szCs w:val="18"/>
                          </w:rPr>
                          <w:t>No</w:t>
                        </w:r>
                      </w:p>
                    </w:txbxContent>
                  </v:textbox>
                </v:shape>
                <v:shape id="Elbow Connector 113" o:spid="_x0000_s1047" type="#_x0000_t34" style="position:absolute;left:27863;top:32766;width:4184;height:12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" strokecolor="#4579b8 [3044]" strokeweight="1.5pt">
                  <v:stroke endarrow="block"/>
                </v:shape>
                <v:shapetype id="_x0000_t116" coordsize="21600,21600" o:spt="116" path="m3475,qx,10800,3475,21600l18125,21600qx21600,10800,18125,xe">
                  <v:stroke joinstyle="miter"/>
                  <v:path gradientshapeok="t" o:connecttype="rect" textboxrect="1018,3163,20582,18437"/>
                </v:shapetype>
                <v:shape id="Diamond 5" o:spid="_x0000_s1048" type="#_x0000_t116" style="position:absolute;left:35627;top:37266;width:10915;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" fillcolor="white [3201]" strokecolor="#f79646 [3209]" strokeweight="2pt">
                  <v:textbox inset="0,0,0,0">
                    <w:txbxContent>
                      <w:p w14:paraId="54E435AB" w14:textId="77777777" w:rsidR="009B7C18" w:rsidRPr="00EC78AB" w:rsidRDefault="009B7C18" w:rsidP="009B7C18">
                        <w:pPr>
                          <w:pStyle w:val="ListParagraph"/>
                          <w:ind w:left="0"/>
                          <w:jc w:val="center"/>
                          <w:rPr>
                            <w:sz w:val="18"/>
                            <w:szCs w:val="18"/>
                          </w:rPr>
                        </w:pPr>
                        <w:r w:rsidRPr="00EC78AB">
                          <w:rPr>
                            <w:sz w:val="18"/>
                            <w:szCs w:val="18"/>
                          </w:rPr>
                          <w:t>Conclusion</w:t>
                        </w:r>
                      </w:p>
                    </w:txbxContent>
                  </v:textbox>
                </v:shape>
                <v:shape id="Text Box 118" o:spid="_x0000_s1049" type="#_x0000_t202" style="position:absolute;left:29157;top:43045;width:477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5EC8DA80" w14:textId="77777777" w:rsidR="009B7C18" w:rsidRPr="00EC78AB" w:rsidRDefault="009B7C18" w:rsidP="009B7C18">
                        <w:pPr>
                          <w:rPr>
                            <w:sz w:val="18"/>
                            <w:szCs w:val="18"/>
                          </w:rPr>
                        </w:pPr>
                        <w:r w:rsidRPr="00EC78AB">
                          <w:rPr>
                            <w:sz w:val="18"/>
                            <w:szCs w:val="18"/>
                          </w:rPr>
                          <w:t>Yes</w:t>
                        </w:r>
                      </w:p>
                    </w:txbxContent>
                  </v:textbox>
                </v:shape>
                <v:shape id="Text Box 121" o:spid="_x0000_s1050" type="#_x0000_t202" style="position:absolute;left:15441;top:50809;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116F6ED5" w14:textId="77777777" w:rsidR="009B7C18" w:rsidRPr="009553E9" w:rsidRDefault="009B7C18" w:rsidP="009B7C18">
                        <w:pPr>
                          <w:rPr>
                            <w:sz w:val="18"/>
                            <w:szCs w:val="18"/>
                          </w:rPr>
                        </w:pPr>
                        <w:r>
                          <w:rPr>
                            <w:sz w:val="18"/>
                            <w:szCs w:val="18"/>
                          </w:rPr>
                          <w:t>No</w:t>
                        </w:r>
                      </w:p>
                    </w:txbxContent>
                  </v:textbox>
                </v:shape>
                <v:shape id="Text Box 121" o:spid="_x0000_s1051" type="#_x0000_t202" style="position:absolute;left:27690;top:59522;width:40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" filled="f" stroked="f" strokeweight=".5pt">
                  <v:textbox>
                    <w:txbxContent>
                      <w:p w14:paraId="222294DE" w14:textId="77777777" w:rsidR="009B7C18" w:rsidRPr="00EC78AB" w:rsidRDefault="009B7C18" w:rsidP="009B7C18">
                        <w:pPr>
                          <w:pStyle w:val="ListParagraph"/>
                          <w:ind w:left="0"/>
                          <w:jc w:val="center"/>
                          <w:rPr>
                            <w:sz w:val="18"/>
                            <w:szCs w:val="18"/>
                          </w:rPr>
                        </w:pPr>
                        <w:r w:rsidRPr="00EC78AB">
                          <w:rPr>
                            <w:sz w:val="18"/>
                            <w:szCs w:val="18"/>
                          </w:rPr>
                          <w:t>No</w:t>
                        </w:r>
                      </w:p>
                    </w:txbxContent>
                  </v:textbox>
                </v:shape>
                <v:shape id="Text Box 121" o:spid="_x0000_s1052" type="#_x0000_t202" style="position:absolute;left:17770;top:64525;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1237B8AC" w14:textId="77777777" w:rsidR="009B7C18" w:rsidRPr="009553E9" w:rsidRDefault="009B7C18" w:rsidP="009B7C18">
                        <w:pPr>
                          <w:rPr>
                            <w:sz w:val="18"/>
                            <w:szCs w:val="18"/>
                          </w:rPr>
                        </w:pPr>
                        <w:r>
                          <w:rPr>
                            <w:sz w:val="18"/>
                            <w:szCs w:val="18"/>
                          </w:rPr>
                          <w:t>Yeso</w:t>
                        </w:r>
                      </w:p>
                    </w:txbxContent>
                  </v:textbox>
                </v:shape>
                <v:shape id="Text Box 76" o:spid="_x0000_s1053" type="#_x0000_t202" style="position:absolute;left:17511;top:8885;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6A28B477" w14:textId="77777777" w:rsidR="009B7C18" w:rsidRPr="00EC78AB" w:rsidRDefault="009B7C18" w:rsidP="009B7C18">
                        <w:pPr>
                          <w:rPr>
                            <w:sz w:val="18"/>
                            <w:szCs w:val="18"/>
                          </w:rPr>
                        </w:pPr>
                        <w:r w:rsidRPr="00EC78AB">
                          <w:rPr>
                            <w:sz w:val="18"/>
                            <w:szCs w:val="18"/>
                          </w:rPr>
                          <w:t>No</w:t>
                        </w:r>
                      </w:p>
                    </w:txbxContent>
                  </v:textbox>
                </v:shape>
                <v:shape id="Text Box 77" o:spid="_x0000_s1054" type="#_x0000_t202" style="position:absolute;left:40630;top:8885;width:47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36B4E374" w14:textId="77777777" w:rsidR="009B7C18" w:rsidRPr="00EC78AB" w:rsidRDefault="009B7C18" w:rsidP="009B7C18">
                        <w:pPr>
                          <w:rPr>
                            <w:sz w:val="18"/>
                            <w:szCs w:val="18"/>
                          </w:rPr>
                        </w:pPr>
                        <w:r w:rsidRPr="00EC78AB">
                          <w:rPr>
                            <w:sz w:val="18"/>
                            <w:szCs w:val="18"/>
                          </w:rPr>
                          <w:t>Yes</w:t>
                        </w:r>
                      </w:p>
                    </w:txbxContent>
                  </v:textbox>
                </v:shape>
                <v:shape id="Text Box 55" o:spid="_x0000_s1055" type="#_x0000_t202" style="position:absolute;left:29071;top:16045;width:476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4BEC771E" w14:textId="77777777" w:rsidR="009B7C18" w:rsidRPr="00EC78AB" w:rsidRDefault="009B7C18" w:rsidP="009B7C18">
                        <w:pPr>
                          <w:rPr>
                            <w:sz w:val="18"/>
                            <w:szCs w:val="18"/>
                          </w:rPr>
                        </w:pPr>
                        <w:r w:rsidRPr="00EC78AB">
                          <w:rPr>
                            <w:sz w:val="18"/>
                            <w:szCs w:val="18"/>
                          </w:rPr>
                          <w:t>Yes</w:t>
                        </w:r>
                      </w:p>
                    </w:txbxContent>
                  </v:textbox>
                </v:shape>
                <v:rect id="Rectangle 41" o:spid="_x0000_s1056" style="position:absolute;top:19581;width:1896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" fillcolor="white [3201]" strokecolor="#f79646 [3209]" strokeweight="2pt">
                  <v:textbox>
                    <w:txbxContent>
                      <w:p w14:paraId="7DC2830D" w14:textId="77777777" w:rsidR="009B7C18" w:rsidRPr="00EC78AB" w:rsidRDefault="009B7C18" w:rsidP="009B7C18">
                        <w:pPr>
                          <w:spacing w:line="240" w:lineRule="auto"/>
                          <w:jc w:val="center"/>
                          <w:rPr>
                            <w:sz w:val="18"/>
                            <w:szCs w:val="18"/>
                          </w:rPr>
                        </w:pPr>
                        <w:r w:rsidRPr="00EC78AB">
                          <w:rPr>
                            <w:sz w:val="18"/>
                            <w:szCs w:val="18"/>
                          </w:rPr>
                          <w:t>Proceed with risk management analysis method*</w:t>
                        </w:r>
                      </w:p>
                    </w:txbxContent>
                  </v:textbox>
                </v:rect>
                <v:rect id="Rectangle 46" o:spid="_x0000_s1057" style="position:absolute;left:19927;top:19581;width:3188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" fillcolor="white [3201]" strokecolor="#f79646 [3209]" strokeweight="2pt">
                  <v:textbox>
                    <w:txbxContent>
                      <w:p w14:paraId="3DA0D358" w14:textId="77777777" w:rsidR="009B7C18" w:rsidRPr="00EC78AB" w:rsidRDefault="009B7C18" w:rsidP="009B7C18">
                        <w:pPr>
                          <w:pStyle w:val="ListParagraph"/>
                          <w:spacing w:line="240" w:lineRule="auto"/>
                          <w:ind w:left="0"/>
                          <w:contextualSpacing w:val="0"/>
                          <w:jc w:val="center"/>
                          <w:rPr>
                            <w:sz w:val="18"/>
                            <w:szCs w:val="18"/>
                          </w:rPr>
                        </w:pPr>
                        <w:r w:rsidRPr="00EC78AB">
                          <w:rPr>
                            <w:sz w:val="18"/>
                            <w:szCs w:val="18"/>
                          </w:rPr>
                          <w:t>What test level is agreed with TS/TAA?</w:t>
                        </w:r>
                      </w:p>
                    </w:txbxContent>
                  </v:textbox>
                </v:rect>
                <v:shape id="Text Box 109" o:spid="_x0000_s1058" type="#_x0000_t202" style="position:absolute;left:40199;top:23550;width:65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5CAAAAE1" w14:textId="77777777" w:rsidR="009B7C18" w:rsidRPr="00EC78AB" w:rsidRDefault="009B7C18" w:rsidP="009B7C18">
                        <w:pPr>
                          <w:rPr>
                            <w:sz w:val="18"/>
                            <w:szCs w:val="18"/>
                          </w:rPr>
                        </w:pPr>
                        <w:r w:rsidRPr="00EC78AB">
                          <w:rPr>
                            <w:sz w:val="18"/>
                            <w:szCs w:val="18"/>
                          </w:rPr>
                          <w:t>Vehicle</w:t>
                        </w:r>
                      </w:p>
                    </w:txbxContent>
                  </v:textbox>
                </v:shape>
                <v:shape id="Rectangle 4" o:spid="_x0000_s1059" type="#_x0000_t116" style="position:absolute;left:17080;width:17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" fillcolor="white [3201]" strokecolor="#f79646 [3209]" strokeweight="2pt">
                  <v:textbox inset="0,,0">
                    <w:txbxContent>
                      <w:p w14:paraId="7DE9B15B" w14:textId="77777777" w:rsidR="009B7C18" w:rsidRPr="009A729F" w:rsidRDefault="009B7C18" w:rsidP="009B7C18">
                        <w:pPr>
                          <w:snapToGrid w:val="0"/>
                          <w:spacing w:line="240" w:lineRule="auto"/>
                          <w:jc w:val="center"/>
                          <w:rPr>
                            <w:sz w:val="18"/>
                            <w:szCs w:val="18"/>
                          </w:rPr>
                        </w:pPr>
                        <w:r w:rsidRPr="009A729F">
                          <w:rPr>
                            <w:sz w:val="18"/>
                            <w:szCs w:val="18"/>
                          </w:rPr>
                          <w:t>Initial documentation submission</w:t>
                        </w:r>
                      </w:p>
                    </w:txbxContent>
                  </v:textbox>
                </v:shape>
                <v:rect id="Rectangle 73" o:spid="_x0000_s1060" style="position:absolute;left:6556;top:5952;width:390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" fillcolor="white [3201]" strokecolor="#f79646 [3209]" strokeweight="2pt">
                  <v:textbox>
                    <w:txbxContent>
                      <w:p w14:paraId="581F8E8A" w14:textId="77777777" w:rsidR="009B7C18" w:rsidRPr="00EC78AB" w:rsidRDefault="009B7C18" w:rsidP="009B7C18">
                        <w:pPr>
                          <w:spacing w:line="240" w:lineRule="auto"/>
                          <w:jc w:val="center"/>
                          <w:rPr>
                            <w:sz w:val="18"/>
                            <w:szCs w:val="18"/>
                          </w:rPr>
                        </w:pPr>
                        <w:r w:rsidRPr="00EC78AB">
                          <w:rPr>
                            <w:sz w:val="18"/>
                            <w:szCs w:val="18"/>
                          </w:rPr>
                          <w:t>Is localised fast external heating feasible and the most suitable trigger method?</w:t>
                        </w:r>
                      </w:p>
                    </w:txbxContent>
                  </v:textbox>
                </v:rect>
                <v:rect id="Rectangle 12" o:spid="_x0000_s1061" style="position:absolute;top:12076;width:35877;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" fillcolor="white [3201]" strokecolor="#f79646 [3209]" strokeweight="2pt">
                  <v:textbox>
                    <w:txbxContent>
                      <w:p w14:paraId="62E09EC5" w14:textId="77777777" w:rsidR="009B7C18" w:rsidRPr="00EC78AB" w:rsidRDefault="009B7C18" w:rsidP="009B7C18">
                        <w:pPr>
                          <w:spacing w:line="240" w:lineRule="auto"/>
                          <w:jc w:val="center"/>
                          <w:rPr>
                            <w:sz w:val="18"/>
                            <w:szCs w:val="18"/>
                          </w:rPr>
                        </w:pPr>
                        <w:r w:rsidRPr="00EC78AB">
                          <w:rPr>
                            <w:sz w:val="18"/>
                            <w:szCs w:val="18"/>
                          </w:rPr>
                          <w:t>Is any of the alternative trigger methods, e.g. localised internal heating, nail penetration, laser-based, more suitable and feasible?</w:t>
                        </w:r>
                      </w:p>
                    </w:txbxContent>
                  </v:textbox>
                </v:rect>
                <v:shape id="Text Box 107" o:spid="_x0000_s1062" type="#_x0000_t202" style="position:absolute;left:22342;top:23550;width:575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1D6ECF04" w14:textId="77777777" w:rsidR="009B7C18" w:rsidRPr="00EC78AB" w:rsidRDefault="009B7C18" w:rsidP="009B7C18">
                        <w:pPr>
                          <w:rPr>
                            <w:sz w:val="18"/>
                            <w:szCs w:val="18"/>
                          </w:rPr>
                        </w:pPr>
                        <w:r w:rsidRPr="00EC78AB">
                          <w:rPr>
                            <w:sz w:val="18"/>
                            <w:szCs w:val="18"/>
                          </w:rPr>
                          <w:t>REESS</w:t>
                        </w:r>
                      </w:p>
                    </w:txbxContent>
                  </v:textbox>
                </v:shape>
                <v:shape id="Diamond 5" o:spid="_x0000_s1063" type="#_x0000_t116" style="position:absolute;left:3795;top:25879;width:10916;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" fillcolor="white [3201]" strokecolor="#f79646 [3209]" strokeweight="2pt">
                  <v:textbox inset="0,0,0,0">
                    <w:txbxContent>
                      <w:p w14:paraId="44F8356F" w14:textId="77777777" w:rsidR="009B7C18" w:rsidRPr="00EC78AB" w:rsidRDefault="009B7C18" w:rsidP="009B7C18">
                        <w:pPr>
                          <w:jc w:val="center"/>
                          <w:rPr>
                            <w:sz w:val="18"/>
                            <w:szCs w:val="18"/>
                          </w:rPr>
                        </w:pPr>
                        <w:r w:rsidRPr="00EC78AB">
                          <w:rPr>
                            <w:sz w:val="18"/>
                            <w:szCs w:val="18"/>
                          </w:rPr>
                          <w:t>Conclusion</w:t>
                        </w:r>
                      </w:p>
                    </w:txbxContent>
                  </v:textbox>
                </v:shape>
                <v:rect id="Rectangle 90" o:spid="_x0000_s1064" style="position:absolute;left:8626;top:30623;width:19437;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" fillcolor="white [3201]" strokecolor="#f79646 [3209]" strokeweight="2pt">
                  <v:textbox>
                    <w:txbxContent>
                      <w:p w14:paraId="45CF2A75" w14:textId="77777777" w:rsidR="009B7C18" w:rsidRPr="00EC78AB" w:rsidRDefault="009B7C18" w:rsidP="009B7C18">
                        <w:pPr>
                          <w:pStyle w:val="ListParagraph"/>
                          <w:ind w:left="0"/>
                          <w:jc w:val="center"/>
                          <w:rPr>
                            <w:sz w:val="18"/>
                            <w:szCs w:val="18"/>
                          </w:rPr>
                        </w:pPr>
                        <w:r w:rsidRPr="00EC78AB">
                          <w:rPr>
                            <w:sz w:val="18"/>
                            <w:szCs w:val="18"/>
                          </w:rPr>
                          <w:t>Perform the thermal propagation test at REESS level</w:t>
                        </w:r>
                      </w:p>
                    </w:txbxContent>
                  </v:textbox>
                </v:rect>
                <v:rect id="Rectangle 106" o:spid="_x0000_s1065" style="position:absolute;left:8540;top:37179;width:1956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" fillcolor="white [3201]" strokecolor="#f79646 [3209]" strokeweight="2pt">
                  <v:textbox>
                    <w:txbxContent>
                      <w:p w14:paraId="0DE6D1CB" w14:textId="77777777" w:rsidR="009B7C18" w:rsidRPr="00EC78AB" w:rsidRDefault="009B7C18" w:rsidP="009B7C18">
                        <w:pPr>
                          <w:pStyle w:val="ListParagraph"/>
                          <w:ind w:left="0"/>
                          <w:jc w:val="center"/>
                          <w:rPr>
                            <w:sz w:val="18"/>
                            <w:szCs w:val="18"/>
                          </w:rPr>
                        </w:pPr>
                        <w:r w:rsidRPr="00EC78AB">
                          <w:rPr>
                            <w:sz w:val="18"/>
                            <w:szCs w:val="18"/>
                          </w:rPr>
                          <w:t xml:space="preserve">Did smoke occur </w:t>
                        </w:r>
                        <w:r w:rsidRPr="00EC78AB">
                          <w:rPr>
                            <w:rFonts w:hint="eastAsia"/>
                            <w:sz w:val="18"/>
                            <w:szCs w:val="18"/>
                            <w:lang w:eastAsia="ja-JP"/>
                          </w:rPr>
                          <w:t>due to thermal propagation during the test</w:t>
                        </w:r>
                        <w:r w:rsidRPr="00EC78AB">
                          <w:rPr>
                            <w:sz w:val="18"/>
                            <w:szCs w:val="18"/>
                          </w:rPr>
                          <w:t>?</w:t>
                        </w:r>
                      </w:p>
                    </w:txbxContent>
                  </v:textbox>
                </v:rect>
                <v:shape id="Text Box 118" o:spid="_x0000_s1066" type="#_x0000_t202" style="position:absolute;left:17856;top:40975;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1FCA1070" w14:textId="77777777" w:rsidR="009B7C18" w:rsidRPr="00EC78AB" w:rsidRDefault="009B7C18" w:rsidP="009B7C18">
                        <w:pPr>
                          <w:rPr>
                            <w:sz w:val="18"/>
                            <w:szCs w:val="18"/>
                          </w:rPr>
                        </w:pPr>
                        <w:r w:rsidRPr="00EC78AB">
                          <w:rPr>
                            <w:sz w:val="18"/>
                            <w:szCs w:val="18"/>
                          </w:rPr>
                          <w:t>Yes</w:t>
                        </w:r>
                      </w:p>
                    </w:txbxContent>
                  </v:textbox>
                </v:shape>
                <v:shape id="Elbow Connector 113" o:spid="_x0000_s1067" type="#_x0000_t34" style="position:absolute;left:27863;top:32766;width:4184;height:202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" strokecolor="#4579b8 [3044]" strokeweight="1.5pt">
                  <v:stroke endarrow="block"/>
                </v:shape>
                <v:rect id="Rectangle 92" o:spid="_x0000_s1068" style="position:absolute;left:32176;top:30623;width:1951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" fillcolor="white [3201]" strokecolor="#f79646 [3209]" strokeweight="2pt">
                  <v:textbox>
                    <w:txbxContent>
                      <w:p w14:paraId="6879BAFF" w14:textId="77777777" w:rsidR="009B7C18" w:rsidRPr="00EC78AB" w:rsidRDefault="009B7C18" w:rsidP="009B7C18">
                        <w:pPr>
                          <w:pStyle w:val="ListParagraph"/>
                          <w:ind w:left="0"/>
                          <w:jc w:val="center"/>
                          <w:rPr>
                            <w:sz w:val="18"/>
                            <w:szCs w:val="18"/>
                          </w:rPr>
                        </w:pPr>
                        <w:r w:rsidRPr="00EC78AB">
                          <w:rPr>
                            <w:sz w:val="18"/>
                            <w:szCs w:val="18"/>
                          </w:rPr>
                          <w:t>Perform the thermal propagation test at vehicle level</w:t>
                        </w:r>
                      </w:p>
                    </w:txbxContent>
                  </v:textbox>
                </v:rect>
                <v:rect id="Rectangle 106" o:spid="_x0000_s1069" style="position:absolute;left:11239;top:43647;width:16880;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" fillcolor="white [3201]" strokecolor="#f79646 [3209]" strokeweight="2pt">
                  <v:textbox>
                    <w:txbxContent>
                      <w:p w14:paraId="4101852D" w14:textId="77777777" w:rsidR="009B7C18" w:rsidRPr="00EC78AB" w:rsidRDefault="009B7C18" w:rsidP="009B7C18">
                        <w:pPr>
                          <w:pStyle w:val="ListParagraph"/>
                          <w:ind w:left="0"/>
                          <w:jc w:val="center"/>
                          <w:rPr>
                            <w:sz w:val="18"/>
                            <w:szCs w:val="18"/>
                          </w:rPr>
                        </w:pPr>
                        <w:r w:rsidRPr="00EC78AB">
                          <w:rPr>
                            <w:rFonts w:hint="eastAsia"/>
                            <w:sz w:val="18"/>
                            <w:szCs w:val="18"/>
                          </w:rPr>
                          <w:t xml:space="preserve">Does REESS lack an </w:t>
                        </w:r>
                        <w:r w:rsidRPr="00EC78AB">
                          <w:rPr>
                            <w:sz w:val="18"/>
                            <w:szCs w:val="18"/>
                          </w:rPr>
                          <w:t>intended venting system?</w:t>
                        </w:r>
                      </w:p>
                    </w:txbxContent>
                  </v:textbox>
                </v:rect>
                <v:shape id="Text Box 76" o:spid="_x0000_s1070" type="#_x0000_t202" style="position:absolute;left:9402;top:4106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3EBA2163" w14:textId="77777777" w:rsidR="009B7C18" w:rsidRPr="00EC78AB" w:rsidRDefault="009B7C18" w:rsidP="009B7C18">
                        <w:pPr>
                          <w:rPr>
                            <w:sz w:val="18"/>
                            <w:szCs w:val="18"/>
                          </w:rPr>
                        </w:pPr>
                        <w:r w:rsidRPr="00EC78AB">
                          <w:rPr>
                            <w:sz w:val="18"/>
                            <w:szCs w:val="18"/>
                          </w:rPr>
                          <w:t>No</w:t>
                        </w:r>
                        <w:r w:rsidRPr="00EC78AB">
                          <w:rPr>
                            <w:noProof/>
                            <w:sz w:val="18"/>
                            <w:szCs w:val="18"/>
                            <w:lang w:val="en-US" w:eastAsia="zh-CN"/>
                          </w:rPr>
                          <w:drawing>
                            <wp:inline distT="0" distB="0" distL="0" distR="0" wp14:anchorId="564B53D2" wp14:editId="22DB91DB">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shape id="Text Box 76" o:spid="_x0000_s1071" type="#_x0000_t202" style="position:absolute;left:17770;top:47272;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5C774DFB" w14:textId="77777777" w:rsidR="009B7C18" w:rsidRPr="00EC78AB" w:rsidRDefault="009B7C18" w:rsidP="009B7C18">
                        <w:pPr>
                          <w:rPr>
                            <w:sz w:val="18"/>
                            <w:szCs w:val="18"/>
                          </w:rPr>
                        </w:pPr>
                        <w:r w:rsidRPr="00EC78AB">
                          <w:rPr>
                            <w:sz w:val="18"/>
                            <w:szCs w:val="18"/>
                          </w:rPr>
                          <w:t>No</w:t>
                        </w:r>
                      </w:p>
                    </w:txbxContent>
                  </v:textbox>
                </v:shape>
                <v:shape id="Text Box 118" o:spid="_x0000_s1072" type="#_x0000_t202" style="position:absolute;left:29157;top:50809;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1DAAC429" w14:textId="77777777" w:rsidR="009B7C18" w:rsidRPr="00EC78AB" w:rsidRDefault="009B7C18" w:rsidP="009B7C18">
                        <w:pPr>
                          <w:rPr>
                            <w:sz w:val="18"/>
                            <w:szCs w:val="18"/>
                          </w:rPr>
                        </w:pPr>
                        <w:r w:rsidRPr="00EC78AB">
                          <w:rPr>
                            <w:sz w:val="18"/>
                            <w:szCs w:val="18"/>
                          </w:rPr>
                          <w:t>Yes</w:t>
                        </w:r>
                      </w:p>
                    </w:txbxContent>
                  </v:textbox>
                </v:shape>
                <v:rect id="Rectangle 106" o:spid="_x0000_s1073" style="position:absolute;left:9315;top:50098;width:20258;height: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" fillcolor="white [3201]" strokecolor="#f79646 [3209]" strokeweight="2pt">
                  <v:textbox>
                    <w:txbxContent>
                      <w:p w14:paraId="58BF93AE" w14:textId="77777777" w:rsidR="009B7C18" w:rsidRPr="00EC78AB" w:rsidRDefault="009B7C18" w:rsidP="009B7C18">
                        <w:pPr>
                          <w:pStyle w:val="ListParagraph"/>
                          <w:ind w:left="0"/>
                          <w:jc w:val="center"/>
                          <w:rPr>
                            <w:sz w:val="18"/>
                            <w:szCs w:val="18"/>
                          </w:rPr>
                        </w:pPr>
                        <w:r w:rsidRPr="00EC78AB">
                          <w:rPr>
                            <w:sz w:val="18"/>
                            <w:szCs w:val="18"/>
                          </w:rPr>
                          <w:t>Was smoke due to thermal propagation released from locations other than the intended venting system?</w:t>
                        </w:r>
                      </w:p>
                      <w:p w14:paraId="48915F70" w14:textId="77777777" w:rsidR="009B7C18" w:rsidRPr="00EC78AB" w:rsidRDefault="009B7C18" w:rsidP="009B7C18">
                        <w:pPr>
                          <w:pStyle w:val="ListParagraph"/>
                          <w:ind w:left="0"/>
                          <w:jc w:val="center"/>
                          <w:rPr>
                            <w:sz w:val="18"/>
                            <w:szCs w:val="18"/>
                          </w:rPr>
                        </w:pPr>
                      </w:p>
                    </w:txbxContent>
                  </v:textbox>
                </v:rect>
                <v:shape id="Text Box 76" o:spid="_x0000_s1074" type="#_x0000_t202" style="position:absolute;left:18014;top:56114;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0B7F0377" w14:textId="77777777" w:rsidR="009B7C18" w:rsidRPr="00EC78AB" w:rsidRDefault="009B7C18" w:rsidP="009B7C18">
                        <w:pPr>
                          <w:rPr>
                            <w:sz w:val="18"/>
                            <w:szCs w:val="18"/>
                          </w:rPr>
                        </w:pPr>
                        <w:r w:rsidRPr="00EC78AB">
                          <w:rPr>
                            <w:sz w:val="18"/>
                            <w:szCs w:val="18"/>
                          </w:rPr>
                          <w:t>No</w:t>
                        </w:r>
                        <w:r w:rsidRPr="00EC78AB">
                          <w:rPr>
                            <w:noProof/>
                            <w:sz w:val="18"/>
                            <w:szCs w:val="18"/>
                            <w:lang w:val="en-US" w:eastAsia="zh-CN"/>
                          </w:rPr>
                          <w:drawing>
                            <wp:inline distT="0" distB="0" distL="0" distR="0" wp14:anchorId="076B0867" wp14:editId="302E0AD2">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rect id="Rectangle 91" o:spid="_x0000_s1075" style="position:absolute;left:33815;top:58400;width:1767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" fillcolor="white [3201]" strokecolor="#f79646 [3209]" strokeweight="2pt">
                  <v:textbox>
                    <w:txbxContent>
                      <w:p w14:paraId="7161E4FD" w14:textId="77777777" w:rsidR="009B7C18" w:rsidRPr="00EC78AB" w:rsidRDefault="009B7C18" w:rsidP="009B7C18">
                        <w:pPr>
                          <w:pStyle w:val="ListParagraph"/>
                          <w:ind w:left="0"/>
                          <w:jc w:val="center"/>
                          <w:rPr>
                            <w:sz w:val="18"/>
                            <w:szCs w:val="18"/>
                          </w:rPr>
                        </w:pPr>
                        <w:r w:rsidRPr="00EC78AB">
                          <w:rPr>
                            <w:sz w:val="18"/>
                            <w:szCs w:val="18"/>
                          </w:rPr>
                          <w:t>Perform the thermal propagation test at vehicle level or at least including parts of the vehicle, relevant for the test</w:t>
                        </w:r>
                      </w:p>
                    </w:txbxContent>
                  </v:textbox>
                </v:rect>
                <v:shape id="Diamond 5" o:spid="_x0000_s1076" type="#_x0000_t116" style="position:absolute;left:12508;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" fillcolor="white [3201]" strokecolor="#f79646 [3209]" strokeweight="2pt">
                  <v:textbox inset="0,0,0,0">
                    <w:txbxContent>
                      <w:p w14:paraId="730909DE" w14:textId="77777777" w:rsidR="009B7C18" w:rsidRPr="00EC78AB" w:rsidRDefault="009B7C18" w:rsidP="009B7C18">
                        <w:pPr>
                          <w:pStyle w:val="ListParagraph"/>
                          <w:ind w:left="0"/>
                          <w:jc w:val="center"/>
                          <w:rPr>
                            <w:sz w:val="18"/>
                            <w:szCs w:val="18"/>
                          </w:rPr>
                        </w:pPr>
                        <w:r w:rsidRPr="00EC78AB">
                          <w:rPr>
                            <w:sz w:val="18"/>
                            <w:szCs w:val="18"/>
                          </w:rPr>
                          <w:t>Conclusion</w:t>
                        </w:r>
                      </w:p>
                    </w:txbxContent>
                  </v:textbox>
                </v:shape>
                <v:shape id="Diamond 5" o:spid="_x0000_s1077" type="#_x0000_t116" style="position:absolute;left:36662;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" fillcolor="white [3201]" strokecolor="#f79646 [3209]" strokeweight="2pt">
                  <v:textbox inset="0,0,0,0">
                    <w:txbxContent>
                      <w:p w14:paraId="0C3BF441" w14:textId="77777777" w:rsidR="009B7C18" w:rsidRPr="00EC78AB" w:rsidRDefault="009B7C18" w:rsidP="009B7C18">
                        <w:pPr>
                          <w:pStyle w:val="ListParagraph"/>
                          <w:ind w:left="0"/>
                          <w:jc w:val="center"/>
                          <w:rPr>
                            <w:sz w:val="18"/>
                            <w:szCs w:val="18"/>
                          </w:rPr>
                        </w:pPr>
                        <w:r w:rsidRPr="00EC78AB">
                          <w:rPr>
                            <w:sz w:val="18"/>
                            <w:szCs w:val="18"/>
                          </w:rPr>
                          <w:t>Conclusion</w:t>
                        </w:r>
                      </w:p>
                    </w:txbxContent>
                  </v:textbox>
                </v:shape>
                <v:rect id="Rectangle 106" o:spid="_x0000_s1078" style="position:absolute;left:8540;top:58745;width:19564;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" fillcolor="white [3201]" strokecolor="#f79646 [3209]" strokeweight="2pt">
                  <v:textbox>
                    <w:txbxContent>
                      <w:p w14:paraId="3410E40D" w14:textId="77777777" w:rsidR="009B7C18" w:rsidRPr="00EC78AB" w:rsidRDefault="009B7C18" w:rsidP="009B7C18">
                        <w:pPr>
                          <w:pStyle w:val="ListParagraph"/>
                          <w:ind w:left="0"/>
                          <w:jc w:val="center"/>
                          <w:rPr>
                            <w:sz w:val="18"/>
                            <w:szCs w:val="18"/>
                          </w:rPr>
                        </w:pPr>
                        <w:r w:rsidRPr="00EC78AB">
                          <w:rPr>
                            <w:sz w:val="18"/>
                            <w:szCs w:val="18"/>
                          </w:rPr>
                          <w:t>Is the test representative of the vehicle behaviour, e.g. no essential REESS deformation was observed?</w:t>
                        </w:r>
                      </w:p>
                    </w:txbxContent>
                  </v:textbox>
                </v:rect>
                <w10:anchorlock/>
              </v:group>
            </w:pict>
          </mc:Fallback>
        </mc:AlternateContent>
      </w:r>
    </w:p>
    <w:p w14:paraId="3449727E" w14:textId="77777777" w:rsidR="009B7C18" w:rsidRPr="00E46719" w:rsidRDefault="009B7C18" w:rsidP="009B7C18">
      <w:pPr>
        <w:pStyle w:val="SingleTxtG"/>
        <w:tabs>
          <w:tab w:val="clear" w:pos="1701"/>
          <w:tab w:val="clear" w:pos="2835"/>
        </w:tabs>
        <w:spacing w:before="240"/>
        <w:ind w:leftChars="567" w:left="1275" w:hangingChars="78" w:hanging="141"/>
        <w:rPr>
          <w:bCs/>
          <w:sz w:val="18"/>
          <w:szCs w:val="18"/>
        </w:rPr>
      </w:pPr>
      <w:r w:rsidRPr="009A729F">
        <w:rPr>
          <w:b/>
          <w:sz w:val="18"/>
          <w:szCs w:val="18"/>
        </w:rPr>
        <w:t xml:space="preserve">* </w:t>
      </w:r>
      <w:r w:rsidRPr="00E46719">
        <w:rPr>
          <w:bCs/>
          <w:sz w:val="18"/>
          <w:szCs w:val="18"/>
        </w:rPr>
        <w:t>For REESS designed to be charged only by an energy source on the vehicle and with capacity in Ah multiplied by its nominal voltage not exceeding 2 kWh, only the risk management analysis according to paragraph 6.15.4. needs to be performed.</w:t>
      </w:r>
    </w:p>
    <w:p w14:paraId="01475DF1" w14:textId="77777777" w:rsidR="009B7C18" w:rsidRPr="007B2082" w:rsidRDefault="009B7C18" w:rsidP="009B7C18">
      <w:pPr>
        <w:spacing w:after="120"/>
        <w:ind w:leftChars="565" w:left="2264" w:right="1134" w:hangingChars="567" w:hanging="1134"/>
        <w:jc w:val="both"/>
        <w:rPr>
          <w:bCs/>
          <w:lang w:eastAsia="ja-JP"/>
        </w:rPr>
      </w:pPr>
    </w:p>
    <w:p w14:paraId="0E2AC9E2" w14:textId="77777777" w:rsidR="0083055F" w:rsidRPr="007B2082" w:rsidRDefault="0083055F">
      <w:pPr>
        <w:rPr>
          <w:bCs/>
          <w:lang w:eastAsia="ja-JP"/>
        </w:rPr>
      </w:pPr>
      <w:r w:rsidRPr="007B2082">
        <w:rPr>
          <w:bCs/>
          <w:lang w:eastAsia="ja-JP"/>
        </w:rPr>
        <w:br w:type="page"/>
      </w:r>
    </w:p>
    <w:p w14:paraId="29EBA232" w14:textId="3BA6EEFA" w:rsidR="009B7C18" w:rsidRPr="007D0139" w:rsidRDefault="009B7C18" w:rsidP="009B7C18">
      <w:pPr>
        <w:spacing w:after="120"/>
        <w:ind w:leftChars="565" w:left="2264" w:right="1134" w:hangingChars="567" w:hanging="1134"/>
        <w:jc w:val="both"/>
        <w:rPr>
          <w:bCs/>
          <w:lang w:eastAsia="ja-JP"/>
        </w:rPr>
      </w:pPr>
      <w:r w:rsidRPr="007D0139">
        <w:rPr>
          <w:bCs/>
          <w:lang w:eastAsia="ja-JP"/>
        </w:rPr>
        <w:lastRenderedPageBreak/>
        <w:t>6.15.3.1.</w:t>
      </w:r>
      <w:r w:rsidRPr="007D0139">
        <w:rPr>
          <w:bCs/>
          <w:lang w:eastAsia="ja-JP"/>
        </w:rPr>
        <w:tab/>
        <w:t xml:space="preserve">Step 1: Initial documentation submission </w:t>
      </w:r>
    </w:p>
    <w:p w14:paraId="4FBA2D9E"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manufacturer shall provide technical documentation containing:</w:t>
      </w:r>
    </w:p>
    <w:p w14:paraId="3474E299"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(a)</w:t>
      </w:r>
      <w:r w:rsidRPr="007D0139">
        <w:rPr>
          <w:bCs/>
          <w:lang w:eastAsia="ja-JP"/>
        </w:rPr>
        <w:tab/>
        <w:t xml:space="preserve">A system diagram of all relevant physical systems and </w:t>
      </w:r>
      <w:proofErr w:type="gramStart"/>
      <w:r w:rsidRPr="007D0139">
        <w:rPr>
          <w:bCs/>
          <w:lang w:eastAsia="ja-JP"/>
        </w:rPr>
        <w:t>components;</w:t>
      </w:r>
      <w:proofErr w:type="gramEnd"/>
      <w:r w:rsidRPr="007D0139">
        <w:rPr>
          <w:bCs/>
          <w:lang w:eastAsia="ja-JP"/>
        </w:rPr>
        <w:t xml:space="preserve"> </w:t>
      </w:r>
    </w:p>
    <w:p w14:paraId="0325E1CD"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(b)</w:t>
      </w:r>
      <w:r w:rsidRPr="007D0139">
        <w:rPr>
          <w:bCs/>
          <w:lang w:eastAsia="ja-JP"/>
        </w:rPr>
        <w:tab/>
        <w:t xml:space="preserve">A diagram showing the functional operation of the relevant systems and components, identifying all risk mitigation functions or </w:t>
      </w:r>
      <w:proofErr w:type="gramStart"/>
      <w:r w:rsidRPr="007D0139">
        <w:rPr>
          <w:bCs/>
          <w:lang w:eastAsia="ja-JP"/>
        </w:rPr>
        <w:t>characteristics;</w:t>
      </w:r>
      <w:proofErr w:type="gramEnd"/>
    </w:p>
    <w:p w14:paraId="5F541D42"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(c)</w:t>
      </w:r>
      <w:r w:rsidRPr="007D0139">
        <w:rPr>
          <w:bCs/>
          <w:lang w:eastAsia="ja-JP"/>
        </w:rPr>
        <w:tab/>
        <w:t xml:space="preserve">For each identified risk mitigation function of characteristic implemented, the physical system or component which implements the function shall be identified and the operating strategy </w:t>
      </w:r>
      <w:proofErr w:type="gramStart"/>
      <w:r w:rsidRPr="007D0139">
        <w:rPr>
          <w:bCs/>
          <w:lang w:eastAsia="ja-JP"/>
        </w:rPr>
        <w:t>described;</w:t>
      </w:r>
      <w:proofErr w:type="gramEnd"/>
      <w:r w:rsidRPr="007D0139">
        <w:rPr>
          <w:bCs/>
          <w:lang w:eastAsia="ja-JP"/>
        </w:rPr>
        <w:t xml:space="preserve"> </w:t>
      </w:r>
    </w:p>
    <w:p w14:paraId="38F35821"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(d)</w:t>
      </w:r>
      <w:r w:rsidRPr="007D0139">
        <w:rPr>
          <w:bCs/>
          <w:lang w:eastAsia="ja-JP"/>
        </w:rPr>
        <w:tab/>
        <w:t xml:space="preserve">the maximum operating </w:t>
      </w:r>
      <w:proofErr w:type="gramStart"/>
      <w:r w:rsidRPr="007D0139">
        <w:rPr>
          <w:bCs/>
          <w:lang w:eastAsia="ja-JP"/>
        </w:rPr>
        <w:t>temperature;</w:t>
      </w:r>
      <w:proofErr w:type="gramEnd"/>
      <w:r w:rsidRPr="007D0139">
        <w:rPr>
          <w:bCs/>
          <w:lang w:eastAsia="ja-JP"/>
        </w:rPr>
        <w:t xml:space="preserve"> </w:t>
      </w:r>
    </w:p>
    <w:p w14:paraId="6A88AAB9"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(e)</w:t>
      </w:r>
      <w:r w:rsidRPr="007D0139">
        <w:rPr>
          <w:bCs/>
          <w:lang w:eastAsia="ja-JP"/>
        </w:rPr>
        <w:tab/>
        <w:t xml:space="preserve">The recommendations on the feasibility for conducting the physical </w:t>
      </w:r>
      <w:proofErr w:type="gramStart"/>
      <w:r w:rsidRPr="007D0139">
        <w:rPr>
          <w:bCs/>
          <w:lang w:eastAsia="ja-JP"/>
        </w:rPr>
        <w:t>testing;</w:t>
      </w:r>
      <w:proofErr w:type="gramEnd"/>
    </w:p>
    <w:p w14:paraId="180A7904"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(f)</w:t>
      </w:r>
      <w:r w:rsidRPr="007D0139">
        <w:rPr>
          <w:bCs/>
          <w:lang w:eastAsia="ja-JP"/>
        </w:rPr>
        <w:tab/>
      </w:r>
      <w:r w:rsidRPr="007D0139">
        <w:rPr>
          <w:bCs/>
        </w:rPr>
        <w:t>If applicable, the recommendations on</w:t>
      </w:r>
      <w:r w:rsidRPr="007D0139">
        <w:rPr>
          <w:bCs/>
          <w:lang w:eastAsia="ja-JP"/>
        </w:rPr>
        <w:t xml:space="preserve"> a more suitable and feasible trigger method including </w:t>
      </w:r>
      <w:r w:rsidRPr="007D0139">
        <w:rPr>
          <w:bCs/>
        </w:rPr>
        <w:t xml:space="preserve">appropriate parameters for the details of the trigger method, </w:t>
      </w:r>
      <w:r w:rsidRPr="007D0139">
        <w:rPr>
          <w:bCs/>
          <w:lang w:eastAsia="ja-JP"/>
        </w:rPr>
        <w:t>the preparation and instrumentation of the Tested-Device; and</w:t>
      </w:r>
    </w:p>
    <w:p w14:paraId="64D140F4"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(g)</w:t>
      </w:r>
      <w:r w:rsidRPr="007D0139">
        <w:rPr>
          <w:bCs/>
          <w:lang w:eastAsia="ja-JP"/>
        </w:rPr>
        <w:tab/>
      </w:r>
      <w:r w:rsidRPr="007D0139">
        <w:rPr>
          <w:bCs/>
        </w:rPr>
        <w:t xml:space="preserve">If applicable, the recommendation on </w:t>
      </w:r>
      <w:r w:rsidRPr="007D0139">
        <w:rPr>
          <w:bCs/>
          <w:lang w:eastAsia="ja-JP"/>
        </w:rPr>
        <w:t>pre-instrumentation of the triggering and measuring devices including sufficient details of such pre-instrumentation.</w:t>
      </w:r>
    </w:p>
    <w:p w14:paraId="4AB5BAD0"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Relevant systems and components are those which contribute to protection of vehicle occupants from any hazardous situation caused by thermal propagation triggered by a single cell thermal runaway.</w:t>
      </w:r>
    </w:p>
    <w:p w14:paraId="38CCA62A"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6.15.3.2.</w:t>
      </w:r>
      <w:r w:rsidRPr="007D0139">
        <w:rPr>
          <w:bCs/>
          <w:lang w:eastAsia="ja-JP"/>
        </w:rPr>
        <w:tab/>
        <w:t xml:space="preserve">Step 2: Selection of trigger method </w:t>
      </w:r>
    </w:p>
    <w:p w14:paraId="1E0F629D"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F46F434"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r>
      <w:r w:rsidRPr="007D0139">
        <w:rPr>
          <w:bCs/>
          <w:lang w:eastAsia="ja-JP"/>
        </w:rPr>
        <w:tab/>
        <w:t>Test method descriptions for the respective trigger methods are found in Annex 9K – Appendices 1 to 4.</w:t>
      </w:r>
    </w:p>
    <w:p w14:paraId="7013608E"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6.15.3.3.</w:t>
      </w:r>
      <w:r w:rsidRPr="007D0139">
        <w:rPr>
          <w:bCs/>
          <w:lang w:eastAsia="ja-JP"/>
        </w:rPr>
        <w:tab/>
        <w:t xml:space="preserve">Step 3: Selection of test level </w:t>
      </w:r>
    </w:p>
    <w:p w14:paraId="326C167B"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Either the vehicle-based test or the component-based test shall be performed.  </w:t>
      </w:r>
    </w:p>
    <w:p w14:paraId="1B0173DC" w14:textId="0EFACBB7" w:rsidR="009B7C18" w:rsidRPr="007D0139" w:rsidRDefault="00E04F68" w:rsidP="00E04F68">
      <w:pPr>
        <w:spacing w:after="120"/>
        <w:ind w:leftChars="565" w:left="2264" w:right="1134" w:hangingChars="567" w:hanging="1134"/>
        <w:jc w:val="both"/>
        <w:rPr>
          <w:bCs/>
          <w:lang w:eastAsia="ja-JP"/>
        </w:rPr>
      </w:pPr>
      <w:r w:rsidRPr="007D0139">
        <w:rPr>
          <w:bCs/>
          <w:lang w:eastAsia="ja-JP"/>
        </w:rPr>
        <w:tab/>
      </w:r>
      <w:r w:rsidR="009B7C18" w:rsidRPr="007D0139">
        <w:rPr>
          <w:bCs/>
          <w:lang w:eastAsia="ja-JP"/>
        </w:rPr>
        <w:t xml:space="preserve">If the REESS casing lacks an intended venting system and smoke due to thermal propagation occurs during the test, or </w:t>
      </w:r>
      <w:r w:rsidR="009B7C18" w:rsidRPr="007D0139">
        <w:rPr>
          <w:bCs/>
        </w:rPr>
        <w:t xml:space="preserve">if </w:t>
      </w:r>
      <w:r w:rsidR="009B7C18" w:rsidRPr="007D0139">
        <w:rPr>
          <w:rFonts w:hint="eastAsia"/>
          <w:bCs/>
          <w:lang w:eastAsia="ja-JP"/>
        </w:rPr>
        <w:t xml:space="preserve">this </w:t>
      </w:r>
      <w:r w:rsidR="009B7C18" w:rsidRPr="007D0139">
        <w:rPr>
          <w:bCs/>
        </w:rPr>
        <w:t>smoke is released</w:t>
      </w:r>
      <w:r w:rsidR="009B7C18" w:rsidRPr="007D0139">
        <w:rPr>
          <w:bCs/>
          <w:lang w:eastAsia="ja-JP"/>
        </w:rPr>
        <w:t xml:space="preserve"> from locations other than the intended venting system, the vehicle-based test shall be carried out. In addition, it shall be demonstrated that the component-based test is representative of a vehicle-level behaviour. In case vehicle parts may affect the outcome of the test, e.g. due to phenomena like essential deformation etc., these shall be included in the test set-up, in agreement with the Technical Service and Type Approval Authority. In case of doubt, the thermal propagation test shall be performed at the vehicle level or shall at least include the parts of the vehicle relevant for the test.</w:t>
      </w:r>
    </w:p>
    <w:p w14:paraId="21C67A1E"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6.15.3.4.</w:t>
      </w:r>
      <w:r w:rsidRPr="007D0139">
        <w:rPr>
          <w:bCs/>
          <w:lang w:eastAsia="ja-JP"/>
        </w:rPr>
        <w:tab/>
        <w:t xml:space="preserve">Pass and fail criteria for the physical thermal propagation </w:t>
      </w:r>
      <w:proofErr w:type="gramStart"/>
      <w:r w:rsidRPr="007D0139">
        <w:rPr>
          <w:bCs/>
          <w:lang w:eastAsia="ja-JP"/>
        </w:rPr>
        <w:t>test</w:t>
      </w:r>
      <w:proofErr w:type="gramEnd"/>
    </w:p>
    <w:p w14:paraId="56479768" w14:textId="77777777" w:rsidR="009B7C18" w:rsidRPr="007D0139" w:rsidRDefault="009B7C18" w:rsidP="009B7C18">
      <w:pPr>
        <w:spacing w:after="120"/>
        <w:ind w:leftChars="565" w:left="2264" w:right="1134" w:hangingChars="567" w:hanging="1134"/>
        <w:jc w:val="both"/>
        <w:rPr>
          <w:bCs/>
          <w:lang w:eastAsia="ja-JP"/>
        </w:rPr>
      </w:pPr>
      <w:r w:rsidRPr="007B2082">
        <w:rPr>
          <w:bCs/>
          <w:lang w:eastAsia="ja-JP"/>
        </w:rPr>
        <w:tab/>
      </w:r>
      <w:r w:rsidRPr="007D0139">
        <w:rPr>
          <w:bCs/>
          <w:lang w:eastAsia="ja-JP"/>
        </w:rPr>
        <w:t>For 5 minutes following the signal to activate the warning indication, none of the following hazardous situations caused by thermal propagation shall occur:</w:t>
      </w:r>
    </w:p>
    <w:p w14:paraId="138847B3"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(a)</w:t>
      </w:r>
      <w:r w:rsidRPr="007D0139">
        <w:rPr>
          <w:bCs/>
          <w:lang w:eastAsia="ja-JP"/>
        </w:rPr>
        <w:tab/>
      </w:r>
      <w:proofErr w:type="gramStart"/>
      <w:r w:rsidRPr="007D0139">
        <w:rPr>
          <w:bCs/>
          <w:lang w:eastAsia="ja-JP"/>
        </w:rPr>
        <w:t>Fire;</w:t>
      </w:r>
      <w:proofErr w:type="gramEnd"/>
    </w:p>
    <w:p w14:paraId="6E336C7A"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(b)</w:t>
      </w:r>
      <w:r w:rsidRPr="007D0139">
        <w:rPr>
          <w:bCs/>
          <w:lang w:eastAsia="ja-JP"/>
        </w:rPr>
        <w:tab/>
      </w:r>
      <w:proofErr w:type="gramStart"/>
      <w:r w:rsidRPr="007D0139">
        <w:rPr>
          <w:bCs/>
          <w:lang w:eastAsia="ja-JP"/>
        </w:rPr>
        <w:t>Explosion;</w:t>
      </w:r>
      <w:proofErr w:type="gramEnd"/>
    </w:p>
    <w:p w14:paraId="45D564FA" w14:textId="7D019E0B" w:rsidR="009B7C18" w:rsidRPr="007D0139" w:rsidRDefault="009B7C18" w:rsidP="009B7C18">
      <w:pPr>
        <w:spacing w:after="120"/>
        <w:ind w:leftChars="1131" w:left="2830" w:right="1134" w:hangingChars="284" w:hanging="568"/>
        <w:jc w:val="both"/>
        <w:rPr>
          <w:bCs/>
          <w:lang w:eastAsia="ja-JP"/>
        </w:rPr>
      </w:pPr>
      <w:r w:rsidRPr="007D0139">
        <w:rPr>
          <w:bCs/>
          <w:lang w:eastAsia="ja-JP"/>
        </w:rPr>
        <w:lastRenderedPageBreak/>
        <w:t>(c)</w:t>
      </w:r>
      <w:r w:rsidRPr="007D0139">
        <w:rPr>
          <w:bCs/>
          <w:lang w:eastAsia="ja-JP"/>
        </w:rPr>
        <w:tab/>
        <w:t>Smoke release into the passenger compartment.</w:t>
      </w:r>
    </w:p>
    <w:p w14:paraId="268FB0F3"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warning indicator may occur either when the triggered cell enters thermal runaway or when the REESS has reliably identified a thermal propagation event, provided that the safety objectives listed above are met.</w:t>
      </w:r>
    </w:p>
    <w:p w14:paraId="718423DB" w14:textId="42190B4D" w:rsidR="009B7C18" w:rsidRPr="007D0139" w:rsidRDefault="009B7C18" w:rsidP="009B7C18">
      <w:pPr>
        <w:spacing w:after="120"/>
        <w:ind w:leftChars="565" w:left="2252" w:right="1134" w:hangingChars="561" w:hanging="1122"/>
        <w:jc w:val="both"/>
        <w:rPr>
          <w:bCs/>
          <w:lang w:eastAsia="ja-JP"/>
        </w:rPr>
      </w:pPr>
      <w:r w:rsidRPr="007D0139">
        <w:rPr>
          <w:bCs/>
          <w:lang w:eastAsia="ja-JP"/>
        </w:rPr>
        <w:tab/>
        <w:t xml:space="preserve">For the vehicle-based test, evidence of a hazardous condition, i.e. fire, </w:t>
      </w:r>
      <w:proofErr w:type="gramStart"/>
      <w:r w:rsidRPr="007D0139">
        <w:rPr>
          <w:bCs/>
          <w:lang w:eastAsia="ja-JP"/>
        </w:rPr>
        <w:t>explosion</w:t>
      </w:r>
      <w:proofErr w:type="gramEnd"/>
      <w:r w:rsidRPr="007D0139">
        <w:rPr>
          <w:bCs/>
          <w:lang w:eastAsia="ja-JP"/>
        </w:rPr>
        <w:t xml:space="preserve"> and smoke release into the passenger compartment, shall be verified by visual inspection without disassembling any part of the Tested-Device or vehicle. </w:t>
      </w:r>
    </w:p>
    <w:p w14:paraId="756070A2" w14:textId="5B0EB59A"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For the component-based test, evidence of a hazardous condition, i.e. fire, explosion and smoke from thermal propagation not escaping the REESS through the intended venting system, shall be verified by visual inspection without disassembling any part of the Tested-Device. </w:t>
      </w:r>
    </w:p>
    <w:p w14:paraId="0FCDDC3C"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6.15.3.4.1.</w:t>
      </w:r>
      <w:r w:rsidRPr="007D0139">
        <w:rPr>
          <w:bCs/>
          <w:lang w:eastAsia="ja-JP"/>
        </w:rPr>
        <w:tab/>
        <w:t xml:space="preserve">If no thermal propagation is observed during the 2 hours after the thermal runaway was triggered in the initiation cell, the requirements of paragraph 6.15.3.4. are deemed to be satisfied. </w:t>
      </w:r>
    </w:p>
    <w:p w14:paraId="67869421"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6.15.3.4.2.</w:t>
      </w:r>
      <w:r w:rsidRPr="007D0139">
        <w:rPr>
          <w:bCs/>
          <w:lang w:eastAsia="ja-JP"/>
        </w:rPr>
        <w:tab/>
        <w:t xml:space="preserve">If thermal </w:t>
      </w:r>
      <w:proofErr w:type="gramStart"/>
      <w:r w:rsidRPr="007D0139">
        <w:rPr>
          <w:bCs/>
          <w:lang w:eastAsia="ja-JP"/>
        </w:rPr>
        <w:t>runaway  is</w:t>
      </w:r>
      <w:proofErr w:type="gramEnd"/>
      <w:r w:rsidRPr="007D0139">
        <w:rPr>
          <w:bCs/>
          <w:lang w:eastAsia="ja-JP"/>
        </w:rPr>
        <w:t xml:space="preserve"> not triggered during the test with the chosen trigger method, and confirmed by repetition of the same test procedure (i.e. the same trigger method and the same test level) or by conducting a cell level test with the same trigger method, the requirements of paragraph 6.15.3.4. are deemed to be satisfied. </w:t>
      </w:r>
    </w:p>
    <w:p w14:paraId="30EDA7E1"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6.15.4.</w:t>
      </w:r>
      <w:r w:rsidRPr="007D0139">
        <w:rPr>
          <w:bCs/>
          <w:lang w:eastAsia="ja-JP"/>
        </w:rPr>
        <w:tab/>
        <w:t>Risk management analysis method (if applicable/required following paragraph 6.15.3.)</w:t>
      </w:r>
    </w:p>
    <w:p w14:paraId="284E402D" w14:textId="24C22C5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manufacturer shall perform and document a risk assessment</w:t>
      </w:r>
      <w:r w:rsidR="0035011A" w:rsidRPr="007D0139">
        <w:rPr>
          <w:bCs/>
          <w:lang w:eastAsia="ja-JP"/>
        </w:rPr>
        <w:t xml:space="preserve"> </w:t>
      </w:r>
      <w:r w:rsidRPr="007D0139">
        <w:rPr>
          <w:bCs/>
          <w:lang w:eastAsia="ja-JP"/>
        </w:rPr>
        <w:t>to consider occupant protection in normal operating conditions as defined in paragraph 2.31. The risk analysis shall be holistic and follow a systematic procedure including hardware and software aspects, (see for example ISO 6469-1:2019/AMD 2022 and ISO 26262 or equivalent standards for additional guidance). The work product shall explain the safety performance of the vehicle systems in conditions caused by thermal propagation which is triggered by an internal short circuit leading to a single cell thermal runaway.</w:t>
      </w:r>
    </w:p>
    <w:p w14:paraId="5D00C53A"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The manufacturer shall make available a high-level report including essential data and a summary of important information on occupant protection in the case of a single cell thermal runaway and thermal propagation from the risk assessment and the risk reduction activities to the Type Approval Authority and Technical Service. The report shall comprise four parts that relate to paragraphs 6.15.4.1., 6.15.4.2., 6.15.4.3. and 6.15.4.4. below. </w:t>
      </w:r>
    </w:p>
    <w:p w14:paraId="019B3BD5"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Type Approval Authority and</w:t>
      </w:r>
      <w:r w:rsidRPr="007D0139">
        <w:rPr>
          <w:rFonts w:hint="eastAsia"/>
          <w:bCs/>
          <w:lang w:eastAsia="ja-JP"/>
        </w:rPr>
        <w:t>/or</w:t>
      </w:r>
      <w:r w:rsidRPr="007D0139">
        <w:rPr>
          <w:bCs/>
          <w:lang w:eastAsia="ja-JP"/>
        </w:rPr>
        <w:t xml:space="preserve"> Technical Service shall assess the risk management analysis </w:t>
      </w:r>
      <w:proofErr w:type="gramStart"/>
      <w:r w:rsidRPr="007D0139">
        <w:rPr>
          <w:bCs/>
          <w:lang w:eastAsia="ja-JP"/>
        </w:rPr>
        <w:t>with regard to</w:t>
      </w:r>
      <w:proofErr w:type="gramEnd"/>
      <w:r w:rsidRPr="007D0139">
        <w:rPr>
          <w:bCs/>
          <w:lang w:eastAsia="ja-JP"/>
        </w:rPr>
        <w:t xml:space="preserve"> ensuring the safety of the occupants in the event of thermal propagation which is triggered by an internal short circuit leading to a single cell thermal runaway. </w:t>
      </w:r>
    </w:p>
    <w:p w14:paraId="3B531439"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6.15.4.1.</w:t>
      </w:r>
      <w:r w:rsidRPr="007D0139">
        <w:rPr>
          <w:bCs/>
          <w:lang w:eastAsia="ja-JP"/>
        </w:rPr>
        <w:tab/>
        <w:t>System analysis</w:t>
      </w:r>
    </w:p>
    <w:p w14:paraId="7D3BB13C"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system analysis shall include:</w:t>
      </w:r>
    </w:p>
    <w:p w14:paraId="760B50FE"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(a)</w:t>
      </w:r>
      <w:r w:rsidRPr="007D0139">
        <w:rPr>
          <w:bCs/>
          <w:lang w:eastAsia="ja-JP"/>
        </w:rPr>
        <w:tab/>
        <w:t xml:space="preserve">A system diagram of all relevant physical systems and </w:t>
      </w:r>
      <w:proofErr w:type="gramStart"/>
      <w:r w:rsidRPr="007D0139">
        <w:rPr>
          <w:bCs/>
          <w:lang w:eastAsia="ja-JP"/>
        </w:rPr>
        <w:t>components;</w:t>
      </w:r>
      <w:proofErr w:type="gramEnd"/>
    </w:p>
    <w:p w14:paraId="2B2F0667"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(b)</w:t>
      </w:r>
      <w:r w:rsidRPr="007D0139">
        <w:rPr>
          <w:bCs/>
          <w:lang w:eastAsia="ja-JP"/>
        </w:rPr>
        <w:tab/>
        <w:t xml:space="preserve">Description of systems and 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 but are not limited to REESS, sensors, thermal management system, battery management </w:t>
      </w:r>
      <w:proofErr w:type="gramStart"/>
      <w:r w:rsidRPr="007D0139">
        <w:rPr>
          <w:bCs/>
          <w:lang w:eastAsia="ja-JP"/>
        </w:rPr>
        <w:t>systems;</w:t>
      </w:r>
      <w:proofErr w:type="gramEnd"/>
    </w:p>
    <w:p w14:paraId="46156713"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(c)</w:t>
      </w:r>
      <w:r w:rsidRPr="007D0139">
        <w:rPr>
          <w:bCs/>
          <w:lang w:eastAsia="ja-JP"/>
        </w:rPr>
        <w:tab/>
        <w:t>A description of warning indication and of operating logic; and</w:t>
      </w:r>
    </w:p>
    <w:p w14:paraId="3E200C95"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lastRenderedPageBreak/>
        <w:t>(d)</w:t>
      </w:r>
      <w:r w:rsidRPr="007D0139">
        <w:rPr>
          <w:bCs/>
          <w:lang w:eastAsia="ja-JP"/>
        </w:rPr>
        <w:tab/>
        <w:t xml:space="preserve">Functional analyses identifying the conditions leading to single cell thermal runaway, i.e. internal short circuit of the cell, and allocating them to the corresponding components or functional units or </w:t>
      </w:r>
      <w:proofErr w:type="gramStart"/>
      <w:r w:rsidRPr="007D0139">
        <w:rPr>
          <w:bCs/>
          <w:lang w:eastAsia="ja-JP"/>
        </w:rPr>
        <w:t>subsystems;</w:t>
      </w:r>
      <w:proofErr w:type="gramEnd"/>
    </w:p>
    <w:p w14:paraId="6E8F914F"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6.15.4.2.</w:t>
      </w:r>
      <w:r w:rsidRPr="007D0139">
        <w:rPr>
          <w:bCs/>
          <w:lang w:eastAsia="ja-JP"/>
        </w:rPr>
        <w:tab/>
        <w:t xml:space="preserve">Risk identification and </w:t>
      </w:r>
      <w:proofErr w:type="gramStart"/>
      <w:r w:rsidRPr="007D0139">
        <w:rPr>
          <w:bCs/>
          <w:lang w:eastAsia="ja-JP"/>
        </w:rPr>
        <w:t>mitigation</w:t>
      </w:r>
      <w:proofErr w:type="gramEnd"/>
    </w:p>
    <w:p w14:paraId="14C67418"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A risk identification and mitigation analysis using appropriate industry standard methodology (for guidance, see for example, IEC 61508, MIL-STD 882E, ISO 26262, AIAG &amp; VDA FMEA Handbook, fault analysis as in SAE J2929, or similar) documents: the hazards to vehicle occupants caused by thermal propagation triggered by an internal short circuit leading to a single cell thermal runaway, and the reduction of risk resulting from implementation of the identified risk mitigation functions or characteristics. The severity of the thermal event and the risk of propagation to adjacent cells in the battery pack shall be determined. </w:t>
      </w:r>
    </w:p>
    <w:p w14:paraId="1C6081E1"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risk identification and mitigation analysis shall include, as appropriate:</w:t>
      </w:r>
    </w:p>
    <w:p w14:paraId="3D636151"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(a)</w:t>
      </w:r>
      <w:r w:rsidRPr="007D0139">
        <w:rPr>
          <w:bCs/>
          <w:lang w:eastAsia="ja-JP"/>
        </w:rPr>
        <w:tab/>
        <w:t xml:space="preserve">Risk mitigation by </w:t>
      </w:r>
      <w:proofErr w:type="gramStart"/>
      <w:r w:rsidRPr="007D0139">
        <w:rPr>
          <w:bCs/>
          <w:lang w:eastAsia="ja-JP"/>
        </w:rPr>
        <w:t>design;</w:t>
      </w:r>
      <w:proofErr w:type="gramEnd"/>
    </w:p>
    <w:p w14:paraId="28992C54" w14:textId="01E9B81E" w:rsidR="009B7C18" w:rsidRPr="007D0139" w:rsidRDefault="009B7C18" w:rsidP="009B7C18">
      <w:pPr>
        <w:spacing w:after="120"/>
        <w:ind w:leftChars="1131" w:left="2830" w:right="1134" w:hangingChars="284" w:hanging="568"/>
        <w:jc w:val="both"/>
        <w:rPr>
          <w:bCs/>
          <w:lang w:eastAsia="ja-JP"/>
        </w:rPr>
      </w:pPr>
      <w:r w:rsidRPr="007D0139">
        <w:rPr>
          <w:bCs/>
          <w:lang w:eastAsia="ja-JP"/>
        </w:rPr>
        <w:t>(b)</w:t>
      </w:r>
      <w:r w:rsidRPr="007D0139">
        <w:rPr>
          <w:bCs/>
          <w:lang w:eastAsia="ja-JP"/>
        </w:rPr>
        <w:tab/>
        <w:t xml:space="preserve">Risk mitigation by manufacturing </w:t>
      </w:r>
      <w:proofErr w:type="gramStart"/>
      <w:r w:rsidRPr="007D0139">
        <w:rPr>
          <w:bCs/>
          <w:lang w:eastAsia="ja-JP"/>
        </w:rPr>
        <w:t>control;</w:t>
      </w:r>
      <w:proofErr w:type="gramEnd"/>
    </w:p>
    <w:p w14:paraId="17466C6F"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(c)</w:t>
      </w:r>
      <w:r w:rsidRPr="007D0139">
        <w:rPr>
          <w:bCs/>
          <w:lang w:eastAsia="ja-JP"/>
        </w:rPr>
        <w:tab/>
        <w:t>Risk mitigation by other means.</w:t>
      </w:r>
    </w:p>
    <w:p w14:paraId="03BA909B"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risk analysis shall also include information and justifications about any assumptions on system performance characteristics and properties, model behaviour or relative relevance and the likelihood of specified risk scenarios.</w:t>
      </w:r>
    </w:p>
    <w:p w14:paraId="274A3937"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The risk assessment is limited to occupant protection for the relevant operational design domain of REESS and the vehicle. </w:t>
      </w:r>
    </w:p>
    <w:p w14:paraId="6581C194"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6.15.4.3.</w:t>
      </w:r>
      <w:r w:rsidRPr="007D0139">
        <w:rPr>
          <w:bCs/>
          <w:lang w:eastAsia="ja-JP"/>
        </w:rPr>
        <w:tab/>
        <w:t xml:space="preserve">Risk mitigation effectiveness – validation and </w:t>
      </w:r>
      <w:proofErr w:type="gramStart"/>
      <w:r w:rsidRPr="007D0139">
        <w:rPr>
          <w:bCs/>
          <w:lang w:eastAsia="ja-JP"/>
        </w:rPr>
        <w:t>verification</w:t>
      </w:r>
      <w:proofErr w:type="gramEnd"/>
    </w:p>
    <w:p w14:paraId="3DEC395C"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2A615C29"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6.15.4.3.1.</w:t>
      </w:r>
      <w:r w:rsidRPr="007D0139">
        <w:rPr>
          <w:bCs/>
          <w:lang w:eastAsia="ja-JP"/>
        </w:rPr>
        <w:tab/>
        <w:t xml:space="preserve">Test and verification </w:t>
      </w:r>
      <w:proofErr w:type="gramStart"/>
      <w:r w:rsidRPr="007D0139">
        <w:rPr>
          <w:bCs/>
          <w:lang w:eastAsia="ja-JP"/>
        </w:rPr>
        <w:t>methods</w:t>
      </w:r>
      <w:proofErr w:type="gramEnd"/>
    </w:p>
    <w:p w14:paraId="74194D49"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Test and verification methods used for unit testing, implementation </w:t>
      </w:r>
      <w:proofErr w:type="gramStart"/>
      <w:r w:rsidRPr="007D0139">
        <w:rPr>
          <w:bCs/>
          <w:lang w:eastAsia="ja-JP"/>
        </w:rPr>
        <w:t>testing</w:t>
      </w:r>
      <w:proofErr w:type="gramEnd"/>
      <w:r w:rsidRPr="007D0139">
        <w:rPr>
          <w:bCs/>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and/or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09B6D2CC"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6.15.4.3.2.</w:t>
      </w:r>
      <w:r w:rsidRPr="007D0139">
        <w:rPr>
          <w:bCs/>
          <w:lang w:eastAsia="ja-JP"/>
        </w:rPr>
        <w:tab/>
        <w:t>Data sources and quality requirements</w:t>
      </w:r>
    </w:p>
    <w:p w14:paraId="45C19787"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2EDEF175" w14:textId="77777777" w:rsidR="009B7C18" w:rsidRPr="007D0139" w:rsidRDefault="009B7C18" w:rsidP="009B7C18">
      <w:pPr>
        <w:spacing w:after="120"/>
        <w:ind w:leftChars="565" w:left="2264" w:right="1134" w:hangingChars="567" w:hanging="1134"/>
        <w:jc w:val="both"/>
        <w:rPr>
          <w:bCs/>
          <w:lang w:eastAsia="ja-JP"/>
        </w:rPr>
      </w:pPr>
      <w:r w:rsidRPr="007B2082">
        <w:rPr>
          <w:bCs/>
          <w:lang w:eastAsia="ja-JP"/>
        </w:rPr>
        <w:tab/>
      </w:r>
      <w:r w:rsidRPr="007D0139">
        <w:rPr>
          <w:bCs/>
          <w:lang w:eastAsia="ja-JP"/>
        </w:rPr>
        <w:t xml:space="preserve">Data may include technical specifications and verifying test reports from suppliers and/or manufacturers, mathematical simulations from theoretical or empirical system models, scientific </w:t>
      </w:r>
      <w:proofErr w:type="gramStart"/>
      <w:r w:rsidRPr="007D0139">
        <w:rPr>
          <w:bCs/>
          <w:lang w:eastAsia="ja-JP"/>
        </w:rPr>
        <w:t>reports</w:t>
      </w:r>
      <w:proofErr w:type="gramEnd"/>
      <w:r w:rsidRPr="007D0139">
        <w:rPr>
          <w:bCs/>
          <w:lang w:eastAsia="ja-JP"/>
        </w:rPr>
        <w:t xml:space="preserve"> and publications, as well as field data.</w:t>
      </w:r>
    </w:p>
    <w:p w14:paraId="39E1E00F" w14:textId="2B968383" w:rsidR="009B7C18" w:rsidRPr="007D0139" w:rsidRDefault="009B7C18" w:rsidP="009B7C18">
      <w:pPr>
        <w:spacing w:after="120"/>
        <w:ind w:leftChars="565" w:left="2264" w:right="1134" w:hangingChars="567" w:hanging="1134"/>
        <w:jc w:val="both"/>
        <w:rPr>
          <w:bCs/>
          <w:lang w:eastAsia="ja-JP"/>
        </w:rPr>
      </w:pPr>
      <w:r w:rsidRPr="007B2082">
        <w:rPr>
          <w:bCs/>
          <w:lang w:eastAsia="ja-JP"/>
        </w:rPr>
        <w:lastRenderedPageBreak/>
        <w:tab/>
      </w:r>
      <w:r w:rsidRPr="007D0139">
        <w:rPr>
          <w:bCs/>
          <w:lang w:eastAsia="ja-JP"/>
        </w:rPr>
        <w:t xml:space="preserve">All relevant results available shall be gathered to create a full consistent </w:t>
      </w:r>
      <w:r w:rsidRPr="007D0139">
        <w:rPr>
          <w:rFonts w:hint="eastAsia"/>
          <w:bCs/>
          <w:lang w:eastAsia="ja-JP"/>
        </w:rPr>
        <w:t>report</w:t>
      </w:r>
      <w:r w:rsidRPr="007D0139">
        <w:rPr>
          <w:bCs/>
          <w:lang w:eastAsia="ja-JP"/>
        </w:rPr>
        <w:t xml:space="preserve">. The sources of externally derived data shall be identified. </w:t>
      </w:r>
    </w:p>
    <w:p w14:paraId="295D6F06"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A completeness check shall be conducted </w:t>
      </w:r>
      <w:proofErr w:type="gramStart"/>
      <w:r w:rsidRPr="007D0139">
        <w:rPr>
          <w:bCs/>
          <w:lang w:eastAsia="ja-JP"/>
        </w:rPr>
        <w:t>so as to</w:t>
      </w:r>
      <w:proofErr w:type="gramEnd"/>
      <w:r w:rsidRPr="007D0139">
        <w:rPr>
          <w:bCs/>
          <w:lang w:eastAsia="ja-JP"/>
        </w:rPr>
        <w:t xml:space="preserve"> ensure that all relevant information and data needed for the interpretation are available and complete. </w:t>
      </w:r>
    </w:p>
    <w:p w14:paraId="00790F47" w14:textId="77777777" w:rsidR="009B7C18" w:rsidRPr="007D0139" w:rsidRDefault="009B7C18" w:rsidP="009B7C18">
      <w:pPr>
        <w:spacing w:after="120"/>
        <w:ind w:leftChars="565" w:left="2264" w:right="1134" w:hangingChars="567" w:hanging="1134"/>
        <w:jc w:val="both"/>
        <w:rPr>
          <w:bCs/>
          <w:lang w:eastAsia="ja-JP"/>
        </w:rPr>
      </w:pPr>
      <w:r w:rsidRPr="007D0139">
        <w:rPr>
          <w:bCs/>
          <w:lang w:eastAsia="ja-JP"/>
        </w:rPr>
        <w:tab/>
        <w:t xml:space="preserve">A sensitivity check shall be conducted to evaluate the reliability of the </w:t>
      </w:r>
      <w:proofErr w:type="gramStart"/>
      <w:r w:rsidRPr="007D0139">
        <w:rPr>
          <w:bCs/>
          <w:lang w:eastAsia="ja-JP"/>
        </w:rPr>
        <w:t>final results</w:t>
      </w:r>
      <w:proofErr w:type="gramEnd"/>
      <w:r w:rsidRPr="007D0139">
        <w:rPr>
          <w:bCs/>
          <w:lang w:eastAsia="ja-JP"/>
        </w:rPr>
        <w:t xml:space="preserve"> and the conclusions by determining how they are affected by uncertainties in the data, allocation methods or assumptions made about the REESS.</w:t>
      </w:r>
    </w:p>
    <w:p w14:paraId="3F4BBEF4" w14:textId="3CF4821E" w:rsidR="009B7C18" w:rsidRPr="007D0139" w:rsidRDefault="009B7C18" w:rsidP="009B7C18">
      <w:pPr>
        <w:spacing w:after="120"/>
        <w:ind w:leftChars="565" w:left="2264" w:right="1134" w:hangingChars="567" w:hanging="1134"/>
        <w:jc w:val="both"/>
        <w:rPr>
          <w:bCs/>
          <w:lang w:eastAsia="ja-JP"/>
        </w:rPr>
      </w:pPr>
      <w:r w:rsidRPr="007D0139">
        <w:rPr>
          <w:bCs/>
          <w:lang w:eastAsia="ja-JP"/>
        </w:rPr>
        <w:t>6.15.4.4.</w:t>
      </w:r>
      <w:r w:rsidRPr="007D0139">
        <w:rPr>
          <w:bCs/>
          <w:lang w:eastAsia="ja-JP"/>
        </w:rPr>
        <w:tab/>
        <w:t>Conclusions</w:t>
      </w:r>
      <w:r w:rsidRPr="007D0139">
        <w:rPr>
          <w:bCs/>
          <w:vertAlign w:val="superscript"/>
          <w:lang w:eastAsia="ja-JP"/>
        </w:rPr>
        <w:t>4</w:t>
      </w:r>
    </w:p>
    <w:p w14:paraId="57E97E44"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(a)</w:t>
      </w:r>
      <w:r w:rsidRPr="007D0139">
        <w:rPr>
          <w:bCs/>
          <w:lang w:eastAsia="ja-JP"/>
        </w:rPr>
        <w:tab/>
        <w:t xml:space="preserve">The concluding part of the report shall comprise </w:t>
      </w:r>
      <w:proofErr w:type="gramStart"/>
      <w:r w:rsidRPr="007D0139">
        <w:rPr>
          <w:bCs/>
          <w:lang w:eastAsia="ja-JP"/>
        </w:rPr>
        <w:t>a brief summary</w:t>
      </w:r>
      <w:proofErr w:type="gramEnd"/>
      <w:r w:rsidRPr="007D0139">
        <w:rPr>
          <w:bCs/>
          <w:lang w:eastAsia="ja-JP"/>
        </w:rPr>
        <w:t xml:space="preserve"> of the major results of the risk management analysis and a statement that the requirements in paragraphs 6.15.1. and 6.15.2. are satisfied, including: the methods used are scientifically and technically valid for the scope of the risk management </w:t>
      </w:r>
      <w:proofErr w:type="gramStart"/>
      <w:r w:rsidRPr="007D0139">
        <w:rPr>
          <w:bCs/>
          <w:lang w:eastAsia="ja-JP"/>
        </w:rPr>
        <w:t>analysis;</w:t>
      </w:r>
      <w:proofErr w:type="gramEnd"/>
    </w:p>
    <w:p w14:paraId="339DE406"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(b)</w:t>
      </w:r>
      <w:r w:rsidRPr="007D0139">
        <w:rPr>
          <w:bCs/>
          <w:lang w:eastAsia="ja-JP"/>
        </w:rPr>
        <w:tab/>
        <w:t xml:space="preserve">The data used are appropriate and reasonable in relation to the intention of the risk management </w:t>
      </w:r>
      <w:proofErr w:type="gramStart"/>
      <w:r w:rsidRPr="007D0139">
        <w:rPr>
          <w:bCs/>
          <w:lang w:eastAsia="ja-JP"/>
        </w:rPr>
        <w:t>analysis;</w:t>
      </w:r>
      <w:proofErr w:type="gramEnd"/>
    </w:p>
    <w:p w14:paraId="4B41948B" w14:textId="77777777" w:rsidR="009B7C18" w:rsidRPr="007D0139" w:rsidRDefault="009B7C18" w:rsidP="009B7C18">
      <w:pPr>
        <w:spacing w:after="120"/>
        <w:ind w:leftChars="1131" w:left="2830" w:right="1134" w:hangingChars="284" w:hanging="568"/>
        <w:jc w:val="both"/>
        <w:rPr>
          <w:bCs/>
          <w:lang w:eastAsia="ja-JP"/>
        </w:rPr>
      </w:pPr>
      <w:r w:rsidRPr="007D0139">
        <w:rPr>
          <w:bCs/>
          <w:lang w:eastAsia="ja-JP"/>
        </w:rPr>
        <w:t>(c)</w:t>
      </w:r>
      <w:r w:rsidRPr="007D0139">
        <w:rPr>
          <w:bCs/>
          <w:lang w:eastAsia="ja-JP"/>
        </w:rPr>
        <w:tab/>
        <w:t>The interpretations are relevant and reflect the assumptions made and the limitations identified for the study.</w:t>
      </w:r>
    </w:p>
    <w:p w14:paraId="2DEC7496" w14:textId="77777777" w:rsidR="009B7C18" w:rsidRPr="007D0139" w:rsidRDefault="009B7C18" w:rsidP="009B7C18">
      <w:pPr>
        <w:spacing w:after="120"/>
        <w:ind w:leftChars="1131" w:left="2830" w:right="1134" w:hangingChars="284" w:hanging="568"/>
        <w:jc w:val="both"/>
        <w:rPr>
          <w:bCs/>
        </w:rPr>
      </w:pPr>
      <w:r w:rsidRPr="007D0139">
        <w:rPr>
          <w:bCs/>
          <w:lang w:eastAsia="ja-JP"/>
        </w:rPr>
        <w:tab/>
        <w:t>This part may be in the form of an internal or external critical review report, if the manufacturer has such a process in place.</w:t>
      </w:r>
      <w:r w:rsidRPr="007D0139">
        <w:rPr>
          <w:bCs/>
        </w:rPr>
        <w:t>"</w:t>
      </w:r>
    </w:p>
    <w:p w14:paraId="63415B08" w14:textId="77777777" w:rsidR="009B7C18" w:rsidRPr="009D0F1B" w:rsidRDefault="009B7C18" w:rsidP="009B7C18">
      <w:pPr>
        <w:spacing w:after="120"/>
        <w:ind w:left="2268" w:right="1134" w:hanging="1134"/>
        <w:jc w:val="both"/>
        <w:rPr>
          <w:i/>
          <w:lang w:eastAsia="ja-JP"/>
        </w:rPr>
      </w:pPr>
      <w:r w:rsidRPr="009D0F1B">
        <w:rPr>
          <w:rFonts w:hint="eastAsia"/>
          <w:i/>
          <w:lang w:eastAsia="ja-JP"/>
        </w:rPr>
        <w:t>A</w:t>
      </w:r>
      <w:r w:rsidRPr="009D0F1B">
        <w:rPr>
          <w:i/>
          <w:lang w:eastAsia="ja-JP"/>
        </w:rPr>
        <w:t xml:space="preserve">dd a new footnote 4 to paragraph 6.15.4.4., </w:t>
      </w:r>
      <w:r w:rsidRPr="009D0F1B">
        <w:rPr>
          <w:iCs/>
          <w:lang w:eastAsia="ja-JP"/>
        </w:rPr>
        <w:t>to read:</w:t>
      </w:r>
    </w:p>
    <w:p w14:paraId="5D4E391E" w14:textId="77777777" w:rsidR="009B7C18" w:rsidRPr="009D0F1B" w:rsidRDefault="009B7C18" w:rsidP="009B7C18">
      <w:pPr>
        <w:spacing w:after="120"/>
        <w:ind w:left="1560" w:right="1134" w:hanging="426"/>
        <w:jc w:val="both"/>
        <w:rPr>
          <w:iCs/>
          <w:lang w:eastAsia="ja-JP"/>
        </w:rPr>
      </w:pPr>
      <w:r w:rsidRPr="00F80068">
        <w:rPr>
          <w:bCs/>
        </w:rPr>
        <w:t>"</w:t>
      </w:r>
      <w:r w:rsidRPr="00F80068">
        <w:rPr>
          <w:bCs/>
          <w:sz w:val="18"/>
          <w:szCs w:val="18"/>
          <w:vertAlign w:val="superscript"/>
        </w:rPr>
        <w:t>4</w:t>
      </w:r>
      <w:r w:rsidRPr="00F80068">
        <w:rPr>
          <w:bCs/>
          <w:sz w:val="18"/>
          <w:szCs w:val="18"/>
        </w:rPr>
        <w:t xml:space="preserve"> </w:t>
      </w:r>
      <w:r w:rsidRPr="00F80068">
        <w:rPr>
          <w:bCs/>
          <w:iCs/>
          <w:sz w:val="18"/>
          <w:szCs w:val="18"/>
          <w:lang w:eastAsia="ja-JP"/>
        </w:rPr>
        <w:t>The manufacturer will be accountable for the verity and integrity of the documentation.</w:t>
      </w:r>
      <w:r w:rsidRPr="00F80068">
        <w:rPr>
          <w:bCs/>
          <w:sz w:val="18"/>
          <w:szCs w:val="18"/>
        </w:rPr>
        <w:t xml:space="preserve"> </w:t>
      </w:r>
      <w:r w:rsidRPr="00F80068">
        <w:rPr>
          <w:bCs/>
        </w:rPr>
        <w:t>"</w:t>
      </w:r>
    </w:p>
    <w:p w14:paraId="1CF20D5E" w14:textId="77777777" w:rsidR="009B7C18" w:rsidRPr="007B2082" w:rsidRDefault="009B7C18" w:rsidP="009B7C18">
      <w:pPr>
        <w:spacing w:after="120"/>
        <w:ind w:left="2268" w:right="1134" w:hanging="1134"/>
        <w:jc w:val="both"/>
      </w:pPr>
      <w:r w:rsidRPr="00893C45">
        <w:rPr>
          <w:i/>
        </w:rPr>
        <w:t>Insert new paragraph 6</w:t>
      </w:r>
      <w:r>
        <w:rPr>
          <w:i/>
        </w:rPr>
        <w:t>.</w:t>
      </w:r>
      <w:r w:rsidRPr="00893C45">
        <w:rPr>
          <w:i/>
        </w:rPr>
        <w:t xml:space="preserve">16., </w:t>
      </w:r>
      <w:r w:rsidRPr="00893C45">
        <w:rPr>
          <w:iCs/>
        </w:rPr>
        <w:t>to read:</w:t>
      </w:r>
      <w:r w:rsidRPr="007B2082">
        <w:t xml:space="preserve"> </w:t>
      </w:r>
    </w:p>
    <w:p w14:paraId="0CF77DFB" w14:textId="77777777" w:rsidR="009B7C18" w:rsidRPr="00837816" w:rsidRDefault="009B7C18" w:rsidP="009B7C18">
      <w:pPr>
        <w:spacing w:after="120"/>
        <w:ind w:leftChars="565" w:left="2264" w:right="1134" w:hangingChars="567" w:hanging="1134"/>
        <w:jc w:val="both"/>
        <w:rPr>
          <w:bCs/>
        </w:rPr>
      </w:pPr>
      <w:r w:rsidRPr="00837816">
        <w:rPr>
          <w:bCs/>
        </w:rPr>
        <w:t>"</w:t>
      </w:r>
      <w:r w:rsidRPr="00837816">
        <w:rPr>
          <w:bCs/>
          <w:lang w:eastAsia="ja-JP"/>
        </w:rPr>
        <w:t>6.16.</w:t>
      </w:r>
      <w:r w:rsidRPr="00837816">
        <w:rPr>
          <w:bCs/>
          <w:lang w:eastAsia="ja-JP"/>
        </w:rPr>
        <w:tab/>
      </w:r>
      <w:r w:rsidRPr="00837816">
        <w:rPr>
          <w:bCs/>
        </w:rPr>
        <w:t>Communication between vehicle and REESS.</w:t>
      </w:r>
    </w:p>
    <w:p w14:paraId="0DA8CDD2" w14:textId="77777777" w:rsidR="009B7C18" w:rsidRPr="00837816" w:rsidRDefault="009B7C18" w:rsidP="009B7C18">
      <w:pPr>
        <w:spacing w:after="120"/>
        <w:ind w:leftChars="565" w:left="2264" w:right="1134" w:hangingChars="567" w:hanging="1134"/>
        <w:jc w:val="both"/>
        <w:rPr>
          <w:bCs/>
        </w:rPr>
      </w:pPr>
      <w:r w:rsidRPr="00837816">
        <w:rPr>
          <w:bCs/>
        </w:rPr>
        <w:tab/>
        <w:t>REESS and vehicle shall be compatible with regard to their communication."</w:t>
      </w:r>
      <w:r w:rsidRPr="00837816" w:rsidDel="003C4CB1">
        <w:rPr>
          <w:bCs/>
        </w:rPr>
        <w:t xml:space="preserve"> </w:t>
      </w:r>
    </w:p>
    <w:p w14:paraId="1FEC9748" w14:textId="77777777" w:rsidR="009B7C18" w:rsidRPr="007B2082" w:rsidRDefault="009B7C18" w:rsidP="009B7C18">
      <w:pPr>
        <w:spacing w:after="120"/>
        <w:ind w:left="2268" w:right="1134" w:hanging="1134"/>
        <w:jc w:val="both"/>
      </w:pPr>
      <w:r w:rsidRPr="00893C45">
        <w:rPr>
          <w:i/>
        </w:rPr>
        <w:t>Insert new paragraphs 7</w:t>
      </w:r>
      <w:r>
        <w:rPr>
          <w:i/>
        </w:rPr>
        <w:t>.</w:t>
      </w:r>
      <w:r w:rsidRPr="00893C45">
        <w:rPr>
          <w:i/>
        </w:rPr>
        <w:t xml:space="preserve"> to 7.2</w:t>
      </w:r>
      <w:r>
        <w:rPr>
          <w:i/>
        </w:rPr>
        <w:t>.</w:t>
      </w:r>
      <w:r w:rsidRPr="00893C45">
        <w:rPr>
          <w:i/>
        </w:rPr>
        <w:t xml:space="preserve">, </w:t>
      </w:r>
      <w:r w:rsidRPr="00893C45">
        <w:rPr>
          <w:iCs/>
        </w:rPr>
        <w:t>to read:</w:t>
      </w:r>
      <w:r w:rsidRPr="007B2082">
        <w:t xml:space="preserve"> </w:t>
      </w:r>
    </w:p>
    <w:p w14:paraId="52745C27" w14:textId="77777777" w:rsidR="009B7C18" w:rsidRPr="003127C1" w:rsidRDefault="009B7C18" w:rsidP="009B7C18">
      <w:pPr>
        <w:spacing w:after="120"/>
        <w:ind w:leftChars="565" w:left="2268" w:right="1134" w:hangingChars="567" w:hanging="1138"/>
        <w:jc w:val="both"/>
        <w:rPr>
          <w:b/>
          <w:sz w:val="28"/>
        </w:rPr>
      </w:pPr>
      <w:r w:rsidRPr="003127C1">
        <w:rPr>
          <w:b/>
        </w:rPr>
        <w:t>"</w:t>
      </w:r>
      <w:r w:rsidRPr="003127C1">
        <w:rPr>
          <w:b/>
          <w:sz w:val="28"/>
        </w:rPr>
        <w:t xml:space="preserve">7. </w:t>
      </w:r>
      <w:r w:rsidRPr="003127C1">
        <w:rPr>
          <w:b/>
          <w:sz w:val="28"/>
        </w:rPr>
        <w:tab/>
        <w:t>Part III: Requirements for the installation of an approved Rechargeable Electrical Energy Storage System (REESS) for the purpose of a vehicle approval</w:t>
      </w:r>
    </w:p>
    <w:p w14:paraId="55002A72" w14:textId="77ECF7AF" w:rsidR="009B7C18" w:rsidRPr="00F80068" w:rsidRDefault="009B7C18" w:rsidP="0012165D">
      <w:pPr>
        <w:spacing w:after="120"/>
        <w:ind w:left="2268" w:right="1134" w:hanging="1134"/>
        <w:jc w:val="both"/>
        <w:rPr>
          <w:bCs/>
        </w:rPr>
      </w:pPr>
      <w:r w:rsidRPr="00F80068">
        <w:rPr>
          <w:bCs/>
        </w:rPr>
        <w:t>7.1.</w:t>
      </w:r>
      <w:r w:rsidRPr="00F80068">
        <w:rPr>
          <w:bCs/>
        </w:rPr>
        <w:tab/>
        <w:t xml:space="preserve">For a REESS which has been type approved in accordance with Part II of </w:t>
      </w:r>
      <w:r w:rsidRPr="00F80068">
        <w:rPr>
          <w:bCs/>
          <w:lang w:eastAsia="ja-JP"/>
        </w:rPr>
        <w:t xml:space="preserve">this </w:t>
      </w:r>
      <w:r w:rsidRPr="00F80068">
        <w:rPr>
          <w:bCs/>
        </w:rPr>
        <w:t xml:space="preserve">Regulation, installation shall be in accordance with the instructions provided by the manufacturer of the REESS, and in conformity with the description provided in Annex </w:t>
      </w:r>
      <w:r w:rsidRPr="00F80068">
        <w:rPr>
          <w:bCs/>
          <w:lang w:eastAsia="ja-JP"/>
        </w:rPr>
        <w:t>1, Part 2</w:t>
      </w:r>
      <w:r w:rsidRPr="00F80068">
        <w:rPr>
          <w:bCs/>
        </w:rPr>
        <w:t xml:space="preserve"> to this Regulation.</w:t>
      </w:r>
    </w:p>
    <w:p w14:paraId="02692EEF" w14:textId="77777777" w:rsidR="009B7C18" w:rsidRPr="00F80068" w:rsidRDefault="009B7C18" w:rsidP="009B7C18">
      <w:pPr>
        <w:spacing w:after="120"/>
        <w:ind w:left="2268" w:right="1134" w:hanging="1134"/>
        <w:jc w:val="both"/>
        <w:rPr>
          <w:bCs/>
        </w:rPr>
      </w:pPr>
      <w:r w:rsidRPr="00F80068">
        <w:rPr>
          <w:bCs/>
          <w:lang w:eastAsia="ja-JP"/>
        </w:rPr>
        <w:t>7.2.</w:t>
      </w:r>
      <w:r w:rsidRPr="00F80068">
        <w:rPr>
          <w:bCs/>
          <w:lang w:eastAsia="ja-JP"/>
        </w:rPr>
        <w:tab/>
        <w:t>The requirements stated in paragraphs 5.1. to 5.1.4.4. and paragraphs 5.2.2. to 5.5.3. above shall be met.</w:t>
      </w:r>
      <w:r w:rsidRPr="00F80068">
        <w:rPr>
          <w:bCs/>
        </w:rPr>
        <w:t>"</w:t>
      </w:r>
    </w:p>
    <w:p w14:paraId="183A404C" w14:textId="77777777" w:rsidR="009B7C18" w:rsidRPr="00F80068" w:rsidRDefault="009B7C18" w:rsidP="009B7C18">
      <w:pPr>
        <w:spacing w:after="120"/>
        <w:ind w:left="2268" w:right="1134" w:hanging="1134"/>
        <w:jc w:val="both"/>
        <w:rPr>
          <w:bCs/>
          <w:iCs/>
        </w:rPr>
      </w:pPr>
      <w:r w:rsidRPr="00F80068">
        <w:rPr>
          <w:bCs/>
          <w:i/>
        </w:rPr>
        <w:t xml:space="preserve">Paragraphs 7. to 11. (former), </w:t>
      </w:r>
      <w:r w:rsidRPr="00F80068">
        <w:rPr>
          <w:bCs/>
          <w:iCs/>
        </w:rPr>
        <w:t>renumber as paragraphs 8. to 12.</w:t>
      </w:r>
    </w:p>
    <w:p w14:paraId="0DC1634E" w14:textId="77777777" w:rsidR="009B7C18" w:rsidRPr="00F80068" w:rsidRDefault="009B7C18" w:rsidP="009B7C18">
      <w:pPr>
        <w:spacing w:after="120"/>
        <w:ind w:left="2268" w:right="1134" w:hanging="1134"/>
        <w:jc w:val="both"/>
        <w:rPr>
          <w:bCs/>
          <w:highlight w:val="yellow"/>
        </w:rPr>
      </w:pPr>
      <w:r w:rsidRPr="00F80068">
        <w:rPr>
          <w:bCs/>
          <w:i/>
        </w:rPr>
        <w:t xml:space="preserve">Insert new paragraphs 13. to 13.2., </w:t>
      </w:r>
      <w:r w:rsidRPr="00F80068">
        <w:rPr>
          <w:bCs/>
          <w:iCs/>
        </w:rPr>
        <w:t>to read:</w:t>
      </w:r>
      <w:r w:rsidRPr="00F80068">
        <w:rPr>
          <w:bCs/>
          <w:highlight w:val="yellow"/>
        </w:rPr>
        <w:t xml:space="preserve"> </w:t>
      </w:r>
    </w:p>
    <w:p w14:paraId="4F0B5A96" w14:textId="77777777" w:rsidR="009B7C18" w:rsidRPr="003127C1" w:rsidRDefault="009B7C18" w:rsidP="009B7C18">
      <w:pPr>
        <w:pStyle w:val="HChG"/>
      </w:pPr>
      <w:r w:rsidRPr="003127C1">
        <w:t>"13.</w:t>
      </w:r>
      <w:r w:rsidRPr="003127C1">
        <w:tab/>
      </w:r>
      <w:r w:rsidRPr="003127C1">
        <w:tab/>
        <w:t>Transitional Provisions</w:t>
      </w:r>
    </w:p>
    <w:p w14:paraId="019F0FA0" w14:textId="77777777" w:rsidR="009B7C18" w:rsidRPr="00837816" w:rsidRDefault="009B7C18" w:rsidP="009B7C18">
      <w:pPr>
        <w:spacing w:after="120"/>
        <w:ind w:left="2268" w:right="1134" w:hanging="1134"/>
        <w:jc w:val="both"/>
        <w:rPr>
          <w:bCs/>
        </w:rPr>
      </w:pPr>
      <w:r w:rsidRPr="00837816">
        <w:rPr>
          <w:bCs/>
        </w:rPr>
        <w:t>13.1.</w:t>
      </w:r>
      <w:r w:rsidRPr="00837816">
        <w:rPr>
          <w:bCs/>
        </w:rPr>
        <w:tab/>
        <w:t>General</w:t>
      </w:r>
    </w:p>
    <w:p w14:paraId="4E272C84" w14:textId="77777777" w:rsidR="009B7C18" w:rsidRPr="00837816" w:rsidRDefault="009B7C18" w:rsidP="009B7C18">
      <w:pPr>
        <w:spacing w:after="120"/>
        <w:ind w:left="2268" w:right="1134" w:hanging="1134"/>
        <w:jc w:val="both"/>
        <w:rPr>
          <w:bCs/>
        </w:rPr>
      </w:pPr>
      <w:r w:rsidRPr="00837816">
        <w:rPr>
          <w:bCs/>
        </w:rPr>
        <w:t>13.1.1.</w:t>
      </w:r>
      <w:r w:rsidRPr="00837816">
        <w:rPr>
          <w:bCs/>
        </w:rPr>
        <w:tab/>
        <w:t>Contracting Parties applying this Regulation may grant type approvals according to any of the preceding series of amendments to this Regulation.</w:t>
      </w:r>
    </w:p>
    <w:p w14:paraId="4FE3910E" w14:textId="77777777" w:rsidR="009B7C18" w:rsidRPr="003127C1" w:rsidRDefault="009B7C18" w:rsidP="009B7C18">
      <w:pPr>
        <w:spacing w:after="120"/>
        <w:ind w:left="2268" w:right="1134" w:hanging="1134"/>
        <w:jc w:val="both"/>
        <w:rPr>
          <w:bCs/>
        </w:rPr>
      </w:pPr>
      <w:r w:rsidRPr="003127C1">
        <w:rPr>
          <w:bCs/>
        </w:rPr>
        <w:t>13.1.2.</w:t>
      </w:r>
      <w:r w:rsidRPr="003127C1">
        <w:rPr>
          <w:bCs/>
        </w:rPr>
        <w:tab/>
        <w:t>Contracting Parties applying this Regulation shall continue to grant extensions of existing approvals to any of the preceding series of amendments to this Regulation.</w:t>
      </w:r>
    </w:p>
    <w:p w14:paraId="6840A7DD" w14:textId="77777777" w:rsidR="009B7C18" w:rsidRPr="003127C1" w:rsidRDefault="009B7C18" w:rsidP="009B7C18">
      <w:pPr>
        <w:spacing w:after="120"/>
        <w:ind w:left="2268" w:right="1134" w:hanging="1134"/>
        <w:jc w:val="both"/>
        <w:rPr>
          <w:bCs/>
        </w:rPr>
      </w:pPr>
      <w:r w:rsidRPr="003127C1">
        <w:rPr>
          <w:bCs/>
        </w:rPr>
        <w:lastRenderedPageBreak/>
        <w:t>13.2.</w:t>
      </w:r>
      <w:r w:rsidRPr="003127C1">
        <w:rPr>
          <w:bCs/>
        </w:rPr>
        <w:tab/>
        <w:t>Transitional provisions applicable to</w:t>
      </w:r>
      <w:r w:rsidRPr="003127C1">
        <w:rPr>
          <w:bCs/>
          <w:lang w:eastAsia="ja-JP"/>
        </w:rPr>
        <w:t xml:space="preserve"> the </w:t>
      </w:r>
      <w:r w:rsidRPr="003127C1">
        <w:rPr>
          <w:bCs/>
        </w:rPr>
        <w:t>03 series of amendments."</w:t>
      </w:r>
    </w:p>
    <w:p w14:paraId="1374CB10" w14:textId="77777777" w:rsidR="009B7C18" w:rsidRPr="00893C45" w:rsidRDefault="009B7C18" w:rsidP="009B7C18">
      <w:pPr>
        <w:spacing w:after="120"/>
        <w:ind w:left="2268" w:right="1134" w:hanging="1134"/>
        <w:jc w:val="both"/>
        <w:rPr>
          <w:b/>
          <w:bCs/>
          <w:iCs/>
          <w:highlight w:val="yellow"/>
        </w:rPr>
      </w:pPr>
      <w:r w:rsidRPr="00893C45">
        <w:rPr>
          <w:i/>
        </w:rPr>
        <w:t>Paragraphs 12.1. to 12.4. (former),</w:t>
      </w:r>
      <w:r w:rsidRPr="00893C45">
        <w:rPr>
          <w:iCs/>
        </w:rPr>
        <w:t xml:space="preserve"> renumber as paragraphs 13.2.1. to 13.2.4.</w:t>
      </w:r>
    </w:p>
    <w:p w14:paraId="029EEF5F" w14:textId="77777777" w:rsidR="009B7C18" w:rsidRPr="007B2082" w:rsidRDefault="009B7C18" w:rsidP="009B7C18">
      <w:pPr>
        <w:spacing w:after="120"/>
        <w:ind w:left="2268" w:right="1134" w:hanging="1134"/>
        <w:jc w:val="both"/>
        <w:rPr>
          <w:highlight w:val="yellow"/>
        </w:rPr>
      </w:pPr>
      <w:r w:rsidRPr="00893C45">
        <w:rPr>
          <w:i/>
        </w:rPr>
        <w:t xml:space="preserve">Insert new paragraph 13.3., </w:t>
      </w:r>
      <w:r w:rsidRPr="00893C45">
        <w:rPr>
          <w:iCs/>
        </w:rPr>
        <w:t>to read:</w:t>
      </w:r>
      <w:r w:rsidRPr="007B2082">
        <w:rPr>
          <w:highlight w:val="yellow"/>
        </w:rPr>
        <w:t xml:space="preserve"> </w:t>
      </w:r>
    </w:p>
    <w:p w14:paraId="2651B8B9" w14:textId="77777777" w:rsidR="009B7C18" w:rsidRPr="003127C1" w:rsidRDefault="009B7C18" w:rsidP="009B7C18">
      <w:pPr>
        <w:spacing w:after="120"/>
        <w:ind w:left="2268" w:right="1134" w:hanging="1134"/>
        <w:jc w:val="both"/>
        <w:rPr>
          <w:bCs/>
        </w:rPr>
      </w:pPr>
      <w:r w:rsidRPr="003127C1">
        <w:rPr>
          <w:bCs/>
        </w:rPr>
        <w:t>"13.3.</w:t>
      </w:r>
      <w:r w:rsidRPr="003127C1">
        <w:rPr>
          <w:bCs/>
        </w:rPr>
        <w:tab/>
        <w:t>Transitional provisions applicable to the 04 series of amendments. "</w:t>
      </w:r>
    </w:p>
    <w:p w14:paraId="2828674E" w14:textId="77777777" w:rsidR="009B7C18" w:rsidRPr="007B2082" w:rsidRDefault="009B7C18" w:rsidP="009B7C18">
      <w:pPr>
        <w:spacing w:after="120"/>
        <w:ind w:left="2268" w:right="1134" w:hanging="1134"/>
        <w:jc w:val="both"/>
        <w:rPr>
          <w:highlight w:val="yellow"/>
        </w:rPr>
      </w:pPr>
      <w:r w:rsidRPr="00893C45">
        <w:rPr>
          <w:i/>
        </w:rPr>
        <w:t>Paragraph 12.5. (former),</w:t>
      </w:r>
      <w:r w:rsidRPr="00893C45">
        <w:rPr>
          <w:iCs/>
        </w:rPr>
        <w:t xml:space="preserve"> renumber as paragraph 13.3.1.</w:t>
      </w:r>
    </w:p>
    <w:p w14:paraId="310FDA80" w14:textId="77777777" w:rsidR="009B7C18" w:rsidRPr="00893C45" w:rsidRDefault="009B7C18" w:rsidP="009B7C18">
      <w:pPr>
        <w:spacing w:after="120"/>
        <w:ind w:left="1134" w:right="1134"/>
        <w:jc w:val="both"/>
        <w:rPr>
          <w:b/>
          <w:bCs/>
          <w:iCs/>
          <w:highlight w:val="yellow"/>
        </w:rPr>
      </w:pPr>
      <w:r w:rsidRPr="00893C45">
        <w:rPr>
          <w:i/>
        </w:rPr>
        <w:t xml:space="preserve">Paragraphs 12.6. to 12.9. (former), </w:t>
      </w:r>
      <w:r w:rsidRPr="00893C45">
        <w:rPr>
          <w:iCs/>
        </w:rPr>
        <w:t>renumber as paragraphs 13.3.2. to 13.3.5. and amend to read.:</w:t>
      </w:r>
    </w:p>
    <w:p w14:paraId="483E3F0F" w14:textId="28A3731B" w:rsidR="009B7C18" w:rsidRPr="003127C1" w:rsidRDefault="009B7C18" w:rsidP="009B7C18">
      <w:pPr>
        <w:spacing w:after="120"/>
        <w:ind w:left="2268" w:right="1134" w:hanging="1134"/>
        <w:jc w:val="both"/>
        <w:rPr>
          <w:bCs/>
        </w:rPr>
      </w:pPr>
      <w:r w:rsidRPr="003127C1">
        <w:rPr>
          <w:bCs/>
        </w:rPr>
        <w:t>"13.3.2.</w:t>
      </w:r>
      <w:r w:rsidRPr="003127C1">
        <w:rPr>
          <w:bCs/>
        </w:rPr>
        <w:tab/>
        <w:t>As from 1 September 2026, Contracting Parties applying this UN Regulation shall not be obliged to accept UN type approvals to any of the preceding series of amendments that were first issued on or after 1 September 2026.</w:t>
      </w:r>
    </w:p>
    <w:p w14:paraId="17060522" w14:textId="7837629F" w:rsidR="009B7C18" w:rsidRPr="003127C1" w:rsidRDefault="009B7C18" w:rsidP="009B7C18">
      <w:pPr>
        <w:spacing w:after="120"/>
        <w:ind w:left="2268" w:right="1134" w:hanging="1134"/>
        <w:jc w:val="both"/>
        <w:rPr>
          <w:bCs/>
        </w:rPr>
      </w:pPr>
      <w:r w:rsidRPr="003127C1">
        <w:rPr>
          <w:bCs/>
        </w:rPr>
        <w:t>13.3.3.</w:t>
      </w:r>
      <w:r w:rsidRPr="003127C1">
        <w:rPr>
          <w:bCs/>
        </w:rPr>
        <w:tab/>
        <w:t>Until 1 September 2027, Contracting Parties applying this UN Regulation shall accept UN type approvals to the 03 series of amendments that were first issued before 1 September 2026.</w:t>
      </w:r>
    </w:p>
    <w:p w14:paraId="5CFFA54B" w14:textId="7E242E7B" w:rsidR="009B7C18" w:rsidRPr="003127C1" w:rsidRDefault="009B7C18" w:rsidP="009B7C18">
      <w:pPr>
        <w:spacing w:after="120"/>
        <w:ind w:left="2268" w:right="1134" w:hanging="1134"/>
        <w:jc w:val="both"/>
        <w:rPr>
          <w:bCs/>
        </w:rPr>
      </w:pPr>
      <w:r w:rsidRPr="003127C1">
        <w:rPr>
          <w:bCs/>
        </w:rPr>
        <w:t>13.3.4.</w:t>
      </w:r>
      <w:r w:rsidRPr="003127C1">
        <w:rPr>
          <w:bCs/>
        </w:rPr>
        <w:tab/>
        <w:t xml:space="preserve">As from 1 September 2027, Contracting Parties applying this Regulation shall not be obliged to accept type approvals issued to any of the preceding series </w:t>
      </w:r>
      <w:bookmarkStart w:id="4" w:name="_Hlk176504623"/>
      <w:r w:rsidRPr="003127C1">
        <w:rPr>
          <w:bCs/>
        </w:rPr>
        <w:t>of amendments to this Regulation.</w:t>
      </w:r>
      <w:bookmarkEnd w:id="4"/>
    </w:p>
    <w:p w14:paraId="56751413" w14:textId="32D5F08B" w:rsidR="009B7C18" w:rsidRPr="003127C1" w:rsidRDefault="009B7C18" w:rsidP="009B7C18">
      <w:pPr>
        <w:spacing w:after="120"/>
        <w:ind w:left="2268" w:right="1134" w:hanging="1134"/>
        <w:jc w:val="both"/>
        <w:rPr>
          <w:bCs/>
        </w:rPr>
      </w:pPr>
      <w:r w:rsidRPr="003127C1">
        <w:rPr>
          <w:bCs/>
        </w:rPr>
        <w:t>13.3.5.</w:t>
      </w:r>
      <w:r w:rsidRPr="003127C1">
        <w:rPr>
          <w:bCs/>
        </w:rPr>
        <w:tab/>
        <w:t xml:space="preserve">Notwithstanding paragraph 13.3.4., Contracting Parties applying this Regulation shall continue to accept type approvals issued according to the 03 series of amendments of this Regulation, for the vehicles and vehicle systems which are not affected by the changes introduced by the 04 series of amendments. " </w:t>
      </w:r>
    </w:p>
    <w:p w14:paraId="648FF0F8" w14:textId="77777777" w:rsidR="009B7C18" w:rsidRPr="00893C45" w:rsidRDefault="009B7C18" w:rsidP="009B7C18">
      <w:pPr>
        <w:spacing w:after="120"/>
        <w:ind w:left="2268" w:right="1134" w:hanging="1134"/>
        <w:jc w:val="both"/>
        <w:rPr>
          <w:b/>
          <w:bCs/>
          <w:iCs/>
          <w:highlight w:val="yellow"/>
        </w:rPr>
      </w:pPr>
      <w:r w:rsidRPr="00893C45">
        <w:rPr>
          <w:i/>
        </w:rPr>
        <w:t xml:space="preserve">Paragraph 12.10. (former), </w:t>
      </w:r>
      <w:r w:rsidRPr="00893C45">
        <w:rPr>
          <w:iCs/>
        </w:rPr>
        <w:t xml:space="preserve">shall be </w:t>
      </w:r>
      <w:proofErr w:type="gramStart"/>
      <w:r w:rsidRPr="00893C45">
        <w:rPr>
          <w:iCs/>
        </w:rPr>
        <w:t>deleted</w:t>
      </w:r>
      <w:proofErr w:type="gramEnd"/>
    </w:p>
    <w:p w14:paraId="011C52A8" w14:textId="77777777" w:rsidR="009B7C18" w:rsidRPr="00893C45" w:rsidRDefault="009B7C18" w:rsidP="009B7C18">
      <w:pPr>
        <w:spacing w:after="120"/>
        <w:ind w:left="1134" w:right="1134"/>
        <w:jc w:val="both"/>
        <w:rPr>
          <w:b/>
          <w:bCs/>
          <w:iCs/>
          <w:highlight w:val="yellow"/>
        </w:rPr>
      </w:pPr>
      <w:r w:rsidRPr="00893C45">
        <w:rPr>
          <w:i/>
        </w:rPr>
        <w:t xml:space="preserve">Paragraph 12.11. (former), </w:t>
      </w:r>
      <w:r w:rsidRPr="00893C45">
        <w:rPr>
          <w:iCs/>
        </w:rPr>
        <w:t>renumber as paragraph 13.3.6. and amend to read:</w:t>
      </w:r>
    </w:p>
    <w:p w14:paraId="369BB479" w14:textId="7641062B" w:rsidR="009B7C18" w:rsidRPr="003127C1" w:rsidRDefault="003127C1" w:rsidP="009B7C18">
      <w:pPr>
        <w:pStyle w:val="para"/>
        <w:rPr>
          <w:rFonts w:eastAsia="MS PGothic"/>
          <w:bCs/>
          <w:iCs/>
          <w:lang w:val="en-GB" w:eastAsia="ja-JP"/>
        </w:rPr>
      </w:pPr>
      <w:r w:rsidRPr="003127C1">
        <w:rPr>
          <w:bCs/>
          <w:lang w:val="en-GB"/>
        </w:rPr>
        <w:t>"</w:t>
      </w:r>
      <w:r w:rsidR="009B7C18" w:rsidRPr="003127C1">
        <w:rPr>
          <w:bCs/>
          <w:lang w:val="en-GB" w:eastAsia="ja-JP"/>
        </w:rPr>
        <w:t>13.3.6.</w:t>
      </w:r>
      <w:r w:rsidR="009B7C18" w:rsidRPr="003127C1">
        <w:rPr>
          <w:bCs/>
          <w:lang w:val="en-GB" w:eastAsia="ja-JP"/>
        </w:rPr>
        <w:tab/>
      </w:r>
      <w:r w:rsidR="009B7C18" w:rsidRPr="003127C1">
        <w:rPr>
          <w:rFonts w:eastAsia="MS PGothic"/>
          <w:bCs/>
          <w:iCs/>
          <w:lang w:val="en-GB" w:eastAsia="ja-JP"/>
        </w:rPr>
        <w:t>Notwithstanding the transitional provisions above, Contracting Parties who start to apply this Regulation after the date of entry into force of the 04 series of amendments are not obliged to accept type approvals which were granted in accordance with any of the preceding series of amendments to this Regulation.</w:t>
      </w:r>
      <w:r w:rsidR="009B7C18" w:rsidRPr="003127C1">
        <w:rPr>
          <w:bCs/>
          <w:lang w:val="en-GB"/>
        </w:rPr>
        <w:t xml:space="preserve"> "</w:t>
      </w:r>
    </w:p>
    <w:p w14:paraId="0E675DB4" w14:textId="77777777" w:rsidR="009B7C18" w:rsidRPr="00893C45" w:rsidRDefault="009B7C18" w:rsidP="009B7C18">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E8275DE" w14:textId="77777777" w:rsidR="009B7C18" w:rsidRPr="003127C1" w:rsidRDefault="009B7C18" w:rsidP="009B7C18">
      <w:pPr>
        <w:spacing w:after="120"/>
        <w:ind w:left="2268" w:right="1134" w:hanging="1134"/>
        <w:jc w:val="both"/>
        <w:rPr>
          <w:bCs/>
        </w:rPr>
      </w:pPr>
      <w:r w:rsidRPr="003127C1">
        <w:rPr>
          <w:bCs/>
        </w:rPr>
        <w:t>"13.4.</w:t>
      </w:r>
      <w:r w:rsidRPr="003127C1">
        <w:rPr>
          <w:bCs/>
        </w:rPr>
        <w:tab/>
        <w:t>Transitional provisions applicable to the 05 series of amendments.</w:t>
      </w:r>
    </w:p>
    <w:p w14:paraId="5DF09752" w14:textId="77777777" w:rsidR="009B7C18" w:rsidRPr="003127C1" w:rsidRDefault="009B7C18" w:rsidP="009B7C18">
      <w:pPr>
        <w:spacing w:after="120"/>
        <w:ind w:left="2268" w:right="1134" w:hanging="1134"/>
        <w:jc w:val="both"/>
        <w:rPr>
          <w:bCs/>
        </w:rPr>
      </w:pPr>
      <w:r w:rsidRPr="003127C1">
        <w:rPr>
          <w:bCs/>
        </w:rPr>
        <w:t>13.4.1.</w:t>
      </w:r>
      <w:r w:rsidRPr="003127C1">
        <w:rPr>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1E9FE2D" w14:textId="77777777" w:rsidR="009B7C18" w:rsidRPr="003127C1" w:rsidRDefault="009B7C18" w:rsidP="009B7C18">
      <w:pPr>
        <w:spacing w:after="120"/>
        <w:ind w:left="2268" w:right="1134" w:hanging="1134"/>
        <w:jc w:val="both"/>
        <w:rPr>
          <w:bCs/>
        </w:rPr>
      </w:pPr>
      <w:r w:rsidRPr="003127C1">
        <w:rPr>
          <w:bCs/>
        </w:rPr>
        <w:t>13.4.2.</w:t>
      </w:r>
      <w:r w:rsidRPr="003127C1">
        <w:rPr>
          <w:bCs/>
        </w:rPr>
        <w:tab/>
        <w:t>As from 1 September 2027, Contracting Parties applying this Regulation shall not be obliged to accept type approvals to any of the preceding series of amendments, first issued after 1 September 2027.</w:t>
      </w:r>
    </w:p>
    <w:p w14:paraId="38C8F8F0" w14:textId="626764FA" w:rsidR="009B7C18" w:rsidRPr="003127C1" w:rsidRDefault="009B7C18" w:rsidP="009B7C18">
      <w:pPr>
        <w:spacing w:after="120"/>
        <w:ind w:left="2268" w:right="1134" w:hanging="1134"/>
        <w:jc w:val="both"/>
        <w:rPr>
          <w:rFonts w:eastAsia="DengXian"/>
          <w:bCs/>
          <w:lang w:eastAsia="ja-JP"/>
        </w:rPr>
      </w:pPr>
      <w:r w:rsidRPr="003127C1">
        <w:rPr>
          <w:bCs/>
        </w:rPr>
        <w:t>13.4.3.</w:t>
      </w:r>
      <w:r w:rsidRPr="003127C1">
        <w:rPr>
          <w:bCs/>
        </w:rPr>
        <w:tab/>
        <w:t>Until 1 September 2029, Contracting Parties applying this Regulation shall accept type approvals to any of the preceding series of amendments, first issued before 1 September 2027, provided the transitional provisions in these respective preceding series of amendments foresee this possibility</w:t>
      </w:r>
      <w:r w:rsidRPr="003127C1">
        <w:rPr>
          <w:rFonts w:eastAsia="DengXian"/>
          <w:bCs/>
          <w:lang w:eastAsia="ja-JP"/>
        </w:rPr>
        <w:t>.</w:t>
      </w:r>
    </w:p>
    <w:p w14:paraId="1102DAF1" w14:textId="3399AA6E" w:rsidR="009B7C18" w:rsidRPr="003127C1" w:rsidRDefault="009B7C18" w:rsidP="009B7C18">
      <w:pPr>
        <w:spacing w:after="120"/>
        <w:ind w:left="2268" w:right="1134" w:hanging="1134"/>
        <w:jc w:val="both"/>
        <w:rPr>
          <w:bCs/>
        </w:rPr>
      </w:pPr>
      <w:r w:rsidRPr="003127C1">
        <w:rPr>
          <w:bCs/>
        </w:rPr>
        <w:t>13.4.4.</w:t>
      </w:r>
      <w:r w:rsidRPr="003127C1">
        <w:rPr>
          <w:bCs/>
        </w:rPr>
        <w:tab/>
        <w:t>As from 1 September 2029, Contracting Parties applying this Regulation shall not be obliged to accept type approvals issued to any of the preceding series of amendments to this Regulation.</w:t>
      </w:r>
    </w:p>
    <w:p w14:paraId="35961B87" w14:textId="292C0F1C" w:rsidR="009B7C18" w:rsidRPr="003127C1" w:rsidRDefault="009B7C18" w:rsidP="009B7C18">
      <w:pPr>
        <w:spacing w:after="120"/>
        <w:ind w:left="2268" w:right="1134" w:hanging="1134"/>
        <w:jc w:val="both"/>
        <w:rPr>
          <w:bCs/>
        </w:rPr>
      </w:pPr>
      <w:r w:rsidRPr="003127C1">
        <w:rPr>
          <w:bCs/>
        </w:rPr>
        <w:t>13.4.5.</w:t>
      </w:r>
      <w:r w:rsidRPr="003127C1">
        <w:rPr>
          <w:bCs/>
        </w:rPr>
        <w:tab/>
        <w:t>Notwithstanding paragraph 13.4.4. however, until 1 September 2030,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5AAAEAED" w14:textId="77777777" w:rsidR="009B7C18" w:rsidRPr="003127C1" w:rsidRDefault="009B7C18" w:rsidP="009B7C18">
      <w:pPr>
        <w:spacing w:after="120"/>
        <w:ind w:left="2268" w:right="1134" w:hanging="1134"/>
        <w:jc w:val="both"/>
        <w:rPr>
          <w:bCs/>
          <w:snapToGrid w:val="0"/>
          <w:lang w:eastAsia="ja-JP"/>
        </w:rPr>
      </w:pPr>
      <w:r w:rsidRPr="003127C1">
        <w:rPr>
          <w:bCs/>
        </w:rPr>
        <w:lastRenderedPageBreak/>
        <w:t>13.4.6.</w:t>
      </w:r>
      <w:r w:rsidRPr="003127C1">
        <w:rPr>
          <w:bCs/>
        </w:rPr>
        <w:tab/>
      </w:r>
      <w:r w:rsidRPr="003127C1">
        <w:rPr>
          <w:rFonts w:eastAsia="MS PGothic"/>
          <w:bCs/>
          <w:iCs/>
          <w:snapToGrid w:val="0"/>
          <w:lang w:eastAsia="ja-JP"/>
        </w:rPr>
        <w:t xml:space="preserve">Notwithstanding paragraph </w:t>
      </w:r>
      <w:r w:rsidRPr="003127C1">
        <w:rPr>
          <w:bCs/>
        </w:rPr>
        <w:t>13.4.4.</w:t>
      </w:r>
      <w:r w:rsidRPr="003127C1">
        <w:rPr>
          <w:rFonts w:eastAsia="MS PGothic"/>
          <w:bCs/>
          <w:iCs/>
          <w:snapToGrid w:val="0"/>
          <w:lang w:eastAsia="ja-JP"/>
        </w:rPr>
        <w:t xml:space="preserve">, </w:t>
      </w:r>
      <w:r w:rsidRPr="003127C1">
        <w:rPr>
          <w:bCs/>
          <w:snapToGrid w:val="0"/>
          <w:lang w:eastAsia="ja-JP"/>
        </w:rPr>
        <w:t xml:space="preserve">Contracting Parties applying this Regulation shall continue to accept type approvals </w:t>
      </w:r>
      <w:r w:rsidRPr="003127C1">
        <w:rPr>
          <w:bCs/>
        </w:rPr>
        <w:t>issued</w:t>
      </w:r>
      <w:r w:rsidRPr="003127C1">
        <w:rPr>
          <w:bCs/>
          <w:iCs/>
          <w:spacing w:val="-2"/>
          <w:lang w:eastAsia="ja-JP"/>
        </w:rPr>
        <w:t xml:space="preserve"> </w:t>
      </w:r>
      <w:r w:rsidRPr="003127C1">
        <w:rPr>
          <w:bCs/>
        </w:rPr>
        <w:t>according</w:t>
      </w:r>
      <w:r w:rsidRPr="003127C1">
        <w:rPr>
          <w:bCs/>
          <w:iCs/>
          <w:spacing w:val="-2"/>
          <w:lang w:eastAsia="ja-JP"/>
        </w:rPr>
        <w:t xml:space="preserve"> </w:t>
      </w:r>
      <w:r w:rsidRPr="003127C1">
        <w:rPr>
          <w:bCs/>
          <w:snapToGrid w:val="0"/>
          <w:lang w:eastAsia="ja-JP"/>
        </w:rPr>
        <w:t xml:space="preserve">to </w:t>
      </w:r>
      <w:r w:rsidRPr="003127C1">
        <w:rPr>
          <w:bCs/>
        </w:rPr>
        <w:t>the 03 (subject to paragraph 13.3.5.) or 04</w:t>
      </w:r>
      <w:r w:rsidRPr="003127C1">
        <w:rPr>
          <w:bCs/>
          <w:snapToGrid w:val="0"/>
          <w:lang w:eastAsia="ja-JP"/>
        </w:rPr>
        <w:t xml:space="preserve"> series of amendments to this Regulation, for the vehicles/vehicle systems which are not affected by the changes introduced by the 05 series of amendments.</w:t>
      </w:r>
    </w:p>
    <w:p w14:paraId="6A035A9D" w14:textId="77777777" w:rsidR="009B7C18" w:rsidRPr="003127C1" w:rsidRDefault="009B7C18" w:rsidP="009B7C18">
      <w:pPr>
        <w:spacing w:after="120"/>
        <w:ind w:left="2268" w:right="1134" w:hanging="1134"/>
        <w:jc w:val="both"/>
        <w:rPr>
          <w:rFonts w:eastAsia="MS PGothic"/>
          <w:bCs/>
          <w:iCs/>
          <w:lang w:eastAsia="ja-JP"/>
        </w:rPr>
      </w:pPr>
      <w:r w:rsidRPr="003127C1">
        <w:rPr>
          <w:bCs/>
          <w:snapToGrid w:val="0"/>
          <w:lang w:eastAsia="ja-JP"/>
        </w:rPr>
        <w:t>13.4.7.</w:t>
      </w:r>
      <w:r w:rsidRPr="003127C1">
        <w:rPr>
          <w:bCs/>
          <w:snapToGrid w:val="0"/>
          <w:lang w:eastAsia="ja-JP"/>
        </w:rPr>
        <w:tab/>
      </w:r>
      <w:r w:rsidRPr="003127C1">
        <w:rPr>
          <w:bCs/>
          <w:iCs/>
        </w:rPr>
        <w:tab/>
      </w:r>
      <w:r w:rsidRPr="003127C1">
        <w:rPr>
          <w:rFonts w:eastAsia="MS PGothic"/>
          <w:bCs/>
          <w:iCs/>
          <w:lang w:eastAsia="ja-JP"/>
        </w:rPr>
        <w:t>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 are only obliged to accept type approval granted in accordance with the 05 series of amendments.</w:t>
      </w:r>
      <w:r w:rsidRPr="003127C1">
        <w:rPr>
          <w:bCs/>
        </w:rPr>
        <w:t>"</w:t>
      </w:r>
    </w:p>
    <w:p w14:paraId="1DB8350B" w14:textId="77777777" w:rsidR="009B7C18" w:rsidRPr="00893C45" w:rsidRDefault="009B7C18" w:rsidP="009B7C18">
      <w:pPr>
        <w:spacing w:after="120"/>
        <w:ind w:leftChars="565" w:left="2256" w:right="1134" w:hangingChars="563" w:hanging="1126"/>
        <w:jc w:val="both"/>
        <w:rPr>
          <w:bCs/>
        </w:rPr>
      </w:pPr>
      <w:r w:rsidRPr="00893C45">
        <w:rPr>
          <w:bCs/>
          <w:i/>
          <w:iCs/>
        </w:rPr>
        <w:t>Annex 1</w:t>
      </w:r>
      <w:r w:rsidRPr="007B2082">
        <w:rPr>
          <w:bCs/>
          <w:i/>
          <w:iCs/>
        </w:rPr>
        <w:t xml:space="preserve"> –</w:t>
      </w:r>
      <w:r w:rsidRPr="00893C45">
        <w:rPr>
          <w:bCs/>
          <w:i/>
          <w:iCs/>
        </w:rPr>
        <w:t xml:space="preserve"> Part 1</w:t>
      </w:r>
      <w:r w:rsidRPr="00893C45">
        <w:rPr>
          <w:bCs/>
        </w:rPr>
        <w:t>, amend to read:</w:t>
      </w:r>
    </w:p>
    <w:p w14:paraId="3ED7B213" w14:textId="009C9C7E" w:rsidR="009B7C18" w:rsidRPr="007B2082" w:rsidRDefault="009B7C18" w:rsidP="009B7C18">
      <w:pPr>
        <w:pStyle w:val="HChG"/>
        <w:spacing w:before="240"/>
        <w:rPr>
          <w:b w:val="0"/>
          <w:bCs/>
        </w:rPr>
      </w:pPr>
      <w:r w:rsidRPr="007B2082">
        <w:rPr>
          <w:b w:val="0"/>
          <w:bCs/>
        </w:rPr>
        <w:tab/>
      </w:r>
      <w:bookmarkStart w:id="5" w:name="_Toc352838562"/>
      <w:bookmarkStart w:id="6" w:name="_Toc352852732"/>
      <w:r w:rsidR="00746EA2" w:rsidRPr="007B2082">
        <w:rPr>
          <w:b w:val="0"/>
          <w:bCs/>
        </w:rPr>
        <w:tab/>
      </w:r>
      <w:r w:rsidRPr="007B2082">
        <w:rPr>
          <w:b w:val="0"/>
          <w:bCs/>
        </w:rPr>
        <w:t>"Communication</w:t>
      </w:r>
      <w:bookmarkEnd w:id="5"/>
      <w:bookmarkEnd w:id="6"/>
    </w:p>
    <w:p w14:paraId="73D75CE3" w14:textId="77777777" w:rsidR="009B7C18" w:rsidRPr="007B2082" w:rsidRDefault="009B7C18" w:rsidP="009B7C18">
      <w:pPr>
        <w:pStyle w:val="SingleTxtG"/>
        <w:ind w:left="2268" w:hanging="1134"/>
        <w:rPr>
          <w:bCs/>
        </w:rPr>
      </w:pPr>
      <w:r w:rsidRPr="007B2082">
        <w:rPr>
          <w:bCs/>
        </w:rPr>
        <w:tab/>
      </w:r>
      <w:r w:rsidRPr="007B2082">
        <w:rPr>
          <w:bCs/>
          <w:lang w:eastAsia="ja-JP"/>
        </w:rPr>
        <w:t>…</w:t>
      </w:r>
      <w:r w:rsidRPr="007B2082">
        <w:rPr>
          <w:bCs/>
          <w:lang w:eastAsia="ja-JP"/>
        </w:rPr>
        <w:tab/>
      </w:r>
      <w:r w:rsidRPr="007B2082">
        <w:rPr>
          <w:bCs/>
        </w:rPr>
        <w:tab/>
      </w:r>
    </w:p>
    <w:p w14:paraId="28137670" w14:textId="77777777" w:rsidR="009B7C18" w:rsidRPr="0057457A" w:rsidRDefault="009B7C18" w:rsidP="009B7C18">
      <w:pPr>
        <w:tabs>
          <w:tab w:val="left" w:pos="-720"/>
          <w:tab w:val="left" w:pos="0"/>
          <w:tab w:val="right" w:leader="dot" w:pos="8505"/>
          <w:tab w:val="right" w:leader="dot" w:pos="9474"/>
        </w:tabs>
        <w:spacing w:after="120" w:line="334" w:lineRule="auto"/>
        <w:ind w:left="1701" w:right="992" w:hanging="567"/>
      </w:pPr>
      <w:r w:rsidRPr="0057457A">
        <w:t>18.</w:t>
      </w:r>
      <w:r w:rsidRPr="0057457A">
        <w:tab/>
        <w:t xml:space="preserve">Remarks: </w:t>
      </w:r>
      <w:r w:rsidRPr="0057457A">
        <w:tab/>
        <w:t>"</w:t>
      </w:r>
    </w:p>
    <w:p w14:paraId="0DB377D7" w14:textId="77777777" w:rsidR="009B7C18" w:rsidRPr="00746EA2" w:rsidRDefault="009B7C18" w:rsidP="009B7C18">
      <w:pPr>
        <w:spacing w:after="120"/>
        <w:ind w:leftChars="565" w:left="2256" w:right="1134" w:hangingChars="563" w:hanging="1126"/>
        <w:jc w:val="both"/>
      </w:pPr>
      <w:r w:rsidRPr="00746EA2">
        <w:rPr>
          <w:i/>
          <w:iCs/>
        </w:rPr>
        <w:t xml:space="preserve">Annex 1 – Part </w:t>
      </w:r>
      <w:r w:rsidRPr="00746EA2">
        <w:rPr>
          <w:i/>
          <w:iCs/>
          <w:lang w:eastAsia="ja-JP"/>
        </w:rPr>
        <w:t>2,</w:t>
      </w:r>
      <w:r w:rsidRPr="00746EA2">
        <w:t xml:space="preserve"> amend to read:</w:t>
      </w:r>
    </w:p>
    <w:p w14:paraId="39091BB8" w14:textId="77777777" w:rsidR="009B7C18" w:rsidRPr="007B2082" w:rsidRDefault="009B7C18" w:rsidP="009B7C18">
      <w:pPr>
        <w:pStyle w:val="HChG"/>
        <w:spacing w:before="0"/>
        <w:rPr>
          <w:b w:val="0"/>
        </w:rPr>
      </w:pPr>
      <w:r w:rsidRPr="007B2082">
        <w:rPr>
          <w:b w:val="0"/>
        </w:rPr>
        <w:tab/>
      </w:r>
      <w:r w:rsidRPr="007B2082">
        <w:rPr>
          <w:b w:val="0"/>
        </w:rPr>
        <w:tab/>
        <w:t>"Communication</w:t>
      </w:r>
    </w:p>
    <w:p w14:paraId="2D79268E" w14:textId="77777777" w:rsidR="009B7C18" w:rsidRPr="007B2082" w:rsidRDefault="009B7C18" w:rsidP="009B7C18">
      <w:pPr>
        <w:pStyle w:val="SingleTxtG"/>
        <w:ind w:left="2268" w:hanging="1134"/>
        <w:rPr>
          <w:lang w:eastAsia="ja-JP"/>
        </w:rPr>
      </w:pPr>
      <w:r w:rsidRPr="007B2082">
        <w:tab/>
      </w:r>
      <w:r w:rsidRPr="007B2082">
        <w:tab/>
      </w:r>
      <w:r w:rsidRPr="007B2082">
        <w:rPr>
          <w:lang w:eastAsia="ja-JP"/>
        </w:rPr>
        <w:t>…</w:t>
      </w:r>
    </w:p>
    <w:p w14:paraId="1BC8DEB8" w14:textId="00C631F2" w:rsidR="009B7C18" w:rsidRPr="00B254BE" w:rsidRDefault="009B7C18" w:rsidP="009B7C18">
      <w:pPr>
        <w:pStyle w:val="SingleTxtG"/>
        <w:ind w:left="2268" w:hanging="1134"/>
        <w:rPr>
          <w:bCs/>
        </w:rPr>
      </w:pPr>
      <w:r w:rsidRPr="00893C45">
        <w:rPr>
          <w:b/>
        </w:rPr>
        <w:tab/>
      </w:r>
      <w:r w:rsidRPr="00B254BE">
        <w:rPr>
          <w:bCs/>
        </w:rPr>
        <w:t>6.</w:t>
      </w:r>
      <w:r w:rsidRPr="00B254BE">
        <w:rPr>
          <w:bCs/>
        </w:rPr>
        <w:tab/>
        <w:t>Installation restrictions applicable to the REESS as described in paragraphs 6.4., 6.5., 6.10., 6.15. and 6.16.:</w:t>
      </w:r>
      <w:r w:rsidRPr="00B254BE">
        <w:rPr>
          <w:bCs/>
        </w:rPr>
        <w:tab/>
      </w:r>
    </w:p>
    <w:p w14:paraId="0414F71D" w14:textId="77777777" w:rsidR="009B7C18" w:rsidRPr="00B254BE" w:rsidRDefault="009B7C18" w:rsidP="009B7C18">
      <w:pPr>
        <w:pStyle w:val="SingleTxtG"/>
        <w:ind w:left="2268" w:hanging="1134"/>
        <w:rPr>
          <w:bCs/>
        </w:rPr>
      </w:pPr>
      <w:r w:rsidRPr="00B254BE">
        <w:rPr>
          <w:bCs/>
        </w:rPr>
        <w:tab/>
        <w:t>6.1.</w:t>
      </w:r>
      <w:r w:rsidRPr="00B254BE">
        <w:rPr>
          <w:bCs/>
        </w:rPr>
        <w:tab/>
        <w:t>Intended category of vehicles for installing the REESS</w:t>
      </w:r>
      <w:r w:rsidRPr="00B254BE">
        <w:rPr>
          <w:bCs/>
        </w:rPr>
        <w:tab/>
      </w:r>
    </w:p>
    <w:p w14:paraId="3358C4D7" w14:textId="77777777" w:rsidR="009B7C18" w:rsidRPr="00B254BE" w:rsidRDefault="009B7C18" w:rsidP="009B7C18">
      <w:pPr>
        <w:pStyle w:val="SingleTxtG"/>
        <w:ind w:left="2268"/>
        <w:rPr>
          <w:bCs/>
          <w:lang w:eastAsia="ja-JP"/>
        </w:rPr>
      </w:pPr>
      <w:r w:rsidRPr="00B254BE">
        <w:rPr>
          <w:bCs/>
          <w:lang w:eastAsia="ja-JP"/>
        </w:rPr>
        <w:t>…</w:t>
      </w:r>
    </w:p>
    <w:p w14:paraId="6F843382" w14:textId="77777777" w:rsidR="009B7C18" w:rsidRPr="0057457A" w:rsidRDefault="009B7C18" w:rsidP="009B7C18">
      <w:pPr>
        <w:tabs>
          <w:tab w:val="left" w:pos="-720"/>
          <w:tab w:val="left" w:pos="0"/>
          <w:tab w:val="right" w:leader="dot" w:pos="8505"/>
          <w:tab w:val="right" w:leader="dot" w:pos="9474"/>
        </w:tabs>
        <w:spacing w:after="120" w:line="334" w:lineRule="auto"/>
        <w:ind w:left="1701" w:right="992" w:hanging="567"/>
        <w:rPr>
          <w:bCs/>
        </w:rPr>
      </w:pPr>
      <w:r w:rsidRPr="0057457A">
        <w:rPr>
          <w:bCs/>
        </w:rPr>
        <w:t>18.</w:t>
      </w:r>
      <w:r w:rsidRPr="0057457A">
        <w:rPr>
          <w:bCs/>
        </w:rPr>
        <w:tab/>
        <w:t xml:space="preserve">Remarks: </w:t>
      </w:r>
      <w:r w:rsidRPr="0057457A">
        <w:rPr>
          <w:bCs/>
        </w:rPr>
        <w:tab/>
        <w:t>"</w:t>
      </w:r>
    </w:p>
    <w:p w14:paraId="3DB90667" w14:textId="77777777" w:rsidR="009B7C18" w:rsidRPr="00893C45" w:rsidRDefault="009B7C18" w:rsidP="009B7C18">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7E3760C6" w14:textId="77777777" w:rsidR="009B7C18" w:rsidRPr="00893C45" w:rsidRDefault="009B7C18" w:rsidP="009B7C18">
      <w:pPr>
        <w:pStyle w:val="HChG"/>
      </w:pPr>
      <w:bookmarkStart w:id="7" w:name="_Toc352838565"/>
      <w:bookmarkStart w:id="8" w:name="_Toc352852735"/>
      <w:r w:rsidRPr="00893C45">
        <w:rPr>
          <w:bCs/>
        </w:rPr>
        <w:t>"</w:t>
      </w:r>
      <w:r w:rsidRPr="00893C45">
        <w:t>Annex 2</w:t>
      </w:r>
      <w:bookmarkEnd w:id="7"/>
      <w:bookmarkEnd w:id="8"/>
    </w:p>
    <w:p w14:paraId="2D889773" w14:textId="77777777" w:rsidR="009B7C18" w:rsidRPr="00893C45" w:rsidRDefault="009B7C18" w:rsidP="009B7C18">
      <w:pPr>
        <w:pStyle w:val="HChG"/>
        <w:rPr>
          <w:b w:val="0"/>
        </w:rPr>
      </w:pPr>
      <w:r w:rsidRPr="00893C45">
        <w:tab/>
      </w:r>
      <w:r w:rsidRPr="00893C45">
        <w:tab/>
      </w:r>
      <w:bookmarkStart w:id="9" w:name="_Toc352838566"/>
      <w:bookmarkStart w:id="10" w:name="_Toc352852736"/>
      <w:r w:rsidRPr="00893C45">
        <w:t>Arrangements of the Approval Marks</w:t>
      </w:r>
      <w:bookmarkEnd w:id="9"/>
      <w:bookmarkEnd w:id="10"/>
    </w:p>
    <w:p w14:paraId="6C26D2A5" w14:textId="77777777" w:rsidR="009B7C18" w:rsidRPr="00893C45" w:rsidRDefault="009B7C18" w:rsidP="009B7C18">
      <w:pPr>
        <w:pStyle w:val="Heading1"/>
      </w:pPr>
      <w:bookmarkStart w:id="11" w:name="_Toc352852737"/>
      <w:bookmarkStart w:id="12" w:name="_Toc352838567"/>
      <w:r w:rsidRPr="00893C45">
        <w:t>Model A</w:t>
      </w:r>
      <w:bookmarkEnd w:id="11"/>
    </w:p>
    <w:p w14:paraId="286BE2CD" w14:textId="77777777" w:rsidR="009B7C18" w:rsidRPr="00893C45" w:rsidRDefault="009B7C18" w:rsidP="009B7C18">
      <w:pPr>
        <w:pStyle w:val="Heading1"/>
        <w:spacing w:after="120"/>
      </w:pPr>
      <w:bookmarkStart w:id="13" w:name="_Toc352852738"/>
      <w:r w:rsidRPr="00893C45">
        <w:t>(See paragraph 4.4. of this Regulation)</w:t>
      </w:r>
      <w:bookmarkEnd w:id="13"/>
    </w:p>
    <w:p w14:paraId="4DE8AAD0" w14:textId="77777777" w:rsidR="009B7C18" w:rsidRPr="00893C45" w:rsidRDefault="009B7C18" w:rsidP="009B7C18">
      <w:pPr>
        <w:pStyle w:val="Heading1"/>
      </w:pPr>
      <w:bookmarkStart w:id="14" w:name="_Toc352852739"/>
      <w:r w:rsidRPr="00893C45">
        <w:t>Figure 1</w:t>
      </w:r>
      <w:bookmarkEnd w:id="12"/>
      <w:bookmarkEnd w:id="14"/>
    </w:p>
    <w:p w14:paraId="71EDCD51" w14:textId="77777777" w:rsidR="009B7C18" w:rsidRPr="00893C45" w:rsidRDefault="009B7C18" w:rsidP="009B7C18">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val="en-US" w:eastAsia="zh-CN"/>
        </w:rPr>
        <mc:AlternateContent>
          <mc:Choice Requires="wps">
            <w:drawing>
              <wp:anchor distT="0" distB="0" distL="114300" distR="114300" simplePos="0" relativeHeight="251658241" behindDoc="0" locked="0" layoutInCell="1" allowOverlap="1" wp14:anchorId="37067DFF" wp14:editId="0F1C6673">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160A1" w14:textId="77777777" w:rsidR="009B7C18" w:rsidRDefault="009B7C18" w:rsidP="009B7C18">
                            <w:r>
                              <w:rPr>
                                <w:noProof/>
                                <w:lang w:val="en-US" w:eastAsia="zh-CN"/>
                              </w:rPr>
                              <w:drawing>
                                <wp:inline distT="0" distB="0" distL="0" distR="0" wp14:anchorId="6E1554A4" wp14:editId="435D063F">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067DFF" id="テキスト ボックス 14" o:spid="_x0000_s1079" type="#_x0000_t202" style="position:absolute;left:0;text-align:left;margin-left:342.55pt;margin-top:20.8pt;width:50.7pt;height:3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" stroked="f">
                <v:textbox style="mso-fit-shape-to-text:t">
                  <w:txbxContent>
                    <w:p w14:paraId="151160A1" w14:textId="77777777" w:rsidR="009B7C18" w:rsidRDefault="009B7C18" w:rsidP="009B7C18">
                      <w:r>
                        <w:rPr>
                          <w:noProof/>
                          <w:lang w:val="en-US" w:eastAsia="zh-CN"/>
                        </w:rPr>
                        <w:drawing>
                          <wp:inline distT="0" distB="0" distL="0" distR="0" wp14:anchorId="6E1554A4" wp14:editId="435D063F">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val="en-US" w:eastAsia="zh-CN"/>
        </w:rPr>
        <mc:AlternateContent>
          <mc:Choice Requires="wps">
            <w:drawing>
              <wp:anchor distT="0" distB="0" distL="114300" distR="114300" simplePos="0" relativeHeight="251658244" behindDoc="0" locked="0" layoutInCell="1" allowOverlap="1" wp14:anchorId="4F92EFD7" wp14:editId="5307EF6F">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583AA" w14:textId="3A2350C2" w:rsidR="009B7C18" w:rsidRPr="0050003C" w:rsidRDefault="009B7C18" w:rsidP="009B7C18">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2EFD7" id="テキスト ボックス 12" o:spid="_x0000_s1080" type="#_x0000_t202" style="position:absolute;left:0;text-align:left;margin-left:184.4pt;margin-top:26.8pt;width:164.4pt;height:3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" stroked="f">
                <v:textbox inset="5.85pt,.7pt,5.85pt,.7pt">
                  <w:txbxContent>
                    <w:p w14:paraId="62C583AA" w14:textId="3A2350C2" w:rsidR="009B7C18" w:rsidRPr="0050003C" w:rsidRDefault="009B7C18" w:rsidP="009B7C18">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50003C">
                        <w:rPr>
                          <w:rFonts w:ascii="Arial" w:hAnsi="Arial" w:cs="Arial"/>
                          <w:b/>
                          <w:sz w:val="36"/>
                          <w:szCs w:val="36"/>
                          <w:lang w:val="de-DE"/>
                        </w:rPr>
                        <w:t>2492</w:t>
                      </w:r>
                    </w:p>
                  </w:txbxContent>
                </v:textbox>
              </v:shape>
            </w:pict>
          </mc:Fallback>
        </mc:AlternateContent>
      </w:r>
      <w:r w:rsidRPr="00893C45">
        <w:rPr>
          <w:noProof/>
          <w:lang w:val="en-US" w:eastAsia="zh-CN"/>
        </w:rPr>
        <mc:AlternateContent>
          <mc:Choice Requires="wps">
            <w:drawing>
              <wp:anchor distT="0" distB="0" distL="114300" distR="114300" simplePos="0" relativeHeight="251658240" behindDoc="0" locked="0" layoutInCell="1" allowOverlap="1" wp14:anchorId="7279577A" wp14:editId="341DE193">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00CF3" w14:textId="77777777" w:rsidR="009B7C18" w:rsidRPr="004A73CA" w:rsidRDefault="009B7C18" w:rsidP="009B7C18">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79577A" id="テキスト ボックス 11" o:spid="_x0000_s1081" type="#_x0000_t202" style="position:absolute;left:0;text-align:left;margin-left:178.85pt;margin-top:10.8pt;width:25.55pt;height:30.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" stroked="f">
                <v:textbox style="mso-fit-shape-to-text:t">
                  <w:txbxContent>
                    <w:p w14:paraId="45F00CF3" w14:textId="77777777" w:rsidR="009B7C18" w:rsidRPr="004A73CA" w:rsidRDefault="009B7C18" w:rsidP="009B7C18">
                      <w:pPr>
                        <w:rPr>
                          <w:rFonts w:ascii="Arial" w:hAnsi="Arial" w:cs="Arial"/>
                          <w:b/>
                          <w:sz w:val="40"/>
                          <w:szCs w:val="40"/>
                          <w:lang w:val="de-DE"/>
                        </w:rPr>
                      </w:pPr>
                    </w:p>
                  </w:txbxContent>
                </v:textbox>
              </v:shape>
            </w:pict>
          </mc:Fallback>
        </mc:AlternateContent>
      </w:r>
      <w:r w:rsidRPr="00893C45">
        <w:rPr>
          <w:noProof/>
          <w:lang w:val="en-US" w:eastAsia="zh-CN"/>
        </w:rPr>
        <w:drawing>
          <wp:inline distT="0" distB="0" distL="0" distR="0" wp14:anchorId="7963A0C9" wp14:editId="7E1C3DCB">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4AEAA1DF" w14:textId="29CA85CE" w:rsidR="009B7C18" w:rsidRPr="00B254BE" w:rsidRDefault="009B7C18" w:rsidP="009B7C18">
      <w:pPr>
        <w:pStyle w:val="SingleTxtG"/>
        <w:ind w:right="850" w:firstLine="567"/>
      </w:pPr>
      <w:r w:rsidRPr="00893C45">
        <w:t>The approval mark in Figure 1 affixed to a vehicle shows that the road vehicle type concerned has been approved in the Netherlands (E 4), pursuant to Regulation No. 100, and under the approval nu</w:t>
      </w:r>
      <w:r w:rsidRPr="00B254BE">
        <w:t>mber 052492. T</w:t>
      </w:r>
      <w:r w:rsidRPr="00893C45">
        <w:t xml:space="preserve">he first two digits of the approval number indicate that the approval was granted in accordance with the requirements of Regulation No. 100 as amended by </w:t>
      </w:r>
      <w:r w:rsidRPr="00B254BE">
        <w:t>05 series of amendments.</w:t>
      </w:r>
    </w:p>
    <w:p w14:paraId="2650D52F" w14:textId="77777777" w:rsidR="009B7C18" w:rsidRPr="00893C45" w:rsidRDefault="009B7C18" w:rsidP="009B7C18">
      <w:pPr>
        <w:pStyle w:val="Heading1"/>
      </w:pPr>
      <w:bookmarkStart w:id="15" w:name="_Toc352838568"/>
      <w:bookmarkStart w:id="16" w:name="_Toc352852740"/>
      <w:r w:rsidRPr="00893C45">
        <w:t>Figure 2</w:t>
      </w:r>
      <w:bookmarkEnd w:id="15"/>
      <w:bookmarkEnd w:id="16"/>
    </w:p>
    <w:p w14:paraId="060F3881" w14:textId="77777777" w:rsidR="009B7C18" w:rsidRPr="00893C45" w:rsidRDefault="009B7C18" w:rsidP="009B7C1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val="en-US" w:eastAsia="zh-CN"/>
        </w:rPr>
        <w:lastRenderedPageBreak/>
        <mc:AlternateContent>
          <mc:Choice Requires="wps">
            <w:drawing>
              <wp:anchor distT="0" distB="0" distL="114300" distR="114300" simplePos="0" relativeHeight="251658245" behindDoc="0" locked="0" layoutInCell="1" allowOverlap="1" wp14:anchorId="1C7BA1D7" wp14:editId="4DFC69C8">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9886C" w14:textId="35697F87" w:rsidR="009B7C18" w:rsidRPr="0050003C" w:rsidRDefault="009B7C18" w:rsidP="009B7C18">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A1D7" id="テキスト ボックス 10" o:spid="_x0000_s1082" type="#_x0000_t202" style="position:absolute;left:0;text-align:left;margin-left:180pt;margin-top:23.6pt;width:183.9pt;height:30.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" stroked="f">
                <v:textbox inset="5.85pt,.7pt,5.85pt,.7pt">
                  <w:txbxContent>
                    <w:p w14:paraId="6319886C" w14:textId="35697F87" w:rsidR="009B7C18" w:rsidRPr="0050003C" w:rsidRDefault="009B7C18" w:rsidP="009B7C18">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50003C">
                        <w:rPr>
                          <w:rFonts w:ascii="Arial" w:hAnsi="Arial" w:cs="Arial"/>
                          <w:b/>
                          <w:sz w:val="36"/>
                          <w:szCs w:val="36"/>
                          <w:lang w:val="de-DE"/>
                        </w:rPr>
                        <w:t>2492</w:t>
                      </w:r>
                    </w:p>
                  </w:txbxContent>
                </v:textbox>
              </v:shape>
            </w:pict>
          </mc:Fallback>
        </mc:AlternateContent>
      </w:r>
      <w:r w:rsidRPr="00893C45">
        <w:rPr>
          <w:noProof/>
          <w:lang w:val="en-US" w:eastAsia="zh-CN"/>
        </w:rPr>
        <mc:AlternateContent>
          <mc:Choice Requires="wps">
            <w:drawing>
              <wp:anchor distT="0" distB="0" distL="114300" distR="114300" simplePos="0" relativeHeight="251658246" behindDoc="0" locked="0" layoutInCell="1" allowOverlap="1" wp14:anchorId="6772EBBB" wp14:editId="3ECA491D">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A88F5" w14:textId="77777777" w:rsidR="009B7C18" w:rsidRDefault="009B7C18" w:rsidP="009B7C18">
                            <w:r>
                              <w:rPr>
                                <w:noProof/>
                                <w:lang w:val="en-US" w:eastAsia="zh-CN"/>
                              </w:rPr>
                              <w:drawing>
                                <wp:inline distT="0" distB="0" distL="0" distR="0" wp14:anchorId="0DBDAFE3" wp14:editId="411154E8">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72EBBB" id="テキスト ボックス 9" o:spid="_x0000_s1083" type="#_x0000_t202" style="position:absolute;left:0;text-align:left;margin-left:360.1pt;margin-top:17pt;width:43.4pt;height:3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" stroked="f">
                <v:textbox style="mso-fit-shape-to-text:t">
                  <w:txbxContent>
                    <w:p w14:paraId="65AA88F5" w14:textId="77777777" w:rsidR="009B7C18" w:rsidRDefault="009B7C18" w:rsidP="009B7C18">
                      <w:r>
                        <w:rPr>
                          <w:noProof/>
                          <w:lang w:val="en-US" w:eastAsia="zh-CN"/>
                        </w:rPr>
                        <w:drawing>
                          <wp:inline distT="0" distB="0" distL="0" distR="0" wp14:anchorId="0DBDAFE3" wp14:editId="411154E8">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val="en-US" w:eastAsia="zh-CN"/>
        </w:rPr>
        <w:drawing>
          <wp:inline distT="0" distB="0" distL="0" distR="0" wp14:anchorId="7163B1C0" wp14:editId="18A71940">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10F76AD5" w14:textId="77777777" w:rsidR="009B7C18" w:rsidRPr="00893C45" w:rsidRDefault="009B7C18" w:rsidP="009B7C18">
      <w:pPr>
        <w:pStyle w:val="SingleTxtG"/>
        <w:jc w:val="right"/>
        <w:rPr>
          <w:bCs/>
        </w:rPr>
      </w:pPr>
      <w:r w:rsidRPr="00893C45">
        <w:rPr>
          <w:bCs/>
        </w:rPr>
        <w:t>a = 8 mm min.</w:t>
      </w:r>
    </w:p>
    <w:p w14:paraId="7ECA292B" w14:textId="7E80B384" w:rsidR="009B7C18" w:rsidRPr="00B254BE" w:rsidRDefault="009B7C18" w:rsidP="009B7C18">
      <w:pPr>
        <w:pStyle w:val="SingleTxtG"/>
        <w:ind w:right="850" w:firstLine="567"/>
      </w:pPr>
      <w:r w:rsidRPr="00893C45">
        <w:rPr>
          <w:bCs/>
        </w:rPr>
        <w:t>The approval mark in Figure 2 affixed to a REESS shows that the REESS type ("ES") concerned has been approved in the Netherlands (E 4), pursuant to Regulation No. 100, and under the approval numbe</w:t>
      </w:r>
      <w:r w:rsidRPr="00B254BE">
        <w:rPr>
          <w:bCs/>
        </w:rPr>
        <w:t>r 052492. Th</w:t>
      </w:r>
      <w:r w:rsidRPr="00893C45">
        <w:rPr>
          <w:bCs/>
        </w:rPr>
        <w:t xml:space="preserve">e first two digits of the approval number indicate that the approval was granted in accordance with the requirements of Regulation No. 100 as amended by </w:t>
      </w:r>
      <w:r w:rsidRPr="00B254BE">
        <w:t>05 series of amendments.</w:t>
      </w:r>
    </w:p>
    <w:p w14:paraId="2C9A54E0" w14:textId="77777777" w:rsidR="009B7C18" w:rsidRPr="00893C45" w:rsidRDefault="009B7C18" w:rsidP="009B7C18">
      <w:pPr>
        <w:pStyle w:val="Heading1"/>
      </w:pPr>
      <w:bookmarkStart w:id="17" w:name="_Toc352838569"/>
      <w:bookmarkStart w:id="18" w:name="_Toc352852741"/>
      <w:r w:rsidRPr="00893C45">
        <w:t>Model B</w:t>
      </w:r>
      <w:bookmarkEnd w:id="17"/>
      <w:bookmarkEnd w:id="18"/>
    </w:p>
    <w:p w14:paraId="37B6F1C3" w14:textId="77777777" w:rsidR="009B7C18" w:rsidRPr="00893C45" w:rsidRDefault="009B7C18" w:rsidP="009B7C18">
      <w:pPr>
        <w:pStyle w:val="SingleTxtG"/>
      </w:pPr>
      <w:r w:rsidRPr="00893C45">
        <w:t>(See paragraph 4.5. of this Regulation)</w:t>
      </w:r>
    </w:p>
    <w:p w14:paraId="00659E42" w14:textId="77777777" w:rsidR="009B7C18" w:rsidRPr="00893C45" w:rsidRDefault="009B7C18" w:rsidP="009B7C18">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val="en-US" w:eastAsia="zh-CN"/>
        </w:rPr>
        <mc:AlternateContent>
          <mc:Choice Requires="wps">
            <w:drawing>
              <wp:anchor distT="0" distB="0" distL="114300" distR="114300" simplePos="0" relativeHeight="251658243" behindDoc="0" locked="0" layoutInCell="1" allowOverlap="1" wp14:anchorId="5D806186" wp14:editId="212A3124">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32006" w14:textId="77777777" w:rsidR="009B7C18" w:rsidRDefault="009B7C18" w:rsidP="009B7C18">
                            <w:r>
                              <w:rPr>
                                <w:noProof/>
                                <w:lang w:val="en-US" w:eastAsia="zh-CN"/>
                              </w:rPr>
                              <w:drawing>
                                <wp:inline distT="0" distB="0" distL="0" distR="0" wp14:anchorId="6558A546" wp14:editId="14C95888">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6186" id="テキスト ボックス 7" o:spid="_x0000_s1084" type="#_x0000_t202" style="position:absolute;left:0;text-align:left;margin-left:374.7pt;margin-top:3.2pt;width:43.2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" stroked="f">
                <v:textbox>
                  <w:txbxContent>
                    <w:p w14:paraId="50F32006" w14:textId="77777777" w:rsidR="009B7C18" w:rsidRDefault="009B7C18" w:rsidP="009B7C18">
                      <w:r>
                        <w:rPr>
                          <w:noProof/>
                          <w:lang w:val="en-US" w:eastAsia="zh-CN"/>
                        </w:rPr>
                        <w:drawing>
                          <wp:inline distT="0" distB="0" distL="0" distR="0" wp14:anchorId="6558A546" wp14:editId="14C95888">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val="en-US" w:eastAsia="zh-CN"/>
        </w:rPr>
        <mc:AlternateContent>
          <mc:Choice Requires="wps">
            <w:drawing>
              <wp:anchor distT="0" distB="0" distL="114300" distR="114300" simplePos="0" relativeHeight="251658242" behindDoc="0" locked="0" layoutInCell="1" allowOverlap="1" wp14:anchorId="6AABF549" wp14:editId="61EDEF19">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149"/>
                            </w:tblGrid>
                            <w:tr w:rsidR="009B7C18" w:rsidRPr="00D00EBE" w14:paraId="172088F3" w14:textId="77777777" w:rsidTr="00F9398E">
                              <w:trPr>
                                <w:trHeight w:val="411"/>
                              </w:trPr>
                              <w:tc>
                                <w:tcPr>
                                  <w:tcW w:w="1242" w:type="dxa"/>
                                </w:tcPr>
                                <w:p w14:paraId="0B5614AE" w14:textId="77777777" w:rsidR="009B7C18" w:rsidRPr="00D00EBE" w:rsidRDefault="009B7C18" w:rsidP="00F9398E">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0063FE54" w14:textId="6FF6EAF9" w:rsidR="009B7C18" w:rsidRPr="00D00EBE" w:rsidRDefault="009B7C18"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D00EBE">
                                    <w:rPr>
                                      <w:rFonts w:ascii="Arial" w:hAnsi="Arial" w:cs="Arial"/>
                                      <w:b/>
                                      <w:sz w:val="36"/>
                                      <w:szCs w:val="36"/>
                                    </w:rPr>
                                    <w:t xml:space="preserve"> 2492</w:t>
                                  </w:r>
                                </w:p>
                              </w:tc>
                            </w:tr>
                            <w:tr w:rsidR="009B7C18" w:rsidRPr="00D65598" w14:paraId="1CCA37B9" w14:textId="77777777" w:rsidTr="00F9398E">
                              <w:trPr>
                                <w:trHeight w:val="411"/>
                              </w:trPr>
                              <w:tc>
                                <w:tcPr>
                                  <w:tcW w:w="1242" w:type="dxa"/>
                                </w:tcPr>
                                <w:p w14:paraId="5632A11A" w14:textId="77777777" w:rsidR="009B7C18" w:rsidRPr="00D00EBE" w:rsidRDefault="009B7C18"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F5B4DF2" w14:textId="77777777" w:rsidR="009B7C18" w:rsidRPr="00D00EBE" w:rsidRDefault="009B7C18" w:rsidP="00F9398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14C882F6" w14:textId="77777777" w:rsidR="009B7C18" w:rsidRDefault="009B7C18" w:rsidP="009B7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BF549" id="_x0000_t202" coordsize="21600,21600" o:spt="202" path="m,l,21600r21600,l21600,xe">
                <v:stroke joinstyle="miter"/>
                <v:path gradientshapeok="t" o:connecttype="rect"/>
              </v:shapetype>
              <v:shape id="テキスト ボックス 4" o:spid="_x0000_s1085" type="#_x0000_t202" style="position:absolute;left:0;text-align:left;margin-left:176.5pt;margin-top:3.2pt;width:205pt;height:6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149"/>
                      </w:tblGrid>
                      <w:tr w:rsidR="009B7C18" w:rsidRPr="00D00EBE" w14:paraId="172088F3" w14:textId="77777777" w:rsidTr="00F9398E">
                        <w:trPr>
                          <w:trHeight w:val="411"/>
                        </w:trPr>
                        <w:tc>
                          <w:tcPr>
                            <w:tcW w:w="1242" w:type="dxa"/>
                          </w:tcPr>
                          <w:p w14:paraId="0B5614AE" w14:textId="77777777" w:rsidR="009B7C18" w:rsidRPr="00D00EBE" w:rsidRDefault="009B7C18" w:rsidP="00F9398E">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0063FE54" w14:textId="6FF6EAF9" w:rsidR="009B7C18" w:rsidRPr="00D00EBE" w:rsidRDefault="009B7C18"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D00EBE">
                              <w:rPr>
                                <w:rFonts w:ascii="Arial" w:hAnsi="Arial" w:cs="Arial"/>
                                <w:b/>
                                <w:sz w:val="36"/>
                                <w:szCs w:val="36"/>
                              </w:rPr>
                              <w:t xml:space="preserve"> 2492</w:t>
                            </w:r>
                          </w:p>
                        </w:tc>
                      </w:tr>
                      <w:tr w:rsidR="009B7C18" w:rsidRPr="00D65598" w14:paraId="1CCA37B9" w14:textId="77777777" w:rsidTr="00F9398E">
                        <w:trPr>
                          <w:trHeight w:val="411"/>
                        </w:trPr>
                        <w:tc>
                          <w:tcPr>
                            <w:tcW w:w="1242" w:type="dxa"/>
                          </w:tcPr>
                          <w:p w14:paraId="5632A11A" w14:textId="77777777" w:rsidR="009B7C18" w:rsidRPr="00D00EBE" w:rsidRDefault="009B7C18"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F5B4DF2" w14:textId="77777777" w:rsidR="009B7C18" w:rsidRPr="00D00EBE" w:rsidRDefault="009B7C18" w:rsidP="00F9398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14C882F6" w14:textId="77777777" w:rsidR="009B7C18" w:rsidRDefault="009B7C18" w:rsidP="009B7C18"/>
                  </w:txbxContent>
                </v:textbox>
              </v:shape>
            </w:pict>
          </mc:Fallback>
        </mc:AlternateContent>
      </w:r>
      <w:r w:rsidRPr="00893C45">
        <w:rPr>
          <w:noProof/>
          <w:lang w:val="en-US" w:eastAsia="zh-CN"/>
        </w:rPr>
        <w:drawing>
          <wp:inline distT="0" distB="0" distL="0" distR="0" wp14:anchorId="7FFA7C67" wp14:editId="478371F4">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55750A57" w14:textId="77777777" w:rsidR="009B7C18" w:rsidRPr="00893C45" w:rsidRDefault="009B7C18" w:rsidP="009B7C1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061A8693" w14:textId="3C68E087" w:rsidR="009B7C18" w:rsidRPr="00893C45" w:rsidRDefault="009B7C18" w:rsidP="009B7C18">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FootnoteReference"/>
        </w:rPr>
        <w:footnoteReference w:id="3"/>
      </w:r>
      <w:r w:rsidRPr="00893C45">
        <w:t>. The approval number indicates that, at the dates when the respective approvals were granted, Regulation No. 100 was amend</w:t>
      </w:r>
      <w:r w:rsidRPr="00B254BE">
        <w:t xml:space="preserve">ed by the 05 series </w:t>
      </w:r>
      <w:r w:rsidRPr="00893C45">
        <w:t>of amendments and Regulation No. 42 was still in its original form.</w:t>
      </w:r>
      <w:r w:rsidRPr="00893C45">
        <w:rPr>
          <w:bCs/>
        </w:rPr>
        <w:t xml:space="preserve"> "</w:t>
      </w:r>
    </w:p>
    <w:p w14:paraId="42A96488" w14:textId="77777777" w:rsidR="009B7C18" w:rsidRPr="00893C45" w:rsidRDefault="009B7C18" w:rsidP="009B7C18">
      <w:pPr>
        <w:spacing w:line="240" w:lineRule="auto"/>
        <w:rPr>
          <w:bCs/>
          <w:i/>
          <w:iCs/>
        </w:rPr>
      </w:pPr>
      <w:r w:rsidRPr="00893C45">
        <w:rPr>
          <w:bCs/>
          <w:i/>
          <w:iCs/>
        </w:rPr>
        <w:br w:type="page"/>
      </w:r>
    </w:p>
    <w:p w14:paraId="778298E8" w14:textId="77777777" w:rsidR="009B7C18" w:rsidRPr="00893C45" w:rsidRDefault="009B7C18" w:rsidP="009B7C18">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683104E0" w14:textId="77777777" w:rsidR="009B7C18" w:rsidRPr="00893C45" w:rsidRDefault="009B7C18" w:rsidP="009B7C18">
      <w:pPr>
        <w:pStyle w:val="HChG"/>
        <w:rPr>
          <w:lang w:eastAsia="ja-JP"/>
        </w:rPr>
      </w:pPr>
      <w:r w:rsidRPr="00893C45">
        <w:rPr>
          <w:bCs/>
        </w:rPr>
        <w:t>"</w:t>
      </w:r>
      <w:r w:rsidRPr="00893C45">
        <w:t xml:space="preserve">Annex </w:t>
      </w:r>
      <w:r w:rsidRPr="00893C45">
        <w:rPr>
          <w:lang w:eastAsia="ja-JP"/>
        </w:rPr>
        <w:t>9K</w:t>
      </w:r>
    </w:p>
    <w:p w14:paraId="3B94E44F" w14:textId="77777777" w:rsidR="009B7C18" w:rsidRPr="00893C45" w:rsidRDefault="009B7C18" w:rsidP="009B7C18">
      <w:pPr>
        <w:pStyle w:val="HChG"/>
      </w:pPr>
      <w:r w:rsidRPr="00893C45">
        <w:tab/>
      </w:r>
      <w:r w:rsidRPr="00893C45">
        <w:tab/>
        <w:t>Thermal Propagation Test</w:t>
      </w:r>
    </w:p>
    <w:p w14:paraId="5A0789DB" w14:textId="77777777" w:rsidR="009B7C18" w:rsidRPr="00B254BE" w:rsidRDefault="009B7C18" w:rsidP="009B7C18">
      <w:pPr>
        <w:spacing w:after="120"/>
        <w:ind w:leftChars="567" w:left="2268" w:right="1134" w:hangingChars="567" w:hanging="1134"/>
        <w:jc w:val="both"/>
      </w:pPr>
      <w:r w:rsidRPr="00B254BE">
        <w:t>1.</w:t>
      </w:r>
      <w:r w:rsidRPr="00B254BE">
        <w:tab/>
        <w:t>Purpose</w:t>
      </w:r>
    </w:p>
    <w:p w14:paraId="6E408A9F" w14:textId="77777777" w:rsidR="009B7C18" w:rsidRPr="00B254BE" w:rsidRDefault="009B7C18" w:rsidP="009B7C18">
      <w:pPr>
        <w:spacing w:after="120"/>
        <w:ind w:leftChars="567" w:left="2268" w:right="1134" w:hangingChars="567" w:hanging="1134"/>
        <w:jc w:val="both"/>
      </w:pPr>
      <w:r w:rsidRPr="00B254BE">
        <w:tab/>
        <w:t>The purpose of the thermal propagation test is to ensure occupant safety in a vehicle when a forced thermal runaway of a cell in the REESS is triggered/initiated. The phenomena of forced thermal runaway simulate a severe thermal event caused by an internal short circuit.</w:t>
      </w:r>
    </w:p>
    <w:p w14:paraId="3D12DD77" w14:textId="77777777" w:rsidR="009B7C18" w:rsidRPr="00B254BE" w:rsidRDefault="009B7C18" w:rsidP="009B7C18">
      <w:pPr>
        <w:spacing w:after="120"/>
        <w:ind w:leftChars="567" w:left="2268" w:right="1134" w:hangingChars="567" w:hanging="1134"/>
        <w:jc w:val="both"/>
      </w:pPr>
      <w:r w:rsidRPr="00B254BE">
        <w:t>2.</w:t>
      </w:r>
      <w:r w:rsidRPr="00B254BE">
        <w:tab/>
        <w:t>Installations</w:t>
      </w:r>
    </w:p>
    <w:p w14:paraId="17C6E0B2" w14:textId="77777777" w:rsidR="009B7C18" w:rsidRPr="00B254BE" w:rsidRDefault="009B7C18" w:rsidP="009B7C18">
      <w:pPr>
        <w:spacing w:after="120"/>
        <w:ind w:leftChars="567" w:left="2268" w:right="1134" w:hangingChars="567" w:hanging="1134"/>
        <w:jc w:val="both"/>
      </w:pPr>
      <w:r w:rsidRPr="00B254BE">
        <w:tab/>
        <w:t xml:space="preserve">This test shall be conducted either with a complete vehicle or using the complete REESS or REESS subsystem(s) at the discretion of the manufacturer in agreement with the Technical Service. If the manufacturer chooses to test with </w:t>
      </w:r>
      <w:r w:rsidRPr="00B254BE">
        <w:rPr>
          <w:lang w:eastAsia="ja-JP"/>
        </w:rPr>
        <w:t>REESS</w:t>
      </w:r>
      <w:r w:rsidRPr="00B254BE">
        <w:t xml:space="preserve"> subsystem(s), the manufacturer shall demonstrate that the test result can reasonably represent the performance of the complete REESS with respect to its safety performance under the same conditions.</w:t>
      </w:r>
    </w:p>
    <w:p w14:paraId="43A6C490" w14:textId="77777777" w:rsidR="009B7C18" w:rsidRPr="00B254BE" w:rsidRDefault="009B7C18" w:rsidP="009B7C18">
      <w:pPr>
        <w:spacing w:after="120"/>
        <w:ind w:leftChars="565" w:left="2260" w:right="1134" w:hangingChars="565" w:hanging="1130"/>
        <w:jc w:val="both"/>
        <w:rPr>
          <w:rStyle w:val="CommentReference"/>
          <w:lang w:eastAsia="ja-JP"/>
        </w:rPr>
      </w:pPr>
      <w:r w:rsidRPr="00B254BE">
        <w:tab/>
        <w:t>For a test using REESS or REESS subsystem, the parts of the vehicle relevant for the test shall be installed to the Tested-</w:t>
      </w:r>
      <w:proofErr w:type="gramStart"/>
      <w:r w:rsidRPr="00B254BE">
        <w:t>Device, in case</w:t>
      </w:r>
      <w:proofErr w:type="gramEnd"/>
      <w:r w:rsidRPr="00B254BE">
        <w:t xml:space="preserve"> phenomena rendering the test non-representative of REESS installed in a vehicle are expected.</w:t>
      </w:r>
      <w:r w:rsidRPr="00B254BE">
        <w:rPr>
          <w:rStyle w:val="CommentReference"/>
          <w:lang w:eastAsia="ja-JP"/>
        </w:rPr>
        <w:t xml:space="preserve"> </w:t>
      </w:r>
    </w:p>
    <w:p w14:paraId="6FCF8F1E" w14:textId="77777777" w:rsidR="009B7C18" w:rsidRPr="00B254BE" w:rsidRDefault="009B7C18" w:rsidP="009B7C18">
      <w:pPr>
        <w:spacing w:after="120"/>
        <w:ind w:leftChars="567" w:left="2268" w:right="1134" w:hangingChars="567" w:hanging="1134"/>
        <w:jc w:val="both"/>
      </w:pPr>
      <w:r w:rsidRPr="00B254BE">
        <w:t>3.</w:t>
      </w:r>
      <w:r w:rsidRPr="00B254BE">
        <w:tab/>
        <w:t>General test conditions</w:t>
      </w:r>
    </w:p>
    <w:p w14:paraId="08B264B1" w14:textId="77777777" w:rsidR="009B7C18" w:rsidRPr="00B254BE" w:rsidRDefault="009B7C18" w:rsidP="009B7C18">
      <w:pPr>
        <w:spacing w:after="120"/>
        <w:ind w:leftChars="567" w:left="2268" w:right="1134" w:hangingChars="567" w:hanging="1134"/>
        <w:jc w:val="both"/>
      </w:pPr>
      <w:r w:rsidRPr="00B254BE">
        <w:tab/>
        <w:t>The following conditions shall apply to the test.</w:t>
      </w:r>
    </w:p>
    <w:p w14:paraId="3ECD9844" w14:textId="77777777" w:rsidR="009B7C18" w:rsidRPr="00B254BE" w:rsidRDefault="009B7C18" w:rsidP="009B7C18">
      <w:pPr>
        <w:spacing w:after="120"/>
        <w:ind w:leftChars="567" w:left="2268" w:right="1134" w:hangingChars="567" w:hanging="1134"/>
        <w:jc w:val="both"/>
      </w:pPr>
      <w:r w:rsidRPr="00B254BE">
        <w:t>3.1.</w:t>
      </w:r>
      <w:r w:rsidRPr="00B254BE">
        <w:tab/>
        <w:t>Environmental conditions</w:t>
      </w:r>
    </w:p>
    <w:p w14:paraId="70574ADB" w14:textId="77777777" w:rsidR="009B7C18" w:rsidRPr="00B254BE" w:rsidRDefault="009B7C18" w:rsidP="009B7C18">
      <w:pPr>
        <w:spacing w:after="120"/>
        <w:ind w:leftChars="1134" w:left="2834" w:right="1134" w:hangingChars="283" w:hanging="566"/>
        <w:jc w:val="both"/>
      </w:pPr>
      <w:r w:rsidRPr="00B254BE">
        <w:t>(a)</w:t>
      </w:r>
      <w:r w:rsidRPr="00B254BE">
        <w:tab/>
        <w:t xml:space="preserve">The test shall be conducted either indoors or outdoors. In case of outdoor testing there shall be no direct exposure of the vehicle/Tested-Device to precipitation for the duration of the test. </w:t>
      </w:r>
    </w:p>
    <w:p w14:paraId="5FDFB1D0" w14:textId="77777777" w:rsidR="009B7C18" w:rsidRPr="00B254BE" w:rsidRDefault="009B7C18" w:rsidP="009B7C18">
      <w:pPr>
        <w:spacing w:after="120"/>
        <w:ind w:leftChars="1134" w:left="2834" w:right="1134" w:hangingChars="283" w:hanging="566"/>
        <w:jc w:val="both"/>
      </w:pPr>
      <w:r w:rsidRPr="00B254BE">
        <w:t>(b)</w:t>
      </w:r>
      <w:r w:rsidRPr="00B254BE">
        <w:tab/>
        <w:t>Immediately before the test, the 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The test set-up shall consider the impact of features such as shielding screens or walls which may create excessive funnelling effects during the test.</w:t>
      </w:r>
    </w:p>
    <w:p w14:paraId="23B554F3" w14:textId="77777777" w:rsidR="009B7C18" w:rsidRPr="00B254BE" w:rsidRDefault="009B7C18" w:rsidP="009B7C18">
      <w:pPr>
        <w:spacing w:after="120"/>
        <w:ind w:leftChars="567" w:left="2268" w:right="1134" w:hangingChars="567" w:hanging="1134"/>
        <w:jc w:val="both"/>
      </w:pPr>
      <w:r w:rsidRPr="00B254BE">
        <w:t>3.2.</w:t>
      </w:r>
      <w:r w:rsidRPr="00B254BE">
        <w:tab/>
        <w:t>Tested-Device</w:t>
      </w:r>
    </w:p>
    <w:p w14:paraId="7E88C6B0" w14:textId="75F5C75C" w:rsidR="009B7C18" w:rsidRPr="00B254BE" w:rsidRDefault="009B7C18" w:rsidP="009B7C18">
      <w:pPr>
        <w:spacing w:after="120"/>
        <w:ind w:leftChars="1134" w:left="2834" w:right="1134" w:hangingChars="283" w:hanging="566"/>
        <w:jc w:val="both"/>
      </w:pPr>
      <w:r w:rsidRPr="00B254BE">
        <w:t xml:space="preserve">(a) </w:t>
      </w:r>
      <w:r w:rsidRPr="00B254BE">
        <w:tab/>
        <w:t>Required modifications shall be kept to a minimum compared to the original unmodified Tested-Device. Any modifications of REESS components, such as mechanical and thermal barriers, cooling plates/channels, electrical connections, and cell-to-cell spacing shall be documented and justification provided as to why such changes will not result in a significant change in performance. Confirm that the original sealing capability of the REESS is not compromised by instrumentation and that any venting shall be through pre-existing seals. All components and features that are required for the functioning of the Tested-Device and safety related features e.g. cell connecting busbars, tab welding, connection and functionality of the relevant</w:t>
      </w:r>
      <w:r w:rsidRPr="00B254BE">
        <w:rPr>
          <w:lang w:eastAsia="ja-JP"/>
        </w:rPr>
        <w:t xml:space="preserve"> </w:t>
      </w:r>
      <w:r w:rsidRPr="00B254BE">
        <w:t>management system</w:t>
      </w:r>
      <w:r w:rsidRPr="00B254BE">
        <w:rPr>
          <w:lang w:eastAsia="ja-JP"/>
        </w:rPr>
        <w:t>, isolation resistance, etc.,</w:t>
      </w:r>
      <w:r w:rsidRPr="00B254BE">
        <w:t xml:space="preserve"> shall be maintained and not </w:t>
      </w:r>
      <w:proofErr w:type="gramStart"/>
      <w:r w:rsidRPr="00B254BE">
        <w:t>compromised;</w:t>
      </w:r>
      <w:proofErr w:type="gramEnd"/>
      <w:r w:rsidRPr="00B254BE">
        <w:t xml:space="preserve"> </w:t>
      </w:r>
    </w:p>
    <w:p w14:paraId="603B5B07" w14:textId="77777777" w:rsidR="009B7C18" w:rsidRPr="00B254BE" w:rsidRDefault="009B7C18" w:rsidP="009B7C18">
      <w:pPr>
        <w:spacing w:after="120"/>
        <w:ind w:leftChars="1134" w:left="2834" w:right="1134" w:hangingChars="283" w:hanging="566"/>
        <w:jc w:val="both"/>
      </w:pPr>
      <w:r w:rsidRPr="00B254BE">
        <w:t>(b)</w:t>
      </w:r>
      <w:r w:rsidRPr="00B254BE">
        <w:tab/>
        <w:t xml:space="preserve">For the vehicle-level test, all windows, roof and doors are </w:t>
      </w:r>
      <w:proofErr w:type="gramStart"/>
      <w:r w:rsidRPr="00B254BE">
        <w:t>closed;</w:t>
      </w:r>
      <w:proofErr w:type="gramEnd"/>
    </w:p>
    <w:p w14:paraId="601FF694" w14:textId="70EDFB25" w:rsidR="009B7C18" w:rsidRPr="00B254BE" w:rsidRDefault="009B7C18" w:rsidP="009B7C18">
      <w:pPr>
        <w:spacing w:after="120"/>
        <w:ind w:leftChars="1134" w:left="2834" w:right="1134" w:hangingChars="283" w:hanging="566"/>
        <w:jc w:val="both"/>
      </w:pPr>
      <w:r w:rsidRPr="00B254BE">
        <w:lastRenderedPageBreak/>
        <w:t>(c)</w:t>
      </w:r>
      <w:r w:rsidRPr="00B254BE">
        <w:tab/>
        <w:t xml:space="preserve">At the beginning of the test, the State of Charge (SoC) shall be adjusted according to the procedure described in Annex 9 - Appendix 1 of this </w:t>
      </w:r>
      <w:proofErr w:type="gramStart"/>
      <w:r w:rsidRPr="00B254BE">
        <w:t>Regulation;</w:t>
      </w:r>
      <w:proofErr w:type="gramEnd"/>
      <w:r w:rsidRPr="00B254BE">
        <w:t xml:space="preserve"> </w:t>
      </w:r>
    </w:p>
    <w:p w14:paraId="45438034" w14:textId="74C8BBD7" w:rsidR="009B7C18" w:rsidRPr="00B254BE" w:rsidRDefault="009B7C18" w:rsidP="009B7C18">
      <w:pPr>
        <w:spacing w:after="120"/>
        <w:ind w:leftChars="1134" w:left="2834" w:right="1134" w:hangingChars="283" w:hanging="566"/>
        <w:jc w:val="both"/>
      </w:pPr>
      <w:r w:rsidRPr="00B254BE">
        <w:t>(d)</w:t>
      </w:r>
      <w:r w:rsidRPr="00B254BE">
        <w:tab/>
        <w:t xml:space="preserve">At the beginning of the test, and for as long as possible during the test, all necessary functions of the Tested-Device shall be operational. The Tested-Device shall be representative of the REESS when installed in a vehicle that is stationary and in active-driving possible mode. The defined thermal management/safety strategy and the battery management system used in the REESS shall be fully operational. The coolant flow may be zero or active depending on the management system of the Tested-Device. The native thermal management strategy (if installed), and other </w:t>
      </w:r>
      <w:r w:rsidRPr="00B254BE">
        <w:rPr>
          <w:lang w:eastAsia="ja-JP"/>
        </w:rPr>
        <w:t>relevant management systems of the Tested-Device</w:t>
      </w:r>
      <w:r w:rsidRPr="00B254BE">
        <w:t>, which are necessary for the test, shall be operational for as long as possible during the test.</w:t>
      </w:r>
    </w:p>
    <w:p w14:paraId="499A2F12" w14:textId="77777777" w:rsidR="009B7C18" w:rsidRPr="00B254BE" w:rsidRDefault="009B7C18" w:rsidP="009B7C18">
      <w:pPr>
        <w:spacing w:after="120"/>
        <w:ind w:leftChars="1134" w:left="2834" w:right="1134" w:hangingChars="283" w:hanging="566"/>
        <w:jc w:val="both"/>
        <w:rPr>
          <w:lang w:eastAsia="ja-JP"/>
        </w:rPr>
      </w:pPr>
      <w:r w:rsidRPr="00B254BE">
        <w:rPr>
          <w:lang w:eastAsia="ja-JP"/>
        </w:rPr>
        <w:t>(e)</w:t>
      </w:r>
      <w:r w:rsidRPr="00B254BE">
        <w:rPr>
          <w:lang w:eastAsia="ja-JP"/>
        </w:rPr>
        <w:tab/>
        <w:t>Immediately before turning on the initiation device, the temperature of the cells in the Tested-Device, shall be maintained between 18 °C and maximum operating temperature defined by the manufacturer.</w:t>
      </w:r>
    </w:p>
    <w:p w14:paraId="3B0C99C2" w14:textId="77777777" w:rsidR="009B7C18" w:rsidRPr="00B254BE" w:rsidRDefault="009B7C18" w:rsidP="009B7C18">
      <w:pPr>
        <w:spacing w:after="120"/>
        <w:ind w:leftChars="567" w:left="2268" w:right="1134" w:hangingChars="567" w:hanging="1134"/>
        <w:jc w:val="both"/>
      </w:pPr>
      <w:r w:rsidRPr="00B254BE">
        <w:t>3.3.</w:t>
      </w:r>
      <w:r w:rsidRPr="00B254BE">
        <w:tab/>
        <w:t>Initiation cell</w:t>
      </w:r>
    </w:p>
    <w:p w14:paraId="6D73879B" w14:textId="77777777" w:rsidR="009B7C18" w:rsidRPr="00B254BE" w:rsidRDefault="009B7C18" w:rsidP="009B7C18">
      <w:pPr>
        <w:spacing w:after="120"/>
        <w:ind w:leftChars="567" w:left="2268" w:right="1134" w:hangingChars="567" w:hanging="1134"/>
        <w:jc w:val="both"/>
      </w:pPr>
      <w:r w:rsidRPr="00B254BE">
        <w:tab/>
        <w:t xml:space="preserve">In the field, a single cell thermal runaway may occur in any REESS cell location. For the test, the selection of the initiation cell shall consider the number of adjacent cells, cell packaging, and the distance between cells in proximity to the potential initiation cell, as well as the practicality of initiation. </w:t>
      </w:r>
    </w:p>
    <w:p w14:paraId="0426473D" w14:textId="77777777" w:rsidR="009B7C18" w:rsidRPr="00B254BE" w:rsidRDefault="009B7C18" w:rsidP="009B7C18">
      <w:pPr>
        <w:spacing w:after="120"/>
        <w:ind w:leftChars="567" w:left="2268" w:right="1134" w:hangingChars="567" w:hanging="1134"/>
        <w:jc w:val="both"/>
      </w:pPr>
      <w:r w:rsidRPr="00B254BE">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4B87A170" w14:textId="77777777" w:rsidR="009B7C18" w:rsidRPr="00B254BE" w:rsidRDefault="009B7C18" w:rsidP="009B7C18">
      <w:pPr>
        <w:spacing w:after="120"/>
        <w:ind w:leftChars="567" w:left="2268" w:right="1134" w:hangingChars="567" w:hanging="1134"/>
        <w:jc w:val="both"/>
      </w:pPr>
      <w:r w:rsidRPr="00B254BE">
        <w:tab/>
        <w:t xml:space="preserve">Paragraph 3.3.1. below is essential to ensure that the whole system is tested and any that safety systems installed in the Tested-Device are not compromised. </w:t>
      </w:r>
    </w:p>
    <w:p w14:paraId="2D491AF5" w14:textId="77777777" w:rsidR="009B7C18" w:rsidRPr="00B254BE" w:rsidRDefault="009B7C18" w:rsidP="009B7C18">
      <w:pPr>
        <w:spacing w:after="120"/>
        <w:ind w:leftChars="567" w:left="2268" w:right="1134" w:hangingChars="567" w:hanging="1134"/>
        <w:jc w:val="both"/>
      </w:pPr>
      <w:r w:rsidRPr="00B254BE">
        <w:tab/>
        <w:t xml:space="preserve">Paragraph 3.3.2. below is subjective to the specific product as well as to the test level and the initiation method selected in accordance with paragraph 6.15.3. A representative case shall be determined by the Technical Service, in consultation with the manufacturer, </w:t>
      </w:r>
      <w:proofErr w:type="gramStart"/>
      <w:r w:rsidRPr="00B254BE">
        <w:t>on the basis of</w:t>
      </w:r>
      <w:proofErr w:type="gramEnd"/>
      <w:r w:rsidRPr="00B254BE">
        <w:t xml:space="preserve"> documentation provided by the manufacturer.</w:t>
      </w:r>
    </w:p>
    <w:p w14:paraId="689BF79A" w14:textId="77777777" w:rsidR="009B7C18" w:rsidRPr="00B254BE" w:rsidRDefault="009B7C18" w:rsidP="009B7C18">
      <w:pPr>
        <w:spacing w:after="120"/>
        <w:ind w:leftChars="567" w:left="2268" w:right="1134" w:hangingChars="567" w:hanging="1134"/>
        <w:jc w:val="both"/>
      </w:pPr>
      <w:r w:rsidRPr="00B254BE">
        <w:t xml:space="preserve">3.3.1. </w:t>
      </w:r>
      <w:r w:rsidRPr="00B254BE">
        <w:tab/>
        <w:t>The installation of test equipment shall not compromise the functionality of the REESS relevant to the safety performance. The installation shall minimize modification to thermal insulators and structure and shall not:</w:t>
      </w:r>
    </w:p>
    <w:p w14:paraId="4276BD8A" w14:textId="77777777" w:rsidR="009B7C18" w:rsidRPr="00B254BE" w:rsidRDefault="009B7C18" w:rsidP="009B7C18">
      <w:pPr>
        <w:spacing w:after="120"/>
        <w:ind w:leftChars="1134" w:left="2834" w:right="1134" w:hangingChars="283" w:hanging="566"/>
        <w:jc w:val="both"/>
      </w:pPr>
      <w:r w:rsidRPr="00B254BE">
        <w:t>(a)</w:t>
      </w:r>
      <w:r w:rsidRPr="00B254BE">
        <w:tab/>
        <w:t xml:space="preserve">Disable or affect the functionality of the battery management </w:t>
      </w:r>
      <w:proofErr w:type="gramStart"/>
      <w:r w:rsidRPr="00B254BE">
        <w:t>systems;</w:t>
      </w:r>
      <w:proofErr w:type="gramEnd"/>
    </w:p>
    <w:p w14:paraId="605234DE" w14:textId="77777777" w:rsidR="009B7C18" w:rsidRPr="00B254BE" w:rsidRDefault="009B7C18" w:rsidP="009B7C18">
      <w:pPr>
        <w:spacing w:after="120"/>
        <w:ind w:leftChars="1134" w:left="2834" w:right="1134" w:hangingChars="283" w:hanging="566"/>
        <w:jc w:val="both"/>
      </w:pPr>
      <w:r w:rsidRPr="00B254BE">
        <w:t>(b)</w:t>
      </w:r>
      <w:r w:rsidRPr="00B254BE">
        <w:tab/>
        <w:t>Change pack gas flow direction and permeability, both internal and exit paths.</w:t>
      </w:r>
    </w:p>
    <w:p w14:paraId="4CC30B67" w14:textId="77777777" w:rsidR="009B7C18" w:rsidRPr="00B254BE" w:rsidRDefault="009B7C18" w:rsidP="009B7C18">
      <w:pPr>
        <w:spacing w:after="120"/>
        <w:ind w:leftChars="567" w:left="2268" w:right="1134" w:hangingChars="567" w:hanging="1134"/>
        <w:jc w:val="both"/>
      </w:pPr>
      <w:r w:rsidRPr="00B254BE">
        <w:t>3.3.2.</w:t>
      </w:r>
      <w:r w:rsidRPr="00B254BE">
        <w:tab/>
        <w:t xml:space="preserve">The selected cell shall represent severe conditions for the generation </w:t>
      </w:r>
      <w:proofErr w:type="gramStart"/>
      <w:r w:rsidRPr="00B254BE">
        <w:t>of  potentially</w:t>
      </w:r>
      <w:proofErr w:type="gramEnd"/>
      <w:r w:rsidRPr="00B254BE">
        <w:t xml:space="preserve"> hazardous conditions in the event of a thermal runaway, i.e.:</w:t>
      </w:r>
    </w:p>
    <w:p w14:paraId="719957B1" w14:textId="77777777" w:rsidR="009B7C18" w:rsidRPr="00B254BE" w:rsidRDefault="009B7C18" w:rsidP="009B7C18">
      <w:pPr>
        <w:spacing w:after="120"/>
        <w:ind w:leftChars="1134" w:left="2834" w:right="1134" w:hangingChars="283" w:hanging="566"/>
        <w:jc w:val="both"/>
      </w:pPr>
      <w:r w:rsidRPr="00B254BE">
        <w:t>(a)</w:t>
      </w:r>
      <w:r w:rsidRPr="00B254BE">
        <w:tab/>
        <w:t>A high level of heat transfer to at least one adjacent cell (e.g. thinnest spacers/gaps/barriers or vent direction towards an adjacent cell</w:t>
      </w:r>
      <w:proofErr w:type="gramStart"/>
      <w:r w:rsidRPr="00B254BE">
        <w:t>);</w:t>
      </w:r>
      <w:proofErr w:type="gramEnd"/>
    </w:p>
    <w:p w14:paraId="22C60302" w14:textId="77777777" w:rsidR="009B7C18" w:rsidRPr="00B254BE" w:rsidRDefault="009B7C18" w:rsidP="009B7C18">
      <w:pPr>
        <w:spacing w:after="120"/>
        <w:ind w:leftChars="1134" w:left="2834" w:right="1134" w:hangingChars="283" w:hanging="566"/>
        <w:jc w:val="both"/>
      </w:pPr>
      <w:r w:rsidRPr="00B254BE">
        <w:t>(b)</w:t>
      </w:r>
      <w:r w:rsidRPr="00B254BE">
        <w:tab/>
        <w:t>Subject to heat sink(s) and non-productive thermal pathway(s) (e.g. edge cell with few adjacent cells and/or with large adjacent air space(s)); or</w:t>
      </w:r>
    </w:p>
    <w:p w14:paraId="216E382C" w14:textId="77777777" w:rsidR="009B7C18" w:rsidRPr="00B254BE" w:rsidRDefault="009B7C18" w:rsidP="009B7C18">
      <w:pPr>
        <w:spacing w:after="120"/>
        <w:ind w:leftChars="1134" w:left="2834" w:right="1134" w:hangingChars="283" w:hanging="566"/>
        <w:jc w:val="both"/>
      </w:pPr>
      <w:r w:rsidRPr="00B254BE">
        <w:t>(c)</w:t>
      </w:r>
      <w:r w:rsidRPr="00B254BE">
        <w:tab/>
        <w:t>Any other criteria of condition or location known by the manufacturer which could potentially to lead to a hazardous condition.</w:t>
      </w:r>
    </w:p>
    <w:p w14:paraId="1C6DBEA9" w14:textId="77777777" w:rsidR="009B7C18" w:rsidRPr="00B254BE" w:rsidRDefault="009B7C18" w:rsidP="009B7C18">
      <w:pPr>
        <w:spacing w:after="120"/>
        <w:ind w:leftChars="567" w:left="2268" w:right="1134" w:hangingChars="567" w:hanging="1134"/>
        <w:jc w:val="both"/>
      </w:pPr>
      <w:r w:rsidRPr="00B254BE">
        <w:lastRenderedPageBreak/>
        <w:t>4.</w:t>
      </w:r>
      <w:r w:rsidRPr="00B254BE">
        <w:tab/>
        <w:t>Recorded data and measurements</w:t>
      </w:r>
    </w:p>
    <w:p w14:paraId="39382898" w14:textId="77777777" w:rsidR="009B7C18" w:rsidRPr="00B254BE" w:rsidRDefault="009B7C18" w:rsidP="009B7C18">
      <w:pPr>
        <w:spacing w:after="120"/>
        <w:ind w:leftChars="567" w:left="2268" w:right="1134" w:hangingChars="567" w:hanging="1134"/>
        <w:jc w:val="both"/>
      </w:pPr>
      <w:r w:rsidRPr="00B254BE">
        <w:t>4.1.</w:t>
      </w:r>
      <w:r w:rsidRPr="00B254BE">
        <w:tab/>
        <w:t xml:space="preserve">The following information shall be recorded during the test and during the observation period. All data measurement systems shall be referenced to the same starting time. </w:t>
      </w:r>
    </w:p>
    <w:p w14:paraId="3A7A28D5" w14:textId="77777777" w:rsidR="009B7C18" w:rsidRPr="00B254BE" w:rsidRDefault="009B7C18" w:rsidP="009B7C18">
      <w:pPr>
        <w:spacing w:after="120"/>
        <w:ind w:leftChars="1134" w:left="2834" w:right="1134" w:hangingChars="283" w:hanging="566"/>
        <w:jc w:val="both"/>
      </w:pPr>
      <w:r w:rsidRPr="00B254BE">
        <w:t>(a)</w:t>
      </w:r>
      <w:r w:rsidRPr="00B254BE">
        <w:tab/>
        <w:t xml:space="preserve">Identification of the test method, including the trigger method, and a description of the test </w:t>
      </w:r>
      <w:proofErr w:type="gramStart"/>
      <w:r w:rsidRPr="00B254BE">
        <w:t>set-up;</w:t>
      </w:r>
      <w:proofErr w:type="gramEnd"/>
    </w:p>
    <w:p w14:paraId="7B7D5681" w14:textId="77777777" w:rsidR="009B7C18" w:rsidRPr="00B254BE" w:rsidRDefault="009B7C18" w:rsidP="009B7C18">
      <w:pPr>
        <w:spacing w:after="120"/>
        <w:ind w:leftChars="1134" w:left="2834" w:right="1134" w:hangingChars="283" w:hanging="566"/>
        <w:jc w:val="both"/>
      </w:pPr>
      <w:r w:rsidRPr="00B254BE">
        <w:t>(b)</w:t>
      </w:r>
      <w:r w:rsidRPr="00B254BE">
        <w:tab/>
        <w:t>Test conditions (e.g. environmental conditions, SoC, and other pre-conditioning parameters</w:t>
      </w:r>
      <w:proofErr w:type="gramStart"/>
      <w:r w:rsidRPr="00B254BE">
        <w:t>);</w:t>
      </w:r>
      <w:proofErr w:type="gramEnd"/>
    </w:p>
    <w:p w14:paraId="126C9EFB" w14:textId="77777777" w:rsidR="009B7C18" w:rsidRPr="00B254BE" w:rsidRDefault="009B7C18" w:rsidP="009B7C18">
      <w:pPr>
        <w:spacing w:after="120"/>
        <w:ind w:leftChars="1134" w:left="2834" w:right="1134" w:hangingChars="283" w:hanging="566"/>
        <w:jc w:val="both"/>
      </w:pPr>
      <w:r w:rsidRPr="00B254BE">
        <w:t>(c)</w:t>
      </w:r>
      <w:r w:rsidRPr="00B254BE">
        <w:tab/>
        <w:t xml:space="preserve">Temperature of the initiation cell, ensuring that the trigger device or test instrumentation does not influence the </w:t>
      </w:r>
      <w:proofErr w:type="gramStart"/>
      <w:r w:rsidRPr="00B254BE">
        <w:t>measurement;</w:t>
      </w:r>
      <w:proofErr w:type="gramEnd"/>
    </w:p>
    <w:p w14:paraId="6C1BD06F" w14:textId="77777777" w:rsidR="009B7C18" w:rsidRPr="00B254BE" w:rsidRDefault="009B7C18" w:rsidP="009B7C18">
      <w:pPr>
        <w:spacing w:after="120"/>
        <w:ind w:leftChars="1134" w:left="2834" w:right="1134" w:hangingChars="283" w:hanging="566"/>
        <w:jc w:val="both"/>
      </w:pPr>
      <w:r w:rsidRPr="00B254BE">
        <w:t>(d)</w:t>
      </w:r>
      <w:r w:rsidRPr="00B254BE">
        <w:tab/>
        <w:t xml:space="preserve">Voltage of the initiation cell during the thermal runaway triggering </w:t>
      </w:r>
      <w:proofErr w:type="gramStart"/>
      <w:r w:rsidRPr="00B254BE">
        <w:t>procedure;</w:t>
      </w:r>
      <w:proofErr w:type="gramEnd"/>
    </w:p>
    <w:p w14:paraId="02181695" w14:textId="77777777" w:rsidR="009B7C18" w:rsidRPr="00B254BE" w:rsidRDefault="009B7C18" w:rsidP="009B7C18">
      <w:pPr>
        <w:spacing w:after="120"/>
        <w:ind w:leftChars="1134" w:left="2834" w:right="1134" w:hangingChars="283" w:hanging="566"/>
        <w:jc w:val="both"/>
      </w:pPr>
      <w:r w:rsidRPr="00B254BE">
        <w:t>(e)</w:t>
      </w:r>
      <w:r w:rsidRPr="00B254BE">
        <w:tab/>
        <w:t xml:space="preserve">Temperature of one adjacent </w:t>
      </w:r>
      <w:proofErr w:type="gramStart"/>
      <w:r w:rsidRPr="00B254BE">
        <w:t>cell;</w:t>
      </w:r>
      <w:proofErr w:type="gramEnd"/>
    </w:p>
    <w:p w14:paraId="7127071A" w14:textId="77777777" w:rsidR="009B7C18" w:rsidRPr="00B254BE" w:rsidRDefault="009B7C18" w:rsidP="009B7C18">
      <w:pPr>
        <w:spacing w:after="120"/>
        <w:ind w:leftChars="1134" w:left="2834" w:right="1134" w:hangingChars="283" w:hanging="566"/>
        <w:jc w:val="both"/>
      </w:pPr>
      <w:r w:rsidRPr="00B254BE">
        <w:t>(f)</w:t>
      </w:r>
      <w:r w:rsidRPr="00B254BE">
        <w:tab/>
        <w:t>Video and audio recording, including indication of a time stamp of observable events during the test (e.g. initiation cell thermal runaway and venting, thermal propagation to adjacent cell(s), smoke, fire or flame, explosion, etc.</w:t>
      </w:r>
      <w:proofErr w:type="gramStart"/>
      <w:r w:rsidRPr="00B254BE">
        <w:t>);</w:t>
      </w:r>
      <w:proofErr w:type="gramEnd"/>
    </w:p>
    <w:p w14:paraId="01485A67" w14:textId="77777777" w:rsidR="009B7C18" w:rsidRPr="00B254BE" w:rsidRDefault="009B7C18" w:rsidP="009B7C18">
      <w:pPr>
        <w:spacing w:after="120"/>
        <w:ind w:leftChars="1134" w:left="2834" w:right="1134" w:hangingChars="283" w:hanging="566"/>
        <w:jc w:val="both"/>
      </w:pPr>
      <w:r w:rsidRPr="00B254BE">
        <w:t>(g)</w:t>
      </w:r>
      <w:r w:rsidRPr="00B254BE">
        <w:tab/>
        <w:t>Condition of the Tested-Device at the end of the test, supported by video or photographs (before and after test</w:t>
      </w:r>
      <w:proofErr w:type="gramStart"/>
      <w:r w:rsidRPr="00B254BE">
        <w:t>);</w:t>
      </w:r>
      <w:proofErr w:type="gramEnd"/>
    </w:p>
    <w:p w14:paraId="4FC0BF77" w14:textId="77777777" w:rsidR="009B7C18" w:rsidRPr="00B254BE" w:rsidRDefault="009B7C18" w:rsidP="009B7C18">
      <w:pPr>
        <w:spacing w:after="120"/>
        <w:ind w:leftChars="1134" w:left="2834" w:right="1134" w:hangingChars="283" w:hanging="566"/>
        <w:jc w:val="both"/>
      </w:pPr>
      <w:r w:rsidRPr="00B254BE">
        <w:t>(h)</w:t>
      </w:r>
      <w:r w:rsidRPr="00B254BE">
        <w:tab/>
        <w:t>If the test is performed on vehicle level, the time stamp of warning indications or alarms to occupants</w:t>
      </w:r>
      <w:r w:rsidRPr="00B254BE">
        <w:rPr>
          <w:lang w:eastAsia="ja-JP"/>
        </w:rPr>
        <w:t xml:space="preserve">. If the test is performed on REESS or REESS subsystem, the time stamp of the signal to trigger the warning </w:t>
      </w:r>
      <w:proofErr w:type="gramStart"/>
      <w:r w:rsidRPr="00B254BE">
        <w:rPr>
          <w:lang w:eastAsia="ja-JP"/>
        </w:rPr>
        <w:t>indications</w:t>
      </w:r>
      <w:r w:rsidRPr="00B254BE">
        <w:t>;</w:t>
      </w:r>
      <w:proofErr w:type="gramEnd"/>
      <w:r w:rsidRPr="00B254BE">
        <w:t xml:space="preserve"> </w:t>
      </w:r>
    </w:p>
    <w:p w14:paraId="307E0BDA" w14:textId="77777777" w:rsidR="009B7C18" w:rsidRPr="00B254BE" w:rsidRDefault="009B7C18" w:rsidP="009B7C18">
      <w:pPr>
        <w:spacing w:after="120"/>
        <w:ind w:leftChars="1134" w:left="2834" w:right="1134" w:hangingChars="283" w:hanging="566"/>
        <w:jc w:val="both"/>
        <w:rPr>
          <w:lang w:eastAsia="ja-JP"/>
        </w:rPr>
      </w:pPr>
      <w:r w:rsidRPr="00B254BE">
        <w:rPr>
          <w:lang w:eastAsia="ja-JP"/>
        </w:rPr>
        <w:t>(i)</w:t>
      </w:r>
      <w:r w:rsidRPr="00B254BE">
        <w:rPr>
          <w:lang w:eastAsia="ja-JP"/>
        </w:rPr>
        <w:tab/>
        <w:t>The Technical Services may perform additional optional measurements and record the data, e.g. infrared temperature video, if deemed necessary.</w:t>
      </w:r>
    </w:p>
    <w:p w14:paraId="6E998468" w14:textId="77777777" w:rsidR="009B7C18" w:rsidRPr="00B254BE" w:rsidRDefault="009B7C18" w:rsidP="009B7C18">
      <w:pPr>
        <w:spacing w:after="120"/>
        <w:ind w:leftChars="567" w:left="2268" w:right="1134" w:hangingChars="567" w:hanging="1134"/>
        <w:jc w:val="both"/>
      </w:pPr>
      <w:r w:rsidRPr="00B254BE">
        <w:t>5</w:t>
      </w:r>
      <w:r w:rsidRPr="00B254BE">
        <w:tab/>
        <w:t>Detection criteria of thermal runaway</w:t>
      </w:r>
    </w:p>
    <w:p w14:paraId="12797E4C" w14:textId="77777777" w:rsidR="009B7C18" w:rsidRPr="00B254BE" w:rsidRDefault="009B7C18" w:rsidP="009B7C18">
      <w:pPr>
        <w:spacing w:after="120"/>
        <w:ind w:leftChars="567" w:left="2268" w:right="1134" w:hangingChars="567" w:hanging="1134"/>
        <w:jc w:val="both"/>
      </w:pPr>
      <w:r w:rsidRPr="00B254BE">
        <w:tab/>
        <w:t xml:space="preserve">Thermal runaway can be detected by the following conditions: </w:t>
      </w:r>
    </w:p>
    <w:p w14:paraId="59EEEE78" w14:textId="77777777" w:rsidR="009B7C18" w:rsidRPr="00B254BE" w:rsidRDefault="009B7C18" w:rsidP="009B7C18">
      <w:pPr>
        <w:spacing w:after="120"/>
        <w:ind w:leftChars="1416" w:left="3256" w:right="1134" w:hangingChars="212" w:hanging="424"/>
        <w:jc w:val="both"/>
        <w:rPr>
          <w:lang w:eastAsia="ja-JP"/>
        </w:rPr>
      </w:pPr>
      <w:r w:rsidRPr="00B254BE">
        <w:rPr>
          <w:lang w:eastAsia="ja-JP"/>
        </w:rPr>
        <w:t>(i)</w:t>
      </w:r>
      <w:r w:rsidRPr="00B254BE">
        <w:rPr>
          <w:lang w:eastAsia="ja-JP"/>
        </w:rPr>
        <w:tab/>
        <w:t xml:space="preserve">The measured voltage of the initiation cell drops, and the drop value exceeds 25 per cent of the initial voltage for at least 1 </w:t>
      </w:r>
      <w:proofErr w:type="gramStart"/>
      <w:r w:rsidRPr="00B254BE">
        <w:rPr>
          <w:lang w:eastAsia="ja-JP"/>
        </w:rPr>
        <w:t>second;</w:t>
      </w:r>
      <w:proofErr w:type="gramEnd"/>
      <w:r w:rsidRPr="00B254BE">
        <w:rPr>
          <w:lang w:eastAsia="ja-JP"/>
        </w:rPr>
        <w:t xml:space="preserve"> </w:t>
      </w:r>
    </w:p>
    <w:p w14:paraId="3E3F48A9" w14:textId="77777777" w:rsidR="009B7C18" w:rsidRPr="00B254BE" w:rsidRDefault="009B7C18" w:rsidP="009B7C18">
      <w:pPr>
        <w:spacing w:after="120"/>
        <w:ind w:leftChars="1416" w:left="3256" w:right="1134" w:hangingChars="212" w:hanging="424"/>
        <w:jc w:val="both"/>
        <w:rPr>
          <w:lang w:eastAsia="ja-JP"/>
        </w:rPr>
      </w:pPr>
      <w:r w:rsidRPr="00B254BE">
        <w:rPr>
          <w:lang w:eastAsia="ja-JP"/>
        </w:rPr>
        <w:t>(ii)</w:t>
      </w:r>
      <w:r w:rsidRPr="00B254BE">
        <w:rPr>
          <w:lang w:eastAsia="ja-JP"/>
        </w:rPr>
        <w:tab/>
        <w:t xml:space="preserve">The measured temperature of the initiation cell exceeds the maximum operating temperature defined by the </w:t>
      </w:r>
      <w:proofErr w:type="gramStart"/>
      <w:r w:rsidRPr="00B254BE">
        <w:rPr>
          <w:lang w:eastAsia="ja-JP"/>
        </w:rPr>
        <w:t>manufacturer;</w:t>
      </w:r>
      <w:proofErr w:type="gramEnd"/>
      <w:r w:rsidRPr="00B254BE">
        <w:rPr>
          <w:lang w:eastAsia="ja-JP"/>
        </w:rPr>
        <w:t xml:space="preserve"> </w:t>
      </w:r>
    </w:p>
    <w:p w14:paraId="1CD357C9" w14:textId="77777777" w:rsidR="009B7C18" w:rsidRPr="00B254BE" w:rsidRDefault="009B7C18" w:rsidP="009B7C18">
      <w:pPr>
        <w:spacing w:after="120"/>
        <w:ind w:leftChars="1416" w:left="3256" w:right="1134" w:hangingChars="212" w:hanging="424"/>
        <w:jc w:val="both"/>
        <w:rPr>
          <w:lang w:eastAsia="ja-JP"/>
        </w:rPr>
      </w:pPr>
      <w:r w:rsidRPr="00B254BE">
        <w:rPr>
          <w:lang w:eastAsia="ja-JP"/>
        </w:rPr>
        <w:t>(iii)</w:t>
      </w:r>
      <w:r w:rsidRPr="00B254BE">
        <w:rPr>
          <w:lang w:eastAsia="ja-JP"/>
        </w:rPr>
        <w:tab/>
        <w:t>dT/dt ≥ 1 °C/s of the measured temperature of the initiation cell for at least 3 consecutive seconds.</w:t>
      </w:r>
    </w:p>
    <w:p w14:paraId="72DB6C12" w14:textId="77777777" w:rsidR="009B7C18" w:rsidRPr="00B254BE" w:rsidRDefault="009B7C18" w:rsidP="009B7C18">
      <w:pPr>
        <w:spacing w:after="120"/>
        <w:ind w:leftChars="1134" w:left="2834" w:right="1134" w:hangingChars="283" w:hanging="566"/>
        <w:jc w:val="both"/>
      </w:pPr>
      <w:r w:rsidRPr="00B254BE">
        <w:t xml:space="preserve">(a) </w:t>
      </w:r>
      <w:r w:rsidRPr="00B254BE">
        <w:tab/>
        <w:t>Both (i) and (iii) are detected; or</w:t>
      </w:r>
    </w:p>
    <w:p w14:paraId="66CDD544" w14:textId="77777777" w:rsidR="009B7C18" w:rsidRPr="00B254BE" w:rsidRDefault="009B7C18" w:rsidP="009B7C18">
      <w:pPr>
        <w:spacing w:after="120"/>
        <w:ind w:leftChars="1134" w:left="2834" w:right="1134" w:hangingChars="283" w:hanging="566"/>
        <w:jc w:val="both"/>
      </w:pPr>
      <w:r w:rsidRPr="00B254BE">
        <w:t xml:space="preserve">(b) </w:t>
      </w:r>
      <w:r w:rsidRPr="00B254BE">
        <w:tab/>
        <w:t>Both (ii) and (iii) are detected.</w:t>
      </w:r>
    </w:p>
    <w:p w14:paraId="017B6CBF" w14:textId="77777777" w:rsidR="009B7C18" w:rsidRPr="00B254BE" w:rsidRDefault="009B7C18" w:rsidP="009B7C18">
      <w:pPr>
        <w:spacing w:after="120"/>
        <w:ind w:leftChars="567" w:left="2268" w:right="1134" w:hangingChars="567" w:hanging="1134"/>
        <w:jc w:val="both"/>
      </w:pPr>
      <w:r w:rsidRPr="00B254BE">
        <w:t>6.</w:t>
      </w:r>
      <w:r w:rsidRPr="00B254BE">
        <w:tab/>
        <w:t>Trigger methods to initiate thermal runaway</w:t>
      </w:r>
    </w:p>
    <w:p w14:paraId="77078318" w14:textId="77777777" w:rsidR="009B7C18" w:rsidRPr="00B254BE" w:rsidRDefault="009B7C18" w:rsidP="009B7C18">
      <w:pPr>
        <w:spacing w:after="120"/>
        <w:ind w:leftChars="567" w:left="2268" w:right="1134" w:hangingChars="567" w:hanging="1134"/>
        <w:jc w:val="both"/>
      </w:pPr>
      <w:r w:rsidRPr="00B254BE">
        <w:tab/>
        <w:t>The trigger method shall not affect the adjacent cell(s), e.g. if localized rapid external heating, localized internal heating or laser-based trigger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of REESS is not impeded.</w:t>
      </w:r>
    </w:p>
    <w:p w14:paraId="28C574AB" w14:textId="77777777" w:rsidR="009B7C18" w:rsidRPr="00893C45" w:rsidRDefault="009B7C18" w:rsidP="009B7C18">
      <w:pPr>
        <w:pStyle w:val="HChG"/>
        <w:rPr>
          <w:lang w:eastAsia="ja-JP"/>
        </w:rPr>
      </w:pPr>
      <w:r w:rsidRPr="00893C45">
        <w:lastRenderedPageBreak/>
        <w:t xml:space="preserve">Annex </w:t>
      </w:r>
      <w:r w:rsidRPr="00893C45">
        <w:rPr>
          <w:lang w:eastAsia="ja-JP"/>
        </w:rPr>
        <w:t>9K – Appendix 1</w:t>
      </w:r>
    </w:p>
    <w:p w14:paraId="3A199964" w14:textId="69464856" w:rsidR="009B7C18" w:rsidRPr="00510AED" w:rsidRDefault="009B7C18" w:rsidP="009B7C18">
      <w:pPr>
        <w:pStyle w:val="HChG"/>
        <w:ind w:firstLine="0"/>
      </w:pPr>
      <w:r w:rsidRPr="00510AED">
        <w:tab/>
        <w:t>Thermal Runaway Trigger Method with a Localized Rapid External Heater</w:t>
      </w:r>
    </w:p>
    <w:p w14:paraId="031E5FEF" w14:textId="77777777" w:rsidR="009B7C18" w:rsidRPr="00B254BE" w:rsidRDefault="009B7C18" w:rsidP="009B7C18">
      <w:pPr>
        <w:spacing w:after="120"/>
        <w:ind w:leftChars="567" w:left="2268" w:right="1134" w:hangingChars="567" w:hanging="1134"/>
        <w:jc w:val="both"/>
      </w:pPr>
      <w:r w:rsidRPr="00B254BE">
        <w:t>1.</w:t>
      </w:r>
      <w:r w:rsidRPr="00B254BE">
        <w:tab/>
        <w:t>Preparation of the Tested-Device</w:t>
      </w:r>
    </w:p>
    <w:p w14:paraId="3F52F5B1" w14:textId="77777777" w:rsidR="009B7C18" w:rsidRPr="00B254BE" w:rsidRDefault="009B7C18" w:rsidP="009B7C18">
      <w:pPr>
        <w:spacing w:after="120"/>
        <w:ind w:leftChars="567" w:left="2268" w:right="1134" w:hangingChars="567" w:hanging="1134"/>
        <w:jc w:val="both"/>
      </w:pPr>
      <w:r w:rsidRPr="00B254BE">
        <w:t>1.1.</w:t>
      </w:r>
      <w:r w:rsidRPr="00B254BE">
        <w:tab/>
        <w:t>The feed-through installation of the selected heating element and measuring sensors should only modify the REESS by allowing the necessary electrical and thermocouple connections. These connections must provide greater sealing integrity than the other REESS connectors.</w:t>
      </w:r>
    </w:p>
    <w:p w14:paraId="6CA86509" w14:textId="77777777" w:rsidR="009B7C18" w:rsidRPr="00B254BE" w:rsidRDefault="009B7C18" w:rsidP="009B7C18">
      <w:pPr>
        <w:spacing w:after="120"/>
        <w:ind w:leftChars="567" w:left="2268" w:right="1134" w:hangingChars="567" w:hanging="1134"/>
        <w:jc w:val="both"/>
      </w:pPr>
      <w:r w:rsidRPr="00B254BE">
        <w:t>1.2.</w:t>
      </w:r>
      <w:r w:rsidRPr="00B254BE">
        <w:tab/>
        <w:t xml:space="preserve">The selected heating element shall not be in direct contact with any surface of the components in the Tested-Device other than the initiation cell. Close thermal contact between the heating element and the surface of the initiation cell is important for the success of this method. Thermal contact between the heating element and initiation cell may be improved through various methods (e.g. avoid air gaps, add a heat transfer </w:t>
      </w:r>
      <w:proofErr w:type="gramStart"/>
      <w:r w:rsidRPr="00B254BE">
        <w:t>paste</w:t>
      </w:r>
      <w:proofErr w:type="gramEnd"/>
      <w:r w:rsidRPr="00B254BE">
        <w:t xml:space="preserve"> and apply pressure, which should be maintained throughout the test).</w:t>
      </w:r>
    </w:p>
    <w:p w14:paraId="13390408" w14:textId="77777777" w:rsidR="009B7C18" w:rsidRPr="00B254BE" w:rsidRDefault="009B7C18" w:rsidP="009B7C18">
      <w:pPr>
        <w:spacing w:after="120"/>
        <w:ind w:leftChars="567" w:left="2268" w:right="1134" w:hangingChars="567" w:hanging="1134"/>
        <w:jc w:val="both"/>
      </w:pPr>
      <w:r w:rsidRPr="00B254BE">
        <w:t>1.3.</w:t>
      </w:r>
      <w:r w:rsidRPr="00B254BE">
        <w:tab/>
        <w:t>Examples of potential heater application methods are shown in Figure 1: the method used depends on the design of the REESS or REESS subsystem. Maintain a contact pressure for the heating element on the initiation cell during the test to ensure contact and optimal heat transfer, see Figure 1.</w:t>
      </w:r>
    </w:p>
    <w:p w14:paraId="0D5C60D4" w14:textId="77777777" w:rsidR="009B7C18" w:rsidRPr="00B254BE" w:rsidRDefault="009B7C18" w:rsidP="009B7C18">
      <w:pPr>
        <w:pStyle w:val="SingleTxtG"/>
        <w:spacing w:before="240"/>
        <w:jc w:val="left"/>
      </w:pPr>
      <w:r w:rsidRPr="00B254BE">
        <w:t>Figure 1</w:t>
      </w:r>
      <w:r w:rsidRPr="00B254BE">
        <w:br/>
      </w:r>
      <w:r w:rsidRPr="00FE1806">
        <w:rPr>
          <w:b/>
          <w:bCs/>
        </w:rPr>
        <w:t>Methods of Applying Pressure on the Heating Element to Maintain Heating Element Contact with the Initiation Cell Throughout the Test for Different Cell Types</w:t>
      </w:r>
    </w:p>
    <w:p w14:paraId="2BFB6827" w14:textId="77777777" w:rsidR="009B7C18" w:rsidRPr="00B254BE" w:rsidRDefault="009B7C18" w:rsidP="009B7C18">
      <w:pPr>
        <w:spacing w:after="120"/>
        <w:ind w:leftChars="1134" w:left="2834" w:right="1134" w:hangingChars="283" w:hanging="566"/>
        <w:jc w:val="both"/>
      </w:pPr>
      <w:r w:rsidRPr="00B254BE">
        <w:rPr>
          <w:lang w:eastAsia="ja-JP"/>
        </w:rPr>
        <w:t>(</w:t>
      </w:r>
      <w:r w:rsidRPr="00B254BE">
        <w:t>a)</w:t>
      </w:r>
      <w:r w:rsidRPr="00B254BE">
        <w:tab/>
        <w:t xml:space="preserve">REESS with large spaces between the cells </w:t>
      </w:r>
    </w:p>
    <w:p w14:paraId="66D7706A" w14:textId="77777777" w:rsidR="009B7C18" w:rsidRPr="007B2082" w:rsidRDefault="009B7C18" w:rsidP="009B7C18">
      <w:pPr>
        <w:spacing w:after="120"/>
        <w:ind w:leftChars="1134" w:left="2836" w:right="1134" w:hangingChars="283" w:hanging="568"/>
        <w:jc w:val="both"/>
      </w:pPr>
      <w:r w:rsidRPr="00893C45">
        <w:rPr>
          <w:b/>
          <w:noProof/>
          <w:lang w:val="en-US" w:eastAsia="zh-CN"/>
        </w:rPr>
        <mc:AlternateContent>
          <mc:Choice Requires="wpg">
            <w:drawing>
              <wp:anchor distT="0" distB="0" distL="114300" distR="114300" simplePos="0" relativeHeight="251658252" behindDoc="0" locked="0" layoutInCell="1" allowOverlap="1" wp14:anchorId="18B78545" wp14:editId="5380638F">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2E69B87B" w14:textId="77777777" w:rsidR="009B7C18" w:rsidRDefault="009B7C18" w:rsidP="009B7C18">
                              <w:pPr>
                                <w:spacing w:line="360" w:lineRule="auto"/>
                                <w:rPr>
                                  <w:color w:val="000000"/>
                                  <w:kern w:val="24"/>
                                </w:rPr>
                              </w:pPr>
                              <w:r>
                                <w:rPr>
                                  <w:color w:val="000000"/>
                                  <w:kern w:val="24"/>
                                </w:rPr>
                                <w:t>Key</w:t>
                              </w:r>
                            </w:p>
                            <w:p w14:paraId="28D703E7" w14:textId="77777777" w:rsidR="009B7C18" w:rsidRDefault="009B7C18" w:rsidP="009B7C18">
                              <w:pPr>
                                <w:spacing w:line="360" w:lineRule="auto"/>
                                <w:rPr>
                                  <w:color w:val="000000"/>
                                  <w:kern w:val="24"/>
                                </w:rPr>
                              </w:pPr>
                              <w:r>
                                <w:rPr>
                                  <w:color w:val="000000"/>
                                  <w:kern w:val="24"/>
                                </w:rPr>
                                <w:t xml:space="preserve">        Heating element   </w:t>
                              </w:r>
                            </w:p>
                            <w:p w14:paraId="5BBD77C1" w14:textId="77777777" w:rsidR="009B7C18" w:rsidRDefault="009B7C18" w:rsidP="009B7C18">
                              <w:pPr>
                                <w:spacing w:line="360" w:lineRule="auto"/>
                                <w:rPr>
                                  <w:color w:val="000000"/>
                                  <w:kern w:val="24"/>
                                </w:rPr>
                              </w:pPr>
                              <w:r>
                                <w:rPr>
                                  <w:color w:val="000000"/>
                                  <w:kern w:val="24"/>
                                </w:rPr>
                                <w:t xml:space="preserve">        Heat transfer paste</w:t>
                              </w:r>
                            </w:p>
                            <w:p w14:paraId="0EA801DB" w14:textId="77777777" w:rsidR="009B7C18" w:rsidRDefault="009B7C18" w:rsidP="009B7C18">
                              <w:pPr>
                                <w:spacing w:line="360" w:lineRule="auto"/>
                                <w:rPr>
                                  <w:color w:val="000000"/>
                                  <w:kern w:val="24"/>
                                </w:rPr>
                              </w:pPr>
                              <w:r>
                                <w:rPr>
                                  <w:color w:val="000000"/>
                                  <w:kern w:val="24"/>
                                </w:rPr>
                                <w:t xml:space="preserve">        Ceramic paper/foam</w:t>
                              </w:r>
                            </w:p>
                            <w:p w14:paraId="5E5BE0C2" w14:textId="77777777" w:rsidR="009B7C18" w:rsidRDefault="009B7C18" w:rsidP="009B7C18">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40E3A2CD" w14:textId="77777777" w:rsidR="009B7C18" w:rsidRDefault="009B7C18" w:rsidP="009B7C18">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18B78545" id="グループ化 15" o:spid="_x0000_s1086" style="position:absolute;left:0;text-align:left;margin-left:115.95pt;margin-top:11.15pt;width:162.35pt;height:135.55pt;z-index:251658252;mso-position-horizontal-relative:text;mso-position-vertical-relative:text"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lhQoAANl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">
                <v:shape id="TextBox 158" o:spid="_x0000_s1087"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2E69B87B" w14:textId="77777777" w:rsidR="009B7C18" w:rsidRDefault="009B7C18" w:rsidP="009B7C18">
                        <w:pPr>
                          <w:spacing w:line="360" w:lineRule="auto"/>
                          <w:rPr>
                            <w:color w:val="000000"/>
                            <w:kern w:val="24"/>
                          </w:rPr>
                        </w:pPr>
                        <w:r>
                          <w:rPr>
                            <w:color w:val="000000"/>
                            <w:kern w:val="24"/>
                          </w:rPr>
                          <w:t>Key</w:t>
                        </w:r>
                      </w:p>
                      <w:p w14:paraId="28D703E7" w14:textId="77777777" w:rsidR="009B7C18" w:rsidRDefault="009B7C18" w:rsidP="009B7C18">
                        <w:pPr>
                          <w:spacing w:line="360" w:lineRule="auto"/>
                          <w:rPr>
                            <w:color w:val="000000"/>
                            <w:kern w:val="24"/>
                          </w:rPr>
                        </w:pPr>
                        <w:r>
                          <w:rPr>
                            <w:color w:val="000000"/>
                            <w:kern w:val="24"/>
                          </w:rPr>
                          <w:t xml:space="preserve">        Heating element   </w:t>
                        </w:r>
                      </w:p>
                      <w:p w14:paraId="5BBD77C1" w14:textId="77777777" w:rsidR="009B7C18" w:rsidRDefault="009B7C18" w:rsidP="009B7C18">
                        <w:pPr>
                          <w:spacing w:line="360" w:lineRule="auto"/>
                          <w:rPr>
                            <w:color w:val="000000"/>
                            <w:kern w:val="24"/>
                          </w:rPr>
                        </w:pPr>
                        <w:r>
                          <w:rPr>
                            <w:color w:val="000000"/>
                            <w:kern w:val="24"/>
                          </w:rPr>
                          <w:t xml:space="preserve">        Heat transfer paste</w:t>
                        </w:r>
                      </w:p>
                      <w:p w14:paraId="0EA801DB" w14:textId="77777777" w:rsidR="009B7C18" w:rsidRDefault="009B7C18" w:rsidP="009B7C18">
                        <w:pPr>
                          <w:spacing w:line="360" w:lineRule="auto"/>
                          <w:rPr>
                            <w:color w:val="000000"/>
                            <w:kern w:val="24"/>
                          </w:rPr>
                        </w:pPr>
                        <w:r>
                          <w:rPr>
                            <w:color w:val="000000"/>
                            <w:kern w:val="24"/>
                          </w:rPr>
                          <w:t xml:space="preserve">        Ceramic paper/foam</w:t>
                        </w:r>
                      </w:p>
                      <w:p w14:paraId="5E5BE0C2" w14:textId="77777777" w:rsidR="009B7C18" w:rsidRDefault="009B7C18" w:rsidP="009B7C18">
                        <w:pPr>
                          <w:spacing w:line="360" w:lineRule="auto"/>
                          <w:rPr>
                            <w:color w:val="000000"/>
                            <w:kern w:val="24"/>
                          </w:rPr>
                        </w:pPr>
                        <w:r>
                          <w:rPr>
                            <w:color w:val="000000"/>
                            <w:kern w:val="24"/>
                          </w:rPr>
                          <w:t xml:space="preserve">        Wire or high-temperature tape</w:t>
                        </w:r>
                      </w:p>
                    </w:txbxContent>
                  </v:textbox>
                </v:shape>
                <v:group id="グループ化 17" o:spid="_x0000_s1088"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89"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9" o:title="" type="pattern"/>
                  </v:rect>
                  <v:rect id="Rectangle 32" o:spid="_x0000_s1090"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20" o:title="" type="pattern"/>
                  </v:rect>
                  <v:rect id="Rectangle 34" o:spid="_x0000_s1091"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92"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93"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94"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95"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96"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20" o:title="" type="pattern"/>
                    <v:stroke joinstyle="miter"/>
                  </v:roundrect>
                  <v:oval id="Oval 4" o:spid="_x0000_s1097"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98"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99"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9" o:title="" type="pattern"/>
                      <v:stroke joinstyle="miter"/>
                      <v:path arrowok="t" o:connecttype="custom" o:connectlocs="8429,294556;8429,222470;68467,164801;274999,107132;543971,49464;784124,9096;976246,11979;503144,135967;308620,182102;82877,231120;8429,294556" o:connectangles="0,0,0,0,0,0,0,0,0,0,0"/>
                    </v:shape>
                    <v:shape id="Freeform 81" o:spid="_x0000_s1100"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9" o:title="" type="pattern"/>
                      <v:stroke joinstyle="miter"/>
                      <v:path arrowok="t" o:connecttype="custom" o:connectlocs="8429,285520;8429,215645;68467,159745;274999,103846;543971,47946;784124,8817;976246,11612;503144,131796;308620,176516;82877,224030;8429,285520" o:connectangles="0,0,0,0,0,0,0,0,0,0,0"/>
                    </v:shape>
                    <v:rect id="Rectangle 114" o:spid="_x0000_s1101"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9" o:title="" type="pattern"/>
                    </v:rect>
                    <v:line id="Straight Connector 10" o:spid="_x0000_s1102"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103"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104"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105"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40E3A2CD" w14:textId="77777777" w:rsidR="009B7C18" w:rsidRDefault="009B7C18" w:rsidP="009B7C18">
                        <w:pPr>
                          <w:jc w:val="center"/>
                          <w:rPr>
                            <w:color w:val="000000"/>
                            <w:kern w:val="24"/>
                          </w:rPr>
                        </w:pPr>
                        <w:r>
                          <w:rPr>
                            <w:color w:val="000000"/>
                            <w:kern w:val="24"/>
                          </w:rPr>
                          <w:t>Initiation cell</w:t>
                        </w:r>
                      </w:p>
                    </w:txbxContent>
                  </v:textbox>
                </v:shape>
                <w10:wrap type="topAndBottom"/>
              </v:group>
            </w:pict>
          </mc:Fallback>
        </mc:AlternateContent>
      </w:r>
    </w:p>
    <w:p w14:paraId="720080F3" w14:textId="77777777" w:rsidR="009B7C18" w:rsidRPr="00B254BE" w:rsidRDefault="009B7C18" w:rsidP="009B7C18">
      <w:pPr>
        <w:spacing w:after="120"/>
        <w:ind w:leftChars="1134" w:left="2834" w:right="1134" w:hangingChars="283" w:hanging="566"/>
        <w:jc w:val="both"/>
      </w:pPr>
      <w:r w:rsidRPr="00B254BE">
        <w:rPr>
          <w:noProof/>
          <w:lang w:val="en-US" w:eastAsia="zh-CN"/>
        </w:rPr>
        <mc:AlternateContent>
          <mc:Choice Requires="wpg">
            <w:drawing>
              <wp:anchor distT="0" distB="0" distL="114300" distR="114300" simplePos="0" relativeHeight="251658250" behindDoc="0" locked="0" layoutInCell="1" allowOverlap="1" wp14:anchorId="7F784754" wp14:editId="44554E50">
                <wp:simplePos x="0" y="0"/>
                <wp:positionH relativeFrom="column">
                  <wp:posOffset>1658472</wp:posOffset>
                </wp:positionH>
                <wp:positionV relativeFrom="paragraph">
                  <wp:posOffset>349862</wp:posOffset>
                </wp:positionV>
                <wp:extent cx="1657350" cy="1635018"/>
                <wp:effectExtent l="0" t="0" r="0" b="0"/>
                <wp:wrapTopAndBottom/>
                <wp:docPr id="1306532183"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48230248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676605561"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209598176"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133605014"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842882042" name="Group 15"/>
                        <wpg:cNvGrpSpPr/>
                        <wpg:grpSpPr>
                          <a:xfrm>
                            <a:off x="112196" y="241222"/>
                            <a:ext cx="883085" cy="112659"/>
                            <a:chOff x="299074" y="643902"/>
                            <a:chExt cx="3039828" cy="297103"/>
                          </a:xfrm>
                        </wpg:grpSpPr>
                        <wps:wsp>
                          <wps:cNvPr id="1081680079"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749302545"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68621475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141760067"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06160881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2002270530"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670547341" name="TextBox 20"/>
                        <wps:cNvSpPr txBox="1"/>
                        <wps:spPr>
                          <a:xfrm>
                            <a:off x="67318" y="0"/>
                            <a:ext cx="920594" cy="246147"/>
                          </a:xfrm>
                          <a:prstGeom prst="rect">
                            <a:avLst/>
                          </a:prstGeom>
                          <a:noFill/>
                        </wps:spPr>
                        <wps:txbx>
                          <w:txbxContent>
                            <w:p w14:paraId="4E3B29C6" w14:textId="77777777" w:rsidR="009B7C18" w:rsidRDefault="009B7C18" w:rsidP="009B7C18">
                              <w:pPr>
                                <w:jc w:val="center"/>
                                <w:rPr>
                                  <w:color w:val="000000"/>
                                  <w:kern w:val="24"/>
                                </w:rPr>
                              </w:pPr>
                              <w:r>
                                <w:rPr>
                                  <w:color w:val="000000"/>
                                  <w:kern w:val="24"/>
                                </w:rPr>
                                <w:t>Initiation cell</w:t>
                              </w:r>
                            </w:p>
                          </w:txbxContent>
                        </wps:txbx>
                        <wps:bodyPr wrap="square" rtlCol="0">
                          <a:spAutoFit/>
                        </wps:bodyPr>
                      </wps:wsp>
                      <wps:wsp>
                        <wps:cNvPr id="1476714023" name="TextBox 18"/>
                        <wps:cNvSpPr txBox="1"/>
                        <wps:spPr>
                          <a:xfrm>
                            <a:off x="0" y="667568"/>
                            <a:ext cx="1657350" cy="967450"/>
                          </a:xfrm>
                          <a:prstGeom prst="rect">
                            <a:avLst/>
                          </a:prstGeom>
                          <a:noFill/>
                        </wps:spPr>
                        <wps:txbx>
                          <w:txbxContent>
                            <w:p w14:paraId="78C5683D" w14:textId="77777777" w:rsidR="009B7C18" w:rsidRDefault="009B7C18" w:rsidP="009B7C18">
                              <w:pPr>
                                <w:spacing w:line="360" w:lineRule="auto"/>
                                <w:rPr>
                                  <w:color w:val="000000"/>
                                  <w:kern w:val="24"/>
                                </w:rPr>
                              </w:pPr>
                              <w:r>
                                <w:rPr>
                                  <w:color w:val="000000"/>
                                  <w:kern w:val="24"/>
                                </w:rPr>
                                <w:t>Key</w:t>
                              </w:r>
                            </w:p>
                            <w:p w14:paraId="483CD73C" w14:textId="77777777" w:rsidR="009B7C18" w:rsidRDefault="009B7C18" w:rsidP="009B7C18">
                              <w:pPr>
                                <w:spacing w:line="360" w:lineRule="auto"/>
                                <w:rPr>
                                  <w:color w:val="000000"/>
                                  <w:kern w:val="24"/>
                                </w:rPr>
                              </w:pPr>
                              <w:r>
                                <w:rPr>
                                  <w:color w:val="000000"/>
                                  <w:kern w:val="24"/>
                                </w:rPr>
                                <w:t xml:space="preserve">        Heating element   </w:t>
                              </w:r>
                            </w:p>
                            <w:p w14:paraId="6119E200" w14:textId="77777777" w:rsidR="009B7C18" w:rsidRDefault="009B7C18" w:rsidP="009B7C18">
                              <w:pPr>
                                <w:spacing w:line="360" w:lineRule="auto"/>
                                <w:rPr>
                                  <w:color w:val="000000"/>
                                  <w:kern w:val="24"/>
                                </w:rPr>
                              </w:pPr>
                              <w:r>
                                <w:rPr>
                                  <w:color w:val="000000"/>
                                  <w:kern w:val="24"/>
                                </w:rPr>
                                <w:t xml:space="preserve">        Heat transfer paste</w:t>
                              </w:r>
                            </w:p>
                            <w:p w14:paraId="39000599" w14:textId="77777777" w:rsidR="009B7C18" w:rsidRDefault="009B7C18" w:rsidP="009B7C18">
                              <w:pPr>
                                <w:spacing w:line="360" w:lineRule="auto"/>
                                <w:rPr>
                                  <w:color w:val="000000"/>
                                  <w:kern w:val="24"/>
                                </w:rPr>
                              </w:pPr>
                              <w:r>
                                <w:rPr>
                                  <w:color w:val="000000"/>
                                  <w:kern w:val="24"/>
                                </w:rPr>
                                <w:t xml:space="preserve">        Ceramic paper/foam</w:t>
                              </w:r>
                            </w:p>
                          </w:txbxContent>
                        </wps:txbx>
                        <wps:bodyPr wrap="square" rtlCol="0">
                          <a:spAutoFit/>
                        </wps:bodyPr>
                      </wps:wsp>
                      <wpg:grpSp>
                        <wpg:cNvPr id="837711834" name="グループ化 136014751"/>
                        <wpg:cNvGrpSpPr/>
                        <wpg:grpSpPr>
                          <a:xfrm>
                            <a:off x="39269" y="931229"/>
                            <a:ext cx="200660" cy="596900"/>
                            <a:chOff x="39891" y="957329"/>
                            <a:chExt cx="339634" cy="1093256"/>
                          </a:xfrm>
                        </wpg:grpSpPr>
                        <wps:wsp>
                          <wps:cNvPr id="1405414133"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189756729"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56133136"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12894666" name="TextBox 89"/>
                        <wps:cNvSpPr txBox="1"/>
                        <wps:spPr>
                          <a:xfrm>
                            <a:off x="67318" y="398297"/>
                            <a:ext cx="973322" cy="246147"/>
                          </a:xfrm>
                          <a:prstGeom prst="rect">
                            <a:avLst/>
                          </a:prstGeom>
                          <a:noFill/>
                        </wps:spPr>
                        <wps:txbx>
                          <w:txbxContent>
                            <w:p w14:paraId="4569C3C5" w14:textId="77777777" w:rsidR="009B7C18" w:rsidRDefault="009B7C18" w:rsidP="009B7C18">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7F784754" id="グループ化 2" o:spid="_x0000_s1106" style="position:absolute;left:0;text-align:left;margin-left:130.6pt;margin-top:27.55pt;width:130.5pt;height:128.75pt;z-index:251658250;mso-position-horizontal-relative:text;mso-position-vertical-relative:text"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">
                <v:rect id="Rectangle 88" o:spid="_x0000_s1107"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" strokecolor="#262626" strokeweight="1.5pt"/>
                <v:rect id="Rectangle 12" o:spid="_x0000_s1108"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" fillcolor="black" strokecolor="#4d4d4d" strokeweight=".5pt">
                  <v:fill opacity="49087f"/>
                </v:rect>
                <v:roundrect id="Rounded Rectangle 13" o:spid="_x0000_s1109"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" fillcolor="black" strokeweight="1pt">
                  <v:fill r:id="rId20" o:title="" type="pattern"/>
                  <v:stroke joinstyle="miter"/>
                </v:roundrect>
                <v:shape id="Flowchart: Process 16" o:spid="_x0000_s1110"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" stroked="f" strokeweight="1pt"/>
                <v:group id="Group 15" o:spid="_x0000_s1111"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">
                  <v:shape id="Freeform 21" o:spid="_x0000_s1112"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9" o:title="" type="pattern"/>
                    <v:stroke joinstyle="miter"/>
                    <v:path arrowok="t" o:connecttype="custom" o:connectlocs="8429,294556;8429,222470;68467,164801;274999,107132;543971,49464;784124,9096;976246,11979;503144,135967;308620,182102;82877,231120;8429,294556" o:connectangles="0,0,0,0,0,0,0,0,0,0,0"/>
                  </v:shape>
                  <v:shape id="Freeform 22" o:spid="_x0000_s1113"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9" o:title="" type="pattern"/>
                    <v:stroke joinstyle="miter"/>
                    <v:path arrowok="t" o:connecttype="custom" o:connectlocs="8429,285520;8429,215645;68467,159745;274999,103846;543971,47946;784124,8817;976246,11612;503144,131796;308620,176516;82877,224030;8429,285520" o:connectangles="0,0,0,0,0,0,0,0,0,0,0"/>
                  </v:shape>
                  <v:rect id="Rectangle 23" o:spid="_x0000_s1114"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" fillcolor="black" stroked="f" strokeweight="1pt">
                    <v:fill r:id="rId19" o:title="" type="pattern"/>
                  </v:rect>
                  <v:line id="Straight Connector 24" o:spid="_x0000_s1115"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" strokeweight="1pt">
                    <v:stroke joinstyle="miter"/>
                  </v:line>
                  <v:line id="Straight Connector 25" o:spid="_x0000_s1116"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" strokeweight="1pt">
                    <v:stroke joinstyle="miter"/>
                  </v:line>
                </v:group>
                <v:rect id="Rectangle 19" o:spid="_x0000_s1117"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" strokecolor="#262626" strokeweight="1.5pt"/>
                <v:shape id="TextBox 20" o:spid="_x0000_s1118"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" filled="f" stroked="f">
                  <v:textbox style="mso-fit-shape-to-text:t">
                    <w:txbxContent>
                      <w:p w14:paraId="4E3B29C6" w14:textId="77777777" w:rsidR="009B7C18" w:rsidRDefault="009B7C18" w:rsidP="009B7C18">
                        <w:pPr>
                          <w:jc w:val="center"/>
                          <w:rPr>
                            <w:color w:val="000000"/>
                            <w:kern w:val="24"/>
                          </w:rPr>
                        </w:pPr>
                        <w:r>
                          <w:rPr>
                            <w:color w:val="000000"/>
                            <w:kern w:val="24"/>
                          </w:rPr>
                          <w:t>Initiation cell</w:t>
                        </w:r>
                      </w:p>
                    </w:txbxContent>
                  </v:textbox>
                </v:shape>
                <v:shape id="TextBox 18" o:spid="_x0000_s1119"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" filled="f" stroked="f">
                  <v:textbox style="mso-fit-shape-to-text:t">
                    <w:txbxContent>
                      <w:p w14:paraId="78C5683D" w14:textId="77777777" w:rsidR="009B7C18" w:rsidRDefault="009B7C18" w:rsidP="009B7C18">
                        <w:pPr>
                          <w:spacing w:line="360" w:lineRule="auto"/>
                          <w:rPr>
                            <w:color w:val="000000"/>
                            <w:kern w:val="24"/>
                          </w:rPr>
                        </w:pPr>
                        <w:r>
                          <w:rPr>
                            <w:color w:val="000000"/>
                            <w:kern w:val="24"/>
                          </w:rPr>
                          <w:t>Key</w:t>
                        </w:r>
                      </w:p>
                      <w:p w14:paraId="483CD73C" w14:textId="77777777" w:rsidR="009B7C18" w:rsidRDefault="009B7C18" w:rsidP="009B7C18">
                        <w:pPr>
                          <w:spacing w:line="360" w:lineRule="auto"/>
                          <w:rPr>
                            <w:color w:val="000000"/>
                            <w:kern w:val="24"/>
                          </w:rPr>
                        </w:pPr>
                        <w:r>
                          <w:rPr>
                            <w:color w:val="000000"/>
                            <w:kern w:val="24"/>
                          </w:rPr>
                          <w:t xml:space="preserve">        Heating element   </w:t>
                        </w:r>
                      </w:p>
                      <w:p w14:paraId="6119E200" w14:textId="77777777" w:rsidR="009B7C18" w:rsidRDefault="009B7C18" w:rsidP="009B7C18">
                        <w:pPr>
                          <w:spacing w:line="360" w:lineRule="auto"/>
                          <w:rPr>
                            <w:color w:val="000000"/>
                            <w:kern w:val="24"/>
                          </w:rPr>
                        </w:pPr>
                        <w:r>
                          <w:rPr>
                            <w:color w:val="000000"/>
                            <w:kern w:val="24"/>
                          </w:rPr>
                          <w:t xml:space="preserve">        Heat transfer paste</w:t>
                        </w:r>
                      </w:p>
                      <w:p w14:paraId="39000599" w14:textId="77777777" w:rsidR="009B7C18" w:rsidRDefault="009B7C18" w:rsidP="009B7C18">
                        <w:pPr>
                          <w:spacing w:line="360" w:lineRule="auto"/>
                          <w:rPr>
                            <w:color w:val="000000"/>
                            <w:kern w:val="24"/>
                          </w:rPr>
                        </w:pPr>
                        <w:r>
                          <w:rPr>
                            <w:color w:val="000000"/>
                            <w:kern w:val="24"/>
                          </w:rPr>
                          <w:t xml:space="preserve">        Ceramic paper/foam</w:t>
                        </w:r>
                      </w:p>
                    </w:txbxContent>
                  </v:textbox>
                </v:shape>
                <v:group id="グループ化 136014751" o:spid="_x0000_s1120"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">
                  <v:rect id="Rectangle 26" o:spid="_x0000_s1121"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" fillcolor="black" strokeweight="1pt">
                    <v:fill r:id="rId19" o:title="" type="pattern"/>
                  </v:rect>
                  <v:rect id="Rectangle 27" o:spid="_x0000_s1122"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" fillcolor="black" strokeweight="1pt">
                    <v:fill r:id="rId20" o:title="" type="pattern"/>
                  </v:rect>
                  <v:rect id="Rectangle 28" o:spid="_x0000_s1123"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" fillcolor="#404040" strokecolor="#404040" strokeweight="1pt"/>
                </v:group>
                <v:shape id="TextBox 89" o:spid="_x0000_s1124"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" filled="f" stroked="f">
                  <v:textbox style="mso-fit-shape-to-text:t">
                    <w:txbxContent>
                      <w:p w14:paraId="4569C3C5" w14:textId="77777777" w:rsidR="009B7C18" w:rsidRDefault="009B7C18" w:rsidP="009B7C18">
                        <w:pPr>
                          <w:jc w:val="center"/>
                          <w:rPr>
                            <w:color w:val="000000"/>
                            <w:kern w:val="24"/>
                          </w:rPr>
                        </w:pPr>
                        <w:r>
                          <w:rPr>
                            <w:color w:val="000000"/>
                            <w:kern w:val="24"/>
                          </w:rPr>
                          <w:t>Adjacent cell</w:t>
                        </w:r>
                      </w:p>
                    </w:txbxContent>
                  </v:textbox>
                </v:shape>
                <w10:wrap type="topAndBottom"/>
              </v:group>
            </w:pict>
          </mc:Fallback>
        </mc:AlternateContent>
      </w:r>
      <w:r w:rsidRPr="00B254BE">
        <w:t>(b)</w:t>
      </w:r>
      <w:r w:rsidRPr="00B254BE">
        <w:tab/>
        <w:t xml:space="preserve">Centre cell fixed spacing (e.g. prismatic cells) </w:t>
      </w:r>
    </w:p>
    <w:p w14:paraId="185FE071" w14:textId="77777777" w:rsidR="009B7C18" w:rsidRPr="00893C45" w:rsidRDefault="009B7C18" w:rsidP="009B7C18">
      <w:pPr>
        <w:spacing w:after="120"/>
        <w:ind w:leftChars="1134" w:left="2836" w:right="1134" w:hangingChars="283" w:hanging="568"/>
        <w:jc w:val="both"/>
        <w:rPr>
          <w:b/>
          <w:bCs/>
        </w:rPr>
      </w:pPr>
    </w:p>
    <w:p w14:paraId="313213C3" w14:textId="77777777" w:rsidR="009B7C18" w:rsidRPr="00893C45" w:rsidRDefault="009B7C18" w:rsidP="009B7C18">
      <w:pPr>
        <w:spacing w:after="120"/>
        <w:ind w:leftChars="1134" w:left="2836" w:right="1134" w:hangingChars="283" w:hanging="568"/>
        <w:jc w:val="both"/>
        <w:rPr>
          <w:b/>
          <w:bCs/>
        </w:rPr>
      </w:pPr>
    </w:p>
    <w:p w14:paraId="692CE8F8" w14:textId="77777777" w:rsidR="009B7C18" w:rsidRPr="007B2082" w:rsidRDefault="009B7C18" w:rsidP="009B7C18">
      <w:pPr>
        <w:spacing w:after="120"/>
        <w:ind w:leftChars="1134" w:left="2834" w:right="1134" w:hangingChars="283" w:hanging="566"/>
        <w:jc w:val="both"/>
      </w:pPr>
      <w:r w:rsidRPr="007B2082">
        <w:rPr>
          <w:noProof/>
          <w:lang w:val="en-US" w:eastAsia="zh-CN"/>
        </w:rPr>
        <w:lastRenderedPageBreak/>
        <mc:AlternateContent>
          <mc:Choice Requires="wpg">
            <w:drawing>
              <wp:anchor distT="0" distB="0" distL="114300" distR="114300" simplePos="0" relativeHeight="251658251" behindDoc="0" locked="0" layoutInCell="1" allowOverlap="1" wp14:anchorId="17AA2304" wp14:editId="750DFCA8">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55AD44AD" w14:textId="77777777" w:rsidR="009B7C18" w:rsidRDefault="009B7C18" w:rsidP="009B7C18">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27D96CDA" w14:textId="77777777" w:rsidR="009B7C18" w:rsidRDefault="009B7C18" w:rsidP="009B7C18">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19860478" w14:textId="77777777" w:rsidR="009B7C18" w:rsidRDefault="009B7C18" w:rsidP="009B7C18">
                              <w:pPr>
                                <w:spacing w:line="360" w:lineRule="auto"/>
                                <w:rPr>
                                  <w:color w:val="000000"/>
                                  <w:kern w:val="24"/>
                                </w:rPr>
                              </w:pPr>
                              <w:r>
                                <w:rPr>
                                  <w:color w:val="000000"/>
                                  <w:kern w:val="24"/>
                                </w:rPr>
                                <w:t>Key</w:t>
                              </w:r>
                            </w:p>
                            <w:p w14:paraId="45662D1C" w14:textId="77777777" w:rsidR="009B7C18" w:rsidRDefault="009B7C18" w:rsidP="009B7C18">
                              <w:pPr>
                                <w:spacing w:line="360" w:lineRule="auto"/>
                                <w:rPr>
                                  <w:color w:val="000000"/>
                                  <w:kern w:val="24"/>
                                </w:rPr>
                              </w:pPr>
                              <w:r>
                                <w:rPr>
                                  <w:color w:val="000000"/>
                                  <w:kern w:val="24"/>
                                </w:rPr>
                                <w:t xml:space="preserve">        Heating element   </w:t>
                              </w:r>
                            </w:p>
                            <w:p w14:paraId="7BDD69E1" w14:textId="77777777" w:rsidR="009B7C18" w:rsidRDefault="009B7C18" w:rsidP="009B7C18">
                              <w:pPr>
                                <w:spacing w:line="360" w:lineRule="auto"/>
                                <w:rPr>
                                  <w:color w:val="000000"/>
                                  <w:kern w:val="24"/>
                                </w:rPr>
                              </w:pPr>
                              <w:r>
                                <w:rPr>
                                  <w:color w:val="000000"/>
                                  <w:kern w:val="24"/>
                                </w:rPr>
                                <w:t xml:space="preserve">        Heat transfer paste</w:t>
                              </w:r>
                            </w:p>
                            <w:p w14:paraId="7833CD5A" w14:textId="77777777" w:rsidR="009B7C18" w:rsidRDefault="009B7C18" w:rsidP="009B7C18">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7446C9C8" w14:textId="77777777" w:rsidR="009B7C18" w:rsidRDefault="009B7C18" w:rsidP="009B7C18">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17AA2304" id="グループ化 136014756" o:spid="_x0000_s1125" style="position:absolute;left:0;text-align:left;margin-left:123.95pt;margin-top:26.75pt;width:136.95pt;height:179.2pt;z-index:251658251;mso-position-horizontal-relative:text;mso-position-vertical-relative:text"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akRQ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">
                <v:shape id="TextBox 88" o:spid="_x0000_s1126"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55AD44AD" w14:textId="77777777" w:rsidR="009B7C18" w:rsidRDefault="009B7C18" w:rsidP="009B7C18">
                        <w:pPr>
                          <w:rPr>
                            <w:color w:val="000000"/>
                            <w:kern w:val="24"/>
                          </w:rPr>
                        </w:pPr>
                        <w:r>
                          <w:rPr>
                            <w:color w:val="000000"/>
                            <w:kern w:val="24"/>
                          </w:rPr>
                          <w:t>External applied pressure</w:t>
                        </w:r>
                      </w:p>
                    </w:txbxContent>
                  </v:textbox>
                </v:shape>
                <v:group id="グループ化 136014758" o:spid="_x0000_s1127"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128"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129"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130"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131"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132"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133"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134"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135"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136"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137"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138"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20" o:title="" type="pattern"/>
                    <v:stroke joinstyle="miter"/>
                  </v:roundrect>
                  <v:group id="Group 31" o:spid="_x0000_s1139"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140"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9" o:title="" type="pattern"/>
                      <v:stroke joinstyle="miter"/>
                      <v:path arrowok="t" o:connecttype="custom" o:connectlocs="8429,294556;8429,222470;68467,164801;274999,107132;543971,49464;784124,9096;976246,11979;503144,135967;308620,182102;82877,231120;8429,294556" o:connectangles="0,0,0,0,0,0,0,0,0,0,0"/>
                    </v:shape>
                    <v:shape id="Freeform 33" o:spid="_x0000_s1141"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9" o:title="" type="pattern"/>
                      <v:stroke joinstyle="miter"/>
                      <v:path arrowok="t" o:connecttype="custom" o:connectlocs="8429,285520;8429,215645;68467,159745;274999,103846;543971,47946;784124,8817;976246,11612;503144,131796;308620,176516;82877,224030;8429,285520" o:connectangles="0,0,0,0,0,0,0,0,0,0,0"/>
                    </v:shape>
                    <v:rect id="Rectangle 34" o:spid="_x0000_s1142"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9" o:title="" type="pattern"/>
                    </v:rect>
                    <v:line id="Straight Connector 35" o:spid="_x0000_s1143"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144"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145"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146"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27D96CDA" w14:textId="77777777" w:rsidR="009B7C18" w:rsidRDefault="009B7C18" w:rsidP="009B7C18">
                        <w:pPr>
                          <w:rPr>
                            <w:color w:val="000000"/>
                            <w:kern w:val="24"/>
                          </w:rPr>
                        </w:pPr>
                        <w:r>
                          <w:rPr>
                            <w:color w:val="000000"/>
                            <w:kern w:val="24"/>
                          </w:rPr>
                          <w:t>Initiation cell</w:t>
                        </w:r>
                      </w:p>
                    </w:txbxContent>
                  </v:textbox>
                </v:shape>
                <v:shape id="TextBox 28" o:spid="_x0000_s1147"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19860478" w14:textId="77777777" w:rsidR="009B7C18" w:rsidRDefault="009B7C18" w:rsidP="009B7C18">
                        <w:pPr>
                          <w:spacing w:line="360" w:lineRule="auto"/>
                          <w:rPr>
                            <w:color w:val="000000"/>
                            <w:kern w:val="24"/>
                          </w:rPr>
                        </w:pPr>
                        <w:r>
                          <w:rPr>
                            <w:color w:val="000000"/>
                            <w:kern w:val="24"/>
                          </w:rPr>
                          <w:t>Key</w:t>
                        </w:r>
                      </w:p>
                      <w:p w14:paraId="45662D1C" w14:textId="77777777" w:rsidR="009B7C18" w:rsidRDefault="009B7C18" w:rsidP="009B7C18">
                        <w:pPr>
                          <w:spacing w:line="360" w:lineRule="auto"/>
                          <w:rPr>
                            <w:color w:val="000000"/>
                            <w:kern w:val="24"/>
                          </w:rPr>
                        </w:pPr>
                        <w:r>
                          <w:rPr>
                            <w:color w:val="000000"/>
                            <w:kern w:val="24"/>
                          </w:rPr>
                          <w:t xml:space="preserve">        Heating element   </w:t>
                        </w:r>
                      </w:p>
                      <w:p w14:paraId="7BDD69E1" w14:textId="77777777" w:rsidR="009B7C18" w:rsidRDefault="009B7C18" w:rsidP="009B7C18">
                        <w:pPr>
                          <w:spacing w:line="360" w:lineRule="auto"/>
                          <w:rPr>
                            <w:color w:val="000000"/>
                            <w:kern w:val="24"/>
                          </w:rPr>
                        </w:pPr>
                        <w:r>
                          <w:rPr>
                            <w:color w:val="000000"/>
                            <w:kern w:val="24"/>
                          </w:rPr>
                          <w:t xml:space="preserve">        Heat transfer paste</w:t>
                        </w:r>
                      </w:p>
                      <w:p w14:paraId="7833CD5A" w14:textId="77777777" w:rsidR="009B7C18" w:rsidRDefault="009B7C18" w:rsidP="009B7C18">
                        <w:pPr>
                          <w:spacing w:line="360" w:lineRule="auto"/>
                          <w:rPr>
                            <w:color w:val="000000"/>
                            <w:kern w:val="24"/>
                          </w:rPr>
                        </w:pPr>
                        <w:r>
                          <w:rPr>
                            <w:color w:val="000000"/>
                            <w:kern w:val="24"/>
                          </w:rPr>
                          <w:t xml:space="preserve">        Ceramic paper/foam</w:t>
                        </w:r>
                      </w:p>
                    </w:txbxContent>
                  </v:textbox>
                </v:shape>
                <v:group id="グループ化 136014779" o:spid="_x0000_s1148"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149"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9" o:title="" type="pattern"/>
                  </v:rect>
                  <v:rect id="Rectangle 38" o:spid="_x0000_s1150"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20" o:title="" type="pattern"/>
                  </v:rect>
                  <v:rect id="Rectangle 39" o:spid="_x0000_s1151"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52"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7446C9C8" w14:textId="77777777" w:rsidR="009B7C18" w:rsidRDefault="009B7C18" w:rsidP="009B7C18">
                        <w:pPr>
                          <w:rPr>
                            <w:color w:val="000000"/>
                            <w:kern w:val="24"/>
                          </w:rPr>
                        </w:pPr>
                        <w:r>
                          <w:rPr>
                            <w:color w:val="000000"/>
                            <w:kern w:val="24"/>
                          </w:rPr>
                          <w:t>Adjacent cell</w:t>
                        </w:r>
                      </w:p>
                    </w:txbxContent>
                  </v:textbox>
                </v:shape>
                <w10:wrap type="topAndBottom"/>
              </v:group>
            </w:pict>
          </mc:Fallback>
        </mc:AlternateContent>
      </w:r>
      <w:r w:rsidRPr="007B2082">
        <w:t>(c)</w:t>
      </w:r>
      <w:r w:rsidRPr="007B2082">
        <w:tab/>
        <w:t xml:space="preserve">Centre cell compressed modules (e.g. pouch cells) </w:t>
      </w:r>
    </w:p>
    <w:p w14:paraId="7AF256B8" w14:textId="77777777" w:rsidR="009B7C18" w:rsidRPr="007B2082" w:rsidRDefault="009B7C18" w:rsidP="009B7C18">
      <w:pPr>
        <w:spacing w:after="120"/>
        <w:ind w:leftChars="1134" w:left="2834" w:right="1134" w:hangingChars="283" w:hanging="566"/>
        <w:jc w:val="both"/>
      </w:pPr>
    </w:p>
    <w:p w14:paraId="3DF5CEE0" w14:textId="77777777" w:rsidR="009B7C18" w:rsidRPr="00B254BE" w:rsidRDefault="009B7C18" w:rsidP="009B7C18">
      <w:pPr>
        <w:spacing w:after="120"/>
        <w:ind w:leftChars="567" w:left="2268" w:right="1134" w:hangingChars="567" w:hanging="1134"/>
        <w:jc w:val="both"/>
      </w:pPr>
      <w:r w:rsidRPr="00B254BE">
        <w:t>1.5.</w:t>
      </w:r>
      <w:r w:rsidRPr="00B254BE">
        <w:tab/>
        <w:t>For vehicle-</w:t>
      </w:r>
      <w:r w:rsidRPr="00B254BE">
        <w:rPr>
          <w:lang w:eastAsia="ja-JP"/>
        </w:rPr>
        <w:t xml:space="preserve">based </w:t>
      </w:r>
      <w:r w:rsidRPr="00B254BE">
        <w:t>tests, the vehicle response shall not be influenced by this trigger method in the REESS.</w:t>
      </w:r>
    </w:p>
    <w:p w14:paraId="1A0E2EEF" w14:textId="77777777" w:rsidR="009B7C18" w:rsidRPr="00B254BE" w:rsidRDefault="009B7C18" w:rsidP="009B7C18">
      <w:pPr>
        <w:spacing w:after="120"/>
        <w:ind w:leftChars="567" w:left="2268" w:right="1134" w:hangingChars="567" w:hanging="1134"/>
        <w:jc w:val="both"/>
      </w:pPr>
      <w:r w:rsidRPr="00B254BE">
        <w:t>1.6.</w:t>
      </w:r>
      <w:r w:rsidRPr="00B254BE">
        <w:tab/>
        <w:t>A temperature sensor shall be placed on the surface of the heating element and affixed with high-temperature resistant and electrically insulating tape for power regulation of the heater.</w:t>
      </w:r>
    </w:p>
    <w:p w14:paraId="2D2B4C36" w14:textId="77777777" w:rsidR="009B7C18" w:rsidRPr="00B254BE" w:rsidRDefault="009B7C18" w:rsidP="009B7C18">
      <w:pPr>
        <w:pStyle w:val="SingleTxtG"/>
        <w:spacing w:after="0"/>
        <w:jc w:val="left"/>
      </w:pPr>
      <w:r w:rsidRPr="00B254BE">
        <w:t>Figure 2</w:t>
      </w:r>
    </w:p>
    <w:p w14:paraId="71176EBC" w14:textId="77777777" w:rsidR="009B7C18" w:rsidRPr="00893C45" w:rsidRDefault="009B7C18" w:rsidP="009B7C18">
      <w:pPr>
        <w:pStyle w:val="SingleTxtG"/>
        <w:spacing w:after="0"/>
        <w:jc w:val="left"/>
        <w:rPr>
          <w:b/>
        </w:rPr>
      </w:pPr>
      <w:r>
        <w:rPr>
          <w:b/>
        </w:rPr>
        <w:t xml:space="preserve">Example of </w:t>
      </w:r>
      <w:r w:rsidRPr="00893C45">
        <w:rPr>
          <w:b/>
        </w:rPr>
        <w:t xml:space="preserve">Placement of </w:t>
      </w:r>
      <w:r>
        <w:rPr>
          <w:b/>
        </w:rPr>
        <w:t xml:space="preserve">the </w:t>
      </w:r>
      <w:r w:rsidRPr="00893C45">
        <w:rPr>
          <w:b/>
        </w:rPr>
        <w:t xml:space="preserve">Temperature Sensor on the Heater Element </w:t>
      </w:r>
    </w:p>
    <w:p w14:paraId="2B000833" w14:textId="77777777" w:rsidR="009B7C18" w:rsidRPr="00893C45" w:rsidRDefault="009B7C18" w:rsidP="009B7C18">
      <w:pPr>
        <w:pStyle w:val="SingleTxtG"/>
        <w:spacing w:after="0"/>
        <w:jc w:val="left"/>
        <w:rPr>
          <w:b/>
        </w:rPr>
      </w:pPr>
    </w:p>
    <w:p w14:paraId="3B476791" w14:textId="77777777" w:rsidR="009B7C18" w:rsidRPr="00893C45" w:rsidRDefault="009B7C18" w:rsidP="009B7C18">
      <w:pPr>
        <w:spacing w:after="120"/>
        <w:ind w:leftChars="567" w:left="2268" w:right="1134" w:hangingChars="567" w:hanging="1134"/>
        <w:jc w:val="both"/>
      </w:pPr>
      <w:r w:rsidRPr="00893C45">
        <w:rPr>
          <w:noProof/>
          <w:lang w:val="en-US" w:eastAsia="zh-CN"/>
        </w:rPr>
        <w:drawing>
          <wp:inline distT="0" distB="0" distL="0" distR="0" wp14:anchorId="34A2BFAE" wp14:editId="62A0396B">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3D5CF3C0" w14:textId="77777777" w:rsidR="009B7C18" w:rsidRPr="00B254BE" w:rsidRDefault="009B7C18" w:rsidP="009B7C18">
      <w:pPr>
        <w:spacing w:after="120"/>
        <w:ind w:leftChars="567" w:left="2268" w:right="1134" w:hangingChars="567" w:hanging="1134"/>
        <w:jc w:val="both"/>
      </w:pPr>
      <w:r w:rsidRPr="00B254BE">
        <w:t>2.</w:t>
      </w:r>
      <w:r w:rsidRPr="00B254BE">
        <w:tab/>
        <w:t xml:space="preserve">Selection Guide for the Heater Element </w:t>
      </w:r>
    </w:p>
    <w:p w14:paraId="31FFF0EE" w14:textId="77777777" w:rsidR="009B7C18" w:rsidRPr="00B254BE" w:rsidRDefault="009B7C18" w:rsidP="009B7C18">
      <w:pPr>
        <w:spacing w:after="120"/>
        <w:ind w:leftChars="567" w:left="2268" w:right="1134" w:hangingChars="567" w:hanging="1134"/>
        <w:jc w:val="both"/>
      </w:pPr>
      <w:r w:rsidRPr="00B254BE">
        <w:t>2.1.</w:t>
      </w:r>
      <w:r w:rsidRPr="00B254BE">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B254BE">
        <w:t>element</w:t>
      </w:r>
      <w:proofErr w:type="gramEnd"/>
      <w:r w:rsidRPr="00B254BE">
        <w:t xml:space="preserve"> but it shall also not apply so much power that there is a premature heating element failure nor a side wall failure of the initiation cell prior to thermal runaway.</w:t>
      </w:r>
    </w:p>
    <w:p w14:paraId="42CAAEAE" w14:textId="77777777" w:rsidR="009B7C18" w:rsidRPr="00B254BE" w:rsidRDefault="009B7C18" w:rsidP="009B7C18">
      <w:pPr>
        <w:spacing w:after="120"/>
        <w:ind w:leftChars="567" w:left="2268" w:right="1134" w:hangingChars="567" w:hanging="1134"/>
        <w:jc w:val="both"/>
      </w:pPr>
      <w:r w:rsidRPr="00B254BE">
        <w:t>2.2.</w:t>
      </w:r>
      <w:r w:rsidRPr="00B254BE">
        <w:tab/>
        <w:t>The heating device shall be a resistive heating element, or other suitable heating device/technology capable of delivering the target parameters. See Table 1 for the target parameters for the heating element.</w:t>
      </w:r>
    </w:p>
    <w:p w14:paraId="749C2957" w14:textId="77777777" w:rsidR="009B7C18" w:rsidRPr="00B254BE" w:rsidRDefault="009B7C18" w:rsidP="009B7C18">
      <w:pPr>
        <w:spacing w:line="240" w:lineRule="auto"/>
      </w:pPr>
      <w:r w:rsidRPr="00B254BE">
        <w:br w:type="page"/>
      </w:r>
    </w:p>
    <w:p w14:paraId="25EAF088" w14:textId="77777777" w:rsidR="009B7C18" w:rsidRPr="00893C45" w:rsidRDefault="009B7C18" w:rsidP="009B7C18">
      <w:pPr>
        <w:pStyle w:val="SingleTxtG"/>
        <w:spacing w:before="240"/>
        <w:jc w:val="left"/>
        <w:rPr>
          <w:b/>
          <w:bCs/>
        </w:rPr>
      </w:pPr>
      <w:r w:rsidRPr="00B254BE">
        <w:lastRenderedPageBreak/>
        <w:t>Table 1</w:t>
      </w:r>
      <w:r w:rsidRPr="00893C45">
        <w:rPr>
          <w:b/>
          <w:bCs/>
        </w:rPr>
        <w:br/>
        <w:t>Heater Device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9B7C18" w:rsidRPr="00893C45" w14:paraId="63A28896" w14:textId="77777777" w:rsidTr="00D04743">
        <w:tc>
          <w:tcPr>
            <w:tcW w:w="1513" w:type="dxa"/>
            <w:tcBorders>
              <w:bottom w:val="single" w:sz="12" w:space="0" w:color="auto"/>
            </w:tcBorders>
          </w:tcPr>
          <w:p w14:paraId="411A6A0C" w14:textId="77777777" w:rsidR="009B7C18" w:rsidRPr="00B254BE" w:rsidRDefault="009B7C18" w:rsidP="00D04743">
            <w:pPr>
              <w:tabs>
                <w:tab w:val="left" w:pos="1134"/>
              </w:tabs>
              <w:spacing w:before="80" w:after="80" w:line="200" w:lineRule="exact"/>
            </w:pPr>
            <w:r w:rsidRPr="00B254BE">
              <w:rPr>
                <w:i/>
                <w:sz w:val="16"/>
                <w:szCs w:val="16"/>
              </w:rPr>
              <w:t>Parameter</w:t>
            </w:r>
          </w:p>
        </w:tc>
        <w:tc>
          <w:tcPr>
            <w:tcW w:w="2627" w:type="dxa"/>
            <w:tcBorders>
              <w:bottom w:val="single" w:sz="12" w:space="0" w:color="auto"/>
            </w:tcBorders>
          </w:tcPr>
          <w:p w14:paraId="2D6323A1" w14:textId="77777777" w:rsidR="009B7C18" w:rsidRPr="00B254BE" w:rsidRDefault="009B7C18" w:rsidP="00D04743">
            <w:pPr>
              <w:tabs>
                <w:tab w:val="left" w:pos="1134"/>
              </w:tabs>
              <w:spacing w:before="80" w:after="80" w:line="200" w:lineRule="exact"/>
              <w:rPr>
                <w:i/>
                <w:sz w:val="16"/>
                <w:szCs w:val="16"/>
              </w:rPr>
            </w:pPr>
            <w:r w:rsidRPr="00B254BE">
              <w:rPr>
                <w:i/>
                <w:sz w:val="16"/>
                <w:szCs w:val="16"/>
              </w:rPr>
              <w:t>Value</w:t>
            </w:r>
          </w:p>
        </w:tc>
        <w:tc>
          <w:tcPr>
            <w:tcW w:w="2730" w:type="dxa"/>
            <w:tcBorders>
              <w:bottom w:val="single" w:sz="12" w:space="0" w:color="auto"/>
            </w:tcBorders>
          </w:tcPr>
          <w:p w14:paraId="4F5AA616" w14:textId="77777777" w:rsidR="009B7C18" w:rsidRPr="00B254BE" w:rsidRDefault="009B7C18" w:rsidP="00D04743">
            <w:pPr>
              <w:tabs>
                <w:tab w:val="left" w:pos="1134"/>
              </w:tabs>
              <w:spacing w:before="80" w:after="80" w:line="200" w:lineRule="exact"/>
            </w:pPr>
            <w:r w:rsidRPr="00B254BE">
              <w:rPr>
                <w:i/>
                <w:sz w:val="16"/>
                <w:szCs w:val="16"/>
              </w:rPr>
              <w:t>Rationale</w:t>
            </w:r>
          </w:p>
        </w:tc>
      </w:tr>
      <w:tr w:rsidR="009B7C18" w:rsidRPr="00893C45" w14:paraId="6ACAD60F" w14:textId="77777777" w:rsidTr="00D04743">
        <w:tc>
          <w:tcPr>
            <w:tcW w:w="1513" w:type="dxa"/>
            <w:tcBorders>
              <w:top w:val="single" w:sz="12" w:space="0" w:color="auto"/>
            </w:tcBorders>
          </w:tcPr>
          <w:p w14:paraId="6D5EC03A" w14:textId="77777777" w:rsidR="009B7C18" w:rsidRPr="00B254BE" w:rsidRDefault="009B7C18" w:rsidP="00D04743">
            <w:pPr>
              <w:tabs>
                <w:tab w:val="left" w:pos="1134"/>
              </w:tabs>
              <w:spacing w:before="40" w:after="120"/>
              <w:ind w:right="113"/>
            </w:pPr>
            <w:r w:rsidRPr="00B254BE">
              <w:t>Heater device material</w:t>
            </w:r>
          </w:p>
        </w:tc>
        <w:tc>
          <w:tcPr>
            <w:tcW w:w="2627" w:type="dxa"/>
            <w:tcBorders>
              <w:top w:val="single" w:sz="12" w:space="0" w:color="auto"/>
            </w:tcBorders>
          </w:tcPr>
          <w:p w14:paraId="670153D3" w14:textId="77777777" w:rsidR="009B7C18" w:rsidRPr="00B254BE" w:rsidRDefault="009B7C18" w:rsidP="00D04743">
            <w:pPr>
              <w:tabs>
                <w:tab w:val="left" w:pos="1134"/>
              </w:tabs>
              <w:spacing w:before="40" w:after="120"/>
              <w:ind w:right="113"/>
            </w:pPr>
            <w:r w:rsidRPr="00B254BE">
              <w:t>A suitable resistive heating material, e.g. nickel-chrome, with an isolating barrier</w:t>
            </w:r>
          </w:p>
        </w:tc>
        <w:tc>
          <w:tcPr>
            <w:tcW w:w="2730" w:type="dxa"/>
            <w:tcBorders>
              <w:top w:val="single" w:sz="12" w:space="0" w:color="auto"/>
            </w:tcBorders>
          </w:tcPr>
          <w:p w14:paraId="38F9AF14" w14:textId="77777777" w:rsidR="009B7C18" w:rsidRPr="00B254BE" w:rsidRDefault="009B7C18" w:rsidP="00D04743">
            <w:pPr>
              <w:tabs>
                <w:tab w:val="left" w:pos="1134"/>
              </w:tabs>
              <w:spacing w:before="40" w:after="120"/>
              <w:ind w:right="113"/>
            </w:pPr>
            <w:r w:rsidRPr="00B254BE">
              <w:t>Achieve high temperatures and prevent element failures.</w:t>
            </w:r>
          </w:p>
          <w:p w14:paraId="5DBE5B8B" w14:textId="68D35F27" w:rsidR="009B7C18" w:rsidRPr="00B254BE" w:rsidRDefault="009B7C18" w:rsidP="00D04743">
            <w:pPr>
              <w:tabs>
                <w:tab w:val="left" w:pos="1134"/>
              </w:tabs>
              <w:spacing w:before="40" w:after="120"/>
              <w:ind w:right="113"/>
            </w:pPr>
            <w:r w:rsidRPr="00B254BE">
              <w:t>Isolating materials may include alumina, ceramic, or fibr</w:t>
            </w:r>
            <w:r w:rsidR="008F07FE" w:rsidRPr="00B254BE">
              <w:t>e</w:t>
            </w:r>
            <w:r w:rsidRPr="00B254BE">
              <w:t>glass.</w:t>
            </w:r>
          </w:p>
        </w:tc>
      </w:tr>
      <w:tr w:rsidR="009B7C18" w:rsidRPr="00893C45" w14:paraId="531C32C1" w14:textId="77777777" w:rsidTr="00D04743">
        <w:tc>
          <w:tcPr>
            <w:tcW w:w="1513" w:type="dxa"/>
          </w:tcPr>
          <w:p w14:paraId="0282F33E" w14:textId="77777777" w:rsidR="009B7C18" w:rsidRPr="00B254BE" w:rsidRDefault="009B7C18" w:rsidP="00D04743">
            <w:pPr>
              <w:tabs>
                <w:tab w:val="left" w:pos="1134"/>
              </w:tabs>
              <w:spacing w:before="40" w:after="120"/>
              <w:ind w:right="113"/>
            </w:pPr>
            <w:r w:rsidRPr="00B254BE">
              <w:t>Thickness</w:t>
            </w:r>
          </w:p>
        </w:tc>
        <w:tc>
          <w:tcPr>
            <w:tcW w:w="2627" w:type="dxa"/>
          </w:tcPr>
          <w:p w14:paraId="74BA3350" w14:textId="45726B1E" w:rsidR="009B7C18" w:rsidRPr="00B254BE" w:rsidRDefault="009B7C18" w:rsidP="00D04743">
            <w:pPr>
              <w:tabs>
                <w:tab w:val="left" w:pos="1134"/>
              </w:tabs>
              <w:spacing w:before="40" w:after="120"/>
              <w:ind w:right="113"/>
            </w:pPr>
            <w:r w:rsidRPr="00B254BE">
              <w:t>&lt;</w:t>
            </w:r>
            <w:r w:rsidR="007A5F18" w:rsidRPr="00B254BE">
              <w:t xml:space="preserve"> </w:t>
            </w:r>
            <w:r w:rsidRPr="00B254BE">
              <w:t>5 mm</w:t>
            </w:r>
          </w:p>
        </w:tc>
        <w:tc>
          <w:tcPr>
            <w:tcW w:w="2730" w:type="dxa"/>
          </w:tcPr>
          <w:p w14:paraId="264F8132" w14:textId="77777777" w:rsidR="009B7C18" w:rsidRPr="00B254BE" w:rsidRDefault="009B7C18" w:rsidP="00D04743">
            <w:pPr>
              <w:tabs>
                <w:tab w:val="left" w:pos="1134"/>
              </w:tabs>
              <w:spacing w:before="40" w:after="120"/>
              <w:ind w:right="113"/>
            </w:pPr>
            <w:r w:rsidRPr="00B254BE">
              <w:t>Minimize effect of heater on REESS. Some REESS designs may require a thinner heating element.</w:t>
            </w:r>
          </w:p>
        </w:tc>
      </w:tr>
      <w:tr w:rsidR="009B7C18" w:rsidRPr="00893C45" w14:paraId="3F5E55A1" w14:textId="77777777" w:rsidTr="00D04743">
        <w:tc>
          <w:tcPr>
            <w:tcW w:w="1513" w:type="dxa"/>
          </w:tcPr>
          <w:p w14:paraId="7BD3FCE9" w14:textId="77777777" w:rsidR="009B7C18" w:rsidRPr="00B254BE" w:rsidRDefault="009B7C18" w:rsidP="00D04743">
            <w:pPr>
              <w:tabs>
                <w:tab w:val="left" w:pos="1134"/>
              </w:tabs>
              <w:spacing w:before="40" w:after="120"/>
              <w:ind w:right="113"/>
            </w:pPr>
            <w:r w:rsidRPr="00B254BE">
              <w:t>Area</w:t>
            </w:r>
          </w:p>
        </w:tc>
        <w:tc>
          <w:tcPr>
            <w:tcW w:w="2627" w:type="dxa"/>
          </w:tcPr>
          <w:p w14:paraId="0E9A7EF1" w14:textId="77777777" w:rsidR="009B7C18" w:rsidRPr="00B254BE" w:rsidRDefault="009B7C18" w:rsidP="00D04743">
            <w:pPr>
              <w:tabs>
                <w:tab w:val="left" w:pos="1134"/>
              </w:tabs>
              <w:spacing w:before="40" w:after="120"/>
              <w:ind w:right="113"/>
            </w:pPr>
            <w:r w:rsidRPr="00B254BE">
              <w:t>As small as possible, but no larger than 20 per cent of the surface area of the targeted face of the initiation cell</w:t>
            </w:r>
          </w:p>
        </w:tc>
        <w:tc>
          <w:tcPr>
            <w:tcW w:w="2730" w:type="dxa"/>
          </w:tcPr>
          <w:p w14:paraId="5804A69C" w14:textId="77777777" w:rsidR="009B7C18" w:rsidRPr="00B254BE" w:rsidRDefault="009B7C18" w:rsidP="00D04743">
            <w:pPr>
              <w:pStyle w:val="SingleTxtG"/>
              <w:ind w:left="0" w:right="-21"/>
              <w:jc w:val="left"/>
            </w:pPr>
            <w:r w:rsidRPr="00B254BE">
              <w:t>Concentrate heat on the smallest feasible area of the cell surface.</w:t>
            </w:r>
          </w:p>
          <w:p w14:paraId="45789E51" w14:textId="77777777" w:rsidR="009B7C18" w:rsidRPr="00B254BE" w:rsidRDefault="009B7C18" w:rsidP="00D04743">
            <w:pPr>
              <w:tabs>
                <w:tab w:val="left" w:pos="1134"/>
              </w:tabs>
              <w:spacing w:before="40" w:after="120"/>
              <w:ind w:right="113"/>
            </w:pPr>
            <w:r w:rsidRPr="00B254BE">
              <w:t>Largest cell surface should be used, if possible</w:t>
            </w:r>
          </w:p>
        </w:tc>
      </w:tr>
      <w:tr w:rsidR="009B7C18" w:rsidRPr="00893C45" w14:paraId="0A7A980F" w14:textId="77777777" w:rsidTr="00D04743">
        <w:tc>
          <w:tcPr>
            <w:tcW w:w="1513" w:type="dxa"/>
          </w:tcPr>
          <w:p w14:paraId="2107D0EA" w14:textId="77777777" w:rsidR="009B7C18" w:rsidRPr="00B254BE" w:rsidRDefault="009B7C18" w:rsidP="00D04743">
            <w:pPr>
              <w:tabs>
                <w:tab w:val="left" w:pos="1134"/>
              </w:tabs>
              <w:spacing w:before="40" w:after="120"/>
              <w:ind w:right="113"/>
            </w:pPr>
            <w:r w:rsidRPr="00B254BE">
              <w:t>Heating rate</w:t>
            </w:r>
          </w:p>
        </w:tc>
        <w:tc>
          <w:tcPr>
            <w:tcW w:w="2627" w:type="dxa"/>
          </w:tcPr>
          <w:p w14:paraId="43E6692A" w14:textId="51844872" w:rsidR="009B7C18" w:rsidRPr="00B254BE" w:rsidRDefault="009B7C18" w:rsidP="00D04743">
            <w:pPr>
              <w:tabs>
                <w:tab w:val="left" w:pos="1134"/>
              </w:tabs>
              <w:spacing w:before="40" w:after="120"/>
              <w:ind w:right="113"/>
            </w:pPr>
            <w:r w:rsidRPr="00B254BE">
              <w:rPr>
                <w:rFonts w:ascii="Arial" w:hAnsi="Arial" w:cs="Arial"/>
                <w:sz w:val="18"/>
                <w:szCs w:val="18"/>
              </w:rPr>
              <w:t>≥</w:t>
            </w:r>
            <w:r w:rsidR="007A5F18" w:rsidRPr="00B254BE">
              <w:rPr>
                <w:rFonts w:ascii="Arial" w:hAnsi="Arial" w:cs="Arial"/>
                <w:sz w:val="18"/>
                <w:szCs w:val="18"/>
              </w:rPr>
              <w:t xml:space="preserve"> </w:t>
            </w:r>
            <w:r w:rsidRPr="00B254BE">
              <w:t>15 °C/s</w:t>
            </w:r>
          </w:p>
        </w:tc>
        <w:tc>
          <w:tcPr>
            <w:tcW w:w="2730" w:type="dxa"/>
          </w:tcPr>
          <w:p w14:paraId="795D4706" w14:textId="77777777" w:rsidR="009B7C18" w:rsidRPr="00B254BE" w:rsidRDefault="009B7C18" w:rsidP="00D04743">
            <w:pPr>
              <w:tabs>
                <w:tab w:val="left" w:pos="1134"/>
              </w:tabs>
              <w:spacing w:before="40" w:after="120"/>
              <w:ind w:right="113"/>
            </w:pPr>
            <w:r w:rsidRPr="00B254BE">
              <w:t xml:space="preserve">Similar to heating rates observed within thermal runaway </w:t>
            </w:r>
            <w:proofErr w:type="spellStart"/>
            <w:proofErr w:type="gramStart"/>
            <w:r w:rsidRPr="00B254BE">
              <w:t>conditions.</w:t>
            </w:r>
            <w:r w:rsidRPr="00B254BE">
              <w:rPr>
                <w:vertAlign w:val="superscript"/>
              </w:rPr>
              <w:t>a</w:t>
            </w:r>
            <w:proofErr w:type="spellEnd"/>
            <w:proofErr w:type="gramEnd"/>
          </w:p>
        </w:tc>
      </w:tr>
      <w:tr w:rsidR="009B7C18" w:rsidRPr="00893C45" w14:paraId="5C0D8330" w14:textId="77777777" w:rsidTr="00D04743">
        <w:tc>
          <w:tcPr>
            <w:tcW w:w="1513" w:type="dxa"/>
          </w:tcPr>
          <w:p w14:paraId="1C283A10" w14:textId="77777777" w:rsidR="009B7C18" w:rsidRPr="00B254BE" w:rsidRDefault="009B7C18" w:rsidP="00D04743">
            <w:pPr>
              <w:tabs>
                <w:tab w:val="left" w:pos="1134"/>
              </w:tabs>
              <w:spacing w:before="40" w:after="120"/>
              <w:ind w:right="113"/>
            </w:pPr>
            <w:r w:rsidRPr="00B254BE">
              <w:t>Maximum temperature</w:t>
            </w:r>
          </w:p>
        </w:tc>
        <w:tc>
          <w:tcPr>
            <w:tcW w:w="2627" w:type="dxa"/>
          </w:tcPr>
          <w:p w14:paraId="4E483DA5" w14:textId="77777777" w:rsidR="009B7C18" w:rsidRPr="00B254BE" w:rsidRDefault="009B7C18" w:rsidP="00D04743">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pPr>
            <w:r w:rsidRPr="00B254BE">
              <w:t xml:space="preserve">At least 100 °C larger than the maximum operating temperature </w:t>
            </w:r>
          </w:p>
        </w:tc>
        <w:tc>
          <w:tcPr>
            <w:tcW w:w="2730" w:type="dxa"/>
          </w:tcPr>
          <w:p w14:paraId="4471C7DF" w14:textId="77777777" w:rsidR="009B7C18" w:rsidRPr="00B254BE" w:rsidRDefault="009B7C18" w:rsidP="00D04743">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pPr>
            <w:r w:rsidRPr="00B254BE">
              <w:t xml:space="preserve">Heater shall maintain integrity and take into account temperature deviations from heater element to </w:t>
            </w:r>
            <w:proofErr w:type="spellStart"/>
            <w:proofErr w:type="gramStart"/>
            <w:r w:rsidRPr="00B254BE">
              <w:t>thermocouple.</w:t>
            </w:r>
            <w:r w:rsidRPr="00B254BE">
              <w:rPr>
                <w:vertAlign w:val="superscript"/>
              </w:rPr>
              <w:t>b</w:t>
            </w:r>
            <w:proofErr w:type="spellEnd"/>
            <w:proofErr w:type="gramEnd"/>
          </w:p>
        </w:tc>
      </w:tr>
      <w:tr w:rsidR="009B7C18" w:rsidRPr="00893C45" w14:paraId="34594851" w14:textId="77777777" w:rsidTr="00D04743">
        <w:tc>
          <w:tcPr>
            <w:tcW w:w="1513" w:type="dxa"/>
            <w:tcBorders>
              <w:bottom w:val="single" w:sz="12" w:space="0" w:color="auto"/>
            </w:tcBorders>
          </w:tcPr>
          <w:p w14:paraId="0D6EA5BA" w14:textId="77777777" w:rsidR="009B7C18" w:rsidRPr="00B254BE" w:rsidRDefault="009B7C18" w:rsidP="00D04743">
            <w:pPr>
              <w:tabs>
                <w:tab w:val="left" w:pos="1134"/>
              </w:tabs>
              <w:spacing w:before="40" w:after="120"/>
              <w:ind w:right="113"/>
            </w:pPr>
            <w:r w:rsidRPr="00B254BE">
              <w:t>Control method</w:t>
            </w:r>
          </w:p>
        </w:tc>
        <w:tc>
          <w:tcPr>
            <w:tcW w:w="2627" w:type="dxa"/>
            <w:tcBorders>
              <w:bottom w:val="single" w:sz="12" w:space="0" w:color="auto"/>
            </w:tcBorders>
          </w:tcPr>
          <w:p w14:paraId="68D88983" w14:textId="77777777" w:rsidR="009B7C18" w:rsidRPr="00B254BE" w:rsidRDefault="009B7C18" w:rsidP="00D04743">
            <w:pPr>
              <w:tabs>
                <w:tab w:val="left" w:pos="1134"/>
              </w:tabs>
              <w:spacing w:before="40" w:after="120"/>
              <w:ind w:right="113"/>
            </w:pPr>
            <w:r w:rsidRPr="00B254BE">
              <w:t>Thermostatic closed loop</w:t>
            </w:r>
          </w:p>
        </w:tc>
        <w:tc>
          <w:tcPr>
            <w:tcW w:w="2730" w:type="dxa"/>
            <w:tcBorders>
              <w:bottom w:val="single" w:sz="4" w:space="0" w:color="auto"/>
            </w:tcBorders>
          </w:tcPr>
          <w:p w14:paraId="56206897" w14:textId="77777777" w:rsidR="009B7C18" w:rsidRPr="00B254BE" w:rsidRDefault="009B7C18" w:rsidP="00D04743">
            <w:pPr>
              <w:tabs>
                <w:tab w:val="left" w:pos="1134"/>
              </w:tabs>
              <w:spacing w:before="40" w:after="120"/>
              <w:ind w:right="113"/>
            </w:pPr>
            <w:r w:rsidRPr="00B254BE">
              <w:t xml:space="preserve">Avoids undesirable test results, such as heating element burnout, elevated heating element temperature, battery cell sidewall ruptures due to high element </w:t>
            </w:r>
            <w:proofErr w:type="spellStart"/>
            <w:r w:rsidRPr="00B254BE">
              <w:t>temperatures.</w:t>
            </w:r>
            <w:r w:rsidRPr="00B254BE">
              <w:rPr>
                <w:vertAlign w:val="superscript"/>
              </w:rPr>
              <w:t>c</w:t>
            </w:r>
            <w:proofErr w:type="spellEnd"/>
          </w:p>
        </w:tc>
      </w:tr>
      <w:tr w:rsidR="009B7C18" w:rsidRPr="00893C45" w14:paraId="176878B2" w14:textId="77777777" w:rsidTr="00D04743">
        <w:tc>
          <w:tcPr>
            <w:tcW w:w="6870" w:type="dxa"/>
            <w:gridSpan w:val="3"/>
            <w:tcBorders>
              <w:top w:val="single" w:sz="12" w:space="0" w:color="auto"/>
              <w:left w:val="nil"/>
              <w:bottom w:val="nil"/>
              <w:right w:val="nil"/>
            </w:tcBorders>
          </w:tcPr>
          <w:p w14:paraId="60380EA3" w14:textId="77777777" w:rsidR="009B7C18" w:rsidRPr="00B254BE" w:rsidRDefault="009B7C18" w:rsidP="00D04743">
            <w:pPr>
              <w:pStyle w:val="SingleTxtG"/>
              <w:spacing w:before="120" w:after="0" w:line="220" w:lineRule="atLeast"/>
              <w:ind w:left="0" w:right="0" w:firstLine="170"/>
              <w:jc w:val="left"/>
              <w:rPr>
                <w:sz w:val="18"/>
                <w:szCs w:val="18"/>
              </w:rPr>
            </w:pPr>
            <w:proofErr w:type="spellStart"/>
            <w:r w:rsidRPr="00B254BE">
              <w:rPr>
                <w:sz w:val="18"/>
                <w:szCs w:val="18"/>
                <w:vertAlign w:val="superscript"/>
              </w:rPr>
              <w:t>a</w:t>
            </w:r>
            <w:proofErr w:type="spellEnd"/>
            <w:r w:rsidRPr="00B254BE">
              <w:rPr>
                <w:sz w:val="18"/>
                <w:szCs w:val="18"/>
              </w:rPr>
              <w:t xml:space="preserve"> </w:t>
            </w:r>
            <w:proofErr w:type="gramStart"/>
            <w:r w:rsidRPr="00B254BE">
              <w:rPr>
                <w:sz w:val="18"/>
                <w:szCs w:val="18"/>
              </w:rPr>
              <w:t>The</w:t>
            </w:r>
            <w:proofErr w:type="gramEnd"/>
            <w:r w:rsidRPr="00B254BE">
              <w:rPr>
                <w:sz w:val="18"/>
                <w:szCs w:val="18"/>
              </w:rPr>
              <w:t xml:space="preserve"> heating rate is measured directly by an external thermocouple placed on top of the heating element installed in the pack (Figure 2). </w:t>
            </w:r>
          </w:p>
          <w:p w14:paraId="61965A6E" w14:textId="77777777" w:rsidR="009B7C18" w:rsidRPr="00B254BE" w:rsidRDefault="009B7C18" w:rsidP="00D04743">
            <w:pPr>
              <w:pStyle w:val="SingleTxtG"/>
              <w:spacing w:after="0" w:line="220" w:lineRule="atLeast"/>
              <w:ind w:left="0" w:right="0" w:firstLine="170"/>
              <w:jc w:val="left"/>
              <w:rPr>
                <w:sz w:val="18"/>
                <w:szCs w:val="18"/>
              </w:rPr>
            </w:pPr>
            <w:r w:rsidRPr="00B254BE">
              <w:rPr>
                <w:sz w:val="18"/>
                <w:szCs w:val="18"/>
                <w:vertAlign w:val="superscript"/>
              </w:rPr>
              <w:t>b</w:t>
            </w:r>
            <w:r w:rsidRPr="00B254BE">
              <w:rPr>
                <w:sz w:val="18"/>
                <w:szCs w:val="18"/>
              </w:rPr>
              <w:t xml:space="preserve"> This temperature may be adjusted for other chemistries and potentially other cell types to avoid cell sidewall ruptures.</w:t>
            </w:r>
          </w:p>
          <w:p w14:paraId="60181848" w14:textId="77777777" w:rsidR="009B7C18" w:rsidRPr="00B254BE" w:rsidRDefault="009B7C18" w:rsidP="00D04743">
            <w:pPr>
              <w:tabs>
                <w:tab w:val="left" w:pos="1134"/>
              </w:tabs>
              <w:spacing w:line="220" w:lineRule="atLeast"/>
              <w:ind w:firstLine="170"/>
            </w:pPr>
            <w:r w:rsidRPr="00B254BE">
              <w:rPr>
                <w:sz w:val="18"/>
                <w:szCs w:val="18"/>
                <w:vertAlign w:val="superscript"/>
              </w:rPr>
              <w:t>c</w:t>
            </w:r>
            <w:r w:rsidRPr="00B254BE">
              <w:rPr>
                <w:sz w:val="18"/>
                <w:szCs w:val="18"/>
              </w:rPr>
              <w:t xml:space="preserve"> Use of a low voltage power source for the heating element will require higher currents (thicker wires), while a higher voltage source will require more resistant isolating material and higher levels of user safety during the test.</w:t>
            </w:r>
          </w:p>
        </w:tc>
      </w:tr>
    </w:tbl>
    <w:p w14:paraId="1DEB05C7" w14:textId="77777777" w:rsidR="009B7C18" w:rsidRPr="00893C45" w:rsidRDefault="009B7C18" w:rsidP="009B7C18">
      <w:pPr>
        <w:spacing w:after="120"/>
        <w:ind w:leftChars="567" w:left="2272" w:right="1134" w:hangingChars="567" w:hanging="1138"/>
        <w:jc w:val="both"/>
        <w:rPr>
          <w:b/>
          <w:bCs/>
        </w:rPr>
      </w:pPr>
    </w:p>
    <w:p w14:paraId="5C497736" w14:textId="77777777" w:rsidR="009B7C18" w:rsidRPr="00B254BE" w:rsidRDefault="009B7C18" w:rsidP="009B7C18">
      <w:pPr>
        <w:spacing w:after="120"/>
        <w:ind w:leftChars="567" w:left="2268" w:right="1134" w:hangingChars="567" w:hanging="1134"/>
        <w:jc w:val="both"/>
      </w:pPr>
      <w:r w:rsidRPr="00B254BE">
        <w:t>3.</w:t>
      </w:r>
      <w:r w:rsidRPr="00B254BE">
        <w:tab/>
        <w:t>Test procedure for vehicle-based test</w:t>
      </w:r>
    </w:p>
    <w:p w14:paraId="096F3D3E" w14:textId="77777777" w:rsidR="009B7C18" w:rsidRPr="00B254BE" w:rsidRDefault="009B7C18" w:rsidP="009B7C18">
      <w:pPr>
        <w:spacing w:after="120"/>
        <w:ind w:leftChars="567" w:left="2268" w:right="1134" w:hangingChars="567" w:hanging="1134"/>
        <w:jc w:val="both"/>
      </w:pPr>
      <w:r w:rsidRPr="00B254BE">
        <w:tab/>
        <w:t>The general conditions in Annex 9K, paragraph 3 shall be satisfied when the method is implemented with the vehicle.</w:t>
      </w:r>
    </w:p>
    <w:p w14:paraId="0B8D3936" w14:textId="77777777" w:rsidR="009B7C18" w:rsidRPr="00B254BE" w:rsidRDefault="009B7C18" w:rsidP="009B7C18">
      <w:pPr>
        <w:spacing w:after="120"/>
        <w:ind w:leftChars="1134" w:left="2834" w:right="1134" w:hangingChars="283" w:hanging="566"/>
        <w:jc w:val="both"/>
      </w:pPr>
      <w:r w:rsidRPr="00B254BE">
        <w:t>(a)</w:t>
      </w:r>
      <w:r w:rsidRPr="00B254BE">
        <w:tab/>
        <w:t>Instrument the REESS and the vehicle as outlined above and place the vehicle in the active-driving possible mode. Make sure that the cooling and communication system operate as intended.</w:t>
      </w:r>
    </w:p>
    <w:p w14:paraId="43D87D3F" w14:textId="77777777" w:rsidR="009B7C18" w:rsidRPr="00B254BE" w:rsidRDefault="009B7C18" w:rsidP="009B7C18">
      <w:pPr>
        <w:spacing w:after="120"/>
        <w:ind w:leftChars="1134" w:left="2834" w:right="1134" w:hangingChars="283" w:hanging="566"/>
        <w:jc w:val="both"/>
      </w:pPr>
      <w:r w:rsidRPr="00B254BE">
        <w:t>(b)</w:t>
      </w:r>
      <w:r w:rsidRPr="00B254BE">
        <w:tab/>
        <w:t>Start recording the data that are needed to determine if thermal runaway and/or thermal propagation occur. Verify that fault codes or failures relevant for the outcome of the test are not in the system.</w:t>
      </w:r>
    </w:p>
    <w:p w14:paraId="6349AF4E" w14:textId="77777777" w:rsidR="009B7C18" w:rsidRPr="00B254BE" w:rsidRDefault="009B7C18" w:rsidP="009B7C18">
      <w:pPr>
        <w:spacing w:after="120"/>
        <w:ind w:leftChars="1134" w:left="2834" w:right="1134" w:hangingChars="283" w:hanging="566"/>
        <w:jc w:val="both"/>
      </w:pPr>
      <w:r w:rsidRPr="00B254BE">
        <w:t>(c)</w:t>
      </w:r>
      <w:r w:rsidRPr="00B254BE">
        <w:tab/>
        <w:t>Begin sending power to the heating element.</w:t>
      </w:r>
    </w:p>
    <w:p w14:paraId="1CD71FE0" w14:textId="77777777" w:rsidR="009B7C18" w:rsidRPr="00B254BE" w:rsidRDefault="009B7C18" w:rsidP="009B7C18">
      <w:pPr>
        <w:spacing w:after="120"/>
        <w:ind w:leftChars="1134" w:left="2834" w:right="1134" w:hangingChars="283" w:hanging="566"/>
        <w:jc w:val="both"/>
      </w:pPr>
      <w:r w:rsidRPr="00B254BE">
        <w:lastRenderedPageBreak/>
        <w:t>(d)</w:t>
      </w:r>
      <w:r w:rsidRPr="00B254BE">
        <w:tab/>
        <w:t xml:space="preserve">Switch off the heater after a total energy input to the heater reaches 20 per cent of initiation cell energy. </w:t>
      </w:r>
    </w:p>
    <w:p w14:paraId="03EE945E" w14:textId="77777777" w:rsidR="009B7C18" w:rsidRPr="00B254BE" w:rsidRDefault="009B7C18" w:rsidP="009B7C18">
      <w:pPr>
        <w:spacing w:after="120"/>
        <w:ind w:leftChars="1134" w:left="2834" w:right="1134" w:hangingChars="283" w:hanging="566"/>
        <w:jc w:val="both"/>
      </w:pPr>
      <w:r w:rsidRPr="00B254BE">
        <w:t>(e)</w:t>
      </w:r>
      <w:r w:rsidRPr="00B254BE">
        <w:tab/>
        <w:t>If (d) is satisfied, but thermal runaway has not occurred in the initiation cell during the observation period of 1 hour after the opening of the heater relay, the REESS type is considered to comply with this requirement.</w:t>
      </w:r>
    </w:p>
    <w:p w14:paraId="72BE9244" w14:textId="77777777" w:rsidR="009B7C18" w:rsidRPr="00B254BE" w:rsidRDefault="009B7C18" w:rsidP="009B7C18">
      <w:pPr>
        <w:spacing w:after="120"/>
        <w:ind w:leftChars="1134" w:left="2834" w:right="1134" w:hangingChars="283" w:hanging="566"/>
        <w:jc w:val="both"/>
      </w:pPr>
      <w:r w:rsidRPr="00B254BE">
        <w:t>(f)</w:t>
      </w:r>
      <w:r w:rsidRPr="00B254BE">
        <w:tab/>
        <w:t>The test ends when one of the conditions specified below is met:</w:t>
      </w:r>
    </w:p>
    <w:p w14:paraId="13FE3CC8" w14:textId="77777777" w:rsidR="009B7C18" w:rsidRPr="00B254BE" w:rsidRDefault="009B7C18" w:rsidP="009B7C18">
      <w:pPr>
        <w:spacing w:after="120"/>
        <w:ind w:leftChars="1418" w:left="3402" w:right="1134" w:hangingChars="283" w:hanging="566"/>
        <w:jc w:val="both"/>
      </w:pPr>
      <w:r w:rsidRPr="00B254BE">
        <w:t>(i)</w:t>
      </w:r>
      <w:r w:rsidRPr="00B254BE">
        <w:tab/>
        <w:t>The initiation is stopped in accordance with subparagraph (d) above followed by an observation period of 1 hour; or</w:t>
      </w:r>
    </w:p>
    <w:p w14:paraId="1B6E84B9" w14:textId="77777777" w:rsidR="009B7C18" w:rsidRPr="00B254BE" w:rsidRDefault="009B7C18" w:rsidP="009B7C18">
      <w:pPr>
        <w:spacing w:after="120"/>
        <w:ind w:leftChars="1418" w:left="3402" w:right="1134" w:hangingChars="283" w:hanging="566"/>
        <w:jc w:val="both"/>
      </w:pPr>
      <w:r w:rsidRPr="00B254BE">
        <w:t>(ii)</w:t>
      </w:r>
      <w:r w:rsidRPr="00B254BE">
        <w:tab/>
        <w:t>At least 5 minutes elapse after the activation of the warning indication, if thermal propagation is observed; or</w:t>
      </w:r>
    </w:p>
    <w:p w14:paraId="79E66C4B" w14:textId="77777777" w:rsidR="009B7C18" w:rsidRPr="00B254BE" w:rsidRDefault="009B7C18" w:rsidP="009B7C18">
      <w:pPr>
        <w:spacing w:after="120"/>
        <w:ind w:leftChars="1418" w:left="3402" w:right="1134" w:hangingChars="283" w:hanging="566"/>
        <w:jc w:val="both"/>
      </w:pPr>
      <w:r w:rsidRPr="00B254BE">
        <w:t>(iii)</w:t>
      </w:r>
      <w:r w:rsidRPr="00B254BE">
        <w:tab/>
        <w:t>If thermal runaway has occurred in the initiation cell, but no thermal propagation ensued, the observation period of 2 hours after the confirmation of thermal runaway is applied to Tested-Device.</w:t>
      </w:r>
    </w:p>
    <w:p w14:paraId="17D57734" w14:textId="77777777" w:rsidR="009B7C18" w:rsidRPr="00B254BE" w:rsidRDefault="009B7C18" w:rsidP="009B7C18">
      <w:pPr>
        <w:spacing w:after="120"/>
        <w:ind w:leftChars="567" w:left="2268" w:right="1134" w:hangingChars="567" w:hanging="1134"/>
        <w:jc w:val="both"/>
      </w:pPr>
      <w:r w:rsidRPr="00B254BE">
        <w:t>4.</w:t>
      </w:r>
      <w:r w:rsidRPr="00B254BE">
        <w:rPr>
          <w:i/>
          <w:iCs/>
        </w:rPr>
        <w:tab/>
      </w:r>
      <w:r w:rsidRPr="00B254BE">
        <w:t>Test procedure for component-based test</w:t>
      </w:r>
    </w:p>
    <w:p w14:paraId="734AC667" w14:textId="77777777" w:rsidR="009B7C18" w:rsidRPr="00B254BE" w:rsidRDefault="009B7C18" w:rsidP="009B7C18">
      <w:pPr>
        <w:spacing w:after="120"/>
        <w:ind w:leftChars="567" w:left="2268" w:right="1134" w:hangingChars="567" w:hanging="1134"/>
        <w:jc w:val="both"/>
      </w:pPr>
      <w:r w:rsidRPr="00B254BE">
        <w:tab/>
        <w:t>The general conditions in Annex 9K, paragraph 3. shall be satisfied when the method is implemented on the REESS or REESS subsystem.</w:t>
      </w:r>
    </w:p>
    <w:p w14:paraId="16AA4652" w14:textId="77777777" w:rsidR="009B7C18" w:rsidRPr="00B254BE" w:rsidRDefault="009B7C18" w:rsidP="009B7C18">
      <w:pPr>
        <w:spacing w:after="120"/>
        <w:ind w:leftChars="1134" w:left="2834" w:right="1134" w:hangingChars="283" w:hanging="566"/>
        <w:jc w:val="both"/>
      </w:pPr>
      <w:r w:rsidRPr="00B254BE">
        <w:t>(a)</w:t>
      </w:r>
      <w:r w:rsidRPr="00B254BE">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1D5876A8" w14:textId="77777777" w:rsidR="009B7C18" w:rsidRPr="00B254BE" w:rsidRDefault="009B7C18" w:rsidP="009B7C18">
      <w:pPr>
        <w:spacing w:after="120"/>
        <w:ind w:leftChars="1134" w:left="2834" w:right="1134" w:hangingChars="283" w:hanging="566"/>
        <w:jc w:val="both"/>
      </w:pPr>
      <w:r w:rsidRPr="00B254BE">
        <w:t>(b)</w:t>
      </w:r>
      <w:r w:rsidRPr="00B254BE">
        <w:tab/>
        <w:t>Start recording the necessary data to determine if thermal runaway and/or thermal propagation occur. Verify that fault codes or failures relevant for the outcome of the test are not in the system.</w:t>
      </w:r>
    </w:p>
    <w:p w14:paraId="65CCCDB7" w14:textId="77777777" w:rsidR="009B7C18" w:rsidRPr="00B254BE" w:rsidRDefault="009B7C18" w:rsidP="009B7C18">
      <w:pPr>
        <w:spacing w:after="120"/>
        <w:ind w:leftChars="1134" w:left="2834" w:right="1134" w:hangingChars="283" w:hanging="566"/>
        <w:jc w:val="both"/>
      </w:pPr>
      <w:r w:rsidRPr="00B254BE">
        <w:t>(c)</w:t>
      </w:r>
      <w:r w:rsidRPr="00B254BE">
        <w:tab/>
        <w:t>Begin sending power to the heating element.</w:t>
      </w:r>
    </w:p>
    <w:p w14:paraId="7CFCD8A4" w14:textId="77777777" w:rsidR="009B7C18" w:rsidRDefault="009B7C18" w:rsidP="009B7C18">
      <w:pPr>
        <w:spacing w:after="120"/>
        <w:ind w:leftChars="1134" w:left="2834" w:right="1134" w:hangingChars="283" w:hanging="566"/>
        <w:jc w:val="both"/>
      </w:pPr>
      <w:r w:rsidRPr="00B254BE">
        <w:t>(d)</w:t>
      </w:r>
      <w:r w:rsidRPr="00B254BE">
        <w:tab/>
        <w:t>Switch off the heater immediately when thermal runaway is confirmed or after total energy input to the heater reaches 20 per cent of initiation cell electric energy.</w:t>
      </w:r>
    </w:p>
    <w:p w14:paraId="248B7B25" w14:textId="59D42EEC" w:rsidR="00841AD0" w:rsidRPr="00B254BE" w:rsidRDefault="00841AD0" w:rsidP="009B7C18">
      <w:pPr>
        <w:spacing w:after="120"/>
        <w:ind w:leftChars="1134" w:left="2834" w:right="1134" w:hangingChars="283" w:hanging="566"/>
        <w:jc w:val="both"/>
      </w:pPr>
      <w:r w:rsidRPr="00841AD0">
        <w:t>(e)</w:t>
      </w:r>
      <w:r w:rsidRPr="00841AD0">
        <w:tab/>
        <w:t>If (d) is satisfied, but thermal runaway has not occurred in the initiation cell during the observation period of 1 hour after the opening of the heater relay, the REESS type is considered to comply with this requirement.</w:t>
      </w:r>
    </w:p>
    <w:p w14:paraId="02AC1D4E" w14:textId="4D2EA5D4" w:rsidR="009B7C18" w:rsidRPr="00B254BE" w:rsidRDefault="009B7C18" w:rsidP="009B7C18">
      <w:pPr>
        <w:spacing w:after="120"/>
        <w:ind w:leftChars="1134" w:left="2834" w:right="1134" w:hangingChars="283" w:hanging="566"/>
        <w:jc w:val="both"/>
      </w:pPr>
      <w:r w:rsidRPr="00B254BE">
        <w:t>(</w:t>
      </w:r>
      <w:r w:rsidR="00841AD0">
        <w:t>f</w:t>
      </w:r>
      <w:r w:rsidRPr="00B254BE">
        <w:t>)</w:t>
      </w:r>
      <w:r w:rsidRPr="00B254BE">
        <w:tab/>
        <w:t>The test ends when one of the conditions specified below is met:</w:t>
      </w:r>
    </w:p>
    <w:p w14:paraId="1FECECBD" w14:textId="77777777" w:rsidR="009B7C18" w:rsidRPr="00B254BE" w:rsidRDefault="009B7C18" w:rsidP="009B7C18">
      <w:pPr>
        <w:spacing w:after="120"/>
        <w:ind w:left="3402" w:right="1134" w:hanging="567"/>
        <w:jc w:val="both"/>
        <w:rPr>
          <w:lang w:eastAsia="ja-JP"/>
        </w:rPr>
      </w:pPr>
      <w:r w:rsidRPr="00B254BE">
        <w:rPr>
          <w:lang w:eastAsia="ja-JP"/>
        </w:rPr>
        <w:t>(i)</w:t>
      </w:r>
      <w:r w:rsidRPr="00B254BE">
        <w:rPr>
          <w:lang w:eastAsia="ja-JP"/>
        </w:rPr>
        <w:tab/>
        <w:t xml:space="preserve">The initiation is stopped in accordance with the subparagraph (d) above followed by an observation period of 1 hour; or </w:t>
      </w:r>
    </w:p>
    <w:p w14:paraId="5F42D95D" w14:textId="397ED23C" w:rsidR="009B7C18" w:rsidRPr="00B254BE" w:rsidRDefault="009B7C18" w:rsidP="009B7C18">
      <w:pPr>
        <w:spacing w:after="120"/>
        <w:ind w:leftChars="1418" w:left="3402" w:right="1134" w:hangingChars="283" w:hanging="566"/>
        <w:jc w:val="both"/>
      </w:pPr>
      <w:r w:rsidRPr="00B254BE">
        <w:rPr>
          <w:lang w:eastAsia="ja-JP"/>
        </w:rPr>
        <w:t>(ii)</w:t>
      </w:r>
      <w:r w:rsidRPr="00B254BE">
        <w:rPr>
          <w:lang w:eastAsia="ja-JP"/>
        </w:rPr>
        <w:tab/>
        <w:t>at least 5 minutes elapse after the signal to activate</w:t>
      </w:r>
      <w:r w:rsidR="00CA46CE" w:rsidRPr="00B254BE">
        <w:rPr>
          <w:lang w:eastAsia="ja-JP"/>
        </w:rPr>
        <w:t xml:space="preserve"> </w:t>
      </w:r>
      <w:r w:rsidRPr="00B254BE">
        <w:rPr>
          <w:lang w:eastAsia="ja-JP"/>
        </w:rPr>
        <w:t>the warning indication, if thermal propagation is observed</w:t>
      </w:r>
      <w:r w:rsidRPr="00B254BE">
        <w:t>; or</w:t>
      </w:r>
    </w:p>
    <w:p w14:paraId="2299B94D" w14:textId="77777777" w:rsidR="009B7C18" w:rsidRPr="00B254BE" w:rsidRDefault="009B7C18" w:rsidP="009B7C18">
      <w:pPr>
        <w:spacing w:after="120"/>
        <w:ind w:leftChars="1418" w:left="3402" w:right="1134" w:hangingChars="283" w:hanging="566"/>
        <w:jc w:val="both"/>
      </w:pPr>
      <w:r w:rsidRPr="00B254BE">
        <w:t>(iii)</w:t>
      </w:r>
      <w:r w:rsidRPr="00B254BE">
        <w:tab/>
        <w:t>If thermal runaway has occurred in the initiation cell, but no thermal propagation ensued, the observation period of 2 hours after the confirmation of thermal runaway is applied to Tested-Device.</w:t>
      </w:r>
    </w:p>
    <w:p w14:paraId="7E6683C1" w14:textId="77777777" w:rsidR="009B7C18" w:rsidRPr="00B254BE" w:rsidRDefault="009B7C18" w:rsidP="009B7C18">
      <w:pPr>
        <w:spacing w:line="240" w:lineRule="auto"/>
        <w:rPr>
          <w:sz w:val="28"/>
        </w:rPr>
      </w:pPr>
      <w:r w:rsidRPr="00B254BE">
        <w:br w:type="page"/>
      </w:r>
    </w:p>
    <w:p w14:paraId="3DD97993" w14:textId="2F839CAB" w:rsidR="009B7C18" w:rsidRPr="009306AB" w:rsidRDefault="009B7C18" w:rsidP="009B7C18">
      <w:pPr>
        <w:pStyle w:val="HChG"/>
        <w:rPr>
          <w:lang w:eastAsia="ja-JP"/>
        </w:rPr>
      </w:pPr>
      <w:r w:rsidRPr="009306AB">
        <w:lastRenderedPageBreak/>
        <w:t xml:space="preserve">Annex </w:t>
      </w:r>
      <w:r w:rsidRPr="009306AB">
        <w:rPr>
          <w:lang w:eastAsia="ja-JP"/>
        </w:rPr>
        <w:t>9K – Appendix 2</w:t>
      </w:r>
    </w:p>
    <w:p w14:paraId="5B19DCFC" w14:textId="6B802306" w:rsidR="009B7C18" w:rsidRPr="00323D36" w:rsidRDefault="009B7C18" w:rsidP="009B7C18">
      <w:pPr>
        <w:pStyle w:val="HChG"/>
        <w:ind w:firstLine="0"/>
      </w:pPr>
      <w:r w:rsidRPr="00323D36">
        <w:tab/>
        <w:t>Thermal Runaway Trigger Method with an Internal Heater</w:t>
      </w:r>
    </w:p>
    <w:p w14:paraId="0A3F8E8F" w14:textId="0CAB443B" w:rsidR="009B7C18" w:rsidRPr="00B254BE" w:rsidRDefault="009B7C18" w:rsidP="009B7C18">
      <w:pPr>
        <w:spacing w:after="120"/>
        <w:ind w:leftChars="567" w:left="2268" w:right="1134" w:hangingChars="567" w:hanging="1134"/>
        <w:jc w:val="both"/>
      </w:pPr>
      <w:r w:rsidRPr="00323D36">
        <w:tab/>
      </w:r>
      <w:r w:rsidRPr="00B254BE">
        <w:t xml:space="preserve">This test method is </w:t>
      </w:r>
      <w:proofErr w:type="gramStart"/>
      <w:r w:rsidRPr="00B254BE">
        <w:t>similar to</w:t>
      </w:r>
      <w:proofErr w:type="gramEnd"/>
      <w:r w:rsidRPr="00B254BE">
        <w:t xml:space="preserve"> the localised fast external heating method except it relies on an internal, localized short circuit inside the cell created by a heater. The concept of this trigger method is to create an internal short circuit by creating a hole in the separator of the initiation cell. The hole comes from the local melting of the separator induced by the local heater.</w:t>
      </w:r>
    </w:p>
    <w:p w14:paraId="434CC3B7" w14:textId="666E2800" w:rsidR="009B7C18" w:rsidRPr="00B254BE" w:rsidRDefault="009B7C18" w:rsidP="009B7C18">
      <w:pPr>
        <w:spacing w:after="120"/>
        <w:ind w:leftChars="567" w:left="2268" w:right="1134" w:hangingChars="567" w:hanging="1134"/>
        <w:jc w:val="both"/>
      </w:pPr>
      <w:r w:rsidRPr="00B254BE">
        <w:tab/>
        <w:t xml:space="preserve">The trigger method applies a high-power heat pulse, locally, to the jellyroll surface of one initiation cell within the REESS via an internal heater with minimal increase in temperature of the adjacent battery cell(s) prior to thermal runaway </w:t>
      </w:r>
      <w:r w:rsidRPr="00B254BE">
        <w:rPr>
          <w:lang w:eastAsia="ja-JP"/>
        </w:rPr>
        <w:t>i</w:t>
      </w:r>
      <w:r w:rsidR="00FA3C7B" w:rsidRPr="00B254BE">
        <w:rPr>
          <w:lang w:eastAsia="ja-JP"/>
        </w:rPr>
        <w:t>n</w:t>
      </w:r>
      <w:r w:rsidRPr="00B254BE">
        <w:t xml:space="preserve"> the initiation cell. The temperature of adjacent cell(s), prior to thermal runaway in the initiation cell, shall remain below the maximum operating temperature.</w:t>
      </w:r>
    </w:p>
    <w:p w14:paraId="72FD0D0F" w14:textId="77777777" w:rsidR="009B7C18" w:rsidRPr="00B254BE" w:rsidRDefault="009B7C18" w:rsidP="009B7C18">
      <w:pPr>
        <w:spacing w:after="120"/>
        <w:ind w:leftChars="567" w:left="2268" w:right="1134" w:hangingChars="567" w:hanging="1134"/>
        <w:jc w:val="both"/>
      </w:pPr>
      <w:r w:rsidRPr="00B254BE">
        <w:t xml:space="preserve">1. </w:t>
      </w:r>
      <w:r w:rsidRPr="00B254BE">
        <w:tab/>
        <w:t xml:space="preserve">Description of the Trigger Method </w:t>
      </w:r>
    </w:p>
    <w:p w14:paraId="70EAE086" w14:textId="72AB1D64" w:rsidR="009B7C18" w:rsidRPr="00B254BE" w:rsidRDefault="009B7C18" w:rsidP="009B7C18">
      <w:pPr>
        <w:spacing w:after="120"/>
        <w:ind w:leftChars="567" w:left="2268" w:right="1134" w:hangingChars="567" w:hanging="1134"/>
        <w:jc w:val="both"/>
      </w:pPr>
      <w:r w:rsidRPr="00B254BE">
        <w:tab/>
        <w:t>The heating device shall be a resistive heating element, or other suitable heating device/technology capable of delivering the target parameters. Target parameters for the heating element are listed in Table 1.</w:t>
      </w:r>
    </w:p>
    <w:p w14:paraId="0AEFC227" w14:textId="083EC7B5" w:rsidR="009B7C18" w:rsidRPr="00B254BE" w:rsidRDefault="009B7C18" w:rsidP="00323D36">
      <w:pPr>
        <w:spacing w:after="120"/>
        <w:ind w:leftChars="567" w:left="2268" w:right="1134" w:hangingChars="567" w:hanging="1134"/>
        <w:jc w:val="both"/>
      </w:pPr>
      <w:r w:rsidRPr="00B254BE">
        <w:tab/>
        <w:t>The resistance, power and duration shall be adjusted according to the electrochemistry and the size of the cell.</w:t>
      </w:r>
    </w:p>
    <w:p w14:paraId="2AF7F769" w14:textId="48251EAA" w:rsidR="009B7C18" w:rsidRPr="00284D9E" w:rsidRDefault="009B7C18" w:rsidP="009B7C18">
      <w:pPr>
        <w:pStyle w:val="SingleTxtG"/>
        <w:spacing w:before="240"/>
        <w:jc w:val="left"/>
      </w:pPr>
      <w:r w:rsidRPr="00B254BE">
        <w:t>Figure 1</w:t>
      </w:r>
      <w:r w:rsidRPr="00B254BE">
        <w:br/>
      </w:r>
      <w:r w:rsidRPr="00106763">
        <w:rPr>
          <w:b/>
          <w:bCs/>
        </w:rPr>
        <w:t>Example of an internal heater flat spiral</w:t>
      </w:r>
      <w:r w:rsidRPr="00106763">
        <w:rPr>
          <w:b/>
          <w:bCs/>
        </w:rPr>
        <w:br/>
      </w:r>
      <w:r w:rsidRPr="00284D9E">
        <w:rPr>
          <w:sz w:val="16"/>
          <w:szCs w:val="16"/>
        </w:rPr>
        <w:t>(Dimensions in millimetres)</w:t>
      </w:r>
    </w:p>
    <w:p w14:paraId="05DB3530" w14:textId="77777777" w:rsidR="009B7C18" w:rsidRPr="00632C9B" w:rsidRDefault="009B7C18" w:rsidP="009B7C18">
      <w:pPr>
        <w:spacing w:after="120"/>
        <w:ind w:left="3261" w:right="1134" w:hanging="1134"/>
        <w:jc w:val="both"/>
        <w:rPr>
          <w:b/>
          <w:bCs/>
        </w:rPr>
      </w:pPr>
      <w:r w:rsidRPr="00632C9B">
        <w:rPr>
          <w:b/>
          <w:bCs/>
        </w:rPr>
        <w:t xml:space="preserve"> </w:t>
      </w:r>
      <w:r w:rsidRPr="00632C9B">
        <w:rPr>
          <w:b/>
          <w:bCs/>
          <w:noProof/>
          <w:lang w:val="en-US" w:eastAsia="zh-CN"/>
        </w:rPr>
        <w:drawing>
          <wp:inline distT="0" distB="0" distL="0" distR="0" wp14:anchorId="37C7BB74" wp14:editId="046F151B">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632C9B">
        <w:rPr>
          <w:b/>
          <w:bCs/>
        </w:rPr>
        <w:t xml:space="preserve">  </w:t>
      </w:r>
    </w:p>
    <w:p w14:paraId="61C9B94C" w14:textId="77777777" w:rsidR="009B7C18" w:rsidRPr="00632C9B" w:rsidRDefault="009B7C18" w:rsidP="009B7C18">
      <w:pPr>
        <w:pStyle w:val="SingleTxtG"/>
        <w:spacing w:before="240"/>
        <w:jc w:val="left"/>
        <w:rPr>
          <w:b/>
          <w:bCs/>
        </w:rPr>
      </w:pPr>
      <w:r w:rsidRPr="00284D9E">
        <w:t>Table 1</w:t>
      </w:r>
      <w:r w:rsidRPr="00284D9E">
        <w:br/>
      </w:r>
      <w:r w:rsidRPr="00632C9B">
        <w:rPr>
          <w:b/>
          <w:bCs/>
        </w:rPr>
        <w:t>Heating Element Selection Guide: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1559"/>
        <w:gridCol w:w="3746"/>
      </w:tblGrid>
      <w:tr w:rsidR="009B7C18" w:rsidRPr="00284D9E" w14:paraId="73E4378C" w14:textId="77777777" w:rsidTr="003F5F6F">
        <w:trPr>
          <w:trHeight w:val="100"/>
          <w:tblHeader/>
        </w:trPr>
        <w:tc>
          <w:tcPr>
            <w:tcW w:w="2066" w:type="dxa"/>
            <w:tcBorders>
              <w:top w:val="single" w:sz="4" w:space="0" w:color="auto"/>
              <w:left w:val="single" w:sz="4" w:space="0" w:color="auto"/>
              <w:bottom w:val="single" w:sz="12" w:space="0" w:color="auto"/>
              <w:right w:val="single" w:sz="4" w:space="0" w:color="auto"/>
            </w:tcBorders>
          </w:tcPr>
          <w:p w14:paraId="12D6754C" w14:textId="77777777" w:rsidR="009B7C18" w:rsidRPr="00284D9E" w:rsidRDefault="009B7C18" w:rsidP="00D04743">
            <w:pPr>
              <w:tabs>
                <w:tab w:val="left" w:pos="1134"/>
              </w:tabs>
              <w:spacing w:before="80" w:after="80" w:line="200" w:lineRule="exact"/>
              <w:rPr>
                <w:i/>
                <w:sz w:val="16"/>
                <w:szCs w:val="16"/>
              </w:rPr>
            </w:pPr>
            <w:r w:rsidRPr="00284D9E">
              <w:rPr>
                <w:i/>
                <w:sz w:val="16"/>
                <w:szCs w:val="16"/>
              </w:rPr>
              <w:t>Parameter</w:t>
            </w:r>
          </w:p>
        </w:tc>
        <w:tc>
          <w:tcPr>
            <w:tcW w:w="1559" w:type="dxa"/>
            <w:tcBorders>
              <w:top w:val="single" w:sz="4" w:space="0" w:color="auto"/>
              <w:left w:val="single" w:sz="4" w:space="0" w:color="auto"/>
              <w:bottom w:val="single" w:sz="12" w:space="0" w:color="auto"/>
              <w:right w:val="single" w:sz="4" w:space="0" w:color="auto"/>
            </w:tcBorders>
          </w:tcPr>
          <w:p w14:paraId="485EB289" w14:textId="77777777" w:rsidR="009B7C18" w:rsidRPr="00284D9E" w:rsidRDefault="009B7C18" w:rsidP="00D04743">
            <w:pPr>
              <w:tabs>
                <w:tab w:val="left" w:pos="1134"/>
              </w:tabs>
              <w:spacing w:before="80" w:after="80" w:line="200" w:lineRule="exact"/>
              <w:rPr>
                <w:i/>
                <w:sz w:val="16"/>
                <w:szCs w:val="16"/>
              </w:rPr>
            </w:pPr>
            <w:r w:rsidRPr="00284D9E">
              <w:rPr>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73F40802" w14:textId="77777777" w:rsidR="009B7C18" w:rsidRPr="00284D9E" w:rsidRDefault="009B7C18" w:rsidP="00D04743">
            <w:pPr>
              <w:tabs>
                <w:tab w:val="left" w:pos="1134"/>
              </w:tabs>
              <w:spacing w:before="80" w:after="80" w:line="200" w:lineRule="exact"/>
              <w:rPr>
                <w:i/>
                <w:sz w:val="16"/>
                <w:szCs w:val="16"/>
              </w:rPr>
            </w:pPr>
            <w:r w:rsidRPr="00284D9E">
              <w:rPr>
                <w:i/>
                <w:sz w:val="16"/>
                <w:szCs w:val="16"/>
              </w:rPr>
              <w:t>Reasoning</w:t>
            </w:r>
          </w:p>
        </w:tc>
      </w:tr>
      <w:tr w:rsidR="009B7C18" w:rsidRPr="00284D9E" w14:paraId="508BC336" w14:textId="77777777" w:rsidTr="003F5F6F">
        <w:trPr>
          <w:trHeight w:val="100"/>
        </w:trPr>
        <w:tc>
          <w:tcPr>
            <w:tcW w:w="2066" w:type="dxa"/>
            <w:tcBorders>
              <w:top w:val="single" w:sz="12" w:space="0" w:color="auto"/>
              <w:left w:val="single" w:sz="4" w:space="0" w:color="auto"/>
              <w:bottom w:val="single" w:sz="4" w:space="0" w:color="auto"/>
              <w:right w:val="single" w:sz="4" w:space="0" w:color="auto"/>
            </w:tcBorders>
          </w:tcPr>
          <w:p w14:paraId="1533FBC2" w14:textId="77777777" w:rsidR="009B7C18" w:rsidRPr="00284D9E" w:rsidRDefault="009B7C18" w:rsidP="00D04743">
            <w:pPr>
              <w:tabs>
                <w:tab w:val="left" w:pos="1134"/>
              </w:tabs>
              <w:spacing w:before="40" w:after="120"/>
              <w:ind w:right="113"/>
            </w:pPr>
            <w:r w:rsidRPr="00284D9E">
              <w:t xml:space="preserve">Heating element material </w:t>
            </w:r>
          </w:p>
        </w:tc>
        <w:tc>
          <w:tcPr>
            <w:tcW w:w="1559" w:type="dxa"/>
            <w:tcBorders>
              <w:top w:val="single" w:sz="12" w:space="0" w:color="auto"/>
              <w:left w:val="single" w:sz="4" w:space="0" w:color="auto"/>
              <w:bottom w:val="single" w:sz="4" w:space="0" w:color="auto"/>
              <w:right w:val="single" w:sz="4" w:space="0" w:color="auto"/>
            </w:tcBorders>
          </w:tcPr>
          <w:p w14:paraId="064E0BBC" w14:textId="77777777" w:rsidR="009B7C18" w:rsidRPr="00284D9E" w:rsidRDefault="009B7C18" w:rsidP="00D04743">
            <w:pPr>
              <w:tabs>
                <w:tab w:val="left" w:pos="1134"/>
              </w:tabs>
              <w:spacing w:before="40" w:after="120"/>
              <w:ind w:right="113"/>
            </w:pPr>
            <w:r w:rsidRPr="00284D9E">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7B24DEFE" w14:textId="77777777" w:rsidR="009B7C18" w:rsidRPr="00284D9E" w:rsidRDefault="009B7C18" w:rsidP="00D04743">
            <w:pPr>
              <w:tabs>
                <w:tab w:val="left" w:pos="1134"/>
              </w:tabs>
              <w:spacing w:before="40" w:after="120"/>
              <w:ind w:right="113"/>
            </w:pPr>
            <w:r w:rsidRPr="00284D9E">
              <w:t xml:space="preserve">Achieve high temperatures and prevent element failures. Isolating material may include polyimide or other heat-resisting material. </w:t>
            </w:r>
          </w:p>
        </w:tc>
      </w:tr>
      <w:tr w:rsidR="00106763" w:rsidRPr="00284D9E" w14:paraId="7F2AB34E" w14:textId="77777777" w:rsidTr="003F5F6F">
        <w:trPr>
          <w:trHeight w:val="100"/>
        </w:trPr>
        <w:tc>
          <w:tcPr>
            <w:tcW w:w="2066" w:type="dxa"/>
            <w:tcBorders>
              <w:top w:val="single" w:sz="4" w:space="0" w:color="auto"/>
              <w:left w:val="single" w:sz="4" w:space="0" w:color="auto"/>
              <w:bottom w:val="single" w:sz="4" w:space="0" w:color="auto"/>
              <w:right w:val="single" w:sz="4" w:space="0" w:color="auto"/>
            </w:tcBorders>
          </w:tcPr>
          <w:p w14:paraId="1CCCE216" w14:textId="56B0C382" w:rsidR="009B7C18" w:rsidRPr="00284D9E" w:rsidRDefault="009B7C18" w:rsidP="00D04743">
            <w:pPr>
              <w:tabs>
                <w:tab w:val="left" w:pos="1134"/>
              </w:tabs>
              <w:spacing w:before="40" w:after="120"/>
              <w:ind w:right="113"/>
            </w:pPr>
            <w:r w:rsidRPr="00284D9E">
              <w:t>Thickness (mm)</w:t>
            </w:r>
          </w:p>
        </w:tc>
        <w:tc>
          <w:tcPr>
            <w:tcW w:w="1559" w:type="dxa"/>
            <w:tcBorders>
              <w:top w:val="single" w:sz="4" w:space="0" w:color="auto"/>
              <w:left w:val="single" w:sz="4" w:space="0" w:color="auto"/>
              <w:bottom w:val="single" w:sz="4" w:space="0" w:color="auto"/>
              <w:right w:val="single" w:sz="4" w:space="0" w:color="auto"/>
            </w:tcBorders>
          </w:tcPr>
          <w:p w14:paraId="7B0A15F1" w14:textId="618B645B" w:rsidR="009B7C18" w:rsidRPr="00284D9E" w:rsidRDefault="009B7C18" w:rsidP="00D04743">
            <w:pPr>
              <w:tabs>
                <w:tab w:val="left" w:pos="1134"/>
              </w:tabs>
              <w:spacing w:before="40" w:after="120"/>
              <w:ind w:right="113"/>
            </w:pPr>
            <w:r w:rsidRPr="00284D9E">
              <w:t>≤</w:t>
            </w:r>
            <w:r w:rsidR="00FB1D2E" w:rsidRPr="00284D9E">
              <w:t xml:space="preserve"> </w:t>
            </w:r>
            <w:r w:rsidRPr="00284D9E">
              <w:t>0.5</w:t>
            </w:r>
          </w:p>
        </w:tc>
        <w:tc>
          <w:tcPr>
            <w:tcW w:w="3746" w:type="dxa"/>
            <w:tcBorders>
              <w:top w:val="single" w:sz="4" w:space="0" w:color="auto"/>
              <w:left w:val="single" w:sz="4" w:space="0" w:color="auto"/>
              <w:bottom w:val="single" w:sz="4" w:space="0" w:color="auto"/>
              <w:right w:val="single" w:sz="4" w:space="0" w:color="auto"/>
            </w:tcBorders>
          </w:tcPr>
          <w:p w14:paraId="4CF8C858" w14:textId="56493249" w:rsidR="009B7C18" w:rsidRPr="00284D9E" w:rsidRDefault="009B7C18" w:rsidP="00D04743">
            <w:pPr>
              <w:tabs>
                <w:tab w:val="left" w:pos="1134"/>
              </w:tabs>
              <w:spacing w:before="40" w:after="120"/>
              <w:ind w:right="113"/>
            </w:pPr>
            <w:r w:rsidRPr="00284D9E">
              <w:t>As the heater needs to be placed inside of a cell, thickness of heater should be minimized.</w:t>
            </w:r>
          </w:p>
        </w:tc>
      </w:tr>
      <w:tr w:rsidR="00FB1D2E" w:rsidRPr="00284D9E" w14:paraId="0A3768DC" w14:textId="77777777" w:rsidTr="003F5F6F">
        <w:trPr>
          <w:trHeight w:val="100"/>
        </w:trPr>
        <w:tc>
          <w:tcPr>
            <w:tcW w:w="2066" w:type="dxa"/>
            <w:tcBorders>
              <w:top w:val="single" w:sz="4" w:space="0" w:color="auto"/>
              <w:left w:val="single" w:sz="4" w:space="0" w:color="auto"/>
              <w:bottom w:val="single" w:sz="4" w:space="0" w:color="auto"/>
              <w:right w:val="single" w:sz="4" w:space="0" w:color="auto"/>
            </w:tcBorders>
          </w:tcPr>
          <w:p w14:paraId="242DA149" w14:textId="1DCFA43F" w:rsidR="009B7C18" w:rsidRPr="00284D9E" w:rsidRDefault="009B7C18" w:rsidP="00D04743">
            <w:pPr>
              <w:tabs>
                <w:tab w:val="left" w:pos="1134"/>
              </w:tabs>
              <w:spacing w:before="40" w:after="120"/>
              <w:ind w:right="113"/>
            </w:pPr>
            <w:r w:rsidRPr="00284D9E">
              <w:lastRenderedPageBreak/>
              <w:t>Area (mm</w:t>
            </w:r>
            <w:r w:rsidRPr="00284D9E">
              <w:rPr>
                <w:vertAlign w:val="superscript"/>
              </w:rPr>
              <w:t>2</w:t>
            </w:r>
            <w:r w:rsidRPr="00284D9E">
              <w:t>)</w:t>
            </w:r>
          </w:p>
        </w:tc>
        <w:tc>
          <w:tcPr>
            <w:tcW w:w="1559" w:type="dxa"/>
            <w:tcBorders>
              <w:top w:val="single" w:sz="4" w:space="0" w:color="auto"/>
              <w:left w:val="single" w:sz="4" w:space="0" w:color="auto"/>
              <w:bottom w:val="single" w:sz="4" w:space="0" w:color="auto"/>
              <w:right w:val="single" w:sz="4" w:space="0" w:color="auto"/>
            </w:tcBorders>
          </w:tcPr>
          <w:p w14:paraId="0591415E" w14:textId="41DCD7C2" w:rsidR="009B7C18" w:rsidRPr="00284D9E" w:rsidRDefault="009B7C18" w:rsidP="00D04743">
            <w:pPr>
              <w:tabs>
                <w:tab w:val="left" w:pos="1134"/>
              </w:tabs>
              <w:spacing w:before="40" w:after="120"/>
              <w:ind w:left="100" w:right="113" w:hangingChars="50" w:hanging="100"/>
              <w:rPr>
                <w:strike/>
              </w:rPr>
            </w:pPr>
            <w:r w:rsidRPr="00284D9E">
              <w:t xml:space="preserve">225 - 500 </w:t>
            </w:r>
          </w:p>
        </w:tc>
        <w:tc>
          <w:tcPr>
            <w:tcW w:w="3746" w:type="dxa"/>
            <w:tcBorders>
              <w:top w:val="single" w:sz="4" w:space="0" w:color="auto"/>
              <w:left w:val="single" w:sz="4" w:space="0" w:color="auto"/>
              <w:bottom w:val="single" w:sz="4" w:space="0" w:color="auto"/>
              <w:right w:val="single" w:sz="4" w:space="0" w:color="auto"/>
            </w:tcBorders>
          </w:tcPr>
          <w:p w14:paraId="30857071" w14:textId="504E0345" w:rsidR="009B7C18" w:rsidRPr="00284D9E" w:rsidRDefault="009B7C18" w:rsidP="00D04743">
            <w:pPr>
              <w:tabs>
                <w:tab w:val="left" w:pos="1134"/>
              </w:tabs>
              <w:spacing w:before="40" w:after="120"/>
              <w:ind w:right="113"/>
            </w:pPr>
            <w:r w:rsidRPr="00284D9E">
              <w:t>Concentrate heat to the smallest feasible area on the jellyroll surface.</w:t>
            </w:r>
          </w:p>
        </w:tc>
      </w:tr>
      <w:tr w:rsidR="00FB1D2E" w:rsidRPr="00284D9E" w14:paraId="2D4DB3E0" w14:textId="77777777" w:rsidTr="003F5F6F">
        <w:trPr>
          <w:trHeight w:val="100"/>
        </w:trPr>
        <w:tc>
          <w:tcPr>
            <w:tcW w:w="2066" w:type="dxa"/>
            <w:tcBorders>
              <w:top w:val="single" w:sz="4" w:space="0" w:color="auto"/>
              <w:left w:val="single" w:sz="4" w:space="0" w:color="auto"/>
              <w:bottom w:val="single" w:sz="12" w:space="0" w:color="auto"/>
              <w:right w:val="single" w:sz="4" w:space="0" w:color="auto"/>
            </w:tcBorders>
          </w:tcPr>
          <w:p w14:paraId="0ABE702E" w14:textId="7F14BD3B" w:rsidR="009B7C18" w:rsidRPr="00284D9E" w:rsidRDefault="009B7C18" w:rsidP="003F5F6F">
            <w:pPr>
              <w:spacing w:before="40" w:after="120"/>
              <w:ind w:right="32"/>
            </w:pPr>
            <w:r w:rsidRPr="00284D9E">
              <w:t>Power of heater</w:t>
            </w:r>
            <w:r w:rsidR="00FB1D2E" w:rsidRPr="00284D9E">
              <w:t xml:space="preserve"> </w:t>
            </w:r>
            <w:r w:rsidRPr="00284D9E">
              <w:t>(W)</w:t>
            </w:r>
          </w:p>
        </w:tc>
        <w:tc>
          <w:tcPr>
            <w:tcW w:w="1559" w:type="dxa"/>
            <w:tcBorders>
              <w:top w:val="single" w:sz="4" w:space="0" w:color="auto"/>
              <w:left w:val="single" w:sz="4" w:space="0" w:color="auto"/>
              <w:bottom w:val="single" w:sz="12" w:space="0" w:color="auto"/>
              <w:right w:val="single" w:sz="4" w:space="0" w:color="auto"/>
            </w:tcBorders>
          </w:tcPr>
          <w:p w14:paraId="46E2474A" w14:textId="77777777" w:rsidR="009B7C18" w:rsidRPr="00284D9E" w:rsidRDefault="009B7C18" w:rsidP="00D04743">
            <w:pPr>
              <w:tabs>
                <w:tab w:val="left" w:pos="1134"/>
              </w:tabs>
              <w:spacing w:before="40" w:after="120"/>
              <w:ind w:right="113"/>
            </w:pPr>
            <w:r w:rsidRPr="00284D9E">
              <w:t>150~700</w:t>
            </w:r>
          </w:p>
        </w:tc>
        <w:tc>
          <w:tcPr>
            <w:tcW w:w="3746" w:type="dxa"/>
            <w:tcBorders>
              <w:top w:val="single" w:sz="4" w:space="0" w:color="auto"/>
              <w:left w:val="single" w:sz="4" w:space="0" w:color="auto"/>
              <w:bottom w:val="single" w:sz="12" w:space="0" w:color="auto"/>
              <w:right w:val="single" w:sz="4" w:space="0" w:color="auto"/>
            </w:tcBorders>
          </w:tcPr>
          <w:p w14:paraId="71D5ACA9" w14:textId="77777777" w:rsidR="009B7C18" w:rsidRPr="00284D9E" w:rsidRDefault="009B7C18" w:rsidP="00D04743">
            <w:pPr>
              <w:tabs>
                <w:tab w:val="left" w:pos="1134"/>
              </w:tabs>
              <w:spacing w:before="40" w:after="120"/>
              <w:ind w:right="113"/>
            </w:pPr>
            <w:r w:rsidRPr="00284D9E">
              <w:t>Provide enough heat to enable initiation of cell thermal runaway.</w:t>
            </w:r>
          </w:p>
        </w:tc>
      </w:tr>
    </w:tbl>
    <w:p w14:paraId="4D9E4B74" w14:textId="3111037D" w:rsidR="009B7C18" w:rsidRPr="00284D9E" w:rsidRDefault="009B7C18" w:rsidP="003F4834">
      <w:pPr>
        <w:spacing w:before="120" w:after="120"/>
        <w:ind w:leftChars="567" w:left="2268" w:right="1134" w:hangingChars="567" w:hanging="1134"/>
        <w:jc w:val="both"/>
      </w:pPr>
      <w:r w:rsidRPr="00284D9E">
        <w:t>2.</w:t>
      </w:r>
      <w:r w:rsidRPr="00284D9E">
        <w:tab/>
      </w:r>
      <w:r w:rsidRPr="00284D9E">
        <w:rPr>
          <w:rFonts w:eastAsia="SimSun"/>
          <w:szCs w:val="22"/>
        </w:rPr>
        <w:t>Initiation Cell/Cell Block Preparation</w:t>
      </w:r>
    </w:p>
    <w:p w14:paraId="4CC18E16" w14:textId="77777777" w:rsidR="009B7C18" w:rsidRPr="00284D9E" w:rsidRDefault="009B7C18" w:rsidP="009B7C18">
      <w:pPr>
        <w:spacing w:after="120"/>
        <w:ind w:leftChars="567" w:left="2268" w:right="1134" w:hangingChars="567" w:hanging="1134"/>
        <w:jc w:val="both"/>
      </w:pPr>
      <w:r w:rsidRPr="00284D9E">
        <w:tab/>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71F1E510" w14:textId="678194FF" w:rsidR="009B7C18" w:rsidRPr="00284D9E" w:rsidRDefault="009B7C18" w:rsidP="009B7C18">
      <w:pPr>
        <w:spacing w:after="120"/>
        <w:ind w:leftChars="567" w:left="2268" w:right="1134" w:hangingChars="567" w:hanging="1134"/>
        <w:jc w:val="both"/>
      </w:pPr>
      <w:r w:rsidRPr="00284D9E">
        <w:t>2.1.</w:t>
      </w:r>
      <w:r w:rsidRPr="00284D9E">
        <w:tab/>
        <w:t xml:space="preserve">Step 1: </w:t>
      </w:r>
    </w:p>
    <w:p w14:paraId="67ED9E35" w14:textId="77777777" w:rsidR="009B7C18" w:rsidRPr="00284D9E" w:rsidRDefault="009B7C18" w:rsidP="009B7C18">
      <w:pPr>
        <w:spacing w:after="120"/>
        <w:ind w:leftChars="567" w:left="2268" w:right="1134" w:hangingChars="567" w:hanging="1134"/>
        <w:jc w:val="both"/>
      </w:pPr>
      <w:r w:rsidRPr="00284D9E">
        <w:tab/>
        <w:t>One or two hole(s) are drilled into the cover to allow the electrical feedthrough of the heater from inside the cell to the outside (Figure 2).</w:t>
      </w:r>
    </w:p>
    <w:p w14:paraId="21DB39C9" w14:textId="77777777" w:rsidR="009B7C18" w:rsidRPr="00284D9E" w:rsidRDefault="009B7C18" w:rsidP="009B7C18">
      <w:pPr>
        <w:pStyle w:val="SingleTxtG"/>
        <w:spacing w:before="240"/>
        <w:jc w:val="left"/>
        <w:rPr>
          <w:b/>
          <w:bCs/>
        </w:rPr>
      </w:pPr>
      <w:r w:rsidRPr="00284D9E">
        <w:t>Figure 2</w:t>
      </w:r>
      <w:r w:rsidRPr="00284D9E">
        <w:br/>
      </w:r>
      <w:r w:rsidRPr="00284D9E">
        <w:rPr>
          <w:b/>
          <w:bCs/>
        </w:rPr>
        <w:t xml:space="preserve">Example of specific holes in cover for heater connection </w:t>
      </w:r>
    </w:p>
    <w:p w14:paraId="7244A863" w14:textId="77777777" w:rsidR="009B7C18" w:rsidRPr="00830730" w:rsidRDefault="009B7C18" w:rsidP="009B7C18">
      <w:pPr>
        <w:spacing w:after="120"/>
        <w:ind w:leftChars="567" w:left="2268" w:right="1134" w:hangingChars="567" w:hanging="1134"/>
        <w:jc w:val="both"/>
        <w:rPr>
          <w:b/>
          <w:bCs/>
        </w:rPr>
      </w:pPr>
      <w:r w:rsidRPr="00830730">
        <w:rPr>
          <w:noProof/>
          <w:lang w:val="en-US" w:eastAsia="zh-CN"/>
        </w:rPr>
        <w:drawing>
          <wp:inline distT="0" distB="0" distL="0" distR="0" wp14:anchorId="78CCC2B1" wp14:editId="06AB1FFD">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p>
    <w:p w14:paraId="7C49B5B5" w14:textId="209423A3" w:rsidR="009B7C18" w:rsidRPr="00284D9E" w:rsidRDefault="009B7C18" w:rsidP="009B7C18">
      <w:pPr>
        <w:spacing w:after="120"/>
        <w:ind w:leftChars="567" w:left="2268" w:right="1134" w:hangingChars="567" w:hanging="1134"/>
        <w:jc w:val="both"/>
      </w:pPr>
      <w:r w:rsidRPr="00284D9E">
        <w:t>2.2.</w:t>
      </w:r>
      <w:r w:rsidRPr="00284D9E">
        <w:tab/>
        <w:t xml:space="preserve">Step 2: </w:t>
      </w:r>
    </w:p>
    <w:p w14:paraId="32CCCED3" w14:textId="6E27DCC9" w:rsidR="009B7C18" w:rsidRPr="00284D9E" w:rsidRDefault="009B7C18" w:rsidP="009B7C18">
      <w:pPr>
        <w:spacing w:after="120"/>
        <w:ind w:leftChars="567" w:left="2268" w:right="1134" w:hangingChars="567" w:hanging="1134"/>
        <w:jc w:val="both"/>
      </w:pPr>
      <w:r w:rsidRPr="00284D9E">
        <w:tab/>
        <w:t>Unroll the separators and the electrodes to insert the heater.</w:t>
      </w:r>
    </w:p>
    <w:p w14:paraId="7627480B" w14:textId="0A4DEA2F" w:rsidR="009B7C18" w:rsidRPr="00284D9E" w:rsidRDefault="009B7C18" w:rsidP="009B7C18">
      <w:pPr>
        <w:spacing w:after="120"/>
        <w:ind w:leftChars="567" w:left="2268" w:right="1134" w:hangingChars="567" w:hanging="1134"/>
        <w:jc w:val="both"/>
        <w:rPr>
          <w:highlight w:val="yellow"/>
        </w:rPr>
      </w:pPr>
      <w:r w:rsidRPr="00284D9E">
        <w:t>2.3.</w:t>
      </w:r>
      <w:r w:rsidRPr="00284D9E">
        <w:tab/>
        <w:t>Step 3:</w:t>
      </w:r>
      <w:r w:rsidRPr="00284D9E">
        <w:rPr>
          <w:highlight w:val="yellow"/>
        </w:rPr>
        <w:t xml:space="preserve"> </w:t>
      </w:r>
    </w:p>
    <w:p w14:paraId="5C03D491" w14:textId="77777777" w:rsidR="009B7C18" w:rsidRPr="00284D9E" w:rsidRDefault="009B7C18" w:rsidP="009B7C18">
      <w:pPr>
        <w:spacing w:after="120"/>
        <w:ind w:leftChars="567" w:left="2268" w:right="1134" w:hangingChars="567" w:hanging="1134"/>
        <w:jc w:val="both"/>
      </w:pPr>
      <w:r w:rsidRPr="00284D9E">
        <w:tab/>
        <w:t xml:space="preserve">Locate the heater on the last wrap of electrode. The heater is placed between the outermost negative and positive electrodes for the cell (see Figures 3, 4 and 5). </w:t>
      </w:r>
    </w:p>
    <w:p w14:paraId="19FEA136" w14:textId="77777777" w:rsidR="009B7C18" w:rsidRPr="00284D9E" w:rsidRDefault="009B7C18" w:rsidP="009B7C18">
      <w:pPr>
        <w:spacing w:after="120"/>
        <w:ind w:leftChars="567" w:left="2268" w:right="1134" w:hangingChars="567" w:hanging="1134"/>
        <w:jc w:val="both"/>
      </w:pPr>
      <w:r w:rsidRPr="00284D9E">
        <w:tab/>
        <w:t>Avoid unrolling a larger part of the jelly roll, since this can lead to damage of the jelly roll. Use an outer stack in case of stacked layers.</w:t>
      </w:r>
    </w:p>
    <w:p w14:paraId="587B429F" w14:textId="77777777" w:rsidR="009B7C18" w:rsidRPr="00830730" w:rsidRDefault="009B7C18" w:rsidP="009B7C18">
      <w:pPr>
        <w:pStyle w:val="SingleTxtG"/>
        <w:spacing w:before="240"/>
        <w:jc w:val="left"/>
        <w:rPr>
          <w:b/>
          <w:bCs/>
          <w:highlight w:val="yellow"/>
        </w:rPr>
      </w:pPr>
      <w:r w:rsidRPr="00284D9E">
        <w:t>Figure 3</w:t>
      </w:r>
      <w:r w:rsidRPr="00284D9E">
        <w:br/>
      </w:r>
      <w:r w:rsidRPr="00830730">
        <w:rPr>
          <w:b/>
          <w:bCs/>
        </w:rPr>
        <w:t>Example of heater location inside the cylindrical cell</w:t>
      </w:r>
    </w:p>
    <w:p w14:paraId="0BB7BBD6" w14:textId="77777777" w:rsidR="009B7C18" w:rsidRPr="00830730" w:rsidRDefault="009B7C18" w:rsidP="009B7C18">
      <w:pPr>
        <w:spacing w:after="120"/>
        <w:ind w:leftChars="567" w:left="2272" w:right="1134" w:hangingChars="567" w:hanging="1138"/>
        <w:jc w:val="both"/>
        <w:rPr>
          <w:b/>
          <w:bCs/>
          <w:highlight w:val="yellow"/>
        </w:rPr>
      </w:pPr>
      <w:r w:rsidRPr="00830730">
        <w:rPr>
          <w:b/>
          <w:bCs/>
          <w:noProof/>
          <w:lang w:val="en-US" w:eastAsia="zh-CN"/>
        </w:rPr>
        <w:drawing>
          <wp:inline distT="0" distB="0" distL="0" distR="0" wp14:anchorId="6F7A115A" wp14:editId="38F8A1F5">
            <wp:extent cx="4826248" cy="2114659"/>
            <wp:effectExtent l="0" t="0" r="0" b="0"/>
            <wp:docPr id="32001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6248" cy="2114659"/>
                    </a:xfrm>
                    <a:prstGeom prst="rect">
                      <a:avLst/>
                    </a:prstGeom>
                  </pic:spPr>
                </pic:pic>
              </a:graphicData>
            </a:graphic>
          </wp:inline>
        </w:drawing>
      </w:r>
    </w:p>
    <w:p w14:paraId="22ADADB4" w14:textId="77777777" w:rsidR="009B7C18" w:rsidRPr="00284D9E" w:rsidRDefault="009B7C18" w:rsidP="009B7C18">
      <w:pPr>
        <w:snapToGrid w:val="0"/>
        <w:ind w:leftChars="565" w:left="1387" w:right="1134" w:hangingChars="143" w:hanging="257"/>
        <w:jc w:val="both"/>
        <w:rPr>
          <w:sz w:val="18"/>
          <w:szCs w:val="18"/>
          <w:lang w:eastAsia="ja-JP"/>
        </w:rPr>
      </w:pPr>
      <w:r w:rsidRPr="00284D9E">
        <w:rPr>
          <w:sz w:val="18"/>
          <w:szCs w:val="18"/>
          <w:lang w:eastAsia="ja-JP"/>
        </w:rPr>
        <w:t>Key</w:t>
      </w:r>
    </w:p>
    <w:p w14:paraId="7BED8543" w14:textId="77777777" w:rsidR="009B7C18" w:rsidRPr="00284D9E" w:rsidRDefault="009B7C18" w:rsidP="009B7C18">
      <w:pPr>
        <w:snapToGrid w:val="0"/>
        <w:ind w:leftChars="565" w:left="1387" w:right="1134" w:hangingChars="143" w:hanging="257"/>
        <w:jc w:val="both"/>
        <w:rPr>
          <w:sz w:val="18"/>
          <w:szCs w:val="18"/>
          <w:lang w:eastAsia="ja-JP"/>
        </w:rPr>
      </w:pPr>
      <w:r w:rsidRPr="00284D9E">
        <w:rPr>
          <w:sz w:val="18"/>
          <w:szCs w:val="18"/>
          <w:lang w:eastAsia="ja-JP"/>
        </w:rPr>
        <w:t>1</w:t>
      </w:r>
      <w:r w:rsidRPr="00284D9E">
        <w:rPr>
          <w:sz w:val="18"/>
          <w:szCs w:val="18"/>
          <w:lang w:eastAsia="ja-JP"/>
        </w:rPr>
        <w:tab/>
        <w:t>positive electrode</w:t>
      </w:r>
    </w:p>
    <w:p w14:paraId="621E685A" w14:textId="77777777" w:rsidR="009B7C18" w:rsidRPr="00284D9E" w:rsidRDefault="009B7C18" w:rsidP="009B7C18">
      <w:pPr>
        <w:snapToGrid w:val="0"/>
        <w:ind w:leftChars="565" w:left="1387" w:right="1134" w:hangingChars="143" w:hanging="257"/>
        <w:jc w:val="both"/>
        <w:rPr>
          <w:sz w:val="18"/>
          <w:szCs w:val="18"/>
          <w:lang w:eastAsia="ja-JP"/>
        </w:rPr>
      </w:pPr>
      <w:r w:rsidRPr="00284D9E">
        <w:rPr>
          <w:sz w:val="18"/>
          <w:szCs w:val="18"/>
          <w:lang w:eastAsia="ja-JP"/>
        </w:rPr>
        <w:t>2</w:t>
      </w:r>
      <w:r w:rsidRPr="00284D9E">
        <w:rPr>
          <w:sz w:val="18"/>
          <w:szCs w:val="18"/>
          <w:lang w:eastAsia="ja-JP"/>
        </w:rPr>
        <w:tab/>
      </w:r>
      <w:proofErr w:type="gramStart"/>
      <w:r w:rsidRPr="00284D9E">
        <w:rPr>
          <w:sz w:val="18"/>
          <w:szCs w:val="18"/>
          <w:lang w:eastAsia="ja-JP"/>
        </w:rPr>
        <w:t>separator</w:t>
      </w:r>
      <w:proofErr w:type="gramEnd"/>
    </w:p>
    <w:p w14:paraId="43963F34" w14:textId="77777777" w:rsidR="009B7C18" w:rsidRPr="00284D9E" w:rsidRDefault="009B7C18" w:rsidP="009B7C18">
      <w:pPr>
        <w:snapToGrid w:val="0"/>
        <w:ind w:leftChars="565" w:left="1387" w:right="1134" w:hangingChars="143" w:hanging="257"/>
        <w:jc w:val="both"/>
        <w:rPr>
          <w:sz w:val="18"/>
          <w:szCs w:val="18"/>
          <w:lang w:eastAsia="ja-JP"/>
        </w:rPr>
      </w:pPr>
      <w:r w:rsidRPr="00284D9E">
        <w:rPr>
          <w:sz w:val="18"/>
          <w:szCs w:val="18"/>
          <w:lang w:eastAsia="ja-JP"/>
        </w:rPr>
        <w:lastRenderedPageBreak/>
        <w:t>3</w:t>
      </w:r>
      <w:r w:rsidRPr="00284D9E">
        <w:rPr>
          <w:sz w:val="18"/>
          <w:szCs w:val="18"/>
          <w:lang w:eastAsia="ja-JP"/>
        </w:rPr>
        <w:tab/>
        <w:t xml:space="preserve">negative </w:t>
      </w:r>
      <w:proofErr w:type="gramStart"/>
      <w:r w:rsidRPr="00284D9E">
        <w:rPr>
          <w:sz w:val="18"/>
          <w:szCs w:val="18"/>
          <w:lang w:eastAsia="ja-JP"/>
        </w:rPr>
        <w:t>electrode</w:t>
      </w:r>
      <w:proofErr w:type="gramEnd"/>
    </w:p>
    <w:p w14:paraId="7603870D" w14:textId="6A1DB48F" w:rsidR="009B7C18" w:rsidRPr="00284D9E" w:rsidRDefault="009B7C18" w:rsidP="009B7C18">
      <w:pPr>
        <w:snapToGrid w:val="0"/>
        <w:ind w:leftChars="565" w:left="1387" w:right="1134" w:hangingChars="143" w:hanging="257"/>
        <w:jc w:val="both"/>
        <w:rPr>
          <w:sz w:val="18"/>
          <w:szCs w:val="18"/>
          <w:lang w:eastAsia="ja-JP"/>
        </w:rPr>
      </w:pPr>
      <w:r w:rsidRPr="00284D9E">
        <w:rPr>
          <w:sz w:val="18"/>
          <w:szCs w:val="18"/>
          <w:lang w:eastAsia="ja-JP"/>
        </w:rPr>
        <w:t>a</w:t>
      </w:r>
      <w:r w:rsidRPr="00284D9E">
        <w:rPr>
          <w:sz w:val="18"/>
          <w:szCs w:val="18"/>
          <w:lang w:eastAsia="ja-JP"/>
        </w:rPr>
        <w:tab/>
        <w:t>180 mm from end of positive electrode and 15</w:t>
      </w:r>
      <w:r w:rsidR="003D6E6D" w:rsidRPr="00284D9E">
        <w:rPr>
          <w:sz w:val="18"/>
          <w:szCs w:val="18"/>
          <w:lang w:eastAsia="ja-JP"/>
        </w:rPr>
        <w:t xml:space="preserve"> </w:t>
      </w:r>
      <w:r w:rsidRPr="00284D9E">
        <w:rPr>
          <w:sz w:val="18"/>
          <w:szCs w:val="18"/>
          <w:lang w:eastAsia="ja-JP"/>
        </w:rPr>
        <w:t xml:space="preserve">mm from end of negative electrode, tolerance </w:t>
      </w:r>
      <w:r w:rsidRPr="00284D9E">
        <w:rPr>
          <w:rFonts w:ascii="MS Mincho" w:hAnsi="MS Mincho" w:hint="eastAsia"/>
          <w:sz w:val="18"/>
          <w:szCs w:val="18"/>
          <w:lang w:eastAsia="ja-JP"/>
        </w:rPr>
        <w:t>±</w:t>
      </w:r>
      <w:r w:rsidRPr="00284D9E">
        <w:rPr>
          <w:sz w:val="18"/>
          <w:szCs w:val="18"/>
          <w:lang w:eastAsia="ja-JP"/>
        </w:rPr>
        <w:t>5 mm</w:t>
      </w:r>
    </w:p>
    <w:p w14:paraId="006103C6" w14:textId="77777777" w:rsidR="009B7C18" w:rsidRPr="00284D9E" w:rsidRDefault="009B7C18" w:rsidP="009B7C18">
      <w:pPr>
        <w:spacing w:after="120"/>
        <w:ind w:leftChars="567" w:left="2268" w:right="1134" w:hangingChars="567" w:hanging="1134"/>
        <w:jc w:val="both"/>
        <w:rPr>
          <w:highlight w:val="yellow"/>
        </w:rPr>
      </w:pPr>
    </w:p>
    <w:p w14:paraId="24DA74C2" w14:textId="77777777" w:rsidR="009B7C18" w:rsidRPr="00FE1806" w:rsidRDefault="009B7C18" w:rsidP="009B7C18">
      <w:pPr>
        <w:pStyle w:val="SingleTxtG"/>
        <w:spacing w:before="240"/>
        <w:jc w:val="left"/>
        <w:rPr>
          <w:b/>
          <w:bCs/>
          <w:highlight w:val="yellow"/>
        </w:rPr>
      </w:pPr>
      <w:r w:rsidRPr="00284D9E">
        <w:t>Figure 4</w:t>
      </w:r>
      <w:r w:rsidRPr="00284D9E">
        <w:br/>
      </w:r>
      <w:r w:rsidRPr="00FE1806">
        <w:rPr>
          <w:b/>
          <w:bCs/>
        </w:rPr>
        <w:t>Example of heater location inside the prismatic cell</w:t>
      </w:r>
    </w:p>
    <w:p w14:paraId="6BBE084C" w14:textId="77777777" w:rsidR="009B7C18" w:rsidRPr="00284D9E" w:rsidRDefault="009B7C18" w:rsidP="009B7C18">
      <w:pPr>
        <w:spacing w:after="120"/>
        <w:ind w:leftChars="567" w:left="2268" w:right="1134" w:hangingChars="567" w:hanging="1134"/>
        <w:jc w:val="both"/>
        <w:rPr>
          <w:highlight w:val="yellow"/>
        </w:rPr>
      </w:pPr>
      <w:r w:rsidRPr="00284D9E">
        <w:rPr>
          <w:noProof/>
          <w:lang w:val="en-US" w:eastAsia="zh-CN"/>
        </w:rPr>
        <w:drawing>
          <wp:inline distT="0" distB="0" distL="0" distR="0" wp14:anchorId="3569FC03" wp14:editId="3DF5C7EC">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8292" cy="2438525"/>
                    </a:xfrm>
                    <a:prstGeom prst="rect">
                      <a:avLst/>
                    </a:prstGeom>
                  </pic:spPr>
                </pic:pic>
              </a:graphicData>
            </a:graphic>
          </wp:inline>
        </w:drawing>
      </w:r>
    </w:p>
    <w:p w14:paraId="74514152"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K</w:t>
      </w:r>
      <w:r w:rsidRPr="00284D9E">
        <w:rPr>
          <w:sz w:val="18"/>
          <w:szCs w:val="18"/>
          <w:lang w:eastAsia="ja-JP"/>
        </w:rPr>
        <w:t>ey</w:t>
      </w:r>
    </w:p>
    <w:p w14:paraId="6C43CE6A"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1</w:t>
      </w:r>
      <w:r w:rsidRPr="00284D9E">
        <w:rPr>
          <w:sz w:val="18"/>
          <w:szCs w:val="18"/>
          <w:lang w:eastAsia="ja-JP"/>
        </w:rPr>
        <w:tab/>
        <w:t>positive electrode</w:t>
      </w:r>
    </w:p>
    <w:p w14:paraId="00529A71"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2</w:t>
      </w:r>
      <w:r w:rsidRPr="00284D9E">
        <w:rPr>
          <w:sz w:val="18"/>
          <w:szCs w:val="18"/>
          <w:lang w:eastAsia="ja-JP"/>
        </w:rPr>
        <w:tab/>
      </w:r>
      <w:proofErr w:type="gramStart"/>
      <w:r w:rsidRPr="00284D9E">
        <w:rPr>
          <w:sz w:val="18"/>
          <w:szCs w:val="18"/>
          <w:lang w:eastAsia="ja-JP"/>
        </w:rPr>
        <w:t>separator</w:t>
      </w:r>
      <w:proofErr w:type="gramEnd"/>
    </w:p>
    <w:p w14:paraId="7BFBA41C"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3</w:t>
      </w:r>
      <w:r w:rsidRPr="00284D9E">
        <w:rPr>
          <w:sz w:val="18"/>
          <w:szCs w:val="18"/>
          <w:lang w:eastAsia="ja-JP"/>
        </w:rPr>
        <w:tab/>
        <w:t xml:space="preserve">negative </w:t>
      </w:r>
      <w:proofErr w:type="gramStart"/>
      <w:r w:rsidRPr="00284D9E">
        <w:rPr>
          <w:sz w:val="18"/>
          <w:szCs w:val="18"/>
          <w:lang w:eastAsia="ja-JP"/>
        </w:rPr>
        <w:t>electrode</w:t>
      </w:r>
      <w:proofErr w:type="gramEnd"/>
    </w:p>
    <w:p w14:paraId="7FD3B5D0" w14:textId="7F0EAFD6" w:rsidR="009B7C18" w:rsidRPr="00284D9E" w:rsidRDefault="009B7C18" w:rsidP="009B7C18">
      <w:pPr>
        <w:snapToGrid w:val="0"/>
        <w:ind w:leftChars="565" w:left="1387" w:right="1134" w:hangingChars="143" w:hanging="257"/>
        <w:jc w:val="both"/>
        <w:rPr>
          <w:sz w:val="18"/>
          <w:szCs w:val="18"/>
          <w:lang w:eastAsia="ja-JP"/>
        </w:rPr>
      </w:pPr>
      <w:r w:rsidRPr="00284D9E">
        <w:rPr>
          <w:sz w:val="18"/>
          <w:szCs w:val="18"/>
          <w:lang w:eastAsia="ja-JP"/>
        </w:rPr>
        <w:t>a</w:t>
      </w:r>
      <w:r w:rsidRPr="00284D9E">
        <w:rPr>
          <w:sz w:val="18"/>
          <w:szCs w:val="18"/>
          <w:lang w:eastAsia="ja-JP"/>
        </w:rPr>
        <w:tab/>
        <w:t>180 mm from end of positive electrode and 15</w:t>
      </w:r>
      <w:r w:rsidR="00830730" w:rsidRPr="00284D9E">
        <w:rPr>
          <w:sz w:val="18"/>
          <w:szCs w:val="18"/>
          <w:lang w:eastAsia="ja-JP"/>
        </w:rPr>
        <w:t xml:space="preserve"> </w:t>
      </w:r>
      <w:r w:rsidRPr="00284D9E">
        <w:rPr>
          <w:sz w:val="18"/>
          <w:szCs w:val="18"/>
          <w:lang w:eastAsia="ja-JP"/>
        </w:rPr>
        <w:t xml:space="preserve">mm from end of negative electrode, tolerance </w:t>
      </w:r>
      <w:r w:rsidRPr="00284D9E">
        <w:rPr>
          <w:rFonts w:ascii="MS Mincho" w:hAnsi="MS Mincho" w:hint="eastAsia"/>
          <w:sz w:val="18"/>
          <w:szCs w:val="18"/>
          <w:lang w:eastAsia="ja-JP"/>
        </w:rPr>
        <w:t>±</w:t>
      </w:r>
      <w:r w:rsidRPr="00284D9E">
        <w:rPr>
          <w:rFonts w:hint="eastAsia"/>
          <w:sz w:val="18"/>
          <w:szCs w:val="18"/>
          <w:lang w:eastAsia="ja-JP"/>
        </w:rPr>
        <w:t>5</w:t>
      </w:r>
      <w:r w:rsidRPr="00284D9E">
        <w:rPr>
          <w:sz w:val="18"/>
          <w:szCs w:val="18"/>
          <w:lang w:eastAsia="ja-JP"/>
        </w:rPr>
        <w:t xml:space="preserve"> mm</w:t>
      </w:r>
    </w:p>
    <w:p w14:paraId="77F2ED83" w14:textId="77777777" w:rsidR="009B7C18" w:rsidRPr="00284D9E" w:rsidRDefault="009B7C18" w:rsidP="009B7C18">
      <w:pPr>
        <w:spacing w:after="120"/>
        <w:ind w:leftChars="567" w:left="2268" w:right="1134" w:hangingChars="567" w:hanging="1134"/>
        <w:jc w:val="both"/>
        <w:rPr>
          <w:highlight w:val="yellow"/>
        </w:rPr>
      </w:pPr>
    </w:p>
    <w:p w14:paraId="3D8EABA8" w14:textId="77777777" w:rsidR="009B7C18" w:rsidRPr="00830730" w:rsidRDefault="009B7C18" w:rsidP="009B7C18">
      <w:pPr>
        <w:pStyle w:val="SingleTxtG"/>
        <w:spacing w:before="240"/>
        <w:jc w:val="left"/>
        <w:rPr>
          <w:b/>
          <w:bCs/>
        </w:rPr>
      </w:pPr>
      <w:r w:rsidRPr="00284D9E">
        <w:t>Figure 5</w:t>
      </w:r>
      <w:r w:rsidRPr="00284D9E">
        <w:br/>
      </w:r>
      <w:r w:rsidRPr="00830730">
        <w:rPr>
          <w:b/>
          <w:bCs/>
        </w:rPr>
        <w:t xml:space="preserve">Example of located on the last lap of negative </w:t>
      </w:r>
      <w:proofErr w:type="gramStart"/>
      <w:r w:rsidRPr="00830730">
        <w:rPr>
          <w:b/>
          <w:bCs/>
        </w:rPr>
        <w:t>electrode</w:t>
      </w:r>
      <w:proofErr w:type="gramEnd"/>
    </w:p>
    <w:p w14:paraId="255C299E" w14:textId="77777777" w:rsidR="009B7C18" w:rsidRPr="00830730" w:rsidRDefault="009B7C18" w:rsidP="009B7C18">
      <w:pPr>
        <w:pStyle w:val="SingleTxtG"/>
        <w:spacing w:before="240"/>
        <w:jc w:val="left"/>
        <w:rPr>
          <w:b/>
          <w:bCs/>
          <w:highlight w:val="yellow"/>
        </w:rPr>
      </w:pPr>
      <w:r w:rsidRPr="00830730">
        <w:rPr>
          <w:noProof/>
          <w:lang w:val="en-US" w:eastAsia="zh-CN"/>
        </w:rPr>
        <w:drawing>
          <wp:inline distT="0" distB="0" distL="0" distR="0" wp14:anchorId="1903717E" wp14:editId="0B84F4AC">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p>
    <w:p w14:paraId="4C924B72" w14:textId="717CB221" w:rsidR="009B7C18" w:rsidRPr="00284D9E" w:rsidRDefault="009B7C18" w:rsidP="009B7C18">
      <w:pPr>
        <w:spacing w:after="120"/>
        <w:ind w:leftChars="567" w:left="2268" w:right="1134" w:hangingChars="567" w:hanging="1134"/>
        <w:jc w:val="both"/>
      </w:pPr>
      <w:r w:rsidRPr="00284D9E">
        <w:t>2.4.</w:t>
      </w:r>
      <w:r w:rsidRPr="00284D9E">
        <w:tab/>
        <w:t>Step 4:</w:t>
      </w:r>
    </w:p>
    <w:p w14:paraId="236526EA" w14:textId="57CA92E6" w:rsidR="009B7C18" w:rsidRPr="00284D9E" w:rsidRDefault="009B7C18" w:rsidP="009B7C18">
      <w:pPr>
        <w:spacing w:after="120"/>
        <w:ind w:leftChars="567" w:left="2268" w:right="1134" w:hangingChars="567" w:hanging="1134"/>
        <w:jc w:val="both"/>
      </w:pPr>
      <w:r w:rsidRPr="00284D9E">
        <w:tab/>
        <w:t>Wind the jelly roll with the heater (see Figure 6).</w:t>
      </w:r>
    </w:p>
    <w:p w14:paraId="7A9291F5" w14:textId="77777777" w:rsidR="009B7C18" w:rsidRPr="00830730" w:rsidRDefault="009B7C18" w:rsidP="00FE1806">
      <w:pPr>
        <w:pStyle w:val="SingleTxtG"/>
        <w:keepNext/>
        <w:keepLines/>
        <w:spacing w:before="240"/>
        <w:jc w:val="left"/>
        <w:rPr>
          <w:b/>
          <w:bCs/>
        </w:rPr>
      </w:pPr>
      <w:r w:rsidRPr="00284D9E">
        <w:lastRenderedPageBreak/>
        <w:t>Figure 6</w:t>
      </w:r>
      <w:r w:rsidRPr="00284D9E">
        <w:br/>
      </w:r>
      <w:r w:rsidRPr="00830730">
        <w:rPr>
          <w:b/>
          <w:bCs/>
        </w:rPr>
        <w:t xml:space="preserve">Example of jelly roll equipped with </w:t>
      </w:r>
      <w:proofErr w:type="gramStart"/>
      <w:r w:rsidRPr="00830730">
        <w:rPr>
          <w:b/>
          <w:bCs/>
        </w:rPr>
        <w:t>heater</w:t>
      </w:r>
      <w:proofErr w:type="gramEnd"/>
    </w:p>
    <w:p w14:paraId="63F6519F" w14:textId="77777777" w:rsidR="009B7C18" w:rsidRPr="00830730" w:rsidRDefault="009B7C18" w:rsidP="009B7C18">
      <w:pPr>
        <w:spacing w:after="120"/>
        <w:ind w:leftChars="567" w:left="2268" w:right="1134" w:hangingChars="567" w:hanging="1134"/>
        <w:jc w:val="both"/>
        <w:rPr>
          <w:b/>
          <w:bCs/>
          <w:highlight w:val="yellow"/>
        </w:rPr>
      </w:pPr>
      <w:r w:rsidRPr="00830730">
        <w:rPr>
          <w:noProof/>
          <w:lang w:val="en-US" w:eastAsia="zh-CN"/>
        </w:rPr>
        <w:drawing>
          <wp:inline distT="0" distB="0" distL="0" distR="0" wp14:anchorId="7B5DAC99" wp14:editId="50B6AFD9">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p>
    <w:p w14:paraId="7BA63712" w14:textId="77777777" w:rsidR="009B7C18" w:rsidRPr="00284D9E" w:rsidRDefault="009B7C18" w:rsidP="009B7C18">
      <w:pPr>
        <w:spacing w:after="120"/>
        <w:ind w:leftChars="567" w:left="2268" w:right="1134" w:hangingChars="567" w:hanging="1134"/>
        <w:jc w:val="both"/>
      </w:pPr>
      <w:r w:rsidRPr="00284D9E">
        <w:t>2.5.</w:t>
      </w:r>
      <w:r w:rsidRPr="00284D9E">
        <w:tab/>
        <w:t xml:space="preserve">Step 5: </w:t>
      </w:r>
    </w:p>
    <w:p w14:paraId="329BA679" w14:textId="77777777" w:rsidR="009B7C18" w:rsidRPr="00284D9E" w:rsidRDefault="009B7C18" w:rsidP="009B7C18">
      <w:pPr>
        <w:spacing w:after="120"/>
        <w:ind w:leftChars="567" w:left="2268" w:right="1134" w:hangingChars="567" w:hanging="1134"/>
        <w:jc w:val="both"/>
      </w:pPr>
      <w:r w:rsidRPr="00284D9E">
        <w:tab/>
        <w:t>All wires used in the REESS or REESS subsystem shall be electrically isolated.</w:t>
      </w:r>
    </w:p>
    <w:p w14:paraId="184E5064" w14:textId="77777777" w:rsidR="009B7C18" w:rsidRPr="00284D9E" w:rsidRDefault="009B7C18" w:rsidP="009B7C18">
      <w:pPr>
        <w:spacing w:after="120"/>
        <w:ind w:leftChars="567" w:left="2268" w:right="1134" w:hangingChars="567" w:hanging="1134"/>
        <w:jc w:val="both"/>
      </w:pPr>
      <w:r w:rsidRPr="00284D9E">
        <w:tab/>
        <w:t>The cell shall be assembled according to standard manufacturing processes (e.g. electrolyte filling, cover welding), ensuring no electrolyte or gases can leak out through the space between the wire strand and the wire insulator.</w:t>
      </w:r>
    </w:p>
    <w:p w14:paraId="0F6EDD67" w14:textId="77777777" w:rsidR="009B7C18" w:rsidRPr="00284D9E" w:rsidRDefault="009B7C18" w:rsidP="009B7C18">
      <w:pPr>
        <w:spacing w:after="120"/>
        <w:ind w:leftChars="567" w:left="2268" w:right="1134" w:hangingChars="567" w:hanging="1134"/>
        <w:jc w:val="both"/>
      </w:pPr>
      <w:r w:rsidRPr="00284D9E">
        <w:tab/>
        <w:t xml:space="preserve">Selection of resin is critical as the strength of seal shall be greater than any installed vent of the cell. </w:t>
      </w:r>
    </w:p>
    <w:p w14:paraId="2B30806D" w14:textId="77777777" w:rsidR="009B7C18" w:rsidRPr="00284D9E" w:rsidRDefault="009B7C18" w:rsidP="009B7C18">
      <w:pPr>
        <w:spacing w:after="120"/>
        <w:ind w:leftChars="567" w:left="2268" w:right="1134" w:hangingChars="567" w:hanging="1134"/>
        <w:jc w:val="both"/>
      </w:pPr>
      <w:r w:rsidRPr="00284D9E">
        <w:tab/>
        <w:t>After the resin is completely dry, carry out a helium test to check the sealing before filling the cell with electrolyte.</w:t>
      </w:r>
    </w:p>
    <w:p w14:paraId="7EBB9E6D" w14:textId="77777777" w:rsidR="009B7C18" w:rsidRPr="00830730" w:rsidRDefault="009B7C18" w:rsidP="009B7C18">
      <w:pPr>
        <w:pStyle w:val="SingleTxtG"/>
        <w:spacing w:before="240"/>
        <w:jc w:val="left"/>
        <w:rPr>
          <w:b/>
          <w:bCs/>
        </w:rPr>
      </w:pPr>
      <w:r w:rsidRPr="00284D9E">
        <w:t>Figure 7</w:t>
      </w:r>
      <w:r w:rsidRPr="00284D9E">
        <w:br/>
      </w:r>
      <w:r w:rsidRPr="00830730">
        <w:rPr>
          <w:b/>
          <w:bCs/>
        </w:rPr>
        <w:t>Example of finished cell with heater</w:t>
      </w:r>
    </w:p>
    <w:p w14:paraId="7EB9AAB6" w14:textId="77777777" w:rsidR="009B7C18" w:rsidRPr="00830730" w:rsidRDefault="009B7C18" w:rsidP="009B7C18">
      <w:pPr>
        <w:spacing w:after="120"/>
        <w:ind w:leftChars="567" w:left="2272" w:right="1134" w:hangingChars="567" w:hanging="1138"/>
        <w:jc w:val="both"/>
        <w:rPr>
          <w:b/>
          <w:bCs/>
          <w:highlight w:val="yellow"/>
        </w:rPr>
      </w:pPr>
      <w:r w:rsidRPr="00830730">
        <w:rPr>
          <w:b/>
          <w:bCs/>
          <w:noProof/>
          <w:lang w:val="en-US" w:eastAsia="zh-CN"/>
        </w:rPr>
        <w:drawing>
          <wp:inline distT="0" distB="0" distL="0" distR="0" wp14:anchorId="2483BAA1" wp14:editId="6C9B727A">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3809" cy="2342624"/>
                    </a:xfrm>
                    <a:prstGeom prst="rect">
                      <a:avLst/>
                    </a:prstGeom>
                  </pic:spPr>
                </pic:pic>
              </a:graphicData>
            </a:graphic>
          </wp:inline>
        </w:drawing>
      </w:r>
    </w:p>
    <w:p w14:paraId="33D716B5"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K</w:t>
      </w:r>
      <w:r w:rsidRPr="00284D9E">
        <w:rPr>
          <w:sz w:val="18"/>
          <w:szCs w:val="18"/>
          <w:lang w:eastAsia="ja-JP"/>
        </w:rPr>
        <w:t>ey</w:t>
      </w:r>
    </w:p>
    <w:p w14:paraId="5D8EEAB4"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1</w:t>
      </w:r>
      <w:r w:rsidRPr="00284D9E">
        <w:rPr>
          <w:sz w:val="18"/>
          <w:szCs w:val="18"/>
          <w:lang w:eastAsia="ja-JP"/>
        </w:rPr>
        <w:tab/>
        <w:t xml:space="preserve">resin for sealing the heater </w:t>
      </w:r>
      <w:proofErr w:type="gramStart"/>
      <w:r w:rsidRPr="00284D9E">
        <w:rPr>
          <w:sz w:val="18"/>
          <w:szCs w:val="18"/>
          <w:lang w:eastAsia="ja-JP"/>
        </w:rPr>
        <w:t>supply</w:t>
      </w:r>
      <w:proofErr w:type="gramEnd"/>
    </w:p>
    <w:p w14:paraId="4ECEEA22" w14:textId="77777777" w:rsidR="009B7C18" w:rsidRPr="00284D9E" w:rsidRDefault="009B7C18" w:rsidP="009B7C18">
      <w:pPr>
        <w:snapToGrid w:val="0"/>
        <w:ind w:leftChars="565" w:left="1387" w:right="1134" w:hangingChars="143" w:hanging="257"/>
        <w:jc w:val="both"/>
        <w:rPr>
          <w:sz w:val="18"/>
          <w:szCs w:val="18"/>
          <w:lang w:eastAsia="ja-JP"/>
        </w:rPr>
      </w:pPr>
      <w:r w:rsidRPr="00284D9E">
        <w:rPr>
          <w:rFonts w:hint="eastAsia"/>
          <w:sz w:val="18"/>
          <w:szCs w:val="18"/>
          <w:lang w:eastAsia="ja-JP"/>
        </w:rPr>
        <w:t>2</w:t>
      </w:r>
      <w:r w:rsidRPr="00284D9E">
        <w:rPr>
          <w:sz w:val="18"/>
          <w:szCs w:val="18"/>
          <w:lang w:eastAsia="ja-JP"/>
        </w:rPr>
        <w:tab/>
        <w:t>supply wires of the heater</w:t>
      </w:r>
    </w:p>
    <w:p w14:paraId="72F90605" w14:textId="77777777" w:rsidR="009B7C18" w:rsidRPr="00284D9E" w:rsidRDefault="009B7C18" w:rsidP="009B7C18">
      <w:pPr>
        <w:spacing w:after="120"/>
        <w:ind w:leftChars="567" w:left="2268" w:right="1134" w:hangingChars="567" w:hanging="1134"/>
        <w:jc w:val="both"/>
        <w:rPr>
          <w:highlight w:val="yellow"/>
        </w:rPr>
      </w:pPr>
    </w:p>
    <w:p w14:paraId="5668EEB1" w14:textId="77777777" w:rsidR="009B7C18" w:rsidRPr="00830730" w:rsidRDefault="009B7C18" w:rsidP="009B7C18">
      <w:pPr>
        <w:pStyle w:val="SingleTxtG"/>
        <w:spacing w:before="240"/>
        <w:jc w:val="left"/>
        <w:rPr>
          <w:b/>
          <w:bCs/>
        </w:rPr>
      </w:pPr>
      <w:r w:rsidRPr="00284D9E">
        <w:t>Figure 8</w:t>
      </w:r>
      <w:r w:rsidRPr="00284D9E">
        <w:br/>
      </w:r>
      <w:r w:rsidRPr="00830730">
        <w:rPr>
          <w:b/>
          <w:bCs/>
        </w:rPr>
        <w:t>Example of cell before filling with electrolyte</w:t>
      </w:r>
    </w:p>
    <w:p w14:paraId="1299E654" w14:textId="77777777" w:rsidR="009B7C18" w:rsidRPr="00830730" w:rsidRDefault="009B7C18" w:rsidP="009B7C18">
      <w:pPr>
        <w:spacing w:after="120"/>
        <w:ind w:leftChars="567" w:left="2272" w:right="1134" w:hangingChars="567" w:hanging="1138"/>
        <w:jc w:val="both"/>
        <w:rPr>
          <w:b/>
          <w:bCs/>
        </w:rPr>
      </w:pPr>
      <w:r w:rsidRPr="00830730">
        <w:rPr>
          <w:b/>
          <w:bCs/>
          <w:noProof/>
          <w:lang w:val="en-US" w:eastAsia="zh-CN"/>
        </w:rPr>
        <w:lastRenderedPageBreak/>
        <w:drawing>
          <wp:inline distT="0" distB="0" distL="0" distR="0" wp14:anchorId="228390CF" wp14:editId="2C570AA0">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p>
    <w:p w14:paraId="3525D8D1" w14:textId="77777777" w:rsidR="009B7C18" w:rsidRPr="00830730" w:rsidRDefault="009B7C18" w:rsidP="009B7C18">
      <w:pPr>
        <w:spacing w:after="120"/>
        <w:ind w:leftChars="567" w:left="2272" w:right="1134" w:hangingChars="567" w:hanging="1138"/>
        <w:jc w:val="both"/>
        <w:rPr>
          <w:b/>
          <w:bCs/>
        </w:rPr>
      </w:pPr>
    </w:p>
    <w:p w14:paraId="07FB9B87" w14:textId="77777777" w:rsidR="009B7C18" w:rsidRPr="00284D9E" w:rsidRDefault="009B7C18" w:rsidP="009B7C18">
      <w:pPr>
        <w:spacing w:after="120"/>
        <w:ind w:leftChars="567" w:left="2268" w:right="1134" w:hangingChars="567" w:hanging="1134"/>
        <w:jc w:val="both"/>
      </w:pPr>
      <w:r w:rsidRPr="00284D9E">
        <w:t>2.6.</w:t>
      </w:r>
      <w:r w:rsidRPr="00284D9E">
        <w:tab/>
        <w:t>Step 6:</w:t>
      </w:r>
    </w:p>
    <w:p w14:paraId="5A8A3619" w14:textId="77777777" w:rsidR="009B7C18" w:rsidRPr="00284D9E" w:rsidRDefault="009B7C18" w:rsidP="009B7C18">
      <w:pPr>
        <w:spacing w:after="120"/>
        <w:ind w:leftChars="567" w:left="2268" w:right="1134" w:hangingChars="567" w:hanging="1134"/>
        <w:jc w:val="both"/>
      </w:pPr>
      <w:r w:rsidRPr="00284D9E">
        <w:tab/>
        <w:t>The initiation cell shall be assembled inside the REESS or REESS subsystem, which could be modified to make sure the electrical feedthrough of the heater can come out of cell block.</w:t>
      </w:r>
      <w:r w:rsidRPr="00284D9E">
        <w:tab/>
      </w:r>
    </w:p>
    <w:p w14:paraId="034A55CC" w14:textId="77777777" w:rsidR="009B7C18" w:rsidRPr="00284D9E" w:rsidRDefault="009B7C18" w:rsidP="009B7C18">
      <w:pPr>
        <w:spacing w:after="120"/>
        <w:ind w:leftChars="567" w:left="2268" w:right="1134" w:hangingChars="567" w:hanging="1134"/>
        <w:jc w:val="both"/>
      </w:pPr>
      <w:r w:rsidRPr="00284D9E">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55CA181F" w14:textId="77777777" w:rsidR="009B7C18" w:rsidRPr="00284D9E" w:rsidRDefault="009B7C18" w:rsidP="009B7C18">
      <w:pPr>
        <w:spacing w:after="120"/>
        <w:ind w:leftChars="567" w:left="2268" w:right="1134" w:hangingChars="567" w:hanging="1134"/>
        <w:jc w:val="both"/>
      </w:pPr>
      <w:r w:rsidRPr="00284D9E">
        <w:tab/>
        <w:t>For a vehicle level test, mount the REESS on the vehicle, according to manufacturer’s specifications.</w:t>
      </w:r>
    </w:p>
    <w:p w14:paraId="450C5320" w14:textId="11726596" w:rsidR="009B7C18" w:rsidRPr="00284D9E" w:rsidRDefault="009B7C18" w:rsidP="009B7C18">
      <w:pPr>
        <w:spacing w:after="120"/>
        <w:ind w:leftChars="567" w:left="2268" w:right="1134" w:hangingChars="567" w:hanging="1134"/>
        <w:jc w:val="both"/>
      </w:pPr>
      <w:r w:rsidRPr="00284D9E">
        <w:t>3.</w:t>
      </w:r>
      <w:r w:rsidRPr="00284D9E">
        <w:tab/>
        <w:t>Test Procedure for the Vehicle-Based Test</w:t>
      </w:r>
    </w:p>
    <w:p w14:paraId="04DDD8C2" w14:textId="77777777" w:rsidR="009B7C18" w:rsidRPr="00284D9E" w:rsidRDefault="009B7C18" w:rsidP="009B7C18">
      <w:pPr>
        <w:spacing w:after="120"/>
        <w:ind w:leftChars="567" w:left="2268" w:right="1134" w:hangingChars="567" w:hanging="1134"/>
        <w:jc w:val="both"/>
      </w:pPr>
      <w:r w:rsidRPr="00284D9E">
        <w:tab/>
        <w:t>The general conditions in Annex 9K, paragraph 3. shall be satisfied when the method is implemented with the vehicle.</w:t>
      </w:r>
    </w:p>
    <w:p w14:paraId="4DD12DB1" w14:textId="77777777" w:rsidR="009B7C18" w:rsidRPr="00284D9E" w:rsidRDefault="009B7C18" w:rsidP="009B7C18">
      <w:pPr>
        <w:spacing w:after="120"/>
        <w:ind w:leftChars="1134" w:left="2834" w:right="1134" w:hangingChars="283" w:hanging="566"/>
        <w:jc w:val="both"/>
      </w:pPr>
      <w:r w:rsidRPr="00284D9E">
        <w:t>(a)</w:t>
      </w:r>
      <w:r w:rsidRPr="00284D9E">
        <w:tab/>
        <w:t>Instrument the REESS and the vehicle as outlined above and place the vehicle in the active-driving possible mode. Make sure that the cooling and communication system operate as intended.</w:t>
      </w:r>
    </w:p>
    <w:p w14:paraId="6CD2C760" w14:textId="77777777" w:rsidR="009B7C18" w:rsidRPr="00284D9E" w:rsidRDefault="009B7C18" w:rsidP="009B7C18">
      <w:pPr>
        <w:spacing w:after="120"/>
        <w:ind w:leftChars="1134" w:left="2834" w:right="1134" w:hangingChars="283" w:hanging="566"/>
        <w:jc w:val="both"/>
      </w:pPr>
      <w:r w:rsidRPr="00284D9E">
        <w:t>(b)</w:t>
      </w:r>
      <w:r w:rsidRPr="00284D9E">
        <w:tab/>
        <w:t>Start recording the data that are needed to determine if thermal runaway and/or thermal propagation occur. Verify that fault codes or failures relevant for the outcome of the test are not</w:t>
      </w:r>
      <w:r w:rsidRPr="000652A8">
        <w:t xml:space="preserve"> </w:t>
      </w:r>
      <w:r w:rsidRPr="00284D9E">
        <w:t xml:space="preserve">in the system. </w:t>
      </w:r>
    </w:p>
    <w:p w14:paraId="6D37932D" w14:textId="77777777" w:rsidR="009B7C18" w:rsidRPr="00284D9E" w:rsidRDefault="009B7C18" w:rsidP="009B7C18">
      <w:pPr>
        <w:spacing w:after="120"/>
        <w:ind w:leftChars="1134" w:left="2834" w:right="1134" w:hangingChars="283" w:hanging="566"/>
        <w:jc w:val="both"/>
      </w:pPr>
      <w:r w:rsidRPr="00284D9E">
        <w:t>(c)</w:t>
      </w:r>
      <w:r w:rsidRPr="00284D9E">
        <w:tab/>
        <w:t>Begin sending power to the heating element.</w:t>
      </w:r>
    </w:p>
    <w:p w14:paraId="0816155F" w14:textId="77777777" w:rsidR="009B7C18" w:rsidRPr="00284D9E" w:rsidRDefault="009B7C18" w:rsidP="009B7C18">
      <w:pPr>
        <w:spacing w:after="120"/>
        <w:ind w:leftChars="1134" w:left="2834" w:right="1134" w:hangingChars="283" w:hanging="566"/>
        <w:jc w:val="both"/>
      </w:pPr>
      <w:r w:rsidRPr="00284D9E">
        <w:t>(d)</w:t>
      </w:r>
      <w:r w:rsidRPr="00284D9E">
        <w:tab/>
        <w:t xml:space="preserve">Switch off the heater immediately when thermal runaway is confirmed or after a total energy input to the heater reaches 20 % of initiation cell electric energy. </w:t>
      </w:r>
    </w:p>
    <w:p w14:paraId="523E7FE7" w14:textId="77777777" w:rsidR="009B7C18" w:rsidRPr="00284D9E" w:rsidRDefault="009B7C18" w:rsidP="009B7C18">
      <w:pPr>
        <w:spacing w:after="120"/>
        <w:ind w:leftChars="1134" w:left="2834" w:right="1134" w:hangingChars="283" w:hanging="566"/>
        <w:jc w:val="both"/>
        <w:rPr>
          <w:highlight w:val="yellow"/>
        </w:rPr>
      </w:pPr>
      <w:r w:rsidRPr="00284D9E">
        <w:t>(e)</w:t>
      </w:r>
      <w:r w:rsidRPr="00284D9E">
        <w:tab/>
        <w:t>If (d) is satisfied, but no thermal runaway has occurred in the initiation cell during the observation period of 1 hour after the opening of the heater relay, the REESS type is considered to comply with this requirement.</w:t>
      </w:r>
    </w:p>
    <w:p w14:paraId="42BDA912" w14:textId="58F94A2C" w:rsidR="009B7C18" w:rsidRPr="00284D9E" w:rsidRDefault="009B7C18" w:rsidP="009B7C18">
      <w:pPr>
        <w:spacing w:after="120"/>
        <w:ind w:leftChars="1134" w:left="2834" w:right="1134" w:hangingChars="283" w:hanging="566"/>
        <w:jc w:val="both"/>
      </w:pPr>
      <w:r w:rsidRPr="00284D9E">
        <w:t>(f)</w:t>
      </w:r>
      <w:r w:rsidRPr="00284D9E">
        <w:tab/>
        <w:t>The test ends when one of the conditions specified below is met:</w:t>
      </w:r>
    </w:p>
    <w:p w14:paraId="010BDD74" w14:textId="63493FCE" w:rsidR="009B7C18" w:rsidRPr="00284D9E" w:rsidRDefault="009B7C18" w:rsidP="009B7C18">
      <w:pPr>
        <w:spacing w:after="120"/>
        <w:ind w:leftChars="1418" w:left="3402" w:right="1134" w:hangingChars="283" w:hanging="566"/>
        <w:jc w:val="both"/>
      </w:pPr>
      <w:r w:rsidRPr="00284D9E">
        <w:t>(i)</w:t>
      </w:r>
      <w:r w:rsidRPr="00284D9E">
        <w:tab/>
        <w:t>The initiation is stopped in accordance with the subparagraph (d) above followed by an observation period of 1 hour; or</w:t>
      </w:r>
    </w:p>
    <w:p w14:paraId="3F3B4A50" w14:textId="77777777" w:rsidR="009B7C18" w:rsidRPr="00284D9E" w:rsidRDefault="009B7C18" w:rsidP="009B7C18">
      <w:pPr>
        <w:spacing w:after="120"/>
        <w:ind w:leftChars="1418" w:left="3402" w:right="1134" w:hangingChars="283" w:hanging="566"/>
        <w:jc w:val="both"/>
      </w:pPr>
      <w:r w:rsidRPr="00284D9E">
        <w:t>(ii)</w:t>
      </w:r>
      <w:r w:rsidRPr="00284D9E">
        <w:tab/>
        <w:t>At least 5 minutes elapse after the activation of the warning indication, if thermal propagation is observed; or</w:t>
      </w:r>
    </w:p>
    <w:p w14:paraId="609EA81E" w14:textId="77777777" w:rsidR="009B7C18" w:rsidRPr="00284D9E" w:rsidRDefault="009B7C18" w:rsidP="009B7C18">
      <w:pPr>
        <w:spacing w:after="120"/>
        <w:ind w:leftChars="1418" w:left="3402" w:right="1134" w:hangingChars="283" w:hanging="566"/>
        <w:jc w:val="both"/>
      </w:pPr>
      <w:r w:rsidRPr="00284D9E">
        <w:t>(iii)</w:t>
      </w:r>
      <w:r w:rsidRPr="00284D9E">
        <w:tab/>
        <w:t>If thermal runaway has occurred in the initiation cell, but no thermal propagation ensued, the observation period of 2 hours after the confirmation of thermal runaway is applied to Tested-Device.</w:t>
      </w:r>
    </w:p>
    <w:p w14:paraId="41A47006" w14:textId="0C219D1A" w:rsidR="009B7C18" w:rsidRPr="00284D9E" w:rsidRDefault="009B7C18" w:rsidP="009B7C18">
      <w:pPr>
        <w:spacing w:after="120"/>
        <w:ind w:leftChars="567" w:left="2268" w:right="1134" w:hangingChars="567" w:hanging="1134"/>
        <w:jc w:val="both"/>
      </w:pPr>
      <w:r w:rsidRPr="00284D9E">
        <w:lastRenderedPageBreak/>
        <w:t>4.</w:t>
      </w:r>
      <w:r w:rsidRPr="00284D9E">
        <w:rPr>
          <w:i/>
          <w:iCs/>
        </w:rPr>
        <w:tab/>
      </w:r>
      <w:r w:rsidRPr="00284D9E">
        <w:t>Test procedure for the component-based test</w:t>
      </w:r>
    </w:p>
    <w:p w14:paraId="5C6A69F3" w14:textId="77777777" w:rsidR="009B7C18" w:rsidRPr="00284D9E" w:rsidRDefault="009B7C18" w:rsidP="009B7C18">
      <w:pPr>
        <w:spacing w:after="120"/>
        <w:ind w:leftChars="567" w:left="2268" w:right="1134" w:hangingChars="567" w:hanging="1134"/>
        <w:jc w:val="both"/>
      </w:pPr>
      <w:r w:rsidRPr="00284D9E">
        <w:tab/>
        <w:t>The general conditions in Annex 9K, paragraph 3. shall be satisfied when the method is implemented on the REESS or REESS subsystem.</w:t>
      </w:r>
    </w:p>
    <w:p w14:paraId="796F6BF6" w14:textId="77777777" w:rsidR="009B7C18" w:rsidRPr="00284D9E" w:rsidRDefault="009B7C18" w:rsidP="009B7C18">
      <w:pPr>
        <w:spacing w:after="120"/>
        <w:ind w:leftChars="1134" w:left="2834" w:right="1134" w:hangingChars="283" w:hanging="566"/>
        <w:jc w:val="both"/>
      </w:pPr>
      <w:r w:rsidRPr="00284D9E">
        <w:t>(a)</w:t>
      </w:r>
      <w:r w:rsidRPr="00284D9E">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428DB0A8" w14:textId="77777777" w:rsidR="009B7C18" w:rsidRPr="00284D9E" w:rsidRDefault="009B7C18" w:rsidP="009B7C18">
      <w:pPr>
        <w:spacing w:after="120"/>
        <w:ind w:leftChars="1134" w:left="2834" w:right="1134" w:hangingChars="283" w:hanging="566"/>
        <w:jc w:val="both"/>
      </w:pPr>
      <w:r w:rsidRPr="00284D9E">
        <w:t>(b)</w:t>
      </w:r>
      <w:r w:rsidRPr="00284D9E">
        <w:tab/>
        <w:t>Start recording the data that are needed to determine if thermal runaway and/or thermal propagation occur. Verify that fault codes or failures relevant for the outcome of the test are not in the system.</w:t>
      </w:r>
    </w:p>
    <w:p w14:paraId="50BEF346" w14:textId="77777777" w:rsidR="009B7C18" w:rsidRPr="00284D9E" w:rsidRDefault="009B7C18" w:rsidP="009B7C18">
      <w:pPr>
        <w:spacing w:after="120"/>
        <w:ind w:leftChars="1134" w:left="2834" w:right="1134" w:hangingChars="283" w:hanging="566"/>
        <w:jc w:val="both"/>
      </w:pPr>
      <w:r w:rsidRPr="00284D9E">
        <w:t>(c)</w:t>
      </w:r>
      <w:r w:rsidRPr="00284D9E">
        <w:tab/>
        <w:t>Begin sending power to the heating element.</w:t>
      </w:r>
    </w:p>
    <w:p w14:paraId="4887A0E4" w14:textId="77777777" w:rsidR="009B7C18" w:rsidRPr="00284D9E" w:rsidRDefault="009B7C18" w:rsidP="009B7C18">
      <w:pPr>
        <w:spacing w:after="120"/>
        <w:ind w:leftChars="1134" w:left="2834" w:right="1134" w:hangingChars="283" w:hanging="566"/>
        <w:jc w:val="both"/>
      </w:pPr>
      <w:r w:rsidRPr="00284D9E">
        <w:t>(d)</w:t>
      </w:r>
      <w:r w:rsidRPr="00284D9E">
        <w:tab/>
        <w:t xml:space="preserve">Switch off the heater immediately when thermal runaway is confirmed or after a total energy input to the heater reaches 20 % of initiation cell electric energy. </w:t>
      </w:r>
    </w:p>
    <w:p w14:paraId="16342A37" w14:textId="77777777" w:rsidR="009B7C18" w:rsidRPr="00284D9E" w:rsidRDefault="009B7C18" w:rsidP="009B7C18">
      <w:pPr>
        <w:spacing w:after="120"/>
        <w:ind w:leftChars="1134" w:left="2834" w:right="1134" w:hangingChars="283" w:hanging="566"/>
        <w:jc w:val="both"/>
        <w:rPr>
          <w:highlight w:val="yellow"/>
        </w:rPr>
      </w:pPr>
      <w:r w:rsidRPr="00284D9E">
        <w:t>(e)</w:t>
      </w:r>
      <w:r w:rsidRPr="00284D9E">
        <w:tab/>
        <w:t>If (d) is satisfied, but no thermal runaway has occurred in the initiation cell during the observation period of 1 hour after the opening of the heater relay, the REESS type is considered to comply with this requirement.</w:t>
      </w:r>
      <w:r w:rsidRPr="00284D9E">
        <w:rPr>
          <w:highlight w:val="yellow"/>
        </w:rPr>
        <w:t xml:space="preserve"> </w:t>
      </w:r>
    </w:p>
    <w:p w14:paraId="6A443C38" w14:textId="2175A4D4" w:rsidR="009B7C18" w:rsidRPr="00284D9E" w:rsidRDefault="009B7C18" w:rsidP="009B7C18">
      <w:pPr>
        <w:spacing w:after="120"/>
        <w:ind w:leftChars="1134" w:left="2834" w:right="1134" w:hangingChars="283" w:hanging="566"/>
        <w:jc w:val="both"/>
      </w:pPr>
      <w:r w:rsidRPr="00284D9E">
        <w:t>(f)</w:t>
      </w:r>
      <w:r w:rsidRPr="00284D9E">
        <w:tab/>
        <w:t>The test ends when one of the conditions specified below is met:</w:t>
      </w:r>
    </w:p>
    <w:p w14:paraId="56C7320B" w14:textId="36D9A1E6" w:rsidR="009B7C18" w:rsidRPr="00284D9E" w:rsidRDefault="009B7C18" w:rsidP="009B7C18">
      <w:pPr>
        <w:spacing w:after="120"/>
        <w:ind w:leftChars="1418" w:left="3402" w:right="1134" w:hangingChars="283" w:hanging="566"/>
        <w:jc w:val="both"/>
      </w:pPr>
      <w:r w:rsidRPr="00284D9E">
        <w:t>(i)</w:t>
      </w:r>
      <w:r w:rsidRPr="00284D9E">
        <w:tab/>
        <w:t>The initiation is stopped in accordance with the subparagraph (d) above followed by an observation period of 1 hour; or</w:t>
      </w:r>
    </w:p>
    <w:p w14:paraId="32D7B9F2" w14:textId="5624B7EA" w:rsidR="009B7C18" w:rsidRPr="00284D9E" w:rsidRDefault="009B7C18" w:rsidP="009B7C18">
      <w:pPr>
        <w:spacing w:after="120"/>
        <w:ind w:leftChars="1418" w:left="3402" w:right="1134" w:hangingChars="283" w:hanging="566"/>
        <w:jc w:val="both"/>
      </w:pPr>
      <w:r w:rsidRPr="00284D9E">
        <w:t>(ii)</w:t>
      </w:r>
      <w:r w:rsidRPr="00284D9E">
        <w:tab/>
        <w:t>At least 5 minutes elapse after the signal to activate the warning indication, if thermal propagation is observed; or</w:t>
      </w:r>
    </w:p>
    <w:p w14:paraId="19054C9D" w14:textId="4B5290EC" w:rsidR="009B7C18" w:rsidRPr="00284D9E" w:rsidRDefault="009B7C18" w:rsidP="009B7C18">
      <w:pPr>
        <w:spacing w:after="120"/>
        <w:ind w:leftChars="1418" w:left="3402" w:right="1134" w:hangingChars="283" w:hanging="566"/>
        <w:jc w:val="both"/>
      </w:pPr>
      <w:r w:rsidRPr="00284D9E">
        <w:t>(iii)</w:t>
      </w:r>
      <w:r w:rsidRPr="00284D9E">
        <w:tab/>
        <w:t>If thermal runaway has occurred in the initiation cell, but no thermal propagation ensued, the observation period of 2 hours after the confirmation of thermal runaway is applied to Tested-Device.</w:t>
      </w:r>
    </w:p>
    <w:p w14:paraId="2E8FF0D2" w14:textId="77777777" w:rsidR="009B7C18" w:rsidRPr="00284D9E" w:rsidRDefault="009B7C18" w:rsidP="009B7C18">
      <w:pPr>
        <w:spacing w:line="240" w:lineRule="auto"/>
      </w:pPr>
      <w:r w:rsidRPr="00284D9E">
        <w:br w:type="page"/>
      </w:r>
    </w:p>
    <w:p w14:paraId="631668E0" w14:textId="77777777" w:rsidR="009B7C18" w:rsidRPr="00893C45" w:rsidRDefault="009B7C18" w:rsidP="009B7C18">
      <w:pPr>
        <w:pStyle w:val="HChG"/>
        <w:rPr>
          <w:lang w:eastAsia="ja-JP"/>
        </w:rPr>
      </w:pPr>
      <w:r w:rsidRPr="00893C45">
        <w:lastRenderedPageBreak/>
        <w:t xml:space="preserve">Annex </w:t>
      </w:r>
      <w:r w:rsidRPr="00893C45">
        <w:rPr>
          <w:lang w:eastAsia="ja-JP"/>
        </w:rPr>
        <w:t>9K – Appendix 3</w:t>
      </w:r>
    </w:p>
    <w:p w14:paraId="6DC2493E" w14:textId="0CFEE253" w:rsidR="009B7C18" w:rsidRPr="00E379E0" w:rsidRDefault="009B7C18" w:rsidP="009B7C18">
      <w:pPr>
        <w:pStyle w:val="HChG"/>
      </w:pPr>
      <w:r w:rsidRPr="00893C45">
        <w:tab/>
      </w:r>
      <w:r w:rsidRPr="00E379E0">
        <w:t>Thermal Runaway Trigger Method with Nail Penetration</w:t>
      </w:r>
    </w:p>
    <w:p w14:paraId="5180B0A1" w14:textId="77777777" w:rsidR="009B7C18" w:rsidRPr="00284D9E" w:rsidRDefault="009B7C18" w:rsidP="009B7C18">
      <w:pPr>
        <w:spacing w:after="120"/>
        <w:ind w:leftChars="567" w:left="2268" w:right="1134" w:hangingChars="567" w:hanging="1134"/>
        <w:jc w:val="both"/>
      </w:pPr>
      <w:r w:rsidRPr="00284D9E">
        <w:t>1.</w:t>
      </w:r>
      <w:r w:rsidRPr="00284D9E">
        <w:tab/>
        <w:t>Preparation of the Tested-Device</w:t>
      </w:r>
    </w:p>
    <w:p w14:paraId="5104F9E9" w14:textId="77777777" w:rsidR="009B7C18" w:rsidRPr="00284D9E" w:rsidRDefault="009B7C18" w:rsidP="009B7C18">
      <w:pPr>
        <w:spacing w:after="120"/>
        <w:ind w:leftChars="567" w:left="2268" w:right="1134" w:hangingChars="567" w:hanging="1134"/>
        <w:jc w:val="both"/>
      </w:pPr>
      <w:r w:rsidRPr="00284D9E">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46F44F4A" w14:textId="77777777" w:rsidR="009B7C18" w:rsidRPr="00284D9E" w:rsidRDefault="009B7C18" w:rsidP="009B7C18">
      <w:pPr>
        <w:spacing w:after="120"/>
        <w:ind w:leftChars="567" w:left="2268" w:right="1134" w:hangingChars="567" w:hanging="1134"/>
        <w:jc w:val="both"/>
      </w:pPr>
      <w:r w:rsidRPr="00284D9E">
        <w:tab/>
        <w:t>The nail penetrating position and direction are selected from the position and direction of the nail where causing a thermal runaway in an initiation cell is possible (e.g. in perpendicular direction to electrode layer).</w:t>
      </w:r>
    </w:p>
    <w:p w14:paraId="25929616" w14:textId="77777777" w:rsidR="009B7C18" w:rsidRPr="00284D9E" w:rsidRDefault="009B7C18" w:rsidP="009B7C18">
      <w:pPr>
        <w:spacing w:after="120"/>
        <w:ind w:leftChars="567" w:left="2268" w:right="1134" w:hangingChars="567" w:hanging="1134"/>
        <w:jc w:val="both"/>
      </w:pPr>
      <w:r w:rsidRPr="00284D9E">
        <w:t>2.</w:t>
      </w:r>
      <w:r w:rsidRPr="00284D9E">
        <w:tab/>
        <w:t>Nail Selection Guide</w:t>
      </w:r>
    </w:p>
    <w:p w14:paraId="0394996C" w14:textId="77777777" w:rsidR="009B7C18" w:rsidRPr="00284D9E" w:rsidRDefault="009B7C18" w:rsidP="009B7C18">
      <w:pPr>
        <w:spacing w:after="120"/>
        <w:ind w:leftChars="567" w:left="2268" w:right="1134" w:hangingChars="567" w:hanging="1134"/>
        <w:jc w:val="both"/>
      </w:pPr>
      <w:r w:rsidRPr="00284D9E">
        <w:tab/>
        <w:t>The nail type can be chosen from the parameters given in Table 1, or other appropriate international standards. (e.g. for the shape of the nail tip).</w:t>
      </w:r>
    </w:p>
    <w:p w14:paraId="76CE6606" w14:textId="77777777" w:rsidR="009B7C18" w:rsidRPr="00284D9E" w:rsidRDefault="009B7C18" w:rsidP="009B7C18">
      <w:pPr>
        <w:spacing w:after="120"/>
        <w:ind w:leftChars="567" w:left="2268" w:right="1134" w:hangingChars="567" w:hanging="1134"/>
        <w:jc w:val="both"/>
      </w:pPr>
      <w:r w:rsidRPr="00284D9E">
        <w:tab/>
        <w:t xml:space="preserve">The details of trigger method including appropriate parameters recommended by the manufacturer in accordance with paragraph 6.15.3.1.(f) shall be respected subject to the agreement of the Technical Service. </w:t>
      </w:r>
    </w:p>
    <w:p w14:paraId="672CF14F" w14:textId="77777777" w:rsidR="009B7C18" w:rsidRPr="00893C45" w:rsidRDefault="009B7C18" w:rsidP="009B7C18">
      <w:pPr>
        <w:pStyle w:val="SingleTxtG"/>
        <w:spacing w:before="240"/>
        <w:jc w:val="left"/>
        <w:rPr>
          <w:b/>
          <w:bCs/>
        </w:rPr>
      </w:pPr>
      <w:r w:rsidRPr="00284D9E">
        <w:t>Table 1</w:t>
      </w:r>
      <w:r w:rsidRPr="00284D9E">
        <w:br/>
      </w:r>
      <w:r w:rsidRPr="00893C45">
        <w:rPr>
          <w:b/>
          <w:bCs/>
        </w:rPr>
        <w:t>Nail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9B7C18" w:rsidRPr="00284D9E" w14:paraId="567162FB" w14:textId="77777777" w:rsidTr="00D04743">
        <w:tc>
          <w:tcPr>
            <w:tcW w:w="1513" w:type="dxa"/>
            <w:tcBorders>
              <w:bottom w:val="single" w:sz="12" w:space="0" w:color="auto"/>
            </w:tcBorders>
          </w:tcPr>
          <w:p w14:paraId="42324ABA" w14:textId="77777777" w:rsidR="009B7C18" w:rsidRPr="00284D9E" w:rsidRDefault="009B7C18" w:rsidP="00D04743">
            <w:pPr>
              <w:tabs>
                <w:tab w:val="left" w:pos="1134"/>
              </w:tabs>
              <w:spacing w:before="80" w:after="80" w:line="200" w:lineRule="exact"/>
            </w:pPr>
            <w:r w:rsidRPr="00284D9E">
              <w:rPr>
                <w:i/>
                <w:sz w:val="16"/>
                <w:szCs w:val="16"/>
              </w:rPr>
              <w:t>Parameter</w:t>
            </w:r>
          </w:p>
        </w:tc>
        <w:tc>
          <w:tcPr>
            <w:tcW w:w="896" w:type="dxa"/>
            <w:tcBorders>
              <w:bottom w:val="single" w:sz="12" w:space="0" w:color="auto"/>
            </w:tcBorders>
          </w:tcPr>
          <w:p w14:paraId="1E69920C" w14:textId="77777777" w:rsidR="009B7C18" w:rsidRPr="00284D9E" w:rsidRDefault="009B7C18" w:rsidP="00D04743">
            <w:pPr>
              <w:tabs>
                <w:tab w:val="left" w:pos="1134"/>
              </w:tabs>
              <w:spacing w:before="80" w:after="80" w:line="200" w:lineRule="exact"/>
              <w:rPr>
                <w:i/>
                <w:sz w:val="16"/>
                <w:szCs w:val="16"/>
              </w:rPr>
            </w:pPr>
            <w:r w:rsidRPr="00284D9E">
              <w:rPr>
                <w:i/>
                <w:sz w:val="16"/>
                <w:szCs w:val="16"/>
              </w:rPr>
              <w:t>Value</w:t>
            </w:r>
          </w:p>
        </w:tc>
        <w:tc>
          <w:tcPr>
            <w:tcW w:w="4461" w:type="dxa"/>
            <w:tcBorders>
              <w:bottom w:val="single" w:sz="12" w:space="0" w:color="auto"/>
            </w:tcBorders>
          </w:tcPr>
          <w:p w14:paraId="53148CFB" w14:textId="77777777" w:rsidR="009B7C18" w:rsidRPr="00284D9E" w:rsidRDefault="009B7C18" w:rsidP="00D04743">
            <w:pPr>
              <w:tabs>
                <w:tab w:val="left" w:pos="1134"/>
              </w:tabs>
              <w:spacing w:before="80" w:after="80" w:line="200" w:lineRule="exact"/>
            </w:pPr>
            <w:r w:rsidRPr="00284D9E">
              <w:rPr>
                <w:i/>
                <w:sz w:val="16"/>
                <w:szCs w:val="16"/>
              </w:rPr>
              <w:t>Rationale</w:t>
            </w:r>
          </w:p>
        </w:tc>
      </w:tr>
      <w:tr w:rsidR="009B7C18" w:rsidRPr="00284D9E" w14:paraId="42D3B231" w14:textId="77777777" w:rsidTr="00D04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56EF234E"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2F2A454C"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03B145E9"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To be electrically conductive and sufficiently hard to penetrate a cell outer case.</w:t>
            </w:r>
          </w:p>
        </w:tc>
      </w:tr>
      <w:tr w:rsidR="009B7C18" w:rsidRPr="00284D9E" w14:paraId="45BE3E23" w14:textId="77777777" w:rsidTr="00D04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4E67E4A1"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02BAE4BC" w14:textId="2DD0F6E5" w:rsidR="009B7C18" w:rsidRPr="00284D9E" w:rsidRDefault="009B7C18" w:rsidP="00D04743">
            <w:pPr>
              <w:tabs>
                <w:tab w:val="left" w:pos="1134"/>
              </w:tabs>
              <w:spacing w:before="80" w:after="80" w:line="200" w:lineRule="exact"/>
              <w:rPr>
                <w:iCs/>
                <w:sz w:val="16"/>
                <w:szCs w:val="16"/>
              </w:rPr>
            </w:pPr>
            <w:r w:rsidRPr="00284D9E">
              <w:rPr>
                <w:iCs/>
                <w:sz w:val="16"/>
                <w:szCs w:val="16"/>
              </w:rPr>
              <w:t>3 to 8</w:t>
            </w:r>
          </w:p>
        </w:tc>
        <w:tc>
          <w:tcPr>
            <w:tcW w:w="4461" w:type="dxa"/>
            <w:tcBorders>
              <w:top w:val="single" w:sz="4" w:space="0" w:color="auto"/>
              <w:left w:val="single" w:sz="4" w:space="0" w:color="auto"/>
              <w:bottom w:val="single" w:sz="4" w:space="0" w:color="auto"/>
              <w:right w:val="single" w:sz="4" w:space="0" w:color="auto"/>
            </w:tcBorders>
          </w:tcPr>
          <w:p w14:paraId="56E5B785"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 xml:space="preserve">To be smaller to simulate the internal short circuit. </w:t>
            </w:r>
          </w:p>
        </w:tc>
      </w:tr>
      <w:tr w:rsidR="00E379E0" w:rsidRPr="00284D9E" w14:paraId="752044A8" w14:textId="77777777" w:rsidTr="00D04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2E62A6DF"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19A890E8" w14:textId="410E8E70" w:rsidR="009B7C18" w:rsidRPr="00284D9E" w:rsidRDefault="009B7C18" w:rsidP="00D04743">
            <w:pPr>
              <w:tabs>
                <w:tab w:val="left" w:pos="1134"/>
              </w:tabs>
              <w:spacing w:before="80" w:after="80" w:line="200" w:lineRule="exact"/>
              <w:rPr>
                <w:iCs/>
                <w:sz w:val="16"/>
                <w:szCs w:val="16"/>
                <w:highlight w:val="yellow"/>
              </w:rPr>
            </w:pPr>
            <w:r w:rsidRPr="00284D9E">
              <w:rPr>
                <w:iCs/>
                <w:sz w:val="16"/>
                <w:szCs w:val="16"/>
              </w:rPr>
              <w:t>20 to 60</w:t>
            </w:r>
          </w:p>
        </w:tc>
        <w:tc>
          <w:tcPr>
            <w:tcW w:w="4461" w:type="dxa"/>
            <w:tcBorders>
              <w:top w:val="single" w:sz="4" w:space="0" w:color="auto"/>
              <w:left w:val="single" w:sz="4" w:space="0" w:color="auto"/>
              <w:bottom w:val="single" w:sz="4" w:space="0" w:color="auto"/>
              <w:right w:val="single" w:sz="4" w:space="0" w:color="auto"/>
            </w:tcBorders>
          </w:tcPr>
          <w:p w14:paraId="72CBCA3A"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To be smaller to minimize effect on the cell casing.</w:t>
            </w:r>
          </w:p>
          <w:p w14:paraId="0F1A0AE2" w14:textId="6B190E00" w:rsidR="009B7C18" w:rsidRPr="00284D9E" w:rsidRDefault="009B7C18" w:rsidP="00D04743">
            <w:pPr>
              <w:tabs>
                <w:tab w:val="left" w:pos="1134"/>
              </w:tabs>
              <w:spacing w:before="80" w:after="80" w:line="200" w:lineRule="exact"/>
              <w:rPr>
                <w:iCs/>
                <w:sz w:val="16"/>
                <w:szCs w:val="16"/>
              </w:rPr>
            </w:pPr>
            <w:r w:rsidRPr="00284D9E">
              <w:rPr>
                <w:iCs/>
                <w:sz w:val="16"/>
                <w:szCs w:val="16"/>
              </w:rPr>
              <w:t>To select angle to</w:t>
            </w:r>
            <w:r w:rsidR="00765452" w:rsidRPr="00284D9E">
              <w:rPr>
                <w:iCs/>
                <w:sz w:val="16"/>
                <w:szCs w:val="16"/>
              </w:rPr>
              <w:t xml:space="preserve"> </w:t>
            </w:r>
            <w:r w:rsidRPr="00284D9E">
              <w:rPr>
                <w:iCs/>
                <w:sz w:val="16"/>
                <w:szCs w:val="16"/>
              </w:rPr>
              <w:t>cause thermal runaway.</w:t>
            </w:r>
          </w:p>
        </w:tc>
      </w:tr>
      <w:tr w:rsidR="009B7C18" w:rsidRPr="00284D9E" w14:paraId="14AE7A50" w14:textId="77777777" w:rsidTr="00D04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71F6E8F3"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28539F4D"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2B130B8A" w14:textId="77777777" w:rsidR="009B7C18" w:rsidRPr="00284D9E" w:rsidRDefault="009B7C18" w:rsidP="00D04743">
            <w:pPr>
              <w:tabs>
                <w:tab w:val="left" w:pos="1134"/>
              </w:tabs>
              <w:spacing w:before="80" w:after="80" w:line="200" w:lineRule="exact"/>
              <w:rPr>
                <w:iCs/>
                <w:sz w:val="16"/>
                <w:szCs w:val="16"/>
              </w:rPr>
            </w:pPr>
            <w:r w:rsidRPr="00284D9E">
              <w:rPr>
                <w:iCs/>
                <w:sz w:val="16"/>
                <w:szCs w:val="16"/>
              </w:rPr>
              <w:t xml:space="preserve">If the speed is low, the nail travelling is easily controlled, especially to stop.  </w:t>
            </w:r>
          </w:p>
        </w:tc>
      </w:tr>
    </w:tbl>
    <w:p w14:paraId="049705FD" w14:textId="77777777" w:rsidR="009B7C18" w:rsidRPr="00893C45" w:rsidRDefault="009B7C18" w:rsidP="009B7C18">
      <w:pPr>
        <w:spacing w:after="120"/>
        <w:ind w:leftChars="1417" w:left="3402" w:right="1134" w:hangingChars="283" w:hanging="568"/>
        <w:jc w:val="both"/>
        <w:rPr>
          <w:b/>
          <w:bCs/>
          <w:lang w:eastAsia="ja-JP"/>
        </w:rPr>
      </w:pPr>
    </w:p>
    <w:p w14:paraId="30CD73DB" w14:textId="77777777" w:rsidR="009B7C18" w:rsidRPr="00284D9E" w:rsidRDefault="009B7C18" w:rsidP="009B7C18">
      <w:pPr>
        <w:spacing w:after="120"/>
        <w:ind w:leftChars="567" w:left="2268" w:right="1134" w:hangingChars="567" w:hanging="1134"/>
        <w:jc w:val="both"/>
      </w:pPr>
      <w:r w:rsidRPr="00284D9E">
        <w:t xml:space="preserve">3. </w:t>
      </w:r>
      <w:r w:rsidRPr="00284D9E">
        <w:tab/>
        <w:t>Test Procedure for the Vehicle-Based Test</w:t>
      </w:r>
    </w:p>
    <w:p w14:paraId="54E27432" w14:textId="77777777" w:rsidR="009B7C18" w:rsidRPr="00284D9E" w:rsidRDefault="009B7C18" w:rsidP="009B7C18">
      <w:pPr>
        <w:spacing w:after="120"/>
        <w:ind w:leftChars="567" w:left="2268" w:right="1134" w:hangingChars="567" w:hanging="1134"/>
        <w:jc w:val="both"/>
      </w:pPr>
      <w:r w:rsidRPr="00284D9E">
        <w:tab/>
        <w:t>The general conditions in Annex 9K, paragraph 3. shall be satisfied when the method is implemented with the vehicle.</w:t>
      </w:r>
    </w:p>
    <w:p w14:paraId="0E9081A0"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(a)</w:t>
      </w:r>
      <w:r w:rsidRPr="00284D9E">
        <w:rPr>
          <w:lang w:eastAsia="ja-JP"/>
        </w:rPr>
        <w:tab/>
        <w:t>Instrument the REESS as outlined above and connect all thermal management</w:t>
      </w:r>
      <w:r w:rsidRPr="00284D9E" w:rsidDel="005443AF">
        <w:rPr>
          <w:lang w:eastAsia="ja-JP"/>
        </w:rPr>
        <w:t xml:space="preserve"> </w:t>
      </w:r>
      <w:r w:rsidRPr="00284D9E">
        <w:rPr>
          <w:lang w:eastAsia="ja-JP"/>
        </w:rPr>
        <w:t xml:space="preserve">and high voltage </w:t>
      </w:r>
      <w:proofErr w:type="gramStart"/>
      <w:r w:rsidRPr="00284D9E">
        <w:rPr>
          <w:lang w:eastAsia="ja-JP"/>
        </w:rPr>
        <w:t>lines, and</w:t>
      </w:r>
      <w:proofErr w:type="gramEnd"/>
      <w:r w:rsidRPr="00284D9E">
        <w:rPr>
          <w:lang w:eastAsia="ja-JP"/>
        </w:rPr>
        <w:t xml:space="preserve"> reinstall REESS into vehicle.</w:t>
      </w:r>
    </w:p>
    <w:p w14:paraId="58C99A56"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(b)</w:t>
      </w:r>
      <w:r w:rsidRPr="00284D9E">
        <w:rPr>
          <w:lang w:eastAsia="ja-JP"/>
        </w:rPr>
        <w:tab/>
        <w:t>Start recording the data that are needed to determine if thermal runaway and/or thermal propagation occur. Verify that fault codes or failures relevant for the outcome of the test are not in the system.</w:t>
      </w:r>
    </w:p>
    <w:p w14:paraId="4932AC75"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(c)</w:t>
      </w:r>
      <w:r w:rsidRPr="00284D9E">
        <w:rPr>
          <w:lang w:eastAsia="ja-JP"/>
        </w:rPr>
        <w:tab/>
        <w:t xml:space="preserve">Select the nail shape and diameter and set the appropriate penetrating speed according to the guidance in paragraph </w:t>
      </w:r>
      <w:proofErr w:type="gramStart"/>
      <w:r w:rsidRPr="00284D9E">
        <w:rPr>
          <w:lang w:eastAsia="ja-JP"/>
        </w:rPr>
        <w:t>2.(</w:t>
      </w:r>
      <w:proofErr w:type="gramEnd"/>
      <w:r w:rsidRPr="00284D9E">
        <w:rPr>
          <w:lang w:eastAsia="ja-JP"/>
        </w:rPr>
        <w:t>iv).</w:t>
      </w:r>
    </w:p>
    <w:p w14:paraId="380EEED4"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(d)</w:t>
      </w:r>
      <w:r w:rsidRPr="00284D9E">
        <w:rPr>
          <w:lang w:eastAsia="ja-JP"/>
        </w:rPr>
        <w:tab/>
        <w:t>Tune on the power to the nail operating device.</w:t>
      </w:r>
    </w:p>
    <w:p w14:paraId="2FED0B31"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(e)</w:t>
      </w:r>
      <w:r w:rsidRPr="00284D9E">
        <w:rPr>
          <w:lang w:eastAsia="ja-JP"/>
        </w:rPr>
        <w:tab/>
        <w:t xml:space="preserve">Stop the nail and let it remain inside the initiation cell when the thermal runaway is </w:t>
      </w:r>
      <w:proofErr w:type="gramStart"/>
      <w:r w:rsidRPr="00284D9E">
        <w:rPr>
          <w:lang w:eastAsia="ja-JP"/>
        </w:rPr>
        <w:t>confirmed</w:t>
      </w:r>
      <w:proofErr w:type="gramEnd"/>
      <w:r w:rsidRPr="00284D9E">
        <w:rPr>
          <w:lang w:eastAsia="ja-JP"/>
        </w:rPr>
        <w:t xml:space="preserve"> or the nail has penetrated both the front and back side of the cell. </w:t>
      </w:r>
    </w:p>
    <w:p w14:paraId="33D317EA"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(f)</w:t>
      </w:r>
      <w:r w:rsidRPr="00284D9E">
        <w:rPr>
          <w:lang w:eastAsia="ja-JP"/>
        </w:rPr>
        <w:tab/>
        <w:t>The test ends when one of the conditions specified below is met:</w:t>
      </w:r>
    </w:p>
    <w:p w14:paraId="44493FED" w14:textId="77777777" w:rsidR="009B7C18" w:rsidRPr="00284D9E" w:rsidRDefault="009B7C18" w:rsidP="009B7C18">
      <w:pPr>
        <w:spacing w:after="120"/>
        <w:ind w:leftChars="1418" w:left="3402" w:right="1134" w:hangingChars="283" w:hanging="566"/>
        <w:jc w:val="both"/>
      </w:pPr>
      <w:r w:rsidRPr="00284D9E">
        <w:t>(i)</w:t>
      </w:r>
      <w:r w:rsidRPr="00284D9E">
        <w:tab/>
        <w:t>The initiation is stopped in accordance with the subparagraph (e) above followed by an observation period of 1 hour; or</w:t>
      </w:r>
    </w:p>
    <w:p w14:paraId="492651B8" w14:textId="77777777" w:rsidR="009B7C18" w:rsidRPr="00284D9E" w:rsidRDefault="009B7C18" w:rsidP="009B7C18">
      <w:pPr>
        <w:spacing w:after="120"/>
        <w:ind w:leftChars="1418" w:left="3402" w:right="1134" w:hangingChars="283" w:hanging="566"/>
        <w:jc w:val="both"/>
      </w:pPr>
      <w:r w:rsidRPr="00284D9E">
        <w:lastRenderedPageBreak/>
        <w:t>(ii)</w:t>
      </w:r>
      <w:r w:rsidRPr="00284D9E">
        <w:tab/>
        <w:t>At least 5 minutes elapse after the activation of the warning indication, if thermal propagation is observed; or</w:t>
      </w:r>
    </w:p>
    <w:p w14:paraId="5E19EBE4" w14:textId="77777777" w:rsidR="009B7C18" w:rsidRPr="00D03F17" w:rsidRDefault="009B7C18" w:rsidP="009B7C18">
      <w:pPr>
        <w:spacing w:after="120"/>
        <w:ind w:leftChars="1418" w:left="3402" w:right="1134" w:hangingChars="283" w:hanging="566"/>
        <w:jc w:val="both"/>
        <w:rPr>
          <w:lang w:eastAsia="ja-JP"/>
        </w:rPr>
      </w:pPr>
      <w:r w:rsidRPr="00284D9E">
        <w:t>(iii)</w:t>
      </w:r>
      <w:r w:rsidRPr="00284D9E">
        <w:tab/>
        <w:t>If thermal runaway has occurred in the initiation cell, but no thermal propagation ensued, the observation period of 2 hours after the confirmation of thermal runaway is applied to Tested-Device.</w:t>
      </w:r>
    </w:p>
    <w:p w14:paraId="237B60D2" w14:textId="77777777" w:rsidR="009B7C18" w:rsidRPr="00284D9E" w:rsidRDefault="009B7C18" w:rsidP="009B7C18">
      <w:pPr>
        <w:spacing w:after="120"/>
        <w:ind w:leftChars="567" w:left="2268" w:right="1134" w:hangingChars="567" w:hanging="1134"/>
        <w:jc w:val="both"/>
      </w:pPr>
      <w:r w:rsidRPr="00284D9E">
        <w:t xml:space="preserve">4. </w:t>
      </w:r>
      <w:r w:rsidRPr="00284D9E">
        <w:tab/>
        <w:t>Test Procedure for the Component-Based Test</w:t>
      </w:r>
    </w:p>
    <w:p w14:paraId="4F3E2DB5" w14:textId="77777777" w:rsidR="009B7C18" w:rsidRPr="00284D9E" w:rsidRDefault="009B7C18" w:rsidP="009B7C18">
      <w:pPr>
        <w:spacing w:after="120"/>
        <w:ind w:leftChars="567" w:left="2268" w:right="1134" w:hangingChars="567" w:hanging="1134"/>
        <w:jc w:val="both"/>
      </w:pPr>
      <w:r w:rsidRPr="00284D9E">
        <w:tab/>
        <w:t>The general conditions in Annex 9K, paragraph 3. shall be satisfied when the method is implemented on the REESS or REESS subsystem.</w:t>
      </w:r>
    </w:p>
    <w:p w14:paraId="1F6C554B"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(a)</w:t>
      </w:r>
      <w:r w:rsidRPr="00284D9E">
        <w:rPr>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1A10DE3D" w14:textId="709875F9" w:rsidR="009B7C18" w:rsidRPr="00284D9E" w:rsidRDefault="009B7C18" w:rsidP="009B7C18">
      <w:pPr>
        <w:spacing w:after="120"/>
        <w:ind w:leftChars="1134" w:left="2834" w:right="1134" w:hangingChars="283" w:hanging="566"/>
        <w:jc w:val="both"/>
        <w:rPr>
          <w:lang w:eastAsia="ja-JP"/>
        </w:rPr>
      </w:pPr>
      <w:r w:rsidRPr="00284D9E">
        <w:rPr>
          <w:lang w:eastAsia="ja-JP"/>
        </w:rPr>
        <w:t>(b)</w:t>
      </w:r>
      <w:r w:rsidRPr="00284D9E">
        <w:rPr>
          <w:lang w:eastAsia="ja-JP"/>
        </w:rPr>
        <w:tab/>
        <w:t xml:space="preserve">Start recording the data that are needed to determine if thermal runaway and/or thermal propagation occur. Verify that </w:t>
      </w:r>
      <w:proofErr w:type="gramStart"/>
      <w:r w:rsidRPr="00284D9E">
        <w:rPr>
          <w:lang w:eastAsia="ja-JP"/>
        </w:rPr>
        <w:t>there</w:t>
      </w:r>
      <w:proofErr w:type="gramEnd"/>
      <w:r w:rsidRPr="00284D9E">
        <w:rPr>
          <w:lang w:eastAsia="ja-JP"/>
        </w:rPr>
        <w:t xml:space="preserve"> fault codes or failures relevant for the outcome of the test are not in the system. </w:t>
      </w:r>
    </w:p>
    <w:p w14:paraId="142A8249"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 xml:space="preserve">(c) </w:t>
      </w:r>
      <w:r w:rsidRPr="00284D9E">
        <w:rPr>
          <w:lang w:eastAsia="ja-JP"/>
        </w:rPr>
        <w:tab/>
        <w:t xml:space="preserve">Select the nail shape and diameter and set the appropriate penetrating speed according to the guidance in paragraph </w:t>
      </w:r>
      <w:proofErr w:type="gramStart"/>
      <w:r w:rsidRPr="00284D9E">
        <w:rPr>
          <w:lang w:eastAsia="ja-JP"/>
        </w:rPr>
        <w:t>2.(</w:t>
      </w:r>
      <w:proofErr w:type="gramEnd"/>
      <w:r w:rsidRPr="00284D9E">
        <w:rPr>
          <w:lang w:eastAsia="ja-JP"/>
        </w:rPr>
        <w:t>iv).</w:t>
      </w:r>
    </w:p>
    <w:p w14:paraId="3DD4DFDE"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 xml:space="preserve">(d) </w:t>
      </w:r>
      <w:r w:rsidRPr="00284D9E">
        <w:rPr>
          <w:lang w:eastAsia="ja-JP"/>
        </w:rPr>
        <w:tab/>
        <w:t>Tune on the power to the nail operating device.</w:t>
      </w:r>
    </w:p>
    <w:p w14:paraId="2A9D2E14"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 xml:space="preserve">(e) </w:t>
      </w:r>
      <w:r w:rsidRPr="00284D9E">
        <w:rPr>
          <w:lang w:eastAsia="ja-JP"/>
        </w:rPr>
        <w:tab/>
        <w:t xml:space="preserve">Stop the nail and let it remain inside the initiation cell when thermal runaway is </w:t>
      </w:r>
      <w:proofErr w:type="gramStart"/>
      <w:r w:rsidRPr="00284D9E">
        <w:rPr>
          <w:lang w:eastAsia="ja-JP"/>
        </w:rPr>
        <w:t>confirmed</w:t>
      </w:r>
      <w:proofErr w:type="gramEnd"/>
      <w:r w:rsidRPr="00284D9E">
        <w:rPr>
          <w:lang w:eastAsia="ja-JP"/>
        </w:rPr>
        <w:t xml:space="preserve"> or the nail has penetrated both the front and back side of the cell.</w:t>
      </w:r>
    </w:p>
    <w:p w14:paraId="6AFD745A" w14:textId="77777777" w:rsidR="009B7C18" w:rsidRPr="00284D9E" w:rsidRDefault="009B7C18" w:rsidP="009B7C18">
      <w:pPr>
        <w:spacing w:after="120"/>
        <w:ind w:leftChars="1134" w:left="2834" w:right="1134" w:hangingChars="283" w:hanging="566"/>
        <w:jc w:val="both"/>
        <w:rPr>
          <w:lang w:eastAsia="ja-JP"/>
        </w:rPr>
      </w:pPr>
      <w:r w:rsidRPr="00284D9E">
        <w:rPr>
          <w:lang w:eastAsia="ja-JP"/>
        </w:rPr>
        <w:t>(f)</w:t>
      </w:r>
      <w:r w:rsidRPr="00284D9E">
        <w:rPr>
          <w:lang w:eastAsia="ja-JP"/>
        </w:rPr>
        <w:tab/>
        <w:t>The test ends when one of the conditions specified below is met:</w:t>
      </w:r>
    </w:p>
    <w:p w14:paraId="18659EA7" w14:textId="77777777" w:rsidR="009B7C18" w:rsidRPr="00284D9E" w:rsidRDefault="009B7C18" w:rsidP="009B7C18">
      <w:pPr>
        <w:spacing w:after="120"/>
        <w:ind w:leftChars="1418" w:left="3402" w:right="1134" w:hangingChars="283" w:hanging="566"/>
        <w:jc w:val="both"/>
      </w:pPr>
      <w:r w:rsidRPr="00284D9E">
        <w:t>(i)</w:t>
      </w:r>
      <w:r w:rsidRPr="00284D9E">
        <w:tab/>
        <w:t>The initiation is stopped in accordance with the subparagraph (e) above followed by an observation period of 1 hour; or</w:t>
      </w:r>
    </w:p>
    <w:p w14:paraId="0D842D2F" w14:textId="23F2CDEA" w:rsidR="009B7C18" w:rsidRPr="00284D9E" w:rsidRDefault="009B7C18" w:rsidP="009B7C18">
      <w:pPr>
        <w:spacing w:after="120"/>
        <w:ind w:leftChars="1418" w:left="3402" w:right="1134" w:hangingChars="283" w:hanging="566"/>
        <w:jc w:val="both"/>
      </w:pPr>
      <w:r w:rsidRPr="00284D9E">
        <w:t>(ii)</w:t>
      </w:r>
      <w:r w:rsidRPr="00284D9E">
        <w:tab/>
        <w:t>At least 5 minutes elapse after the signal to activate the warning indication, if thermal propagation is observed; or</w:t>
      </w:r>
    </w:p>
    <w:p w14:paraId="22C6269D" w14:textId="77777777" w:rsidR="009B7C18" w:rsidRPr="00284D9E" w:rsidRDefault="009B7C18" w:rsidP="009B7C18">
      <w:pPr>
        <w:spacing w:after="120"/>
        <w:ind w:leftChars="1418" w:left="3402" w:right="1134" w:hangingChars="283" w:hanging="566"/>
        <w:jc w:val="both"/>
        <w:rPr>
          <w:lang w:eastAsia="ja-JP"/>
        </w:rPr>
      </w:pPr>
      <w:r w:rsidRPr="00284D9E">
        <w:t>(iii)</w:t>
      </w:r>
      <w:r w:rsidRPr="00284D9E">
        <w:tab/>
        <w:t>If thermal runaway has occurred in the initiation cell, but no thermal propagation ensued, the observation period of 2 hours after the confirmation of thermal runaway is applied to Tested-Device.</w:t>
      </w:r>
    </w:p>
    <w:p w14:paraId="26C413E7" w14:textId="77777777" w:rsidR="009B7C18" w:rsidRPr="00284D9E" w:rsidRDefault="009B7C18" w:rsidP="009B7C18">
      <w:pPr>
        <w:spacing w:after="120"/>
        <w:ind w:leftChars="1417" w:left="3400" w:right="1134" w:hangingChars="283" w:hanging="566"/>
        <w:jc w:val="both"/>
        <w:rPr>
          <w:lang w:eastAsia="ja-JP"/>
        </w:rPr>
      </w:pPr>
    </w:p>
    <w:p w14:paraId="4B3C479B" w14:textId="77777777" w:rsidR="009B7C18" w:rsidRPr="00284D9E" w:rsidRDefault="009B7C18" w:rsidP="009B7C18">
      <w:pPr>
        <w:spacing w:line="240" w:lineRule="auto"/>
        <w:rPr>
          <w:sz w:val="28"/>
        </w:rPr>
      </w:pPr>
      <w:r w:rsidRPr="00284D9E">
        <w:br w:type="page"/>
      </w:r>
    </w:p>
    <w:p w14:paraId="6293D21C" w14:textId="77777777" w:rsidR="009B7C18" w:rsidRPr="00893C45" w:rsidRDefault="009B7C18" w:rsidP="009B7C18">
      <w:pPr>
        <w:pStyle w:val="HChG"/>
        <w:rPr>
          <w:lang w:eastAsia="ja-JP"/>
        </w:rPr>
      </w:pPr>
      <w:r w:rsidRPr="00893C45">
        <w:lastRenderedPageBreak/>
        <w:t xml:space="preserve">Annex </w:t>
      </w:r>
      <w:r w:rsidRPr="00893C45">
        <w:rPr>
          <w:lang w:eastAsia="ja-JP"/>
        </w:rPr>
        <w:t>9K – Appendix 4</w:t>
      </w:r>
    </w:p>
    <w:p w14:paraId="5BF05CFA" w14:textId="34D2589C" w:rsidR="009B7C18" w:rsidRPr="00893C45" w:rsidRDefault="009B7C18" w:rsidP="009B7C18">
      <w:pPr>
        <w:pStyle w:val="HChG"/>
      </w:pPr>
      <w:r w:rsidRPr="00893C45">
        <w:tab/>
        <w:t xml:space="preserve">Thermal Runaway </w:t>
      </w:r>
      <w:r w:rsidRPr="007A5F18">
        <w:t xml:space="preserve">Trigger </w:t>
      </w:r>
      <w:r w:rsidRPr="00893C45">
        <w:t>Method with</w:t>
      </w:r>
      <w:r>
        <w:t xml:space="preserve"> a</w:t>
      </w:r>
      <w:r w:rsidRPr="00893C45">
        <w:t xml:space="preserve"> Laser-Based Trigger</w:t>
      </w:r>
    </w:p>
    <w:p w14:paraId="2F2BD6BC" w14:textId="77777777" w:rsidR="009B7C18" w:rsidRPr="00284D9E" w:rsidRDefault="009B7C18" w:rsidP="009B7C18">
      <w:pPr>
        <w:spacing w:after="120"/>
        <w:ind w:leftChars="567" w:left="2268" w:right="1134" w:hangingChars="567" w:hanging="1134"/>
        <w:jc w:val="both"/>
      </w:pPr>
      <w:r w:rsidRPr="00284D9E">
        <w:t>1.</w:t>
      </w:r>
      <w:r w:rsidRPr="00284D9E">
        <w:tab/>
        <w:t>Preparation of the Tested-Device</w:t>
      </w:r>
    </w:p>
    <w:p w14:paraId="3FD9C410" w14:textId="77777777" w:rsidR="009B7C18" w:rsidRPr="00284D9E" w:rsidRDefault="009B7C18" w:rsidP="009B7C18">
      <w:pPr>
        <w:spacing w:after="120"/>
        <w:ind w:leftChars="567" w:left="2268" w:right="1134" w:hangingChars="567" w:hanging="1134"/>
        <w:jc w:val="both"/>
      </w:pPr>
      <w:r w:rsidRPr="00284D9E">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20436485" w14:textId="77777777" w:rsidR="009B7C18" w:rsidRPr="00893C45" w:rsidRDefault="009B7C18" w:rsidP="009B7C18">
      <w:pPr>
        <w:pStyle w:val="ListParagraph"/>
        <w:spacing w:before="240" w:after="120"/>
        <w:ind w:left="1134" w:right="1134"/>
        <w:rPr>
          <w:b/>
          <w:bCs/>
        </w:rPr>
      </w:pPr>
      <w:r w:rsidRPr="00284D9E">
        <w:t xml:space="preserve">Figure </w:t>
      </w:r>
      <w:r w:rsidRPr="00284D9E">
        <w:rPr>
          <w:lang w:eastAsia="ja-JP"/>
        </w:rPr>
        <w:t>1</w:t>
      </w:r>
      <w:r w:rsidRPr="00284D9E">
        <w:br/>
      </w:r>
      <w:r w:rsidRPr="00893C45">
        <w:rPr>
          <w:b/>
          <w:bCs/>
        </w:rPr>
        <w:t>Examples of Laser Irradiation to On-Board Battery Modules Consisting of Different Types of 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9B7C18" w:rsidRPr="00893C45" w14:paraId="5063FA80" w14:textId="77777777" w:rsidTr="00D04743">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5473F976" w14:textId="77777777" w:rsidR="009B7C18" w:rsidRPr="00893C45" w:rsidRDefault="009B7C18" w:rsidP="00D04743">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00361816" w14:textId="77777777" w:rsidR="009B7C18" w:rsidRPr="00893C45" w:rsidRDefault="009B7C18" w:rsidP="00D04743">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3646ACE7" w14:textId="77777777" w:rsidR="009B7C18" w:rsidRPr="00893C45" w:rsidRDefault="009B7C18" w:rsidP="00D04743">
            <w:pPr>
              <w:tabs>
                <w:tab w:val="left" w:pos="1134"/>
              </w:tabs>
              <w:spacing w:before="80" w:after="80" w:line="200" w:lineRule="exact"/>
              <w:rPr>
                <w:b/>
                <w:bCs/>
                <w:i/>
                <w:sz w:val="16"/>
                <w:szCs w:val="16"/>
              </w:rPr>
            </w:pPr>
            <w:r w:rsidRPr="00893C45">
              <w:rPr>
                <w:b/>
                <w:bCs/>
                <w:i/>
                <w:sz w:val="16"/>
                <w:szCs w:val="16"/>
              </w:rPr>
              <w:t>(c) Pouch cell module</w:t>
            </w:r>
          </w:p>
        </w:tc>
      </w:tr>
      <w:tr w:rsidR="009B7C18" w:rsidRPr="00893C45" w14:paraId="706EF30D" w14:textId="77777777" w:rsidTr="00D04743">
        <w:trPr>
          <w:trHeight w:val="100"/>
        </w:trPr>
        <w:tc>
          <w:tcPr>
            <w:tcW w:w="2457" w:type="dxa"/>
            <w:tcBorders>
              <w:top w:val="single" w:sz="12" w:space="0" w:color="auto"/>
              <w:left w:val="single" w:sz="4" w:space="0" w:color="auto"/>
              <w:bottom w:val="single" w:sz="4" w:space="0" w:color="auto"/>
              <w:right w:val="single" w:sz="4" w:space="0" w:color="auto"/>
            </w:tcBorders>
          </w:tcPr>
          <w:p w14:paraId="268DEDE6" w14:textId="77777777" w:rsidR="009B7C18" w:rsidRPr="00893C45" w:rsidRDefault="009B7C18" w:rsidP="00D04743">
            <w:pPr>
              <w:tabs>
                <w:tab w:val="left" w:pos="1134"/>
              </w:tabs>
              <w:spacing w:before="40" w:after="120"/>
              <w:ind w:right="113"/>
              <w:rPr>
                <w:b/>
                <w:bCs/>
              </w:rPr>
            </w:pPr>
            <w:r w:rsidRPr="00893C45">
              <w:rPr>
                <w:b/>
                <w:bCs/>
                <w:noProof/>
                <w:lang w:val="en-US" w:eastAsia="zh-CN"/>
              </w:rPr>
              <w:drawing>
                <wp:anchor distT="0" distB="0" distL="114300" distR="114300" simplePos="0" relativeHeight="251658247" behindDoc="0" locked="0" layoutInCell="1" allowOverlap="1" wp14:anchorId="223F6329" wp14:editId="74CBD6DC">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C4B86" w14:textId="77777777" w:rsidR="009B7C18" w:rsidRPr="00893C45" w:rsidRDefault="009B7C18" w:rsidP="00D04743">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D1A2BA5" w14:textId="77777777" w:rsidR="009B7C18" w:rsidRPr="00893C45" w:rsidRDefault="009B7C18" w:rsidP="00D04743">
            <w:pPr>
              <w:tabs>
                <w:tab w:val="left" w:pos="1134"/>
              </w:tabs>
              <w:spacing w:before="40" w:after="120"/>
              <w:ind w:right="113"/>
              <w:rPr>
                <w:b/>
                <w:bCs/>
              </w:rPr>
            </w:pPr>
          </w:p>
          <w:p w14:paraId="50093C39" w14:textId="77777777" w:rsidR="009B7C18" w:rsidRPr="00893C45" w:rsidRDefault="009B7C18" w:rsidP="00D04743">
            <w:pPr>
              <w:tabs>
                <w:tab w:val="left" w:pos="1134"/>
              </w:tabs>
              <w:spacing w:before="40" w:after="120"/>
              <w:ind w:right="113"/>
              <w:rPr>
                <w:b/>
                <w:bCs/>
              </w:rPr>
            </w:pPr>
            <w:r w:rsidRPr="00893C45">
              <w:rPr>
                <w:b/>
                <w:bCs/>
                <w:noProof/>
                <w:lang w:val="en-US" w:eastAsia="zh-CN"/>
              </w:rPr>
              <w:drawing>
                <wp:anchor distT="0" distB="0" distL="114300" distR="114300" simplePos="0" relativeHeight="251658248" behindDoc="0" locked="0" layoutInCell="1" allowOverlap="1" wp14:anchorId="4AFEB440" wp14:editId="2855DEAE">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0D582409" w14:textId="77777777" w:rsidR="009B7C18" w:rsidRPr="00893C45" w:rsidRDefault="009B7C18" w:rsidP="00D04743">
            <w:pPr>
              <w:tabs>
                <w:tab w:val="left" w:pos="1134"/>
              </w:tabs>
              <w:spacing w:before="40" w:after="120"/>
              <w:ind w:right="113"/>
              <w:rPr>
                <w:b/>
                <w:bCs/>
              </w:rPr>
            </w:pPr>
          </w:p>
          <w:p w14:paraId="096B3222" w14:textId="77777777" w:rsidR="009B7C18" w:rsidRPr="00893C45" w:rsidRDefault="009B7C18" w:rsidP="00D04743">
            <w:pPr>
              <w:tabs>
                <w:tab w:val="left" w:pos="1134"/>
              </w:tabs>
              <w:spacing w:before="40" w:after="120"/>
              <w:ind w:right="113"/>
              <w:rPr>
                <w:b/>
                <w:bCs/>
              </w:rPr>
            </w:pPr>
            <w:r w:rsidRPr="00893C45">
              <w:rPr>
                <w:b/>
                <w:bCs/>
                <w:noProof/>
                <w:lang w:val="en-US" w:eastAsia="zh-CN"/>
              </w:rPr>
              <w:drawing>
                <wp:anchor distT="0" distB="0" distL="114300" distR="114300" simplePos="0" relativeHeight="251658249" behindDoc="0" locked="0" layoutInCell="1" allowOverlap="1" wp14:anchorId="014C947A" wp14:editId="71E8C8EF">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B6F3C78" w14:textId="77777777" w:rsidR="009B7C18" w:rsidRPr="00893C45" w:rsidRDefault="009B7C18" w:rsidP="009B7C18">
      <w:pPr>
        <w:ind w:firstLineChars="200" w:firstLine="402"/>
        <w:rPr>
          <w:b/>
          <w:bCs/>
        </w:rPr>
      </w:pPr>
    </w:p>
    <w:p w14:paraId="256FC673" w14:textId="77777777" w:rsidR="009B7C18" w:rsidRPr="00284D9E" w:rsidRDefault="009B7C18" w:rsidP="009B7C18">
      <w:pPr>
        <w:spacing w:after="120"/>
        <w:ind w:leftChars="567" w:left="2268" w:right="1134" w:hangingChars="567" w:hanging="1134"/>
        <w:jc w:val="both"/>
      </w:pPr>
      <w:r w:rsidRPr="00284D9E">
        <w:t xml:space="preserve">2. </w:t>
      </w:r>
      <w:r w:rsidRPr="00284D9E">
        <w:tab/>
        <w:t>Laser Selection Guide</w:t>
      </w:r>
    </w:p>
    <w:p w14:paraId="4C1CF12F" w14:textId="497CCC56" w:rsidR="009B7C18" w:rsidRPr="00284D9E" w:rsidRDefault="009B7C18" w:rsidP="009B7C18">
      <w:pPr>
        <w:spacing w:after="120"/>
        <w:ind w:leftChars="567" w:left="2268" w:right="1134" w:hangingChars="567" w:hanging="1134"/>
        <w:jc w:val="both"/>
      </w:pPr>
      <w:r w:rsidRPr="00284D9E">
        <w:tab/>
        <w:t xml:space="preserve">The laser type can be chosen from material process lasers such as used for cutting, </w:t>
      </w:r>
      <w:proofErr w:type="gramStart"/>
      <w:r w:rsidRPr="00284D9E">
        <w:t>welding</w:t>
      </w:r>
      <w:proofErr w:type="gramEnd"/>
      <w:r w:rsidRPr="00284D9E">
        <w:t xml:space="preserve"> or hardening, e.g. CO2 laser, YAG laser, semiconductor laser, disk laser, </w:t>
      </w:r>
      <w:r w:rsidR="00270ABB" w:rsidRPr="00284D9E">
        <w:t>fibre</w:t>
      </w:r>
      <w:r w:rsidRPr="00284D9E">
        <w:t xml:space="preserve"> laser, and so on.</w:t>
      </w:r>
    </w:p>
    <w:p w14:paraId="0D5D75E3" w14:textId="77777777" w:rsidR="009B7C18" w:rsidRPr="00284D9E" w:rsidRDefault="009B7C18" w:rsidP="009B7C18">
      <w:pPr>
        <w:spacing w:after="120"/>
        <w:ind w:leftChars="567" w:left="2268" w:right="1134" w:hangingChars="567" w:hanging="1134"/>
        <w:jc w:val="both"/>
      </w:pPr>
      <w:r w:rsidRPr="00284D9E">
        <w:tab/>
        <w:t>An example of a laser irradiation system is shown in Figure 2.</w:t>
      </w:r>
    </w:p>
    <w:p w14:paraId="558048D3" w14:textId="77777777" w:rsidR="009B7C18" w:rsidRPr="00893C45" w:rsidRDefault="009B7C18" w:rsidP="009B7C18">
      <w:pPr>
        <w:pStyle w:val="ListParagraph"/>
        <w:spacing w:before="240" w:after="120"/>
        <w:ind w:left="800" w:right="1134"/>
        <w:rPr>
          <w:b/>
          <w:bCs/>
        </w:rPr>
      </w:pPr>
      <w:r w:rsidRPr="00284D9E">
        <w:rPr>
          <w:noProof/>
          <w:lang w:val="en-US" w:eastAsia="zh-CN"/>
        </w:rPr>
        <mc:AlternateContent>
          <mc:Choice Requires="wps">
            <w:drawing>
              <wp:anchor distT="0" distB="0" distL="114300" distR="114300" simplePos="0" relativeHeight="251658253" behindDoc="0" locked="0" layoutInCell="1" allowOverlap="1" wp14:anchorId="0A717702" wp14:editId="3DEF423F">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34EC8B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margin-left:160.1pt;margin-top:117.85pt;width:109.15pt;height:102.0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284D9E">
        <w:rPr>
          <w:noProof/>
          <w:lang w:val="en-US" w:eastAsia="zh-CN"/>
        </w:rPr>
        <mc:AlternateContent>
          <mc:Choice Requires="wps">
            <w:drawing>
              <wp:anchor distT="0" distB="0" distL="114300" distR="114300" simplePos="0" relativeHeight="251658254" behindDoc="0" locked="0" layoutInCell="1" allowOverlap="1" wp14:anchorId="1ECD3F68" wp14:editId="43064E6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2604F" id="直線コネクタ 10" o:spid="_x0000_s1026" style="position:absolute;flip:y;z-index:251658254;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284D9E">
        <w:rPr>
          <w:noProof/>
          <w:lang w:val="en-US" w:eastAsia="zh-CN"/>
        </w:rPr>
        <mc:AlternateContent>
          <mc:Choice Requires="wps">
            <w:drawing>
              <wp:anchor distT="0" distB="0" distL="114300" distR="114300" simplePos="0" relativeHeight="251658255" behindDoc="0" locked="0" layoutInCell="1" allowOverlap="1" wp14:anchorId="63FB76AD" wp14:editId="4104A4D6">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A2564" id="直線コネクタ 11" o:spid="_x0000_s1026" style="position:absolute;flip:x;z-index:251658255;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284D9E">
        <w:rPr>
          <w:noProof/>
          <w:lang w:val="en-US" w:eastAsia="zh-CN"/>
        </w:rPr>
        <mc:AlternateContent>
          <mc:Choice Requires="wps">
            <w:drawing>
              <wp:anchor distT="0" distB="0" distL="114300" distR="114300" simplePos="0" relativeHeight="251658256" behindDoc="0" locked="0" layoutInCell="1" allowOverlap="1" wp14:anchorId="6A348559" wp14:editId="7BEC9ED7">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DA395" id="直線コネクタ 14" o:spid="_x0000_s1026" style="position:absolute;flip:y;z-index:25165825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284D9E">
        <w:rPr>
          <w:noProof/>
          <w:lang w:val="en-US" w:eastAsia="zh-CN"/>
        </w:rPr>
        <mc:AlternateContent>
          <mc:Choice Requires="wps">
            <w:drawing>
              <wp:anchor distT="0" distB="0" distL="114300" distR="114300" simplePos="0" relativeHeight="251658257" behindDoc="0" locked="0" layoutInCell="1" allowOverlap="1" wp14:anchorId="3F969372" wp14:editId="0EA34147">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6697F46" id="直方体 15" o:spid="_x0000_s1026" type="#_x0000_t16" style="position:absolute;margin-left:304.45pt;margin-top:182.25pt;width:73.7pt;height:62.3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284D9E">
        <w:rPr>
          <w:noProof/>
          <w:lang w:val="en-US" w:eastAsia="zh-CN"/>
        </w:rPr>
        <mc:AlternateContent>
          <mc:Choice Requires="wps">
            <w:drawing>
              <wp:anchor distT="0" distB="0" distL="114300" distR="114300" simplePos="0" relativeHeight="251658258" behindDoc="0" locked="0" layoutInCell="1" allowOverlap="1" wp14:anchorId="280BF180" wp14:editId="6D3C7185">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91594CF"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margin-left:369.65pt;margin-top:196.35pt;width:17pt;height:28.3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284D9E">
        <w:rPr>
          <w:noProof/>
          <w:lang w:val="en-US" w:eastAsia="zh-CN"/>
        </w:rPr>
        <mc:AlternateContent>
          <mc:Choice Requires="wps">
            <w:drawing>
              <wp:anchor distT="0" distB="0" distL="114300" distR="114300" simplePos="0" relativeHeight="251658259" behindDoc="0" locked="0" layoutInCell="1" allowOverlap="1" wp14:anchorId="42DBFA18" wp14:editId="0C165173">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5E1743BD" w14:textId="77777777" w:rsidR="009B7C18" w:rsidRDefault="009B7C18" w:rsidP="009B7C1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42DBFA18" id="テキスト ボックス 28" o:spid="_x0000_s1153" type="#_x0000_t202" style="position:absolute;left:0;text-align:left;margin-left:265.6pt;margin-top:243.8pt;width:177.15pt;height:29.05pt;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f4gg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" filled="f" stroked="f">
                <v:textbox style="mso-fit-shape-to-text:t">
                  <w:txbxContent>
                    <w:p w14:paraId="5E1743BD" w14:textId="77777777" w:rsidR="009B7C18" w:rsidRDefault="009B7C18" w:rsidP="009B7C1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processing head</w:t>
                      </w:r>
                    </w:p>
                  </w:txbxContent>
                </v:textbox>
              </v:shape>
            </w:pict>
          </mc:Fallback>
        </mc:AlternateContent>
      </w:r>
      <w:r w:rsidRPr="00284D9E">
        <w:rPr>
          <w:noProof/>
          <w:lang w:val="en-US" w:eastAsia="zh-CN"/>
        </w:rPr>
        <mc:AlternateContent>
          <mc:Choice Requires="wps">
            <w:drawing>
              <wp:anchor distT="0" distB="0" distL="114300" distR="114300" simplePos="0" relativeHeight="251658260" behindDoc="0" locked="0" layoutInCell="1" allowOverlap="1" wp14:anchorId="4F3F5D60" wp14:editId="4CEE1958">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215A2006" w14:textId="3A4028F4" w:rsidR="009B7C18" w:rsidRPr="008F07FE" w:rsidRDefault="009B7C18" w:rsidP="009B7C18">
                            <w:pPr>
                              <w:textAlignment w:val="baseline"/>
                              <w:rPr>
                                <w:rFonts w:ascii="Calibri" w:eastAsia="MS PGothic" w:hAnsi="Calibri" w:cstheme="minorBidi"/>
                                <w:color w:val="000000"/>
                                <w:kern w:val="24"/>
                                <w:sz w:val="36"/>
                                <w:szCs w:val="36"/>
                              </w:rPr>
                            </w:pPr>
                            <w:r w:rsidRPr="008F07FE">
                              <w:rPr>
                                <w:rFonts w:ascii="Calibri" w:eastAsia="MS PGothic" w:hAnsi="Calibri" w:cstheme="minorBidi"/>
                                <w:color w:val="000000"/>
                                <w:kern w:val="24"/>
                                <w:sz w:val="36"/>
                                <w:szCs w:val="36"/>
                              </w:rPr>
                              <w:t xml:space="preserve">Laser </w:t>
                            </w:r>
                            <w:r w:rsidR="00EA408B" w:rsidRPr="008F07FE">
                              <w:rPr>
                                <w:rFonts w:ascii="Calibri" w:eastAsia="MS PGothic" w:hAnsi="Calibri" w:cstheme="minorBidi"/>
                                <w:color w:val="000000"/>
                                <w:kern w:val="24"/>
                                <w:sz w:val="36"/>
                                <w:szCs w:val="36"/>
                              </w:rPr>
                              <w:t>fibre</w:t>
                            </w:r>
                          </w:p>
                        </w:txbxContent>
                      </wps:txbx>
                      <wps:bodyPr wrap="none" rtlCol="0">
                        <a:spAutoFit/>
                      </wps:bodyPr>
                    </wps:wsp>
                  </a:graphicData>
                </a:graphic>
              </wp:anchor>
            </w:drawing>
          </mc:Choice>
          <mc:Fallback>
            <w:pict>
              <v:shape w14:anchorId="4F3F5D60" id="テキスト ボックス 30" o:spid="_x0000_s1154" type="#_x0000_t202" style="position:absolute;left:0;text-align:left;margin-left:228.65pt;margin-top:23pt;width:92.25pt;height:29.05pt;z-index:2516582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" filled="f" stroked="f">
                <v:textbox style="mso-fit-shape-to-text:t">
                  <w:txbxContent>
                    <w:p w14:paraId="215A2006" w14:textId="3A4028F4" w:rsidR="009B7C18" w:rsidRPr="008F07FE" w:rsidRDefault="009B7C18" w:rsidP="009B7C18">
                      <w:pPr>
                        <w:textAlignment w:val="baseline"/>
                        <w:rPr>
                          <w:rFonts w:ascii="Calibri" w:eastAsia="MS PGothic" w:hAnsi="Calibri" w:cstheme="minorBidi"/>
                          <w:color w:val="000000"/>
                          <w:kern w:val="24"/>
                          <w:sz w:val="36"/>
                          <w:szCs w:val="36"/>
                        </w:rPr>
                      </w:pPr>
                      <w:r w:rsidRPr="008F07FE">
                        <w:rPr>
                          <w:rFonts w:ascii="Calibri" w:eastAsia="MS PGothic" w:hAnsi="Calibri" w:cstheme="minorBidi"/>
                          <w:color w:val="000000"/>
                          <w:kern w:val="24"/>
                          <w:sz w:val="36"/>
                          <w:szCs w:val="36"/>
                        </w:rPr>
                        <w:t xml:space="preserve">Laser </w:t>
                      </w:r>
                      <w:r w:rsidR="00EA408B" w:rsidRPr="008F07FE">
                        <w:rPr>
                          <w:rFonts w:ascii="Calibri" w:eastAsia="MS PGothic" w:hAnsi="Calibri" w:cstheme="minorBidi"/>
                          <w:color w:val="000000"/>
                          <w:kern w:val="24"/>
                          <w:sz w:val="36"/>
                          <w:szCs w:val="36"/>
                        </w:rPr>
                        <w:t>fibre</w:t>
                      </w:r>
                    </w:p>
                  </w:txbxContent>
                </v:textbox>
              </v:shape>
            </w:pict>
          </mc:Fallback>
        </mc:AlternateContent>
      </w:r>
      <w:r w:rsidRPr="00284D9E">
        <w:rPr>
          <w:noProof/>
          <w:lang w:val="en-US" w:eastAsia="zh-CN"/>
        </w:rPr>
        <mc:AlternateContent>
          <mc:Choice Requires="wps">
            <w:drawing>
              <wp:anchor distT="0" distB="0" distL="114300" distR="114300" simplePos="0" relativeHeight="251658261" behindDoc="0" locked="0" layoutInCell="1" allowOverlap="1" wp14:anchorId="654F2D44" wp14:editId="298883EA">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118DE166" w14:textId="77777777" w:rsidR="009B7C18" w:rsidRDefault="009B7C18" w:rsidP="009B7C1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654F2D44" id="テキスト ボックス 32" o:spid="_x0000_s1155" type="#_x0000_t202" style="position:absolute;left:0;text-align:left;margin-left:388.45pt;margin-top:180.2pt;width:99.45pt;height:29.05pt;z-index:2516582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" filled="f" stroked="f">
                <v:textbox style="mso-fit-shape-to-text:t">
                  <w:txbxContent>
                    <w:p w14:paraId="118DE166" w14:textId="77777777" w:rsidR="009B7C18" w:rsidRDefault="009B7C18" w:rsidP="009B7C1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beam</w:t>
                      </w:r>
                    </w:p>
                  </w:txbxContent>
                </v:textbox>
              </v:shape>
            </w:pict>
          </mc:Fallback>
        </mc:AlternateContent>
      </w:r>
      <w:r w:rsidRPr="00284D9E">
        <w:rPr>
          <w:noProof/>
          <w:lang w:val="en-US" w:eastAsia="zh-CN"/>
        </w:rPr>
        <mc:AlternateContent>
          <mc:Choice Requires="wps">
            <w:drawing>
              <wp:anchor distT="0" distB="0" distL="114300" distR="114300" simplePos="0" relativeHeight="251658262" behindDoc="0" locked="0" layoutInCell="1" allowOverlap="1" wp14:anchorId="7539654C" wp14:editId="35F004C7">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35DCE" id="直線矢印コネクタ 22" o:spid="_x0000_s1026" type="#_x0000_t32" style="position:absolute;margin-left:384pt;margin-top:215.9pt;width:54.15pt;height:0;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Pr="00284D9E">
        <w:t xml:space="preserve">Figure </w:t>
      </w:r>
      <w:r w:rsidRPr="00284D9E">
        <w:rPr>
          <w:lang w:eastAsia="ja-JP"/>
        </w:rPr>
        <w:t>2</w:t>
      </w:r>
      <w:r w:rsidRPr="00284D9E">
        <w:br/>
      </w:r>
      <w:r w:rsidRPr="00893C45">
        <w:rPr>
          <w:b/>
          <w:bCs/>
        </w:rPr>
        <w:t>Example of a Laser Irradiation System</w:t>
      </w:r>
    </w:p>
    <w:p w14:paraId="3576ABCE" w14:textId="77777777" w:rsidR="009B7C18" w:rsidRPr="00893C45" w:rsidRDefault="009B7C18" w:rsidP="009B7C18">
      <w:pPr>
        <w:pStyle w:val="ListParagraph"/>
        <w:ind w:left="0"/>
        <w:jc w:val="center"/>
        <w:rPr>
          <w:b/>
          <w:bCs/>
        </w:rPr>
      </w:pPr>
    </w:p>
    <w:p w14:paraId="24A9DFEB" w14:textId="77777777" w:rsidR="009B7C18" w:rsidRPr="00893C45" w:rsidRDefault="009B7C18" w:rsidP="009B7C18">
      <w:pPr>
        <w:rPr>
          <w:b/>
          <w:bCs/>
        </w:rPr>
      </w:pPr>
      <w:r w:rsidRPr="00893C45">
        <w:rPr>
          <w:b/>
          <w:bCs/>
        </w:rPr>
        <w:br w:type="page"/>
      </w:r>
    </w:p>
    <w:p w14:paraId="24000B4C" w14:textId="77777777" w:rsidR="009B7C18" w:rsidRPr="00CA69C6" w:rsidRDefault="009B7C18" w:rsidP="009B7C18">
      <w:pPr>
        <w:spacing w:after="120"/>
        <w:ind w:leftChars="567" w:left="2268" w:right="1134" w:hangingChars="567" w:hanging="1134"/>
        <w:jc w:val="both"/>
      </w:pPr>
      <w:r w:rsidRPr="00CA69C6">
        <w:lastRenderedPageBreak/>
        <w:t xml:space="preserve">3. </w:t>
      </w:r>
      <w:r w:rsidRPr="00CA69C6">
        <w:tab/>
        <w:t>Test procedure for a vehicle-based test</w:t>
      </w:r>
    </w:p>
    <w:p w14:paraId="30BE1CAE" w14:textId="77777777" w:rsidR="009B7C18" w:rsidRPr="00CA69C6" w:rsidRDefault="009B7C18" w:rsidP="009B7C18">
      <w:pPr>
        <w:spacing w:after="120"/>
        <w:ind w:leftChars="567" w:left="2268" w:right="1134" w:hangingChars="567" w:hanging="1134"/>
        <w:jc w:val="both"/>
      </w:pPr>
      <w:r w:rsidRPr="00CA69C6">
        <w:tab/>
        <w:t>The general conditions in Annex 9K, paragraph 3. shall be satisfied when the method is implemented with the vehicle.</w:t>
      </w:r>
    </w:p>
    <w:p w14:paraId="085F1049"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(a)</w:t>
      </w:r>
      <w:r w:rsidRPr="00CA69C6">
        <w:rPr>
          <w:lang w:eastAsia="ja-JP"/>
        </w:rPr>
        <w:tab/>
        <w:t xml:space="preserve">Instrument the REESS as outlined above and connect all thermal management and high voltage </w:t>
      </w:r>
      <w:proofErr w:type="gramStart"/>
      <w:r w:rsidRPr="00CA69C6">
        <w:rPr>
          <w:lang w:eastAsia="ja-JP"/>
        </w:rPr>
        <w:t>lines, and</w:t>
      </w:r>
      <w:proofErr w:type="gramEnd"/>
      <w:r w:rsidRPr="00CA69C6">
        <w:rPr>
          <w:lang w:eastAsia="ja-JP"/>
        </w:rPr>
        <w:t xml:space="preserve"> reinstall REESS into vehicle.</w:t>
      </w:r>
    </w:p>
    <w:p w14:paraId="42008887"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(b)</w:t>
      </w:r>
      <w:r w:rsidRPr="00CA69C6">
        <w:rPr>
          <w:lang w:eastAsia="ja-JP"/>
        </w:rPr>
        <w:tab/>
        <w:t>Start recording the data that are needed to determine if thermal runaway and/or thermal propagation occur. Verify that fault codes or failures relevant for the outcome of the test are not in the system.</w:t>
      </w:r>
    </w:p>
    <w:p w14:paraId="29826BE0"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(c)</w:t>
      </w:r>
      <w:r w:rsidRPr="00CA69C6">
        <w:rPr>
          <w:lang w:eastAsia="ja-JP"/>
        </w:rPr>
        <w:tab/>
        <w:t>Before starting the test, secure the laser beam path so that the laser beam reaches the initiation cell surface of the Tested-Device.</w:t>
      </w:r>
    </w:p>
    <w:p w14:paraId="0B713922"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(d)</w:t>
      </w:r>
      <w:r w:rsidRPr="00CA69C6">
        <w:rPr>
          <w:lang w:eastAsia="ja-JP"/>
        </w:rPr>
        <w:tab/>
        <w:t xml:space="preserve">Set and confirm the laser irradiation program. </w:t>
      </w:r>
    </w:p>
    <w:p w14:paraId="11A98F24"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(e)</w:t>
      </w:r>
      <w:r w:rsidRPr="00CA69C6">
        <w:rPr>
          <w:lang w:eastAsia="ja-JP"/>
        </w:rPr>
        <w:tab/>
        <w:t xml:space="preserve">Irradiate the initiation cell with the laser at the determined point. </w:t>
      </w:r>
    </w:p>
    <w:p w14:paraId="30E51DFD"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(f)</w:t>
      </w:r>
      <w:r w:rsidRPr="00CA69C6">
        <w:rPr>
          <w:lang w:eastAsia="ja-JP"/>
        </w:rPr>
        <w:tab/>
        <w:t>Stop the laser irradiation program when thermal runaway is confirmed or after a total energy input from the laser reaches 20 per cent of the initiation cell energy.</w:t>
      </w:r>
    </w:p>
    <w:p w14:paraId="60BC3871"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(g)</w:t>
      </w:r>
      <w:r w:rsidRPr="00CA69C6">
        <w:rPr>
          <w:lang w:eastAsia="ja-JP"/>
        </w:rPr>
        <w:tab/>
        <w:t>If (f) is satisfied, but no thermal runaway has occurred in the initiation cell during the observation period of 1 hour after the laser switch off, the REESS type is considered to comply with this requirement.</w:t>
      </w:r>
    </w:p>
    <w:p w14:paraId="2FCE3678"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(h)</w:t>
      </w:r>
      <w:r w:rsidRPr="00CA69C6">
        <w:rPr>
          <w:lang w:eastAsia="ja-JP"/>
        </w:rPr>
        <w:tab/>
        <w:t>The test ends when one of the conditions specified below is met:</w:t>
      </w:r>
    </w:p>
    <w:p w14:paraId="150C7742" w14:textId="77777777" w:rsidR="009B7C18" w:rsidRPr="00CA69C6" w:rsidRDefault="009B7C18" w:rsidP="009B7C18">
      <w:pPr>
        <w:spacing w:after="120"/>
        <w:ind w:leftChars="1418" w:left="3402" w:right="1134" w:hangingChars="283" w:hanging="566"/>
        <w:jc w:val="both"/>
        <w:rPr>
          <w:lang w:eastAsia="ja-JP"/>
        </w:rPr>
      </w:pPr>
      <w:r w:rsidRPr="00CA69C6">
        <w:rPr>
          <w:lang w:eastAsia="ja-JP"/>
        </w:rPr>
        <w:t>(i)</w:t>
      </w:r>
      <w:r w:rsidRPr="00CA69C6">
        <w:rPr>
          <w:lang w:eastAsia="ja-JP"/>
        </w:rPr>
        <w:tab/>
        <w:t>The initiation is stopped in accordance with the subparagraph (f) above followed by an observation period of 1 hour; or</w:t>
      </w:r>
    </w:p>
    <w:p w14:paraId="1A47D467" w14:textId="77777777" w:rsidR="009B7C18" w:rsidRPr="00CA69C6" w:rsidRDefault="009B7C18" w:rsidP="009B7C18">
      <w:pPr>
        <w:spacing w:after="120"/>
        <w:ind w:leftChars="1418" w:left="3402" w:right="1134" w:hangingChars="283" w:hanging="566"/>
        <w:jc w:val="both"/>
        <w:rPr>
          <w:lang w:eastAsia="ja-JP"/>
        </w:rPr>
      </w:pPr>
      <w:r w:rsidRPr="00CA69C6">
        <w:rPr>
          <w:lang w:eastAsia="ja-JP"/>
        </w:rPr>
        <w:t>(ii)</w:t>
      </w:r>
      <w:r w:rsidRPr="00CA69C6">
        <w:rPr>
          <w:lang w:eastAsia="ja-JP"/>
        </w:rPr>
        <w:tab/>
        <w:t>5 minutes after the activation of the warning indication, if thermal propagation is observed; or</w:t>
      </w:r>
    </w:p>
    <w:p w14:paraId="50AC3A73" w14:textId="77777777" w:rsidR="009B7C18" w:rsidRPr="00CA69C6" w:rsidRDefault="009B7C18" w:rsidP="009B7C18">
      <w:pPr>
        <w:spacing w:after="120"/>
        <w:ind w:leftChars="1418" w:left="3402" w:right="1134" w:hangingChars="283" w:hanging="566"/>
        <w:jc w:val="both"/>
        <w:rPr>
          <w:lang w:eastAsia="ja-JP"/>
        </w:rPr>
      </w:pPr>
      <w:r w:rsidRPr="00CA69C6">
        <w:rPr>
          <w:lang w:eastAsia="ja-JP"/>
        </w:rPr>
        <w:t>(iii)</w:t>
      </w:r>
      <w:r w:rsidRPr="00CA69C6">
        <w:rPr>
          <w:lang w:eastAsia="ja-JP"/>
        </w:rPr>
        <w:tab/>
      </w:r>
      <w:r w:rsidRPr="00CA69C6">
        <w:t>If thermal runaway has occurred in the initiation cell, but no thermal propagation ensued, the observation period of 2 hours after the confirmation of thermal runaway is applied to Tested-Device</w:t>
      </w:r>
      <w:r w:rsidRPr="00CA69C6">
        <w:rPr>
          <w:lang w:eastAsia="ja-JP"/>
        </w:rPr>
        <w:t>.</w:t>
      </w:r>
    </w:p>
    <w:p w14:paraId="7A4B2F1B" w14:textId="77777777" w:rsidR="009B7C18" w:rsidRPr="00CA69C6" w:rsidRDefault="009B7C18" w:rsidP="009B7C18">
      <w:pPr>
        <w:spacing w:after="120"/>
        <w:ind w:leftChars="567" w:left="2268" w:right="1134" w:hangingChars="567" w:hanging="1134"/>
        <w:jc w:val="both"/>
      </w:pPr>
      <w:r w:rsidRPr="00CA69C6">
        <w:t>4.</w:t>
      </w:r>
      <w:r w:rsidRPr="00CA69C6">
        <w:tab/>
        <w:t>Test procedure for a component-based test</w:t>
      </w:r>
    </w:p>
    <w:p w14:paraId="315B1D24" w14:textId="77777777" w:rsidR="009B7C18" w:rsidRPr="00CA69C6" w:rsidRDefault="009B7C18" w:rsidP="009B7C18">
      <w:pPr>
        <w:spacing w:after="120"/>
        <w:ind w:leftChars="567" w:left="2268" w:right="1134" w:hangingChars="567" w:hanging="1134"/>
        <w:jc w:val="both"/>
      </w:pPr>
      <w:r w:rsidRPr="00CA69C6">
        <w:tab/>
        <w:t>The general conditions in Annex 9K, paragraph 3. shall be satisfied when the method is implemented on the REESS or REESS subsystem.</w:t>
      </w:r>
    </w:p>
    <w:p w14:paraId="0F79AB26"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(a)</w:t>
      </w:r>
      <w:r w:rsidRPr="00CA69C6">
        <w:rPr>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49A785B4"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(b)</w:t>
      </w:r>
      <w:r w:rsidRPr="00CA69C6">
        <w:rPr>
          <w:lang w:eastAsia="ja-JP"/>
        </w:rPr>
        <w:tab/>
        <w:t>Start recording the data that are needed to determine if thermal runaway and/or thermal propagation occur. Verify that fault codes or failures relevant for the outcome of the test are not in the system.</w:t>
      </w:r>
    </w:p>
    <w:p w14:paraId="3AC12D5F"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(c)</w:t>
      </w:r>
      <w:r w:rsidRPr="00CA69C6">
        <w:rPr>
          <w:lang w:eastAsia="ja-JP"/>
        </w:rPr>
        <w:tab/>
        <w:t xml:space="preserve">Before starting the test, secure the laser beam path so that the laser beam reaches the initiation cell surface of the Tested-Device. </w:t>
      </w:r>
    </w:p>
    <w:p w14:paraId="1FF66D54"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(d)</w:t>
      </w:r>
      <w:r w:rsidRPr="00CA69C6">
        <w:rPr>
          <w:lang w:eastAsia="ja-JP"/>
        </w:rPr>
        <w:tab/>
        <w:t>Set and confirm the laser irradiation program.</w:t>
      </w:r>
    </w:p>
    <w:p w14:paraId="4BCD04DC"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(e)</w:t>
      </w:r>
      <w:r w:rsidRPr="00CA69C6">
        <w:rPr>
          <w:lang w:eastAsia="ja-JP"/>
        </w:rPr>
        <w:tab/>
        <w:t>Irradiate the initiation cell with the laser at the determined point.</w:t>
      </w:r>
    </w:p>
    <w:p w14:paraId="1340417E"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(f)</w:t>
      </w:r>
      <w:r w:rsidRPr="00CA69C6">
        <w:rPr>
          <w:lang w:eastAsia="ja-JP"/>
        </w:rPr>
        <w:tab/>
        <w:t>Stop the laser irradiation program when thermal runaway is confirmed or after a total energy input from the laser reaches 20 per cent of the initiation cell energy.</w:t>
      </w:r>
    </w:p>
    <w:p w14:paraId="231D42E3"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t>(g)</w:t>
      </w:r>
      <w:r w:rsidRPr="00CA69C6">
        <w:rPr>
          <w:lang w:eastAsia="ja-JP"/>
        </w:rPr>
        <w:tab/>
        <w:t>If (f) is satisfied, but thermal runaway has not occurred in the initiation cell during the observation period of 1 hour after the laser switch off, the REESS type is considered to comply with this requirement.</w:t>
      </w:r>
      <w:r w:rsidRPr="00CA69C6">
        <w:t xml:space="preserve"> </w:t>
      </w:r>
    </w:p>
    <w:p w14:paraId="349BB636" w14:textId="77777777" w:rsidR="009B7C18" w:rsidRPr="00CA69C6" w:rsidRDefault="009B7C18" w:rsidP="009B7C18">
      <w:pPr>
        <w:spacing w:after="120"/>
        <w:ind w:leftChars="1134" w:left="2834" w:right="1134" w:hangingChars="283" w:hanging="566"/>
        <w:jc w:val="both"/>
        <w:rPr>
          <w:lang w:eastAsia="ja-JP"/>
        </w:rPr>
      </w:pPr>
      <w:r w:rsidRPr="00CA69C6">
        <w:rPr>
          <w:lang w:eastAsia="ja-JP"/>
        </w:rPr>
        <w:lastRenderedPageBreak/>
        <w:t>(h)</w:t>
      </w:r>
      <w:r w:rsidRPr="00CA69C6">
        <w:rPr>
          <w:lang w:eastAsia="ja-JP"/>
        </w:rPr>
        <w:tab/>
        <w:t>The test ends when one of the conditions specified below is met:</w:t>
      </w:r>
    </w:p>
    <w:p w14:paraId="54AA14DA" w14:textId="77777777" w:rsidR="009B7C18" w:rsidRPr="00CA69C6" w:rsidRDefault="009B7C18" w:rsidP="009B7C18">
      <w:pPr>
        <w:spacing w:after="120"/>
        <w:ind w:leftChars="1418" w:left="3402" w:right="1134" w:hangingChars="283" w:hanging="566"/>
        <w:jc w:val="both"/>
        <w:rPr>
          <w:lang w:eastAsia="ja-JP"/>
        </w:rPr>
      </w:pPr>
      <w:r w:rsidRPr="00CA69C6">
        <w:rPr>
          <w:lang w:eastAsia="ja-JP"/>
        </w:rPr>
        <w:t>(i)</w:t>
      </w:r>
      <w:r w:rsidRPr="00CA69C6">
        <w:rPr>
          <w:lang w:eastAsia="ja-JP"/>
        </w:rPr>
        <w:tab/>
        <w:t>The initiation is stopped in accordance with the subparagraph (f) above followed by an observation period of 1 hour; or</w:t>
      </w:r>
    </w:p>
    <w:p w14:paraId="1BEEC3DE" w14:textId="0FF65AA0" w:rsidR="009B7C18" w:rsidRPr="00CA69C6" w:rsidRDefault="009B7C18" w:rsidP="009B7C18">
      <w:pPr>
        <w:spacing w:after="120"/>
        <w:ind w:leftChars="1418" w:left="3402" w:right="1134" w:hangingChars="283" w:hanging="566"/>
        <w:jc w:val="both"/>
        <w:rPr>
          <w:lang w:eastAsia="ja-JP"/>
        </w:rPr>
      </w:pPr>
      <w:r w:rsidRPr="00CA69C6">
        <w:rPr>
          <w:lang w:eastAsia="ja-JP"/>
        </w:rPr>
        <w:t>(ii)</w:t>
      </w:r>
      <w:r w:rsidRPr="00CA69C6">
        <w:rPr>
          <w:lang w:eastAsia="ja-JP"/>
        </w:rPr>
        <w:tab/>
        <w:t>5 minutes after the signal to activate the warning indication, if thermal propagation is observed; or</w:t>
      </w:r>
    </w:p>
    <w:p w14:paraId="31DCD8DE" w14:textId="77777777" w:rsidR="009B7C18" w:rsidRPr="00CA69C6" w:rsidRDefault="009B7C18" w:rsidP="009B7C18">
      <w:pPr>
        <w:spacing w:after="120"/>
        <w:ind w:leftChars="1418" w:left="3402" w:right="1134" w:hangingChars="283" w:hanging="566"/>
        <w:jc w:val="both"/>
        <w:rPr>
          <w:lang w:eastAsia="ja-JP"/>
        </w:rPr>
      </w:pPr>
      <w:r w:rsidRPr="00CA69C6">
        <w:rPr>
          <w:lang w:eastAsia="ja-JP"/>
        </w:rPr>
        <w:t>(iii)</w:t>
      </w:r>
      <w:r w:rsidRPr="00CA69C6">
        <w:rPr>
          <w:lang w:eastAsia="ja-JP"/>
        </w:rPr>
        <w:tab/>
      </w:r>
      <w:r w:rsidRPr="00CA69C6">
        <w:t>If thermal runaway has occurred in the initiation cell, but thermal propagation did not ensue, the observation period of 2 hours after the confirmation of thermal runaway is applied to Tested-Device</w:t>
      </w:r>
      <w:r w:rsidRPr="00CA69C6">
        <w:rPr>
          <w:lang w:eastAsia="ja-JP"/>
        </w:rPr>
        <w:t>.</w:t>
      </w:r>
      <w:r w:rsidRPr="00CA69C6">
        <w:t>"</w:t>
      </w:r>
    </w:p>
    <w:p w14:paraId="4A3533A3" w14:textId="13F6DD06" w:rsidR="001C6663" w:rsidRPr="00CA69C6" w:rsidRDefault="008F07FE" w:rsidP="008F07FE">
      <w:pPr>
        <w:spacing w:before="240"/>
        <w:jc w:val="center"/>
        <w:rPr>
          <w:u w:val="single"/>
        </w:rPr>
      </w:pPr>
      <w:r w:rsidRPr="00CA69C6">
        <w:rPr>
          <w:u w:val="single"/>
        </w:rPr>
        <w:tab/>
      </w:r>
      <w:r w:rsidRPr="00CA69C6">
        <w:rPr>
          <w:u w:val="single"/>
        </w:rPr>
        <w:tab/>
      </w:r>
      <w:r w:rsidRPr="00CA69C6">
        <w:rPr>
          <w:u w:val="single"/>
        </w:rPr>
        <w:tab/>
      </w:r>
    </w:p>
    <w:sectPr w:rsidR="001C6663" w:rsidRPr="00CA69C6" w:rsidSect="00113328">
      <w:headerReference w:type="even" r:id="rId36"/>
      <w:headerReference w:type="default" r:id="rId37"/>
      <w:footerReference w:type="even" r:id="rId38"/>
      <w:footerReference w:type="default" r:id="rId39"/>
      <w:footerReference w:type="first" r:id="rId4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AE11" w14:textId="77777777" w:rsidR="008F7C58" w:rsidRDefault="008F7C58"/>
  </w:endnote>
  <w:endnote w:type="continuationSeparator" w:id="0">
    <w:p w14:paraId="278A9E05" w14:textId="77777777" w:rsidR="008F7C58" w:rsidRDefault="008F7C58"/>
  </w:endnote>
  <w:endnote w:type="continuationNotice" w:id="1">
    <w:p w14:paraId="38234363" w14:textId="77777777" w:rsidR="008F7C58" w:rsidRDefault="008F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0C23" w14:textId="7F8871C7" w:rsidR="00113328" w:rsidRPr="00113328" w:rsidRDefault="00113328" w:rsidP="00113328">
    <w:pPr>
      <w:pStyle w:val="Footer"/>
      <w:tabs>
        <w:tab w:val="right" w:pos="9638"/>
      </w:tabs>
      <w:rPr>
        <w:sz w:val="18"/>
      </w:rPr>
    </w:pPr>
    <w:r w:rsidRPr="00113328">
      <w:rPr>
        <w:b/>
        <w:sz w:val="18"/>
      </w:rPr>
      <w:fldChar w:fldCharType="begin"/>
    </w:r>
    <w:r w:rsidRPr="00113328">
      <w:rPr>
        <w:b/>
        <w:sz w:val="18"/>
      </w:rPr>
      <w:instrText xml:space="preserve"> PAGE  \* MERGEFORMAT </w:instrText>
    </w:r>
    <w:r w:rsidRPr="00113328">
      <w:rPr>
        <w:b/>
        <w:sz w:val="18"/>
      </w:rPr>
      <w:fldChar w:fldCharType="separate"/>
    </w:r>
    <w:r w:rsidRPr="00113328">
      <w:rPr>
        <w:b/>
        <w:noProof/>
        <w:sz w:val="18"/>
      </w:rPr>
      <w:t>2</w:t>
    </w:r>
    <w:r w:rsidRPr="0011332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A183" w14:textId="7CAD3F56" w:rsidR="00113328" w:rsidRPr="00113328" w:rsidRDefault="00113328" w:rsidP="00113328">
    <w:pPr>
      <w:pStyle w:val="Footer"/>
      <w:tabs>
        <w:tab w:val="right" w:pos="9638"/>
      </w:tabs>
      <w:rPr>
        <w:b/>
        <w:sz w:val="18"/>
      </w:rPr>
    </w:pPr>
    <w:r>
      <w:tab/>
    </w:r>
    <w:r w:rsidRPr="00113328">
      <w:rPr>
        <w:b/>
        <w:sz w:val="18"/>
      </w:rPr>
      <w:fldChar w:fldCharType="begin"/>
    </w:r>
    <w:r w:rsidRPr="00113328">
      <w:rPr>
        <w:b/>
        <w:sz w:val="18"/>
      </w:rPr>
      <w:instrText xml:space="preserve"> PAGE  \* MERGEFORMAT </w:instrText>
    </w:r>
    <w:r w:rsidRPr="00113328">
      <w:rPr>
        <w:b/>
        <w:sz w:val="18"/>
      </w:rPr>
      <w:fldChar w:fldCharType="separate"/>
    </w:r>
    <w:r w:rsidRPr="00113328">
      <w:rPr>
        <w:b/>
        <w:noProof/>
        <w:sz w:val="18"/>
      </w:rPr>
      <w:t>3</w:t>
    </w:r>
    <w:r w:rsidRPr="0011332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0EBC" w14:textId="4B68BE08" w:rsidR="00F502C2" w:rsidRDefault="00F502C2" w:rsidP="00F502C2">
    <w:pPr>
      <w:pStyle w:val="Footer"/>
    </w:pPr>
    <w:r>
      <w:rPr>
        <w:noProof/>
        <w:sz w:val="20"/>
      </w:rPr>
      <w:drawing>
        <wp:anchor distT="0" distB="0" distL="114300" distR="114300" simplePos="0" relativeHeight="251660288" behindDoc="0" locked="0" layoutInCell="1" allowOverlap="1" wp14:anchorId="41BE2073" wp14:editId="1359DF52">
          <wp:simplePos x="0" y="0"/>
          <wp:positionH relativeFrom="column">
            <wp:posOffset>5544909</wp:posOffset>
          </wp:positionH>
          <wp:positionV relativeFrom="paragraph">
            <wp:posOffset>-97292</wp:posOffset>
          </wp:positionV>
          <wp:extent cx="571500" cy="571500"/>
          <wp:effectExtent l="0" t="0" r="0" b="0"/>
          <wp:wrapNone/>
          <wp:docPr id="31600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19DC4B4B" wp14:editId="2E74C502">
          <wp:simplePos x="0" y="0"/>
          <wp:positionH relativeFrom="margin">
            <wp:posOffset>4439920</wp:posOffset>
          </wp:positionH>
          <wp:positionV relativeFrom="margin">
            <wp:posOffset>9287510</wp:posOffset>
          </wp:positionV>
          <wp:extent cx="932180" cy="229870"/>
          <wp:effectExtent l="0" t="0" r="1270" b="0"/>
          <wp:wrapNone/>
          <wp:docPr id="1345723760"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42FEA49C" w14:textId="1EB97275" w:rsidR="00F502C2" w:rsidRPr="00F502C2" w:rsidRDefault="00F502C2" w:rsidP="00F502C2">
    <w:pPr>
      <w:pStyle w:val="Footer"/>
      <w:ind w:right="1134"/>
      <w:rPr>
        <w:sz w:val="20"/>
      </w:rPr>
    </w:pPr>
    <w:r>
      <w:rPr>
        <w:sz w:val="20"/>
      </w:rPr>
      <w:t>GE.24-</w:t>
    </w:r>
    <w:proofErr w:type="gramStart"/>
    <w:r>
      <w:rPr>
        <w:sz w:val="20"/>
      </w:rPr>
      <w:t>24447  (</w:t>
    </w:r>
    <w:proofErr w:type="gramEnd"/>
    <w:r>
      <w:rPr>
        <w:sz w:val="20"/>
      </w:rP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A2980" w14:textId="77777777" w:rsidR="008F7C58" w:rsidRPr="000B175B" w:rsidRDefault="008F7C58" w:rsidP="000B175B">
      <w:pPr>
        <w:tabs>
          <w:tab w:val="right" w:pos="2155"/>
        </w:tabs>
        <w:spacing w:after="80"/>
        <w:ind w:left="680"/>
        <w:rPr>
          <w:u w:val="single"/>
        </w:rPr>
      </w:pPr>
      <w:r>
        <w:rPr>
          <w:u w:val="single"/>
        </w:rPr>
        <w:tab/>
      </w:r>
    </w:p>
  </w:footnote>
  <w:footnote w:type="continuationSeparator" w:id="0">
    <w:p w14:paraId="029303CD" w14:textId="77777777" w:rsidR="008F7C58" w:rsidRPr="00FC68B7" w:rsidRDefault="008F7C58" w:rsidP="00FC68B7">
      <w:pPr>
        <w:tabs>
          <w:tab w:val="left" w:pos="2155"/>
        </w:tabs>
        <w:spacing w:after="80"/>
        <w:ind w:left="680"/>
        <w:rPr>
          <w:u w:val="single"/>
        </w:rPr>
      </w:pPr>
      <w:r>
        <w:rPr>
          <w:u w:val="single"/>
        </w:rPr>
        <w:tab/>
      </w:r>
    </w:p>
  </w:footnote>
  <w:footnote w:type="continuationNotice" w:id="1">
    <w:p w14:paraId="36CB3DF8" w14:textId="77777777" w:rsidR="008F7C58" w:rsidRDefault="008F7C58"/>
  </w:footnote>
  <w:footnote w:id="2">
    <w:p w14:paraId="51F42376" w14:textId="77777777" w:rsidR="00E37AA1" w:rsidRDefault="00113328" w:rsidP="00E37AA1">
      <w:pPr>
        <w:pStyle w:val="FootnoteText"/>
        <w:jc w:val="both"/>
        <w:rPr>
          <w:lang w:val="en-US"/>
        </w:rPr>
      </w:pPr>
      <w:r>
        <w:tab/>
      </w:r>
      <w:r>
        <w:rPr>
          <w:rStyle w:val="FootnoteReference"/>
          <w:sz w:val="20"/>
          <w:lang w:val="en-US"/>
        </w:rPr>
        <w:t>*</w:t>
      </w:r>
      <w:r>
        <w:rPr>
          <w:sz w:val="20"/>
          <w:lang w:val="en-US"/>
        </w:rPr>
        <w:tab/>
      </w:r>
      <w:r w:rsidR="00E37AA1">
        <w:rPr>
          <w:szCs w:val="18"/>
          <w:lang w:val="en-US"/>
        </w:rPr>
        <w:t xml:space="preserve">In accordance with the programme of work of the Inland Transport Committee for </w:t>
      </w:r>
      <w:r w:rsidR="00E37AA1">
        <w:rPr>
          <w:lang w:val="en-US"/>
        </w:rPr>
        <w:t xml:space="preserve">2025 as outlined in proposed programme budget for </w:t>
      </w:r>
      <w:r w:rsidR="00E37AA1">
        <w:rPr>
          <w:szCs w:val="18"/>
          <w:lang w:val="en-US"/>
        </w:rPr>
        <w:t>2025 (</w:t>
      </w:r>
      <w:r w:rsidR="00E37AA1" w:rsidRPr="008E6CDE">
        <w:rPr>
          <w:szCs w:val="18"/>
          <w:lang w:val="en-US"/>
        </w:rPr>
        <w:t>A/79/6 (Sect. 20), table 20.6</w:t>
      </w:r>
      <w:r w:rsidR="00E37AA1">
        <w:rPr>
          <w:szCs w:val="18"/>
          <w:lang w:val="en-US"/>
        </w:rPr>
        <w:t xml:space="preserve">), the World Forum will develop, </w:t>
      </w:r>
      <w:proofErr w:type="gramStart"/>
      <w:r w:rsidR="00E37AA1">
        <w:rPr>
          <w:szCs w:val="18"/>
          <w:lang w:val="en-US"/>
        </w:rPr>
        <w:t>harmonize</w:t>
      </w:r>
      <w:proofErr w:type="gramEnd"/>
      <w:r w:rsidR="00E37AA1">
        <w:rPr>
          <w:szCs w:val="18"/>
          <w:lang w:val="en-US"/>
        </w:rPr>
        <w:t xml:space="preserve"> and update UN Regulations in order to enhance the performance of vehicles. The present document is submitted in conformity with that mandate.</w:t>
      </w:r>
    </w:p>
    <w:p w14:paraId="2A0444E9" w14:textId="1E013751" w:rsidR="00113328" w:rsidRDefault="00113328" w:rsidP="00113328">
      <w:pPr>
        <w:pStyle w:val="FootnoteText"/>
        <w:jc w:val="both"/>
        <w:rPr>
          <w:lang w:val="en-US"/>
        </w:rPr>
      </w:pPr>
    </w:p>
  </w:footnote>
  <w:footnote w:id="3">
    <w:p w14:paraId="5708CF74" w14:textId="77777777" w:rsidR="009B7C18" w:rsidRPr="00522AFE" w:rsidRDefault="009B7C18" w:rsidP="009B7C18">
      <w:pPr>
        <w:pStyle w:val="FootnoteText"/>
        <w:rPr>
          <w:lang w:val="en-US"/>
        </w:rPr>
      </w:pPr>
      <w:r>
        <w:tab/>
      </w:r>
      <w:r>
        <w:rPr>
          <w:rStyle w:val="FootnoteReference"/>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B5D6" w14:textId="5E7708E3" w:rsidR="00113328" w:rsidRPr="00113328" w:rsidRDefault="00FE1806">
    <w:pPr>
      <w:pStyle w:val="Header"/>
    </w:pPr>
    <w:fldSimple w:instr=" TITLE  \* MERGEFORMAT ">
      <w:r w:rsidR="005E5461">
        <w:t>ECE/TRANS/WP.29/2025/41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7D73" w14:textId="740EB467" w:rsidR="00113328" w:rsidRPr="00113328" w:rsidRDefault="00FE1806" w:rsidP="00113328">
    <w:pPr>
      <w:pStyle w:val="Header"/>
      <w:jc w:val="right"/>
    </w:pPr>
    <w:fldSimple w:instr=" TITLE  \* MERGEFORMAT ">
      <w:r w:rsidR="005E5461">
        <w:t>ECE/TRANS/WP.29/2025/41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15062790">
    <w:abstractNumId w:val="1"/>
  </w:num>
  <w:num w:numId="2" w16cid:durableId="759520516">
    <w:abstractNumId w:val="0"/>
  </w:num>
  <w:num w:numId="3" w16cid:durableId="417672502">
    <w:abstractNumId w:val="2"/>
  </w:num>
  <w:num w:numId="4" w16cid:durableId="675882220">
    <w:abstractNumId w:val="3"/>
  </w:num>
  <w:num w:numId="5" w16cid:durableId="2064253779">
    <w:abstractNumId w:val="8"/>
  </w:num>
  <w:num w:numId="6" w16cid:durableId="421486901">
    <w:abstractNumId w:val="9"/>
  </w:num>
  <w:num w:numId="7" w16cid:durableId="502820658">
    <w:abstractNumId w:val="7"/>
  </w:num>
  <w:num w:numId="8" w16cid:durableId="692531878">
    <w:abstractNumId w:val="6"/>
  </w:num>
  <w:num w:numId="9" w16cid:durableId="2008483210">
    <w:abstractNumId w:val="5"/>
  </w:num>
  <w:num w:numId="10" w16cid:durableId="1486507311">
    <w:abstractNumId w:val="4"/>
  </w:num>
  <w:num w:numId="11" w16cid:durableId="741559383">
    <w:abstractNumId w:val="15"/>
  </w:num>
  <w:num w:numId="12" w16cid:durableId="243538408">
    <w:abstractNumId w:val="14"/>
  </w:num>
  <w:num w:numId="13" w16cid:durableId="434788251">
    <w:abstractNumId w:val="10"/>
  </w:num>
  <w:num w:numId="14" w16cid:durableId="1480031712">
    <w:abstractNumId w:val="12"/>
  </w:num>
  <w:num w:numId="15" w16cid:durableId="103765813">
    <w:abstractNumId w:val="16"/>
  </w:num>
  <w:num w:numId="16" w16cid:durableId="1649363274">
    <w:abstractNumId w:val="13"/>
  </w:num>
  <w:num w:numId="17" w16cid:durableId="67265038">
    <w:abstractNumId w:val="18"/>
  </w:num>
  <w:num w:numId="18" w16cid:durableId="1673334901">
    <w:abstractNumId w:val="19"/>
  </w:num>
  <w:num w:numId="19" w16cid:durableId="1284532492">
    <w:abstractNumId w:val="11"/>
  </w:num>
  <w:num w:numId="20" w16cid:durableId="53858832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328"/>
    <w:rsid w:val="00002A7D"/>
    <w:rsid w:val="000038A8"/>
    <w:rsid w:val="00005DF3"/>
    <w:rsid w:val="00006790"/>
    <w:rsid w:val="0001058B"/>
    <w:rsid w:val="00015993"/>
    <w:rsid w:val="00027624"/>
    <w:rsid w:val="00050F6B"/>
    <w:rsid w:val="00053DE9"/>
    <w:rsid w:val="000652A8"/>
    <w:rsid w:val="000678CD"/>
    <w:rsid w:val="00072C8C"/>
    <w:rsid w:val="00081CE0"/>
    <w:rsid w:val="00084D30"/>
    <w:rsid w:val="00090320"/>
    <w:rsid w:val="000931C0"/>
    <w:rsid w:val="00097003"/>
    <w:rsid w:val="000A2E09"/>
    <w:rsid w:val="000B175B"/>
    <w:rsid w:val="000B3A0F"/>
    <w:rsid w:val="000E0415"/>
    <w:rsid w:val="000F1B9A"/>
    <w:rsid w:val="000F7715"/>
    <w:rsid w:val="00106763"/>
    <w:rsid w:val="00113328"/>
    <w:rsid w:val="0012165D"/>
    <w:rsid w:val="0012673E"/>
    <w:rsid w:val="00156B99"/>
    <w:rsid w:val="00166124"/>
    <w:rsid w:val="00184DDA"/>
    <w:rsid w:val="001866DF"/>
    <w:rsid w:val="001900CD"/>
    <w:rsid w:val="00190F13"/>
    <w:rsid w:val="001A0452"/>
    <w:rsid w:val="001B4B04"/>
    <w:rsid w:val="001B5875"/>
    <w:rsid w:val="001C4B9C"/>
    <w:rsid w:val="001C6663"/>
    <w:rsid w:val="001C7895"/>
    <w:rsid w:val="001D26DF"/>
    <w:rsid w:val="001F1599"/>
    <w:rsid w:val="001F19C4"/>
    <w:rsid w:val="002043F0"/>
    <w:rsid w:val="00206A95"/>
    <w:rsid w:val="00211E0B"/>
    <w:rsid w:val="0021621A"/>
    <w:rsid w:val="00232575"/>
    <w:rsid w:val="00232F0C"/>
    <w:rsid w:val="00247258"/>
    <w:rsid w:val="00251606"/>
    <w:rsid w:val="00251AC6"/>
    <w:rsid w:val="00257CAC"/>
    <w:rsid w:val="00270ABB"/>
    <w:rsid w:val="0027237A"/>
    <w:rsid w:val="002773AB"/>
    <w:rsid w:val="00284D9E"/>
    <w:rsid w:val="002974E9"/>
    <w:rsid w:val="002A306B"/>
    <w:rsid w:val="002A7F94"/>
    <w:rsid w:val="002B109A"/>
    <w:rsid w:val="002B1165"/>
    <w:rsid w:val="002B3EA6"/>
    <w:rsid w:val="002C6D45"/>
    <w:rsid w:val="002D02A5"/>
    <w:rsid w:val="002D14F8"/>
    <w:rsid w:val="002D6E53"/>
    <w:rsid w:val="002F046D"/>
    <w:rsid w:val="002F3023"/>
    <w:rsid w:val="00301764"/>
    <w:rsid w:val="003127C1"/>
    <w:rsid w:val="003229D8"/>
    <w:rsid w:val="00323D36"/>
    <w:rsid w:val="00336C97"/>
    <w:rsid w:val="00337F88"/>
    <w:rsid w:val="00342432"/>
    <w:rsid w:val="0035011A"/>
    <w:rsid w:val="0035223F"/>
    <w:rsid w:val="00352D4B"/>
    <w:rsid w:val="0035638C"/>
    <w:rsid w:val="003A46BB"/>
    <w:rsid w:val="003A471E"/>
    <w:rsid w:val="003A4EC7"/>
    <w:rsid w:val="003A7295"/>
    <w:rsid w:val="003B1F60"/>
    <w:rsid w:val="003C2CC4"/>
    <w:rsid w:val="003D4B23"/>
    <w:rsid w:val="003D6E6D"/>
    <w:rsid w:val="003E278A"/>
    <w:rsid w:val="003E761C"/>
    <w:rsid w:val="003F4834"/>
    <w:rsid w:val="003F5F6F"/>
    <w:rsid w:val="00413520"/>
    <w:rsid w:val="004325CB"/>
    <w:rsid w:val="00440A07"/>
    <w:rsid w:val="00440AB0"/>
    <w:rsid w:val="00462880"/>
    <w:rsid w:val="00476F24"/>
    <w:rsid w:val="004A5D33"/>
    <w:rsid w:val="004B5449"/>
    <w:rsid w:val="004C55B0"/>
    <w:rsid w:val="004D3D5B"/>
    <w:rsid w:val="004F6BA0"/>
    <w:rsid w:val="00503BEA"/>
    <w:rsid w:val="00510AED"/>
    <w:rsid w:val="00513A57"/>
    <w:rsid w:val="00517A6D"/>
    <w:rsid w:val="00533616"/>
    <w:rsid w:val="00535ABA"/>
    <w:rsid w:val="0053768B"/>
    <w:rsid w:val="005420F2"/>
    <w:rsid w:val="0054285C"/>
    <w:rsid w:val="0057457A"/>
    <w:rsid w:val="00582BD8"/>
    <w:rsid w:val="00584173"/>
    <w:rsid w:val="00595520"/>
    <w:rsid w:val="005A44B9"/>
    <w:rsid w:val="005B1BA0"/>
    <w:rsid w:val="005B3DB3"/>
    <w:rsid w:val="005C0268"/>
    <w:rsid w:val="005D15CA"/>
    <w:rsid w:val="005E5461"/>
    <w:rsid w:val="005F08DF"/>
    <w:rsid w:val="005F3066"/>
    <w:rsid w:val="005F3E61"/>
    <w:rsid w:val="00604DDD"/>
    <w:rsid w:val="006107D6"/>
    <w:rsid w:val="006115CC"/>
    <w:rsid w:val="00611FC4"/>
    <w:rsid w:val="006176FB"/>
    <w:rsid w:val="00630FCB"/>
    <w:rsid w:val="00640B26"/>
    <w:rsid w:val="0065766B"/>
    <w:rsid w:val="006770B2"/>
    <w:rsid w:val="00686A48"/>
    <w:rsid w:val="0068763C"/>
    <w:rsid w:val="006940E1"/>
    <w:rsid w:val="006A3C72"/>
    <w:rsid w:val="006A7392"/>
    <w:rsid w:val="006B03A1"/>
    <w:rsid w:val="006B67D9"/>
    <w:rsid w:val="006C5535"/>
    <w:rsid w:val="006D0589"/>
    <w:rsid w:val="006E05B9"/>
    <w:rsid w:val="006E21D2"/>
    <w:rsid w:val="006E564B"/>
    <w:rsid w:val="006E7154"/>
    <w:rsid w:val="006F0081"/>
    <w:rsid w:val="007003CD"/>
    <w:rsid w:val="0070701E"/>
    <w:rsid w:val="0072632A"/>
    <w:rsid w:val="007358E8"/>
    <w:rsid w:val="00736ECE"/>
    <w:rsid w:val="0074533B"/>
    <w:rsid w:val="00746EA2"/>
    <w:rsid w:val="00751628"/>
    <w:rsid w:val="007643BC"/>
    <w:rsid w:val="00765452"/>
    <w:rsid w:val="00780C68"/>
    <w:rsid w:val="007959FE"/>
    <w:rsid w:val="007A0CF1"/>
    <w:rsid w:val="007A5F18"/>
    <w:rsid w:val="007B2082"/>
    <w:rsid w:val="007B6BA5"/>
    <w:rsid w:val="007C3390"/>
    <w:rsid w:val="007C42D8"/>
    <w:rsid w:val="007C4F4B"/>
    <w:rsid w:val="007D0139"/>
    <w:rsid w:val="007D6F65"/>
    <w:rsid w:val="007D7362"/>
    <w:rsid w:val="007D7726"/>
    <w:rsid w:val="007F5CE2"/>
    <w:rsid w:val="007F6611"/>
    <w:rsid w:val="0080111C"/>
    <w:rsid w:val="00810BAC"/>
    <w:rsid w:val="00814C29"/>
    <w:rsid w:val="008175E9"/>
    <w:rsid w:val="008242D7"/>
    <w:rsid w:val="0082577B"/>
    <w:rsid w:val="00825CB5"/>
    <w:rsid w:val="0083055F"/>
    <w:rsid w:val="00830730"/>
    <w:rsid w:val="00837816"/>
    <w:rsid w:val="00841AD0"/>
    <w:rsid w:val="00866893"/>
    <w:rsid w:val="00866F02"/>
    <w:rsid w:val="00867D18"/>
    <w:rsid w:val="00870DB8"/>
    <w:rsid w:val="00871F9A"/>
    <w:rsid w:val="00871FD5"/>
    <w:rsid w:val="0088172E"/>
    <w:rsid w:val="00881EFA"/>
    <w:rsid w:val="008879CB"/>
    <w:rsid w:val="008979B1"/>
    <w:rsid w:val="008A6B25"/>
    <w:rsid w:val="008A6C4F"/>
    <w:rsid w:val="008B389E"/>
    <w:rsid w:val="008D045E"/>
    <w:rsid w:val="008D3F25"/>
    <w:rsid w:val="008D4D15"/>
    <w:rsid w:val="008D4D82"/>
    <w:rsid w:val="008E0E46"/>
    <w:rsid w:val="008E7116"/>
    <w:rsid w:val="008F07FE"/>
    <w:rsid w:val="008F143B"/>
    <w:rsid w:val="008F3882"/>
    <w:rsid w:val="008F4B7C"/>
    <w:rsid w:val="008F7C58"/>
    <w:rsid w:val="009173C3"/>
    <w:rsid w:val="0092556A"/>
    <w:rsid w:val="00926E47"/>
    <w:rsid w:val="00934D30"/>
    <w:rsid w:val="00947162"/>
    <w:rsid w:val="009610D0"/>
    <w:rsid w:val="0096375C"/>
    <w:rsid w:val="009662E6"/>
    <w:rsid w:val="0097095E"/>
    <w:rsid w:val="0098592B"/>
    <w:rsid w:val="00985FC4"/>
    <w:rsid w:val="00990766"/>
    <w:rsid w:val="00991261"/>
    <w:rsid w:val="009964C4"/>
    <w:rsid w:val="009A729F"/>
    <w:rsid w:val="009A7B81"/>
    <w:rsid w:val="009B011B"/>
    <w:rsid w:val="009B7C18"/>
    <w:rsid w:val="009B7EB7"/>
    <w:rsid w:val="009D01C0"/>
    <w:rsid w:val="009D0DE3"/>
    <w:rsid w:val="009D0F1B"/>
    <w:rsid w:val="009D6A08"/>
    <w:rsid w:val="009E0A16"/>
    <w:rsid w:val="009E6CB7"/>
    <w:rsid w:val="009E7970"/>
    <w:rsid w:val="009E7EB4"/>
    <w:rsid w:val="009F2EAC"/>
    <w:rsid w:val="009F57E3"/>
    <w:rsid w:val="00A077A2"/>
    <w:rsid w:val="00A10F4F"/>
    <w:rsid w:val="00A11067"/>
    <w:rsid w:val="00A1704A"/>
    <w:rsid w:val="00A27C06"/>
    <w:rsid w:val="00A36AC2"/>
    <w:rsid w:val="00A425EB"/>
    <w:rsid w:val="00A535EE"/>
    <w:rsid w:val="00A72F22"/>
    <w:rsid w:val="00A733BC"/>
    <w:rsid w:val="00A748A6"/>
    <w:rsid w:val="00A75DCE"/>
    <w:rsid w:val="00A76A69"/>
    <w:rsid w:val="00A879A4"/>
    <w:rsid w:val="00AA0FF8"/>
    <w:rsid w:val="00AC0F2C"/>
    <w:rsid w:val="00AC502A"/>
    <w:rsid w:val="00AE1E26"/>
    <w:rsid w:val="00AF58C1"/>
    <w:rsid w:val="00B04A3F"/>
    <w:rsid w:val="00B06643"/>
    <w:rsid w:val="00B15055"/>
    <w:rsid w:val="00B20551"/>
    <w:rsid w:val="00B254BE"/>
    <w:rsid w:val="00B30179"/>
    <w:rsid w:val="00B31E0B"/>
    <w:rsid w:val="00B33FC7"/>
    <w:rsid w:val="00B37B15"/>
    <w:rsid w:val="00B4162A"/>
    <w:rsid w:val="00B45C02"/>
    <w:rsid w:val="00B67949"/>
    <w:rsid w:val="00B70B63"/>
    <w:rsid w:val="00B72A1E"/>
    <w:rsid w:val="00B807BC"/>
    <w:rsid w:val="00B81E12"/>
    <w:rsid w:val="00BA339B"/>
    <w:rsid w:val="00BB23CC"/>
    <w:rsid w:val="00BC1E7E"/>
    <w:rsid w:val="00BC74E9"/>
    <w:rsid w:val="00BE36A9"/>
    <w:rsid w:val="00BE5C12"/>
    <w:rsid w:val="00BE618E"/>
    <w:rsid w:val="00BE7BEC"/>
    <w:rsid w:val="00BF0A5A"/>
    <w:rsid w:val="00BF0E63"/>
    <w:rsid w:val="00BF12A3"/>
    <w:rsid w:val="00BF16D7"/>
    <w:rsid w:val="00BF2373"/>
    <w:rsid w:val="00BF279B"/>
    <w:rsid w:val="00C044E2"/>
    <w:rsid w:val="00C048CB"/>
    <w:rsid w:val="00C066F3"/>
    <w:rsid w:val="00C463DD"/>
    <w:rsid w:val="00C745C3"/>
    <w:rsid w:val="00C76B62"/>
    <w:rsid w:val="00C978F5"/>
    <w:rsid w:val="00CA24A4"/>
    <w:rsid w:val="00CA46CE"/>
    <w:rsid w:val="00CA69C6"/>
    <w:rsid w:val="00CB348D"/>
    <w:rsid w:val="00CC3088"/>
    <w:rsid w:val="00CD46F5"/>
    <w:rsid w:val="00CE4A8F"/>
    <w:rsid w:val="00CF071D"/>
    <w:rsid w:val="00CF185D"/>
    <w:rsid w:val="00CF1BD9"/>
    <w:rsid w:val="00D0123D"/>
    <w:rsid w:val="00D03F17"/>
    <w:rsid w:val="00D10F76"/>
    <w:rsid w:val="00D13D8A"/>
    <w:rsid w:val="00D15B04"/>
    <w:rsid w:val="00D2031B"/>
    <w:rsid w:val="00D25FE2"/>
    <w:rsid w:val="00D356B9"/>
    <w:rsid w:val="00D37DA9"/>
    <w:rsid w:val="00D406A7"/>
    <w:rsid w:val="00D41AE9"/>
    <w:rsid w:val="00D43252"/>
    <w:rsid w:val="00D44D86"/>
    <w:rsid w:val="00D50B7D"/>
    <w:rsid w:val="00D52012"/>
    <w:rsid w:val="00D704E5"/>
    <w:rsid w:val="00D72727"/>
    <w:rsid w:val="00D978C6"/>
    <w:rsid w:val="00DA0956"/>
    <w:rsid w:val="00DA357F"/>
    <w:rsid w:val="00DA3E12"/>
    <w:rsid w:val="00DC18AD"/>
    <w:rsid w:val="00DE138F"/>
    <w:rsid w:val="00DF7CAE"/>
    <w:rsid w:val="00E04F68"/>
    <w:rsid w:val="00E3497A"/>
    <w:rsid w:val="00E379E0"/>
    <w:rsid w:val="00E37AA1"/>
    <w:rsid w:val="00E423C0"/>
    <w:rsid w:val="00E46719"/>
    <w:rsid w:val="00E6414C"/>
    <w:rsid w:val="00E7260F"/>
    <w:rsid w:val="00E8702D"/>
    <w:rsid w:val="00E905F4"/>
    <w:rsid w:val="00E916A9"/>
    <w:rsid w:val="00E916DE"/>
    <w:rsid w:val="00E925AD"/>
    <w:rsid w:val="00E96630"/>
    <w:rsid w:val="00EA023A"/>
    <w:rsid w:val="00EA408B"/>
    <w:rsid w:val="00EB0826"/>
    <w:rsid w:val="00EB1D27"/>
    <w:rsid w:val="00EC78AB"/>
    <w:rsid w:val="00ED18DC"/>
    <w:rsid w:val="00ED6201"/>
    <w:rsid w:val="00ED7A2A"/>
    <w:rsid w:val="00EF1D7F"/>
    <w:rsid w:val="00F0137E"/>
    <w:rsid w:val="00F04E44"/>
    <w:rsid w:val="00F21664"/>
    <w:rsid w:val="00F21786"/>
    <w:rsid w:val="00F25D06"/>
    <w:rsid w:val="00F31CFF"/>
    <w:rsid w:val="00F3742B"/>
    <w:rsid w:val="00F41FDB"/>
    <w:rsid w:val="00F502C2"/>
    <w:rsid w:val="00F50597"/>
    <w:rsid w:val="00F56D63"/>
    <w:rsid w:val="00F609A9"/>
    <w:rsid w:val="00F65D50"/>
    <w:rsid w:val="00F80068"/>
    <w:rsid w:val="00F80C99"/>
    <w:rsid w:val="00F867EC"/>
    <w:rsid w:val="00F91B2B"/>
    <w:rsid w:val="00FA3C7B"/>
    <w:rsid w:val="00FB1D2E"/>
    <w:rsid w:val="00FB79D6"/>
    <w:rsid w:val="00FC03CD"/>
    <w:rsid w:val="00FC0646"/>
    <w:rsid w:val="00FC3EC2"/>
    <w:rsid w:val="00FC68B7"/>
    <w:rsid w:val="00FE1806"/>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3A3EC"/>
  <w15:docId w15:val="{3C334935-8752-4D49-A03C-CD67C4A2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Fußnotenzeichen, BVI fnr"/>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113328"/>
    <w:rPr>
      <w:lang w:val="en-GB"/>
    </w:rPr>
  </w:style>
  <w:style w:type="character" w:customStyle="1" w:styleId="HChGChar">
    <w:name w:val="_ H _Ch_G Char"/>
    <w:link w:val="HChG"/>
    <w:qFormat/>
    <w:locked/>
    <w:rsid w:val="00113328"/>
    <w:rPr>
      <w:b/>
      <w:sz w:val="28"/>
      <w:lang w:val="en-GB"/>
    </w:rPr>
  </w:style>
  <w:style w:type="character" w:customStyle="1" w:styleId="H1GChar">
    <w:name w:val="_ H_1_G Char"/>
    <w:link w:val="H1G"/>
    <w:locked/>
    <w:rsid w:val="00113328"/>
    <w:rPr>
      <w:b/>
      <w:sz w:val="24"/>
      <w:lang w:val="en-GB"/>
    </w:rPr>
  </w:style>
  <w:style w:type="character" w:customStyle="1" w:styleId="Heading1Char">
    <w:name w:val="Heading 1 Char"/>
    <w:aliases w:val="Table_G Char"/>
    <w:basedOn w:val="DefaultParagraphFont"/>
    <w:link w:val="Heading1"/>
    <w:rsid w:val="009B7C18"/>
    <w:rPr>
      <w:lang w:val="en-GB"/>
    </w:rPr>
  </w:style>
  <w:style w:type="character" w:customStyle="1" w:styleId="Heading2Char">
    <w:name w:val="Heading 2 Char"/>
    <w:basedOn w:val="DefaultParagraphFont"/>
    <w:link w:val="Heading2"/>
    <w:semiHidden/>
    <w:rsid w:val="009B7C18"/>
    <w:rPr>
      <w:lang w:val="en-GB"/>
    </w:rPr>
  </w:style>
  <w:style w:type="character" w:customStyle="1" w:styleId="Heading3Char">
    <w:name w:val="Heading 3 Char"/>
    <w:basedOn w:val="DefaultParagraphFont"/>
    <w:link w:val="Heading3"/>
    <w:semiHidden/>
    <w:rsid w:val="009B7C18"/>
    <w:rPr>
      <w:lang w:val="en-GB"/>
    </w:rPr>
  </w:style>
  <w:style w:type="character" w:customStyle="1" w:styleId="Heading4Char">
    <w:name w:val="Heading 4 Char"/>
    <w:basedOn w:val="DefaultParagraphFont"/>
    <w:link w:val="Heading4"/>
    <w:semiHidden/>
    <w:rsid w:val="009B7C18"/>
    <w:rPr>
      <w:lang w:val="en-GB"/>
    </w:rPr>
  </w:style>
  <w:style w:type="character" w:customStyle="1" w:styleId="Heading5Char">
    <w:name w:val="Heading 5 Char"/>
    <w:basedOn w:val="DefaultParagraphFont"/>
    <w:link w:val="Heading5"/>
    <w:semiHidden/>
    <w:rsid w:val="009B7C18"/>
    <w:rPr>
      <w:lang w:val="en-GB"/>
    </w:rPr>
  </w:style>
  <w:style w:type="character" w:customStyle="1" w:styleId="Heading6Char">
    <w:name w:val="Heading 6 Char"/>
    <w:basedOn w:val="DefaultParagraphFont"/>
    <w:link w:val="Heading6"/>
    <w:semiHidden/>
    <w:rsid w:val="009B7C18"/>
    <w:rPr>
      <w:lang w:val="en-GB"/>
    </w:rPr>
  </w:style>
  <w:style w:type="character" w:customStyle="1" w:styleId="Heading7Char">
    <w:name w:val="Heading 7 Char"/>
    <w:basedOn w:val="DefaultParagraphFont"/>
    <w:link w:val="Heading7"/>
    <w:semiHidden/>
    <w:rsid w:val="009B7C18"/>
    <w:rPr>
      <w:lang w:val="en-GB"/>
    </w:rPr>
  </w:style>
  <w:style w:type="character" w:customStyle="1" w:styleId="Heading8Char">
    <w:name w:val="Heading 8 Char"/>
    <w:basedOn w:val="DefaultParagraphFont"/>
    <w:link w:val="Heading8"/>
    <w:semiHidden/>
    <w:rsid w:val="009B7C18"/>
    <w:rPr>
      <w:lang w:val="en-GB"/>
    </w:rPr>
  </w:style>
  <w:style w:type="character" w:customStyle="1" w:styleId="Heading9Char">
    <w:name w:val="Heading 9 Char"/>
    <w:basedOn w:val="DefaultParagraphFont"/>
    <w:link w:val="Heading9"/>
    <w:semiHidden/>
    <w:rsid w:val="009B7C18"/>
    <w:rPr>
      <w:lang w:val="en-GB"/>
    </w:rPr>
  </w:style>
  <w:style w:type="character" w:customStyle="1" w:styleId="EndnoteTextChar">
    <w:name w:val="Endnote Text Char"/>
    <w:aliases w:val="2_G Char"/>
    <w:basedOn w:val="DefaultParagraphFont"/>
    <w:link w:val="EndnoteText"/>
    <w:rsid w:val="009B7C18"/>
    <w:rPr>
      <w:rFonts w:eastAsiaTheme="minorHAnsi"/>
      <w:sz w:val="18"/>
      <w:lang w:val="en-GB" w:eastAsia="en-US"/>
    </w:rPr>
  </w:style>
  <w:style w:type="character" w:customStyle="1" w:styleId="FooterChar">
    <w:name w:val="Footer Char"/>
    <w:aliases w:val="3_G Char"/>
    <w:basedOn w:val="DefaultParagraphFont"/>
    <w:link w:val="Footer"/>
    <w:rsid w:val="009B7C18"/>
    <w:rPr>
      <w:sz w:val="16"/>
      <w:lang w:val="en-GB"/>
    </w:rPr>
  </w:style>
  <w:style w:type="character" w:customStyle="1" w:styleId="HeaderChar">
    <w:name w:val="Header Char"/>
    <w:aliases w:val="6_G Char"/>
    <w:basedOn w:val="DefaultParagraphFont"/>
    <w:link w:val="Header"/>
    <w:uiPriority w:val="99"/>
    <w:rsid w:val="009B7C18"/>
    <w:rPr>
      <w:b/>
      <w:sz w:val="18"/>
      <w:lang w:val="en-GB"/>
    </w:rPr>
  </w:style>
  <w:style w:type="paragraph" w:styleId="ListParagraph">
    <w:name w:val="List Paragraph"/>
    <w:basedOn w:val="Normal"/>
    <w:uiPriority w:val="34"/>
    <w:qFormat/>
    <w:rsid w:val="009B7C18"/>
    <w:pPr>
      <w:suppressAutoHyphens/>
      <w:ind w:left="720"/>
      <w:contextualSpacing/>
    </w:pPr>
    <w:rPr>
      <w:rFonts w:eastAsia="MS Mincho"/>
      <w:lang w:eastAsia="en-US"/>
    </w:rPr>
  </w:style>
  <w:style w:type="paragraph" w:customStyle="1" w:styleId="para">
    <w:name w:val="para"/>
    <w:basedOn w:val="Normal"/>
    <w:link w:val="paraChar"/>
    <w:qFormat/>
    <w:rsid w:val="009B7C18"/>
    <w:pPr>
      <w:spacing w:after="120"/>
      <w:ind w:left="2268" w:right="1134" w:hanging="1134"/>
      <w:jc w:val="both"/>
    </w:pPr>
    <w:rPr>
      <w:rFonts w:eastAsia="Yu Mincho"/>
      <w:snapToGrid w:val="0"/>
      <w:lang w:val="fr-FR" w:eastAsia="en-US"/>
    </w:rPr>
  </w:style>
  <w:style w:type="character" w:customStyle="1" w:styleId="paraChar">
    <w:name w:val="para Char"/>
    <w:link w:val="para"/>
    <w:rsid w:val="009B7C18"/>
    <w:rPr>
      <w:rFonts w:eastAsia="Yu Mincho"/>
      <w:snapToGrid w:val="0"/>
      <w:lang w:eastAsia="en-US"/>
    </w:rPr>
  </w:style>
  <w:style w:type="paragraph" w:styleId="Revision">
    <w:name w:val="Revision"/>
    <w:hidden/>
    <w:uiPriority w:val="99"/>
    <w:semiHidden/>
    <w:rsid w:val="009B7C18"/>
    <w:pPr>
      <w:spacing w:line="240" w:lineRule="auto"/>
    </w:pPr>
    <w:rPr>
      <w:rFonts w:eastAsia="MS Mincho"/>
      <w:lang w:val="en-GB"/>
    </w:rPr>
  </w:style>
  <w:style w:type="character" w:styleId="CommentReference">
    <w:name w:val="annotation reference"/>
    <w:basedOn w:val="DefaultParagraphFont"/>
    <w:semiHidden/>
    <w:unhideWhenUsed/>
    <w:rsid w:val="009B7C18"/>
    <w:rPr>
      <w:sz w:val="16"/>
      <w:szCs w:val="16"/>
    </w:rPr>
  </w:style>
  <w:style w:type="paragraph" w:styleId="CommentText">
    <w:name w:val="annotation text"/>
    <w:basedOn w:val="Normal"/>
    <w:link w:val="CommentTextChar"/>
    <w:unhideWhenUsed/>
    <w:rsid w:val="009B7C18"/>
    <w:pPr>
      <w:suppressAutoHyphens/>
      <w:spacing w:line="240" w:lineRule="auto"/>
    </w:pPr>
    <w:rPr>
      <w:rFonts w:eastAsia="MS Mincho"/>
    </w:rPr>
  </w:style>
  <w:style w:type="character" w:customStyle="1" w:styleId="CommentTextChar">
    <w:name w:val="Comment Text Char"/>
    <w:basedOn w:val="DefaultParagraphFont"/>
    <w:link w:val="CommentText"/>
    <w:rsid w:val="009B7C18"/>
    <w:rPr>
      <w:rFonts w:eastAsia="MS Mincho"/>
      <w:lang w:val="en-GB"/>
    </w:rPr>
  </w:style>
  <w:style w:type="paragraph" w:styleId="CommentSubject">
    <w:name w:val="annotation subject"/>
    <w:basedOn w:val="CommentText"/>
    <w:next w:val="CommentText"/>
    <w:link w:val="CommentSubjectChar"/>
    <w:semiHidden/>
    <w:unhideWhenUsed/>
    <w:rsid w:val="009B7C18"/>
    <w:rPr>
      <w:b/>
      <w:bCs/>
    </w:rPr>
  </w:style>
  <w:style w:type="character" w:customStyle="1" w:styleId="CommentSubjectChar">
    <w:name w:val="Comment Subject Char"/>
    <w:basedOn w:val="CommentTextChar"/>
    <w:link w:val="CommentSubject"/>
    <w:semiHidden/>
    <w:rsid w:val="009B7C18"/>
    <w:rPr>
      <w:rFonts w:eastAsia="MS Mincho"/>
      <w:b/>
      <w:bCs/>
      <w:lang w:val="en-GB"/>
    </w:rPr>
  </w:style>
  <w:style w:type="paragraph" w:customStyle="1" w:styleId="a">
    <w:name w:val="(a)"/>
    <w:basedOn w:val="para"/>
    <w:rsid w:val="009B7C18"/>
    <w:pPr>
      <w:suppressAutoHyphens/>
      <w:ind w:left="2835" w:hanging="567"/>
    </w:pPr>
    <w:rPr>
      <w:rFonts w:eastAsia="MS Mincho"/>
      <w:snapToGrid/>
      <w:lang w:val="fr-CH"/>
    </w:rPr>
  </w:style>
  <w:style w:type="character" w:customStyle="1" w:styleId="H23GChar">
    <w:name w:val="_ H_2/3_G Char"/>
    <w:link w:val="H23G"/>
    <w:rsid w:val="009B7C18"/>
    <w:rPr>
      <w:b/>
      <w:lang w:val="en-GB"/>
    </w:rPr>
  </w:style>
  <w:style w:type="character" w:customStyle="1" w:styleId="SingleTxtGCar">
    <w:name w:val="_ Single Txt_G Car"/>
    <w:rsid w:val="009B7C18"/>
    <w:rPr>
      <w:lang w:eastAsia="en-US"/>
    </w:rPr>
  </w:style>
  <w:style w:type="character" w:customStyle="1" w:styleId="cf01">
    <w:name w:val="cf01"/>
    <w:basedOn w:val="DefaultParagraphFont"/>
    <w:rsid w:val="009B7C18"/>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9B7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image" Target="media/image50.emf"/><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gif"/><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cid:image004.png@01D9BBEB.2B8D27C0" TargetMode="External"/><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0.emf"/><Relationship Id="rId23" Type="http://schemas.openxmlformats.org/officeDocument/2006/relationships/image" Target="media/image8.jpeg"/><Relationship Id="rId28" Type="http://schemas.openxmlformats.org/officeDocument/2006/relationships/image" Target="cid:image012.png@01D9BBEC.07BB1F40"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gif"/><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cid:image009.png@01D9BBEC.057770D0" TargetMode="External"/><Relationship Id="rId35"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26FF2-9A92-454A-9BF0-3E77C9BB4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32</Pages>
  <Words>9944</Words>
  <Characters>53603</Characters>
  <Application>Microsoft Office Word</Application>
  <DocSecurity>0</DocSecurity>
  <Lines>1206</Lines>
  <Paragraphs>534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ECE/TRANS/WP.29/2025/41</vt:lpstr>
      <vt:lpstr/>
    </vt:vector>
  </TitlesOfParts>
  <Company>CSD</Company>
  <LinksUpToDate>false</LinksUpToDate>
  <CharactersWithSpaces>63357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ECE/TRANS/WP.29/2025/41</dc:title>
  <dc:subject>2424447</dc:subject>
  <dc:creator>serranolombillo@un.org</dc:creator>
  <cp:keywords/>
  <dc:description/>
  <cp:lastModifiedBy>Pauline Anne Escalante</cp:lastModifiedBy>
  <cp:revision>2</cp:revision>
  <cp:lastPrinted>2025-01-07T15:58:00Z</cp:lastPrinted>
  <dcterms:created xsi:type="dcterms:W3CDTF">2025-01-08T08:29:00Z</dcterms:created>
  <dcterms:modified xsi:type="dcterms:W3CDTF">2025-01-08T08:29:00Z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